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A78C1" w14:textId="0CF1D5E8" w:rsidR="00EE7DFC" w:rsidRPr="00CA7176" w:rsidRDefault="003A5D4F" w:rsidP="00E80349">
      <w:pPr>
        <w:pStyle w:val="ATAModuleTitle"/>
        <w:rPr>
          <w:b w:val="0"/>
          <w:bCs/>
          <w:sz w:val="26"/>
          <w:szCs w:val="26"/>
        </w:rPr>
      </w:pPr>
      <w:bookmarkStart w:id="0" w:name="_GoBack"/>
      <w:r>
        <w:rPr>
          <w:noProof/>
        </w:rPr>
        <w:drawing>
          <wp:anchor distT="0" distB="0" distL="114300" distR="114300" simplePos="0" relativeHeight="251665920" behindDoc="0" locked="0" layoutInCell="1" allowOverlap="1" wp14:anchorId="5ECBD322" wp14:editId="34A7EABE">
            <wp:simplePos x="0" y="0"/>
            <wp:positionH relativeFrom="column">
              <wp:posOffset>5673090</wp:posOffset>
            </wp:positionH>
            <wp:positionV relativeFrom="paragraph">
              <wp:posOffset>0</wp:posOffset>
            </wp:positionV>
            <wp:extent cx="271780" cy="2743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BA4651" w:rsidRPr="00BA4651">
        <w:rPr>
          <w:b w:val="0"/>
          <w:bCs/>
          <w:sz w:val="26"/>
          <w:szCs w:val="26"/>
          <w:cs/>
          <w:lang w:bidi="ar-SA"/>
        </w:rPr>
        <w:t>الكتيب</w:t>
      </w:r>
      <w:r w:rsidR="00BA4651" w:rsidRPr="00BA4651">
        <w:rPr>
          <w:bCs/>
          <w:sz w:val="26"/>
          <w:szCs w:val="26"/>
        </w:rPr>
        <w:t xml:space="preserve"> </w:t>
      </w:r>
      <w:r w:rsidR="006B2C72" w:rsidRPr="00CA7176">
        <w:rPr>
          <w:b w:val="0"/>
          <w:bCs/>
          <w:sz w:val="26"/>
          <w:szCs w:val="26"/>
        </w:rPr>
        <w:t>5.</w:t>
      </w:r>
      <w:r w:rsidR="00BA4651">
        <w:rPr>
          <w:b w:val="0"/>
          <w:bCs/>
          <w:sz w:val="26"/>
          <w:szCs w:val="26"/>
        </w:rPr>
        <w:t>1</w:t>
      </w:r>
      <w:r w:rsidR="006B2C72" w:rsidRPr="00CA7176">
        <w:rPr>
          <w:b w:val="0"/>
          <w:bCs/>
          <w:sz w:val="26"/>
          <w:szCs w:val="26"/>
        </w:rPr>
        <w:t>: جمع البيانات الخاصة بالمكونات</w:t>
      </w:r>
    </w:p>
    <w:tbl>
      <w:tblPr>
        <w:bidiVisual/>
        <w:tblW w:w="5000" w:type="pct"/>
        <w:tblCellMar>
          <w:left w:w="0" w:type="dxa"/>
          <w:right w:w="0" w:type="dxa"/>
        </w:tblCellMar>
        <w:tblLook w:val="04A0" w:firstRow="1" w:lastRow="0" w:firstColumn="1" w:lastColumn="0" w:noHBand="0" w:noVBand="1"/>
      </w:tblPr>
      <w:tblGrid>
        <w:gridCol w:w="1440"/>
        <w:gridCol w:w="7920"/>
      </w:tblGrid>
      <w:tr w:rsidR="002B3D5A" w:rsidRPr="00CA7176" w14:paraId="553A78C4" w14:textId="77777777" w:rsidTr="001C6087">
        <w:trPr>
          <w:cantSplit/>
        </w:trPr>
        <w:tc>
          <w:tcPr>
            <w:tcW w:w="769" w:type="pct"/>
            <w:hideMark/>
          </w:tcPr>
          <w:p w14:paraId="553A78C2" w14:textId="57FC811B" w:rsidR="002B3D5A" w:rsidRPr="00CA7176" w:rsidRDefault="00CF1702">
            <w:pPr>
              <w:pStyle w:val="ATABody"/>
              <w:rPr>
                <w:b/>
                <w:bCs/>
                <w:sz w:val="26"/>
                <w:szCs w:val="26"/>
              </w:rPr>
            </w:pPr>
            <w:r w:rsidRPr="00CA7176">
              <w:rPr>
                <w:b/>
                <w:bCs/>
                <w:sz w:val="26"/>
                <w:szCs w:val="26"/>
              </w:rPr>
              <w:t>الغرض</w:t>
            </w:r>
          </w:p>
        </w:tc>
        <w:tc>
          <w:tcPr>
            <w:tcW w:w="4231" w:type="pct"/>
          </w:tcPr>
          <w:p w14:paraId="553A78C3" w14:textId="71FF91EF" w:rsidR="002B3D5A" w:rsidRPr="00CA7176" w:rsidRDefault="001C6087" w:rsidP="00DA415C">
            <w:pPr>
              <w:pStyle w:val="ATABody"/>
              <w:ind w:left="1440"/>
              <w:rPr>
                <w:sz w:val="26"/>
                <w:szCs w:val="26"/>
              </w:rPr>
            </w:pPr>
            <w:r w:rsidRPr="00CA7176">
              <w:rPr>
                <w:sz w:val="26"/>
                <w:szCs w:val="26"/>
              </w:rPr>
              <w:t>توفير المعلومات الخاصة بجمع البيانات فيما يتعلق بالمكونات الوظيفية للبنية الأساسية الحرجة</w:t>
            </w:r>
          </w:p>
        </w:tc>
      </w:tr>
    </w:tbl>
    <w:p w14:paraId="553A78C6" w14:textId="77777777" w:rsidR="00AB1C9C" w:rsidRPr="00CA7176" w:rsidRDefault="00AB1C9C" w:rsidP="00AB1C9C">
      <w:pPr>
        <w:pStyle w:val="ataHeading1"/>
        <w:rPr>
          <w:b w:val="0"/>
          <w:bCs/>
          <w:sz w:val="26"/>
          <w:szCs w:val="26"/>
        </w:rPr>
      </w:pPr>
      <w:r w:rsidRPr="00CA7176">
        <w:rPr>
          <w:b w:val="0"/>
          <w:bCs/>
          <w:sz w:val="26"/>
          <w:szCs w:val="26"/>
        </w:rPr>
        <w:t>فريق تحليل نقاط الضعف</w:t>
      </w:r>
    </w:p>
    <w:p w14:paraId="0150CBA0" w14:textId="359DE509" w:rsidR="006365A2" w:rsidRPr="00CA7176" w:rsidRDefault="006365A2" w:rsidP="006365A2">
      <w:pPr>
        <w:pStyle w:val="ATABody"/>
        <w:rPr>
          <w:sz w:val="26"/>
          <w:szCs w:val="26"/>
        </w:rPr>
      </w:pPr>
      <w:r w:rsidRPr="00CA7176">
        <w:rPr>
          <w:b/>
          <w:noProof/>
          <w:sz w:val="26"/>
          <w:szCs w:val="26"/>
          <w:lang w:eastAsia="en-US" w:bidi="ar-SA"/>
        </w:rPr>
        <mc:AlternateContent>
          <mc:Choice Requires="wps">
            <w:drawing>
              <wp:anchor distT="0" distB="0" distL="114300" distR="114300" simplePos="0" relativeHeight="251664896" behindDoc="0" locked="0" layoutInCell="1" allowOverlap="1" wp14:anchorId="458B230F" wp14:editId="05CCC251">
                <wp:simplePos x="0" y="0"/>
                <wp:positionH relativeFrom="column">
                  <wp:posOffset>442595</wp:posOffset>
                </wp:positionH>
                <wp:positionV relativeFrom="paragraph">
                  <wp:posOffset>5378450</wp:posOffset>
                </wp:positionV>
                <wp:extent cx="1624330" cy="86423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73D66" w14:textId="77777777" w:rsidR="006365A2" w:rsidRDefault="006365A2" w:rsidP="006365A2">
                            <w:pPr>
                              <w:spacing w:line="20" w:lineRule="atLeast"/>
                              <w:jc w:val="center"/>
                              <w:rPr>
                                <w:rFonts w:ascii="Cambria" w:hAnsi="Cambria"/>
                                <w:b/>
                                <w:color w:val="FFFFFF"/>
                              </w:rPr>
                            </w:pPr>
                            <w:r>
                              <w:rPr>
                                <w:rFonts w:ascii="Cambria" w:hAnsi="Cambria"/>
                                <w:b/>
                                <w:bCs/>
                                <w:color w:val="FFFFFF"/>
                              </w:rPr>
                              <w:t xml:space="preserve">تحليل التهديد </w:t>
                            </w:r>
                          </w:p>
                          <w:p w14:paraId="5C4B4141" w14:textId="77777777" w:rsidR="006365A2" w:rsidRPr="00377BF1" w:rsidRDefault="006365A2" w:rsidP="006365A2">
                            <w:pPr>
                              <w:spacing w:line="20" w:lineRule="atLeast"/>
                              <w:jc w:val="center"/>
                              <w:rPr>
                                <w:rFonts w:ascii="Cambria" w:hAnsi="Cambria"/>
                                <w:b/>
                                <w:color w:val="FFFFFF"/>
                              </w:rPr>
                            </w:pPr>
                            <w:r>
                              <w:rPr>
                                <w:rFonts w:ascii="Cambria" w:hAnsi="Cambria"/>
                                <w:b/>
                                <w:bCs/>
                                <w:color w:val="FFFFFF"/>
                              </w:rPr>
                              <w:t>الوحدة 10</w:t>
                            </w:r>
                          </w:p>
                          <w:p w14:paraId="4E13343A" w14:textId="77777777" w:rsidR="006365A2" w:rsidRPr="00377BF1" w:rsidRDefault="006365A2" w:rsidP="006365A2">
                            <w:pPr>
                              <w:spacing w:line="20" w:lineRule="atLeast"/>
                              <w:rPr>
                                <w:rFonts w:ascii="Cambria" w:hAnsi="Cambria"/>
                                <w:b/>
                                <w:color w:val="FFFFFF"/>
                              </w:rPr>
                            </w:pPr>
                          </w:p>
                          <w:p w14:paraId="51C77833" w14:textId="77777777" w:rsidR="006365A2" w:rsidRPr="00377BF1" w:rsidRDefault="006365A2" w:rsidP="006365A2">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8B230F" id="_x0000_t202" coordsize="21600,21600" o:spt="202" path="m,l,21600r21600,l21600,xe">
                <v:stroke joinstyle="miter"/>
                <v:path gradientshapeok="t" o:connecttype="rect"/>
              </v:shapetype>
              <v:shape id="Text Box 38" o:spid="_x0000_s1026" type="#_x0000_t202" style="position:absolute;left:0;text-align:left;margin-left:34.85pt;margin-top:423.5pt;width:127.9pt;height:68.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" filled="f" stroked="f">
                <v:textbox>
                  <w:txbxContent>
                    <w:p w14:paraId="21873D66" w14:textId="77777777" w:rsidR="006365A2" w:rsidRDefault="006365A2" w:rsidP="006365A2">
                      <w:pPr>
                        <w:spacing w:line="20" w:lineRule="atLeast"/>
                        <w:jc w:val="center"/>
                        <w:rPr>
                          <w:rFonts w:ascii="Cambria" w:hAnsi="Cambria"/>
                          <w:b/>
                          <w:color w:val="FFFFFF"/>
                        </w:rPr>
                      </w:pPr>
                      <w:r>
                        <w:rPr>
                          <w:rFonts w:ascii="Cambria" w:hAnsi="Cambria"/>
                          <w:b/>
                          <w:bCs/>
                          <w:color w:val="FFFFFF"/>
                        </w:rPr>
                        <w:t xml:space="preserve">تحليل التهديد </w:t>
                      </w:r>
                    </w:p>
                    <w:p w14:paraId="5C4B4141" w14:textId="77777777" w:rsidR="006365A2" w:rsidRPr="00377BF1" w:rsidRDefault="006365A2" w:rsidP="006365A2">
                      <w:pPr>
                        <w:spacing w:line="20" w:lineRule="atLeast"/>
                        <w:jc w:val="center"/>
                        <w:rPr>
                          <w:rFonts w:ascii="Cambria" w:hAnsi="Cambria"/>
                          <w:b/>
                          <w:color w:val="FFFFFF"/>
                        </w:rPr>
                      </w:pPr>
                      <w:r>
                        <w:rPr>
                          <w:rFonts w:ascii="Cambria" w:hAnsi="Cambria"/>
                          <w:b/>
                          <w:bCs/>
                          <w:color w:val="FFFFFF"/>
                        </w:rPr>
                        <w:t>الوحدة 10</w:t>
                      </w:r>
                    </w:p>
                    <w:p w14:paraId="4E13343A" w14:textId="77777777" w:rsidR="006365A2" w:rsidRPr="00377BF1" w:rsidRDefault="006365A2" w:rsidP="006365A2">
                      <w:pPr>
                        <w:spacing w:line="20" w:lineRule="atLeast"/>
                        <w:rPr>
                          <w:rFonts w:ascii="Cambria" w:hAnsi="Cambria"/>
                          <w:b/>
                          <w:color w:val="FFFFFF"/>
                        </w:rPr>
                      </w:pPr>
                    </w:p>
                    <w:p w14:paraId="51C77833" w14:textId="77777777" w:rsidR="006365A2" w:rsidRPr="00377BF1" w:rsidRDefault="006365A2" w:rsidP="006365A2">
                      <w:pPr>
                        <w:rPr>
                          <w:color w:val="FFFFFF"/>
                        </w:rPr>
                      </w:pPr>
                    </w:p>
                  </w:txbxContent>
                </v:textbox>
              </v:shape>
            </w:pict>
          </mc:Fallback>
        </mc:AlternateContent>
      </w:r>
      <w:r w:rsidRPr="00CA7176">
        <w:rPr>
          <w:sz w:val="26"/>
          <w:szCs w:val="26"/>
        </w:rPr>
        <w:t>يتطلب تحليل نقاط الضعف تخطيط سابق لمرحلة التنفيذ، وإدارة المهام خلال المشروع، وإتمام المشروع بنوع من التقارير الخاصة بالتحليل.</w:t>
      </w:r>
    </w:p>
    <w:p w14:paraId="460BCF25" w14:textId="77777777" w:rsidR="006365A2" w:rsidRPr="00CA7176" w:rsidRDefault="006365A2" w:rsidP="006365A2">
      <w:pPr>
        <w:pStyle w:val="ATABody"/>
        <w:rPr>
          <w:sz w:val="26"/>
          <w:szCs w:val="26"/>
        </w:rPr>
      </w:pPr>
    </w:p>
    <w:p w14:paraId="553A78C7" w14:textId="585CD8E1" w:rsidR="00AB1C9C" w:rsidRPr="00CA7176" w:rsidRDefault="00AB1C9C" w:rsidP="00DA415C">
      <w:pPr>
        <w:pStyle w:val="ATABody"/>
        <w:rPr>
          <w:sz w:val="26"/>
          <w:szCs w:val="26"/>
        </w:rPr>
      </w:pPr>
      <w:r w:rsidRPr="00CA7176">
        <w:rPr>
          <w:sz w:val="26"/>
          <w:szCs w:val="26"/>
        </w:rPr>
        <w:t>يجب أن يبدأ تحليل نقاط الضعف بتشكيل فريق لتحليل جوانب الضعف. يجب أن يكون ضمن أعضاء الفريق، مدير مشروع، يكون مسؤولا عن التنسيق وتوزيع المهام حسب الحاجة، وطاقم من خبراء تكنولوجيا النظم الأمنية، على دراية كبيرة وفهم عميق لأنماط التدابير الأمنية المضادة والبرامج والنظم التي يمكن تركيبها بالموقع. كما يجب أن يضم هذا الفريق أيضا خبراء في حل الأزمات على دراية كبيرة بعملية تحليل التهديد. ويلزم تعيين خبراء إضافيين لمعالجة الأزمات من الموقع، مثل خبير الحفاظ على سلامة الأفراد، لضمان أن كافة الأصول الحرجة قد تم تحديدها بدقة وتم تحليل المكونات الوظيفية بطريقة لائقة. أنظر الشكل 1: فريق تحليل نقاط الضعف</w:t>
      </w:r>
    </w:p>
    <w:p w14:paraId="553A78C8" w14:textId="77777777" w:rsidR="00AB1C9C" w:rsidRPr="00CA7176" w:rsidRDefault="00AB1C9C" w:rsidP="00AB1C9C">
      <w:pPr>
        <w:pStyle w:val="ataBody0"/>
        <w:rPr>
          <w:sz w:val="26"/>
          <w:szCs w:val="26"/>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3"/>
      </w:tblGrid>
      <w:tr w:rsidR="00AB1C9C" w:rsidRPr="00CA7176" w14:paraId="553A78CA" w14:textId="77777777" w:rsidTr="00FF649D">
        <w:trPr>
          <w:cantSplit/>
          <w:trHeight w:val="368"/>
          <w:jc w:val="center"/>
        </w:trPr>
        <w:tc>
          <w:tcPr>
            <w:tcW w:w="7573" w:type="dxa"/>
            <w:tcBorders>
              <w:bottom w:val="nil"/>
              <w:right w:val="single" w:sz="4" w:space="0" w:color="000000"/>
            </w:tcBorders>
            <w:shd w:val="clear" w:color="auto" w:fill="D9D9D9" w:themeFill="background1" w:themeFillShade="D9"/>
          </w:tcPr>
          <w:p w14:paraId="553A78C9" w14:textId="77777777" w:rsidR="00AB1C9C" w:rsidRPr="00CA7176" w:rsidRDefault="00AB1C9C" w:rsidP="00FF649D">
            <w:pPr>
              <w:pStyle w:val="ATATableHeading"/>
              <w:rPr>
                <w:b/>
                <w:sz w:val="26"/>
                <w:szCs w:val="26"/>
              </w:rPr>
            </w:pPr>
            <w:r w:rsidRPr="00CA7176">
              <w:rPr>
                <w:b/>
                <w:bCs/>
                <w:sz w:val="26"/>
                <w:szCs w:val="26"/>
              </w:rPr>
              <w:t>الشكل</w:t>
            </w:r>
            <w:r w:rsidRPr="00CA7176">
              <w:rPr>
                <w:b/>
                <w:sz w:val="26"/>
                <w:szCs w:val="26"/>
              </w:rPr>
              <w:fldChar w:fldCharType="begin"/>
            </w:r>
            <w:r w:rsidRPr="00CA7176">
              <w:rPr>
                <w:b/>
                <w:sz w:val="26"/>
                <w:szCs w:val="26"/>
              </w:rPr>
              <w:instrText xml:space="preserve"> XE "</w:instrText>
            </w:r>
            <w:r w:rsidRPr="00CA7176">
              <w:rPr>
                <w:b/>
                <w:bCs/>
                <w:sz w:val="26"/>
                <w:szCs w:val="26"/>
              </w:rPr>
              <w:instrText>الشكل</w:instrText>
            </w:r>
            <w:r w:rsidRPr="00CA7176">
              <w:rPr>
                <w:sz w:val="26"/>
                <w:szCs w:val="26"/>
              </w:rPr>
              <w:instrText>"</w:instrText>
            </w:r>
            <w:r w:rsidRPr="00CA7176">
              <w:rPr>
                <w:sz w:val="26"/>
                <w:szCs w:val="26"/>
              </w:rPr>
              <w:fldChar w:fldCharType="end"/>
            </w:r>
            <w:r w:rsidRPr="00CA7176">
              <w:rPr>
                <w:b/>
                <w:bCs/>
                <w:sz w:val="26"/>
                <w:szCs w:val="26"/>
              </w:rPr>
              <w:t xml:space="preserve"> 1: فريق تحليل نقاط الضعف</w:t>
            </w:r>
          </w:p>
        </w:tc>
      </w:tr>
      <w:tr w:rsidR="00AB1C9C" w:rsidRPr="00CA7176" w14:paraId="553A78CE" w14:textId="77777777" w:rsidTr="007406CB">
        <w:trPr>
          <w:cantSplit/>
          <w:trHeight w:val="5292"/>
          <w:jc w:val="center"/>
        </w:trPr>
        <w:tc>
          <w:tcPr>
            <w:tcW w:w="7573" w:type="dxa"/>
            <w:tcBorders>
              <w:top w:val="nil"/>
            </w:tcBorders>
          </w:tcPr>
          <w:p w14:paraId="553A78CB" w14:textId="0489FAB7" w:rsidR="00AB1C9C" w:rsidRPr="00CA7176" w:rsidRDefault="00AB1C9C" w:rsidP="007406CB">
            <w:pPr>
              <w:rPr>
                <w:sz w:val="26"/>
                <w:szCs w:val="26"/>
              </w:rPr>
            </w:pPr>
          </w:p>
          <w:bookmarkStart w:id="1" w:name="OLE_LINK1"/>
          <w:bookmarkStart w:id="2" w:name="OLE_LINK2"/>
          <w:p w14:paraId="553A78CC" w14:textId="5FDDF994" w:rsidR="00AB1C9C" w:rsidRPr="00CA7176" w:rsidRDefault="00832B77" w:rsidP="007406CB">
            <w:pPr>
              <w:rPr>
                <w:sz w:val="26"/>
                <w:szCs w:val="26"/>
              </w:rPr>
            </w:pPr>
            <w:r w:rsidRPr="00CA7176">
              <w:rPr>
                <w:noProof/>
                <w:sz w:val="26"/>
                <w:szCs w:val="26"/>
                <w:lang w:eastAsia="en-US" w:bidi="ar-SA"/>
              </w:rPr>
              <mc:AlternateContent>
                <mc:Choice Requires="wps">
                  <w:drawing>
                    <wp:anchor distT="0" distB="0" distL="114300" distR="114300" simplePos="0" relativeHeight="251660800" behindDoc="0" locked="0" layoutInCell="1" allowOverlap="1" wp14:anchorId="553A795B" wp14:editId="48D7ADB6">
                      <wp:simplePos x="0" y="0"/>
                      <wp:positionH relativeFrom="column">
                        <wp:posOffset>1329954</wp:posOffset>
                      </wp:positionH>
                      <wp:positionV relativeFrom="paragraph">
                        <wp:posOffset>2449731</wp:posOffset>
                      </wp:positionV>
                      <wp:extent cx="1358386" cy="576580"/>
                      <wp:effectExtent l="0" t="0" r="0" b="0"/>
                      <wp:wrapNone/>
                      <wp:docPr id="2070" name="Text Box 2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386" cy="576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8902B" w14:textId="77777777" w:rsidR="00832B77" w:rsidRDefault="00AB1C9C" w:rsidP="00DA415C">
                                  <w:pPr>
                                    <w:pStyle w:val="ATABody"/>
                                  </w:pPr>
                                  <w:r>
                                    <w:t xml:space="preserve">خبراء </w:t>
                                  </w:r>
                                  <w:r>
                                    <w:t xml:space="preserve">متخصصون </w:t>
                                  </w:r>
                                </w:p>
                                <w:p w14:paraId="553A797B" w14:textId="2B3F661D" w:rsidR="00AB1C9C" w:rsidRDefault="00AB1C9C" w:rsidP="00DA415C">
                                  <w:pPr>
                                    <w:pStyle w:val="ATABody"/>
                                  </w:pPr>
                                  <w:r>
                                    <w:t>في تحليل التهديد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A795B" id="Text Box 2070" o:spid="_x0000_s1027" type="#_x0000_t202" style="position:absolute;left:0;text-align:left;margin-left:104.7pt;margin-top:192.9pt;width:106.95pt;height:4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" stroked="f">
                      <v:textbox>
                        <w:txbxContent>
                          <w:p w14:paraId="0B78902B" w14:textId="77777777" w:rsidR="00832B77" w:rsidRDefault="00AB1C9C" w:rsidP="00DA415C">
                            <w:pPr>
                              <w:pStyle w:val="ATABody"/>
                            </w:pPr>
                            <w:r>
                              <w:t xml:space="preserve">خبراء متخصصون </w:t>
                            </w:r>
                          </w:p>
                          <w:p w14:paraId="553A797B" w14:textId="2B3F661D" w:rsidR="00AB1C9C" w:rsidRDefault="00AB1C9C" w:rsidP="00DA415C">
                            <w:pPr>
                              <w:pStyle w:val="ATABody"/>
                            </w:pPr>
                            <w:r>
                              <w:t>في تحليل التهديد</w:t>
                            </w:r>
                          </w:p>
                        </w:txbxContent>
                      </v:textbox>
                    </v:shape>
                  </w:pict>
                </mc:Fallback>
              </mc:AlternateContent>
            </w:r>
            <w:r w:rsidR="00DA415C" w:rsidRPr="00CA7176">
              <w:rPr>
                <w:noProof/>
                <w:sz w:val="26"/>
                <w:szCs w:val="26"/>
                <w:lang w:eastAsia="en-US" w:bidi="ar-SA"/>
              </w:rPr>
              <mc:AlternateContent>
                <mc:Choice Requires="wps">
                  <w:drawing>
                    <wp:anchor distT="0" distB="0" distL="114300" distR="114300" simplePos="0" relativeHeight="251655680" behindDoc="0" locked="0" layoutInCell="1" allowOverlap="1" wp14:anchorId="553A7959" wp14:editId="61BC9ACD">
                      <wp:simplePos x="0" y="0"/>
                      <wp:positionH relativeFrom="column">
                        <wp:posOffset>211321</wp:posOffset>
                      </wp:positionH>
                      <wp:positionV relativeFrom="paragraph">
                        <wp:posOffset>67315</wp:posOffset>
                      </wp:positionV>
                      <wp:extent cx="849630" cy="549284"/>
                      <wp:effectExtent l="0" t="0" r="0" b="3175"/>
                      <wp:wrapNone/>
                      <wp:docPr id="2071" name="Text Box 2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549284"/>
                              </a:xfrm>
                              <a:prstGeom prst="rect">
                                <a:avLst/>
                              </a:prstGeom>
                              <a:noFill/>
                              <a:ln>
                                <a:noFill/>
                              </a:ln>
                              <a:extLst/>
                            </wps:spPr>
                            <wps:txbx>
                              <w:txbxContent>
                                <w:p w14:paraId="553A797A" w14:textId="07855CA3" w:rsidR="00AB1C9C" w:rsidRDefault="00AB1C9C" w:rsidP="00DA415C">
                                  <w:pPr>
                                    <w:pStyle w:val="ATABody"/>
                                  </w:pPr>
                                  <w:r>
                                    <w:t xml:space="preserve">مدير </w:t>
                                  </w:r>
                                  <w:r>
                                    <w:t>المشروع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A7959" id="Text Box 2071" o:spid="_x0000_s1028" type="#_x0000_t202" style="position:absolute;left:0;text-align:left;margin-left:16.65pt;margin-top:5.3pt;width:66.9pt;height:4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" filled="f" stroked="f">
                      <v:textbox>
                        <w:txbxContent>
                          <w:p w14:paraId="553A797A" w14:textId="07855CA3" w:rsidR="00AB1C9C" w:rsidRDefault="00AB1C9C" w:rsidP="00DA415C">
                            <w:pPr>
                              <w:pStyle w:val="ATABody"/>
                            </w:pPr>
                            <w:r>
                              <w:t>مدير المشروع</w:t>
                            </w:r>
                          </w:p>
                        </w:txbxContent>
                      </v:textbox>
                    </v:shape>
                  </w:pict>
                </mc:Fallback>
              </mc:AlternateContent>
            </w:r>
            <w:r w:rsidR="00DA415C" w:rsidRPr="00CA7176">
              <w:rPr>
                <w:noProof/>
                <w:sz w:val="26"/>
                <w:szCs w:val="26"/>
                <w:lang w:eastAsia="en-US" w:bidi="ar-SA"/>
              </w:rPr>
              <mc:AlternateContent>
                <mc:Choice Requires="wps">
                  <w:drawing>
                    <wp:anchor distT="0" distB="0" distL="114300" distR="114300" simplePos="0" relativeHeight="251657728" behindDoc="0" locked="0" layoutInCell="1" allowOverlap="1" wp14:anchorId="553A795D" wp14:editId="553A795E">
                      <wp:simplePos x="0" y="0"/>
                      <wp:positionH relativeFrom="column">
                        <wp:posOffset>-32385</wp:posOffset>
                      </wp:positionH>
                      <wp:positionV relativeFrom="paragraph">
                        <wp:posOffset>2447925</wp:posOffset>
                      </wp:positionV>
                      <wp:extent cx="1228725" cy="528955"/>
                      <wp:effectExtent l="0" t="0" r="9525" b="4445"/>
                      <wp:wrapNone/>
                      <wp:docPr id="2069" name="Text Box 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528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C" w14:textId="25615748" w:rsidR="00AB1C9C" w:rsidRDefault="00AB1C9C" w:rsidP="00DA415C">
                                  <w:pPr>
                                    <w:pStyle w:val="ATABody"/>
                                  </w:pPr>
                                  <w:r>
                                    <w:t xml:space="preserve">خبراء </w:t>
                                  </w:r>
                                  <w:r>
                                    <w:t>تكنولوجيا النظم الأمنية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A795D" id="Text Box 2069" o:spid="_x0000_s1029" type="#_x0000_t202" style="position:absolute;left:0;text-align:left;margin-left:-2.55pt;margin-top:192.75pt;width:96.75pt;height:4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SFiAIAABw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" stroked="f">
                      <v:textbox>
                        <w:txbxContent>
                          <w:p w14:paraId="553A797C" w14:textId="25615748" w:rsidR="00AB1C9C" w:rsidRDefault="00AB1C9C" w:rsidP="00DA415C">
                            <w:pPr>
                              <w:pStyle w:val="ATABody"/>
                            </w:pPr>
                            <w:r>
                              <w:t>خبراء تكنولوجيا النظم الأمنية</w:t>
                            </w:r>
                          </w:p>
                        </w:txbxContent>
                      </v:textbox>
                    </v:shape>
                  </w:pict>
                </mc:Fallback>
              </mc:AlternateContent>
            </w:r>
            <w:r w:rsidR="00DA415C" w:rsidRPr="00CA7176">
              <w:rPr>
                <w:noProof/>
                <w:sz w:val="26"/>
                <w:szCs w:val="26"/>
                <w:lang w:eastAsia="en-US" w:bidi="ar-SA"/>
              </w:rPr>
              <mc:AlternateContent>
                <mc:Choice Requires="wpc">
                  <w:drawing>
                    <wp:inline distT="0" distB="0" distL="0" distR="0" wp14:anchorId="553A795F" wp14:editId="553A7960">
                      <wp:extent cx="4314825" cy="2639695"/>
                      <wp:effectExtent l="0" t="3810" r="2540" b="4445"/>
                      <wp:docPr id="2068" name="Canvas 20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0" y="0"/>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797D" w14:textId="77777777" w:rsidR="00AB1C9C" w:rsidRDefault="00AB1C9C" w:rsidP="00AB1C9C">
                                    <w:r>
                                      <w:rPr>
                                        <w:rFonts w:ascii="Calibri" w:hAnsi="Calibri"/>
                                        <w:color w:val="000000"/>
                                      </w:rPr>
                                      <w:t xml:space="preserve"> </w:t>
                                    </w:r>
                                  </w:p>
                                </w:txbxContent>
                              </wps:txbx>
                              <wps:bodyPr rot="0" vert="horz" wrap="none" lIns="0" tIns="0" rIns="0" bIns="0" anchor="t" anchorCtr="0" upright="1">
                                <a:spAutoFit/>
                              </wps:bodyPr>
                            </wps:wsp>
                            <wpg:wgp>
                              <wpg:cNvPr id="4" name="Group 5"/>
                              <wpg:cNvGrpSpPr>
                                <a:grpSpLocks/>
                              </wpg:cNvGrpSpPr>
                              <wpg:grpSpPr bwMode="auto">
                                <a:xfrm>
                                  <a:off x="428602" y="14601"/>
                                  <a:ext cx="802005" cy="2163478"/>
                                  <a:chOff x="675" y="21"/>
                                  <a:chExt cx="1263" cy="3407"/>
                                </a:xfrm>
                              </wpg:grpSpPr>
                              <pic:pic xmlns:pic="http://schemas.openxmlformats.org/drawingml/2006/picture">
                                <pic:nvPicPr>
                                  <pic:cNvPr id="5"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24" y="750"/>
                                    <a:ext cx="117"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524" y="750"/>
                                    <a:ext cx="117"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518" y="327"/>
                                    <a:ext cx="326" cy="1013"/>
                                  </a:xfrm>
                                  <a:prstGeom prst="rect">
                                    <a:avLst/>
                                  </a:prstGeom>
                                  <a:noFill/>
                                  <a:extLst>
                                    <a:ext uri="{909E8E84-426E-40DD-AFC4-6F175D3DCCD1}">
                                      <a14:hiddenFill xmlns:a14="http://schemas.microsoft.com/office/drawing/2010/main">
                                        <a:solidFill>
                                          <a:srgbClr val="FFFFFF"/>
                                        </a:solidFill>
                                      </a14:hiddenFill>
                                    </a:ext>
                                  </a:extLst>
                                </pic:spPr>
                              </pic:pic>
                              <wps:wsp>
                                <wps:cNvPr id="8" name="Freeform 9"/>
                                <wps:cNvSpPr>
                                  <a:spLocks noEditPoints="1"/>
                                </wps:cNvSpPr>
                                <wps:spPr bwMode="auto">
                                  <a:xfrm>
                                    <a:off x="1588" y="820"/>
                                    <a:ext cx="325" cy="523"/>
                                  </a:xfrm>
                                  <a:custGeom>
                                    <a:avLst/>
                                    <a:gdLst>
                                      <a:gd name="T0" fmla="*/ 32 w 325"/>
                                      <a:gd name="T1" fmla="*/ 460 h 523"/>
                                      <a:gd name="T2" fmla="*/ 3 w 325"/>
                                      <a:gd name="T3" fmla="*/ 470 h 523"/>
                                      <a:gd name="T4" fmla="*/ 0 w 325"/>
                                      <a:gd name="T5" fmla="*/ 459 h 523"/>
                                      <a:gd name="T6" fmla="*/ 2 w 325"/>
                                      <a:gd name="T7" fmla="*/ 448 h 523"/>
                                      <a:gd name="T8" fmla="*/ 19 w 325"/>
                                      <a:gd name="T9" fmla="*/ 422 h 523"/>
                                      <a:gd name="T10" fmla="*/ 40 w 325"/>
                                      <a:gd name="T11" fmla="*/ 399 h 523"/>
                                      <a:gd name="T12" fmla="*/ 64 w 325"/>
                                      <a:gd name="T13" fmla="*/ 380 h 523"/>
                                      <a:gd name="T14" fmla="*/ 89 w 325"/>
                                      <a:gd name="T15" fmla="*/ 362 h 523"/>
                                      <a:gd name="T16" fmla="*/ 89 w 325"/>
                                      <a:gd name="T17" fmla="*/ 362 h 523"/>
                                      <a:gd name="T18" fmla="*/ 102 w 325"/>
                                      <a:gd name="T19" fmla="*/ 0 h 523"/>
                                      <a:gd name="T20" fmla="*/ 123 w 325"/>
                                      <a:gd name="T21" fmla="*/ 13 h 523"/>
                                      <a:gd name="T22" fmla="*/ 132 w 325"/>
                                      <a:gd name="T23" fmla="*/ 372 h 523"/>
                                      <a:gd name="T24" fmla="*/ 132 w 325"/>
                                      <a:gd name="T25" fmla="*/ 372 h 523"/>
                                      <a:gd name="T26" fmla="*/ 32 w 325"/>
                                      <a:gd name="T27" fmla="*/ 460 h 523"/>
                                      <a:gd name="T28" fmla="*/ 32 w 325"/>
                                      <a:gd name="T29" fmla="*/ 460 h 523"/>
                                      <a:gd name="T30" fmla="*/ 325 w 325"/>
                                      <a:gd name="T31" fmla="*/ 81 h 523"/>
                                      <a:gd name="T32" fmla="*/ 307 w 325"/>
                                      <a:gd name="T33" fmla="*/ 358 h 523"/>
                                      <a:gd name="T34" fmla="*/ 307 w 325"/>
                                      <a:gd name="T35" fmla="*/ 427 h 523"/>
                                      <a:gd name="T36" fmla="*/ 108 w 325"/>
                                      <a:gd name="T37" fmla="*/ 523 h 523"/>
                                      <a:gd name="T38" fmla="*/ 107 w 325"/>
                                      <a:gd name="T39" fmla="*/ 512 h 523"/>
                                      <a:gd name="T40" fmla="*/ 105 w 325"/>
                                      <a:gd name="T41" fmla="*/ 499 h 523"/>
                                      <a:gd name="T42" fmla="*/ 127 w 325"/>
                                      <a:gd name="T43" fmla="*/ 473 h 523"/>
                                      <a:gd name="T44" fmla="*/ 151 w 325"/>
                                      <a:gd name="T45" fmla="*/ 449 h 523"/>
                                      <a:gd name="T46" fmla="*/ 177 w 325"/>
                                      <a:gd name="T47" fmla="*/ 427 h 523"/>
                                      <a:gd name="T48" fmla="*/ 205 w 325"/>
                                      <a:gd name="T49" fmla="*/ 406 h 523"/>
                                      <a:gd name="T50" fmla="*/ 205 w 325"/>
                                      <a:gd name="T51" fmla="*/ 406 h 523"/>
                                      <a:gd name="T52" fmla="*/ 228 w 325"/>
                                      <a:gd name="T53" fmla="*/ 78 h 523"/>
                                      <a:gd name="T54" fmla="*/ 325 w 325"/>
                                      <a:gd name="T55" fmla="*/ 81 h 523"/>
                                      <a:gd name="T56" fmla="*/ 325 w 325"/>
                                      <a:gd name="T57" fmla="*/ 81 h 523"/>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325" h="523">
                                        <a:moveTo>
                                          <a:pt x="32" y="460"/>
                                        </a:moveTo>
                                        <a:lnTo>
                                          <a:pt x="3" y="470"/>
                                        </a:lnTo>
                                        <a:lnTo>
                                          <a:pt x="0" y="459"/>
                                        </a:lnTo>
                                        <a:lnTo>
                                          <a:pt x="2" y="448"/>
                                        </a:lnTo>
                                        <a:lnTo>
                                          <a:pt x="19" y="422"/>
                                        </a:lnTo>
                                        <a:lnTo>
                                          <a:pt x="40" y="399"/>
                                        </a:lnTo>
                                        <a:lnTo>
                                          <a:pt x="64" y="380"/>
                                        </a:lnTo>
                                        <a:lnTo>
                                          <a:pt x="89" y="362"/>
                                        </a:lnTo>
                                        <a:lnTo>
                                          <a:pt x="102" y="0"/>
                                        </a:lnTo>
                                        <a:lnTo>
                                          <a:pt x="123" y="13"/>
                                        </a:lnTo>
                                        <a:lnTo>
                                          <a:pt x="132" y="372"/>
                                        </a:lnTo>
                                        <a:lnTo>
                                          <a:pt x="32" y="460"/>
                                        </a:lnTo>
                                        <a:close/>
                                        <a:moveTo>
                                          <a:pt x="325" y="81"/>
                                        </a:moveTo>
                                        <a:lnTo>
                                          <a:pt x="307" y="358"/>
                                        </a:lnTo>
                                        <a:lnTo>
                                          <a:pt x="307" y="427"/>
                                        </a:lnTo>
                                        <a:lnTo>
                                          <a:pt x="108" y="523"/>
                                        </a:lnTo>
                                        <a:lnTo>
                                          <a:pt x="107" y="512"/>
                                        </a:lnTo>
                                        <a:lnTo>
                                          <a:pt x="105" y="499"/>
                                        </a:lnTo>
                                        <a:lnTo>
                                          <a:pt x="127" y="473"/>
                                        </a:lnTo>
                                        <a:lnTo>
                                          <a:pt x="151" y="449"/>
                                        </a:lnTo>
                                        <a:lnTo>
                                          <a:pt x="177" y="427"/>
                                        </a:lnTo>
                                        <a:lnTo>
                                          <a:pt x="205" y="406"/>
                                        </a:lnTo>
                                        <a:lnTo>
                                          <a:pt x="228" y="78"/>
                                        </a:lnTo>
                                        <a:lnTo>
                                          <a:pt x="325"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1566" y="283"/>
                                    <a:ext cx="1" cy="217"/>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1567" y="283"/>
                                    <a:ext cx="5" cy="217"/>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1572" y="283"/>
                                    <a:ext cx="5" cy="217"/>
                                  </a:xfrm>
                                  <a:prstGeom prst="rect">
                                    <a:avLst/>
                                  </a:prstGeom>
                                  <a:solidFill>
                                    <a:srgbClr val="F5F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1577" y="283"/>
                                    <a:ext cx="5" cy="217"/>
                                  </a:xfrm>
                                  <a:prstGeom prst="rect">
                                    <a:avLst/>
                                  </a:prstGeom>
                                  <a:solidFill>
                                    <a:srgbClr val="F4F0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1582" y="283"/>
                                    <a:ext cx="6" cy="217"/>
                                  </a:xfrm>
                                  <a:prstGeom prst="rect">
                                    <a:avLst/>
                                  </a:prstGeom>
                                  <a:solidFill>
                                    <a:srgbClr val="F2EE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1588" y="283"/>
                                    <a:ext cx="6" cy="217"/>
                                  </a:xfrm>
                                  <a:prstGeom prst="rect">
                                    <a:avLst/>
                                  </a:prstGeom>
                                  <a:solidFill>
                                    <a:srgbClr val="F0EC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a:off x="1594" y="283"/>
                                    <a:ext cx="7" cy="217"/>
                                  </a:xfrm>
                                  <a:prstGeom prst="rect">
                                    <a:avLst/>
                                  </a:prstGeom>
                                  <a:solidFill>
                                    <a:srgbClr val="EEEA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1601" y="283"/>
                                    <a:ext cx="5" cy="217"/>
                                  </a:xfrm>
                                  <a:prstGeom prst="rect">
                                    <a:avLst/>
                                  </a:prstGeom>
                                  <a:solidFill>
                                    <a:srgbClr val="ECE9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8"/>
                                <wps:cNvSpPr>
                                  <a:spLocks noChangeArrowheads="1"/>
                                </wps:cNvSpPr>
                                <wps:spPr bwMode="auto">
                                  <a:xfrm>
                                    <a:off x="1606" y="283"/>
                                    <a:ext cx="6" cy="217"/>
                                  </a:xfrm>
                                  <a:prstGeom prst="rect">
                                    <a:avLst/>
                                  </a:prstGeom>
                                  <a:solidFill>
                                    <a:srgbClr val="EA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9"/>
                                <wps:cNvSpPr>
                                  <a:spLocks noChangeArrowheads="1"/>
                                </wps:cNvSpPr>
                                <wps:spPr bwMode="auto">
                                  <a:xfrm>
                                    <a:off x="1612" y="283"/>
                                    <a:ext cx="6" cy="217"/>
                                  </a:xfrm>
                                  <a:prstGeom prst="rect">
                                    <a:avLst/>
                                  </a:prstGeom>
                                  <a:solidFill>
                                    <a:srgbClr val="E8E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0"/>
                                <wps:cNvSpPr>
                                  <a:spLocks noChangeArrowheads="1"/>
                                </wps:cNvSpPr>
                                <wps:spPr bwMode="auto">
                                  <a:xfrm>
                                    <a:off x="1618" y="283"/>
                                    <a:ext cx="7" cy="217"/>
                                  </a:xfrm>
                                  <a:prstGeom prst="rect">
                                    <a:avLst/>
                                  </a:prstGeom>
                                  <a:solidFill>
                                    <a:srgbClr val="E6E3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1"/>
                                <wps:cNvSpPr>
                                  <a:spLocks noChangeArrowheads="1"/>
                                </wps:cNvSpPr>
                                <wps:spPr bwMode="auto">
                                  <a:xfrm>
                                    <a:off x="1625" y="283"/>
                                    <a:ext cx="4" cy="217"/>
                                  </a:xfrm>
                                  <a:prstGeom prst="rect">
                                    <a:avLst/>
                                  </a:prstGeom>
                                  <a:solidFill>
                                    <a:srgbClr val="E4E1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2"/>
                                <wps:cNvSpPr>
                                  <a:spLocks noChangeArrowheads="1"/>
                                </wps:cNvSpPr>
                                <wps:spPr bwMode="auto">
                                  <a:xfrm>
                                    <a:off x="1629" y="283"/>
                                    <a:ext cx="5" cy="217"/>
                                  </a:xfrm>
                                  <a:prstGeom prst="rect">
                                    <a:avLst/>
                                  </a:prstGeom>
                                  <a:solidFill>
                                    <a:srgbClr val="E3E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3"/>
                                <wps:cNvSpPr>
                                  <a:spLocks noChangeArrowheads="1"/>
                                </wps:cNvSpPr>
                                <wps:spPr bwMode="auto">
                                  <a:xfrm>
                                    <a:off x="1634" y="283"/>
                                    <a:ext cx="7" cy="217"/>
                                  </a:xfrm>
                                  <a:prstGeom prst="rect">
                                    <a:avLst/>
                                  </a:prstGeom>
                                  <a:solidFill>
                                    <a:srgbClr val="E1DE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4"/>
                                <wps:cNvSpPr>
                                  <a:spLocks noChangeArrowheads="1"/>
                                </wps:cNvSpPr>
                                <wps:spPr bwMode="auto">
                                  <a:xfrm>
                                    <a:off x="1641" y="283"/>
                                    <a:ext cx="6" cy="217"/>
                                  </a:xfrm>
                                  <a:prstGeom prst="rect">
                                    <a:avLst/>
                                  </a:prstGeom>
                                  <a:solidFill>
                                    <a:srgbClr val="DFD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5"/>
                                <wps:cNvSpPr>
                                  <a:spLocks noChangeArrowheads="1"/>
                                </wps:cNvSpPr>
                                <wps:spPr bwMode="auto">
                                  <a:xfrm>
                                    <a:off x="1647" y="283"/>
                                    <a:ext cx="6" cy="217"/>
                                  </a:xfrm>
                                  <a:prstGeom prst="rect">
                                    <a:avLst/>
                                  </a:prstGeom>
                                  <a:solidFill>
                                    <a:srgbClr val="DDDA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6"/>
                                <wps:cNvSpPr>
                                  <a:spLocks noChangeArrowheads="1"/>
                                </wps:cNvSpPr>
                                <wps:spPr bwMode="auto">
                                  <a:xfrm>
                                    <a:off x="1653" y="283"/>
                                    <a:ext cx="7" cy="217"/>
                                  </a:xfrm>
                                  <a:prstGeom prst="rect">
                                    <a:avLst/>
                                  </a:prstGeom>
                                  <a:solidFill>
                                    <a:srgbClr val="DBD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7"/>
                                <wps:cNvSpPr>
                                  <a:spLocks noChangeArrowheads="1"/>
                                </wps:cNvSpPr>
                                <wps:spPr bwMode="auto">
                                  <a:xfrm>
                                    <a:off x="1660" y="283"/>
                                    <a:ext cx="4" cy="217"/>
                                  </a:xfrm>
                                  <a:prstGeom prst="rect">
                                    <a:avLst/>
                                  </a:prstGeom>
                                  <a:solidFill>
                                    <a:srgbClr val="D9D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
                                <wps:cNvSpPr>
                                  <a:spLocks noChangeArrowheads="1"/>
                                </wps:cNvSpPr>
                                <wps:spPr bwMode="auto">
                                  <a:xfrm>
                                    <a:off x="1664" y="283"/>
                                    <a:ext cx="5" cy="217"/>
                                  </a:xfrm>
                                  <a:prstGeom prst="rect">
                                    <a:avLst/>
                                  </a:prstGeom>
                                  <a:solidFill>
                                    <a:srgbClr val="D8D5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9"/>
                                <wps:cNvSpPr>
                                  <a:spLocks noChangeArrowheads="1"/>
                                </wps:cNvSpPr>
                                <wps:spPr bwMode="auto">
                                  <a:xfrm>
                                    <a:off x="1669" y="283"/>
                                    <a:ext cx="5" cy="217"/>
                                  </a:xfrm>
                                  <a:prstGeom prst="rect">
                                    <a:avLst/>
                                  </a:prstGeom>
                                  <a:solidFill>
                                    <a:srgbClr val="D6D3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0"/>
                                <wps:cNvSpPr>
                                  <a:spLocks noChangeArrowheads="1"/>
                                </wps:cNvSpPr>
                                <wps:spPr bwMode="auto">
                                  <a:xfrm>
                                    <a:off x="1674" y="283"/>
                                    <a:ext cx="5" cy="217"/>
                                  </a:xfrm>
                                  <a:prstGeom prst="rect">
                                    <a:avLst/>
                                  </a:prstGeom>
                                  <a:solidFill>
                                    <a:srgbClr val="D4D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1"/>
                                <wps:cNvSpPr>
                                  <a:spLocks noChangeArrowheads="1"/>
                                </wps:cNvSpPr>
                                <wps:spPr bwMode="auto">
                                  <a:xfrm>
                                    <a:off x="1679" y="283"/>
                                    <a:ext cx="5" cy="217"/>
                                  </a:xfrm>
                                  <a:prstGeom prst="rect">
                                    <a:avLst/>
                                  </a:prstGeom>
                                  <a:solidFill>
                                    <a:srgbClr val="D3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32"/>
                                <wps:cNvSpPr>
                                  <a:spLocks noChangeArrowheads="1"/>
                                </wps:cNvSpPr>
                                <wps:spPr bwMode="auto">
                                  <a:xfrm>
                                    <a:off x="1684" y="283"/>
                                    <a:ext cx="6" cy="217"/>
                                  </a:xfrm>
                                  <a:prstGeom prst="rect">
                                    <a:avLst/>
                                  </a:prstGeom>
                                  <a:solidFill>
                                    <a:srgbClr val="D1C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3"/>
                                <wps:cNvSpPr>
                                  <a:spLocks noChangeArrowheads="1"/>
                                </wps:cNvSpPr>
                                <wps:spPr bwMode="auto">
                                  <a:xfrm>
                                    <a:off x="1690" y="283"/>
                                    <a:ext cx="6" cy="217"/>
                                  </a:xfrm>
                                  <a:prstGeom prst="rect">
                                    <a:avLst/>
                                  </a:prstGeom>
                                  <a:solidFill>
                                    <a:srgbClr val="CFC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34"/>
                                <wps:cNvSpPr>
                                  <a:spLocks noChangeArrowheads="1"/>
                                </wps:cNvSpPr>
                                <wps:spPr bwMode="auto">
                                  <a:xfrm>
                                    <a:off x="1696" y="283"/>
                                    <a:ext cx="7" cy="217"/>
                                  </a:xfrm>
                                  <a:prstGeom prst="rect">
                                    <a:avLst/>
                                  </a:prstGeom>
                                  <a:solidFill>
                                    <a:srgbClr val="CDC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5"/>
                                <wps:cNvSpPr>
                                  <a:spLocks noChangeArrowheads="1"/>
                                </wps:cNvSpPr>
                                <wps:spPr bwMode="auto">
                                  <a:xfrm>
                                    <a:off x="1703" y="283"/>
                                    <a:ext cx="6" cy="217"/>
                                  </a:xfrm>
                                  <a:prstGeom prst="rect">
                                    <a:avLst/>
                                  </a:prstGeom>
                                  <a:solidFill>
                                    <a:srgbClr val="CBC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6"/>
                                <wps:cNvSpPr>
                                  <a:spLocks noChangeArrowheads="1"/>
                                </wps:cNvSpPr>
                                <wps:spPr bwMode="auto">
                                  <a:xfrm>
                                    <a:off x="1709" y="283"/>
                                    <a:ext cx="5" cy="217"/>
                                  </a:xfrm>
                                  <a:prstGeom prst="rect">
                                    <a:avLst/>
                                  </a:prstGeom>
                                  <a:solidFill>
                                    <a:srgbClr val="C9C6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7"/>
                                <wps:cNvSpPr>
                                  <a:spLocks noChangeArrowheads="1"/>
                                </wps:cNvSpPr>
                                <wps:spPr bwMode="auto">
                                  <a:xfrm>
                                    <a:off x="1714" y="283"/>
                                    <a:ext cx="5" cy="217"/>
                                  </a:xfrm>
                                  <a:prstGeom prst="rect">
                                    <a:avLst/>
                                  </a:prstGeom>
                                  <a:solidFill>
                                    <a:srgbClr val="C7C5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38"/>
                                <wps:cNvSpPr>
                                  <a:spLocks noChangeArrowheads="1"/>
                                </wps:cNvSpPr>
                                <wps:spPr bwMode="auto">
                                  <a:xfrm>
                                    <a:off x="1719" y="283"/>
                                    <a:ext cx="4" cy="217"/>
                                  </a:xfrm>
                                  <a:prstGeom prst="rect">
                                    <a:avLst/>
                                  </a:prstGeom>
                                  <a:solidFill>
                                    <a:srgbClr val="C6C3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9"/>
                                <wps:cNvSpPr>
                                  <a:spLocks noChangeArrowheads="1"/>
                                </wps:cNvSpPr>
                                <wps:spPr bwMode="auto">
                                  <a:xfrm>
                                    <a:off x="1723" y="283"/>
                                    <a:ext cx="5" cy="217"/>
                                  </a:xfrm>
                                  <a:prstGeom prst="rect">
                                    <a:avLst/>
                                  </a:prstGeom>
                                  <a:solidFill>
                                    <a:srgbClr val="C4C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0"/>
                                <wps:cNvSpPr>
                                  <a:spLocks noChangeArrowheads="1"/>
                                </wps:cNvSpPr>
                                <wps:spPr bwMode="auto">
                                  <a:xfrm>
                                    <a:off x="1728" y="283"/>
                                    <a:ext cx="5" cy="217"/>
                                  </a:xfrm>
                                  <a:prstGeom prst="rect">
                                    <a:avLst/>
                                  </a:prstGeom>
                                  <a:solidFill>
                                    <a:srgbClr val="C2C0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1"/>
                                <wps:cNvSpPr>
                                  <a:spLocks noChangeArrowheads="1"/>
                                </wps:cNvSpPr>
                                <wps:spPr bwMode="auto">
                                  <a:xfrm>
                                    <a:off x="1733" y="283"/>
                                    <a:ext cx="6" cy="217"/>
                                  </a:xfrm>
                                  <a:prstGeom prst="rect">
                                    <a:avLst/>
                                  </a:prstGeom>
                                  <a:solidFill>
                                    <a:srgbClr val="C1BF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2"/>
                                <wps:cNvSpPr>
                                  <a:spLocks noChangeArrowheads="1"/>
                                </wps:cNvSpPr>
                                <wps:spPr bwMode="auto">
                                  <a:xfrm>
                                    <a:off x="1739" y="283"/>
                                    <a:ext cx="5" cy="217"/>
                                  </a:xfrm>
                                  <a:prstGeom prst="rect">
                                    <a:avLst/>
                                  </a:prstGeom>
                                  <a:solidFill>
                                    <a:srgbClr val="BFBD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3"/>
                                <wps:cNvSpPr>
                                  <a:spLocks noChangeArrowheads="1"/>
                                </wps:cNvSpPr>
                                <wps:spPr bwMode="auto">
                                  <a:xfrm>
                                    <a:off x="1744" y="283"/>
                                    <a:ext cx="5" cy="217"/>
                                  </a:xfrm>
                                  <a:prstGeom prst="rect">
                                    <a:avLst/>
                                  </a:prstGeom>
                                  <a:solidFill>
                                    <a:srgbClr val="BEBC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4"/>
                                <wps:cNvSpPr>
                                  <a:spLocks noChangeArrowheads="1"/>
                                </wps:cNvSpPr>
                                <wps:spPr bwMode="auto">
                                  <a:xfrm>
                                    <a:off x="1749" y="283"/>
                                    <a:ext cx="6" cy="217"/>
                                  </a:xfrm>
                                  <a:prstGeom prst="rect">
                                    <a:avLst/>
                                  </a:prstGeom>
                                  <a:solidFill>
                                    <a:srgbClr val="BCBA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45"/>
                                <wps:cNvSpPr>
                                  <a:spLocks noChangeArrowheads="1"/>
                                </wps:cNvSpPr>
                                <wps:spPr bwMode="auto">
                                  <a:xfrm>
                                    <a:off x="1755" y="283"/>
                                    <a:ext cx="6" cy="217"/>
                                  </a:xfrm>
                                  <a:prstGeom prst="rect">
                                    <a:avLst/>
                                  </a:prstGeom>
                                  <a:solidFill>
                                    <a:srgbClr val="BAB8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6"/>
                                <wps:cNvSpPr>
                                  <a:spLocks noChangeArrowheads="1"/>
                                </wps:cNvSpPr>
                                <wps:spPr bwMode="auto">
                                  <a:xfrm>
                                    <a:off x="1761" y="283"/>
                                    <a:ext cx="7" cy="217"/>
                                  </a:xfrm>
                                  <a:prstGeom prst="rect">
                                    <a:avLst/>
                                  </a:prstGeom>
                                  <a:solidFill>
                                    <a:srgbClr val="B8B6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7"/>
                                <wps:cNvSpPr>
                                  <a:spLocks noChangeArrowheads="1"/>
                                </wps:cNvSpPr>
                                <wps:spPr bwMode="auto">
                                  <a:xfrm>
                                    <a:off x="1768" y="283"/>
                                    <a:ext cx="6" cy="217"/>
                                  </a:xfrm>
                                  <a:prstGeom prst="rect">
                                    <a:avLst/>
                                  </a:prstGeom>
                                  <a:solidFill>
                                    <a:srgbClr val="B6B4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8"/>
                                <wps:cNvSpPr>
                                  <a:spLocks noChangeArrowheads="1"/>
                                </wps:cNvSpPr>
                                <wps:spPr bwMode="auto">
                                  <a:xfrm>
                                    <a:off x="1774" y="283"/>
                                    <a:ext cx="5" cy="217"/>
                                  </a:xfrm>
                                  <a:prstGeom prst="rect">
                                    <a:avLst/>
                                  </a:prstGeom>
                                  <a:solidFill>
                                    <a:srgbClr val="B4B2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49"/>
                                <wps:cNvSpPr>
                                  <a:spLocks noChangeArrowheads="1"/>
                                </wps:cNvSpPr>
                                <wps:spPr bwMode="auto">
                                  <a:xfrm>
                                    <a:off x="1779" y="283"/>
                                    <a:ext cx="5" cy="217"/>
                                  </a:xfrm>
                                  <a:prstGeom prst="rect">
                                    <a:avLst/>
                                  </a:prstGeom>
                                  <a:solidFill>
                                    <a:srgbClr val="B2B1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0"/>
                                <wps:cNvSpPr>
                                  <a:spLocks noChangeArrowheads="1"/>
                                </wps:cNvSpPr>
                                <wps:spPr bwMode="auto">
                                  <a:xfrm>
                                    <a:off x="1784" y="283"/>
                                    <a:ext cx="5" cy="217"/>
                                  </a:xfrm>
                                  <a:prstGeom prst="rect">
                                    <a:avLst/>
                                  </a:prstGeom>
                                  <a:solidFill>
                                    <a:srgbClr val="B1AF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1"/>
                                <wps:cNvSpPr>
                                  <a:spLocks noChangeArrowheads="1"/>
                                </wps:cNvSpPr>
                                <wps:spPr bwMode="auto">
                                  <a:xfrm>
                                    <a:off x="1789" y="283"/>
                                    <a:ext cx="4" cy="217"/>
                                  </a:xfrm>
                                  <a:prstGeom prst="rect">
                                    <a:avLst/>
                                  </a:prstGeom>
                                  <a:solidFill>
                                    <a:srgbClr val="AFAE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2"/>
                                <wps:cNvSpPr>
                                  <a:spLocks noChangeArrowheads="1"/>
                                </wps:cNvSpPr>
                                <wps:spPr bwMode="auto">
                                  <a:xfrm>
                                    <a:off x="1793" y="283"/>
                                    <a:ext cx="7" cy="217"/>
                                  </a:xfrm>
                                  <a:prstGeom prst="rect">
                                    <a:avLst/>
                                  </a:prstGeom>
                                  <a:solidFill>
                                    <a:srgbClr val="ADAC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53"/>
                                <wps:cNvSpPr>
                                  <a:spLocks noChangeArrowheads="1"/>
                                </wps:cNvSpPr>
                                <wps:spPr bwMode="auto">
                                  <a:xfrm>
                                    <a:off x="1800" y="283"/>
                                    <a:ext cx="8" cy="217"/>
                                  </a:xfrm>
                                  <a:prstGeom prst="rect">
                                    <a:avLst/>
                                  </a:prstGeom>
                                  <a:solidFill>
                                    <a:srgbClr val="ABAA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4"/>
                                <wps:cNvSpPr>
                                  <a:spLocks noChangeArrowheads="1"/>
                                </wps:cNvSpPr>
                                <wps:spPr bwMode="auto">
                                  <a:xfrm>
                                    <a:off x="1808" y="283"/>
                                    <a:ext cx="6" cy="217"/>
                                  </a:xfrm>
                                  <a:prstGeom prst="rect">
                                    <a:avLst/>
                                  </a:prstGeom>
                                  <a:solidFill>
                                    <a:srgbClr val="A9A8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5"/>
                                <wps:cNvSpPr>
                                  <a:spLocks noChangeArrowheads="1"/>
                                </wps:cNvSpPr>
                                <wps:spPr bwMode="auto">
                                  <a:xfrm>
                                    <a:off x="1814" y="283"/>
                                    <a:ext cx="6" cy="217"/>
                                  </a:xfrm>
                                  <a:prstGeom prst="rect">
                                    <a:avLst/>
                                  </a:prstGeom>
                                  <a:solidFill>
                                    <a:srgbClr val="A7A6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6"/>
                                <wps:cNvSpPr>
                                  <a:spLocks noChangeArrowheads="1"/>
                                </wps:cNvSpPr>
                                <wps:spPr bwMode="auto">
                                  <a:xfrm>
                                    <a:off x="1820" y="283"/>
                                    <a:ext cx="7" cy="217"/>
                                  </a:xfrm>
                                  <a:prstGeom prst="rect">
                                    <a:avLst/>
                                  </a:prstGeom>
                                  <a:solidFill>
                                    <a:srgbClr val="A5A4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7"/>
                                <wps:cNvSpPr>
                                  <a:spLocks noChangeArrowheads="1"/>
                                </wps:cNvSpPr>
                                <wps:spPr bwMode="auto">
                                  <a:xfrm>
                                    <a:off x="1827" y="283"/>
                                    <a:ext cx="5" cy="217"/>
                                  </a:xfrm>
                                  <a:prstGeom prst="rect">
                                    <a:avLst/>
                                  </a:prstGeom>
                                  <a:solidFill>
                                    <a:srgbClr val="A3A2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8"/>
                                <wps:cNvSpPr>
                                  <a:spLocks noChangeArrowheads="1"/>
                                </wps:cNvSpPr>
                                <wps:spPr bwMode="auto">
                                  <a:xfrm>
                                    <a:off x="1832" y="283"/>
                                    <a:ext cx="4" cy="217"/>
                                  </a:xfrm>
                                  <a:prstGeom prst="rect">
                                    <a:avLst/>
                                  </a:prstGeom>
                                  <a:solidFill>
                                    <a:srgbClr val="A2A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59"/>
                                <wps:cNvSpPr>
                                  <a:spLocks noChangeArrowheads="1"/>
                                </wps:cNvSpPr>
                                <wps:spPr bwMode="auto">
                                  <a:xfrm>
                                    <a:off x="1836" y="283"/>
                                    <a:ext cx="7" cy="217"/>
                                  </a:xfrm>
                                  <a:prstGeom prst="rect">
                                    <a:avLst/>
                                  </a:prstGeom>
                                  <a:solidFill>
                                    <a:srgbClr val="A09F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60"/>
                                <wps:cNvSpPr>
                                  <a:spLocks noChangeArrowheads="1"/>
                                </wps:cNvSpPr>
                                <wps:spPr bwMode="auto">
                                  <a:xfrm>
                                    <a:off x="1843" y="283"/>
                                    <a:ext cx="4" cy="217"/>
                                  </a:xfrm>
                                  <a:prstGeom prst="rect">
                                    <a:avLst/>
                                  </a:prstGeom>
                                  <a:solidFill>
                                    <a:srgbClr val="9E9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1"/>
                                <wps:cNvSpPr>
                                  <a:spLocks noChangeArrowheads="1"/>
                                </wps:cNvSpPr>
                                <wps:spPr bwMode="auto">
                                  <a:xfrm>
                                    <a:off x="1847" y="283"/>
                                    <a:ext cx="5" cy="217"/>
                                  </a:xfrm>
                                  <a:prstGeom prst="rect">
                                    <a:avLst/>
                                  </a:prstGeom>
                                  <a:solidFill>
                                    <a:srgbClr val="9C9B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62"/>
                                <wps:cNvSpPr>
                                  <a:spLocks noChangeArrowheads="1"/>
                                </wps:cNvSpPr>
                                <wps:spPr bwMode="auto">
                                  <a:xfrm>
                                    <a:off x="1852" y="283"/>
                                    <a:ext cx="5" cy="217"/>
                                  </a:xfrm>
                                  <a:prstGeom prst="rect">
                                    <a:avLst/>
                                  </a:prstGeom>
                                  <a:solidFill>
                                    <a:srgbClr val="9B9A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63"/>
                                <wps:cNvSpPr>
                                  <a:spLocks noChangeArrowheads="1"/>
                                </wps:cNvSpPr>
                                <wps:spPr bwMode="auto">
                                  <a:xfrm>
                                    <a:off x="1857" y="283"/>
                                    <a:ext cx="5" cy="217"/>
                                  </a:xfrm>
                                  <a:prstGeom prst="rect">
                                    <a:avLst/>
                                  </a:prstGeom>
                                  <a:solidFill>
                                    <a:srgbClr val="9998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4"/>
                                <wps:cNvSpPr>
                                  <a:spLocks noChangeArrowheads="1"/>
                                </wps:cNvSpPr>
                                <wps:spPr bwMode="auto">
                                  <a:xfrm>
                                    <a:off x="1862" y="283"/>
                                    <a:ext cx="6" cy="217"/>
                                  </a:xfrm>
                                  <a:prstGeom prst="rect">
                                    <a:avLst/>
                                  </a:prstGeom>
                                  <a:solidFill>
                                    <a:srgbClr val="9796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5"/>
                                <wps:cNvSpPr>
                                  <a:spLocks noChangeArrowheads="1"/>
                                </wps:cNvSpPr>
                                <wps:spPr bwMode="auto">
                                  <a:xfrm>
                                    <a:off x="1868" y="283"/>
                                    <a:ext cx="5" cy="217"/>
                                  </a:xfrm>
                                  <a:prstGeom prst="rect">
                                    <a:avLst/>
                                  </a:prstGeom>
                                  <a:solidFill>
                                    <a:srgbClr val="9594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66"/>
                                <wps:cNvSpPr>
                                  <a:spLocks noChangeArrowheads="1"/>
                                </wps:cNvSpPr>
                                <wps:spPr bwMode="auto">
                                  <a:xfrm>
                                    <a:off x="1873" y="283"/>
                                    <a:ext cx="6" cy="217"/>
                                  </a:xfrm>
                                  <a:prstGeom prst="rect">
                                    <a:avLst/>
                                  </a:prstGeom>
                                  <a:solidFill>
                                    <a:srgbClr val="9493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67"/>
                                <wps:cNvSpPr>
                                  <a:spLocks noChangeArrowheads="1"/>
                                </wps:cNvSpPr>
                                <wps:spPr bwMode="auto">
                                  <a:xfrm>
                                    <a:off x="1879" y="283"/>
                                    <a:ext cx="5" cy="217"/>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68"/>
                                <wps:cNvSpPr>
                                  <a:spLocks noChangeArrowheads="1"/>
                                </wps:cNvSpPr>
                                <wps:spPr bwMode="auto">
                                  <a:xfrm>
                                    <a:off x="1884" y="283"/>
                                    <a:ext cx="5" cy="217"/>
                                  </a:xfrm>
                                  <a:prstGeom prst="rect">
                                    <a:avLst/>
                                  </a:prstGeom>
                                  <a:solidFill>
                                    <a:srgbClr val="9190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69"/>
                                <wps:cNvSpPr>
                                  <a:spLocks noChangeArrowheads="1"/>
                                </wps:cNvSpPr>
                                <wps:spPr bwMode="auto">
                                  <a:xfrm>
                                    <a:off x="1889" y="283"/>
                                    <a:ext cx="5" cy="217"/>
                                  </a:xfrm>
                                  <a:prstGeom prst="rect">
                                    <a:avLst/>
                                  </a:prstGeom>
                                  <a:solidFill>
                                    <a:srgbClr val="8F8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70"/>
                                <wps:cNvSpPr>
                                  <a:spLocks noChangeArrowheads="1"/>
                                </wps:cNvSpPr>
                                <wps:spPr bwMode="auto">
                                  <a:xfrm>
                                    <a:off x="1894" y="283"/>
                                    <a:ext cx="4" cy="217"/>
                                  </a:xfrm>
                                  <a:prstGeom prst="rect">
                                    <a:avLst/>
                                  </a:prstGeom>
                                  <a:solidFill>
                                    <a:srgbClr val="8D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1"/>
                                <wps:cNvSpPr>
                                  <a:spLocks noChangeArrowheads="1"/>
                                </wps:cNvSpPr>
                                <wps:spPr bwMode="auto">
                                  <a:xfrm>
                                    <a:off x="1898" y="283"/>
                                    <a:ext cx="5" cy="217"/>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72"/>
                                <wps:cNvSpPr>
                                  <a:spLocks noChangeArrowheads="1"/>
                                </wps:cNvSpPr>
                                <wps:spPr bwMode="auto">
                                  <a:xfrm>
                                    <a:off x="1903" y="283"/>
                                    <a:ext cx="5" cy="217"/>
                                  </a:xfrm>
                                  <a:prstGeom prst="rect">
                                    <a:avLst/>
                                  </a:prstGeom>
                                  <a:solidFill>
                                    <a:srgbClr val="8A8A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73"/>
                                <wps:cNvSpPr>
                                  <a:spLocks noChangeArrowheads="1"/>
                                </wps:cNvSpPr>
                                <wps:spPr bwMode="auto">
                                  <a:xfrm>
                                    <a:off x="1908" y="283"/>
                                    <a:ext cx="6" cy="217"/>
                                  </a:xfrm>
                                  <a:prstGeom prst="rect">
                                    <a:avLst/>
                                  </a:prstGeom>
                                  <a:solidFill>
                                    <a:srgbClr val="8888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74"/>
                                <wps:cNvSpPr>
                                  <a:spLocks noChangeArrowheads="1"/>
                                </wps:cNvSpPr>
                                <wps:spPr bwMode="auto">
                                  <a:xfrm>
                                    <a:off x="1914" y="283"/>
                                    <a:ext cx="5" cy="217"/>
                                  </a:xfrm>
                                  <a:prstGeom prst="rect">
                                    <a:avLst/>
                                  </a:prstGeom>
                                  <a:solidFill>
                                    <a:srgbClr val="8686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75"/>
                                <wps:cNvSpPr>
                                  <a:spLocks noChangeArrowheads="1"/>
                                </wps:cNvSpPr>
                                <wps:spPr bwMode="auto">
                                  <a:xfrm>
                                    <a:off x="1919" y="283"/>
                                    <a:ext cx="5" cy="217"/>
                                  </a:xfrm>
                                  <a:prstGeom prst="rect">
                                    <a:avLst/>
                                  </a:prstGeom>
                                  <a:solidFill>
                                    <a:srgbClr val="8585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6"/>
                                <wps:cNvSpPr>
                                  <a:spLocks noChangeArrowheads="1"/>
                                </wps:cNvSpPr>
                                <wps:spPr bwMode="auto">
                                  <a:xfrm>
                                    <a:off x="1924" y="283"/>
                                    <a:ext cx="6" cy="217"/>
                                  </a:xfrm>
                                  <a:prstGeom prst="rect">
                                    <a:avLst/>
                                  </a:prstGeom>
                                  <a:solidFill>
                                    <a:srgbClr val="838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77"/>
                                <wps:cNvSpPr>
                                  <a:spLocks noChangeArrowheads="1"/>
                                </wps:cNvSpPr>
                                <wps:spPr bwMode="auto">
                                  <a:xfrm>
                                    <a:off x="1930" y="283"/>
                                    <a:ext cx="2" cy="217"/>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78"/>
                                <wps:cNvSpPr>
                                  <a:spLocks noChangeArrowheads="1"/>
                                </wps:cNvSpPr>
                                <wps:spPr bwMode="auto">
                                  <a:xfrm>
                                    <a:off x="1660" y="286"/>
                                    <a:ext cx="132"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12" y="832"/>
                                    <a:ext cx="120"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12" y="832"/>
                                    <a:ext cx="120"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553" y="21"/>
                                    <a:ext cx="288" cy="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553" y="21"/>
                                    <a:ext cx="288" cy="296"/>
                                  </a:xfrm>
                                  <a:prstGeom prst="rect">
                                    <a:avLst/>
                                  </a:prstGeom>
                                  <a:noFill/>
                                  <a:extLst>
                                    <a:ext uri="{909E8E84-426E-40DD-AFC4-6F175D3DCCD1}">
                                      <a14:hiddenFill xmlns:a14="http://schemas.microsoft.com/office/drawing/2010/main">
                                        <a:solidFill>
                                          <a:srgbClr val="FFFFFF"/>
                                        </a:solidFill>
                                      </a14:hiddenFill>
                                    </a:ext>
                                  </a:extLst>
                                </pic:spPr>
                              </pic:pic>
                              <wps:wsp>
                                <wps:cNvPr id="98" name="Freeform 83"/>
                                <wps:cNvSpPr>
                                  <a:spLocks/>
                                </wps:cNvSpPr>
                                <wps:spPr bwMode="auto">
                                  <a:xfrm>
                                    <a:off x="1645" y="278"/>
                                    <a:ext cx="155" cy="37"/>
                                  </a:xfrm>
                                  <a:custGeom>
                                    <a:avLst/>
                                    <a:gdLst>
                                      <a:gd name="T0" fmla="*/ 155 w 155"/>
                                      <a:gd name="T1" fmla="*/ 10 h 37"/>
                                      <a:gd name="T2" fmla="*/ 139 w 155"/>
                                      <a:gd name="T3" fmla="*/ 21 h 37"/>
                                      <a:gd name="T4" fmla="*/ 121 w 155"/>
                                      <a:gd name="T5" fmla="*/ 29 h 37"/>
                                      <a:gd name="T6" fmla="*/ 102 w 155"/>
                                      <a:gd name="T7" fmla="*/ 36 h 37"/>
                                      <a:gd name="T8" fmla="*/ 83 w 155"/>
                                      <a:gd name="T9" fmla="*/ 37 h 37"/>
                                      <a:gd name="T10" fmla="*/ 59 w 155"/>
                                      <a:gd name="T11" fmla="*/ 34 h 37"/>
                                      <a:gd name="T12" fmla="*/ 37 w 155"/>
                                      <a:gd name="T13" fmla="*/ 28 h 37"/>
                                      <a:gd name="T14" fmla="*/ 18 w 155"/>
                                      <a:gd name="T15" fmla="*/ 16 h 37"/>
                                      <a:gd name="T16" fmla="*/ 0 w 155"/>
                                      <a:gd name="T17" fmla="*/ 0 h 3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5" h="37">
                                        <a:moveTo>
                                          <a:pt x="155" y="10"/>
                                        </a:moveTo>
                                        <a:lnTo>
                                          <a:pt x="139" y="21"/>
                                        </a:lnTo>
                                        <a:lnTo>
                                          <a:pt x="121" y="29"/>
                                        </a:lnTo>
                                        <a:lnTo>
                                          <a:pt x="102" y="36"/>
                                        </a:lnTo>
                                        <a:lnTo>
                                          <a:pt x="83" y="37"/>
                                        </a:lnTo>
                                        <a:lnTo>
                                          <a:pt x="59" y="34"/>
                                        </a:lnTo>
                                        <a:lnTo>
                                          <a:pt x="37" y="28"/>
                                        </a:lnTo>
                                        <a:lnTo>
                                          <a:pt x="18" y="16"/>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84"/>
                                <wps:cNvSpPr>
                                  <a:spLocks noChangeArrowheads="1"/>
                                </wps:cNvSpPr>
                                <wps:spPr bwMode="auto">
                                  <a:xfrm>
                                    <a:off x="1816" y="436"/>
                                    <a:ext cx="1" cy="441"/>
                                  </a:xfrm>
                                  <a:prstGeom prst="rect">
                                    <a:avLst/>
                                  </a:prstGeom>
                                  <a:solidFill>
                                    <a:srgbClr val="01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85"/>
                                <wps:cNvSpPr>
                                  <a:spLocks noChangeArrowheads="1"/>
                                </wps:cNvSpPr>
                                <wps:spPr bwMode="auto">
                                  <a:xfrm>
                                    <a:off x="1817" y="436"/>
                                    <a:ext cx="2" cy="44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86"/>
                                <wps:cNvSpPr>
                                  <a:spLocks noChangeArrowheads="1"/>
                                </wps:cNvSpPr>
                                <wps:spPr bwMode="auto">
                                  <a:xfrm>
                                    <a:off x="1819" y="436"/>
                                    <a:ext cx="1" cy="441"/>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87"/>
                                <wps:cNvSpPr>
                                  <a:spLocks noChangeArrowheads="1"/>
                                </wps:cNvSpPr>
                                <wps:spPr bwMode="auto">
                                  <a:xfrm>
                                    <a:off x="1820" y="436"/>
                                    <a:ext cx="2" cy="441"/>
                                  </a:xfrm>
                                  <a:prstGeom prst="rect">
                                    <a:avLst/>
                                  </a:prstGeom>
                                  <a:solidFill>
                                    <a:srgbClr val="7D7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88"/>
                                <wps:cNvSpPr>
                                  <a:spLocks noChangeArrowheads="1"/>
                                </wps:cNvSpPr>
                                <wps:spPr bwMode="auto">
                                  <a:xfrm>
                                    <a:off x="1822" y="436"/>
                                    <a:ext cx="2" cy="441"/>
                                  </a:xfrm>
                                  <a:prstGeom prst="rect">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89"/>
                                <wps:cNvSpPr>
                                  <a:spLocks noChangeArrowheads="1"/>
                                </wps:cNvSpPr>
                                <wps:spPr bwMode="auto">
                                  <a:xfrm>
                                    <a:off x="1824" y="436"/>
                                    <a:ext cx="1" cy="441"/>
                                  </a:xfrm>
                                  <a:prstGeom prst="rect">
                                    <a:avLst/>
                                  </a:prstGeom>
                                  <a:solidFill>
                                    <a:srgbClr val="7979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90"/>
                                <wps:cNvSpPr>
                                  <a:spLocks noChangeArrowheads="1"/>
                                </wps:cNvSpPr>
                                <wps:spPr bwMode="auto">
                                  <a:xfrm>
                                    <a:off x="1825" y="436"/>
                                    <a:ext cx="2" cy="441"/>
                                  </a:xfrm>
                                  <a:prstGeom prst="rect">
                                    <a:avLst/>
                                  </a:prstGeom>
                                  <a:solidFill>
                                    <a:srgbClr val="7878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91"/>
                                <wps:cNvSpPr>
                                  <a:spLocks noChangeArrowheads="1"/>
                                </wps:cNvSpPr>
                                <wps:spPr bwMode="auto">
                                  <a:xfrm>
                                    <a:off x="1827" y="436"/>
                                    <a:ext cx="1" cy="441"/>
                                  </a:xfrm>
                                  <a:prstGeom prst="rect">
                                    <a:avLst/>
                                  </a:prstGeom>
                                  <a:solidFill>
                                    <a:srgbClr val="767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92"/>
                                <wps:cNvSpPr>
                                  <a:spLocks noChangeArrowheads="1"/>
                                </wps:cNvSpPr>
                                <wps:spPr bwMode="auto">
                                  <a:xfrm>
                                    <a:off x="1828" y="436"/>
                                    <a:ext cx="2" cy="441"/>
                                  </a:xfrm>
                                  <a:prstGeom prst="rect">
                                    <a:avLst/>
                                  </a:prstGeom>
                                  <a:solidFill>
                                    <a:srgbClr val="7474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93"/>
                                <wps:cNvSpPr>
                                  <a:spLocks noChangeArrowheads="1"/>
                                </wps:cNvSpPr>
                                <wps:spPr bwMode="auto">
                                  <a:xfrm>
                                    <a:off x="1830" y="436"/>
                                    <a:ext cx="2" cy="44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4"/>
                                <wps:cNvSpPr>
                                  <a:spLocks noChangeArrowheads="1"/>
                                </wps:cNvSpPr>
                                <wps:spPr bwMode="auto">
                                  <a:xfrm>
                                    <a:off x="1832" y="436"/>
                                    <a:ext cx="1" cy="441"/>
                                  </a:xfrm>
                                  <a:prstGeom prst="rect">
                                    <a:avLst/>
                                  </a:prstGeom>
                                  <a:solidFill>
                                    <a:srgbClr val="7171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95"/>
                                <wps:cNvSpPr>
                                  <a:spLocks noChangeArrowheads="1"/>
                                </wps:cNvSpPr>
                                <wps:spPr bwMode="auto">
                                  <a:xfrm>
                                    <a:off x="1833" y="436"/>
                                    <a:ext cx="2" cy="441"/>
                                  </a:xfrm>
                                  <a:prstGeom prst="rect">
                                    <a:avLst/>
                                  </a:prstGeom>
                                  <a:solidFill>
                                    <a:srgbClr val="6F6F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6"/>
                                <wps:cNvSpPr>
                                  <a:spLocks noChangeArrowheads="1"/>
                                </wps:cNvSpPr>
                                <wps:spPr bwMode="auto">
                                  <a:xfrm>
                                    <a:off x="1835" y="436"/>
                                    <a:ext cx="1" cy="441"/>
                                  </a:xfrm>
                                  <a:prstGeom prst="rect">
                                    <a:avLst/>
                                  </a:prstGeom>
                                  <a:solidFill>
                                    <a:srgbClr val="6E6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7"/>
                                <wps:cNvSpPr>
                                  <a:spLocks noChangeArrowheads="1"/>
                                </wps:cNvSpPr>
                                <wps:spPr bwMode="auto">
                                  <a:xfrm>
                                    <a:off x="1836" y="436"/>
                                    <a:ext cx="2" cy="441"/>
                                  </a:xfrm>
                                  <a:prstGeom prst="rect">
                                    <a:avLst/>
                                  </a:prstGeom>
                                  <a:solidFill>
                                    <a:srgbClr val="6C6C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8"/>
                                <wps:cNvSpPr>
                                  <a:spLocks noChangeArrowheads="1"/>
                                </wps:cNvSpPr>
                                <wps:spPr bwMode="auto">
                                  <a:xfrm>
                                    <a:off x="1838" y="436"/>
                                    <a:ext cx="1" cy="441"/>
                                  </a:xfrm>
                                  <a:prstGeom prst="rect">
                                    <a:avLst/>
                                  </a:prstGeom>
                                  <a:solidFill>
                                    <a:srgbClr val="6A6A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99"/>
                                <wps:cNvSpPr>
                                  <a:spLocks noChangeArrowheads="1"/>
                                </wps:cNvSpPr>
                                <wps:spPr bwMode="auto">
                                  <a:xfrm>
                                    <a:off x="1839" y="436"/>
                                    <a:ext cx="2" cy="441"/>
                                  </a:xfrm>
                                  <a:prstGeom prst="rect">
                                    <a:avLst/>
                                  </a:prstGeom>
                                  <a:solidFill>
                                    <a:srgbClr val="6969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0"/>
                                <wps:cNvSpPr>
                                  <a:spLocks noChangeArrowheads="1"/>
                                </wps:cNvSpPr>
                                <wps:spPr bwMode="auto">
                                  <a:xfrm>
                                    <a:off x="1841" y="436"/>
                                    <a:ext cx="2" cy="441"/>
                                  </a:xfrm>
                                  <a:prstGeom prst="rect">
                                    <a:avLst/>
                                  </a:prstGeom>
                                  <a:solidFill>
                                    <a:srgbClr val="6767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1"/>
                                <wps:cNvSpPr>
                                  <a:spLocks noChangeArrowheads="1"/>
                                </wps:cNvSpPr>
                                <wps:spPr bwMode="auto">
                                  <a:xfrm>
                                    <a:off x="1843" y="436"/>
                                    <a:ext cx="1" cy="441"/>
                                  </a:xfrm>
                                  <a:prstGeom prst="rect">
                                    <a:avLst/>
                                  </a:prstGeom>
                                  <a:solidFill>
                                    <a:srgbClr val="65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2"/>
                                <wps:cNvSpPr>
                                  <a:spLocks noChangeArrowheads="1"/>
                                </wps:cNvSpPr>
                                <wps:spPr bwMode="auto">
                                  <a:xfrm>
                                    <a:off x="1844" y="436"/>
                                    <a:ext cx="2" cy="441"/>
                                  </a:xfrm>
                                  <a:prstGeom prst="rect">
                                    <a:avLst/>
                                  </a:prstGeom>
                                  <a:solidFill>
                                    <a:srgbClr val="6464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3"/>
                                <wps:cNvSpPr>
                                  <a:spLocks noChangeArrowheads="1"/>
                                </wps:cNvSpPr>
                                <wps:spPr bwMode="auto">
                                  <a:xfrm>
                                    <a:off x="1846" y="436"/>
                                    <a:ext cx="1" cy="441"/>
                                  </a:xfrm>
                                  <a:prstGeom prst="rect">
                                    <a:avLst/>
                                  </a:prstGeom>
                                  <a:solidFill>
                                    <a:srgbClr val="6262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4"/>
                                <wps:cNvSpPr>
                                  <a:spLocks noChangeArrowheads="1"/>
                                </wps:cNvSpPr>
                                <wps:spPr bwMode="auto">
                                  <a:xfrm>
                                    <a:off x="1847" y="436"/>
                                    <a:ext cx="2" cy="44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5"/>
                                <wps:cNvSpPr>
                                  <a:spLocks noChangeArrowheads="1"/>
                                </wps:cNvSpPr>
                                <wps:spPr bwMode="auto">
                                  <a:xfrm>
                                    <a:off x="1849" y="436"/>
                                    <a:ext cx="2" cy="441"/>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6"/>
                                <wps:cNvSpPr>
                                  <a:spLocks noChangeArrowheads="1"/>
                                </wps:cNvSpPr>
                                <wps:spPr bwMode="auto">
                                  <a:xfrm>
                                    <a:off x="1851" y="436"/>
                                    <a:ext cx="1" cy="441"/>
                                  </a:xfrm>
                                  <a:prstGeom prst="rect">
                                    <a:avLst/>
                                  </a:prstGeom>
                                  <a:solidFill>
                                    <a:srgbClr val="5D5D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7"/>
                                <wps:cNvSpPr>
                                  <a:spLocks noChangeArrowheads="1"/>
                                </wps:cNvSpPr>
                                <wps:spPr bwMode="auto">
                                  <a:xfrm>
                                    <a:off x="1852" y="436"/>
                                    <a:ext cx="2" cy="441"/>
                                  </a:xfrm>
                                  <a:prstGeom prst="rect">
                                    <a:avLst/>
                                  </a:prstGeom>
                                  <a:solidFill>
                                    <a:srgbClr val="5B5B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08"/>
                                <wps:cNvSpPr>
                                  <a:spLocks noChangeArrowheads="1"/>
                                </wps:cNvSpPr>
                                <wps:spPr bwMode="auto">
                                  <a:xfrm>
                                    <a:off x="1854" y="436"/>
                                    <a:ext cx="1" cy="441"/>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09"/>
                                <wps:cNvSpPr>
                                  <a:spLocks noChangeArrowheads="1"/>
                                </wps:cNvSpPr>
                                <wps:spPr bwMode="auto">
                                  <a:xfrm>
                                    <a:off x="1855" y="436"/>
                                    <a:ext cx="2" cy="441"/>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0"/>
                                <wps:cNvSpPr>
                                  <a:spLocks noChangeArrowheads="1"/>
                                </wps:cNvSpPr>
                                <wps:spPr bwMode="auto">
                                  <a:xfrm>
                                    <a:off x="1857" y="436"/>
                                    <a:ext cx="2" cy="441"/>
                                  </a:xfrm>
                                  <a:prstGeom prst="rect">
                                    <a:avLst/>
                                  </a:prstGeom>
                                  <a:solidFill>
                                    <a:srgbClr val="565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1"/>
                                <wps:cNvSpPr>
                                  <a:spLocks noChangeArrowheads="1"/>
                                </wps:cNvSpPr>
                                <wps:spPr bwMode="auto">
                                  <a:xfrm>
                                    <a:off x="1859" y="436"/>
                                    <a:ext cx="1" cy="441"/>
                                  </a:xfrm>
                                  <a:prstGeom prst="rect">
                                    <a:avLst/>
                                  </a:prstGeom>
                                  <a:solidFill>
                                    <a:srgbClr val="5555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2"/>
                                <wps:cNvSpPr>
                                  <a:spLocks noChangeArrowheads="1"/>
                                </wps:cNvSpPr>
                                <wps:spPr bwMode="auto">
                                  <a:xfrm>
                                    <a:off x="1860" y="436"/>
                                    <a:ext cx="2" cy="441"/>
                                  </a:xfrm>
                                  <a:prstGeom prst="rect">
                                    <a:avLst/>
                                  </a:prstGeom>
                                  <a:solidFill>
                                    <a:srgbClr val="5353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3"/>
                                <wps:cNvSpPr>
                                  <a:spLocks noChangeArrowheads="1"/>
                                </wps:cNvSpPr>
                                <wps:spPr bwMode="auto">
                                  <a:xfrm>
                                    <a:off x="1862" y="436"/>
                                    <a:ext cx="1" cy="441"/>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4"/>
                                <wps:cNvSpPr>
                                  <a:spLocks noChangeArrowheads="1"/>
                                </wps:cNvSpPr>
                                <wps:spPr bwMode="auto">
                                  <a:xfrm>
                                    <a:off x="1863" y="436"/>
                                    <a:ext cx="2" cy="441"/>
                                  </a:xfrm>
                                  <a:prstGeom prst="rect">
                                    <a:avLst/>
                                  </a:prstGeom>
                                  <a:solidFill>
                                    <a:srgbClr val="505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5"/>
                                <wps:cNvSpPr>
                                  <a:spLocks noChangeArrowheads="1"/>
                                </wps:cNvSpPr>
                                <wps:spPr bwMode="auto">
                                  <a:xfrm>
                                    <a:off x="1865" y="436"/>
                                    <a:ext cx="2" cy="441"/>
                                  </a:xfrm>
                                  <a:prstGeom prst="rect">
                                    <a:avLst/>
                                  </a:prstGeom>
                                  <a:solidFill>
                                    <a:srgbClr val="4E4E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6"/>
                                <wps:cNvSpPr>
                                  <a:spLocks noChangeArrowheads="1"/>
                                </wps:cNvSpPr>
                                <wps:spPr bwMode="auto">
                                  <a:xfrm>
                                    <a:off x="1867" y="436"/>
                                    <a:ext cx="1" cy="441"/>
                                  </a:xfrm>
                                  <a:prstGeom prst="rect">
                                    <a:avLst/>
                                  </a:prstGeom>
                                  <a:solidFill>
                                    <a:srgbClr val="4C4C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7"/>
                                <wps:cNvSpPr>
                                  <a:spLocks noChangeArrowheads="1"/>
                                </wps:cNvSpPr>
                                <wps:spPr bwMode="auto">
                                  <a:xfrm>
                                    <a:off x="1868" y="436"/>
                                    <a:ext cx="2" cy="441"/>
                                  </a:xfrm>
                                  <a:prstGeom prst="rect">
                                    <a:avLst/>
                                  </a:prstGeom>
                                  <a:solidFill>
                                    <a:srgbClr val="4B4B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18"/>
                                <wps:cNvSpPr>
                                  <a:spLocks noChangeArrowheads="1"/>
                                </wps:cNvSpPr>
                                <wps:spPr bwMode="auto">
                                  <a:xfrm>
                                    <a:off x="1870" y="436"/>
                                    <a:ext cx="1" cy="441"/>
                                  </a:xfrm>
                                  <a:prstGeom prst="rect">
                                    <a:avLst/>
                                  </a:prstGeom>
                                  <a:solidFill>
                                    <a:srgbClr val="4949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19"/>
                                <wps:cNvSpPr>
                                  <a:spLocks noChangeArrowheads="1"/>
                                </wps:cNvSpPr>
                                <wps:spPr bwMode="auto">
                                  <a:xfrm>
                                    <a:off x="1871" y="436"/>
                                    <a:ext cx="2" cy="441"/>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0"/>
                                <wps:cNvSpPr>
                                  <a:spLocks noChangeArrowheads="1"/>
                                </wps:cNvSpPr>
                                <wps:spPr bwMode="auto">
                                  <a:xfrm>
                                    <a:off x="1873" y="436"/>
                                    <a:ext cx="1" cy="441"/>
                                  </a:xfrm>
                                  <a:prstGeom prst="rect">
                                    <a:avLst/>
                                  </a:prstGeom>
                                  <a:solidFill>
                                    <a:srgbClr val="464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21"/>
                                <wps:cNvSpPr>
                                  <a:spLocks noChangeArrowheads="1"/>
                                </wps:cNvSpPr>
                                <wps:spPr bwMode="auto">
                                  <a:xfrm>
                                    <a:off x="1874" y="436"/>
                                    <a:ext cx="2" cy="441"/>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22"/>
                                <wps:cNvSpPr>
                                  <a:spLocks noChangeArrowheads="1"/>
                                </wps:cNvSpPr>
                                <wps:spPr bwMode="auto">
                                  <a:xfrm>
                                    <a:off x="1876" y="436"/>
                                    <a:ext cx="2" cy="441"/>
                                  </a:xfrm>
                                  <a:prstGeom prst="rect">
                                    <a:avLst/>
                                  </a:prstGeom>
                                  <a:solidFill>
                                    <a:srgbClr val="4242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3"/>
                                <wps:cNvSpPr>
                                  <a:spLocks noChangeArrowheads="1"/>
                                </wps:cNvSpPr>
                                <wps:spPr bwMode="auto">
                                  <a:xfrm>
                                    <a:off x="1878" y="436"/>
                                    <a:ext cx="1" cy="441"/>
                                  </a:xfrm>
                                  <a:prstGeom prst="rect">
                                    <a:avLst/>
                                  </a:prstGeom>
                                  <a:solidFill>
                                    <a:srgbClr val="4141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4"/>
                                <wps:cNvSpPr>
                                  <a:spLocks noChangeArrowheads="1"/>
                                </wps:cNvSpPr>
                                <wps:spPr bwMode="auto">
                                  <a:xfrm>
                                    <a:off x="1879" y="436"/>
                                    <a:ext cx="2" cy="441"/>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5"/>
                                <wps:cNvSpPr>
                                  <a:spLocks noChangeArrowheads="1"/>
                                </wps:cNvSpPr>
                                <wps:spPr bwMode="auto">
                                  <a:xfrm>
                                    <a:off x="1881" y="436"/>
                                    <a:ext cx="1" cy="441"/>
                                  </a:xfrm>
                                  <a:prstGeom prst="rect">
                                    <a:avLst/>
                                  </a:prstGeom>
                                  <a:solidFill>
                                    <a:srgbClr val="3D3D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6"/>
                                <wps:cNvSpPr>
                                  <a:spLocks noChangeArrowheads="1"/>
                                </wps:cNvSpPr>
                                <wps:spPr bwMode="auto">
                                  <a:xfrm>
                                    <a:off x="1882" y="436"/>
                                    <a:ext cx="2" cy="441"/>
                                  </a:xfrm>
                                  <a:prstGeom prst="rect">
                                    <a:avLst/>
                                  </a:prstGeom>
                                  <a:solidFill>
                                    <a:srgbClr val="3B3B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7"/>
                                <wps:cNvSpPr>
                                  <a:spLocks noChangeArrowheads="1"/>
                                </wps:cNvSpPr>
                                <wps:spPr bwMode="auto">
                                  <a:xfrm>
                                    <a:off x="1884" y="436"/>
                                    <a:ext cx="2" cy="441"/>
                                  </a:xfrm>
                                  <a:prstGeom prst="rect">
                                    <a:avLst/>
                                  </a:prstGeom>
                                  <a:solidFill>
                                    <a:srgbClr val="3939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28"/>
                                <wps:cNvSpPr>
                                  <a:spLocks noChangeArrowheads="1"/>
                                </wps:cNvSpPr>
                                <wps:spPr bwMode="auto">
                                  <a:xfrm>
                                    <a:off x="1886" y="436"/>
                                    <a:ext cx="1" cy="441"/>
                                  </a:xfrm>
                                  <a:prstGeom prst="rect">
                                    <a:avLst/>
                                  </a:prstGeom>
                                  <a:solidFill>
                                    <a:srgbClr val="373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29"/>
                                <wps:cNvSpPr>
                                  <a:spLocks noChangeArrowheads="1"/>
                                </wps:cNvSpPr>
                                <wps:spPr bwMode="auto">
                                  <a:xfrm>
                                    <a:off x="1887" y="436"/>
                                    <a:ext cx="2" cy="441"/>
                                  </a:xfrm>
                                  <a:prstGeom prst="rect">
                                    <a:avLst/>
                                  </a:prstGeom>
                                  <a:solidFill>
                                    <a:srgbClr val="3636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0"/>
                                <wps:cNvSpPr>
                                  <a:spLocks noChangeArrowheads="1"/>
                                </wps:cNvSpPr>
                                <wps:spPr bwMode="auto">
                                  <a:xfrm>
                                    <a:off x="1889" y="436"/>
                                    <a:ext cx="1" cy="441"/>
                                  </a:xfrm>
                                  <a:prstGeom prst="rect">
                                    <a:avLst/>
                                  </a:prstGeom>
                                  <a:solidFill>
                                    <a:srgbClr val="3434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1"/>
                                <wps:cNvSpPr>
                                  <a:spLocks noChangeArrowheads="1"/>
                                </wps:cNvSpPr>
                                <wps:spPr bwMode="auto">
                                  <a:xfrm>
                                    <a:off x="1890" y="436"/>
                                    <a:ext cx="2" cy="441"/>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2"/>
                                <wps:cNvSpPr>
                                  <a:spLocks noChangeArrowheads="1"/>
                                </wps:cNvSpPr>
                                <wps:spPr bwMode="auto">
                                  <a:xfrm>
                                    <a:off x="1892" y="436"/>
                                    <a:ext cx="2" cy="441"/>
                                  </a:xfrm>
                                  <a:prstGeom prst="rect">
                                    <a:avLst/>
                                  </a:prstGeom>
                                  <a:solidFill>
                                    <a:srgbClr val="3131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3"/>
                                <wps:cNvSpPr>
                                  <a:spLocks noChangeArrowheads="1"/>
                                </wps:cNvSpPr>
                                <wps:spPr bwMode="auto">
                                  <a:xfrm>
                                    <a:off x="1894" y="436"/>
                                    <a:ext cx="1" cy="441"/>
                                  </a:xfrm>
                                  <a:prstGeom prst="rect">
                                    <a:avLst/>
                                  </a:prstGeom>
                                  <a:solidFill>
                                    <a:srgbClr val="2F2F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4"/>
                                <wps:cNvSpPr>
                                  <a:spLocks noChangeArrowheads="1"/>
                                </wps:cNvSpPr>
                                <wps:spPr bwMode="auto">
                                  <a:xfrm>
                                    <a:off x="1895" y="436"/>
                                    <a:ext cx="2" cy="441"/>
                                  </a:xfrm>
                                  <a:prstGeom prst="rect">
                                    <a:avLst/>
                                  </a:prstGeom>
                                  <a:solidFill>
                                    <a:srgbClr val="2D2D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5"/>
                                <wps:cNvSpPr>
                                  <a:spLocks noChangeArrowheads="1"/>
                                </wps:cNvSpPr>
                                <wps:spPr bwMode="auto">
                                  <a:xfrm>
                                    <a:off x="1897" y="436"/>
                                    <a:ext cx="1" cy="441"/>
                                  </a:xfrm>
                                  <a:prstGeom prst="rect">
                                    <a:avLst/>
                                  </a:prstGeom>
                                  <a:solidFill>
                                    <a:srgbClr val="2C2C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6"/>
                                <wps:cNvSpPr>
                                  <a:spLocks noChangeArrowheads="1"/>
                                </wps:cNvSpPr>
                                <wps:spPr bwMode="auto">
                                  <a:xfrm>
                                    <a:off x="1898" y="436"/>
                                    <a:ext cx="2" cy="441"/>
                                  </a:xfrm>
                                  <a:prstGeom prst="rect">
                                    <a:avLst/>
                                  </a:prstGeom>
                                  <a:solidFill>
                                    <a:srgbClr val="2A2A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7"/>
                                <wps:cNvSpPr>
                                  <a:spLocks noChangeArrowheads="1"/>
                                </wps:cNvSpPr>
                                <wps:spPr bwMode="auto">
                                  <a:xfrm>
                                    <a:off x="1900" y="436"/>
                                    <a:ext cx="2" cy="441"/>
                                  </a:xfrm>
                                  <a:prstGeom prst="rect">
                                    <a:avLst/>
                                  </a:prstGeom>
                                  <a:solidFill>
                                    <a:srgbClr val="28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8"/>
                                <wps:cNvSpPr>
                                  <a:spLocks noChangeArrowheads="1"/>
                                </wps:cNvSpPr>
                                <wps:spPr bwMode="auto">
                                  <a:xfrm>
                                    <a:off x="1902" y="436"/>
                                    <a:ext cx="1" cy="441"/>
                                  </a:xfrm>
                                  <a:prstGeom prst="rect">
                                    <a:avLst/>
                                  </a:prstGeom>
                                  <a:solidFill>
                                    <a:srgbClr val="272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9"/>
                                <wps:cNvSpPr>
                                  <a:spLocks noChangeArrowheads="1"/>
                                </wps:cNvSpPr>
                                <wps:spPr bwMode="auto">
                                  <a:xfrm>
                                    <a:off x="1903" y="436"/>
                                    <a:ext cx="2" cy="441"/>
                                  </a:xfrm>
                                  <a:prstGeom prst="rect">
                                    <a:avLst/>
                                  </a:prstGeom>
                                  <a:solidFill>
                                    <a:srgbClr val="2525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0"/>
                                <wps:cNvSpPr>
                                  <a:spLocks noChangeArrowheads="1"/>
                                </wps:cNvSpPr>
                                <wps:spPr bwMode="auto">
                                  <a:xfrm>
                                    <a:off x="1905" y="436"/>
                                    <a:ext cx="1" cy="441"/>
                                  </a:xfrm>
                                  <a:prstGeom prst="rect">
                                    <a:avLst/>
                                  </a:prstGeom>
                                  <a:solidFill>
                                    <a:srgbClr val="2323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1"/>
                                <wps:cNvSpPr>
                                  <a:spLocks noChangeArrowheads="1"/>
                                </wps:cNvSpPr>
                                <wps:spPr bwMode="auto">
                                  <a:xfrm>
                                    <a:off x="1906" y="436"/>
                                    <a:ext cx="2" cy="441"/>
                                  </a:xfrm>
                                  <a:prstGeom prst="rect">
                                    <a:avLst/>
                                  </a:prstGeom>
                                  <a:solidFill>
                                    <a:srgbClr val="222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2"/>
                                <wps:cNvSpPr>
                                  <a:spLocks noChangeArrowheads="1"/>
                                </wps:cNvSpPr>
                                <wps:spPr bwMode="auto">
                                  <a:xfrm>
                                    <a:off x="1908" y="436"/>
                                    <a:ext cx="1" cy="441"/>
                                  </a:xfrm>
                                  <a:prstGeom prst="rect">
                                    <a:avLst/>
                                  </a:prstGeom>
                                  <a:solidFill>
                                    <a:srgbClr val="2020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3"/>
                                <wps:cNvSpPr>
                                  <a:spLocks noChangeArrowheads="1"/>
                                </wps:cNvSpPr>
                                <wps:spPr bwMode="auto">
                                  <a:xfrm>
                                    <a:off x="1909" y="436"/>
                                    <a:ext cx="2" cy="441"/>
                                  </a:xfrm>
                                  <a:prstGeom prst="rect">
                                    <a:avLst/>
                                  </a:prstGeom>
                                  <a:solidFill>
                                    <a:srgbClr val="1E1E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4"/>
                                <wps:cNvSpPr>
                                  <a:spLocks noChangeArrowheads="1"/>
                                </wps:cNvSpPr>
                                <wps:spPr bwMode="auto">
                                  <a:xfrm>
                                    <a:off x="1911" y="436"/>
                                    <a:ext cx="2" cy="441"/>
                                  </a:xfrm>
                                  <a:prstGeom prst="rect">
                                    <a:avLst/>
                                  </a:prstGeom>
                                  <a:solidFill>
                                    <a:srgbClr val="1D1D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5"/>
                                <wps:cNvSpPr>
                                  <a:spLocks noChangeArrowheads="1"/>
                                </wps:cNvSpPr>
                                <wps:spPr bwMode="auto">
                                  <a:xfrm>
                                    <a:off x="1913" y="436"/>
                                    <a:ext cx="1" cy="441"/>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6"/>
                                <wps:cNvSpPr>
                                  <a:spLocks noChangeArrowheads="1"/>
                                </wps:cNvSpPr>
                                <wps:spPr bwMode="auto">
                                  <a:xfrm>
                                    <a:off x="1914" y="436"/>
                                    <a:ext cx="2" cy="441"/>
                                  </a:xfrm>
                                  <a:prstGeom prst="rect">
                                    <a:avLst/>
                                  </a:prstGeom>
                                  <a:solidFill>
                                    <a:srgbClr val="1919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7"/>
                                <wps:cNvSpPr>
                                  <a:spLocks noChangeArrowheads="1"/>
                                </wps:cNvSpPr>
                                <wps:spPr bwMode="auto">
                                  <a:xfrm>
                                    <a:off x="1916" y="436"/>
                                    <a:ext cx="1" cy="441"/>
                                  </a:xfrm>
                                  <a:prstGeom prst="rect">
                                    <a:avLst/>
                                  </a:prstGeom>
                                  <a:solidFill>
                                    <a:srgbClr val="18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48"/>
                                <wps:cNvSpPr>
                                  <a:spLocks noChangeArrowheads="1"/>
                                </wps:cNvSpPr>
                                <wps:spPr bwMode="auto">
                                  <a:xfrm>
                                    <a:off x="1917" y="436"/>
                                    <a:ext cx="2" cy="441"/>
                                  </a:xfrm>
                                  <a:prstGeom prst="rect">
                                    <a:avLst/>
                                  </a:prstGeom>
                                  <a:solidFill>
                                    <a:srgbClr val="1616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49"/>
                                <wps:cNvSpPr>
                                  <a:spLocks noChangeArrowheads="1"/>
                                </wps:cNvSpPr>
                                <wps:spPr bwMode="auto">
                                  <a:xfrm>
                                    <a:off x="1919" y="436"/>
                                    <a:ext cx="2" cy="441"/>
                                  </a:xfrm>
                                  <a:prstGeom prst="rect">
                                    <a:avLst/>
                                  </a:prstGeom>
                                  <a:solidFill>
                                    <a:srgbClr val="1414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0"/>
                                <wps:cNvSpPr>
                                  <a:spLocks noChangeArrowheads="1"/>
                                </wps:cNvSpPr>
                                <wps:spPr bwMode="auto">
                                  <a:xfrm>
                                    <a:off x="1921" y="436"/>
                                    <a:ext cx="1" cy="441"/>
                                  </a:xfrm>
                                  <a:prstGeom prst="rect">
                                    <a:avLst/>
                                  </a:prstGeom>
                                  <a:solidFill>
                                    <a:srgbClr val="1313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1"/>
                                <wps:cNvSpPr>
                                  <a:spLocks noChangeArrowheads="1"/>
                                </wps:cNvSpPr>
                                <wps:spPr bwMode="auto">
                                  <a:xfrm>
                                    <a:off x="1922" y="436"/>
                                    <a:ext cx="2" cy="441"/>
                                  </a:xfrm>
                                  <a:prstGeom prst="rect">
                                    <a:avLst/>
                                  </a:prstGeom>
                                  <a:solidFill>
                                    <a:srgbClr val="1111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2"/>
                                <wps:cNvSpPr>
                                  <a:spLocks noChangeArrowheads="1"/>
                                </wps:cNvSpPr>
                                <wps:spPr bwMode="auto">
                                  <a:xfrm>
                                    <a:off x="1924" y="436"/>
                                    <a:ext cx="1" cy="441"/>
                                  </a:xfrm>
                                  <a:prstGeom prst="rect">
                                    <a:avLst/>
                                  </a:prstGeom>
                                  <a:solidFill>
                                    <a:srgbClr val="0F0F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3"/>
                                <wps:cNvSpPr>
                                  <a:spLocks noChangeArrowheads="1"/>
                                </wps:cNvSpPr>
                                <wps:spPr bwMode="auto">
                                  <a:xfrm>
                                    <a:off x="1925" y="436"/>
                                    <a:ext cx="2" cy="441"/>
                                  </a:xfrm>
                                  <a:prstGeom prst="rect">
                                    <a:avLst/>
                                  </a:prstGeom>
                                  <a:solidFill>
                                    <a:srgbClr val="0E0E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4"/>
                                <wps:cNvSpPr>
                                  <a:spLocks noChangeArrowheads="1"/>
                                </wps:cNvSpPr>
                                <wps:spPr bwMode="auto">
                                  <a:xfrm>
                                    <a:off x="1927" y="436"/>
                                    <a:ext cx="2" cy="441"/>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5"/>
                                <wps:cNvSpPr>
                                  <a:spLocks noChangeArrowheads="1"/>
                                </wps:cNvSpPr>
                                <wps:spPr bwMode="auto">
                                  <a:xfrm>
                                    <a:off x="1929" y="436"/>
                                    <a:ext cx="1" cy="441"/>
                                  </a:xfrm>
                                  <a:prstGeom prst="rect">
                                    <a:avLst/>
                                  </a:prstGeom>
                                  <a:solidFill>
                                    <a:srgbClr val="0A0A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6"/>
                                <wps:cNvSpPr>
                                  <a:spLocks noChangeArrowheads="1"/>
                                </wps:cNvSpPr>
                                <wps:spPr bwMode="auto">
                                  <a:xfrm>
                                    <a:off x="1930" y="436"/>
                                    <a:ext cx="2" cy="441"/>
                                  </a:xfrm>
                                  <a:prstGeom prst="rect">
                                    <a:avLst/>
                                  </a:prstGeom>
                                  <a:solidFill>
                                    <a:srgbClr val="0909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7"/>
                                <wps:cNvSpPr>
                                  <a:spLocks noChangeArrowheads="1"/>
                                </wps:cNvSpPr>
                                <wps:spPr bwMode="auto">
                                  <a:xfrm>
                                    <a:off x="1932" y="436"/>
                                    <a:ext cx="1" cy="441"/>
                                  </a:xfrm>
                                  <a:prstGeom prst="rect">
                                    <a:avLst/>
                                  </a:prstGeom>
                                  <a:solidFill>
                                    <a:srgbClr val="0707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58"/>
                                <wps:cNvSpPr>
                                  <a:spLocks noChangeArrowheads="1"/>
                                </wps:cNvSpPr>
                                <wps:spPr bwMode="auto">
                                  <a:xfrm>
                                    <a:off x="1933" y="436"/>
                                    <a:ext cx="2" cy="441"/>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59"/>
                                <wps:cNvSpPr>
                                  <a:spLocks noChangeArrowheads="1"/>
                                </wps:cNvSpPr>
                                <wps:spPr bwMode="auto">
                                  <a:xfrm>
                                    <a:off x="1935" y="436"/>
                                    <a:ext cx="2" cy="441"/>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0"/>
                                <wps:cNvSpPr>
                                  <a:spLocks noChangeArrowheads="1"/>
                                </wps:cNvSpPr>
                                <wps:spPr bwMode="auto">
                                  <a:xfrm>
                                    <a:off x="1937" y="436"/>
                                    <a:ext cx="1" cy="441"/>
                                  </a:xfrm>
                                  <a:prstGeom prst="rect">
                                    <a:avLst/>
                                  </a:prstGeom>
                                  <a:solidFill>
                                    <a:srgbClr val="02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Freeform 161"/>
                                <wps:cNvSpPr>
                                  <a:spLocks/>
                                </wps:cNvSpPr>
                                <wps:spPr bwMode="auto">
                                  <a:xfrm>
                                    <a:off x="1626" y="833"/>
                                    <a:ext cx="94" cy="444"/>
                                  </a:xfrm>
                                  <a:custGeom>
                                    <a:avLst/>
                                    <a:gdLst>
                                      <a:gd name="T0" fmla="*/ 85 w 94"/>
                                      <a:gd name="T1" fmla="*/ 0 h 444"/>
                                      <a:gd name="T2" fmla="*/ 94 w 94"/>
                                      <a:gd name="T3" fmla="*/ 359 h 444"/>
                                      <a:gd name="T4" fmla="*/ 46 w 94"/>
                                      <a:gd name="T5" fmla="*/ 401 h 444"/>
                                      <a:gd name="T6" fmla="*/ 0 w 94"/>
                                      <a:gd name="T7" fmla="*/ 444 h 4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444">
                                        <a:moveTo>
                                          <a:pt x="85" y="0"/>
                                        </a:moveTo>
                                        <a:lnTo>
                                          <a:pt x="94" y="359"/>
                                        </a:lnTo>
                                        <a:lnTo>
                                          <a:pt x="46" y="401"/>
                                        </a:lnTo>
                                        <a:lnTo>
                                          <a:pt x="0" y="444"/>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62"/>
                                <wps:cNvSpPr>
                                  <a:spLocks/>
                                </wps:cNvSpPr>
                                <wps:spPr bwMode="auto">
                                  <a:xfrm>
                                    <a:off x="1787" y="574"/>
                                    <a:ext cx="130" cy="394"/>
                                  </a:xfrm>
                                  <a:custGeom>
                                    <a:avLst/>
                                    <a:gdLst>
                                      <a:gd name="T0" fmla="*/ 130 w 130"/>
                                      <a:gd name="T1" fmla="*/ 367 h 394"/>
                                      <a:gd name="T2" fmla="*/ 124 w 130"/>
                                      <a:gd name="T3" fmla="*/ 377 h 394"/>
                                      <a:gd name="T4" fmla="*/ 116 w 130"/>
                                      <a:gd name="T5" fmla="*/ 383 h 394"/>
                                      <a:gd name="T6" fmla="*/ 107 w 130"/>
                                      <a:gd name="T7" fmla="*/ 390 h 394"/>
                                      <a:gd name="T8" fmla="*/ 95 w 130"/>
                                      <a:gd name="T9" fmla="*/ 393 h 394"/>
                                      <a:gd name="T10" fmla="*/ 86 w 130"/>
                                      <a:gd name="T11" fmla="*/ 394 h 394"/>
                                      <a:gd name="T12" fmla="*/ 75 w 130"/>
                                      <a:gd name="T13" fmla="*/ 393 h 394"/>
                                      <a:gd name="T14" fmla="*/ 64 w 130"/>
                                      <a:gd name="T15" fmla="*/ 390 h 394"/>
                                      <a:gd name="T16" fmla="*/ 54 w 130"/>
                                      <a:gd name="T17" fmla="*/ 385 h 394"/>
                                      <a:gd name="T18" fmla="*/ 45 w 130"/>
                                      <a:gd name="T19" fmla="*/ 378 h 394"/>
                                      <a:gd name="T20" fmla="*/ 38 w 130"/>
                                      <a:gd name="T21" fmla="*/ 370 h 394"/>
                                      <a:gd name="T22" fmla="*/ 32 w 130"/>
                                      <a:gd name="T23" fmla="*/ 361 h 394"/>
                                      <a:gd name="T24" fmla="*/ 29 w 130"/>
                                      <a:gd name="T25" fmla="*/ 349 h 394"/>
                                      <a:gd name="T26" fmla="*/ 27 w 130"/>
                                      <a:gd name="T27" fmla="*/ 340 h 394"/>
                                      <a:gd name="T28" fmla="*/ 29 w 130"/>
                                      <a:gd name="T29" fmla="*/ 328 h 394"/>
                                      <a:gd name="T30" fmla="*/ 32 w 130"/>
                                      <a:gd name="T31" fmla="*/ 317 h 394"/>
                                      <a:gd name="T32" fmla="*/ 37 w 130"/>
                                      <a:gd name="T33" fmla="*/ 308 h 394"/>
                                      <a:gd name="T34" fmla="*/ 41 w 130"/>
                                      <a:gd name="T35" fmla="*/ 299 h 394"/>
                                      <a:gd name="T36" fmla="*/ 27 w 130"/>
                                      <a:gd name="T37" fmla="*/ 295 h 394"/>
                                      <a:gd name="T38" fmla="*/ 16 w 130"/>
                                      <a:gd name="T39" fmla="*/ 287 h 394"/>
                                      <a:gd name="T40" fmla="*/ 6 w 130"/>
                                      <a:gd name="T41" fmla="*/ 274 h 394"/>
                                      <a:gd name="T42" fmla="*/ 0 w 130"/>
                                      <a:gd name="T43" fmla="*/ 261 h 394"/>
                                      <a:gd name="T44" fmla="*/ 0 w 130"/>
                                      <a:gd name="T45" fmla="*/ 261 h 394"/>
                                      <a:gd name="T46" fmla="*/ 0 w 130"/>
                                      <a:gd name="T47" fmla="*/ 0 h 394"/>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30" h="394">
                                        <a:moveTo>
                                          <a:pt x="130" y="367"/>
                                        </a:moveTo>
                                        <a:lnTo>
                                          <a:pt x="124" y="377"/>
                                        </a:lnTo>
                                        <a:lnTo>
                                          <a:pt x="116" y="383"/>
                                        </a:lnTo>
                                        <a:lnTo>
                                          <a:pt x="107" y="390"/>
                                        </a:lnTo>
                                        <a:lnTo>
                                          <a:pt x="95" y="393"/>
                                        </a:lnTo>
                                        <a:lnTo>
                                          <a:pt x="86" y="394"/>
                                        </a:lnTo>
                                        <a:lnTo>
                                          <a:pt x="75" y="393"/>
                                        </a:lnTo>
                                        <a:lnTo>
                                          <a:pt x="64" y="390"/>
                                        </a:lnTo>
                                        <a:lnTo>
                                          <a:pt x="54" y="385"/>
                                        </a:lnTo>
                                        <a:lnTo>
                                          <a:pt x="45" y="378"/>
                                        </a:lnTo>
                                        <a:lnTo>
                                          <a:pt x="38" y="370"/>
                                        </a:lnTo>
                                        <a:lnTo>
                                          <a:pt x="32" y="361"/>
                                        </a:lnTo>
                                        <a:lnTo>
                                          <a:pt x="29" y="349"/>
                                        </a:lnTo>
                                        <a:lnTo>
                                          <a:pt x="27" y="340"/>
                                        </a:lnTo>
                                        <a:lnTo>
                                          <a:pt x="29" y="328"/>
                                        </a:lnTo>
                                        <a:lnTo>
                                          <a:pt x="32" y="317"/>
                                        </a:lnTo>
                                        <a:lnTo>
                                          <a:pt x="37" y="308"/>
                                        </a:lnTo>
                                        <a:lnTo>
                                          <a:pt x="41" y="299"/>
                                        </a:lnTo>
                                        <a:lnTo>
                                          <a:pt x="27" y="295"/>
                                        </a:lnTo>
                                        <a:lnTo>
                                          <a:pt x="16" y="287"/>
                                        </a:lnTo>
                                        <a:lnTo>
                                          <a:pt x="6" y="274"/>
                                        </a:lnTo>
                                        <a:lnTo>
                                          <a:pt x="0" y="261"/>
                                        </a:lnTo>
                                        <a:lnTo>
                                          <a:pt x="0" y="0"/>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163"/>
                                <wps:cNvCnPr/>
                                <wps:spPr bwMode="auto">
                                  <a:xfrm flipH="1" flipV="1">
                                    <a:off x="1575" y="491"/>
                                    <a:ext cx="18" cy="387"/>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9" name="Freeform 164"/>
                                <wps:cNvSpPr>
                                  <a:spLocks/>
                                </wps:cNvSpPr>
                                <wps:spPr bwMode="auto">
                                  <a:xfrm>
                                    <a:off x="1548" y="774"/>
                                    <a:ext cx="40" cy="22"/>
                                  </a:xfrm>
                                  <a:custGeom>
                                    <a:avLst/>
                                    <a:gdLst>
                                      <a:gd name="T0" fmla="*/ 0 w 40"/>
                                      <a:gd name="T1" fmla="*/ 0 h 22"/>
                                      <a:gd name="T2" fmla="*/ 18 w 40"/>
                                      <a:gd name="T3" fmla="*/ 13 h 22"/>
                                      <a:gd name="T4" fmla="*/ 40 w 40"/>
                                      <a:gd name="T5" fmla="*/ 22 h 22"/>
                                      <a:gd name="T6" fmla="*/ 0 60000 65536"/>
                                      <a:gd name="T7" fmla="*/ 0 60000 65536"/>
                                      <a:gd name="T8" fmla="*/ 0 60000 65536"/>
                                    </a:gdLst>
                                    <a:ahLst/>
                                    <a:cxnLst>
                                      <a:cxn ang="T6">
                                        <a:pos x="T0" y="T1"/>
                                      </a:cxn>
                                      <a:cxn ang="T7">
                                        <a:pos x="T2" y="T3"/>
                                      </a:cxn>
                                      <a:cxn ang="T8">
                                        <a:pos x="T4" y="T5"/>
                                      </a:cxn>
                                    </a:cxnLst>
                                    <a:rect l="0" t="0" r="r" b="b"/>
                                    <a:pathLst>
                                      <a:path w="40" h="22">
                                        <a:moveTo>
                                          <a:pt x="0" y="0"/>
                                        </a:moveTo>
                                        <a:lnTo>
                                          <a:pt x="18" y="13"/>
                                        </a:lnTo>
                                        <a:lnTo>
                                          <a:pt x="40" y="22"/>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65"/>
                                <wps:cNvSpPr>
                                  <a:spLocks/>
                                </wps:cNvSpPr>
                                <wps:spPr bwMode="auto">
                                  <a:xfrm>
                                    <a:off x="1520" y="80"/>
                                    <a:ext cx="417" cy="1262"/>
                                  </a:xfrm>
                                  <a:custGeom>
                                    <a:avLst/>
                                    <a:gdLst>
                                      <a:gd name="T0" fmla="*/ 375 w 417"/>
                                      <a:gd name="T1" fmla="*/ 1167 h 1262"/>
                                      <a:gd name="T2" fmla="*/ 389 w 417"/>
                                      <a:gd name="T3" fmla="*/ 871 h 1262"/>
                                      <a:gd name="T4" fmla="*/ 405 w 417"/>
                                      <a:gd name="T5" fmla="*/ 850 h 1262"/>
                                      <a:gd name="T6" fmla="*/ 410 w 417"/>
                                      <a:gd name="T7" fmla="*/ 824 h 1262"/>
                                      <a:gd name="T8" fmla="*/ 397 w 417"/>
                                      <a:gd name="T9" fmla="*/ 781 h 1262"/>
                                      <a:gd name="T10" fmla="*/ 412 w 417"/>
                                      <a:gd name="T11" fmla="*/ 766 h 1262"/>
                                      <a:gd name="T12" fmla="*/ 417 w 417"/>
                                      <a:gd name="T13" fmla="*/ 584 h 1262"/>
                                      <a:gd name="T14" fmla="*/ 417 w 417"/>
                                      <a:gd name="T15" fmla="*/ 401 h 1262"/>
                                      <a:gd name="T16" fmla="*/ 410 w 417"/>
                                      <a:gd name="T17" fmla="*/ 362 h 1262"/>
                                      <a:gd name="T18" fmla="*/ 377 w 417"/>
                                      <a:gd name="T19" fmla="*/ 306 h 1262"/>
                                      <a:gd name="T20" fmla="*/ 329 w 417"/>
                                      <a:gd name="T21" fmla="*/ 263 h 1262"/>
                                      <a:gd name="T22" fmla="*/ 269 w 417"/>
                                      <a:gd name="T23" fmla="*/ 226 h 1262"/>
                                      <a:gd name="T24" fmla="*/ 269 w 417"/>
                                      <a:gd name="T25" fmla="*/ 214 h 1262"/>
                                      <a:gd name="T26" fmla="*/ 307 w 417"/>
                                      <a:gd name="T27" fmla="*/ 173 h 1262"/>
                                      <a:gd name="T28" fmla="*/ 316 w 417"/>
                                      <a:gd name="T29" fmla="*/ 147 h 1262"/>
                                      <a:gd name="T30" fmla="*/ 319 w 417"/>
                                      <a:gd name="T31" fmla="*/ 118 h 1262"/>
                                      <a:gd name="T32" fmla="*/ 312 w 417"/>
                                      <a:gd name="T33" fmla="*/ 73 h 1262"/>
                                      <a:gd name="T34" fmla="*/ 286 w 417"/>
                                      <a:gd name="T35" fmla="*/ 36 h 1262"/>
                                      <a:gd name="T36" fmla="*/ 251 w 417"/>
                                      <a:gd name="T37" fmla="*/ 10 h 1262"/>
                                      <a:gd name="T38" fmla="*/ 206 w 417"/>
                                      <a:gd name="T39" fmla="*/ 0 h 1262"/>
                                      <a:gd name="T40" fmla="*/ 162 w 417"/>
                                      <a:gd name="T41" fmla="*/ 10 h 1262"/>
                                      <a:gd name="T42" fmla="*/ 125 w 417"/>
                                      <a:gd name="T43" fmla="*/ 36 h 1262"/>
                                      <a:gd name="T44" fmla="*/ 101 w 417"/>
                                      <a:gd name="T45" fmla="*/ 73 h 1262"/>
                                      <a:gd name="T46" fmla="*/ 92 w 417"/>
                                      <a:gd name="T47" fmla="*/ 118 h 1262"/>
                                      <a:gd name="T48" fmla="*/ 95 w 417"/>
                                      <a:gd name="T49" fmla="*/ 147 h 1262"/>
                                      <a:gd name="T50" fmla="*/ 106 w 417"/>
                                      <a:gd name="T51" fmla="*/ 173 h 1262"/>
                                      <a:gd name="T52" fmla="*/ 144 w 417"/>
                                      <a:gd name="T53" fmla="*/ 216 h 1262"/>
                                      <a:gd name="T54" fmla="*/ 49 w 417"/>
                                      <a:gd name="T55" fmla="*/ 263 h 1262"/>
                                      <a:gd name="T56" fmla="*/ 25 w 417"/>
                                      <a:gd name="T57" fmla="*/ 285 h 1262"/>
                                      <a:gd name="T58" fmla="*/ 12 w 417"/>
                                      <a:gd name="T59" fmla="*/ 316 h 1262"/>
                                      <a:gd name="T60" fmla="*/ 8 w 417"/>
                                      <a:gd name="T61" fmla="*/ 528 h 1262"/>
                                      <a:gd name="T62" fmla="*/ 8 w 417"/>
                                      <a:gd name="T63" fmla="*/ 670 h 1262"/>
                                      <a:gd name="T64" fmla="*/ 9 w 417"/>
                                      <a:gd name="T65" fmla="*/ 676 h 1262"/>
                                      <a:gd name="T66" fmla="*/ 25 w 417"/>
                                      <a:gd name="T67" fmla="*/ 695 h 1262"/>
                                      <a:gd name="T68" fmla="*/ 9 w 417"/>
                                      <a:gd name="T69" fmla="*/ 732 h 1262"/>
                                      <a:gd name="T70" fmla="*/ 8 w 417"/>
                                      <a:gd name="T71" fmla="*/ 756 h 1262"/>
                                      <a:gd name="T72" fmla="*/ 17 w 417"/>
                                      <a:gd name="T73" fmla="*/ 777 h 1262"/>
                                      <a:gd name="T74" fmla="*/ 31 w 417"/>
                                      <a:gd name="T75" fmla="*/ 793 h 1262"/>
                                      <a:gd name="T76" fmla="*/ 54 w 417"/>
                                      <a:gd name="T77" fmla="*/ 803 h 1262"/>
                                      <a:gd name="T78" fmla="*/ 63 w 417"/>
                                      <a:gd name="T79" fmla="*/ 803 h 1262"/>
                                      <a:gd name="T80" fmla="*/ 90 w 417"/>
                                      <a:gd name="T81" fmla="*/ 1069 h 1262"/>
                                      <a:gd name="T82" fmla="*/ 0 w 417"/>
                                      <a:gd name="T83" fmla="*/ 1176 h 1262"/>
                                      <a:gd name="T84" fmla="*/ 76 w 417"/>
                                      <a:gd name="T85" fmla="*/ 1209 h 1262"/>
                                      <a:gd name="T86" fmla="*/ 101 w 417"/>
                                      <a:gd name="T87" fmla="*/ 1221 h 1262"/>
                                      <a:gd name="T88" fmla="*/ 178 w 417"/>
                                      <a:gd name="T89" fmla="*/ 1262 h 1262"/>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17" h="1262">
                                        <a:moveTo>
                                          <a:pt x="178" y="1262"/>
                                        </a:moveTo>
                                        <a:lnTo>
                                          <a:pt x="375" y="1167"/>
                                        </a:lnTo>
                                        <a:lnTo>
                                          <a:pt x="375" y="1098"/>
                                        </a:lnTo>
                                        <a:lnTo>
                                          <a:pt x="389" y="871"/>
                                        </a:lnTo>
                                        <a:lnTo>
                                          <a:pt x="399" y="861"/>
                                        </a:lnTo>
                                        <a:lnTo>
                                          <a:pt x="405" y="850"/>
                                        </a:lnTo>
                                        <a:lnTo>
                                          <a:pt x="409" y="837"/>
                                        </a:lnTo>
                                        <a:lnTo>
                                          <a:pt x="410" y="824"/>
                                        </a:lnTo>
                                        <a:lnTo>
                                          <a:pt x="407" y="802"/>
                                        </a:lnTo>
                                        <a:lnTo>
                                          <a:pt x="397" y="781"/>
                                        </a:lnTo>
                                        <a:lnTo>
                                          <a:pt x="407" y="776"/>
                                        </a:lnTo>
                                        <a:lnTo>
                                          <a:pt x="412" y="766"/>
                                        </a:lnTo>
                                        <a:lnTo>
                                          <a:pt x="417" y="584"/>
                                        </a:lnTo>
                                        <a:lnTo>
                                          <a:pt x="417" y="401"/>
                                        </a:lnTo>
                                        <a:lnTo>
                                          <a:pt x="415" y="382"/>
                                        </a:lnTo>
                                        <a:lnTo>
                                          <a:pt x="410" y="362"/>
                                        </a:lnTo>
                                        <a:lnTo>
                                          <a:pt x="396" y="333"/>
                                        </a:lnTo>
                                        <a:lnTo>
                                          <a:pt x="377" y="306"/>
                                        </a:lnTo>
                                        <a:lnTo>
                                          <a:pt x="354" y="282"/>
                                        </a:lnTo>
                                        <a:lnTo>
                                          <a:pt x="329" y="263"/>
                                        </a:lnTo>
                                        <a:lnTo>
                                          <a:pt x="300" y="242"/>
                                        </a:lnTo>
                                        <a:lnTo>
                                          <a:pt x="269" y="226"/>
                                        </a:lnTo>
                                        <a:lnTo>
                                          <a:pt x="269" y="214"/>
                                        </a:lnTo>
                                        <a:lnTo>
                                          <a:pt x="291" y="195"/>
                                        </a:lnTo>
                                        <a:lnTo>
                                          <a:pt x="307" y="173"/>
                                        </a:lnTo>
                                        <a:lnTo>
                                          <a:pt x="312" y="160"/>
                                        </a:lnTo>
                                        <a:lnTo>
                                          <a:pt x="316" y="147"/>
                                        </a:lnTo>
                                        <a:lnTo>
                                          <a:pt x="318" y="132"/>
                                        </a:lnTo>
                                        <a:lnTo>
                                          <a:pt x="319" y="118"/>
                                        </a:lnTo>
                                        <a:lnTo>
                                          <a:pt x="318" y="95"/>
                                        </a:lnTo>
                                        <a:lnTo>
                                          <a:pt x="312" y="73"/>
                                        </a:lnTo>
                                        <a:lnTo>
                                          <a:pt x="300" y="54"/>
                                        </a:lnTo>
                                        <a:lnTo>
                                          <a:pt x="286" y="36"/>
                                        </a:lnTo>
                                        <a:lnTo>
                                          <a:pt x="270" y="21"/>
                                        </a:lnTo>
                                        <a:lnTo>
                                          <a:pt x="251" y="10"/>
                                        </a:lnTo>
                                        <a:lnTo>
                                          <a:pt x="229" y="4"/>
                                        </a:lnTo>
                                        <a:lnTo>
                                          <a:pt x="206" y="0"/>
                                        </a:lnTo>
                                        <a:lnTo>
                                          <a:pt x="183" y="4"/>
                                        </a:lnTo>
                                        <a:lnTo>
                                          <a:pt x="162" y="10"/>
                                        </a:lnTo>
                                        <a:lnTo>
                                          <a:pt x="141" y="21"/>
                                        </a:lnTo>
                                        <a:lnTo>
                                          <a:pt x="125" y="36"/>
                                        </a:lnTo>
                                        <a:lnTo>
                                          <a:pt x="111" y="54"/>
                                        </a:lnTo>
                                        <a:lnTo>
                                          <a:pt x="101" y="73"/>
                                        </a:lnTo>
                                        <a:lnTo>
                                          <a:pt x="95" y="95"/>
                                        </a:lnTo>
                                        <a:lnTo>
                                          <a:pt x="92" y="118"/>
                                        </a:lnTo>
                                        <a:lnTo>
                                          <a:pt x="94" y="132"/>
                                        </a:lnTo>
                                        <a:lnTo>
                                          <a:pt x="95" y="147"/>
                                        </a:lnTo>
                                        <a:lnTo>
                                          <a:pt x="100" y="160"/>
                                        </a:lnTo>
                                        <a:lnTo>
                                          <a:pt x="106" y="173"/>
                                        </a:lnTo>
                                        <a:lnTo>
                                          <a:pt x="122" y="197"/>
                                        </a:lnTo>
                                        <a:lnTo>
                                          <a:pt x="144" y="216"/>
                                        </a:lnTo>
                                        <a:lnTo>
                                          <a:pt x="95" y="237"/>
                                        </a:lnTo>
                                        <a:lnTo>
                                          <a:pt x="49" y="263"/>
                                        </a:lnTo>
                                        <a:lnTo>
                                          <a:pt x="36" y="272"/>
                                        </a:lnTo>
                                        <a:lnTo>
                                          <a:pt x="25" y="285"/>
                                        </a:lnTo>
                                        <a:lnTo>
                                          <a:pt x="17" y="300"/>
                                        </a:lnTo>
                                        <a:lnTo>
                                          <a:pt x="12" y="316"/>
                                        </a:lnTo>
                                        <a:lnTo>
                                          <a:pt x="8" y="422"/>
                                        </a:lnTo>
                                        <a:lnTo>
                                          <a:pt x="8" y="528"/>
                                        </a:lnTo>
                                        <a:lnTo>
                                          <a:pt x="8" y="670"/>
                                        </a:lnTo>
                                        <a:lnTo>
                                          <a:pt x="9" y="676"/>
                                        </a:lnTo>
                                        <a:lnTo>
                                          <a:pt x="14" y="684"/>
                                        </a:lnTo>
                                        <a:lnTo>
                                          <a:pt x="25" y="695"/>
                                        </a:lnTo>
                                        <a:lnTo>
                                          <a:pt x="14" y="713"/>
                                        </a:lnTo>
                                        <a:lnTo>
                                          <a:pt x="9" y="732"/>
                                        </a:lnTo>
                                        <a:lnTo>
                                          <a:pt x="8" y="745"/>
                                        </a:lnTo>
                                        <a:lnTo>
                                          <a:pt x="8" y="756"/>
                                        </a:lnTo>
                                        <a:lnTo>
                                          <a:pt x="11" y="768"/>
                                        </a:lnTo>
                                        <a:lnTo>
                                          <a:pt x="17" y="777"/>
                                        </a:lnTo>
                                        <a:lnTo>
                                          <a:pt x="23" y="785"/>
                                        </a:lnTo>
                                        <a:lnTo>
                                          <a:pt x="31" y="793"/>
                                        </a:lnTo>
                                        <a:lnTo>
                                          <a:pt x="43" y="800"/>
                                        </a:lnTo>
                                        <a:lnTo>
                                          <a:pt x="54" y="803"/>
                                        </a:lnTo>
                                        <a:lnTo>
                                          <a:pt x="55" y="803"/>
                                        </a:lnTo>
                                        <a:lnTo>
                                          <a:pt x="63" y="803"/>
                                        </a:lnTo>
                                        <a:lnTo>
                                          <a:pt x="73" y="798"/>
                                        </a:lnTo>
                                        <a:lnTo>
                                          <a:pt x="90" y="1069"/>
                                        </a:lnTo>
                                        <a:lnTo>
                                          <a:pt x="0" y="1154"/>
                                        </a:lnTo>
                                        <a:lnTo>
                                          <a:pt x="0" y="1176"/>
                                        </a:lnTo>
                                        <a:lnTo>
                                          <a:pt x="70" y="1210"/>
                                        </a:lnTo>
                                        <a:lnTo>
                                          <a:pt x="76" y="1209"/>
                                        </a:lnTo>
                                        <a:lnTo>
                                          <a:pt x="100" y="1200"/>
                                        </a:lnTo>
                                        <a:lnTo>
                                          <a:pt x="101" y="1221"/>
                                        </a:lnTo>
                                        <a:lnTo>
                                          <a:pt x="173" y="1258"/>
                                        </a:lnTo>
                                        <a:lnTo>
                                          <a:pt x="178" y="1262"/>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 name="Picture 1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94" y="2833"/>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1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75" y="2476"/>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83" name="Rectangle 168"/>
                                <wps:cNvSpPr>
                                  <a:spLocks noChangeArrowheads="1"/>
                                </wps:cNvSpPr>
                                <wps:spPr bwMode="auto">
                                  <a:xfrm>
                                    <a:off x="705" y="2443"/>
                                    <a:ext cx="2" cy="197"/>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69"/>
                                <wps:cNvSpPr>
                                  <a:spLocks noChangeArrowheads="1"/>
                                </wps:cNvSpPr>
                                <wps:spPr bwMode="auto">
                                  <a:xfrm>
                                    <a:off x="707" y="2443"/>
                                    <a:ext cx="4" cy="197"/>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0"/>
                                <wps:cNvSpPr>
                                  <a:spLocks noChangeArrowheads="1"/>
                                </wps:cNvSpPr>
                                <wps:spPr bwMode="auto">
                                  <a:xfrm>
                                    <a:off x="711" y="2443"/>
                                    <a:ext cx="5" cy="197"/>
                                  </a:xfrm>
                                  <a:prstGeom prst="rect">
                                    <a:avLst/>
                                  </a:prstGeom>
                                  <a:solidFill>
                                    <a:srgbClr val="F4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1"/>
                                <wps:cNvSpPr>
                                  <a:spLocks noChangeArrowheads="1"/>
                                </wps:cNvSpPr>
                                <wps:spPr bwMode="auto">
                                  <a:xfrm>
                                    <a:off x="716" y="2443"/>
                                    <a:ext cx="5" cy="197"/>
                                  </a:xfrm>
                                  <a:prstGeom prst="rect">
                                    <a:avLst/>
                                  </a:prstGeom>
                                  <a:solidFill>
                                    <a:srgbClr val="F2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2"/>
                                <wps:cNvSpPr>
                                  <a:spLocks noChangeArrowheads="1"/>
                                </wps:cNvSpPr>
                                <wps:spPr bwMode="auto">
                                  <a:xfrm>
                                    <a:off x="721" y="2443"/>
                                    <a:ext cx="5" cy="197"/>
                                  </a:xfrm>
                                  <a:prstGeom prst="rect">
                                    <a:avLst/>
                                  </a:prstGeom>
                                  <a:solidFill>
                                    <a:srgbClr val="F0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3"/>
                                <wps:cNvSpPr>
                                  <a:spLocks noChangeArrowheads="1"/>
                                </wps:cNvSpPr>
                                <wps:spPr bwMode="auto">
                                  <a:xfrm>
                                    <a:off x="726" y="2443"/>
                                    <a:ext cx="4" cy="197"/>
                                  </a:xfrm>
                                  <a:prstGeom prst="rect">
                                    <a:avLst/>
                                  </a:prstGeom>
                                  <a:solidFill>
                                    <a:srgbClr val="EE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4"/>
                                <wps:cNvSpPr>
                                  <a:spLocks noChangeArrowheads="1"/>
                                </wps:cNvSpPr>
                                <wps:spPr bwMode="auto">
                                  <a:xfrm>
                                    <a:off x="730" y="2443"/>
                                    <a:ext cx="5" cy="197"/>
                                  </a:xfrm>
                                  <a:prstGeom prst="rect">
                                    <a:avLst/>
                                  </a:prstGeom>
                                  <a:solidFill>
                                    <a:srgbClr val="EC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5"/>
                                <wps:cNvSpPr>
                                  <a:spLocks noChangeArrowheads="1"/>
                                </wps:cNvSpPr>
                                <wps:spPr bwMode="auto">
                                  <a:xfrm>
                                    <a:off x="735" y="2443"/>
                                    <a:ext cx="5" cy="197"/>
                                  </a:xfrm>
                                  <a:prstGeom prst="rect">
                                    <a:avLst/>
                                  </a:prstGeom>
                                  <a:solidFill>
                                    <a:srgbClr val="EA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6"/>
                                <wps:cNvSpPr>
                                  <a:spLocks noChangeArrowheads="1"/>
                                </wps:cNvSpPr>
                                <wps:spPr bwMode="auto">
                                  <a:xfrm>
                                    <a:off x="740" y="2443"/>
                                    <a:ext cx="5" cy="197"/>
                                  </a:xfrm>
                                  <a:prstGeom prst="rect">
                                    <a:avLst/>
                                  </a:prstGeom>
                                  <a:solidFill>
                                    <a:srgbClr val="E8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7"/>
                                <wps:cNvSpPr>
                                  <a:spLocks noChangeArrowheads="1"/>
                                </wps:cNvSpPr>
                                <wps:spPr bwMode="auto">
                                  <a:xfrm>
                                    <a:off x="745" y="2443"/>
                                    <a:ext cx="4" cy="197"/>
                                  </a:xfrm>
                                  <a:prstGeom prst="rect">
                                    <a:avLst/>
                                  </a:prstGeom>
                                  <a:solidFill>
                                    <a:srgbClr val="E6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78"/>
                                <wps:cNvSpPr>
                                  <a:spLocks noChangeArrowheads="1"/>
                                </wps:cNvSpPr>
                                <wps:spPr bwMode="auto">
                                  <a:xfrm>
                                    <a:off x="749" y="2443"/>
                                    <a:ext cx="5" cy="197"/>
                                  </a:xfrm>
                                  <a:prstGeom prst="rect">
                                    <a:avLst/>
                                  </a:prstGeom>
                                  <a:solidFill>
                                    <a:srgbClr val="E4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79"/>
                                <wps:cNvSpPr>
                                  <a:spLocks noChangeArrowheads="1"/>
                                </wps:cNvSpPr>
                                <wps:spPr bwMode="auto">
                                  <a:xfrm>
                                    <a:off x="754" y="2443"/>
                                    <a:ext cx="5" cy="197"/>
                                  </a:xfrm>
                                  <a:prstGeom prst="rect">
                                    <a:avLst/>
                                  </a:prstGeom>
                                  <a:solidFill>
                                    <a:srgbClr val="E2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0"/>
                                <wps:cNvSpPr>
                                  <a:spLocks noChangeArrowheads="1"/>
                                </wps:cNvSpPr>
                                <wps:spPr bwMode="auto">
                                  <a:xfrm>
                                    <a:off x="759" y="2443"/>
                                    <a:ext cx="5" cy="197"/>
                                  </a:xfrm>
                                  <a:prstGeom prst="rect">
                                    <a:avLst/>
                                  </a:prstGeom>
                                  <a:solidFill>
                                    <a:srgbClr val="E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1"/>
                                <wps:cNvSpPr>
                                  <a:spLocks noChangeArrowheads="1"/>
                                </wps:cNvSpPr>
                                <wps:spPr bwMode="auto">
                                  <a:xfrm>
                                    <a:off x="764" y="2443"/>
                                    <a:ext cx="5" cy="197"/>
                                  </a:xfrm>
                                  <a:prstGeom prst="rect">
                                    <a:avLst/>
                                  </a:prstGeom>
                                  <a:solidFill>
                                    <a:srgbClr val="DE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2"/>
                                <wps:cNvSpPr>
                                  <a:spLocks noChangeArrowheads="1"/>
                                </wps:cNvSpPr>
                                <wps:spPr bwMode="auto">
                                  <a:xfrm>
                                    <a:off x="769" y="2443"/>
                                    <a:ext cx="4" cy="197"/>
                                  </a:xfrm>
                                  <a:prstGeom prst="rect">
                                    <a:avLst/>
                                  </a:prstGeom>
                                  <a:solidFill>
                                    <a:srgbClr val="DC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3"/>
                                <wps:cNvSpPr>
                                  <a:spLocks noChangeArrowheads="1"/>
                                </wps:cNvSpPr>
                                <wps:spPr bwMode="auto">
                                  <a:xfrm>
                                    <a:off x="773" y="2443"/>
                                    <a:ext cx="7" cy="197"/>
                                  </a:xfrm>
                                  <a:prstGeom prst="rect">
                                    <a:avLst/>
                                  </a:prstGeom>
                                  <a:solidFill>
                                    <a:srgbClr val="DA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4"/>
                                <wps:cNvSpPr>
                                  <a:spLocks noChangeArrowheads="1"/>
                                </wps:cNvSpPr>
                                <wps:spPr bwMode="auto">
                                  <a:xfrm>
                                    <a:off x="780" y="2443"/>
                                    <a:ext cx="3" cy="197"/>
                                  </a:xfrm>
                                  <a:prstGeom prst="rect">
                                    <a:avLst/>
                                  </a:prstGeom>
                                  <a:solidFill>
                                    <a:srgbClr val="D8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5"/>
                                <wps:cNvSpPr>
                                  <a:spLocks noChangeArrowheads="1"/>
                                </wps:cNvSpPr>
                                <wps:spPr bwMode="auto">
                                  <a:xfrm>
                                    <a:off x="783" y="2443"/>
                                    <a:ext cx="5" cy="197"/>
                                  </a:xfrm>
                                  <a:prstGeom prst="rect">
                                    <a:avLst/>
                                  </a:prstGeom>
                                  <a:solidFill>
                                    <a:srgbClr val="D6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6"/>
                                <wps:cNvSpPr>
                                  <a:spLocks noChangeArrowheads="1"/>
                                </wps:cNvSpPr>
                                <wps:spPr bwMode="auto">
                                  <a:xfrm>
                                    <a:off x="788" y="2443"/>
                                    <a:ext cx="4" cy="197"/>
                                  </a:xfrm>
                                  <a:prstGeom prst="rect">
                                    <a:avLst/>
                                  </a:prstGeom>
                                  <a:solidFill>
                                    <a:srgbClr val="D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7"/>
                                <wps:cNvSpPr>
                                  <a:spLocks noChangeArrowheads="1"/>
                                </wps:cNvSpPr>
                                <wps:spPr bwMode="auto">
                                  <a:xfrm>
                                    <a:off x="792" y="2443"/>
                                    <a:ext cx="5" cy="197"/>
                                  </a:xfrm>
                                  <a:prstGeom prst="rect">
                                    <a:avLst/>
                                  </a:prstGeom>
                                  <a:solidFill>
                                    <a:srgbClr val="D2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88"/>
                                <wps:cNvSpPr>
                                  <a:spLocks noChangeArrowheads="1"/>
                                </wps:cNvSpPr>
                                <wps:spPr bwMode="auto">
                                  <a:xfrm>
                                    <a:off x="797" y="2443"/>
                                    <a:ext cx="5" cy="197"/>
                                  </a:xfrm>
                                  <a:prstGeom prst="rect">
                                    <a:avLst/>
                                  </a:prstGeom>
                                  <a:solidFill>
                                    <a:srgbClr val="D0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89"/>
                                <wps:cNvSpPr>
                                  <a:spLocks noChangeArrowheads="1"/>
                                </wps:cNvSpPr>
                                <wps:spPr bwMode="auto">
                                  <a:xfrm>
                                    <a:off x="802" y="2443"/>
                                    <a:ext cx="5" cy="197"/>
                                  </a:xfrm>
                                  <a:prstGeom prst="rect">
                                    <a:avLst/>
                                  </a:prstGeom>
                                  <a:solidFill>
                                    <a:srgbClr val="CE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0"/>
                                <wps:cNvSpPr>
                                  <a:spLocks noChangeArrowheads="1"/>
                                </wps:cNvSpPr>
                                <wps:spPr bwMode="auto">
                                  <a:xfrm>
                                    <a:off x="807" y="2443"/>
                                    <a:ext cx="3" cy="197"/>
                                  </a:xfrm>
                                  <a:prstGeom prst="rect">
                                    <a:avLst/>
                                  </a:prstGeom>
                                  <a:solidFill>
                                    <a:srgbClr val="CC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1"/>
                                <wps:cNvSpPr>
                                  <a:spLocks noChangeArrowheads="1"/>
                                </wps:cNvSpPr>
                                <wps:spPr bwMode="auto">
                                  <a:xfrm>
                                    <a:off x="810" y="2443"/>
                                    <a:ext cx="5" cy="197"/>
                                  </a:xfrm>
                                  <a:prstGeom prst="rect">
                                    <a:avLst/>
                                  </a:prstGeom>
                                  <a:solidFill>
                                    <a:srgbClr val="CA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2"/>
                                <wps:cNvSpPr>
                                  <a:spLocks noChangeArrowheads="1"/>
                                </wps:cNvSpPr>
                                <wps:spPr bwMode="auto">
                                  <a:xfrm>
                                    <a:off x="815" y="2443"/>
                                    <a:ext cx="6" cy="197"/>
                                  </a:xfrm>
                                  <a:prstGeom prst="rect">
                                    <a:avLst/>
                                  </a:prstGeom>
                                  <a:solidFill>
                                    <a:srgbClr val="C8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3"/>
                                <wps:cNvSpPr>
                                  <a:spLocks noChangeArrowheads="1"/>
                                </wps:cNvSpPr>
                                <wps:spPr bwMode="auto">
                                  <a:xfrm>
                                    <a:off x="821" y="2443"/>
                                    <a:ext cx="5" cy="197"/>
                                  </a:xfrm>
                                  <a:prstGeom prst="rect">
                                    <a:avLst/>
                                  </a:prstGeom>
                                  <a:solidFill>
                                    <a:srgbClr val="C6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4"/>
                                <wps:cNvSpPr>
                                  <a:spLocks noChangeArrowheads="1"/>
                                </wps:cNvSpPr>
                                <wps:spPr bwMode="auto">
                                  <a:xfrm>
                                    <a:off x="826" y="2443"/>
                                    <a:ext cx="5" cy="197"/>
                                  </a:xfrm>
                                  <a:prstGeom prst="rect">
                                    <a:avLst/>
                                  </a:prstGeom>
                                  <a:solidFill>
                                    <a:srgbClr val="C4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5"/>
                                <wps:cNvSpPr>
                                  <a:spLocks noChangeArrowheads="1"/>
                                </wps:cNvSpPr>
                                <wps:spPr bwMode="auto">
                                  <a:xfrm>
                                    <a:off x="831" y="2443"/>
                                    <a:ext cx="4" cy="197"/>
                                  </a:xfrm>
                                  <a:prstGeom prst="rect">
                                    <a:avLst/>
                                  </a:prstGeom>
                                  <a:solidFill>
                                    <a:srgbClr val="C2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6"/>
                                <wps:cNvSpPr>
                                  <a:spLocks noChangeArrowheads="1"/>
                                </wps:cNvSpPr>
                                <wps:spPr bwMode="auto">
                                  <a:xfrm>
                                    <a:off x="835" y="2443"/>
                                    <a:ext cx="5" cy="197"/>
                                  </a:xfrm>
                                  <a:prstGeom prst="rect">
                                    <a:avLst/>
                                  </a:prstGeom>
                                  <a:solidFill>
                                    <a:srgbClr val="C0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7"/>
                                <wps:cNvSpPr>
                                  <a:spLocks noChangeArrowheads="1"/>
                                </wps:cNvSpPr>
                                <wps:spPr bwMode="auto">
                                  <a:xfrm>
                                    <a:off x="840" y="2443"/>
                                    <a:ext cx="5" cy="197"/>
                                  </a:xfrm>
                                  <a:prstGeom prst="rect">
                                    <a:avLst/>
                                  </a:prstGeom>
                                  <a:solidFill>
                                    <a:srgbClr val="BE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198"/>
                                <wps:cNvSpPr>
                                  <a:spLocks noChangeArrowheads="1"/>
                                </wps:cNvSpPr>
                                <wps:spPr bwMode="auto">
                                  <a:xfrm>
                                    <a:off x="845" y="2443"/>
                                    <a:ext cx="3" cy="197"/>
                                  </a:xfrm>
                                  <a:prstGeom prst="rect">
                                    <a:avLst/>
                                  </a:prstGeom>
                                  <a:solidFill>
                                    <a:srgbClr val="BC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199"/>
                                <wps:cNvSpPr>
                                  <a:spLocks noChangeArrowheads="1"/>
                                </wps:cNvSpPr>
                                <wps:spPr bwMode="auto">
                                  <a:xfrm>
                                    <a:off x="848" y="2443"/>
                                    <a:ext cx="5" cy="197"/>
                                  </a:xfrm>
                                  <a:prstGeom prst="rect">
                                    <a:avLst/>
                                  </a:prstGeom>
                                  <a:solidFill>
                                    <a:srgbClr val="BA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0"/>
                                <wps:cNvSpPr>
                                  <a:spLocks noChangeArrowheads="1"/>
                                </wps:cNvSpPr>
                                <wps:spPr bwMode="auto">
                                  <a:xfrm>
                                    <a:off x="853" y="2443"/>
                                    <a:ext cx="5" cy="197"/>
                                  </a:xfrm>
                                  <a:prstGeom prst="rect">
                                    <a:avLst/>
                                  </a:prstGeom>
                                  <a:solidFill>
                                    <a:srgbClr val="B8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1"/>
                                <wps:cNvSpPr>
                                  <a:spLocks noChangeArrowheads="1"/>
                                </wps:cNvSpPr>
                                <wps:spPr bwMode="auto">
                                  <a:xfrm>
                                    <a:off x="858" y="2443"/>
                                    <a:ext cx="4" cy="197"/>
                                  </a:xfrm>
                                  <a:prstGeom prst="rect">
                                    <a:avLst/>
                                  </a:prstGeom>
                                  <a:solidFill>
                                    <a:srgbClr val="B6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2"/>
                                <wps:cNvSpPr>
                                  <a:spLocks noChangeArrowheads="1"/>
                                </wps:cNvSpPr>
                                <wps:spPr bwMode="auto">
                                  <a:xfrm>
                                    <a:off x="862" y="2443"/>
                                    <a:ext cx="5" cy="197"/>
                                  </a:xfrm>
                                  <a:prstGeom prst="rect">
                                    <a:avLst/>
                                  </a:prstGeom>
                                  <a:solidFill>
                                    <a:srgbClr val="B4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3"/>
                                <wps:cNvSpPr>
                                  <a:spLocks noChangeArrowheads="1"/>
                                </wps:cNvSpPr>
                                <wps:spPr bwMode="auto">
                                  <a:xfrm>
                                    <a:off x="867" y="2443"/>
                                    <a:ext cx="5" cy="197"/>
                                  </a:xfrm>
                                  <a:prstGeom prst="rect">
                                    <a:avLst/>
                                  </a:prstGeom>
                                  <a:solidFill>
                                    <a:srgbClr val="B2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4"/>
                                <wps:cNvSpPr>
                                  <a:spLocks noChangeArrowheads="1"/>
                                </wps:cNvSpPr>
                                <wps:spPr bwMode="auto">
                                  <a:xfrm>
                                    <a:off x="872" y="2443"/>
                                    <a:ext cx="5" cy="197"/>
                                  </a:xfrm>
                                  <a:prstGeom prst="rect">
                                    <a:avLst/>
                                  </a:prstGeom>
                                  <a:solidFill>
                                    <a:srgbClr val="B0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205"/>
                                <wps:cNvSpPr>
                                  <a:spLocks noChangeArrowheads="1"/>
                                </wps:cNvSpPr>
                                <wps:spPr bwMode="auto">
                                  <a:xfrm>
                                    <a:off x="877" y="2443"/>
                                    <a:ext cx="5" cy="197"/>
                                  </a:xfrm>
                                  <a:prstGeom prst="rect">
                                    <a:avLst/>
                                  </a:prstGeom>
                                  <a:solidFill>
                                    <a:srgbClr val="AE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21" name="Group 206"/>
                              <wpg:cNvGrpSpPr>
                                <a:grpSpLocks/>
                              </wpg:cNvGrpSpPr>
                              <wpg:grpSpPr bwMode="auto">
                                <a:xfrm>
                                  <a:off x="429202" y="1388750"/>
                                  <a:ext cx="399402" cy="937334"/>
                                  <a:chOff x="676" y="2185"/>
                                  <a:chExt cx="629" cy="1476"/>
                                </a:xfrm>
                              </wpg:grpSpPr>
                              <wps:wsp>
                                <wps:cNvPr id="222" name="Rectangle 207"/>
                                <wps:cNvSpPr>
                                  <a:spLocks noChangeArrowheads="1"/>
                                </wps:cNvSpPr>
                                <wps:spPr bwMode="auto">
                                  <a:xfrm>
                                    <a:off x="882" y="2443"/>
                                    <a:ext cx="6" cy="197"/>
                                  </a:xfrm>
                                  <a:prstGeom prst="rect">
                                    <a:avLst/>
                                  </a:prstGeom>
                                  <a:solidFill>
                                    <a:srgbClr val="AC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08"/>
                                <wps:cNvSpPr>
                                  <a:spLocks noChangeArrowheads="1"/>
                                </wps:cNvSpPr>
                                <wps:spPr bwMode="auto">
                                  <a:xfrm>
                                    <a:off x="888" y="2443"/>
                                    <a:ext cx="3" cy="197"/>
                                  </a:xfrm>
                                  <a:prstGeom prst="rect">
                                    <a:avLst/>
                                  </a:prstGeom>
                                  <a:solidFill>
                                    <a:srgbClr val="AA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09"/>
                                <wps:cNvSpPr>
                                  <a:spLocks noChangeArrowheads="1"/>
                                </wps:cNvSpPr>
                                <wps:spPr bwMode="auto">
                                  <a:xfrm>
                                    <a:off x="891" y="2443"/>
                                    <a:ext cx="5" cy="197"/>
                                  </a:xfrm>
                                  <a:prstGeom prst="rect">
                                    <a:avLst/>
                                  </a:prstGeom>
                                  <a:solidFill>
                                    <a:srgbClr val="A8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0"/>
                                <wps:cNvSpPr>
                                  <a:spLocks noChangeArrowheads="1"/>
                                </wps:cNvSpPr>
                                <wps:spPr bwMode="auto">
                                  <a:xfrm>
                                    <a:off x="896" y="2443"/>
                                    <a:ext cx="5" cy="197"/>
                                  </a:xfrm>
                                  <a:prstGeom prst="rect">
                                    <a:avLst/>
                                  </a:prstGeom>
                                  <a:solidFill>
                                    <a:srgbClr val="A6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1"/>
                                <wps:cNvSpPr>
                                  <a:spLocks noChangeArrowheads="1"/>
                                </wps:cNvSpPr>
                                <wps:spPr bwMode="auto">
                                  <a:xfrm>
                                    <a:off x="901" y="2443"/>
                                    <a:ext cx="4" cy="197"/>
                                  </a:xfrm>
                                  <a:prstGeom prst="rect">
                                    <a:avLst/>
                                  </a:prstGeom>
                                  <a:solidFill>
                                    <a:srgbClr val="A4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2"/>
                                <wps:cNvSpPr>
                                  <a:spLocks noChangeArrowheads="1"/>
                                </wps:cNvSpPr>
                                <wps:spPr bwMode="auto">
                                  <a:xfrm>
                                    <a:off x="905" y="2443"/>
                                    <a:ext cx="5" cy="197"/>
                                  </a:xfrm>
                                  <a:prstGeom prst="rect">
                                    <a:avLst/>
                                  </a:prstGeom>
                                  <a:solidFill>
                                    <a:srgbClr val="A2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3"/>
                                <wps:cNvSpPr>
                                  <a:spLocks noChangeArrowheads="1"/>
                                </wps:cNvSpPr>
                                <wps:spPr bwMode="auto">
                                  <a:xfrm>
                                    <a:off x="910" y="2443"/>
                                    <a:ext cx="5" cy="197"/>
                                  </a:xfrm>
                                  <a:prstGeom prst="rect">
                                    <a:avLst/>
                                  </a:prstGeom>
                                  <a:solidFill>
                                    <a:srgbClr val="A0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4"/>
                                <wps:cNvSpPr>
                                  <a:spLocks noChangeArrowheads="1"/>
                                </wps:cNvSpPr>
                                <wps:spPr bwMode="auto">
                                  <a:xfrm>
                                    <a:off x="915" y="2443"/>
                                    <a:ext cx="6" cy="197"/>
                                  </a:xfrm>
                                  <a:prstGeom prst="rect">
                                    <a:avLst/>
                                  </a:prstGeom>
                                  <a:solidFill>
                                    <a:srgbClr val="9E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5"/>
                                <wps:cNvSpPr>
                                  <a:spLocks noChangeArrowheads="1"/>
                                </wps:cNvSpPr>
                                <wps:spPr bwMode="auto">
                                  <a:xfrm>
                                    <a:off x="921" y="2443"/>
                                    <a:ext cx="5" cy="197"/>
                                  </a:xfrm>
                                  <a:prstGeom prst="rect">
                                    <a:avLst/>
                                  </a:prstGeom>
                                  <a:solidFill>
                                    <a:srgbClr val="9C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6"/>
                                <wps:cNvSpPr>
                                  <a:spLocks noChangeArrowheads="1"/>
                                </wps:cNvSpPr>
                                <wps:spPr bwMode="auto">
                                  <a:xfrm>
                                    <a:off x="926" y="2443"/>
                                    <a:ext cx="3" cy="197"/>
                                  </a:xfrm>
                                  <a:prstGeom prst="rect">
                                    <a:avLst/>
                                  </a:prstGeom>
                                  <a:solidFill>
                                    <a:srgbClr val="9A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7"/>
                                <wps:cNvSpPr>
                                  <a:spLocks noChangeArrowheads="1"/>
                                </wps:cNvSpPr>
                                <wps:spPr bwMode="auto">
                                  <a:xfrm>
                                    <a:off x="929" y="2443"/>
                                    <a:ext cx="5" cy="197"/>
                                  </a:xfrm>
                                  <a:prstGeom prst="rect">
                                    <a:avLst/>
                                  </a:prstGeom>
                                  <a:solidFill>
                                    <a:srgbClr val="98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18"/>
                                <wps:cNvSpPr>
                                  <a:spLocks noChangeArrowheads="1"/>
                                </wps:cNvSpPr>
                                <wps:spPr bwMode="auto">
                                  <a:xfrm>
                                    <a:off x="934" y="2443"/>
                                    <a:ext cx="5" cy="197"/>
                                  </a:xfrm>
                                  <a:prstGeom prst="rect">
                                    <a:avLst/>
                                  </a:prstGeom>
                                  <a:solidFill>
                                    <a:srgbClr val="96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19"/>
                                <wps:cNvSpPr>
                                  <a:spLocks noChangeArrowheads="1"/>
                                </wps:cNvSpPr>
                                <wps:spPr bwMode="auto">
                                  <a:xfrm>
                                    <a:off x="939" y="2443"/>
                                    <a:ext cx="5" cy="197"/>
                                  </a:xfrm>
                                  <a:prstGeom prst="rect">
                                    <a:avLst/>
                                  </a:prstGeom>
                                  <a:solidFill>
                                    <a:srgbClr val="94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0"/>
                                <wps:cNvSpPr>
                                  <a:spLocks noChangeArrowheads="1"/>
                                </wps:cNvSpPr>
                                <wps:spPr bwMode="auto">
                                  <a:xfrm>
                                    <a:off x="944" y="2443"/>
                                    <a:ext cx="4" cy="197"/>
                                  </a:xfrm>
                                  <a:prstGeom prst="rect">
                                    <a:avLst/>
                                  </a:prstGeom>
                                  <a:solidFill>
                                    <a:srgbClr val="92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1"/>
                                <wps:cNvSpPr>
                                  <a:spLocks noChangeArrowheads="1"/>
                                </wps:cNvSpPr>
                                <wps:spPr bwMode="auto">
                                  <a:xfrm>
                                    <a:off x="948" y="2443"/>
                                    <a:ext cx="5" cy="197"/>
                                  </a:xfrm>
                                  <a:prstGeom prst="rect">
                                    <a:avLst/>
                                  </a:prstGeom>
                                  <a:solidFill>
                                    <a:srgbClr val="90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2"/>
                                <wps:cNvSpPr>
                                  <a:spLocks noChangeArrowheads="1"/>
                                </wps:cNvSpPr>
                                <wps:spPr bwMode="auto">
                                  <a:xfrm>
                                    <a:off x="953" y="2443"/>
                                    <a:ext cx="3" cy="197"/>
                                  </a:xfrm>
                                  <a:prstGeom prst="rect">
                                    <a:avLst/>
                                  </a:prstGeom>
                                  <a:solidFill>
                                    <a:srgbClr val="8E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3"/>
                                <wps:cNvSpPr>
                                  <a:spLocks noChangeArrowheads="1"/>
                                </wps:cNvSpPr>
                                <wps:spPr bwMode="auto">
                                  <a:xfrm>
                                    <a:off x="956" y="2443"/>
                                    <a:ext cx="7" cy="197"/>
                                  </a:xfrm>
                                  <a:prstGeom prst="rect">
                                    <a:avLst/>
                                  </a:prstGeom>
                                  <a:solidFill>
                                    <a:srgbClr val="8C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4"/>
                                <wps:cNvSpPr>
                                  <a:spLocks noChangeArrowheads="1"/>
                                </wps:cNvSpPr>
                                <wps:spPr bwMode="auto">
                                  <a:xfrm>
                                    <a:off x="963" y="2443"/>
                                    <a:ext cx="4" cy="197"/>
                                  </a:xfrm>
                                  <a:prstGeom prst="rect">
                                    <a:avLst/>
                                  </a:prstGeom>
                                  <a:solidFill>
                                    <a:srgbClr val="8A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5"/>
                                <wps:cNvSpPr>
                                  <a:spLocks noChangeArrowheads="1"/>
                                </wps:cNvSpPr>
                                <wps:spPr bwMode="auto">
                                  <a:xfrm>
                                    <a:off x="967" y="2443"/>
                                    <a:ext cx="5" cy="197"/>
                                  </a:xfrm>
                                  <a:prstGeom prst="rect">
                                    <a:avLst/>
                                  </a:prstGeom>
                                  <a:solidFill>
                                    <a:srgbClr val="88C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6"/>
                                <wps:cNvSpPr>
                                  <a:spLocks noChangeArrowheads="1"/>
                                </wps:cNvSpPr>
                                <wps:spPr bwMode="auto">
                                  <a:xfrm>
                                    <a:off x="972" y="2443"/>
                                    <a:ext cx="5" cy="197"/>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7"/>
                                <wps:cNvSpPr>
                                  <a:spLocks noChangeArrowheads="1"/>
                                </wps:cNvSpPr>
                                <wps:spPr bwMode="auto">
                                  <a:xfrm>
                                    <a:off x="977" y="2443"/>
                                    <a:ext cx="5" cy="197"/>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28"/>
                                <wps:cNvSpPr>
                                  <a:spLocks noChangeArrowheads="1"/>
                                </wps:cNvSpPr>
                                <wps:spPr bwMode="auto">
                                  <a:xfrm>
                                    <a:off x="982" y="2443"/>
                                    <a:ext cx="5" cy="197"/>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29"/>
                                <wps:cNvSpPr>
                                  <a:spLocks noChangeArrowheads="1"/>
                                </wps:cNvSpPr>
                                <wps:spPr bwMode="auto">
                                  <a:xfrm>
                                    <a:off x="987" y="2443"/>
                                    <a:ext cx="4" cy="197"/>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0"/>
                                <wps:cNvSpPr>
                                  <a:spLocks noChangeArrowheads="1"/>
                                </wps:cNvSpPr>
                                <wps:spPr bwMode="auto">
                                  <a:xfrm>
                                    <a:off x="991" y="2443"/>
                                    <a:ext cx="4" cy="197"/>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Freeform 231"/>
                                <wps:cNvSpPr>
                                  <a:spLocks noEditPoints="1"/>
                                </wps:cNvSpPr>
                                <wps:spPr bwMode="auto">
                                  <a:xfrm>
                                    <a:off x="729" y="2937"/>
                                    <a:ext cx="250" cy="489"/>
                                  </a:xfrm>
                                  <a:custGeom>
                                    <a:avLst/>
                                    <a:gdLst>
                                      <a:gd name="T0" fmla="*/ 250 w 250"/>
                                      <a:gd name="T1" fmla="*/ 76 h 489"/>
                                      <a:gd name="T2" fmla="*/ 235 w 250"/>
                                      <a:gd name="T3" fmla="*/ 335 h 489"/>
                                      <a:gd name="T4" fmla="*/ 235 w 250"/>
                                      <a:gd name="T5" fmla="*/ 399 h 489"/>
                                      <a:gd name="T6" fmla="*/ 83 w 250"/>
                                      <a:gd name="T7" fmla="*/ 489 h 489"/>
                                      <a:gd name="T8" fmla="*/ 81 w 250"/>
                                      <a:gd name="T9" fmla="*/ 467 h 489"/>
                                      <a:gd name="T10" fmla="*/ 97 w 250"/>
                                      <a:gd name="T11" fmla="*/ 443 h 489"/>
                                      <a:gd name="T12" fmla="*/ 114 w 250"/>
                                      <a:gd name="T13" fmla="*/ 420 h 489"/>
                                      <a:gd name="T14" fmla="*/ 135 w 250"/>
                                      <a:gd name="T15" fmla="*/ 399 h 489"/>
                                      <a:gd name="T16" fmla="*/ 157 w 250"/>
                                      <a:gd name="T17" fmla="*/ 380 h 489"/>
                                      <a:gd name="T18" fmla="*/ 157 w 250"/>
                                      <a:gd name="T19" fmla="*/ 380 h 489"/>
                                      <a:gd name="T20" fmla="*/ 175 w 250"/>
                                      <a:gd name="T21" fmla="*/ 74 h 489"/>
                                      <a:gd name="T22" fmla="*/ 250 w 250"/>
                                      <a:gd name="T23" fmla="*/ 76 h 489"/>
                                      <a:gd name="T24" fmla="*/ 250 w 250"/>
                                      <a:gd name="T25" fmla="*/ 76 h 489"/>
                                      <a:gd name="T26" fmla="*/ 33 w 250"/>
                                      <a:gd name="T27" fmla="*/ 417 h 489"/>
                                      <a:gd name="T28" fmla="*/ 1 w 250"/>
                                      <a:gd name="T29" fmla="*/ 439 h 489"/>
                                      <a:gd name="T30" fmla="*/ 0 w 250"/>
                                      <a:gd name="T31" fmla="*/ 428 h 489"/>
                                      <a:gd name="T32" fmla="*/ 0 w 250"/>
                                      <a:gd name="T33" fmla="*/ 419 h 489"/>
                                      <a:gd name="T34" fmla="*/ 13 w 250"/>
                                      <a:gd name="T35" fmla="*/ 396 h 489"/>
                                      <a:gd name="T36" fmla="*/ 30 w 250"/>
                                      <a:gd name="T37" fmla="*/ 375 h 489"/>
                                      <a:gd name="T38" fmla="*/ 48 w 250"/>
                                      <a:gd name="T39" fmla="*/ 356 h 489"/>
                                      <a:gd name="T40" fmla="*/ 67 w 250"/>
                                      <a:gd name="T41" fmla="*/ 340 h 489"/>
                                      <a:gd name="T42" fmla="*/ 67 w 250"/>
                                      <a:gd name="T43" fmla="*/ 340 h 489"/>
                                      <a:gd name="T44" fmla="*/ 76 w 250"/>
                                      <a:gd name="T45" fmla="*/ 0 h 489"/>
                                      <a:gd name="T46" fmla="*/ 95 w 250"/>
                                      <a:gd name="T47" fmla="*/ 12 h 489"/>
                                      <a:gd name="T48" fmla="*/ 102 w 250"/>
                                      <a:gd name="T49" fmla="*/ 348 h 489"/>
                                      <a:gd name="T50" fmla="*/ 102 w 250"/>
                                      <a:gd name="T51" fmla="*/ 348 h 489"/>
                                      <a:gd name="T52" fmla="*/ 33 w 250"/>
                                      <a:gd name="T53" fmla="*/ 417 h 489"/>
                                      <a:gd name="T54" fmla="*/ 33 w 250"/>
                                      <a:gd name="T55" fmla="*/ 417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6"/>
                                        </a:moveTo>
                                        <a:lnTo>
                                          <a:pt x="235" y="335"/>
                                        </a:lnTo>
                                        <a:lnTo>
                                          <a:pt x="235" y="399"/>
                                        </a:lnTo>
                                        <a:lnTo>
                                          <a:pt x="83" y="489"/>
                                        </a:lnTo>
                                        <a:lnTo>
                                          <a:pt x="81" y="467"/>
                                        </a:lnTo>
                                        <a:lnTo>
                                          <a:pt x="97" y="443"/>
                                        </a:lnTo>
                                        <a:lnTo>
                                          <a:pt x="114" y="420"/>
                                        </a:lnTo>
                                        <a:lnTo>
                                          <a:pt x="135" y="399"/>
                                        </a:lnTo>
                                        <a:lnTo>
                                          <a:pt x="157" y="380"/>
                                        </a:lnTo>
                                        <a:lnTo>
                                          <a:pt x="175" y="74"/>
                                        </a:lnTo>
                                        <a:lnTo>
                                          <a:pt x="250" y="76"/>
                                        </a:lnTo>
                                        <a:close/>
                                        <a:moveTo>
                                          <a:pt x="33" y="417"/>
                                        </a:moveTo>
                                        <a:lnTo>
                                          <a:pt x="1" y="439"/>
                                        </a:lnTo>
                                        <a:lnTo>
                                          <a:pt x="0" y="428"/>
                                        </a:lnTo>
                                        <a:lnTo>
                                          <a:pt x="0" y="419"/>
                                        </a:lnTo>
                                        <a:lnTo>
                                          <a:pt x="13" y="396"/>
                                        </a:lnTo>
                                        <a:lnTo>
                                          <a:pt x="30" y="375"/>
                                        </a:lnTo>
                                        <a:lnTo>
                                          <a:pt x="48" y="356"/>
                                        </a:lnTo>
                                        <a:lnTo>
                                          <a:pt x="67" y="340"/>
                                        </a:lnTo>
                                        <a:lnTo>
                                          <a:pt x="76" y="0"/>
                                        </a:lnTo>
                                        <a:lnTo>
                                          <a:pt x="95" y="12"/>
                                        </a:lnTo>
                                        <a:lnTo>
                                          <a:pt x="102" y="348"/>
                                        </a:lnTo>
                                        <a:lnTo>
                                          <a:pt x="33" y="417"/>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Rectangle 232"/>
                                <wps:cNvSpPr>
                                  <a:spLocks noChangeArrowheads="1"/>
                                </wps:cNvSpPr>
                                <wps:spPr bwMode="auto">
                                  <a:xfrm>
                                    <a:off x="783" y="2440"/>
                                    <a:ext cx="1" cy="57"/>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3"/>
                                <wps:cNvSpPr>
                                  <a:spLocks noChangeArrowheads="1"/>
                                </wps:cNvSpPr>
                                <wps:spPr bwMode="auto">
                                  <a:xfrm>
                                    <a:off x="784" y="2440"/>
                                    <a:ext cx="4" cy="57"/>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4"/>
                                <wps:cNvSpPr>
                                  <a:spLocks noChangeArrowheads="1"/>
                                </wps:cNvSpPr>
                                <wps:spPr bwMode="auto">
                                  <a:xfrm>
                                    <a:off x="788" y="2440"/>
                                    <a:ext cx="3" cy="57"/>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5"/>
                                <wps:cNvSpPr>
                                  <a:spLocks noChangeArrowheads="1"/>
                                </wps:cNvSpPr>
                                <wps:spPr bwMode="auto">
                                  <a:xfrm>
                                    <a:off x="791" y="2440"/>
                                    <a:ext cx="1" cy="57"/>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6"/>
                                <wps:cNvSpPr>
                                  <a:spLocks noChangeArrowheads="1"/>
                                </wps:cNvSpPr>
                                <wps:spPr bwMode="auto">
                                  <a:xfrm>
                                    <a:off x="792" y="2440"/>
                                    <a:ext cx="4" cy="57"/>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7"/>
                                <wps:cNvSpPr>
                                  <a:spLocks noChangeArrowheads="1"/>
                                </wps:cNvSpPr>
                                <wps:spPr bwMode="auto">
                                  <a:xfrm>
                                    <a:off x="796" y="2440"/>
                                    <a:ext cx="1" cy="57"/>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38"/>
                                <wps:cNvSpPr>
                                  <a:spLocks noChangeArrowheads="1"/>
                                </wps:cNvSpPr>
                                <wps:spPr bwMode="auto">
                                  <a:xfrm>
                                    <a:off x="797" y="2440"/>
                                    <a:ext cx="3" cy="57"/>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39"/>
                                <wps:cNvSpPr>
                                  <a:spLocks noChangeArrowheads="1"/>
                                </wps:cNvSpPr>
                                <wps:spPr bwMode="auto">
                                  <a:xfrm>
                                    <a:off x="800" y="2440"/>
                                    <a:ext cx="4" cy="57"/>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0"/>
                                <wps:cNvSpPr>
                                  <a:spLocks noChangeArrowheads="1"/>
                                </wps:cNvSpPr>
                                <wps:spPr bwMode="auto">
                                  <a:xfrm>
                                    <a:off x="804" y="2440"/>
                                    <a:ext cx="1" cy="57"/>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1"/>
                                <wps:cNvSpPr>
                                  <a:spLocks noChangeArrowheads="1"/>
                                </wps:cNvSpPr>
                                <wps:spPr bwMode="auto">
                                  <a:xfrm>
                                    <a:off x="805" y="2440"/>
                                    <a:ext cx="2" cy="57"/>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242"/>
                                <wps:cNvSpPr>
                                  <a:spLocks noChangeArrowheads="1"/>
                                </wps:cNvSpPr>
                                <wps:spPr bwMode="auto">
                                  <a:xfrm>
                                    <a:off x="807" y="2440"/>
                                    <a:ext cx="3" cy="57"/>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43"/>
                                <wps:cNvSpPr>
                                  <a:spLocks noChangeArrowheads="1"/>
                                </wps:cNvSpPr>
                                <wps:spPr bwMode="auto">
                                  <a:xfrm>
                                    <a:off x="810" y="2440"/>
                                    <a:ext cx="2" cy="57"/>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244"/>
                                <wps:cNvSpPr>
                                  <a:spLocks noChangeArrowheads="1"/>
                                </wps:cNvSpPr>
                                <wps:spPr bwMode="auto">
                                  <a:xfrm>
                                    <a:off x="812" y="2440"/>
                                    <a:ext cx="1" cy="57"/>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245"/>
                                <wps:cNvSpPr>
                                  <a:spLocks noChangeArrowheads="1"/>
                                </wps:cNvSpPr>
                                <wps:spPr bwMode="auto">
                                  <a:xfrm>
                                    <a:off x="813" y="2440"/>
                                    <a:ext cx="2" cy="57"/>
                                  </a:xfrm>
                                  <a:prstGeom prst="rect">
                                    <a:avLst/>
                                  </a:prstGeom>
                                  <a:solidFill>
                                    <a:srgbClr val="2A5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246"/>
                                <wps:cNvSpPr>
                                  <a:spLocks noChangeArrowheads="1"/>
                                </wps:cNvSpPr>
                                <wps:spPr bwMode="auto">
                                  <a:xfrm>
                                    <a:off x="815" y="2440"/>
                                    <a:ext cx="1" cy="57"/>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47"/>
                                <wps:cNvSpPr>
                                  <a:spLocks noChangeArrowheads="1"/>
                                </wps:cNvSpPr>
                                <wps:spPr bwMode="auto">
                                  <a:xfrm>
                                    <a:off x="816" y="2440"/>
                                    <a:ext cx="2" cy="57"/>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248"/>
                                <wps:cNvSpPr>
                                  <a:spLocks noChangeArrowheads="1"/>
                                </wps:cNvSpPr>
                                <wps:spPr bwMode="auto">
                                  <a:xfrm>
                                    <a:off x="818" y="2440"/>
                                    <a:ext cx="1" cy="57"/>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249"/>
                                <wps:cNvSpPr>
                                  <a:spLocks noChangeArrowheads="1"/>
                                </wps:cNvSpPr>
                                <wps:spPr bwMode="auto">
                                  <a:xfrm>
                                    <a:off x="819" y="2440"/>
                                    <a:ext cx="4" cy="57"/>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50"/>
                                <wps:cNvSpPr>
                                  <a:spLocks noChangeArrowheads="1"/>
                                </wps:cNvSpPr>
                                <wps:spPr bwMode="auto">
                                  <a:xfrm>
                                    <a:off x="823" y="2440"/>
                                    <a:ext cx="3" cy="57"/>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51"/>
                                <wps:cNvSpPr>
                                  <a:spLocks noChangeArrowheads="1"/>
                                </wps:cNvSpPr>
                                <wps:spPr bwMode="auto">
                                  <a:xfrm>
                                    <a:off x="826" y="2440"/>
                                    <a:ext cx="1" cy="57"/>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Rectangle 252"/>
                                <wps:cNvSpPr>
                                  <a:spLocks noChangeArrowheads="1"/>
                                </wps:cNvSpPr>
                                <wps:spPr bwMode="auto">
                                  <a:xfrm>
                                    <a:off x="827" y="2440"/>
                                    <a:ext cx="4" cy="57"/>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253"/>
                                <wps:cNvSpPr>
                                  <a:spLocks noChangeArrowheads="1"/>
                                </wps:cNvSpPr>
                                <wps:spPr bwMode="auto">
                                  <a:xfrm>
                                    <a:off x="831" y="2440"/>
                                    <a:ext cx="1" cy="57"/>
                                  </a:xfrm>
                                  <a:prstGeom prst="rect">
                                    <a:avLst/>
                                  </a:prstGeom>
                                  <a:solidFill>
                                    <a:srgbClr val="2C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54"/>
                                <wps:cNvSpPr>
                                  <a:spLocks noChangeArrowheads="1"/>
                                </wps:cNvSpPr>
                                <wps:spPr bwMode="auto">
                                  <a:xfrm>
                                    <a:off x="832" y="2440"/>
                                    <a:ext cx="2" cy="57"/>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55"/>
                                <wps:cNvSpPr>
                                  <a:spLocks noChangeArrowheads="1"/>
                                </wps:cNvSpPr>
                                <wps:spPr bwMode="auto">
                                  <a:xfrm>
                                    <a:off x="834" y="2440"/>
                                    <a:ext cx="3" cy="57"/>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56"/>
                                <wps:cNvSpPr>
                                  <a:spLocks noChangeArrowheads="1"/>
                                </wps:cNvSpPr>
                                <wps:spPr bwMode="auto">
                                  <a:xfrm>
                                    <a:off x="837" y="2440"/>
                                    <a:ext cx="3" cy="57"/>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57"/>
                                <wps:cNvSpPr>
                                  <a:spLocks noChangeArrowheads="1"/>
                                </wps:cNvSpPr>
                                <wps:spPr bwMode="auto">
                                  <a:xfrm>
                                    <a:off x="840" y="2440"/>
                                    <a:ext cx="2" cy="57"/>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58"/>
                                <wps:cNvSpPr>
                                  <a:spLocks noChangeArrowheads="1"/>
                                </wps:cNvSpPr>
                                <wps:spPr bwMode="auto">
                                  <a:xfrm>
                                    <a:off x="842" y="2440"/>
                                    <a:ext cx="1" cy="57"/>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59"/>
                                <wps:cNvSpPr>
                                  <a:spLocks noChangeArrowheads="1"/>
                                </wps:cNvSpPr>
                                <wps:spPr bwMode="auto">
                                  <a:xfrm>
                                    <a:off x="843" y="2440"/>
                                    <a:ext cx="2" cy="57"/>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260"/>
                                <wps:cNvSpPr>
                                  <a:spLocks noChangeArrowheads="1"/>
                                </wps:cNvSpPr>
                                <wps:spPr bwMode="auto">
                                  <a:xfrm>
                                    <a:off x="845" y="2440"/>
                                    <a:ext cx="2" cy="57"/>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261"/>
                                <wps:cNvSpPr>
                                  <a:spLocks noChangeArrowheads="1"/>
                                </wps:cNvSpPr>
                                <wps:spPr bwMode="auto">
                                  <a:xfrm>
                                    <a:off x="847" y="2440"/>
                                    <a:ext cx="3" cy="57"/>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62"/>
                                <wps:cNvSpPr>
                                  <a:spLocks noChangeArrowheads="1"/>
                                </wps:cNvSpPr>
                                <wps:spPr bwMode="auto">
                                  <a:xfrm>
                                    <a:off x="850" y="2440"/>
                                    <a:ext cx="1" cy="57"/>
                                  </a:xfrm>
                                  <a:prstGeom prst="rect">
                                    <a:avLst/>
                                  </a:prstGeom>
                                  <a:solidFill>
                                    <a:srgbClr val="2D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263"/>
                                <wps:cNvSpPr>
                                  <a:spLocks noChangeArrowheads="1"/>
                                </wps:cNvSpPr>
                                <wps:spPr bwMode="auto">
                                  <a:xfrm>
                                    <a:off x="851" y="2440"/>
                                    <a:ext cx="2" cy="57"/>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64"/>
                                <wps:cNvSpPr>
                                  <a:spLocks noChangeArrowheads="1"/>
                                </wps:cNvSpPr>
                                <wps:spPr bwMode="auto">
                                  <a:xfrm>
                                    <a:off x="853" y="2440"/>
                                    <a:ext cx="3" cy="57"/>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265"/>
                                <wps:cNvSpPr>
                                  <a:spLocks noChangeArrowheads="1"/>
                                </wps:cNvSpPr>
                                <wps:spPr bwMode="auto">
                                  <a:xfrm>
                                    <a:off x="856" y="2440"/>
                                    <a:ext cx="3" cy="57"/>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266"/>
                                <wps:cNvSpPr>
                                  <a:spLocks noChangeArrowheads="1"/>
                                </wps:cNvSpPr>
                                <wps:spPr bwMode="auto">
                                  <a:xfrm>
                                    <a:off x="859" y="2440"/>
                                    <a:ext cx="2" cy="57"/>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67"/>
                                <wps:cNvSpPr>
                                  <a:spLocks noChangeArrowheads="1"/>
                                </wps:cNvSpPr>
                                <wps:spPr bwMode="auto">
                                  <a:xfrm>
                                    <a:off x="861" y="2440"/>
                                    <a:ext cx="1" cy="57"/>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68"/>
                                <wps:cNvSpPr>
                                  <a:spLocks noChangeArrowheads="1"/>
                                </wps:cNvSpPr>
                                <wps:spPr bwMode="auto">
                                  <a:xfrm>
                                    <a:off x="862" y="2440"/>
                                    <a:ext cx="2" cy="57"/>
                                  </a:xfrm>
                                  <a:prstGeom prst="rect">
                                    <a:avLst/>
                                  </a:prstGeom>
                                  <a:solidFill>
                                    <a:srgbClr val="2E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69"/>
                                <wps:cNvSpPr>
                                  <a:spLocks noChangeArrowheads="1"/>
                                </wps:cNvSpPr>
                                <wps:spPr bwMode="auto">
                                  <a:xfrm>
                                    <a:off x="864" y="2440"/>
                                    <a:ext cx="2" cy="57"/>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270"/>
                                <wps:cNvSpPr>
                                  <a:spLocks noChangeArrowheads="1"/>
                                </wps:cNvSpPr>
                                <wps:spPr bwMode="auto">
                                  <a:xfrm>
                                    <a:off x="866" y="2440"/>
                                    <a:ext cx="3" cy="57"/>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71"/>
                                <wps:cNvSpPr>
                                  <a:spLocks noChangeArrowheads="1"/>
                                </wps:cNvSpPr>
                                <wps:spPr bwMode="auto">
                                  <a:xfrm>
                                    <a:off x="869" y="2440"/>
                                    <a:ext cx="3" cy="57"/>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72"/>
                                <wps:cNvSpPr>
                                  <a:spLocks noChangeArrowheads="1"/>
                                </wps:cNvSpPr>
                                <wps:spPr bwMode="auto">
                                  <a:xfrm>
                                    <a:off x="872" y="2440"/>
                                    <a:ext cx="2" cy="57"/>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73"/>
                                <wps:cNvSpPr>
                                  <a:spLocks noChangeArrowheads="1"/>
                                </wps:cNvSpPr>
                                <wps:spPr bwMode="auto">
                                  <a:xfrm>
                                    <a:off x="874" y="2440"/>
                                    <a:ext cx="3" cy="57"/>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74"/>
                                <wps:cNvSpPr>
                                  <a:spLocks noChangeArrowheads="1"/>
                                </wps:cNvSpPr>
                                <wps:spPr bwMode="auto">
                                  <a:xfrm>
                                    <a:off x="877" y="2440"/>
                                    <a:ext cx="1" cy="57"/>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275"/>
                                <wps:cNvSpPr>
                                  <a:spLocks noChangeArrowheads="1"/>
                                </wps:cNvSpPr>
                                <wps:spPr bwMode="auto">
                                  <a:xfrm>
                                    <a:off x="878" y="2440"/>
                                    <a:ext cx="4" cy="57"/>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76"/>
                                <wps:cNvSpPr>
                                  <a:spLocks noChangeArrowheads="1"/>
                                </wps:cNvSpPr>
                                <wps:spPr bwMode="auto">
                                  <a:xfrm>
                                    <a:off x="882" y="2440"/>
                                    <a:ext cx="3" cy="57"/>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77"/>
                                <wps:cNvSpPr>
                                  <a:spLocks noChangeArrowheads="1"/>
                                </wps:cNvSpPr>
                                <wps:spPr bwMode="auto">
                                  <a:xfrm>
                                    <a:off x="885" y="2440"/>
                                    <a:ext cx="1" cy="57"/>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3" name="Picture 2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97" y="2185"/>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294" name="Freeform 279"/>
                                <wps:cNvSpPr>
                                  <a:spLocks/>
                                </wps:cNvSpPr>
                                <wps:spPr bwMode="auto">
                                  <a:xfrm>
                                    <a:off x="772" y="2432"/>
                                    <a:ext cx="119" cy="34"/>
                                  </a:xfrm>
                                  <a:custGeom>
                                    <a:avLst/>
                                    <a:gdLst>
                                      <a:gd name="T0" fmla="*/ 119 w 119"/>
                                      <a:gd name="T1" fmla="*/ 10 h 34"/>
                                      <a:gd name="T2" fmla="*/ 108 w 119"/>
                                      <a:gd name="T3" fmla="*/ 20 h 34"/>
                                      <a:gd name="T4" fmla="*/ 94 w 119"/>
                                      <a:gd name="T5" fmla="*/ 28 h 34"/>
                                      <a:gd name="T6" fmla="*/ 79 w 119"/>
                                      <a:gd name="T7" fmla="*/ 32 h 34"/>
                                      <a:gd name="T8" fmla="*/ 63 w 119"/>
                                      <a:gd name="T9" fmla="*/ 34 h 34"/>
                                      <a:gd name="T10" fmla="*/ 44 w 119"/>
                                      <a:gd name="T11" fmla="*/ 31 h 34"/>
                                      <a:gd name="T12" fmla="*/ 27 w 119"/>
                                      <a:gd name="T13" fmla="*/ 24 h 34"/>
                                      <a:gd name="T14" fmla="*/ 12 w 119"/>
                                      <a:gd name="T15" fmla="*/ 13 h 34"/>
                                      <a:gd name="T16" fmla="*/ 0 w 119"/>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4">
                                        <a:moveTo>
                                          <a:pt x="119" y="10"/>
                                        </a:moveTo>
                                        <a:lnTo>
                                          <a:pt x="108" y="20"/>
                                        </a:lnTo>
                                        <a:lnTo>
                                          <a:pt x="94" y="28"/>
                                        </a:lnTo>
                                        <a:lnTo>
                                          <a:pt x="79" y="32"/>
                                        </a:lnTo>
                                        <a:lnTo>
                                          <a:pt x="63" y="34"/>
                                        </a:lnTo>
                                        <a:lnTo>
                                          <a:pt x="44" y="31"/>
                                        </a:lnTo>
                                        <a:lnTo>
                                          <a:pt x="27" y="24"/>
                                        </a:lnTo>
                                        <a:lnTo>
                                          <a:pt x="12" y="13"/>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80"/>
                                <wps:cNvSpPr>
                                  <a:spLocks/>
                                </wps:cNvSpPr>
                                <wps:spPr bwMode="auto">
                                  <a:xfrm>
                                    <a:off x="882" y="2709"/>
                                    <a:ext cx="98" cy="362"/>
                                  </a:xfrm>
                                  <a:custGeom>
                                    <a:avLst/>
                                    <a:gdLst>
                                      <a:gd name="T0" fmla="*/ 98 w 98"/>
                                      <a:gd name="T1" fmla="*/ 343 h 362"/>
                                      <a:gd name="T2" fmla="*/ 92 w 98"/>
                                      <a:gd name="T3" fmla="*/ 349 h 362"/>
                                      <a:gd name="T4" fmla="*/ 84 w 98"/>
                                      <a:gd name="T5" fmla="*/ 355 h 362"/>
                                      <a:gd name="T6" fmla="*/ 76 w 98"/>
                                      <a:gd name="T7" fmla="*/ 359 h 362"/>
                                      <a:gd name="T8" fmla="*/ 68 w 98"/>
                                      <a:gd name="T9" fmla="*/ 360 h 362"/>
                                      <a:gd name="T10" fmla="*/ 58 w 98"/>
                                      <a:gd name="T11" fmla="*/ 362 h 362"/>
                                      <a:gd name="T12" fmla="*/ 49 w 98"/>
                                      <a:gd name="T13" fmla="*/ 360 h 362"/>
                                      <a:gd name="T14" fmla="*/ 39 w 98"/>
                                      <a:gd name="T15" fmla="*/ 357 h 362"/>
                                      <a:gd name="T16" fmla="*/ 31 w 98"/>
                                      <a:gd name="T17" fmla="*/ 352 h 362"/>
                                      <a:gd name="T18" fmla="*/ 25 w 98"/>
                                      <a:gd name="T19" fmla="*/ 346 h 362"/>
                                      <a:gd name="T20" fmla="*/ 19 w 98"/>
                                      <a:gd name="T21" fmla="*/ 338 h 362"/>
                                      <a:gd name="T22" fmla="*/ 15 w 98"/>
                                      <a:gd name="T23" fmla="*/ 330 h 362"/>
                                      <a:gd name="T24" fmla="*/ 12 w 98"/>
                                      <a:gd name="T25" fmla="*/ 320 h 362"/>
                                      <a:gd name="T26" fmla="*/ 12 w 98"/>
                                      <a:gd name="T27" fmla="*/ 310 h 362"/>
                                      <a:gd name="T28" fmla="*/ 14 w 98"/>
                                      <a:gd name="T29" fmla="*/ 302 h 362"/>
                                      <a:gd name="T30" fmla="*/ 17 w 98"/>
                                      <a:gd name="T31" fmla="*/ 293 h 362"/>
                                      <a:gd name="T32" fmla="*/ 22 w 98"/>
                                      <a:gd name="T33" fmla="*/ 285 h 362"/>
                                      <a:gd name="T34" fmla="*/ 28 w 98"/>
                                      <a:gd name="T35" fmla="*/ 278 h 362"/>
                                      <a:gd name="T36" fmla="*/ 17 w 98"/>
                                      <a:gd name="T37" fmla="*/ 272 h 362"/>
                                      <a:gd name="T38" fmla="*/ 9 w 98"/>
                                      <a:gd name="T39" fmla="*/ 264 h 362"/>
                                      <a:gd name="T40" fmla="*/ 3 w 98"/>
                                      <a:gd name="T41" fmla="*/ 254 h 362"/>
                                      <a:gd name="T42" fmla="*/ 0 w 98"/>
                                      <a:gd name="T43" fmla="*/ 243 h 362"/>
                                      <a:gd name="T44" fmla="*/ 0 w 98"/>
                                      <a:gd name="T45" fmla="*/ 243 h 362"/>
                                      <a:gd name="T46" fmla="*/ 0 w 98"/>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2">
                                        <a:moveTo>
                                          <a:pt x="98" y="343"/>
                                        </a:moveTo>
                                        <a:lnTo>
                                          <a:pt x="92" y="349"/>
                                        </a:lnTo>
                                        <a:lnTo>
                                          <a:pt x="84" y="355"/>
                                        </a:lnTo>
                                        <a:lnTo>
                                          <a:pt x="76" y="359"/>
                                        </a:lnTo>
                                        <a:lnTo>
                                          <a:pt x="68" y="360"/>
                                        </a:lnTo>
                                        <a:lnTo>
                                          <a:pt x="58" y="362"/>
                                        </a:lnTo>
                                        <a:lnTo>
                                          <a:pt x="49" y="360"/>
                                        </a:lnTo>
                                        <a:lnTo>
                                          <a:pt x="39" y="357"/>
                                        </a:lnTo>
                                        <a:lnTo>
                                          <a:pt x="31" y="352"/>
                                        </a:lnTo>
                                        <a:lnTo>
                                          <a:pt x="25" y="346"/>
                                        </a:lnTo>
                                        <a:lnTo>
                                          <a:pt x="19" y="338"/>
                                        </a:lnTo>
                                        <a:lnTo>
                                          <a:pt x="15" y="330"/>
                                        </a:lnTo>
                                        <a:lnTo>
                                          <a:pt x="12" y="320"/>
                                        </a:lnTo>
                                        <a:lnTo>
                                          <a:pt x="12" y="310"/>
                                        </a:lnTo>
                                        <a:lnTo>
                                          <a:pt x="14" y="302"/>
                                        </a:lnTo>
                                        <a:lnTo>
                                          <a:pt x="17" y="293"/>
                                        </a:lnTo>
                                        <a:lnTo>
                                          <a:pt x="22" y="285"/>
                                        </a:lnTo>
                                        <a:lnTo>
                                          <a:pt x="28" y="278"/>
                                        </a:lnTo>
                                        <a:lnTo>
                                          <a:pt x="17" y="272"/>
                                        </a:lnTo>
                                        <a:lnTo>
                                          <a:pt x="9" y="264"/>
                                        </a:lnTo>
                                        <a:lnTo>
                                          <a:pt x="3" y="254"/>
                                        </a:lnTo>
                                        <a:lnTo>
                                          <a:pt x="0" y="243"/>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281"/>
                                <wps:cNvSpPr>
                                  <a:spLocks/>
                                </wps:cNvSpPr>
                                <wps:spPr bwMode="auto">
                                  <a:xfrm>
                                    <a:off x="757" y="2950"/>
                                    <a:ext cx="74" cy="414"/>
                                  </a:xfrm>
                                  <a:custGeom>
                                    <a:avLst/>
                                    <a:gdLst>
                                      <a:gd name="T0" fmla="*/ 66 w 74"/>
                                      <a:gd name="T1" fmla="*/ 0 h 414"/>
                                      <a:gd name="T2" fmla="*/ 74 w 74"/>
                                      <a:gd name="T3" fmla="*/ 335 h 414"/>
                                      <a:gd name="T4" fmla="*/ 35 w 74"/>
                                      <a:gd name="T5" fmla="*/ 373 h 414"/>
                                      <a:gd name="T6" fmla="*/ 0 w 74"/>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14">
                                        <a:moveTo>
                                          <a:pt x="66" y="0"/>
                                        </a:moveTo>
                                        <a:lnTo>
                                          <a:pt x="74" y="335"/>
                                        </a:lnTo>
                                        <a:lnTo>
                                          <a:pt x="35" y="373"/>
                                        </a:lnTo>
                                        <a:lnTo>
                                          <a:pt x="0" y="414"/>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Line 282"/>
                                <wps:cNvCnPr/>
                                <wps:spPr bwMode="auto">
                                  <a:xfrm flipH="1" flipV="1">
                                    <a:off x="714" y="2598"/>
                                    <a:ext cx="18" cy="355"/>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298" name="Freeform 283"/>
                                <wps:cNvSpPr>
                                  <a:spLocks/>
                                </wps:cNvSpPr>
                                <wps:spPr bwMode="auto">
                                  <a:xfrm>
                                    <a:off x="676" y="2242"/>
                                    <a:ext cx="323" cy="1184"/>
                                  </a:xfrm>
                                  <a:custGeom>
                                    <a:avLst/>
                                    <a:gdLst>
                                      <a:gd name="T0" fmla="*/ 69 w 323"/>
                                      <a:gd name="T1" fmla="*/ 1003 h 1184"/>
                                      <a:gd name="T2" fmla="*/ 5 w 323"/>
                                      <a:gd name="T3" fmla="*/ 1080 h 1184"/>
                                      <a:gd name="T4" fmla="*/ 2 w 323"/>
                                      <a:gd name="T5" fmla="*/ 1094 h 1184"/>
                                      <a:gd name="T6" fmla="*/ 54 w 323"/>
                                      <a:gd name="T7" fmla="*/ 1134 h 1184"/>
                                      <a:gd name="T8" fmla="*/ 81 w 323"/>
                                      <a:gd name="T9" fmla="*/ 1120 h 1184"/>
                                      <a:gd name="T10" fmla="*/ 80 w 323"/>
                                      <a:gd name="T11" fmla="*/ 1139 h 1184"/>
                                      <a:gd name="T12" fmla="*/ 136 w 323"/>
                                      <a:gd name="T13" fmla="*/ 1184 h 1184"/>
                                      <a:gd name="T14" fmla="*/ 288 w 323"/>
                                      <a:gd name="T15" fmla="*/ 1030 h 1184"/>
                                      <a:gd name="T16" fmla="*/ 309 w 323"/>
                                      <a:gd name="T17" fmla="*/ 800 h 1184"/>
                                      <a:gd name="T18" fmla="*/ 314 w 323"/>
                                      <a:gd name="T19" fmla="*/ 756 h 1184"/>
                                      <a:gd name="T20" fmla="*/ 312 w 323"/>
                                      <a:gd name="T21" fmla="*/ 729 h 1184"/>
                                      <a:gd name="T22" fmla="*/ 319 w 323"/>
                                      <a:gd name="T23" fmla="*/ 715 h 1184"/>
                                      <a:gd name="T24" fmla="*/ 319 w 323"/>
                                      <a:gd name="T25" fmla="*/ 707 h 1184"/>
                                      <a:gd name="T26" fmla="*/ 323 w 323"/>
                                      <a:gd name="T27" fmla="*/ 525 h 1184"/>
                                      <a:gd name="T28" fmla="*/ 315 w 323"/>
                                      <a:gd name="T29" fmla="*/ 343 h 1184"/>
                                      <a:gd name="T30" fmla="*/ 304 w 323"/>
                                      <a:gd name="T31" fmla="*/ 316 h 1184"/>
                                      <a:gd name="T32" fmla="*/ 269 w 323"/>
                                      <a:gd name="T33" fmla="*/ 269 h 1184"/>
                                      <a:gd name="T34" fmla="*/ 228 w 323"/>
                                      <a:gd name="T35" fmla="*/ 232 h 1184"/>
                                      <a:gd name="T36" fmla="*/ 207 w 323"/>
                                      <a:gd name="T37" fmla="*/ 218 h 1184"/>
                                      <a:gd name="T38" fmla="*/ 225 w 323"/>
                                      <a:gd name="T39" fmla="*/ 189 h 1184"/>
                                      <a:gd name="T40" fmla="*/ 249 w 323"/>
                                      <a:gd name="T41" fmla="*/ 140 h 1184"/>
                                      <a:gd name="T42" fmla="*/ 250 w 323"/>
                                      <a:gd name="T43" fmla="*/ 113 h 1184"/>
                                      <a:gd name="T44" fmla="*/ 245 w 323"/>
                                      <a:gd name="T45" fmla="*/ 73 h 1184"/>
                                      <a:gd name="T46" fmla="*/ 228 w 323"/>
                                      <a:gd name="T47" fmla="*/ 39 h 1184"/>
                                      <a:gd name="T48" fmla="*/ 198 w 323"/>
                                      <a:gd name="T49" fmla="*/ 13 h 1184"/>
                                      <a:gd name="T50" fmla="*/ 159 w 323"/>
                                      <a:gd name="T51" fmla="*/ 0 h 1184"/>
                                      <a:gd name="T52" fmla="*/ 121 w 323"/>
                                      <a:gd name="T53" fmla="*/ 13 h 1184"/>
                                      <a:gd name="T54" fmla="*/ 91 w 323"/>
                                      <a:gd name="T55" fmla="*/ 39 h 1184"/>
                                      <a:gd name="T56" fmla="*/ 73 w 323"/>
                                      <a:gd name="T57" fmla="*/ 73 h 1184"/>
                                      <a:gd name="T58" fmla="*/ 69 w 323"/>
                                      <a:gd name="T59" fmla="*/ 113 h 1184"/>
                                      <a:gd name="T60" fmla="*/ 78 w 323"/>
                                      <a:gd name="T61" fmla="*/ 163 h 1184"/>
                                      <a:gd name="T62" fmla="*/ 107 w 323"/>
                                      <a:gd name="T63" fmla="*/ 205 h 1184"/>
                                      <a:gd name="T64" fmla="*/ 21 w 323"/>
                                      <a:gd name="T65" fmla="*/ 259 h 1184"/>
                                      <a:gd name="T66" fmla="*/ 11 w 323"/>
                                      <a:gd name="T67" fmla="*/ 282 h 1184"/>
                                      <a:gd name="T68" fmla="*/ 10 w 323"/>
                                      <a:gd name="T69" fmla="*/ 296 h 1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23" h="1184">
                                        <a:moveTo>
                                          <a:pt x="56" y="718"/>
                                        </a:moveTo>
                                        <a:lnTo>
                                          <a:pt x="69" y="1003"/>
                                        </a:lnTo>
                                        <a:lnTo>
                                          <a:pt x="8" y="1072"/>
                                        </a:lnTo>
                                        <a:lnTo>
                                          <a:pt x="5" y="1080"/>
                                        </a:lnTo>
                                        <a:lnTo>
                                          <a:pt x="2" y="1086"/>
                                        </a:lnTo>
                                        <a:lnTo>
                                          <a:pt x="2" y="1094"/>
                                        </a:lnTo>
                                        <a:lnTo>
                                          <a:pt x="3" y="1102"/>
                                        </a:lnTo>
                                        <a:lnTo>
                                          <a:pt x="54" y="1134"/>
                                        </a:lnTo>
                                        <a:lnTo>
                                          <a:pt x="86" y="1112"/>
                                        </a:lnTo>
                                        <a:lnTo>
                                          <a:pt x="81" y="1120"/>
                                        </a:lnTo>
                                        <a:lnTo>
                                          <a:pt x="78" y="1130"/>
                                        </a:lnTo>
                                        <a:lnTo>
                                          <a:pt x="80" y="1139"/>
                                        </a:lnTo>
                                        <a:lnTo>
                                          <a:pt x="83" y="1149"/>
                                        </a:lnTo>
                                        <a:lnTo>
                                          <a:pt x="136" y="1184"/>
                                        </a:lnTo>
                                        <a:lnTo>
                                          <a:pt x="288" y="1094"/>
                                        </a:lnTo>
                                        <a:lnTo>
                                          <a:pt x="288" y="1030"/>
                                        </a:lnTo>
                                        <a:lnTo>
                                          <a:pt x="298" y="821"/>
                                        </a:lnTo>
                                        <a:lnTo>
                                          <a:pt x="309" y="800"/>
                                        </a:lnTo>
                                        <a:lnTo>
                                          <a:pt x="314" y="779"/>
                                        </a:lnTo>
                                        <a:lnTo>
                                          <a:pt x="314" y="756"/>
                                        </a:lnTo>
                                        <a:lnTo>
                                          <a:pt x="307" y="734"/>
                                        </a:lnTo>
                                        <a:lnTo>
                                          <a:pt x="312" y="729"/>
                                        </a:lnTo>
                                        <a:lnTo>
                                          <a:pt x="317" y="721"/>
                                        </a:lnTo>
                                        <a:lnTo>
                                          <a:pt x="319" y="715"/>
                                        </a:lnTo>
                                        <a:lnTo>
                                          <a:pt x="319" y="707"/>
                                        </a:lnTo>
                                        <a:lnTo>
                                          <a:pt x="322" y="615"/>
                                        </a:lnTo>
                                        <a:lnTo>
                                          <a:pt x="323" y="525"/>
                                        </a:lnTo>
                                        <a:lnTo>
                                          <a:pt x="320" y="435"/>
                                        </a:lnTo>
                                        <a:lnTo>
                                          <a:pt x="315" y="343"/>
                                        </a:lnTo>
                                        <a:lnTo>
                                          <a:pt x="304" y="316"/>
                                        </a:lnTo>
                                        <a:lnTo>
                                          <a:pt x="288" y="292"/>
                                        </a:lnTo>
                                        <a:lnTo>
                                          <a:pt x="269" y="269"/>
                                        </a:lnTo>
                                        <a:lnTo>
                                          <a:pt x="247" y="248"/>
                                        </a:lnTo>
                                        <a:lnTo>
                                          <a:pt x="228" y="232"/>
                                        </a:lnTo>
                                        <a:lnTo>
                                          <a:pt x="207" y="218"/>
                                        </a:lnTo>
                                        <a:lnTo>
                                          <a:pt x="207" y="208"/>
                                        </a:lnTo>
                                        <a:lnTo>
                                          <a:pt x="225" y="189"/>
                                        </a:lnTo>
                                        <a:lnTo>
                                          <a:pt x="239" y="166"/>
                                        </a:lnTo>
                                        <a:lnTo>
                                          <a:pt x="249" y="140"/>
                                        </a:lnTo>
                                        <a:lnTo>
                                          <a:pt x="250" y="127"/>
                                        </a:lnTo>
                                        <a:lnTo>
                                          <a:pt x="250" y="113"/>
                                        </a:lnTo>
                                        <a:lnTo>
                                          <a:pt x="250" y="94"/>
                                        </a:lnTo>
                                        <a:lnTo>
                                          <a:pt x="245" y="73"/>
                                        </a:lnTo>
                                        <a:lnTo>
                                          <a:pt x="239" y="55"/>
                                        </a:lnTo>
                                        <a:lnTo>
                                          <a:pt x="228" y="39"/>
                                        </a:lnTo>
                                        <a:lnTo>
                                          <a:pt x="213" y="25"/>
                                        </a:lnTo>
                                        <a:lnTo>
                                          <a:pt x="198" y="13"/>
                                        </a:lnTo>
                                        <a:lnTo>
                                          <a:pt x="180" y="5"/>
                                        </a:lnTo>
                                        <a:lnTo>
                                          <a:pt x="159" y="0"/>
                                        </a:lnTo>
                                        <a:lnTo>
                                          <a:pt x="140" y="5"/>
                                        </a:lnTo>
                                        <a:lnTo>
                                          <a:pt x="121" y="13"/>
                                        </a:lnTo>
                                        <a:lnTo>
                                          <a:pt x="105" y="25"/>
                                        </a:lnTo>
                                        <a:lnTo>
                                          <a:pt x="91" y="39"/>
                                        </a:lnTo>
                                        <a:lnTo>
                                          <a:pt x="81" y="55"/>
                                        </a:lnTo>
                                        <a:lnTo>
                                          <a:pt x="73" y="73"/>
                                        </a:lnTo>
                                        <a:lnTo>
                                          <a:pt x="69" y="94"/>
                                        </a:lnTo>
                                        <a:lnTo>
                                          <a:pt x="69" y="113"/>
                                        </a:lnTo>
                                        <a:lnTo>
                                          <a:pt x="70" y="139"/>
                                        </a:lnTo>
                                        <a:lnTo>
                                          <a:pt x="78" y="163"/>
                                        </a:lnTo>
                                        <a:lnTo>
                                          <a:pt x="89" y="185"/>
                                        </a:lnTo>
                                        <a:lnTo>
                                          <a:pt x="107" y="205"/>
                                        </a:lnTo>
                                        <a:lnTo>
                                          <a:pt x="31" y="250"/>
                                        </a:lnTo>
                                        <a:lnTo>
                                          <a:pt x="21" y="259"/>
                                        </a:lnTo>
                                        <a:lnTo>
                                          <a:pt x="15" y="271"/>
                                        </a:lnTo>
                                        <a:lnTo>
                                          <a:pt x="11" y="282"/>
                                        </a:lnTo>
                                        <a:lnTo>
                                          <a:pt x="10" y="296"/>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84"/>
                                <wps:cNvSpPr>
                                  <a:spLocks/>
                                </wps:cNvSpPr>
                                <wps:spPr bwMode="auto">
                                  <a:xfrm>
                                    <a:off x="676" y="2831"/>
                                    <a:ext cx="56" cy="129"/>
                                  </a:xfrm>
                                  <a:custGeom>
                                    <a:avLst/>
                                    <a:gdLst>
                                      <a:gd name="T0" fmla="*/ 56 w 56"/>
                                      <a:gd name="T1" fmla="*/ 129 h 129"/>
                                      <a:gd name="T2" fmla="*/ 45 w 56"/>
                                      <a:gd name="T3" fmla="*/ 121 h 129"/>
                                      <a:gd name="T4" fmla="*/ 35 w 56"/>
                                      <a:gd name="T5" fmla="*/ 111 h 129"/>
                                      <a:gd name="T6" fmla="*/ 27 w 56"/>
                                      <a:gd name="T7" fmla="*/ 100 h 129"/>
                                      <a:gd name="T8" fmla="*/ 23 w 56"/>
                                      <a:gd name="T9" fmla="*/ 87 h 129"/>
                                      <a:gd name="T10" fmla="*/ 19 w 56"/>
                                      <a:gd name="T11" fmla="*/ 74 h 129"/>
                                      <a:gd name="T12" fmla="*/ 19 w 56"/>
                                      <a:gd name="T13" fmla="*/ 61 h 129"/>
                                      <a:gd name="T14" fmla="*/ 23 w 56"/>
                                      <a:gd name="T15" fmla="*/ 48 h 129"/>
                                      <a:gd name="T16" fmla="*/ 27 w 56"/>
                                      <a:gd name="T17" fmla="*/ 36 h 129"/>
                                      <a:gd name="T18" fmla="*/ 16 w 56"/>
                                      <a:gd name="T19" fmla="*/ 29 h 129"/>
                                      <a:gd name="T20" fmla="*/ 8 w 56"/>
                                      <a:gd name="T21" fmla="*/ 21 h 129"/>
                                      <a:gd name="T22" fmla="*/ 3 w 56"/>
                                      <a:gd name="T23" fmla="*/ 11 h 129"/>
                                      <a:gd name="T24" fmla="*/ 0 w 56"/>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9">
                                        <a:moveTo>
                                          <a:pt x="56" y="129"/>
                                        </a:moveTo>
                                        <a:lnTo>
                                          <a:pt x="45" y="121"/>
                                        </a:lnTo>
                                        <a:lnTo>
                                          <a:pt x="35" y="111"/>
                                        </a:lnTo>
                                        <a:lnTo>
                                          <a:pt x="27" y="100"/>
                                        </a:lnTo>
                                        <a:lnTo>
                                          <a:pt x="23" y="87"/>
                                        </a:lnTo>
                                        <a:lnTo>
                                          <a:pt x="19" y="74"/>
                                        </a:lnTo>
                                        <a:lnTo>
                                          <a:pt x="19" y="61"/>
                                        </a:lnTo>
                                        <a:lnTo>
                                          <a:pt x="23" y="48"/>
                                        </a:lnTo>
                                        <a:lnTo>
                                          <a:pt x="27" y="36"/>
                                        </a:lnTo>
                                        <a:lnTo>
                                          <a:pt x="16" y="29"/>
                                        </a:lnTo>
                                        <a:lnTo>
                                          <a:pt x="8"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2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83" y="2949"/>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Picture 28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66" y="2591"/>
                                    <a:ext cx="249" cy="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Picture 28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866" y="2591"/>
                                    <a:ext cx="249" cy="953"/>
                                  </a:xfrm>
                                  <a:prstGeom prst="rect">
                                    <a:avLst/>
                                  </a:prstGeom>
                                  <a:noFill/>
                                  <a:extLst>
                                    <a:ext uri="{909E8E84-426E-40DD-AFC4-6F175D3DCCD1}">
                                      <a14:hiddenFill xmlns:a14="http://schemas.microsoft.com/office/drawing/2010/main">
                                        <a:solidFill>
                                          <a:srgbClr val="FFFFFF"/>
                                        </a:solidFill>
                                      </a14:hiddenFill>
                                    </a:ext>
                                  </a:extLst>
                                </pic:spPr>
                              </pic:pic>
                              <wps:wsp>
                                <wps:cNvPr id="303" name="Rectangle 288"/>
                                <wps:cNvSpPr>
                                  <a:spLocks noChangeArrowheads="1"/>
                                </wps:cNvSpPr>
                                <wps:spPr bwMode="auto">
                                  <a:xfrm>
                                    <a:off x="894" y="2561"/>
                                    <a:ext cx="2"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89"/>
                                <wps:cNvSpPr>
                                  <a:spLocks noChangeArrowheads="1"/>
                                </wps:cNvSpPr>
                                <wps:spPr bwMode="auto">
                                  <a:xfrm>
                                    <a:off x="896" y="2561"/>
                                    <a:ext cx="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90"/>
                                <wps:cNvSpPr>
                                  <a:spLocks noChangeArrowheads="1"/>
                                </wps:cNvSpPr>
                                <wps:spPr bwMode="auto">
                                  <a:xfrm>
                                    <a:off x="899" y="2561"/>
                                    <a:ext cx="5" cy="196"/>
                                  </a:xfrm>
                                  <a:prstGeom prst="rect">
                                    <a:avLst/>
                                  </a:prstGeom>
                                  <a:solidFill>
                                    <a:srgbClr val="F5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291"/>
                                <wps:cNvSpPr>
                                  <a:spLocks noChangeArrowheads="1"/>
                                </wps:cNvSpPr>
                                <wps:spPr bwMode="auto">
                                  <a:xfrm>
                                    <a:off x="904" y="2561"/>
                                    <a:ext cx="5" cy="196"/>
                                  </a:xfrm>
                                  <a:prstGeom prst="rect">
                                    <a:avLst/>
                                  </a:prstGeom>
                                  <a:solidFill>
                                    <a:srgbClr val="F3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292"/>
                                <wps:cNvSpPr>
                                  <a:spLocks noChangeArrowheads="1"/>
                                </wps:cNvSpPr>
                                <wps:spPr bwMode="auto">
                                  <a:xfrm>
                                    <a:off x="909" y="2561"/>
                                    <a:ext cx="4" cy="196"/>
                                  </a:xfrm>
                                  <a:prstGeom prst="rect">
                                    <a:avLst/>
                                  </a:prstGeom>
                                  <a:solidFill>
                                    <a:srgbClr val="F1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293"/>
                                <wps:cNvSpPr>
                                  <a:spLocks noChangeArrowheads="1"/>
                                </wps:cNvSpPr>
                                <wps:spPr bwMode="auto">
                                  <a:xfrm>
                                    <a:off x="913" y="2561"/>
                                    <a:ext cx="5" cy="196"/>
                                  </a:xfrm>
                                  <a:prstGeom prst="rect">
                                    <a:avLst/>
                                  </a:prstGeom>
                                  <a:solidFill>
                                    <a:srgbClr val="EF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294"/>
                                <wps:cNvSpPr>
                                  <a:spLocks noChangeArrowheads="1"/>
                                </wps:cNvSpPr>
                                <wps:spPr bwMode="auto">
                                  <a:xfrm>
                                    <a:off x="918" y="2561"/>
                                    <a:ext cx="5" cy="196"/>
                                  </a:xfrm>
                                  <a:prstGeom prst="rect">
                                    <a:avLst/>
                                  </a:prstGeom>
                                  <a:solidFill>
                                    <a:srgbClr val="ED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95"/>
                                <wps:cNvSpPr>
                                  <a:spLocks noChangeArrowheads="1"/>
                                </wps:cNvSpPr>
                                <wps:spPr bwMode="auto">
                                  <a:xfrm>
                                    <a:off x="923" y="2561"/>
                                    <a:ext cx="5" cy="196"/>
                                  </a:xfrm>
                                  <a:prstGeom prst="rect">
                                    <a:avLst/>
                                  </a:prstGeom>
                                  <a:solidFill>
                                    <a:srgbClr val="EB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296"/>
                                <wps:cNvSpPr>
                                  <a:spLocks noChangeArrowheads="1"/>
                                </wps:cNvSpPr>
                                <wps:spPr bwMode="auto">
                                  <a:xfrm>
                                    <a:off x="928" y="2561"/>
                                    <a:ext cx="6" cy="196"/>
                                  </a:xfrm>
                                  <a:prstGeom prst="rect">
                                    <a:avLst/>
                                  </a:prstGeom>
                                  <a:solidFill>
                                    <a:srgbClr val="E9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297"/>
                                <wps:cNvSpPr>
                                  <a:spLocks noChangeArrowheads="1"/>
                                </wps:cNvSpPr>
                                <wps:spPr bwMode="auto">
                                  <a:xfrm>
                                    <a:off x="934" y="2561"/>
                                    <a:ext cx="3" cy="196"/>
                                  </a:xfrm>
                                  <a:prstGeom prst="rect">
                                    <a:avLst/>
                                  </a:prstGeom>
                                  <a:solidFill>
                                    <a:srgbClr val="E7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98"/>
                                <wps:cNvSpPr>
                                  <a:spLocks noChangeArrowheads="1"/>
                                </wps:cNvSpPr>
                                <wps:spPr bwMode="auto">
                                  <a:xfrm>
                                    <a:off x="937" y="2561"/>
                                    <a:ext cx="5" cy="196"/>
                                  </a:xfrm>
                                  <a:prstGeom prst="rect">
                                    <a:avLst/>
                                  </a:prstGeom>
                                  <a:solidFill>
                                    <a:srgbClr val="E5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99"/>
                                <wps:cNvSpPr>
                                  <a:spLocks noChangeArrowheads="1"/>
                                </wps:cNvSpPr>
                                <wps:spPr bwMode="auto">
                                  <a:xfrm>
                                    <a:off x="942" y="2561"/>
                                    <a:ext cx="5" cy="196"/>
                                  </a:xfrm>
                                  <a:prstGeom prst="rect">
                                    <a:avLst/>
                                  </a:prstGeom>
                                  <a:solidFill>
                                    <a:srgbClr val="E3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300"/>
                                <wps:cNvSpPr>
                                  <a:spLocks noChangeArrowheads="1"/>
                                </wps:cNvSpPr>
                                <wps:spPr bwMode="auto">
                                  <a:xfrm>
                                    <a:off x="947" y="2561"/>
                                    <a:ext cx="5" cy="196"/>
                                  </a:xfrm>
                                  <a:prstGeom prst="rect">
                                    <a:avLst/>
                                  </a:prstGeom>
                                  <a:solidFill>
                                    <a:srgbClr val="E1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301"/>
                                <wps:cNvSpPr>
                                  <a:spLocks noChangeArrowheads="1"/>
                                </wps:cNvSpPr>
                                <wps:spPr bwMode="auto">
                                  <a:xfrm>
                                    <a:off x="952" y="2561"/>
                                    <a:ext cx="4" cy="196"/>
                                  </a:xfrm>
                                  <a:prstGeom prst="rect">
                                    <a:avLst/>
                                  </a:prstGeom>
                                  <a:solidFill>
                                    <a:srgbClr val="DF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302"/>
                                <wps:cNvSpPr>
                                  <a:spLocks noChangeArrowheads="1"/>
                                </wps:cNvSpPr>
                                <wps:spPr bwMode="auto">
                                  <a:xfrm>
                                    <a:off x="956" y="2561"/>
                                    <a:ext cx="5" cy="196"/>
                                  </a:xfrm>
                                  <a:prstGeom prst="rect">
                                    <a:avLst/>
                                  </a:prstGeom>
                                  <a:solidFill>
                                    <a:srgbClr val="DD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303"/>
                                <wps:cNvSpPr>
                                  <a:spLocks noChangeArrowheads="1"/>
                                </wps:cNvSpPr>
                                <wps:spPr bwMode="auto">
                                  <a:xfrm>
                                    <a:off x="961" y="2561"/>
                                    <a:ext cx="6" cy="196"/>
                                  </a:xfrm>
                                  <a:prstGeom prst="rect">
                                    <a:avLst/>
                                  </a:prstGeom>
                                  <a:solidFill>
                                    <a:srgbClr val="DB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304"/>
                                <wps:cNvSpPr>
                                  <a:spLocks noChangeArrowheads="1"/>
                                </wps:cNvSpPr>
                                <wps:spPr bwMode="auto">
                                  <a:xfrm>
                                    <a:off x="967" y="2561"/>
                                    <a:ext cx="5" cy="196"/>
                                  </a:xfrm>
                                  <a:prstGeom prst="rect">
                                    <a:avLst/>
                                  </a:prstGeom>
                                  <a:solidFill>
                                    <a:srgbClr val="D9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305"/>
                                <wps:cNvSpPr>
                                  <a:spLocks noChangeArrowheads="1"/>
                                </wps:cNvSpPr>
                                <wps:spPr bwMode="auto">
                                  <a:xfrm>
                                    <a:off x="972" y="2561"/>
                                    <a:ext cx="3" cy="196"/>
                                  </a:xfrm>
                                  <a:prstGeom prst="rect">
                                    <a:avLst/>
                                  </a:prstGeom>
                                  <a:solidFill>
                                    <a:srgbClr val="D7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306"/>
                                <wps:cNvSpPr>
                                  <a:spLocks noChangeArrowheads="1"/>
                                </wps:cNvSpPr>
                                <wps:spPr bwMode="auto">
                                  <a:xfrm>
                                    <a:off x="975" y="2561"/>
                                    <a:ext cx="5" cy="196"/>
                                  </a:xfrm>
                                  <a:prstGeom prst="rect">
                                    <a:avLst/>
                                  </a:prstGeom>
                                  <a:solidFill>
                                    <a:srgbClr val="D5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307"/>
                                <wps:cNvSpPr>
                                  <a:spLocks noChangeArrowheads="1"/>
                                </wps:cNvSpPr>
                                <wps:spPr bwMode="auto">
                                  <a:xfrm>
                                    <a:off x="980" y="2561"/>
                                    <a:ext cx="5" cy="196"/>
                                  </a:xfrm>
                                  <a:prstGeom prst="rect">
                                    <a:avLst/>
                                  </a:prstGeom>
                                  <a:solidFill>
                                    <a:srgbClr val="D3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308"/>
                                <wps:cNvSpPr>
                                  <a:spLocks noChangeArrowheads="1"/>
                                </wps:cNvSpPr>
                                <wps:spPr bwMode="auto">
                                  <a:xfrm>
                                    <a:off x="985" y="2561"/>
                                    <a:ext cx="5" cy="196"/>
                                  </a:xfrm>
                                  <a:prstGeom prst="rect">
                                    <a:avLst/>
                                  </a:prstGeom>
                                  <a:solidFill>
                                    <a:srgbClr val="D1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309"/>
                                <wps:cNvSpPr>
                                  <a:spLocks noChangeArrowheads="1"/>
                                </wps:cNvSpPr>
                                <wps:spPr bwMode="auto">
                                  <a:xfrm>
                                    <a:off x="990" y="2561"/>
                                    <a:ext cx="5" cy="196"/>
                                  </a:xfrm>
                                  <a:prstGeom prst="rect">
                                    <a:avLst/>
                                  </a:prstGeom>
                                  <a:solidFill>
                                    <a:srgbClr val="CF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310"/>
                                <wps:cNvSpPr>
                                  <a:spLocks noChangeArrowheads="1"/>
                                </wps:cNvSpPr>
                                <wps:spPr bwMode="auto">
                                  <a:xfrm>
                                    <a:off x="995" y="2561"/>
                                    <a:ext cx="4" cy="196"/>
                                  </a:xfrm>
                                  <a:prstGeom prst="rect">
                                    <a:avLst/>
                                  </a:prstGeom>
                                  <a:solidFill>
                                    <a:srgbClr val="CD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311"/>
                                <wps:cNvSpPr>
                                  <a:spLocks noChangeArrowheads="1"/>
                                </wps:cNvSpPr>
                                <wps:spPr bwMode="auto">
                                  <a:xfrm>
                                    <a:off x="999" y="2561"/>
                                    <a:ext cx="3" cy="196"/>
                                  </a:xfrm>
                                  <a:prstGeom prst="rect">
                                    <a:avLst/>
                                  </a:prstGeom>
                                  <a:solidFill>
                                    <a:srgbClr val="CB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312"/>
                                <wps:cNvSpPr>
                                  <a:spLocks noChangeArrowheads="1"/>
                                </wps:cNvSpPr>
                                <wps:spPr bwMode="auto">
                                  <a:xfrm>
                                    <a:off x="1002" y="2561"/>
                                    <a:ext cx="7" cy="196"/>
                                  </a:xfrm>
                                  <a:prstGeom prst="rect">
                                    <a:avLst/>
                                  </a:prstGeom>
                                  <a:solidFill>
                                    <a:srgbClr val="C9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313"/>
                                <wps:cNvSpPr>
                                  <a:spLocks noChangeArrowheads="1"/>
                                </wps:cNvSpPr>
                                <wps:spPr bwMode="auto">
                                  <a:xfrm>
                                    <a:off x="1009" y="2561"/>
                                    <a:ext cx="5" cy="196"/>
                                  </a:xfrm>
                                  <a:prstGeom prst="rect">
                                    <a:avLst/>
                                  </a:prstGeom>
                                  <a:solidFill>
                                    <a:srgbClr val="C7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314"/>
                                <wps:cNvSpPr>
                                  <a:spLocks noChangeArrowheads="1"/>
                                </wps:cNvSpPr>
                                <wps:spPr bwMode="auto">
                                  <a:xfrm>
                                    <a:off x="1014" y="2561"/>
                                    <a:ext cx="4" cy="196"/>
                                  </a:xfrm>
                                  <a:prstGeom prst="rect">
                                    <a:avLst/>
                                  </a:prstGeom>
                                  <a:solidFill>
                                    <a:srgbClr val="C5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315"/>
                                <wps:cNvSpPr>
                                  <a:spLocks noChangeArrowheads="1"/>
                                </wps:cNvSpPr>
                                <wps:spPr bwMode="auto">
                                  <a:xfrm>
                                    <a:off x="1018" y="2561"/>
                                    <a:ext cx="5" cy="196"/>
                                  </a:xfrm>
                                  <a:prstGeom prst="rect">
                                    <a:avLst/>
                                  </a:prstGeom>
                                  <a:solidFill>
                                    <a:srgbClr val="C3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316"/>
                                <wps:cNvSpPr>
                                  <a:spLocks noChangeArrowheads="1"/>
                                </wps:cNvSpPr>
                                <wps:spPr bwMode="auto">
                                  <a:xfrm>
                                    <a:off x="1023" y="2561"/>
                                    <a:ext cx="5" cy="196"/>
                                  </a:xfrm>
                                  <a:prstGeom prst="rect">
                                    <a:avLst/>
                                  </a:prstGeom>
                                  <a:solidFill>
                                    <a:srgbClr val="C1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17"/>
                                <wps:cNvSpPr>
                                  <a:spLocks noChangeArrowheads="1"/>
                                </wps:cNvSpPr>
                                <wps:spPr bwMode="auto">
                                  <a:xfrm>
                                    <a:off x="1028" y="2561"/>
                                    <a:ext cx="5" cy="196"/>
                                  </a:xfrm>
                                  <a:prstGeom prst="rect">
                                    <a:avLst/>
                                  </a:prstGeom>
                                  <a:solidFill>
                                    <a:srgbClr val="BF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318"/>
                                <wps:cNvSpPr>
                                  <a:spLocks noChangeArrowheads="1"/>
                                </wps:cNvSpPr>
                                <wps:spPr bwMode="auto">
                                  <a:xfrm>
                                    <a:off x="1033" y="2561"/>
                                    <a:ext cx="4" cy="196"/>
                                  </a:xfrm>
                                  <a:prstGeom prst="rect">
                                    <a:avLst/>
                                  </a:prstGeom>
                                  <a:solidFill>
                                    <a:srgbClr val="BD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319"/>
                                <wps:cNvSpPr>
                                  <a:spLocks noChangeArrowheads="1"/>
                                </wps:cNvSpPr>
                                <wps:spPr bwMode="auto">
                                  <a:xfrm>
                                    <a:off x="1037" y="2561"/>
                                    <a:ext cx="4" cy="196"/>
                                  </a:xfrm>
                                  <a:prstGeom prst="rect">
                                    <a:avLst/>
                                  </a:prstGeom>
                                  <a:solidFill>
                                    <a:srgbClr val="BB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320"/>
                                <wps:cNvSpPr>
                                  <a:spLocks noChangeArrowheads="1"/>
                                </wps:cNvSpPr>
                                <wps:spPr bwMode="auto">
                                  <a:xfrm>
                                    <a:off x="1041" y="2561"/>
                                    <a:ext cx="4" cy="196"/>
                                  </a:xfrm>
                                  <a:prstGeom prst="rect">
                                    <a:avLst/>
                                  </a:prstGeom>
                                  <a:solidFill>
                                    <a:srgbClr val="B9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21"/>
                                <wps:cNvSpPr>
                                  <a:spLocks noChangeArrowheads="1"/>
                                </wps:cNvSpPr>
                                <wps:spPr bwMode="auto">
                                  <a:xfrm>
                                    <a:off x="1045" y="2561"/>
                                    <a:ext cx="5" cy="196"/>
                                  </a:xfrm>
                                  <a:prstGeom prst="rect">
                                    <a:avLst/>
                                  </a:prstGeom>
                                  <a:solidFill>
                                    <a:srgbClr val="B7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322"/>
                                <wps:cNvSpPr>
                                  <a:spLocks noChangeArrowheads="1"/>
                                </wps:cNvSpPr>
                                <wps:spPr bwMode="auto">
                                  <a:xfrm>
                                    <a:off x="1050" y="2561"/>
                                    <a:ext cx="5" cy="196"/>
                                  </a:xfrm>
                                  <a:prstGeom prst="rect">
                                    <a:avLst/>
                                  </a:prstGeom>
                                  <a:solidFill>
                                    <a:srgbClr val="B5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323"/>
                                <wps:cNvSpPr>
                                  <a:spLocks noChangeArrowheads="1"/>
                                </wps:cNvSpPr>
                                <wps:spPr bwMode="auto">
                                  <a:xfrm>
                                    <a:off x="1055" y="2561"/>
                                    <a:ext cx="5" cy="196"/>
                                  </a:xfrm>
                                  <a:prstGeom prst="rect">
                                    <a:avLst/>
                                  </a:prstGeom>
                                  <a:solidFill>
                                    <a:srgbClr val="B3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324"/>
                                <wps:cNvSpPr>
                                  <a:spLocks noChangeArrowheads="1"/>
                                </wps:cNvSpPr>
                                <wps:spPr bwMode="auto">
                                  <a:xfrm>
                                    <a:off x="1060" y="2561"/>
                                    <a:ext cx="5" cy="196"/>
                                  </a:xfrm>
                                  <a:prstGeom prst="rect">
                                    <a:avLst/>
                                  </a:prstGeom>
                                  <a:solidFill>
                                    <a:srgbClr val="B1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325"/>
                                <wps:cNvSpPr>
                                  <a:spLocks noChangeArrowheads="1"/>
                                </wps:cNvSpPr>
                                <wps:spPr bwMode="auto">
                                  <a:xfrm>
                                    <a:off x="1065" y="2561"/>
                                    <a:ext cx="4" cy="196"/>
                                  </a:xfrm>
                                  <a:prstGeom prst="rect">
                                    <a:avLst/>
                                  </a:prstGeom>
                                  <a:solidFill>
                                    <a:srgbClr val="AF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326"/>
                                <wps:cNvSpPr>
                                  <a:spLocks noChangeArrowheads="1"/>
                                </wps:cNvSpPr>
                                <wps:spPr bwMode="auto">
                                  <a:xfrm>
                                    <a:off x="1069" y="2561"/>
                                    <a:ext cx="7" cy="196"/>
                                  </a:xfrm>
                                  <a:prstGeom prst="rect">
                                    <a:avLst/>
                                  </a:prstGeom>
                                  <a:solidFill>
                                    <a:srgbClr val="AD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327"/>
                                <wps:cNvSpPr>
                                  <a:spLocks noChangeArrowheads="1"/>
                                </wps:cNvSpPr>
                                <wps:spPr bwMode="auto">
                                  <a:xfrm>
                                    <a:off x="1076" y="2561"/>
                                    <a:ext cx="4" cy="196"/>
                                  </a:xfrm>
                                  <a:prstGeom prst="rect">
                                    <a:avLst/>
                                  </a:prstGeom>
                                  <a:solidFill>
                                    <a:srgbClr val="AB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328"/>
                                <wps:cNvSpPr>
                                  <a:spLocks noChangeArrowheads="1"/>
                                </wps:cNvSpPr>
                                <wps:spPr bwMode="auto">
                                  <a:xfrm>
                                    <a:off x="1080" y="2561"/>
                                    <a:ext cx="4" cy="196"/>
                                  </a:xfrm>
                                  <a:prstGeom prst="rect">
                                    <a:avLst/>
                                  </a:prstGeom>
                                  <a:solidFill>
                                    <a:srgbClr val="A9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329"/>
                                <wps:cNvSpPr>
                                  <a:spLocks noChangeArrowheads="1"/>
                                </wps:cNvSpPr>
                                <wps:spPr bwMode="auto">
                                  <a:xfrm>
                                    <a:off x="1084" y="2561"/>
                                    <a:ext cx="4" cy="196"/>
                                  </a:xfrm>
                                  <a:prstGeom prst="rect">
                                    <a:avLst/>
                                  </a:prstGeom>
                                  <a:solidFill>
                                    <a:srgbClr val="A7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330"/>
                                <wps:cNvSpPr>
                                  <a:spLocks noChangeArrowheads="1"/>
                                </wps:cNvSpPr>
                                <wps:spPr bwMode="auto">
                                  <a:xfrm>
                                    <a:off x="1088" y="2561"/>
                                    <a:ext cx="5" cy="196"/>
                                  </a:xfrm>
                                  <a:prstGeom prst="rect">
                                    <a:avLst/>
                                  </a:prstGeom>
                                  <a:solidFill>
                                    <a:srgbClr val="A5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331"/>
                                <wps:cNvSpPr>
                                  <a:spLocks noChangeArrowheads="1"/>
                                </wps:cNvSpPr>
                                <wps:spPr bwMode="auto">
                                  <a:xfrm>
                                    <a:off x="1093" y="2561"/>
                                    <a:ext cx="5" cy="196"/>
                                  </a:xfrm>
                                  <a:prstGeom prst="rect">
                                    <a:avLst/>
                                  </a:prstGeom>
                                  <a:solidFill>
                                    <a:srgbClr val="A3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332"/>
                                <wps:cNvSpPr>
                                  <a:spLocks noChangeArrowheads="1"/>
                                </wps:cNvSpPr>
                                <wps:spPr bwMode="auto">
                                  <a:xfrm>
                                    <a:off x="1098" y="2561"/>
                                    <a:ext cx="5" cy="196"/>
                                  </a:xfrm>
                                  <a:prstGeom prst="rect">
                                    <a:avLst/>
                                  </a:prstGeom>
                                  <a:solidFill>
                                    <a:srgbClr val="A1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333"/>
                                <wps:cNvSpPr>
                                  <a:spLocks noChangeArrowheads="1"/>
                                </wps:cNvSpPr>
                                <wps:spPr bwMode="auto">
                                  <a:xfrm>
                                    <a:off x="1103" y="2561"/>
                                    <a:ext cx="6" cy="196"/>
                                  </a:xfrm>
                                  <a:prstGeom prst="rect">
                                    <a:avLst/>
                                  </a:prstGeom>
                                  <a:solidFill>
                                    <a:srgbClr val="9FCD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334"/>
                                <wps:cNvSpPr>
                                  <a:spLocks noChangeArrowheads="1"/>
                                </wps:cNvSpPr>
                                <wps:spPr bwMode="auto">
                                  <a:xfrm>
                                    <a:off x="1109" y="2561"/>
                                    <a:ext cx="5" cy="196"/>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335"/>
                                <wps:cNvSpPr>
                                  <a:spLocks noChangeArrowheads="1"/>
                                </wps:cNvSpPr>
                                <wps:spPr bwMode="auto">
                                  <a:xfrm>
                                    <a:off x="1114" y="2561"/>
                                    <a:ext cx="5" cy="196"/>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336"/>
                                <wps:cNvSpPr>
                                  <a:spLocks noChangeArrowheads="1"/>
                                </wps:cNvSpPr>
                                <wps:spPr bwMode="auto">
                                  <a:xfrm>
                                    <a:off x="1119" y="2561"/>
                                    <a:ext cx="3" cy="196"/>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337"/>
                                <wps:cNvSpPr>
                                  <a:spLocks noChangeArrowheads="1"/>
                                </wps:cNvSpPr>
                                <wps:spPr bwMode="auto">
                                  <a:xfrm>
                                    <a:off x="1122" y="2561"/>
                                    <a:ext cx="5" cy="196"/>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338"/>
                                <wps:cNvSpPr>
                                  <a:spLocks noChangeArrowheads="1"/>
                                </wps:cNvSpPr>
                                <wps:spPr bwMode="auto">
                                  <a:xfrm>
                                    <a:off x="1127" y="2561"/>
                                    <a:ext cx="4" cy="196"/>
                                  </a:xfrm>
                                  <a:prstGeom prst="rect">
                                    <a:avLst/>
                                  </a:prstGeom>
                                  <a:solidFill>
                                    <a:srgbClr val="95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339"/>
                                <wps:cNvSpPr>
                                  <a:spLocks noChangeArrowheads="1"/>
                                </wps:cNvSpPr>
                                <wps:spPr bwMode="auto">
                                  <a:xfrm>
                                    <a:off x="1131" y="2561"/>
                                    <a:ext cx="5" cy="196"/>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340"/>
                                <wps:cNvSpPr>
                                  <a:spLocks noChangeArrowheads="1"/>
                                </wps:cNvSpPr>
                                <wps:spPr bwMode="auto">
                                  <a:xfrm>
                                    <a:off x="1136" y="2561"/>
                                    <a:ext cx="5" cy="196"/>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41"/>
                                <wps:cNvSpPr>
                                  <a:spLocks noChangeArrowheads="1"/>
                                </wps:cNvSpPr>
                                <wps:spPr bwMode="auto">
                                  <a:xfrm>
                                    <a:off x="1141" y="2561"/>
                                    <a:ext cx="5" cy="196"/>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342"/>
                                <wps:cNvSpPr>
                                  <a:spLocks noChangeArrowheads="1"/>
                                </wps:cNvSpPr>
                                <wps:spPr bwMode="auto">
                                  <a:xfrm>
                                    <a:off x="1146" y="2561"/>
                                    <a:ext cx="4" cy="196"/>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343"/>
                                <wps:cNvSpPr>
                                  <a:spLocks noChangeArrowheads="1"/>
                                </wps:cNvSpPr>
                                <wps:spPr bwMode="auto">
                                  <a:xfrm>
                                    <a:off x="1150" y="2561"/>
                                    <a:ext cx="5" cy="196"/>
                                  </a:xfrm>
                                  <a:prstGeom prst="rect">
                                    <a:avLst/>
                                  </a:prstGeom>
                                  <a:solidFill>
                                    <a:srgbClr val="8B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344"/>
                                <wps:cNvSpPr>
                                  <a:spLocks noChangeArrowheads="1"/>
                                </wps:cNvSpPr>
                                <wps:spPr bwMode="auto">
                                  <a:xfrm>
                                    <a:off x="1155" y="2561"/>
                                    <a:ext cx="5" cy="196"/>
                                  </a:xfrm>
                                  <a:prstGeom prst="rect">
                                    <a:avLst/>
                                  </a:prstGeom>
                                  <a:solidFill>
                                    <a:srgbClr val="89C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45"/>
                                <wps:cNvSpPr>
                                  <a:spLocks noChangeArrowheads="1"/>
                                </wps:cNvSpPr>
                                <wps:spPr bwMode="auto">
                                  <a:xfrm>
                                    <a:off x="1160" y="2561"/>
                                    <a:ext cx="5" cy="196"/>
                                  </a:xfrm>
                                  <a:prstGeom prst="rect">
                                    <a:avLst/>
                                  </a:prstGeom>
                                  <a:solidFill>
                                    <a:srgbClr val="87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346"/>
                                <wps:cNvSpPr>
                                  <a:spLocks noChangeArrowheads="1"/>
                                </wps:cNvSpPr>
                                <wps:spPr bwMode="auto">
                                  <a:xfrm>
                                    <a:off x="1165" y="2561"/>
                                    <a:ext cx="5" cy="196"/>
                                  </a:xfrm>
                                  <a:prstGeom prst="rect">
                                    <a:avLst/>
                                  </a:prstGeom>
                                  <a:solidFill>
                                    <a:srgbClr val="85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47"/>
                                <wps:cNvSpPr>
                                  <a:spLocks noChangeArrowheads="1"/>
                                </wps:cNvSpPr>
                                <wps:spPr bwMode="auto">
                                  <a:xfrm>
                                    <a:off x="1170" y="2561"/>
                                    <a:ext cx="4" cy="196"/>
                                  </a:xfrm>
                                  <a:prstGeom prst="rect">
                                    <a:avLst/>
                                  </a:prstGeom>
                                  <a:solidFill>
                                    <a:srgbClr val="83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348"/>
                                <wps:cNvSpPr>
                                  <a:spLocks noChangeArrowheads="1"/>
                                </wps:cNvSpPr>
                                <wps:spPr bwMode="auto">
                                  <a:xfrm>
                                    <a:off x="1174" y="2561"/>
                                    <a:ext cx="5" cy="196"/>
                                  </a:xfrm>
                                  <a:prstGeom prst="rect">
                                    <a:avLst/>
                                  </a:prstGeom>
                                  <a:solidFill>
                                    <a:srgbClr val="81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49"/>
                                <wps:cNvSpPr>
                                  <a:spLocks noChangeArrowheads="1"/>
                                </wps:cNvSpPr>
                                <wps:spPr bwMode="auto">
                                  <a:xfrm>
                                    <a:off x="1179" y="2561"/>
                                    <a:ext cx="5" cy="196"/>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Freeform 350"/>
                                <wps:cNvSpPr>
                                  <a:spLocks noEditPoints="1"/>
                                </wps:cNvSpPr>
                                <wps:spPr bwMode="auto">
                                  <a:xfrm>
                                    <a:off x="918" y="3055"/>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66 h 487"/>
                                      <a:gd name="T10" fmla="*/ 97 w 250"/>
                                      <a:gd name="T11" fmla="*/ 441 h 487"/>
                                      <a:gd name="T12" fmla="*/ 116 w 250"/>
                                      <a:gd name="T13" fmla="*/ 418 h 487"/>
                                      <a:gd name="T14" fmla="*/ 137 w 250"/>
                                      <a:gd name="T15" fmla="*/ 397 h 487"/>
                                      <a:gd name="T16" fmla="*/ 158 w 250"/>
                                      <a:gd name="T17" fmla="*/ 378 h 487"/>
                                      <a:gd name="T18" fmla="*/ 158 w 250"/>
                                      <a:gd name="T19" fmla="*/ 378 h 487"/>
                                      <a:gd name="T20" fmla="*/ 175 w 250"/>
                                      <a:gd name="T21" fmla="*/ 72 h 487"/>
                                      <a:gd name="T22" fmla="*/ 250 w 250"/>
                                      <a:gd name="T23" fmla="*/ 74 h 487"/>
                                      <a:gd name="T24" fmla="*/ 250 w 250"/>
                                      <a:gd name="T25" fmla="*/ 74 h 487"/>
                                      <a:gd name="T26" fmla="*/ 35 w 250"/>
                                      <a:gd name="T27" fmla="*/ 416 h 487"/>
                                      <a:gd name="T28" fmla="*/ 3 w 250"/>
                                      <a:gd name="T29" fmla="*/ 437 h 487"/>
                                      <a:gd name="T30" fmla="*/ 0 w 250"/>
                                      <a:gd name="T31" fmla="*/ 428 h 487"/>
                                      <a:gd name="T32" fmla="*/ 0 w 250"/>
                                      <a:gd name="T33" fmla="*/ 416 h 487"/>
                                      <a:gd name="T34" fmla="*/ 14 w 250"/>
                                      <a:gd name="T35" fmla="*/ 394 h 487"/>
                                      <a:gd name="T36" fmla="*/ 30 w 250"/>
                                      <a:gd name="T37" fmla="*/ 373 h 487"/>
                                      <a:gd name="T38" fmla="*/ 48 w 250"/>
                                      <a:gd name="T39" fmla="*/ 355 h 487"/>
                                      <a:gd name="T40" fmla="*/ 69 w 250"/>
                                      <a:gd name="T41" fmla="*/ 338 h 487"/>
                                      <a:gd name="T42" fmla="*/ 69 w 250"/>
                                      <a:gd name="T43" fmla="*/ 338 h 487"/>
                                      <a:gd name="T44" fmla="*/ 78 w 250"/>
                                      <a:gd name="T45" fmla="*/ 0 h 487"/>
                                      <a:gd name="T46" fmla="*/ 97 w 250"/>
                                      <a:gd name="T47" fmla="*/ 11 h 487"/>
                                      <a:gd name="T48" fmla="*/ 102 w 250"/>
                                      <a:gd name="T49" fmla="*/ 347 h 487"/>
                                      <a:gd name="T50" fmla="*/ 102 w 250"/>
                                      <a:gd name="T51" fmla="*/ 347 h 487"/>
                                      <a:gd name="T52" fmla="*/ 35 w 250"/>
                                      <a:gd name="T53" fmla="*/ 416 h 487"/>
                                      <a:gd name="T54" fmla="*/ 35 w 250"/>
                                      <a:gd name="T55" fmla="*/ 416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66"/>
                                        </a:lnTo>
                                        <a:lnTo>
                                          <a:pt x="97" y="441"/>
                                        </a:lnTo>
                                        <a:lnTo>
                                          <a:pt x="116" y="418"/>
                                        </a:lnTo>
                                        <a:lnTo>
                                          <a:pt x="137" y="397"/>
                                        </a:lnTo>
                                        <a:lnTo>
                                          <a:pt x="158" y="378"/>
                                        </a:lnTo>
                                        <a:lnTo>
                                          <a:pt x="175" y="72"/>
                                        </a:lnTo>
                                        <a:lnTo>
                                          <a:pt x="250" y="74"/>
                                        </a:lnTo>
                                        <a:close/>
                                        <a:moveTo>
                                          <a:pt x="35" y="416"/>
                                        </a:moveTo>
                                        <a:lnTo>
                                          <a:pt x="3" y="437"/>
                                        </a:lnTo>
                                        <a:lnTo>
                                          <a:pt x="0" y="428"/>
                                        </a:lnTo>
                                        <a:lnTo>
                                          <a:pt x="0" y="416"/>
                                        </a:lnTo>
                                        <a:lnTo>
                                          <a:pt x="14" y="394"/>
                                        </a:lnTo>
                                        <a:lnTo>
                                          <a:pt x="30" y="373"/>
                                        </a:lnTo>
                                        <a:lnTo>
                                          <a:pt x="48" y="355"/>
                                        </a:lnTo>
                                        <a:lnTo>
                                          <a:pt x="69" y="338"/>
                                        </a:lnTo>
                                        <a:lnTo>
                                          <a:pt x="78" y="0"/>
                                        </a:lnTo>
                                        <a:lnTo>
                                          <a:pt x="97" y="11"/>
                                        </a:lnTo>
                                        <a:lnTo>
                                          <a:pt x="102" y="347"/>
                                        </a:lnTo>
                                        <a:lnTo>
                                          <a:pt x="35" y="416"/>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Rectangle 351"/>
                                <wps:cNvSpPr>
                                  <a:spLocks noChangeArrowheads="1"/>
                                </wps:cNvSpPr>
                                <wps:spPr bwMode="auto">
                                  <a:xfrm>
                                    <a:off x="972" y="2556"/>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352"/>
                                <wps:cNvSpPr>
                                  <a:spLocks noChangeArrowheads="1"/>
                                </wps:cNvSpPr>
                                <wps:spPr bwMode="auto">
                                  <a:xfrm>
                                    <a:off x="974" y="2556"/>
                                    <a:ext cx="1"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353"/>
                                <wps:cNvSpPr>
                                  <a:spLocks noChangeArrowheads="1"/>
                                </wps:cNvSpPr>
                                <wps:spPr bwMode="auto">
                                  <a:xfrm>
                                    <a:off x="975" y="2556"/>
                                    <a:ext cx="4"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354"/>
                                <wps:cNvSpPr>
                                  <a:spLocks noChangeArrowheads="1"/>
                                </wps:cNvSpPr>
                                <wps:spPr bwMode="auto">
                                  <a:xfrm>
                                    <a:off x="979" y="2556"/>
                                    <a:ext cx="3"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355"/>
                                <wps:cNvSpPr>
                                  <a:spLocks noChangeArrowheads="1"/>
                                </wps:cNvSpPr>
                                <wps:spPr bwMode="auto">
                                  <a:xfrm>
                                    <a:off x="982" y="2556"/>
                                    <a:ext cx="1"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56"/>
                                <wps:cNvSpPr>
                                  <a:spLocks noChangeArrowheads="1"/>
                                </wps:cNvSpPr>
                                <wps:spPr bwMode="auto">
                                  <a:xfrm>
                                    <a:off x="983" y="2556"/>
                                    <a:ext cx="2"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357"/>
                                <wps:cNvSpPr>
                                  <a:spLocks noChangeArrowheads="1"/>
                                </wps:cNvSpPr>
                                <wps:spPr bwMode="auto">
                                  <a:xfrm>
                                    <a:off x="985" y="2556"/>
                                    <a:ext cx="3"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358"/>
                                <wps:cNvSpPr>
                                  <a:spLocks noChangeArrowheads="1"/>
                                </wps:cNvSpPr>
                                <wps:spPr bwMode="auto">
                                  <a:xfrm>
                                    <a:off x="988" y="2556"/>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359"/>
                                <wps:cNvSpPr>
                                  <a:spLocks noChangeArrowheads="1"/>
                                </wps:cNvSpPr>
                                <wps:spPr bwMode="auto">
                                  <a:xfrm>
                                    <a:off x="991" y="2556"/>
                                    <a:ext cx="4"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360"/>
                                <wps:cNvSpPr>
                                  <a:spLocks noChangeArrowheads="1"/>
                                </wps:cNvSpPr>
                                <wps:spPr bwMode="auto">
                                  <a:xfrm>
                                    <a:off x="995" y="2556"/>
                                    <a:ext cx="1"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61"/>
                                <wps:cNvSpPr>
                                  <a:spLocks noChangeArrowheads="1"/>
                                </wps:cNvSpPr>
                                <wps:spPr bwMode="auto">
                                  <a:xfrm>
                                    <a:off x="996" y="2556"/>
                                    <a:ext cx="2"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362"/>
                                <wps:cNvSpPr>
                                  <a:spLocks noChangeArrowheads="1"/>
                                </wps:cNvSpPr>
                                <wps:spPr bwMode="auto">
                                  <a:xfrm>
                                    <a:off x="998" y="2556"/>
                                    <a:ext cx="3"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363"/>
                                <wps:cNvSpPr>
                                  <a:spLocks noChangeArrowheads="1"/>
                                </wps:cNvSpPr>
                                <wps:spPr bwMode="auto">
                                  <a:xfrm>
                                    <a:off x="1001" y="2556"/>
                                    <a:ext cx="1"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364"/>
                                <wps:cNvSpPr>
                                  <a:spLocks noChangeArrowheads="1"/>
                                </wps:cNvSpPr>
                                <wps:spPr bwMode="auto">
                                  <a:xfrm>
                                    <a:off x="1002" y="2556"/>
                                    <a:ext cx="2"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365"/>
                                <wps:cNvSpPr>
                                  <a:spLocks noChangeArrowheads="1"/>
                                </wps:cNvSpPr>
                                <wps:spPr bwMode="auto">
                                  <a:xfrm>
                                    <a:off x="1004" y="2556"/>
                                    <a:ext cx="3"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366"/>
                                <wps:cNvSpPr>
                                  <a:spLocks noChangeArrowheads="1"/>
                                </wps:cNvSpPr>
                                <wps:spPr bwMode="auto">
                                  <a:xfrm>
                                    <a:off x="1007" y="2556"/>
                                    <a:ext cx="2"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367"/>
                                <wps:cNvSpPr>
                                  <a:spLocks noChangeArrowheads="1"/>
                                </wps:cNvSpPr>
                                <wps:spPr bwMode="auto">
                                  <a:xfrm>
                                    <a:off x="1009" y="2556"/>
                                    <a:ext cx="1"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368"/>
                                <wps:cNvSpPr>
                                  <a:spLocks noChangeArrowheads="1"/>
                                </wps:cNvSpPr>
                                <wps:spPr bwMode="auto">
                                  <a:xfrm>
                                    <a:off x="1010" y="2556"/>
                                    <a:ext cx="4"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369"/>
                                <wps:cNvSpPr>
                                  <a:spLocks noChangeArrowheads="1"/>
                                </wps:cNvSpPr>
                                <wps:spPr bwMode="auto">
                                  <a:xfrm>
                                    <a:off x="1014" y="2556"/>
                                    <a:ext cx="1"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370"/>
                                <wps:cNvSpPr>
                                  <a:spLocks noChangeArrowheads="1"/>
                                </wps:cNvSpPr>
                                <wps:spPr bwMode="auto">
                                  <a:xfrm>
                                    <a:off x="1015" y="2556"/>
                                    <a:ext cx="2"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71"/>
                                <wps:cNvSpPr>
                                  <a:spLocks noChangeArrowheads="1"/>
                                </wps:cNvSpPr>
                                <wps:spPr bwMode="auto">
                                  <a:xfrm>
                                    <a:off x="1017" y="2556"/>
                                    <a:ext cx="3"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72"/>
                                <wps:cNvSpPr>
                                  <a:spLocks noChangeArrowheads="1"/>
                                </wps:cNvSpPr>
                                <wps:spPr bwMode="auto">
                                  <a:xfrm>
                                    <a:off x="1020" y="2556"/>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73"/>
                                <wps:cNvSpPr>
                                  <a:spLocks noChangeArrowheads="1"/>
                                </wps:cNvSpPr>
                                <wps:spPr bwMode="auto">
                                  <a:xfrm>
                                    <a:off x="1022" y="2556"/>
                                    <a:ext cx="1"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374"/>
                                <wps:cNvSpPr>
                                  <a:spLocks noChangeArrowheads="1"/>
                                </wps:cNvSpPr>
                                <wps:spPr bwMode="auto">
                                  <a:xfrm>
                                    <a:off x="1023" y="2556"/>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75"/>
                                <wps:cNvSpPr>
                                  <a:spLocks noChangeArrowheads="1"/>
                                </wps:cNvSpPr>
                                <wps:spPr bwMode="auto">
                                  <a:xfrm>
                                    <a:off x="1026" y="2556"/>
                                    <a:ext cx="4"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76"/>
                                <wps:cNvSpPr>
                                  <a:spLocks noChangeArrowheads="1"/>
                                </wps:cNvSpPr>
                                <wps:spPr bwMode="auto">
                                  <a:xfrm>
                                    <a:off x="1030" y="2556"/>
                                    <a:ext cx="3"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377"/>
                                <wps:cNvSpPr>
                                  <a:spLocks noChangeArrowheads="1"/>
                                </wps:cNvSpPr>
                                <wps:spPr bwMode="auto">
                                  <a:xfrm>
                                    <a:off x="1033" y="2556"/>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78"/>
                                <wps:cNvSpPr>
                                  <a:spLocks noChangeArrowheads="1"/>
                                </wps:cNvSpPr>
                                <wps:spPr bwMode="auto">
                                  <a:xfrm>
                                    <a:off x="1034" y="2556"/>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379"/>
                                <wps:cNvSpPr>
                                  <a:spLocks noChangeArrowheads="1"/>
                                </wps:cNvSpPr>
                                <wps:spPr bwMode="auto">
                                  <a:xfrm>
                                    <a:off x="1036" y="2556"/>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380"/>
                                <wps:cNvSpPr>
                                  <a:spLocks noChangeArrowheads="1"/>
                                </wps:cNvSpPr>
                                <wps:spPr bwMode="auto">
                                  <a:xfrm>
                                    <a:off x="1039" y="2556"/>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381"/>
                                <wps:cNvSpPr>
                                  <a:spLocks noChangeArrowheads="1"/>
                                </wps:cNvSpPr>
                                <wps:spPr bwMode="auto">
                                  <a:xfrm>
                                    <a:off x="1041" y="2556"/>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82"/>
                                <wps:cNvSpPr>
                                  <a:spLocks noChangeArrowheads="1"/>
                                </wps:cNvSpPr>
                                <wps:spPr bwMode="auto">
                                  <a:xfrm>
                                    <a:off x="1042" y="2556"/>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83"/>
                                <wps:cNvSpPr>
                                  <a:spLocks noChangeArrowheads="1"/>
                                </wps:cNvSpPr>
                                <wps:spPr bwMode="auto">
                                  <a:xfrm>
                                    <a:off x="1045" y="2556"/>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384"/>
                                <wps:cNvSpPr>
                                  <a:spLocks noChangeArrowheads="1"/>
                                </wps:cNvSpPr>
                                <wps:spPr bwMode="auto">
                                  <a:xfrm>
                                    <a:off x="1049" y="2556"/>
                                    <a:ext cx="3"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385"/>
                                <wps:cNvSpPr>
                                  <a:spLocks noChangeArrowheads="1"/>
                                </wps:cNvSpPr>
                                <wps:spPr bwMode="auto">
                                  <a:xfrm>
                                    <a:off x="1052" y="2556"/>
                                    <a:ext cx="1"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386"/>
                                <wps:cNvSpPr>
                                  <a:spLocks noChangeArrowheads="1"/>
                                </wps:cNvSpPr>
                                <wps:spPr bwMode="auto">
                                  <a:xfrm>
                                    <a:off x="1053" y="2556"/>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387"/>
                                <wps:cNvSpPr>
                                  <a:spLocks noChangeArrowheads="1"/>
                                </wps:cNvSpPr>
                                <wps:spPr bwMode="auto">
                                  <a:xfrm>
                                    <a:off x="1055" y="2556"/>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388"/>
                                <wps:cNvSpPr>
                                  <a:spLocks noChangeArrowheads="1"/>
                                </wps:cNvSpPr>
                                <wps:spPr bwMode="auto">
                                  <a:xfrm>
                                    <a:off x="1058" y="2556"/>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389"/>
                                <wps:cNvSpPr>
                                  <a:spLocks noChangeArrowheads="1"/>
                                </wps:cNvSpPr>
                                <wps:spPr bwMode="auto">
                                  <a:xfrm>
                                    <a:off x="1061" y="2556"/>
                                    <a:ext cx="4"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90"/>
                                <wps:cNvSpPr>
                                  <a:spLocks noChangeArrowheads="1"/>
                                </wps:cNvSpPr>
                                <wps:spPr bwMode="auto">
                                  <a:xfrm>
                                    <a:off x="1065" y="2556"/>
                                    <a:ext cx="1"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391"/>
                                <wps:cNvSpPr>
                                  <a:spLocks noChangeArrowheads="1"/>
                                </wps:cNvSpPr>
                                <wps:spPr bwMode="auto">
                                  <a:xfrm>
                                    <a:off x="1066" y="2556"/>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392"/>
                                <wps:cNvSpPr>
                                  <a:spLocks noChangeArrowheads="1"/>
                                </wps:cNvSpPr>
                                <wps:spPr bwMode="auto">
                                  <a:xfrm>
                                    <a:off x="1068" y="2556"/>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393"/>
                                <wps:cNvSpPr>
                                  <a:spLocks noChangeArrowheads="1"/>
                                </wps:cNvSpPr>
                                <wps:spPr bwMode="auto">
                                  <a:xfrm>
                                    <a:off x="1071" y="2556"/>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94"/>
                                <wps:cNvSpPr>
                                  <a:spLocks noChangeArrowheads="1"/>
                                </wps:cNvSpPr>
                                <wps:spPr bwMode="auto">
                                  <a:xfrm>
                                    <a:off x="1074" y="2556"/>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0" name="Picture 39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88" y="2300"/>
                                    <a:ext cx="232"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 name="Picture 39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88" y="2300"/>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412" name="Freeform 397"/>
                                <wps:cNvSpPr>
                                  <a:spLocks/>
                                </wps:cNvSpPr>
                                <wps:spPr bwMode="auto">
                                  <a:xfrm>
                                    <a:off x="961" y="2548"/>
                                    <a:ext cx="121" cy="34"/>
                                  </a:xfrm>
                                  <a:custGeom>
                                    <a:avLst/>
                                    <a:gdLst>
                                      <a:gd name="T0" fmla="*/ 121 w 121"/>
                                      <a:gd name="T1" fmla="*/ 10 h 34"/>
                                      <a:gd name="T2" fmla="*/ 108 w 121"/>
                                      <a:gd name="T3" fmla="*/ 21 h 34"/>
                                      <a:gd name="T4" fmla="*/ 96 w 121"/>
                                      <a:gd name="T5" fmla="*/ 27 h 34"/>
                                      <a:gd name="T6" fmla="*/ 80 w 121"/>
                                      <a:gd name="T7" fmla="*/ 32 h 34"/>
                                      <a:gd name="T8" fmla="*/ 65 w 121"/>
                                      <a:gd name="T9" fmla="*/ 34 h 34"/>
                                      <a:gd name="T10" fmla="*/ 46 w 121"/>
                                      <a:gd name="T11" fmla="*/ 32 h 34"/>
                                      <a:gd name="T12" fmla="*/ 29 w 121"/>
                                      <a:gd name="T13" fmla="*/ 24 h 34"/>
                                      <a:gd name="T14" fmla="*/ 13 w 121"/>
                                      <a:gd name="T15" fmla="*/ 15 h 34"/>
                                      <a:gd name="T16" fmla="*/ 0 w 121"/>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1" h="34">
                                        <a:moveTo>
                                          <a:pt x="121" y="10"/>
                                        </a:moveTo>
                                        <a:lnTo>
                                          <a:pt x="108" y="21"/>
                                        </a:lnTo>
                                        <a:lnTo>
                                          <a:pt x="96" y="27"/>
                                        </a:lnTo>
                                        <a:lnTo>
                                          <a:pt x="80" y="32"/>
                                        </a:lnTo>
                                        <a:lnTo>
                                          <a:pt x="65" y="34"/>
                                        </a:lnTo>
                                        <a:lnTo>
                                          <a:pt x="46" y="32"/>
                                        </a:lnTo>
                                        <a:lnTo>
                                          <a:pt x="29" y="24"/>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398"/>
                                <wps:cNvSpPr>
                                  <a:spLocks/>
                                </wps:cNvSpPr>
                                <wps:spPr bwMode="auto">
                                  <a:xfrm>
                                    <a:off x="1071" y="2825"/>
                                    <a:ext cx="100" cy="362"/>
                                  </a:xfrm>
                                  <a:custGeom>
                                    <a:avLst/>
                                    <a:gdLst>
                                      <a:gd name="T0" fmla="*/ 100 w 100"/>
                                      <a:gd name="T1" fmla="*/ 342 h 362"/>
                                      <a:gd name="T2" fmla="*/ 94 w 100"/>
                                      <a:gd name="T3" fmla="*/ 349 h 362"/>
                                      <a:gd name="T4" fmla="*/ 86 w 100"/>
                                      <a:gd name="T5" fmla="*/ 355 h 362"/>
                                      <a:gd name="T6" fmla="*/ 78 w 100"/>
                                      <a:gd name="T7" fmla="*/ 358 h 362"/>
                                      <a:gd name="T8" fmla="*/ 68 w 100"/>
                                      <a:gd name="T9" fmla="*/ 362 h 362"/>
                                      <a:gd name="T10" fmla="*/ 59 w 100"/>
                                      <a:gd name="T11" fmla="*/ 362 h 362"/>
                                      <a:gd name="T12" fmla="*/ 51 w 100"/>
                                      <a:gd name="T13" fmla="*/ 360 h 362"/>
                                      <a:gd name="T14" fmla="*/ 41 w 100"/>
                                      <a:gd name="T15" fmla="*/ 357 h 362"/>
                                      <a:gd name="T16" fmla="*/ 33 w 100"/>
                                      <a:gd name="T17" fmla="*/ 352 h 362"/>
                                      <a:gd name="T18" fmla="*/ 25 w 100"/>
                                      <a:gd name="T19" fmla="*/ 346 h 362"/>
                                      <a:gd name="T20" fmla="*/ 21 w 100"/>
                                      <a:gd name="T21" fmla="*/ 338 h 362"/>
                                      <a:gd name="T22" fmla="*/ 16 w 100"/>
                                      <a:gd name="T23" fmla="*/ 329 h 362"/>
                                      <a:gd name="T24" fmla="*/ 14 w 100"/>
                                      <a:gd name="T25" fmla="*/ 321 h 362"/>
                                      <a:gd name="T26" fmla="*/ 14 w 100"/>
                                      <a:gd name="T27" fmla="*/ 312 h 362"/>
                                      <a:gd name="T28" fmla="*/ 14 w 100"/>
                                      <a:gd name="T29" fmla="*/ 302 h 362"/>
                                      <a:gd name="T30" fmla="*/ 17 w 100"/>
                                      <a:gd name="T31" fmla="*/ 294 h 362"/>
                                      <a:gd name="T32" fmla="*/ 22 w 100"/>
                                      <a:gd name="T33" fmla="*/ 284 h 362"/>
                                      <a:gd name="T34" fmla="*/ 29 w 100"/>
                                      <a:gd name="T35" fmla="*/ 278 h 362"/>
                                      <a:gd name="T36" fmla="*/ 19 w 100"/>
                                      <a:gd name="T37" fmla="*/ 272 h 362"/>
                                      <a:gd name="T38" fmla="*/ 11 w 100"/>
                                      <a:gd name="T39" fmla="*/ 264 h 362"/>
                                      <a:gd name="T40" fmla="*/ 5 w 100"/>
                                      <a:gd name="T41" fmla="*/ 254 h 362"/>
                                      <a:gd name="T42" fmla="*/ 1 w 100"/>
                                      <a:gd name="T43" fmla="*/ 243 h 362"/>
                                      <a:gd name="T44" fmla="*/ 1 w 100"/>
                                      <a:gd name="T45" fmla="*/ 243 h 362"/>
                                      <a:gd name="T46" fmla="*/ 0 w 100"/>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0" h="362">
                                        <a:moveTo>
                                          <a:pt x="100" y="342"/>
                                        </a:moveTo>
                                        <a:lnTo>
                                          <a:pt x="94" y="349"/>
                                        </a:lnTo>
                                        <a:lnTo>
                                          <a:pt x="86" y="355"/>
                                        </a:lnTo>
                                        <a:lnTo>
                                          <a:pt x="78" y="358"/>
                                        </a:lnTo>
                                        <a:lnTo>
                                          <a:pt x="68" y="362"/>
                                        </a:lnTo>
                                        <a:lnTo>
                                          <a:pt x="59" y="362"/>
                                        </a:lnTo>
                                        <a:lnTo>
                                          <a:pt x="51" y="360"/>
                                        </a:lnTo>
                                        <a:lnTo>
                                          <a:pt x="41" y="357"/>
                                        </a:lnTo>
                                        <a:lnTo>
                                          <a:pt x="33" y="352"/>
                                        </a:lnTo>
                                        <a:lnTo>
                                          <a:pt x="25" y="346"/>
                                        </a:lnTo>
                                        <a:lnTo>
                                          <a:pt x="21" y="338"/>
                                        </a:lnTo>
                                        <a:lnTo>
                                          <a:pt x="16" y="329"/>
                                        </a:lnTo>
                                        <a:lnTo>
                                          <a:pt x="14" y="321"/>
                                        </a:lnTo>
                                        <a:lnTo>
                                          <a:pt x="14" y="312"/>
                                        </a:lnTo>
                                        <a:lnTo>
                                          <a:pt x="14" y="302"/>
                                        </a:lnTo>
                                        <a:lnTo>
                                          <a:pt x="17" y="294"/>
                                        </a:lnTo>
                                        <a:lnTo>
                                          <a:pt x="22" y="284"/>
                                        </a:lnTo>
                                        <a:lnTo>
                                          <a:pt x="29" y="278"/>
                                        </a:lnTo>
                                        <a:lnTo>
                                          <a:pt x="19" y="272"/>
                                        </a:lnTo>
                                        <a:lnTo>
                                          <a:pt x="11" y="264"/>
                                        </a:lnTo>
                                        <a:lnTo>
                                          <a:pt x="5" y="254"/>
                                        </a:lnTo>
                                        <a:lnTo>
                                          <a:pt x="1" y="243"/>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399"/>
                                <wps:cNvSpPr>
                                  <a:spLocks/>
                                </wps:cNvSpPr>
                                <wps:spPr bwMode="auto">
                                  <a:xfrm>
                                    <a:off x="948" y="3066"/>
                                    <a:ext cx="72" cy="415"/>
                                  </a:xfrm>
                                  <a:custGeom>
                                    <a:avLst/>
                                    <a:gdLst>
                                      <a:gd name="T0" fmla="*/ 64 w 72"/>
                                      <a:gd name="T1" fmla="*/ 0 h 415"/>
                                      <a:gd name="T2" fmla="*/ 72 w 72"/>
                                      <a:gd name="T3" fmla="*/ 336 h 415"/>
                                      <a:gd name="T4" fmla="*/ 35 w 72"/>
                                      <a:gd name="T5" fmla="*/ 373 h 415"/>
                                      <a:gd name="T6" fmla="*/ 0 w 72"/>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415">
                                        <a:moveTo>
                                          <a:pt x="64" y="0"/>
                                        </a:moveTo>
                                        <a:lnTo>
                                          <a:pt x="72" y="336"/>
                                        </a:lnTo>
                                        <a:lnTo>
                                          <a:pt x="35" y="373"/>
                                        </a:lnTo>
                                        <a:lnTo>
                                          <a:pt x="0" y="415"/>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Line 400"/>
                                <wps:cNvCnPr/>
                                <wps:spPr bwMode="auto">
                                  <a:xfrm flipH="1" flipV="1">
                                    <a:off x="905" y="2715"/>
                                    <a:ext cx="18" cy="356"/>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416" name="Freeform 401"/>
                                <wps:cNvSpPr>
                                  <a:spLocks/>
                                </wps:cNvSpPr>
                                <wps:spPr bwMode="auto">
                                  <a:xfrm>
                                    <a:off x="867" y="2360"/>
                                    <a:ext cx="322" cy="1182"/>
                                  </a:xfrm>
                                  <a:custGeom>
                                    <a:avLst/>
                                    <a:gdLst>
                                      <a:gd name="T0" fmla="*/ 69 w 322"/>
                                      <a:gd name="T1" fmla="*/ 1000 h 1182"/>
                                      <a:gd name="T2" fmla="*/ 3 w 322"/>
                                      <a:gd name="T3" fmla="*/ 1078 h 1182"/>
                                      <a:gd name="T4" fmla="*/ 2 w 322"/>
                                      <a:gd name="T5" fmla="*/ 1094 h 1182"/>
                                      <a:gd name="T6" fmla="*/ 54 w 322"/>
                                      <a:gd name="T7" fmla="*/ 1132 h 1182"/>
                                      <a:gd name="T8" fmla="*/ 80 w 322"/>
                                      <a:gd name="T9" fmla="*/ 1119 h 1182"/>
                                      <a:gd name="T10" fmla="*/ 78 w 322"/>
                                      <a:gd name="T11" fmla="*/ 1139 h 1182"/>
                                      <a:gd name="T12" fmla="*/ 81 w 322"/>
                                      <a:gd name="T13" fmla="*/ 1147 h 1182"/>
                                      <a:gd name="T14" fmla="*/ 288 w 322"/>
                                      <a:gd name="T15" fmla="*/ 1092 h 1182"/>
                                      <a:gd name="T16" fmla="*/ 298 w 322"/>
                                      <a:gd name="T17" fmla="*/ 819 h 1182"/>
                                      <a:gd name="T18" fmla="*/ 312 w 322"/>
                                      <a:gd name="T19" fmla="*/ 777 h 1182"/>
                                      <a:gd name="T20" fmla="*/ 307 w 322"/>
                                      <a:gd name="T21" fmla="*/ 732 h 1182"/>
                                      <a:gd name="T22" fmla="*/ 315 w 322"/>
                                      <a:gd name="T23" fmla="*/ 721 h 1182"/>
                                      <a:gd name="T24" fmla="*/ 317 w 322"/>
                                      <a:gd name="T25" fmla="*/ 704 h 1182"/>
                                      <a:gd name="T26" fmla="*/ 322 w 322"/>
                                      <a:gd name="T27" fmla="*/ 614 h 1182"/>
                                      <a:gd name="T28" fmla="*/ 320 w 322"/>
                                      <a:gd name="T29" fmla="*/ 433 h 1182"/>
                                      <a:gd name="T30" fmla="*/ 315 w 322"/>
                                      <a:gd name="T31" fmla="*/ 342 h 1182"/>
                                      <a:gd name="T32" fmla="*/ 287 w 322"/>
                                      <a:gd name="T33" fmla="*/ 289 h 1182"/>
                                      <a:gd name="T34" fmla="*/ 247 w 322"/>
                                      <a:gd name="T35" fmla="*/ 246 h 1182"/>
                                      <a:gd name="T36" fmla="*/ 207 w 322"/>
                                      <a:gd name="T37" fmla="*/ 217 h 1182"/>
                                      <a:gd name="T38" fmla="*/ 205 w 322"/>
                                      <a:gd name="T39" fmla="*/ 206 h 1182"/>
                                      <a:gd name="T40" fmla="*/ 239 w 322"/>
                                      <a:gd name="T41" fmla="*/ 164 h 1182"/>
                                      <a:gd name="T42" fmla="*/ 248 w 322"/>
                                      <a:gd name="T43" fmla="*/ 125 h 1182"/>
                                      <a:gd name="T44" fmla="*/ 250 w 322"/>
                                      <a:gd name="T45" fmla="*/ 92 h 1182"/>
                                      <a:gd name="T46" fmla="*/ 237 w 322"/>
                                      <a:gd name="T47" fmla="*/ 53 h 1182"/>
                                      <a:gd name="T48" fmla="*/ 213 w 322"/>
                                      <a:gd name="T49" fmla="*/ 24 h 1182"/>
                                      <a:gd name="T50" fmla="*/ 178 w 322"/>
                                      <a:gd name="T51" fmla="*/ 3 h 1182"/>
                                      <a:gd name="T52" fmla="*/ 139 w 322"/>
                                      <a:gd name="T53" fmla="*/ 3 h 1182"/>
                                      <a:gd name="T54" fmla="*/ 105 w 322"/>
                                      <a:gd name="T55" fmla="*/ 24 h 1182"/>
                                      <a:gd name="T56" fmla="*/ 80 w 322"/>
                                      <a:gd name="T57" fmla="*/ 53 h 1182"/>
                                      <a:gd name="T58" fmla="*/ 69 w 322"/>
                                      <a:gd name="T59" fmla="*/ 92 h 1182"/>
                                      <a:gd name="T60" fmla="*/ 70 w 322"/>
                                      <a:gd name="T61" fmla="*/ 137 h 1182"/>
                                      <a:gd name="T62" fmla="*/ 89 w 322"/>
                                      <a:gd name="T63" fmla="*/ 183 h 1182"/>
                                      <a:gd name="T64" fmla="*/ 105 w 322"/>
                                      <a:gd name="T65" fmla="*/ 203 h 1182"/>
                                      <a:gd name="T66" fmla="*/ 21 w 322"/>
                                      <a:gd name="T67" fmla="*/ 257 h 1182"/>
                                      <a:gd name="T68" fmla="*/ 10 w 322"/>
                                      <a:gd name="T69" fmla="*/ 281 h 1182"/>
                                      <a:gd name="T70" fmla="*/ 0 w 322"/>
                                      <a:gd name="T71" fmla="*/ 587 h 1182"/>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2">
                                        <a:moveTo>
                                          <a:pt x="54" y="716"/>
                                        </a:moveTo>
                                        <a:lnTo>
                                          <a:pt x="69" y="1000"/>
                                        </a:lnTo>
                                        <a:lnTo>
                                          <a:pt x="8" y="1071"/>
                                        </a:lnTo>
                                        <a:lnTo>
                                          <a:pt x="3" y="1078"/>
                                        </a:lnTo>
                                        <a:lnTo>
                                          <a:pt x="2" y="1086"/>
                                        </a:lnTo>
                                        <a:lnTo>
                                          <a:pt x="2" y="1094"/>
                                        </a:lnTo>
                                        <a:lnTo>
                                          <a:pt x="3" y="1102"/>
                                        </a:lnTo>
                                        <a:lnTo>
                                          <a:pt x="54" y="1132"/>
                                        </a:lnTo>
                                        <a:lnTo>
                                          <a:pt x="86" y="1111"/>
                                        </a:lnTo>
                                        <a:lnTo>
                                          <a:pt x="80" y="1119"/>
                                        </a:lnTo>
                                        <a:lnTo>
                                          <a:pt x="78" y="1129"/>
                                        </a:lnTo>
                                        <a:lnTo>
                                          <a:pt x="78" y="1139"/>
                                        </a:lnTo>
                                        <a:lnTo>
                                          <a:pt x="81" y="1147"/>
                                        </a:lnTo>
                                        <a:lnTo>
                                          <a:pt x="134" y="1182"/>
                                        </a:lnTo>
                                        <a:lnTo>
                                          <a:pt x="288" y="1092"/>
                                        </a:lnTo>
                                        <a:lnTo>
                                          <a:pt x="288" y="1028"/>
                                        </a:lnTo>
                                        <a:lnTo>
                                          <a:pt x="298" y="819"/>
                                        </a:lnTo>
                                        <a:lnTo>
                                          <a:pt x="307" y="799"/>
                                        </a:lnTo>
                                        <a:lnTo>
                                          <a:pt x="312" y="777"/>
                                        </a:lnTo>
                                        <a:lnTo>
                                          <a:pt x="312" y="754"/>
                                        </a:lnTo>
                                        <a:lnTo>
                                          <a:pt x="307" y="732"/>
                                        </a:lnTo>
                                        <a:lnTo>
                                          <a:pt x="312" y="727"/>
                                        </a:lnTo>
                                        <a:lnTo>
                                          <a:pt x="315" y="721"/>
                                        </a:lnTo>
                                        <a:lnTo>
                                          <a:pt x="317" y="712"/>
                                        </a:lnTo>
                                        <a:lnTo>
                                          <a:pt x="317" y="704"/>
                                        </a:lnTo>
                                        <a:lnTo>
                                          <a:pt x="322" y="614"/>
                                        </a:lnTo>
                                        <a:lnTo>
                                          <a:pt x="322" y="523"/>
                                        </a:lnTo>
                                        <a:lnTo>
                                          <a:pt x="320" y="433"/>
                                        </a:lnTo>
                                        <a:lnTo>
                                          <a:pt x="315" y="342"/>
                                        </a:lnTo>
                                        <a:lnTo>
                                          <a:pt x="303" y="315"/>
                                        </a:lnTo>
                                        <a:lnTo>
                                          <a:pt x="287" y="289"/>
                                        </a:lnTo>
                                        <a:lnTo>
                                          <a:pt x="268" y="267"/>
                                        </a:lnTo>
                                        <a:lnTo>
                                          <a:pt x="247" y="246"/>
                                        </a:lnTo>
                                        <a:lnTo>
                                          <a:pt x="228" y="230"/>
                                        </a:lnTo>
                                        <a:lnTo>
                                          <a:pt x="207" y="217"/>
                                        </a:lnTo>
                                        <a:lnTo>
                                          <a:pt x="205" y="206"/>
                                        </a:lnTo>
                                        <a:lnTo>
                                          <a:pt x="225" y="186"/>
                                        </a:lnTo>
                                        <a:lnTo>
                                          <a:pt x="239" y="164"/>
                                        </a:lnTo>
                                        <a:lnTo>
                                          <a:pt x="247" y="138"/>
                                        </a:lnTo>
                                        <a:lnTo>
                                          <a:pt x="248" y="125"/>
                                        </a:lnTo>
                                        <a:lnTo>
                                          <a:pt x="250" y="112"/>
                                        </a:lnTo>
                                        <a:lnTo>
                                          <a:pt x="250" y="92"/>
                                        </a:lnTo>
                                        <a:lnTo>
                                          <a:pt x="245" y="72"/>
                                        </a:lnTo>
                                        <a:lnTo>
                                          <a:pt x="237" y="53"/>
                                        </a:lnTo>
                                        <a:lnTo>
                                          <a:pt x="226" y="37"/>
                                        </a:lnTo>
                                        <a:lnTo>
                                          <a:pt x="213" y="24"/>
                                        </a:lnTo>
                                        <a:lnTo>
                                          <a:pt x="198" y="11"/>
                                        </a:lnTo>
                                        <a:lnTo>
                                          <a:pt x="178" y="3"/>
                                        </a:lnTo>
                                        <a:lnTo>
                                          <a:pt x="159" y="0"/>
                                        </a:lnTo>
                                        <a:lnTo>
                                          <a:pt x="139" y="3"/>
                                        </a:lnTo>
                                        <a:lnTo>
                                          <a:pt x="121" y="11"/>
                                        </a:lnTo>
                                        <a:lnTo>
                                          <a:pt x="105" y="24"/>
                                        </a:lnTo>
                                        <a:lnTo>
                                          <a:pt x="91" y="37"/>
                                        </a:lnTo>
                                        <a:lnTo>
                                          <a:pt x="80" y="53"/>
                                        </a:lnTo>
                                        <a:lnTo>
                                          <a:pt x="72" y="72"/>
                                        </a:lnTo>
                                        <a:lnTo>
                                          <a:pt x="69" y="92"/>
                                        </a:lnTo>
                                        <a:lnTo>
                                          <a:pt x="69" y="112"/>
                                        </a:lnTo>
                                        <a:lnTo>
                                          <a:pt x="70" y="137"/>
                                        </a:lnTo>
                                        <a:lnTo>
                                          <a:pt x="78" y="161"/>
                                        </a:lnTo>
                                        <a:lnTo>
                                          <a:pt x="89" y="183"/>
                                        </a:lnTo>
                                        <a:lnTo>
                                          <a:pt x="105" y="203"/>
                                        </a:lnTo>
                                        <a:lnTo>
                                          <a:pt x="30" y="248"/>
                                        </a:lnTo>
                                        <a:lnTo>
                                          <a:pt x="21" y="257"/>
                                        </a:lnTo>
                                        <a:lnTo>
                                          <a:pt x="15" y="268"/>
                                        </a:lnTo>
                                        <a:lnTo>
                                          <a:pt x="10" y="281"/>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402"/>
                                <wps:cNvSpPr>
                                  <a:spLocks/>
                                </wps:cNvSpPr>
                                <wps:spPr bwMode="auto">
                                  <a:xfrm>
                                    <a:off x="867" y="2947"/>
                                    <a:ext cx="54" cy="129"/>
                                  </a:xfrm>
                                  <a:custGeom>
                                    <a:avLst/>
                                    <a:gdLst>
                                      <a:gd name="T0" fmla="*/ 54 w 54"/>
                                      <a:gd name="T1" fmla="*/ 129 h 129"/>
                                      <a:gd name="T2" fmla="*/ 43 w 54"/>
                                      <a:gd name="T3" fmla="*/ 121 h 129"/>
                                      <a:gd name="T4" fmla="*/ 34 w 54"/>
                                      <a:gd name="T5" fmla="*/ 111 h 129"/>
                                      <a:gd name="T6" fmla="*/ 27 w 54"/>
                                      <a:gd name="T7" fmla="*/ 100 h 129"/>
                                      <a:gd name="T8" fmla="*/ 22 w 54"/>
                                      <a:gd name="T9" fmla="*/ 87 h 129"/>
                                      <a:gd name="T10" fmla="*/ 19 w 54"/>
                                      <a:gd name="T11" fmla="*/ 74 h 129"/>
                                      <a:gd name="T12" fmla="*/ 19 w 54"/>
                                      <a:gd name="T13" fmla="*/ 61 h 129"/>
                                      <a:gd name="T14" fmla="*/ 21 w 54"/>
                                      <a:gd name="T15" fmla="*/ 48 h 129"/>
                                      <a:gd name="T16" fmla="*/ 26 w 54"/>
                                      <a:gd name="T17" fmla="*/ 35 h 129"/>
                                      <a:gd name="T18" fmla="*/ 16 w 54"/>
                                      <a:gd name="T19" fmla="*/ 29 h 129"/>
                                      <a:gd name="T20" fmla="*/ 8 w 54"/>
                                      <a:gd name="T21" fmla="*/ 23 h 129"/>
                                      <a:gd name="T22" fmla="*/ 2 w 54"/>
                                      <a:gd name="T23" fmla="*/ 11 h 129"/>
                                      <a:gd name="T24" fmla="*/ 0 w 54"/>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129">
                                        <a:moveTo>
                                          <a:pt x="54" y="129"/>
                                        </a:moveTo>
                                        <a:lnTo>
                                          <a:pt x="43" y="121"/>
                                        </a:lnTo>
                                        <a:lnTo>
                                          <a:pt x="34" y="111"/>
                                        </a:lnTo>
                                        <a:lnTo>
                                          <a:pt x="27" y="100"/>
                                        </a:lnTo>
                                        <a:lnTo>
                                          <a:pt x="22" y="87"/>
                                        </a:lnTo>
                                        <a:lnTo>
                                          <a:pt x="19" y="74"/>
                                        </a:lnTo>
                                        <a:lnTo>
                                          <a:pt x="19" y="61"/>
                                        </a:lnTo>
                                        <a:lnTo>
                                          <a:pt x="21" y="48"/>
                                        </a:lnTo>
                                        <a:lnTo>
                                          <a:pt x="26" y="35"/>
                                        </a:lnTo>
                                        <a:lnTo>
                                          <a:pt x="16" y="29"/>
                                        </a:lnTo>
                                        <a:lnTo>
                                          <a:pt x="8" y="23"/>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8" name="Picture 4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74" y="306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4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055" y="2709"/>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4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55" y="2709"/>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421" name="Rectangle 406"/>
                                <wps:cNvSpPr>
                                  <a:spLocks noChangeArrowheads="1"/>
                                </wps:cNvSpPr>
                                <wps:spPr bwMode="auto">
                                  <a:xfrm>
                                    <a:off x="1085" y="2677"/>
                                    <a:ext cx="2"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22" name="Group 407"/>
                              <wpg:cNvGrpSpPr>
                                <a:grpSpLocks/>
                              </wpg:cNvGrpSpPr>
                              <wpg:grpSpPr bwMode="auto">
                                <a:xfrm>
                                  <a:off x="63500" y="1536755"/>
                                  <a:ext cx="814705" cy="804529"/>
                                  <a:chOff x="100" y="2418"/>
                                  <a:chExt cx="1283" cy="1267"/>
                                </a:xfrm>
                              </wpg:grpSpPr>
                              <wps:wsp>
                                <wps:cNvPr id="423" name="Rectangle 408"/>
                                <wps:cNvSpPr>
                                  <a:spLocks noChangeArrowheads="1"/>
                                </wps:cNvSpPr>
                                <wps:spPr bwMode="auto">
                                  <a:xfrm>
                                    <a:off x="1087" y="2677"/>
                                    <a:ext cx="5"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409"/>
                                <wps:cNvSpPr>
                                  <a:spLocks noChangeArrowheads="1"/>
                                </wps:cNvSpPr>
                                <wps:spPr bwMode="auto">
                                  <a:xfrm>
                                    <a:off x="1092" y="2677"/>
                                    <a:ext cx="4" cy="196"/>
                                  </a:xfrm>
                                  <a:prstGeom prst="rect">
                                    <a:avLst/>
                                  </a:prstGeom>
                                  <a:solidFill>
                                    <a:srgbClr val="F4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410"/>
                                <wps:cNvSpPr>
                                  <a:spLocks noChangeArrowheads="1"/>
                                </wps:cNvSpPr>
                                <wps:spPr bwMode="auto">
                                  <a:xfrm>
                                    <a:off x="1096" y="2677"/>
                                    <a:ext cx="5" cy="196"/>
                                  </a:xfrm>
                                  <a:prstGeom prst="rect">
                                    <a:avLst/>
                                  </a:prstGeom>
                                  <a:solidFill>
                                    <a:srgbClr val="F2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411"/>
                                <wps:cNvSpPr>
                                  <a:spLocks noChangeArrowheads="1"/>
                                </wps:cNvSpPr>
                                <wps:spPr bwMode="auto">
                                  <a:xfrm>
                                    <a:off x="1101" y="2677"/>
                                    <a:ext cx="5" cy="196"/>
                                  </a:xfrm>
                                  <a:prstGeom prst="rect">
                                    <a:avLst/>
                                  </a:prstGeom>
                                  <a:solidFill>
                                    <a:srgbClr val="F0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Rectangle 412"/>
                                <wps:cNvSpPr>
                                  <a:spLocks noChangeArrowheads="1"/>
                                </wps:cNvSpPr>
                                <wps:spPr bwMode="auto">
                                  <a:xfrm>
                                    <a:off x="1106" y="2677"/>
                                    <a:ext cx="5" cy="196"/>
                                  </a:xfrm>
                                  <a:prstGeom prst="rect">
                                    <a:avLst/>
                                  </a:prstGeom>
                                  <a:solidFill>
                                    <a:srgbClr val="EE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413"/>
                                <wps:cNvSpPr>
                                  <a:spLocks noChangeArrowheads="1"/>
                                </wps:cNvSpPr>
                                <wps:spPr bwMode="auto">
                                  <a:xfrm>
                                    <a:off x="1111" y="2677"/>
                                    <a:ext cx="4" cy="196"/>
                                  </a:xfrm>
                                  <a:prstGeom prst="rect">
                                    <a:avLst/>
                                  </a:prstGeom>
                                  <a:solidFill>
                                    <a:srgbClr val="EC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414"/>
                                <wps:cNvSpPr>
                                  <a:spLocks noChangeArrowheads="1"/>
                                </wps:cNvSpPr>
                                <wps:spPr bwMode="auto">
                                  <a:xfrm>
                                    <a:off x="1115" y="2677"/>
                                    <a:ext cx="7" cy="196"/>
                                  </a:xfrm>
                                  <a:prstGeom prst="rect">
                                    <a:avLst/>
                                  </a:prstGeom>
                                  <a:solidFill>
                                    <a:srgbClr val="EA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415"/>
                                <wps:cNvSpPr>
                                  <a:spLocks noChangeArrowheads="1"/>
                                </wps:cNvSpPr>
                                <wps:spPr bwMode="auto">
                                  <a:xfrm>
                                    <a:off x="1122" y="2677"/>
                                    <a:ext cx="5" cy="196"/>
                                  </a:xfrm>
                                  <a:prstGeom prst="rect">
                                    <a:avLst/>
                                  </a:prstGeom>
                                  <a:solidFill>
                                    <a:srgbClr val="E8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416"/>
                                <wps:cNvSpPr>
                                  <a:spLocks noChangeArrowheads="1"/>
                                </wps:cNvSpPr>
                                <wps:spPr bwMode="auto">
                                  <a:xfrm>
                                    <a:off x="1127" y="2677"/>
                                    <a:ext cx="3" cy="196"/>
                                  </a:xfrm>
                                  <a:prstGeom prst="rect">
                                    <a:avLst/>
                                  </a:prstGeom>
                                  <a:solidFill>
                                    <a:srgbClr val="E6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417"/>
                                <wps:cNvSpPr>
                                  <a:spLocks noChangeArrowheads="1"/>
                                </wps:cNvSpPr>
                                <wps:spPr bwMode="auto">
                                  <a:xfrm>
                                    <a:off x="1130" y="2677"/>
                                    <a:ext cx="5" cy="196"/>
                                  </a:xfrm>
                                  <a:prstGeom prst="rect">
                                    <a:avLst/>
                                  </a:prstGeom>
                                  <a:solidFill>
                                    <a:srgbClr val="E4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Rectangle 418"/>
                                <wps:cNvSpPr>
                                  <a:spLocks noChangeArrowheads="1"/>
                                </wps:cNvSpPr>
                                <wps:spPr bwMode="auto">
                                  <a:xfrm>
                                    <a:off x="1135" y="2677"/>
                                    <a:ext cx="4" cy="196"/>
                                  </a:xfrm>
                                  <a:prstGeom prst="rect">
                                    <a:avLst/>
                                  </a:prstGeom>
                                  <a:solidFill>
                                    <a:srgbClr val="E2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419"/>
                                <wps:cNvSpPr>
                                  <a:spLocks noChangeArrowheads="1"/>
                                </wps:cNvSpPr>
                                <wps:spPr bwMode="auto">
                                  <a:xfrm>
                                    <a:off x="1139" y="2677"/>
                                    <a:ext cx="5" cy="196"/>
                                  </a:xfrm>
                                  <a:prstGeom prst="rect">
                                    <a:avLst/>
                                  </a:prstGeom>
                                  <a:solidFill>
                                    <a:srgbClr val="E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Rectangle 420"/>
                                <wps:cNvSpPr>
                                  <a:spLocks noChangeArrowheads="1"/>
                                </wps:cNvSpPr>
                                <wps:spPr bwMode="auto">
                                  <a:xfrm>
                                    <a:off x="1144" y="2677"/>
                                    <a:ext cx="5" cy="196"/>
                                  </a:xfrm>
                                  <a:prstGeom prst="rect">
                                    <a:avLst/>
                                  </a:prstGeom>
                                  <a:solidFill>
                                    <a:srgbClr val="DE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421"/>
                                <wps:cNvSpPr>
                                  <a:spLocks noChangeArrowheads="1"/>
                                </wps:cNvSpPr>
                                <wps:spPr bwMode="auto">
                                  <a:xfrm>
                                    <a:off x="1149" y="2677"/>
                                    <a:ext cx="6" cy="196"/>
                                  </a:xfrm>
                                  <a:prstGeom prst="rect">
                                    <a:avLst/>
                                  </a:prstGeom>
                                  <a:solidFill>
                                    <a:srgbClr val="DC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422"/>
                                <wps:cNvSpPr>
                                  <a:spLocks noChangeArrowheads="1"/>
                                </wps:cNvSpPr>
                                <wps:spPr bwMode="auto">
                                  <a:xfrm>
                                    <a:off x="1155" y="2677"/>
                                    <a:ext cx="5" cy="196"/>
                                  </a:xfrm>
                                  <a:prstGeom prst="rect">
                                    <a:avLst/>
                                  </a:prstGeom>
                                  <a:solidFill>
                                    <a:srgbClr val="DA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423"/>
                                <wps:cNvSpPr>
                                  <a:spLocks noChangeArrowheads="1"/>
                                </wps:cNvSpPr>
                                <wps:spPr bwMode="auto">
                                  <a:xfrm>
                                    <a:off x="1160" y="2677"/>
                                    <a:ext cx="5" cy="196"/>
                                  </a:xfrm>
                                  <a:prstGeom prst="rect">
                                    <a:avLst/>
                                  </a:prstGeom>
                                  <a:solidFill>
                                    <a:srgbClr val="D8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424"/>
                                <wps:cNvSpPr>
                                  <a:spLocks noChangeArrowheads="1"/>
                                </wps:cNvSpPr>
                                <wps:spPr bwMode="auto">
                                  <a:xfrm>
                                    <a:off x="1165" y="2677"/>
                                    <a:ext cx="3" cy="196"/>
                                  </a:xfrm>
                                  <a:prstGeom prst="rect">
                                    <a:avLst/>
                                  </a:prstGeom>
                                  <a:solidFill>
                                    <a:srgbClr val="D6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425"/>
                                <wps:cNvSpPr>
                                  <a:spLocks noChangeArrowheads="1"/>
                                </wps:cNvSpPr>
                                <wps:spPr bwMode="auto">
                                  <a:xfrm>
                                    <a:off x="1168" y="2677"/>
                                    <a:ext cx="5" cy="196"/>
                                  </a:xfrm>
                                  <a:prstGeom prst="rect">
                                    <a:avLst/>
                                  </a:prstGeom>
                                  <a:solidFill>
                                    <a:srgbClr val="D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Rectangle 426"/>
                                <wps:cNvSpPr>
                                  <a:spLocks noChangeArrowheads="1"/>
                                </wps:cNvSpPr>
                                <wps:spPr bwMode="auto">
                                  <a:xfrm>
                                    <a:off x="1173" y="2677"/>
                                    <a:ext cx="5" cy="196"/>
                                  </a:xfrm>
                                  <a:prstGeom prst="rect">
                                    <a:avLst/>
                                  </a:prstGeom>
                                  <a:solidFill>
                                    <a:srgbClr val="D2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427"/>
                                <wps:cNvSpPr>
                                  <a:spLocks noChangeArrowheads="1"/>
                                </wps:cNvSpPr>
                                <wps:spPr bwMode="auto">
                                  <a:xfrm>
                                    <a:off x="1178" y="2677"/>
                                    <a:ext cx="4" cy="196"/>
                                  </a:xfrm>
                                  <a:prstGeom prst="rect">
                                    <a:avLst/>
                                  </a:prstGeom>
                                  <a:solidFill>
                                    <a:srgbClr val="D0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428"/>
                                <wps:cNvSpPr>
                                  <a:spLocks noChangeArrowheads="1"/>
                                </wps:cNvSpPr>
                                <wps:spPr bwMode="auto">
                                  <a:xfrm>
                                    <a:off x="1182" y="2677"/>
                                    <a:ext cx="5" cy="196"/>
                                  </a:xfrm>
                                  <a:prstGeom prst="rect">
                                    <a:avLst/>
                                  </a:prstGeom>
                                  <a:solidFill>
                                    <a:srgbClr val="CE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429"/>
                                <wps:cNvSpPr>
                                  <a:spLocks noChangeArrowheads="1"/>
                                </wps:cNvSpPr>
                                <wps:spPr bwMode="auto">
                                  <a:xfrm>
                                    <a:off x="1187" y="2677"/>
                                    <a:ext cx="5" cy="196"/>
                                  </a:xfrm>
                                  <a:prstGeom prst="rect">
                                    <a:avLst/>
                                  </a:prstGeom>
                                  <a:solidFill>
                                    <a:srgbClr val="CC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430"/>
                                <wps:cNvSpPr>
                                  <a:spLocks noChangeArrowheads="1"/>
                                </wps:cNvSpPr>
                                <wps:spPr bwMode="auto">
                                  <a:xfrm>
                                    <a:off x="1192" y="2677"/>
                                    <a:ext cx="5" cy="196"/>
                                  </a:xfrm>
                                  <a:prstGeom prst="rect">
                                    <a:avLst/>
                                  </a:prstGeom>
                                  <a:solidFill>
                                    <a:srgbClr val="CA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431"/>
                                <wps:cNvSpPr>
                                  <a:spLocks noChangeArrowheads="1"/>
                                </wps:cNvSpPr>
                                <wps:spPr bwMode="auto">
                                  <a:xfrm>
                                    <a:off x="1197" y="2677"/>
                                    <a:ext cx="4" cy="196"/>
                                  </a:xfrm>
                                  <a:prstGeom prst="rect">
                                    <a:avLst/>
                                  </a:prstGeom>
                                  <a:solidFill>
                                    <a:srgbClr val="C8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432"/>
                                <wps:cNvSpPr>
                                  <a:spLocks noChangeArrowheads="1"/>
                                </wps:cNvSpPr>
                                <wps:spPr bwMode="auto">
                                  <a:xfrm>
                                    <a:off x="1201" y="2677"/>
                                    <a:ext cx="5" cy="196"/>
                                  </a:xfrm>
                                  <a:prstGeom prst="rect">
                                    <a:avLst/>
                                  </a:prstGeom>
                                  <a:solidFill>
                                    <a:srgbClr val="C6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433"/>
                                <wps:cNvSpPr>
                                  <a:spLocks noChangeArrowheads="1"/>
                                </wps:cNvSpPr>
                                <wps:spPr bwMode="auto">
                                  <a:xfrm>
                                    <a:off x="1206" y="2677"/>
                                    <a:ext cx="5" cy="196"/>
                                  </a:xfrm>
                                  <a:prstGeom prst="rect">
                                    <a:avLst/>
                                  </a:prstGeom>
                                  <a:solidFill>
                                    <a:srgbClr val="C4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434"/>
                                <wps:cNvSpPr>
                                  <a:spLocks noChangeArrowheads="1"/>
                                </wps:cNvSpPr>
                                <wps:spPr bwMode="auto">
                                  <a:xfrm>
                                    <a:off x="1211" y="2677"/>
                                    <a:ext cx="5" cy="196"/>
                                  </a:xfrm>
                                  <a:prstGeom prst="rect">
                                    <a:avLst/>
                                  </a:prstGeom>
                                  <a:solidFill>
                                    <a:srgbClr val="C2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435"/>
                                <wps:cNvSpPr>
                                  <a:spLocks noChangeArrowheads="1"/>
                                </wps:cNvSpPr>
                                <wps:spPr bwMode="auto">
                                  <a:xfrm>
                                    <a:off x="1216" y="2677"/>
                                    <a:ext cx="4" cy="196"/>
                                  </a:xfrm>
                                  <a:prstGeom prst="rect">
                                    <a:avLst/>
                                  </a:prstGeom>
                                  <a:solidFill>
                                    <a:srgbClr val="C0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436"/>
                                <wps:cNvSpPr>
                                  <a:spLocks noChangeArrowheads="1"/>
                                </wps:cNvSpPr>
                                <wps:spPr bwMode="auto">
                                  <a:xfrm>
                                    <a:off x="1220" y="2677"/>
                                    <a:ext cx="5" cy="196"/>
                                  </a:xfrm>
                                  <a:prstGeom prst="rect">
                                    <a:avLst/>
                                  </a:prstGeom>
                                  <a:solidFill>
                                    <a:srgbClr val="BE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437"/>
                                <wps:cNvSpPr>
                                  <a:spLocks noChangeArrowheads="1"/>
                                </wps:cNvSpPr>
                                <wps:spPr bwMode="auto">
                                  <a:xfrm>
                                    <a:off x="1225" y="2677"/>
                                    <a:ext cx="5" cy="196"/>
                                  </a:xfrm>
                                  <a:prstGeom prst="rect">
                                    <a:avLst/>
                                  </a:prstGeom>
                                  <a:solidFill>
                                    <a:srgbClr val="BC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438"/>
                                <wps:cNvSpPr>
                                  <a:spLocks noChangeArrowheads="1"/>
                                </wps:cNvSpPr>
                                <wps:spPr bwMode="auto">
                                  <a:xfrm>
                                    <a:off x="1230" y="2677"/>
                                    <a:ext cx="3" cy="196"/>
                                  </a:xfrm>
                                  <a:prstGeom prst="rect">
                                    <a:avLst/>
                                  </a:prstGeom>
                                  <a:solidFill>
                                    <a:srgbClr val="BA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439"/>
                                <wps:cNvSpPr>
                                  <a:spLocks noChangeArrowheads="1"/>
                                </wps:cNvSpPr>
                                <wps:spPr bwMode="auto">
                                  <a:xfrm>
                                    <a:off x="1233" y="2677"/>
                                    <a:ext cx="5" cy="196"/>
                                  </a:xfrm>
                                  <a:prstGeom prst="rect">
                                    <a:avLst/>
                                  </a:prstGeom>
                                  <a:solidFill>
                                    <a:srgbClr val="B8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440"/>
                                <wps:cNvSpPr>
                                  <a:spLocks noChangeArrowheads="1"/>
                                </wps:cNvSpPr>
                                <wps:spPr bwMode="auto">
                                  <a:xfrm>
                                    <a:off x="1238" y="2677"/>
                                    <a:ext cx="5" cy="196"/>
                                  </a:xfrm>
                                  <a:prstGeom prst="rect">
                                    <a:avLst/>
                                  </a:prstGeom>
                                  <a:solidFill>
                                    <a:srgbClr val="B6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441"/>
                                <wps:cNvSpPr>
                                  <a:spLocks noChangeArrowheads="1"/>
                                </wps:cNvSpPr>
                                <wps:spPr bwMode="auto">
                                  <a:xfrm>
                                    <a:off x="1243" y="2677"/>
                                    <a:ext cx="5" cy="196"/>
                                  </a:xfrm>
                                  <a:prstGeom prst="rect">
                                    <a:avLst/>
                                  </a:prstGeom>
                                  <a:solidFill>
                                    <a:srgbClr val="B4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442"/>
                                <wps:cNvSpPr>
                                  <a:spLocks noChangeArrowheads="1"/>
                                </wps:cNvSpPr>
                                <wps:spPr bwMode="auto">
                                  <a:xfrm>
                                    <a:off x="1248" y="2677"/>
                                    <a:ext cx="4" cy="196"/>
                                  </a:xfrm>
                                  <a:prstGeom prst="rect">
                                    <a:avLst/>
                                  </a:prstGeom>
                                  <a:solidFill>
                                    <a:srgbClr val="B2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443"/>
                                <wps:cNvSpPr>
                                  <a:spLocks noChangeArrowheads="1"/>
                                </wps:cNvSpPr>
                                <wps:spPr bwMode="auto">
                                  <a:xfrm>
                                    <a:off x="1252" y="2677"/>
                                    <a:ext cx="5" cy="196"/>
                                  </a:xfrm>
                                  <a:prstGeom prst="rect">
                                    <a:avLst/>
                                  </a:prstGeom>
                                  <a:solidFill>
                                    <a:srgbClr val="B0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444"/>
                                <wps:cNvSpPr>
                                  <a:spLocks noChangeArrowheads="1"/>
                                </wps:cNvSpPr>
                                <wps:spPr bwMode="auto">
                                  <a:xfrm>
                                    <a:off x="1257" y="2677"/>
                                    <a:ext cx="6" cy="196"/>
                                  </a:xfrm>
                                  <a:prstGeom prst="rect">
                                    <a:avLst/>
                                  </a:prstGeom>
                                  <a:solidFill>
                                    <a:srgbClr val="AE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445"/>
                                <wps:cNvSpPr>
                                  <a:spLocks noChangeArrowheads="1"/>
                                </wps:cNvSpPr>
                                <wps:spPr bwMode="auto">
                                  <a:xfrm>
                                    <a:off x="1263" y="2677"/>
                                    <a:ext cx="5" cy="196"/>
                                  </a:xfrm>
                                  <a:prstGeom prst="rect">
                                    <a:avLst/>
                                  </a:prstGeom>
                                  <a:solidFill>
                                    <a:srgbClr val="AC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446"/>
                                <wps:cNvSpPr>
                                  <a:spLocks noChangeArrowheads="1"/>
                                </wps:cNvSpPr>
                                <wps:spPr bwMode="auto">
                                  <a:xfrm>
                                    <a:off x="1268" y="2677"/>
                                    <a:ext cx="5" cy="196"/>
                                  </a:xfrm>
                                  <a:prstGeom prst="rect">
                                    <a:avLst/>
                                  </a:prstGeom>
                                  <a:solidFill>
                                    <a:srgbClr val="AA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447"/>
                                <wps:cNvSpPr>
                                  <a:spLocks noChangeArrowheads="1"/>
                                </wps:cNvSpPr>
                                <wps:spPr bwMode="auto">
                                  <a:xfrm>
                                    <a:off x="1273" y="2677"/>
                                    <a:ext cx="3" cy="196"/>
                                  </a:xfrm>
                                  <a:prstGeom prst="rect">
                                    <a:avLst/>
                                  </a:prstGeom>
                                  <a:solidFill>
                                    <a:srgbClr val="A8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Rectangle 448"/>
                                <wps:cNvSpPr>
                                  <a:spLocks noChangeArrowheads="1"/>
                                </wps:cNvSpPr>
                                <wps:spPr bwMode="auto">
                                  <a:xfrm>
                                    <a:off x="1276" y="2677"/>
                                    <a:ext cx="5" cy="196"/>
                                  </a:xfrm>
                                  <a:prstGeom prst="rect">
                                    <a:avLst/>
                                  </a:prstGeom>
                                  <a:solidFill>
                                    <a:srgbClr val="A6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449"/>
                                <wps:cNvSpPr>
                                  <a:spLocks noChangeArrowheads="1"/>
                                </wps:cNvSpPr>
                                <wps:spPr bwMode="auto">
                                  <a:xfrm>
                                    <a:off x="1281" y="2677"/>
                                    <a:ext cx="5" cy="196"/>
                                  </a:xfrm>
                                  <a:prstGeom prst="rect">
                                    <a:avLst/>
                                  </a:prstGeom>
                                  <a:solidFill>
                                    <a:srgbClr val="A4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450"/>
                                <wps:cNvSpPr>
                                  <a:spLocks noChangeArrowheads="1"/>
                                </wps:cNvSpPr>
                                <wps:spPr bwMode="auto">
                                  <a:xfrm>
                                    <a:off x="1286" y="2677"/>
                                    <a:ext cx="4" cy="196"/>
                                  </a:xfrm>
                                  <a:prstGeom prst="rect">
                                    <a:avLst/>
                                  </a:prstGeom>
                                  <a:solidFill>
                                    <a:srgbClr val="A2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451"/>
                                <wps:cNvSpPr>
                                  <a:spLocks noChangeArrowheads="1"/>
                                </wps:cNvSpPr>
                                <wps:spPr bwMode="auto">
                                  <a:xfrm>
                                    <a:off x="1290" y="2677"/>
                                    <a:ext cx="5" cy="196"/>
                                  </a:xfrm>
                                  <a:prstGeom prst="rect">
                                    <a:avLst/>
                                  </a:prstGeom>
                                  <a:solidFill>
                                    <a:srgbClr val="A0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Rectangle 452"/>
                                <wps:cNvSpPr>
                                  <a:spLocks noChangeArrowheads="1"/>
                                </wps:cNvSpPr>
                                <wps:spPr bwMode="auto">
                                  <a:xfrm>
                                    <a:off x="1295" y="2677"/>
                                    <a:ext cx="3" cy="196"/>
                                  </a:xfrm>
                                  <a:prstGeom prst="rect">
                                    <a:avLst/>
                                  </a:prstGeom>
                                  <a:solidFill>
                                    <a:srgbClr val="9F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453"/>
                                <wps:cNvSpPr>
                                  <a:spLocks noChangeArrowheads="1"/>
                                </wps:cNvSpPr>
                                <wps:spPr bwMode="auto">
                                  <a:xfrm>
                                    <a:off x="1298" y="2677"/>
                                    <a:ext cx="5" cy="196"/>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454"/>
                                <wps:cNvSpPr>
                                  <a:spLocks noChangeArrowheads="1"/>
                                </wps:cNvSpPr>
                                <wps:spPr bwMode="auto">
                                  <a:xfrm>
                                    <a:off x="1303" y="2677"/>
                                    <a:ext cx="5" cy="196"/>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455"/>
                                <wps:cNvSpPr>
                                  <a:spLocks noChangeArrowheads="1"/>
                                </wps:cNvSpPr>
                                <wps:spPr bwMode="auto">
                                  <a:xfrm>
                                    <a:off x="1308" y="2677"/>
                                    <a:ext cx="5" cy="196"/>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456"/>
                                <wps:cNvSpPr>
                                  <a:spLocks noChangeArrowheads="1"/>
                                </wps:cNvSpPr>
                                <wps:spPr bwMode="auto">
                                  <a:xfrm>
                                    <a:off x="1313" y="2677"/>
                                    <a:ext cx="5" cy="196"/>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457"/>
                                <wps:cNvSpPr>
                                  <a:spLocks noChangeArrowheads="1"/>
                                </wps:cNvSpPr>
                                <wps:spPr bwMode="auto">
                                  <a:xfrm>
                                    <a:off x="1318" y="2677"/>
                                    <a:ext cx="4" cy="196"/>
                                  </a:xfrm>
                                  <a:prstGeom prst="rect">
                                    <a:avLst/>
                                  </a:prstGeom>
                                  <a:solidFill>
                                    <a:srgbClr val="95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Rectangle 458"/>
                                <wps:cNvSpPr>
                                  <a:spLocks noChangeArrowheads="1"/>
                                </wps:cNvSpPr>
                                <wps:spPr bwMode="auto">
                                  <a:xfrm>
                                    <a:off x="1322" y="2677"/>
                                    <a:ext cx="5" cy="196"/>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459"/>
                                <wps:cNvSpPr>
                                  <a:spLocks noChangeArrowheads="1"/>
                                </wps:cNvSpPr>
                                <wps:spPr bwMode="auto">
                                  <a:xfrm>
                                    <a:off x="1327" y="2677"/>
                                    <a:ext cx="3" cy="196"/>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60"/>
                                <wps:cNvSpPr>
                                  <a:spLocks noChangeArrowheads="1"/>
                                </wps:cNvSpPr>
                                <wps:spPr bwMode="auto">
                                  <a:xfrm>
                                    <a:off x="1330" y="2677"/>
                                    <a:ext cx="5" cy="196"/>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461"/>
                                <wps:cNvSpPr>
                                  <a:spLocks noChangeArrowheads="1"/>
                                </wps:cNvSpPr>
                                <wps:spPr bwMode="auto">
                                  <a:xfrm>
                                    <a:off x="1335" y="2677"/>
                                    <a:ext cx="5" cy="196"/>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462"/>
                                <wps:cNvSpPr>
                                  <a:spLocks noChangeArrowheads="1"/>
                                </wps:cNvSpPr>
                                <wps:spPr bwMode="auto">
                                  <a:xfrm>
                                    <a:off x="1340" y="2677"/>
                                    <a:ext cx="5" cy="196"/>
                                  </a:xfrm>
                                  <a:prstGeom prst="rect">
                                    <a:avLst/>
                                  </a:prstGeom>
                                  <a:solidFill>
                                    <a:srgbClr val="8B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463"/>
                                <wps:cNvSpPr>
                                  <a:spLocks noChangeArrowheads="1"/>
                                </wps:cNvSpPr>
                                <wps:spPr bwMode="auto">
                                  <a:xfrm>
                                    <a:off x="1345" y="2677"/>
                                    <a:ext cx="4" cy="196"/>
                                  </a:xfrm>
                                  <a:prstGeom prst="rect">
                                    <a:avLst/>
                                  </a:prstGeom>
                                  <a:solidFill>
                                    <a:srgbClr val="89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64"/>
                                <wps:cNvSpPr>
                                  <a:spLocks noChangeArrowheads="1"/>
                                </wps:cNvSpPr>
                                <wps:spPr bwMode="auto">
                                  <a:xfrm>
                                    <a:off x="1349" y="2677"/>
                                    <a:ext cx="4" cy="196"/>
                                  </a:xfrm>
                                  <a:prstGeom prst="rect">
                                    <a:avLst/>
                                  </a:prstGeom>
                                  <a:solidFill>
                                    <a:srgbClr val="88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465"/>
                                <wps:cNvSpPr>
                                  <a:spLocks noChangeArrowheads="1"/>
                                </wps:cNvSpPr>
                                <wps:spPr bwMode="auto">
                                  <a:xfrm>
                                    <a:off x="1353" y="2677"/>
                                    <a:ext cx="4" cy="196"/>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466"/>
                                <wps:cNvSpPr>
                                  <a:spLocks noChangeArrowheads="1"/>
                                </wps:cNvSpPr>
                                <wps:spPr bwMode="auto">
                                  <a:xfrm>
                                    <a:off x="1357" y="2677"/>
                                    <a:ext cx="5" cy="196"/>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467"/>
                                <wps:cNvSpPr>
                                  <a:spLocks noChangeArrowheads="1"/>
                                </wps:cNvSpPr>
                                <wps:spPr bwMode="auto">
                                  <a:xfrm>
                                    <a:off x="1362" y="2677"/>
                                    <a:ext cx="5" cy="196"/>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68"/>
                                <wps:cNvSpPr>
                                  <a:spLocks noChangeArrowheads="1"/>
                                </wps:cNvSpPr>
                                <wps:spPr bwMode="auto">
                                  <a:xfrm>
                                    <a:off x="1367" y="2677"/>
                                    <a:ext cx="5" cy="196"/>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469"/>
                                <wps:cNvSpPr>
                                  <a:spLocks noChangeArrowheads="1"/>
                                </wps:cNvSpPr>
                                <wps:spPr bwMode="auto">
                                  <a:xfrm>
                                    <a:off x="1372" y="2677"/>
                                    <a:ext cx="3"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Freeform 470"/>
                                <wps:cNvSpPr>
                                  <a:spLocks noEditPoints="1"/>
                                </wps:cNvSpPr>
                                <wps:spPr bwMode="auto">
                                  <a:xfrm>
                                    <a:off x="1109" y="3171"/>
                                    <a:ext cx="250" cy="489"/>
                                  </a:xfrm>
                                  <a:custGeom>
                                    <a:avLst/>
                                    <a:gdLst>
                                      <a:gd name="T0" fmla="*/ 250 w 250"/>
                                      <a:gd name="T1" fmla="*/ 74 h 489"/>
                                      <a:gd name="T2" fmla="*/ 236 w 250"/>
                                      <a:gd name="T3" fmla="*/ 334 h 489"/>
                                      <a:gd name="T4" fmla="*/ 236 w 250"/>
                                      <a:gd name="T5" fmla="*/ 397 h 489"/>
                                      <a:gd name="T6" fmla="*/ 83 w 250"/>
                                      <a:gd name="T7" fmla="*/ 489 h 489"/>
                                      <a:gd name="T8" fmla="*/ 81 w 250"/>
                                      <a:gd name="T9" fmla="*/ 466 h 489"/>
                                      <a:gd name="T10" fmla="*/ 97 w 250"/>
                                      <a:gd name="T11" fmla="*/ 442 h 489"/>
                                      <a:gd name="T12" fmla="*/ 116 w 250"/>
                                      <a:gd name="T13" fmla="*/ 419 h 489"/>
                                      <a:gd name="T14" fmla="*/ 135 w 250"/>
                                      <a:gd name="T15" fmla="*/ 397 h 489"/>
                                      <a:gd name="T16" fmla="*/ 158 w 250"/>
                                      <a:gd name="T17" fmla="*/ 378 h 489"/>
                                      <a:gd name="T18" fmla="*/ 158 w 250"/>
                                      <a:gd name="T19" fmla="*/ 378 h 489"/>
                                      <a:gd name="T20" fmla="*/ 175 w 250"/>
                                      <a:gd name="T21" fmla="*/ 72 h 489"/>
                                      <a:gd name="T22" fmla="*/ 250 w 250"/>
                                      <a:gd name="T23" fmla="*/ 74 h 489"/>
                                      <a:gd name="T24" fmla="*/ 250 w 250"/>
                                      <a:gd name="T25" fmla="*/ 74 h 489"/>
                                      <a:gd name="T26" fmla="*/ 34 w 250"/>
                                      <a:gd name="T27" fmla="*/ 416 h 489"/>
                                      <a:gd name="T28" fmla="*/ 3 w 250"/>
                                      <a:gd name="T29" fmla="*/ 437 h 489"/>
                                      <a:gd name="T30" fmla="*/ 0 w 250"/>
                                      <a:gd name="T31" fmla="*/ 427 h 489"/>
                                      <a:gd name="T32" fmla="*/ 0 w 250"/>
                                      <a:gd name="T33" fmla="*/ 416 h 489"/>
                                      <a:gd name="T34" fmla="*/ 14 w 250"/>
                                      <a:gd name="T35" fmla="*/ 394 h 489"/>
                                      <a:gd name="T36" fmla="*/ 30 w 250"/>
                                      <a:gd name="T37" fmla="*/ 374 h 489"/>
                                      <a:gd name="T38" fmla="*/ 48 w 250"/>
                                      <a:gd name="T39" fmla="*/ 355 h 489"/>
                                      <a:gd name="T40" fmla="*/ 69 w 250"/>
                                      <a:gd name="T41" fmla="*/ 337 h 489"/>
                                      <a:gd name="T42" fmla="*/ 69 w 250"/>
                                      <a:gd name="T43" fmla="*/ 337 h 489"/>
                                      <a:gd name="T44" fmla="*/ 78 w 250"/>
                                      <a:gd name="T45" fmla="*/ 0 h 489"/>
                                      <a:gd name="T46" fmla="*/ 96 w 250"/>
                                      <a:gd name="T47" fmla="*/ 11 h 489"/>
                                      <a:gd name="T48" fmla="*/ 102 w 250"/>
                                      <a:gd name="T49" fmla="*/ 347 h 489"/>
                                      <a:gd name="T50" fmla="*/ 102 w 250"/>
                                      <a:gd name="T51" fmla="*/ 347 h 489"/>
                                      <a:gd name="T52" fmla="*/ 34 w 250"/>
                                      <a:gd name="T53" fmla="*/ 416 h 489"/>
                                      <a:gd name="T54" fmla="*/ 34 w 250"/>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4"/>
                                        </a:moveTo>
                                        <a:lnTo>
                                          <a:pt x="236" y="334"/>
                                        </a:lnTo>
                                        <a:lnTo>
                                          <a:pt x="236" y="397"/>
                                        </a:lnTo>
                                        <a:lnTo>
                                          <a:pt x="83" y="489"/>
                                        </a:lnTo>
                                        <a:lnTo>
                                          <a:pt x="81" y="466"/>
                                        </a:lnTo>
                                        <a:lnTo>
                                          <a:pt x="97" y="442"/>
                                        </a:lnTo>
                                        <a:lnTo>
                                          <a:pt x="116" y="419"/>
                                        </a:lnTo>
                                        <a:lnTo>
                                          <a:pt x="135" y="397"/>
                                        </a:lnTo>
                                        <a:lnTo>
                                          <a:pt x="158" y="378"/>
                                        </a:lnTo>
                                        <a:lnTo>
                                          <a:pt x="175" y="72"/>
                                        </a:lnTo>
                                        <a:lnTo>
                                          <a:pt x="250" y="74"/>
                                        </a:lnTo>
                                        <a:close/>
                                        <a:moveTo>
                                          <a:pt x="34" y="416"/>
                                        </a:moveTo>
                                        <a:lnTo>
                                          <a:pt x="3" y="437"/>
                                        </a:lnTo>
                                        <a:lnTo>
                                          <a:pt x="0" y="427"/>
                                        </a:lnTo>
                                        <a:lnTo>
                                          <a:pt x="0" y="416"/>
                                        </a:lnTo>
                                        <a:lnTo>
                                          <a:pt x="14" y="394"/>
                                        </a:lnTo>
                                        <a:lnTo>
                                          <a:pt x="30" y="374"/>
                                        </a:lnTo>
                                        <a:lnTo>
                                          <a:pt x="48" y="355"/>
                                        </a:lnTo>
                                        <a:lnTo>
                                          <a:pt x="69" y="337"/>
                                        </a:lnTo>
                                        <a:lnTo>
                                          <a:pt x="78" y="0"/>
                                        </a:lnTo>
                                        <a:lnTo>
                                          <a:pt x="96" y="11"/>
                                        </a:lnTo>
                                        <a:lnTo>
                                          <a:pt x="102" y="347"/>
                                        </a:lnTo>
                                        <a:lnTo>
                                          <a:pt x="34" y="416"/>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471"/>
                                <wps:cNvSpPr>
                                  <a:spLocks noChangeArrowheads="1"/>
                                </wps:cNvSpPr>
                                <wps:spPr bwMode="auto">
                                  <a:xfrm>
                                    <a:off x="1163" y="2672"/>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72"/>
                                <wps:cNvSpPr>
                                  <a:spLocks noChangeArrowheads="1"/>
                                </wps:cNvSpPr>
                                <wps:spPr bwMode="auto">
                                  <a:xfrm>
                                    <a:off x="1165" y="2672"/>
                                    <a:ext cx="1"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473"/>
                                <wps:cNvSpPr>
                                  <a:spLocks noChangeArrowheads="1"/>
                                </wps:cNvSpPr>
                                <wps:spPr bwMode="auto">
                                  <a:xfrm>
                                    <a:off x="1166" y="2672"/>
                                    <a:ext cx="4"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474"/>
                                <wps:cNvSpPr>
                                  <a:spLocks noChangeArrowheads="1"/>
                                </wps:cNvSpPr>
                                <wps:spPr bwMode="auto">
                                  <a:xfrm>
                                    <a:off x="1170" y="2672"/>
                                    <a:ext cx="1"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475"/>
                                <wps:cNvSpPr>
                                  <a:spLocks noChangeArrowheads="1"/>
                                </wps:cNvSpPr>
                                <wps:spPr bwMode="auto">
                                  <a:xfrm>
                                    <a:off x="1171" y="2672"/>
                                    <a:ext cx="3"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76"/>
                                <wps:cNvSpPr>
                                  <a:spLocks noChangeArrowheads="1"/>
                                </wps:cNvSpPr>
                                <wps:spPr bwMode="auto">
                                  <a:xfrm>
                                    <a:off x="1174" y="2672"/>
                                    <a:ext cx="2"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477"/>
                                <wps:cNvSpPr>
                                  <a:spLocks noChangeArrowheads="1"/>
                                </wps:cNvSpPr>
                                <wps:spPr bwMode="auto">
                                  <a:xfrm>
                                    <a:off x="1176" y="2672"/>
                                    <a:ext cx="3"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Rectangle 478"/>
                                <wps:cNvSpPr>
                                  <a:spLocks noChangeArrowheads="1"/>
                                </wps:cNvSpPr>
                                <wps:spPr bwMode="auto">
                                  <a:xfrm>
                                    <a:off x="1179" y="2672"/>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479"/>
                                <wps:cNvSpPr>
                                  <a:spLocks noChangeArrowheads="1"/>
                                </wps:cNvSpPr>
                                <wps:spPr bwMode="auto">
                                  <a:xfrm>
                                    <a:off x="1182" y="2672"/>
                                    <a:ext cx="3"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80"/>
                                <wps:cNvSpPr>
                                  <a:spLocks noChangeArrowheads="1"/>
                                </wps:cNvSpPr>
                                <wps:spPr bwMode="auto">
                                  <a:xfrm>
                                    <a:off x="1185" y="2672"/>
                                    <a:ext cx="2"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481"/>
                                <wps:cNvSpPr>
                                  <a:spLocks noChangeArrowheads="1"/>
                                </wps:cNvSpPr>
                                <wps:spPr bwMode="auto">
                                  <a:xfrm>
                                    <a:off x="1187" y="2672"/>
                                    <a:ext cx="2"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482"/>
                                <wps:cNvSpPr>
                                  <a:spLocks noChangeArrowheads="1"/>
                                </wps:cNvSpPr>
                                <wps:spPr bwMode="auto">
                                  <a:xfrm>
                                    <a:off x="1189" y="2672"/>
                                    <a:ext cx="1"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483"/>
                                <wps:cNvSpPr>
                                  <a:spLocks noChangeArrowheads="1"/>
                                </wps:cNvSpPr>
                                <wps:spPr bwMode="auto">
                                  <a:xfrm>
                                    <a:off x="1190" y="2672"/>
                                    <a:ext cx="2" cy="56"/>
                                  </a:xfrm>
                                  <a:prstGeom prst="rect">
                                    <a:avLst/>
                                  </a:prstGeom>
                                  <a:solidFill>
                                    <a:srgbClr val="2A58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484"/>
                                <wps:cNvSpPr>
                                  <a:spLocks noChangeArrowheads="1"/>
                                </wps:cNvSpPr>
                                <wps:spPr bwMode="auto">
                                  <a:xfrm>
                                    <a:off x="1192" y="2672"/>
                                    <a:ext cx="1"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485"/>
                                <wps:cNvSpPr>
                                  <a:spLocks noChangeArrowheads="1"/>
                                </wps:cNvSpPr>
                                <wps:spPr bwMode="auto">
                                  <a:xfrm>
                                    <a:off x="1193" y="2672"/>
                                    <a:ext cx="2"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Rectangle 486"/>
                                <wps:cNvSpPr>
                                  <a:spLocks noChangeArrowheads="1"/>
                                </wps:cNvSpPr>
                                <wps:spPr bwMode="auto">
                                  <a:xfrm>
                                    <a:off x="1195" y="2672"/>
                                    <a:ext cx="3"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487"/>
                                <wps:cNvSpPr>
                                  <a:spLocks noChangeArrowheads="1"/>
                                </wps:cNvSpPr>
                                <wps:spPr bwMode="auto">
                                  <a:xfrm>
                                    <a:off x="1198" y="2672"/>
                                    <a:ext cx="2"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488"/>
                                <wps:cNvSpPr>
                                  <a:spLocks noChangeArrowheads="1"/>
                                </wps:cNvSpPr>
                                <wps:spPr bwMode="auto">
                                  <a:xfrm>
                                    <a:off x="1200" y="2672"/>
                                    <a:ext cx="1"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489"/>
                                <wps:cNvSpPr>
                                  <a:spLocks noChangeArrowheads="1"/>
                                </wps:cNvSpPr>
                                <wps:spPr bwMode="auto">
                                  <a:xfrm>
                                    <a:off x="1201" y="2672"/>
                                    <a:ext cx="2"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Rectangle 490"/>
                                <wps:cNvSpPr>
                                  <a:spLocks noChangeArrowheads="1"/>
                                </wps:cNvSpPr>
                                <wps:spPr bwMode="auto">
                                  <a:xfrm>
                                    <a:off x="1203" y="2672"/>
                                    <a:ext cx="2" cy="56"/>
                                  </a:xfrm>
                                  <a:prstGeom prst="rect">
                                    <a:avLst/>
                                  </a:prstGeom>
                                  <a:solidFill>
                                    <a:srgbClr val="2B5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491"/>
                                <wps:cNvSpPr>
                                  <a:spLocks noChangeArrowheads="1"/>
                                </wps:cNvSpPr>
                                <wps:spPr bwMode="auto">
                                  <a:xfrm>
                                    <a:off x="1205" y="2672"/>
                                    <a:ext cx="1"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492"/>
                                <wps:cNvSpPr>
                                  <a:spLocks noChangeArrowheads="1"/>
                                </wps:cNvSpPr>
                                <wps:spPr bwMode="auto">
                                  <a:xfrm>
                                    <a:off x="1206" y="2672"/>
                                    <a:ext cx="2"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493"/>
                                <wps:cNvSpPr>
                                  <a:spLocks noChangeArrowheads="1"/>
                                </wps:cNvSpPr>
                                <wps:spPr bwMode="auto">
                                  <a:xfrm>
                                    <a:off x="1208" y="2672"/>
                                    <a:ext cx="3"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494"/>
                                <wps:cNvSpPr>
                                  <a:spLocks noChangeArrowheads="1"/>
                                </wps:cNvSpPr>
                                <wps:spPr bwMode="auto">
                                  <a:xfrm>
                                    <a:off x="1211" y="2672"/>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495"/>
                                <wps:cNvSpPr>
                                  <a:spLocks noChangeArrowheads="1"/>
                                </wps:cNvSpPr>
                                <wps:spPr bwMode="auto">
                                  <a:xfrm>
                                    <a:off x="1213" y="2672"/>
                                    <a:ext cx="1"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496"/>
                                <wps:cNvSpPr>
                                  <a:spLocks noChangeArrowheads="1"/>
                                </wps:cNvSpPr>
                                <wps:spPr bwMode="auto">
                                  <a:xfrm>
                                    <a:off x="1214" y="2672"/>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497"/>
                                <wps:cNvSpPr>
                                  <a:spLocks noChangeArrowheads="1"/>
                                </wps:cNvSpPr>
                                <wps:spPr bwMode="auto">
                                  <a:xfrm>
                                    <a:off x="1217" y="2672"/>
                                    <a:ext cx="3"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498"/>
                                <wps:cNvSpPr>
                                  <a:spLocks noChangeArrowheads="1"/>
                                </wps:cNvSpPr>
                                <wps:spPr bwMode="auto">
                                  <a:xfrm>
                                    <a:off x="1220" y="2672"/>
                                    <a:ext cx="2"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499"/>
                                <wps:cNvSpPr>
                                  <a:spLocks noChangeArrowheads="1"/>
                                </wps:cNvSpPr>
                                <wps:spPr bwMode="auto">
                                  <a:xfrm>
                                    <a:off x="1222" y="2672"/>
                                    <a:ext cx="2" cy="56"/>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500"/>
                                <wps:cNvSpPr>
                                  <a:spLocks noChangeArrowheads="1"/>
                                </wps:cNvSpPr>
                                <wps:spPr bwMode="auto">
                                  <a:xfrm>
                                    <a:off x="1224" y="2672"/>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501"/>
                                <wps:cNvSpPr>
                                  <a:spLocks noChangeArrowheads="1"/>
                                </wps:cNvSpPr>
                                <wps:spPr bwMode="auto">
                                  <a:xfrm>
                                    <a:off x="1225" y="2672"/>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502"/>
                                <wps:cNvSpPr>
                                  <a:spLocks noChangeArrowheads="1"/>
                                </wps:cNvSpPr>
                                <wps:spPr bwMode="auto">
                                  <a:xfrm>
                                    <a:off x="1227" y="2672"/>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503"/>
                                <wps:cNvSpPr>
                                  <a:spLocks noChangeArrowheads="1"/>
                                </wps:cNvSpPr>
                                <wps:spPr bwMode="auto">
                                  <a:xfrm>
                                    <a:off x="1230" y="2672"/>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Rectangle 504"/>
                                <wps:cNvSpPr>
                                  <a:spLocks noChangeArrowheads="1"/>
                                </wps:cNvSpPr>
                                <wps:spPr bwMode="auto">
                                  <a:xfrm>
                                    <a:off x="1232" y="2672"/>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505"/>
                                <wps:cNvSpPr>
                                  <a:spLocks noChangeArrowheads="1"/>
                                </wps:cNvSpPr>
                                <wps:spPr bwMode="auto">
                                  <a:xfrm>
                                    <a:off x="1233" y="2672"/>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506"/>
                                <wps:cNvSpPr>
                                  <a:spLocks noChangeArrowheads="1"/>
                                </wps:cNvSpPr>
                                <wps:spPr bwMode="auto">
                                  <a:xfrm>
                                    <a:off x="1236" y="2672"/>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507"/>
                                <wps:cNvSpPr>
                                  <a:spLocks noChangeArrowheads="1"/>
                                </wps:cNvSpPr>
                                <wps:spPr bwMode="auto">
                                  <a:xfrm>
                                    <a:off x="1240" y="2672"/>
                                    <a:ext cx="1"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Rectangle 508"/>
                                <wps:cNvSpPr>
                                  <a:spLocks noChangeArrowheads="1"/>
                                </wps:cNvSpPr>
                                <wps:spPr bwMode="auto">
                                  <a:xfrm>
                                    <a:off x="1241" y="2672"/>
                                    <a:ext cx="3"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509"/>
                                <wps:cNvSpPr>
                                  <a:spLocks noChangeArrowheads="1"/>
                                </wps:cNvSpPr>
                                <wps:spPr bwMode="auto">
                                  <a:xfrm>
                                    <a:off x="1244" y="2672"/>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510"/>
                                <wps:cNvSpPr>
                                  <a:spLocks noChangeArrowheads="1"/>
                                </wps:cNvSpPr>
                                <wps:spPr bwMode="auto">
                                  <a:xfrm>
                                    <a:off x="1246" y="2672"/>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511"/>
                                <wps:cNvSpPr>
                                  <a:spLocks noChangeArrowheads="1"/>
                                </wps:cNvSpPr>
                                <wps:spPr bwMode="auto">
                                  <a:xfrm>
                                    <a:off x="1249" y="2672"/>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512"/>
                                <wps:cNvSpPr>
                                  <a:spLocks noChangeArrowheads="1"/>
                                </wps:cNvSpPr>
                                <wps:spPr bwMode="auto">
                                  <a:xfrm>
                                    <a:off x="1252" y="2672"/>
                                    <a:ext cx="2"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513"/>
                                <wps:cNvSpPr>
                                  <a:spLocks noChangeArrowheads="1"/>
                                </wps:cNvSpPr>
                                <wps:spPr bwMode="auto">
                                  <a:xfrm>
                                    <a:off x="1254" y="2672"/>
                                    <a:ext cx="3"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Rectangle 514"/>
                                <wps:cNvSpPr>
                                  <a:spLocks noChangeArrowheads="1"/>
                                </wps:cNvSpPr>
                                <wps:spPr bwMode="auto">
                                  <a:xfrm>
                                    <a:off x="1257" y="2672"/>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515"/>
                                <wps:cNvSpPr>
                                  <a:spLocks noChangeArrowheads="1"/>
                                </wps:cNvSpPr>
                                <wps:spPr bwMode="auto">
                                  <a:xfrm>
                                    <a:off x="1259" y="2672"/>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516"/>
                                <wps:cNvSpPr>
                                  <a:spLocks noChangeArrowheads="1"/>
                                </wps:cNvSpPr>
                                <wps:spPr bwMode="auto">
                                  <a:xfrm>
                                    <a:off x="1262" y="2672"/>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2" name="Picture 5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077" y="2418"/>
                                    <a:ext cx="23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Picture 5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077" y="2418"/>
                                    <a:ext cx="233" cy="283"/>
                                  </a:xfrm>
                                  <a:prstGeom prst="rect">
                                    <a:avLst/>
                                  </a:prstGeom>
                                  <a:noFill/>
                                  <a:extLst>
                                    <a:ext uri="{909E8E84-426E-40DD-AFC4-6F175D3DCCD1}">
                                      <a14:hiddenFill xmlns:a14="http://schemas.microsoft.com/office/drawing/2010/main">
                                        <a:solidFill>
                                          <a:srgbClr val="FFFFFF"/>
                                        </a:solidFill>
                                      </a14:hiddenFill>
                                    </a:ext>
                                  </a:extLst>
                                </pic:spPr>
                              </pic:pic>
                              <wps:wsp>
                                <wps:cNvPr id="534" name="Freeform 519"/>
                                <wps:cNvSpPr>
                                  <a:spLocks/>
                                </wps:cNvSpPr>
                                <wps:spPr bwMode="auto">
                                  <a:xfrm>
                                    <a:off x="1152" y="2664"/>
                                    <a:ext cx="119" cy="35"/>
                                  </a:xfrm>
                                  <a:custGeom>
                                    <a:avLst/>
                                    <a:gdLst>
                                      <a:gd name="T0" fmla="*/ 119 w 119"/>
                                      <a:gd name="T1" fmla="*/ 10 h 35"/>
                                      <a:gd name="T2" fmla="*/ 108 w 119"/>
                                      <a:gd name="T3" fmla="*/ 21 h 35"/>
                                      <a:gd name="T4" fmla="*/ 94 w 119"/>
                                      <a:gd name="T5" fmla="*/ 29 h 35"/>
                                      <a:gd name="T6" fmla="*/ 80 w 119"/>
                                      <a:gd name="T7" fmla="*/ 34 h 35"/>
                                      <a:gd name="T8" fmla="*/ 64 w 119"/>
                                      <a:gd name="T9" fmla="*/ 35 h 35"/>
                                      <a:gd name="T10" fmla="*/ 46 w 119"/>
                                      <a:gd name="T11" fmla="*/ 32 h 35"/>
                                      <a:gd name="T12" fmla="*/ 29 w 119"/>
                                      <a:gd name="T13" fmla="*/ 26 h 35"/>
                                      <a:gd name="T14" fmla="*/ 13 w 119"/>
                                      <a:gd name="T15" fmla="*/ 14 h 35"/>
                                      <a:gd name="T16" fmla="*/ 0 w 119"/>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5">
                                        <a:moveTo>
                                          <a:pt x="119" y="10"/>
                                        </a:moveTo>
                                        <a:lnTo>
                                          <a:pt x="108" y="21"/>
                                        </a:lnTo>
                                        <a:lnTo>
                                          <a:pt x="94" y="29"/>
                                        </a:lnTo>
                                        <a:lnTo>
                                          <a:pt x="80" y="34"/>
                                        </a:lnTo>
                                        <a:lnTo>
                                          <a:pt x="64" y="35"/>
                                        </a:lnTo>
                                        <a:lnTo>
                                          <a:pt x="46"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5" name="Picture 5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79" y="3183"/>
                                    <a:ext cx="94" cy="129"/>
                                  </a:xfrm>
                                  <a:prstGeom prst="rect">
                                    <a:avLst/>
                                  </a:prstGeom>
                                  <a:noFill/>
                                  <a:extLst>
                                    <a:ext uri="{909E8E84-426E-40DD-AFC4-6F175D3DCCD1}">
                                      <a14:hiddenFill xmlns:a14="http://schemas.microsoft.com/office/drawing/2010/main">
                                        <a:solidFill>
                                          <a:srgbClr val="FFFFFF"/>
                                        </a:solidFill>
                                      </a14:hiddenFill>
                                    </a:ext>
                                  </a:extLst>
                                </pic:spPr>
                              </pic:pic>
                              <wps:wsp>
                                <wps:cNvPr id="536" name="Rectangle 521"/>
                                <wps:cNvSpPr>
                                  <a:spLocks noChangeArrowheads="1"/>
                                </wps:cNvSpPr>
                                <wps:spPr bwMode="auto">
                                  <a:xfrm>
                                    <a:off x="1284" y="2813"/>
                                    <a:ext cx="2" cy="409"/>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522"/>
                                <wps:cNvSpPr>
                                  <a:spLocks noChangeArrowheads="1"/>
                                </wps:cNvSpPr>
                                <wps:spPr bwMode="auto">
                                  <a:xfrm>
                                    <a:off x="1286" y="2813"/>
                                    <a:ext cx="1" cy="409"/>
                                  </a:xfrm>
                                  <a:prstGeom prst="rect">
                                    <a:avLst/>
                                  </a:prstGeom>
                                  <a:solidFill>
                                    <a:srgbClr val="7CB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Rectangle 523"/>
                                <wps:cNvSpPr>
                                  <a:spLocks noChangeArrowheads="1"/>
                                </wps:cNvSpPr>
                                <wps:spPr bwMode="auto">
                                  <a:xfrm>
                                    <a:off x="1287" y="2813"/>
                                    <a:ext cx="2" cy="409"/>
                                  </a:xfrm>
                                  <a:prstGeom prst="rect">
                                    <a:avLst/>
                                  </a:prstGeom>
                                  <a:solidFill>
                                    <a:srgbClr val="7AB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Rectangle 524"/>
                                <wps:cNvSpPr>
                                  <a:spLocks noChangeArrowheads="1"/>
                                </wps:cNvSpPr>
                                <wps:spPr bwMode="auto">
                                  <a:xfrm>
                                    <a:off x="1289" y="2813"/>
                                    <a:ext cx="1" cy="409"/>
                                  </a:xfrm>
                                  <a:prstGeom prst="rect">
                                    <a:avLst/>
                                  </a:prstGeom>
                                  <a:solidFill>
                                    <a:srgbClr val="79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525"/>
                                <wps:cNvSpPr>
                                  <a:spLocks noChangeArrowheads="1"/>
                                </wps:cNvSpPr>
                                <wps:spPr bwMode="auto">
                                  <a:xfrm>
                                    <a:off x="1290" y="2813"/>
                                    <a:ext cx="2" cy="409"/>
                                  </a:xfrm>
                                  <a:prstGeom prst="rect">
                                    <a:avLst/>
                                  </a:prstGeom>
                                  <a:solidFill>
                                    <a:srgbClr val="78B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Rectangle 526"/>
                                <wps:cNvSpPr>
                                  <a:spLocks noChangeArrowheads="1"/>
                                </wps:cNvSpPr>
                                <wps:spPr bwMode="auto">
                                  <a:xfrm>
                                    <a:off x="1292" y="2813"/>
                                    <a:ext cx="2" cy="409"/>
                                  </a:xfrm>
                                  <a:prstGeom prst="rect">
                                    <a:avLst/>
                                  </a:prstGeom>
                                  <a:solidFill>
                                    <a:srgbClr val="76B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527"/>
                                <wps:cNvSpPr>
                                  <a:spLocks noChangeArrowheads="1"/>
                                </wps:cNvSpPr>
                                <wps:spPr bwMode="auto">
                                  <a:xfrm>
                                    <a:off x="1294" y="2813"/>
                                    <a:ext cx="1" cy="409"/>
                                  </a:xfrm>
                                  <a:prstGeom prst="rect">
                                    <a:avLst/>
                                  </a:prstGeom>
                                  <a:solidFill>
                                    <a:srgbClr val="75B5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Rectangle 528"/>
                                <wps:cNvSpPr>
                                  <a:spLocks noChangeArrowheads="1"/>
                                </wps:cNvSpPr>
                                <wps:spPr bwMode="auto">
                                  <a:xfrm>
                                    <a:off x="1295" y="2813"/>
                                    <a:ext cx="2" cy="409"/>
                                  </a:xfrm>
                                  <a:prstGeom prst="rect">
                                    <a:avLst/>
                                  </a:prstGeom>
                                  <a:solidFill>
                                    <a:srgbClr val="73B3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Rectangle 529"/>
                                <wps:cNvSpPr>
                                  <a:spLocks noChangeArrowheads="1"/>
                                </wps:cNvSpPr>
                                <wps:spPr bwMode="auto">
                                  <a:xfrm>
                                    <a:off x="1297" y="2813"/>
                                    <a:ext cx="1" cy="409"/>
                                  </a:xfrm>
                                  <a:prstGeom prst="rect">
                                    <a:avLst/>
                                  </a:prstGeom>
                                  <a:solidFill>
                                    <a:srgbClr val="72B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Rectangle 530"/>
                                <wps:cNvSpPr>
                                  <a:spLocks noChangeArrowheads="1"/>
                                </wps:cNvSpPr>
                                <wps:spPr bwMode="auto">
                                  <a:xfrm>
                                    <a:off x="1298" y="2813"/>
                                    <a:ext cx="2" cy="409"/>
                                  </a:xfrm>
                                  <a:prstGeom prst="rect">
                                    <a:avLst/>
                                  </a:prstGeom>
                                  <a:solidFill>
                                    <a:srgbClr val="70B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531"/>
                                <wps:cNvSpPr>
                                  <a:spLocks noChangeArrowheads="1"/>
                                </wps:cNvSpPr>
                                <wps:spPr bwMode="auto">
                                  <a:xfrm>
                                    <a:off x="1300" y="2813"/>
                                    <a:ext cx="2" cy="409"/>
                                  </a:xfrm>
                                  <a:prstGeom prst="rect">
                                    <a:avLst/>
                                  </a:prstGeom>
                                  <a:solidFill>
                                    <a:srgbClr val="6FAE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Rectangle 532"/>
                                <wps:cNvSpPr>
                                  <a:spLocks noChangeArrowheads="1"/>
                                </wps:cNvSpPr>
                                <wps:spPr bwMode="auto">
                                  <a:xfrm>
                                    <a:off x="1302" y="2813"/>
                                    <a:ext cx="1" cy="409"/>
                                  </a:xfrm>
                                  <a:prstGeom prst="rect">
                                    <a:avLst/>
                                  </a:prstGeom>
                                  <a:solidFill>
                                    <a:srgbClr val="6EA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533"/>
                                <wps:cNvSpPr>
                                  <a:spLocks noChangeArrowheads="1"/>
                                </wps:cNvSpPr>
                                <wps:spPr bwMode="auto">
                                  <a:xfrm>
                                    <a:off x="1303" y="2813"/>
                                    <a:ext cx="2" cy="409"/>
                                  </a:xfrm>
                                  <a:prstGeom prst="rect">
                                    <a:avLst/>
                                  </a:prstGeom>
                                  <a:solidFill>
                                    <a:srgbClr val="6CAB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34"/>
                                <wps:cNvSpPr>
                                  <a:spLocks noChangeArrowheads="1"/>
                                </wps:cNvSpPr>
                                <wps:spPr bwMode="auto">
                                  <a:xfrm>
                                    <a:off x="1305" y="2813"/>
                                    <a:ext cx="1" cy="409"/>
                                  </a:xfrm>
                                  <a:prstGeom prst="rect">
                                    <a:avLst/>
                                  </a:prstGeom>
                                  <a:solidFill>
                                    <a:srgbClr val="6B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535"/>
                                <wps:cNvSpPr>
                                  <a:spLocks noChangeArrowheads="1"/>
                                </wps:cNvSpPr>
                                <wps:spPr bwMode="auto">
                                  <a:xfrm>
                                    <a:off x="1306" y="2813"/>
                                    <a:ext cx="2" cy="409"/>
                                  </a:xfrm>
                                  <a:prstGeom prst="rect">
                                    <a:avLst/>
                                  </a:prstGeom>
                                  <a:solidFill>
                                    <a:srgbClr val="6AA8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536"/>
                                <wps:cNvSpPr>
                                  <a:spLocks noChangeArrowheads="1"/>
                                </wps:cNvSpPr>
                                <wps:spPr bwMode="auto">
                                  <a:xfrm>
                                    <a:off x="1308" y="2813"/>
                                    <a:ext cx="2" cy="409"/>
                                  </a:xfrm>
                                  <a:prstGeom prst="rect">
                                    <a:avLst/>
                                  </a:prstGeom>
                                  <a:solidFill>
                                    <a:srgbClr val="68A7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537"/>
                                <wps:cNvSpPr>
                                  <a:spLocks noChangeArrowheads="1"/>
                                </wps:cNvSpPr>
                                <wps:spPr bwMode="auto">
                                  <a:xfrm>
                                    <a:off x="1310" y="2813"/>
                                    <a:ext cx="1" cy="409"/>
                                  </a:xfrm>
                                  <a:prstGeom prst="rect">
                                    <a:avLst/>
                                  </a:prstGeom>
                                  <a:solidFill>
                                    <a:srgbClr val="67A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Rectangle 538"/>
                                <wps:cNvSpPr>
                                  <a:spLocks noChangeArrowheads="1"/>
                                </wps:cNvSpPr>
                                <wps:spPr bwMode="auto">
                                  <a:xfrm>
                                    <a:off x="1311" y="2813"/>
                                    <a:ext cx="2" cy="409"/>
                                  </a:xfrm>
                                  <a:prstGeom prst="rect">
                                    <a:avLst/>
                                  </a:prstGeom>
                                  <a:solidFill>
                                    <a:srgbClr val="65A3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539"/>
                                <wps:cNvSpPr>
                                  <a:spLocks noChangeArrowheads="1"/>
                                </wps:cNvSpPr>
                                <wps:spPr bwMode="auto">
                                  <a:xfrm>
                                    <a:off x="1313" y="2813"/>
                                    <a:ext cx="1" cy="409"/>
                                  </a:xfrm>
                                  <a:prstGeom prst="rect">
                                    <a:avLst/>
                                  </a:prstGeom>
                                  <a:solidFill>
                                    <a:srgbClr val="64A2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40"/>
                                <wps:cNvSpPr>
                                  <a:spLocks noChangeArrowheads="1"/>
                                </wps:cNvSpPr>
                                <wps:spPr bwMode="auto">
                                  <a:xfrm>
                                    <a:off x="1314" y="2813"/>
                                    <a:ext cx="2" cy="409"/>
                                  </a:xfrm>
                                  <a:prstGeom prst="rect">
                                    <a:avLst/>
                                  </a:prstGeom>
                                  <a:solidFill>
                                    <a:srgbClr val="62A0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541"/>
                                <wps:cNvSpPr>
                                  <a:spLocks noChangeArrowheads="1"/>
                                </wps:cNvSpPr>
                                <wps:spPr bwMode="auto">
                                  <a:xfrm>
                                    <a:off x="1316" y="2813"/>
                                    <a:ext cx="2" cy="409"/>
                                  </a:xfrm>
                                  <a:prstGeom prst="rect">
                                    <a:avLst/>
                                  </a:prstGeom>
                                  <a:solidFill>
                                    <a:srgbClr val="619F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542"/>
                                <wps:cNvSpPr>
                                  <a:spLocks noChangeArrowheads="1"/>
                                </wps:cNvSpPr>
                                <wps:spPr bwMode="auto">
                                  <a:xfrm>
                                    <a:off x="1318" y="2813"/>
                                    <a:ext cx="1" cy="409"/>
                                  </a:xfrm>
                                  <a:prstGeom prst="rect">
                                    <a:avLst/>
                                  </a:prstGeom>
                                  <a:solidFill>
                                    <a:srgbClr val="609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543"/>
                                <wps:cNvSpPr>
                                  <a:spLocks noChangeArrowheads="1"/>
                                </wps:cNvSpPr>
                                <wps:spPr bwMode="auto">
                                  <a:xfrm>
                                    <a:off x="1319" y="2813"/>
                                    <a:ext cx="2" cy="409"/>
                                  </a:xfrm>
                                  <a:prstGeom prst="rect">
                                    <a:avLst/>
                                  </a:prstGeom>
                                  <a:solidFill>
                                    <a:srgbClr val="5E9C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544"/>
                                <wps:cNvSpPr>
                                  <a:spLocks noChangeArrowheads="1"/>
                                </wps:cNvSpPr>
                                <wps:spPr bwMode="auto">
                                  <a:xfrm>
                                    <a:off x="1321" y="2813"/>
                                    <a:ext cx="1" cy="409"/>
                                  </a:xfrm>
                                  <a:prstGeom prst="rect">
                                    <a:avLst/>
                                  </a:prstGeom>
                                  <a:solidFill>
                                    <a:srgbClr val="5D9A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545"/>
                                <wps:cNvSpPr>
                                  <a:spLocks noChangeArrowheads="1"/>
                                </wps:cNvSpPr>
                                <wps:spPr bwMode="auto">
                                  <a:xfrm>
                                    <a:off x="1322" y="2813"/>
                                    <a:ext cx="2" cy="409"/>
                                  </a:xfrm>
                                  <a:prstGeom prst="rect">
                                    <a:avLst/>
                                  </a:prstGeom>
                                  <a:solidFill>
                                    <a:srgbClr val="5C9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546"/>
                                <wps:cNvSpPr>
                                  <a:spLocks noChangeArrowheads="1"/>
                                </wps:cNvSpPr>
                                <wps:spPr bwMode="auto">
                                  <a:xfrm>
                                    <a:off x="1324" y="2813"/>
                                    <a:ext cx="1" cy="409"/>
                                  </a:xfrm>
                                  <a:prstGeom prst="rect">
                                    <a:avLst/>
                                  </a:prstGeom>
                                  <a:solidFill>
                                    <a:srgbClr val="5A97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547"/>
                                <wps:cNvSpPr>
                                  <a:spLocks noChangeArrowheads="1"/>
                                </wps:cNvSpPr>
                                <wps:spPr bwMode="auto">
                                  <a:xfrm>
                                    <a:off x="1325" y="2813"/>
                                    <a:ext cx="2" cy="409"/>
                                  </a:xfrm>
                                  <a:prstGeom prst="rect">
                                    <a:avLst/>
                                  </a:prstGeom>
                                  <a:solidFill>
                                    <a:srgbClr val="599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548"/>
                                <wps:cNvSpPr>
                                  <a:spLocks noChangeArrowheads="1"/>
                                </wps:cNvSpPr>
                                <wps:spPr bwMode="auto">
                                  <a:xfrm>
                                    <a:off x="1327" y="2813"/>
                                    <a:ext cx="2" cy="409"/>
                                  </a:xfrm>
                                  <a:prstGeom prst="rect">
                                    <a:avLst/>
                                  </a:prstGeom>
                                  <a:solidFill>
                                    <a:srgbClr val="589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549"/>
                                <wps:cNvSpPr>
                                  <a:spLocks noChangeArrowheads="1"/>
                                </wps:cNvSpPr>
                                <wps:spPr bwMode="auto">
                                  <a:xfrm>
                                    <a:off x="1329" y="2813"/>
                                    <a:ext cx="1" cy="409"/>
                                  </a:xfrm>
                                  <a:prstGeom prst="rect">
                                    <a:avLst/>
                                  </a:prstGeom>
                                  <a:solidFill>
                                    <a:srgbClr val="5692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Rectangle 550"/>
                                <wps:cNvSpPr>
                                  <a:spLocks noChangeArrowheads="1"/>
                                </wps:cNvSpPr>
                                <wps:spPr bwMode="auto">
                                  <a:xfrm>
                                    <a:off x="1330" y="2813"/>
                                    <a:ext cx="2" cy="409"/>
                                  </a:xfrm>
                                  <a:prstGeom prst="rect">
                                    <a:avLst/>
                                  </a:prstGeom>
                                  <a:solidFill>
                                    <a:srgbClr val="559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551"/>
                                <wps:cNvSpPr>
                                  <a:spLocks noChangeArrowheads="1"/>
                                </wps:cNvSpPr>
                                <wps:spPr bwMode="auto">
                                  <a:xfrm>
                                    <a:off x="1332" y="2813"/>
                                    <a:ext cx="1" cy="409"/>
                                  </a:xfrm>
                                  <a:prstGeom prst="rect">
                                    <a:avLst/>
                                  </a:prstGeom>
                                  <a:solidFill>
                                    <a:srgbClr val="548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552"/>
                                <wps:cNvSpPr>
                                  <a:spLocks noChangeArrowheads="1"/>
                                </wps:cNvSpPr>
                                <wps:spPr bwMode="auto">
                                  <a:xfrm>
                                    <a:off x="1333" y="2813"/>
                                    <a:ext cx="2" cy="409"/>
                                  </a:xfrm>
                                  <a:prstGeom prst="rect">
                                    <a:avLst/>
                                  </a:prstGeom>
                                  <a:solidFill>
                                    <a:srgbClr val="528D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553"/>
                                <wps:cNvSpPr>
                                  <a:spLocks noChangeArrowheads="1"/>
                                </wps:cNvSpPr>
                                <wps:spPr bwMode="auto">
                                  <a:xfrm>
                                    <a:off x="1335" y="2813"/>
                                    <a:ext cx="2" cy="409"/>
                                  </a:xfrm>
                                  <a:prstGeom prst="rect">
                                    <a:avLst/>
                                  </a:prstGeom>
                                  <a:solidFill>
                                    <a:srgbClr val="518C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554"/>
                                <wps:cNvSpPr>
                                  <a:spLocks noChangeArrowheads="1"/>
                                </wps:cNvSpPr>
                                <wps:spPr bwMode="auto">
                                  <a:xfrm>
                                    <a:off x="1337" y="2813"/>
                                    <a:ext cx="1" cy="409"/>
                                  </a:xfrm>
                                  <a:prstGeom prst="rect">
                                    <a:avLst/>
                                  </a:prstGeom>
                                  <a:solidFill>
                                    <a:srgbClr val="4F8A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Rectangle 555"/>
                                <wps:cNvSpPr>
                                  <a:spLocks noChangeArrowheads="1"/>
                                </wps:cNvSpPr>
                                <wps:spPr bwMode="auto">
                                  <a:xfrm>
                                    <a:off x="1338" y="2813"/>
                                    <a:ext cx="2" cy="409"/>
                                  </a:xfrm>
                                  <a:prstGeom prst="rect">
                                    <a:avLst/>
                                  </a:prstGeom>
                                  <a:solidFill>
                                    <a:srgbClr val="4E89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Rectangle 556"/>
                                <wps:cNvSpPr>
                                  <a:spLocks noChangeArrowheads="1"/>
                                </wps:cNvSpPr>
                                <wps:spPr bwMode="auto">
                                  <a:xfrm>
                                    <a:off x="1340" y="2813"/>
                                    <a:ext cx="1" cy="409"/>
                                  </a:xfrm>
                                  <a:prstGeom prst="rect">
                                    <a:avLst/>
                                  </a:prstGeom>
                                  <a:solidFill>
                                    <a:srgbClr val="4C87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557"/>
                                <wps:cNvSpPr>
                                  <a:spLocks noChangeArrowheads="1"/>
                                </wps:cNvSpPr>
                                <wps:spPr bwMode="auto">
                                  <a:xfrm>
                                    <a:off x="1341" y="2813"/>
                                    <a:ext cx="2" cy="409"/>
                                  </a:xfrm>
                                  <a:prstGeom prst="rect">
                                    <a:avLst/>
                                  </a:prstGeom>
                                  <a:solidFill>
                                    <a:srgbClr val="4B86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Rectangle 558"/>
                                <wps:cNvSpPr>
                                  <a:spLocks noChangeArrowheads="1"/>
                                </wps:cNvSpPr>
                                <wps:spPr bwMode="auto">
                                  <a:xfrm>
                                    <a:off x="1343" y="2813"/>
                                    <a:ext cx="2" cy="409"/>
                                  </a:xfrm>
                                  <a:prstGeom prst="rect">
                                    <a:avLst/>
                                  </a:prstGeom>
                                  <a:solidFill>
                                    <a:srgbClr val="4A84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Rectangle 559"/>
                                <wps:cNvSpPr>
                                  <a:spLocks noChangeArrowheads="1"/>
                                </wps:cNvSpPr>
                                <wps:spPr bwMode="auto">
                                  <a:xfrm>
                                    <a:off x="1345" y="2813"/>
                                    <a:ext cx="1" cy="409"/>
                                  </a:xfrm>
                                  <a:prstGeom prst="rect">
                                    <a:avLst/>
                                  </a:prstGeom>
                                  <a:solidFill>
                                    <a:srgbClr val="4882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Rectangle 560"/>
                                <wps:cNvSpPr>
                                  <a:spLocks noChangeArrowheads="1"/>
                                </wps:cNvSpPr>
                                <wps:spPr bwMode="auto">
                                  <a:xfrm>
                                    <a:off x="1346" y="2813"/>
                                    <a:ext cx="2" cy="409"/>
                                  </a:xfrm>
                                  <a:prstGeom prst="rect">
                                    <a:avLst/>
                                  </a:prstGeom>
                                  <a:solidFill>
                                    <a:srgbClr val="4781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561"/>
                                <wps:cNvSpPr>
                                  <a:spLocks noChangeArrowheads="1"/>
                                </wps:cNvSpPr>
                                <wps:spPr bwMode="auto">
                                  <a:xfrm>
                                    <a:off x="1348" y="2813"/>
                                    <a:ext cx="1" cy="409"/>
                                  </a:xfrm>
                                  <a:prstGeom prst="rect">
                                    <a:avLst/>
                                  </a:prstGeom>
                                  <a:solidFill>
                                    <a:srgbClr val="467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62"/>
                                <wps:cNvSpPr>
                                  <a:spLocks noChangeArrowheads="1"/>
                                </wps:cNvSpPr>
                                <wps:spPr bwMode="auto">
                                  <a:xfrm>
                                    <a:off x="1349" y="2813"/>
                                    <a:ext cx="2" cy="409"/>
                                  </a:xfrm>
                                  <a:prstGeom prst="rect">
                                    <a:avLst/>
                                  </a:prstGeom>
                                  <a:solidFill>
                                    <a:srgbClr val="447E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Rectangle 563"/>
                                <wps:cNvSpPr>
                                  <a:spLocks noChangeArrowheads="1"/>
                                </wps:cNvSpPr>
                                <wps:spPr bwMode="auto">
                                  <a:xfrm>
                                    <a:off x="1351" y="2813"/>
                                    <a:ext cx="2" cy="409"/>
                                  </a:xfrm>
                                  <a:prstGeom prst="rect">
                                    <a:avLst/>
                                  </a:prstGeom>
                                  <a:solidFill>
                                    <a:srgbClr val="437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564"/>
                                <wps:cNvSpPr>
                                  <a:spLocks noChangeArrowheads="1"/>
                                </wps:cNvSpPr>
                                <wps:spPr bwMode="auto">
                                  <a:xfrm>
                                    <a:off x="1353" y="2813"/>
                                    <a:ext cx="1" cy="409"/>
                                  </a:xfrm>
                                  <a:prstGeom prst="rect">
                                    <a:avLst/>
                                  </a:prstGeom>
                                  <a:solidFill>
                                    <a:srgbClr val="427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565"/>
                                <wps:cNvSpPr>
                                  <a:spLocks noChangeArrowheads="1"/>
                                </wps:cNvSpPr>
                                <wps:spPr bwMode="auto">
                                  <a:xfrm>
                                    <a:off x="1354" y="2813"/>
                                    <a:ext cx="2" cy="409"/>
                                  </a:xfrm>
                                  <a:prstGeom prst="rect">
                                    <a:avLst/>
                                  </a:prstGeom>
                                  <a:solidFill>
                                    <a:srgbClr val="407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Rectangle 566"/>
                                <wps:cNvSpPr>
                                  <a:spLocks noChangeArrowheads="1"/>
                                </wps:cNvSpPr>
                                <wps:spPr bwMode="auto">
                                  <a:xfrm>
                                    <a:off x="1356" y="2813"/>
                                    <a:ext cx="1" cy="409"/>
                                  </a:xfrm>
                                  <a:prstGeom prst="rect">
                                    <a:avLst/>
                                  </a:prstGeom>
                                  <a:solidFill>
                                    <a:srgbClr val="3F7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567"/>
                                <wps:cNvSpPr>
                                  <a:spLocks noChangeArrowheads="1"/>
                                </wps:cNvSpPr>
                                <wps:spPr bwMode="auto">
                                  <a:xfrm>
                                    <a:off x="1357" y="2813"/>
                                    <a:ext cx="2" cy="409"/>
                                  </a:xfrm>
                                  <a:prstGeom prst="rect">
                                    <a:avLst/>
                                  </a:prstGeom>
                                  <a:solidFill>
                                    <a:srgbClr val="3D76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568"/>
                                <wps:cNvSpPr>
                                  <a:spLocks noChangeArrowheads="1"/>
                                </wps:cNvSpPr>
                                <wps:spPr bwMode="auto">
                                  <a:xfrm>
                                    <a:off x="1359" y="2813"/>
                                    <a:ext cx="2" cy="409"/>
                                  </a:xfrm>
                                  <a:prstGeom prst="rect">
                                    <a:avLst/>
                                  </a:prstGeom>
                                  <a:solidFill>
                                    <a:srgbClr val="3C74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569"/>
                                <wps:cNvSpPr>
                                  <a:spLocks noChangeArrowheads="1"/>
                                </wps:cNvSpPr>
                                <wps:spPr bwMode="auto">
                                  <a:xfrm>
                                    <a:off x="1361" y="2813"/>
                                    <a:ext cx="1" cy="409"/>
                                  </a:xfrm>
                                  <a:prstGeom prst="rect">
                                    <a:avLst/>
                                  </a:prstGeom>
                                  <a:solidFill>
                                    <a:srgbClr val="3A73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570"/>
                                <wps:cNvSpPr>
                                  <a:spLocks noChangeArrowheads="1"/>
                                </wps:cNvSpPr>
                                <wps:spPr bwMode="auto">
                                  <a:xfrm>
                                    <a:off x="1362" y="2813"/>
                                    <a:ext cx="2" cy="409"/>
                                  </a:xfrm>
                                  <a:prstGeom prst="rect">
                                    <a:avLst/>
                                  </a:prstGeom>
                                  <a:solidFill>
                                    <a:srgbClr val="3971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571"/>
                                <wps:cNvSpPr>
                                  <a:spLocks noChangeArrowheads="1"/>
                                </wps:cNvSpPr>
                                <wps:spPr bwMode="auto">
                                  <a:xfrm>
                                    <a:off x="1364" y="2813"/>
                                    <a:ext cx="1" cy="409"/>
                                  </a:xfrm>
                                  <a:prstGeom prst="rect">
                                    <a:avLst/>
                                  </a:prstGeom>
                                  <a:solidFill>
                                    <a:srgbClr val="3870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572"/>
                                <wps:cNvSpPr>
                                  <a:spLocks noChangeArrowheads="1"/>
                                </wps:cNvSpPr>
                                <wps:spPr bwMode="auto">
                                  <a:xfrm>
                                    <a:off x="1365" y="2813"/>
                                    <a:ext cx="2" cy="409"/>
                                  </a:xfrm>
                                  <a:prstGeom prst="rect">
                                    <a:avLst/>
                                  </a:prstGeom>
                                  <a:solidFill>
                                    <a:srgbClr val="366E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573"/>
                                <wps:cNvSpPr>
                                  <a:spLocks noChangeArrowheads="1"/>
                                </wps:cNvSpPr>
                                <wps:spPr bwMode="auto">
                                  <a:xfrm>
                                    <a:off x="1367" y="2813"/>
                                    <a:ext cx="1" cy="409"/>
                                  </a:xfrm>
                                  <a:prstGeom prst="rect">
                                    <a:avLst/>
                                  </a:prstGeom>
                                  <a:solidFill>
                                    <a:srgbClr val="356D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574"/>
                                <wps:cNvSpPr>
                                  <a:spLocks noChangeArrowheads="1"/>
                                </wps:cNvSpPr>
                                <wps:spPr bwMode="auto">
                                  <a:xfrm>
                                    <a:off x="1368" y="2813"/>
                                    <a:ext cx="2" cy="409"/>
                                  </a:xfrm>
                                  <a:prstGeom prst="rect">
                                    <a:avLst/>
                                  </a:prstGeom>
                                  <a:solidFill>
                                    <a:srgbClr val="346B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575"/>
                                <wps:cNvSpPr>
                                  <a:spLocks noChangeArrowheads="1"/>
                                </wps:cNvSpPr>
                                <wps:spPr bwMode="auto">
                                  <a:xfrm>
                                    <a:off x="1370" y="2813"/>
                                    <a:ext cx="2" cy="409"/>
                                  </a:xfrm>
                                  <a:prstGeom prst="rect">
                                    <a:avLst/>
                                  </a:prstGeom>
                                  <a:solidFill>
                                    <a:srgbClr val="3269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76"/>
                                <wps:cNvSpPr>
                                  <a:spLocks noChangeArrowheads="1"/>
                                </wps:cNvSpPr>
                                <wps:spPr bwMode="auto">
                                  <a:xfrm>
                                    <a:off x="1372" y="2813"/>
                                    <a:ext cx="1" cy="409"/>
                                  </a:xfrm>
                                  <a:prstGeom prst="rect">
                                    <a:avLst/>
                                  </a:prstGeom>
                                  <a:solidFill>
                                    <a:srgbClr val="3168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577"/>
                                <wps:cNvSpPr>
                                  <a:spLocks noChangeArrowheads="1"/>
                                </wps:cNvSpPr>
                                <wps:spPr bwMode="auto">
                                  <a:xfrm>
                                    <a:off x="1373" y="2813"/>
                                    <a:ext cx="2" cy="409"/>
                                  </a:xfrm>
                                  <a:prstGeom prst="rect">
                                    <a:avLst/>
                                  </a:prstGeom>
                                  <a:solidFill>
                                    <a:srgbClr val="2F66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578"/>
                                <wps:cNvSpPr>
                                  <a:spLocks noChangeArrowheads="1"/>
                                </wps:cNvSpPr>
                                <wps:spPr bwMode="auto">
                                  <a:xfrm>
                                    <a:off x="1375" y="2813"/>
                                    <a:ext cx="1" cy="409"/>
                                  </a:xfrm>
                                  <a:prstGeom prst="rect">
                                    <a:avLst/>
                                  </a:prstGeom>
                                  <a:solidFill>
                                    <a:srgbClr val="2E65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579"/>
                                <wps:cNvSpPr>
                                  <a:spLocks noChangeArrowheads="1"/>
                                </wps:cNvSpPr>
                                <wps:spPr bwMode="auto">
                                  <a:xfrm>
                                    <a:off x="1376" y="2813"/>
                                    <a:ext cx="2" cy="409"/>
                                  </a:xfrm>
                                  <a:prstGeom prst="rect">
                                    <a:avLst/>
                                  </a:prstGeom>
                                  <a:solidFill>
                                    <a:srgbClr val="2C63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80"/>
                                <wps:cNvSpPr>
                                  <a:spLocks noChangeArrowheads="1"/>
                                </wps:cNvSpPr>
                                <wps:spPr bwMode="auto">
                                  <a:xfrm>
                                    <a:off x="1378" y="2813"/>
                                    <a:ext cx="2" cy="409"/>
                                  </a:xfrm>
                                  <a:prstGeom prst="rect">
                                    <a:avLst/>
                                  </a:prstGeom>
                                  <a:solidFill>
                                    <a:srgbClr val="2B62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581"/>
                                <wps:cNvSpPr>
                                  <a:spLocks noChangeArrowheads="1"/>
                                </wps:cNvSpPr>
                                <wps:spPr bwMode="auto">
                                  <a:xfrm>
                                    <a:off x="1380" y="2813"/>
                                    <a:ext cx="1" cy="409"/>
                                  </a:xfrm>
                                  <a:prstGeom prst="rect">
                                    <a:avLst/>
                                  </a:prstGeom>
                                  <a:solidFill>
                                    <a:srgbClr val="2A6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582"/>
                                <wps:cNvSpPr>
                                  <a:spLocks noChangeArrowheads="1"/>
                                </wps:cNvSpPr>
                                <wps:spPr bwMode="auto">
                                  <a:xfrm>
                                    <a:off x="1381" y="2813"/>
                                    <a:ext cx="2" cy="409"/>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Freeform 583"/>
                                <wps:cNvSpPr>
                                  <a:spLocks/>
                                </wps:cNvSpPr>
                                <wps:spPr bwMode="auto">
                                  <a:xfrm>
                                    <a:off x="1262" y="2942"/>
                                    <a:ext cx="99" cy="360"/>
                                  </a:xfrm>
                                  <a:custGeom>
                                    <a:avLst/>
                                    <a:gdLst>
                                      <a:gd name="T0" fmla="*/ 99 w 99"/>
                                      <a:gd name="T1" fmla="*/ 341 h 360"/>
                                      <a:gd name="T2" fmla="*/ 92 w 99"/>
                                      <a:gd name="T3" fmla="*/ 349 h 360"/>
                                      <a:gd name="T4" fmla="*/ 86 w 99"/>
                                      <a:gd name="T5" fmla="*/ 354 h 360"/>
                                      <a:gd name="T6" fmla="*/ 76 w 99"/>
                                      <a:gd name="T7" fmla="*/ 359 h 360"/>
                                      <a:gd name="T8" fmla="*/ 68 w 99"/>
                                      <a:gd name="T9" fmla="*/ 360 h 360"/>
                                      <a:gd name="T10" fmla="*/ 59 w 99"/>
                                      <a:gd name="T11" fmla="*/ 360 h 360"/>
                                      <a:gd name="T12" fmla="*/ 49 w 99"/>
                                      <a:gd name="T13" fmla="*/ 360 h 360"/>
                                      <a:gd name="T14" fmla="*/ 41 w 99"/>
                                      <a:gd name="T15" fmla="*/ 357 h 360"/>
                                      <a:gd name="T16" fmla="*/ 32 w 99"/>
                                      <a:gd name="T17" fmla="*/ 351 h 360"/>
                                      <a:gd name="T18" fmla="*/ 25 w 99"/>
                                      <a:gd name="T19" fmla="*/ 344 h 360"/>
                                      <a:gd name="T20" fmla="*/ 19 w 99"/>
                                      <a:gd name="T21" fmla="*/ 338 h 360"/>
                                      <a:gd name="T22" fmla="*/ 16 w 99"/>
                                      <a:gd name="T23" fmla="*/ 328 h 360"/>
                                      <a:gd name="T24" fmla="*/ 14 w 99"/>
                                      <a:gd name="T25" fmla="*/ 320 h 360"/>
                                      <a:gd name="T26" fmla="*/ 13 w 99"/>
                                      <a:gd name="T27" fmla="*/ 311 h 360"/>
                                      <a:gd name="T28" fmla="*/ 14 w 99"/>
                                      <a:gd name="T29" fmla="*/ 301 h 360"/>
                                      <a:gd name="T30" fmla="*/ 17 w 99"/>
                                      <a:gd name="T31" fmla="*/ 293 h 360"/>
                                      <a:gd name="T32" fmla="*/ 22 w 99"/>
                                      <a:gd name="T33" fmla="*/ 285 h 360"/>
                                      <a:gd name="T34" fmla="*/ 28 w 99"/>
                                      <a:gd name="T35" fmla="*/ 277 h 360"/>
                                      <a:gd name="T36" fmla="*/ 17 w 99"/>
                                      <a:gd name="T37" fmla="*/ 272 h 360"/>
                                      <a:gd name="T38" fmla="*/ 9 w 99"/>
                                      <a:gd name="T39" fmla="*/ 264 h 360"/>
                                      <a:gd name="T40" fmla="*/ 3 w 99"/>
                                      <a:gd name="T41" fmla="*/ 253 h 360"/>
                                      <a:gd name="T42" fmla="*/ 0 w 99"/>
                                      <a:gd name="T43" fmla="*/ 241 h 360"/>
                                      <a:gd name="T44" fmla="*/ 0 w 99"/>
                                      <a:gd name="T45" fmla="*/ 241 h 360"/>
                                      <a:gd name="T46" fmla="*/ 0 w 99"/>
                                      <a:gd name="T47" fmla="*/ 0 h 36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9" h="360">
                                        <a:moveTo>
                                          <a:pt x="99" y="341"/>
                                        </a:moveTo>
                                        <a:lnTo>
                                          <a:pt x="92" y="349"/>
                                        </a:lnTo>
                                        <a:lnTo>
                                          <a:pt x="86" y="354"/>
                                        </a:lnTo>
                                        <a:lnTo>
                                          <a:pt x="76" y="359"/>
                                        </a:lnTo>
                                        <a:lnTo>
                                          <a:pt x="68" y="360"/>
                                        </a:lnTo>
                                        <a:lnTo>
                                          <a:pt x="59" y="360"/>
                                        </a:lnTo>
                                        <a:lnTo>
                                          <a:pt x="49" y="360"/>
                                        </a:lnTo>
                                        <a:lnTo>
                                          <a:pt x="41" y="357"/>
                                        </a:lnTo>
                                        <a:lnTo>
                                          <a:pt x="32" y="351"/>
                                        </a:lnTo>
                                        <a:lnTo>
                                          <a:pt x="25" y="344"/>
                                        </a:lnTo>
                                        <a:lnTo>
                                          <a:pt x="19" y="338"/>
                                        </a:lnTo>
                                        <a:lnTo>
                                          <a:pt x="16" y="328"/>
                                        </a:lnTo>
                                        <a:lnTo>
                                          <a:pt x="14" y="320"/>
                                        </a:lnTo>
                                        <a:lnTo>
                                          <a:pt x="13" y="311"/>
                                        </a:lnTo>
                                        <a:lnTo>
                                          <a:pt x="14" y="301"/>
                                        </a:lnTo>
                                        <a:lnTo>
                                          <a:pt x="17" y="293"/>
                                        </a:lnTo>
                                        <a:lnTo>
                                          <a:pt x="22" y="285"/>
                                        </a:lnTo>
                                        <a:lnTo>
                                          <a:pt x="28" y="277"/>
                                        </a:lnTo>
                                        <a:lnTo>
                                          <a:pt x="17" y="272"/>
                                        </a:lnTo>
                                        <a:lnTo>
                                          <a:pt x="9" y="264"/>
                                        </a:lnTo>
                                        <a:lnTo>
                                          <a:pt x="3" y="253"/>
                                        </a:lnTo>
                                        <a:lnTo>
                                          <a:pt x="0" y="241"/>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Freeform 584"/>
                                <wps:cNvSpPr>
                                  <a:spLocks/>
                                </wps:cNvSpPr>
                                <wps:spPr bwMode="auto">
                                  <a:xfrm>
                                    <a:off x="1138" y="3183"/>
                                    <a:ext cx="73" cy="414"/>
                                  </a:xfrm>
                                  <a:custGeom>
                                    <a:avLst/>
                                    <a:gdLst>
                                      <a:gd name="T0" fmla="*/ 65 w 73"/>
                                      <a:gd name="T1" fmla="*/ 0 h 414"/>
                                      <a:gd name="T2" fmla="*/ 73 w 73"/>
                                      <a:gd name="T3" fmla="*/ 335 h 414"/>
                                      <a:gd name="T4" fmla="*/ 35 w 73"/>
                                      <a:gd name="T5" fmla="*/ 374 h 414"/>
                                      <a:gd name="T6" fmla="*/ 0 w 73"/>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4">
                                        <a:moveTo>
                                          <a:pt x="65" y="0"/>
                                        </a:moveTo>
                                        <a:lnTo>
                                          <a:pt x="73" y="335"/>
                                        </a:lnTo>
                                        <a:lnTo>
                                          <a:pt x="35" y="374"/>
                                        </a:lnTo>
                                        <a:lnTo>
                                          <a:pt x="0" y="414"/>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Line 585"/>
                                <wps:cNvCnPr/>
                                <wps:spPr bwMode="auto">
                                  <a:xfrm flipH="1" flipV="1">
                                    <a:off x="1095" y="2831"/>
                                    <a:ext cx="17" cy="356"/>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601" name="Freeform 586"/>
                                <wps:cNvSpPr>
                                  <a:spLocks/>
                                </wps:cNvSpPr>
                                <wps:spPr bwMode="auto">
                                  <a:xfrm>
                                    <a:off x="1057" y="2476"/>
                                    <a:ext cx="323" cy="1184"/>
                                  </a:xfrm>
                                  <a:custGeom>
                                    <a:avLst/>
                                    <a:gdLst>
                                      <a:gd name="T0" fmla="*/ 68 w 323"/>
                                      <a:gd name="T1" fmla="*/ 1002 h 1184"/>
                                      <a:gd name="T2" fmla="*/ 8 w 323"/>
                                      <a:gd name="T3" fmla="*/ 1071 h 1184"/>
                                      <a:gd name="T4" fmla="*/ 4 w 323"/>
                                      <a:gd name="T5" fmla="*/ 1077 h 1184"/>
                                      <a:gd name="T6" fmla="*/ 1 w 323"/>
                                      <a:gd name="T7" fmla="*/ 1094 h 1184"/>
                                      <a:gd name="T8" fmla="*/ 4 w 323"/>
                                      <a:gd name="T9" fmla="*/ 1102 h 1184"/>
                                      <a:gd name="T10" fmla="*/ 86 w 323"/>
                                      <a:gd name="T11" fmla="*/ 1111 h 1184"/>
                                      <a:gd name="T12" fmla="*/ 79 w 323"/>
                                      <a:gd name="T13" fmla="*/ 1129 h 1184"/>
                                      <a:gd name="T14" fmla="*/ 82 w 323"/>
                                      <a:gd name="T15" fmla="*/ 1148 h 1184"/>
                                      <a:gd name="T16" fmla="*/ 288 w 323"/>
                                      <a:gd name="T17" fmla="*/ 1092 h 1184"/>
                                      <a:gd name="T18" fmla="*/ 297 w 323"/>
                                      <a:gd name="T19" fmla="*/ 818 h 1184"/>
                                      <a:gd name="T20" fmla="*/ 313 w 323"/>
                                      <a:gd name="T21" fmla="*/ 777 h 1184"/>
                                      <a:gd name="T22" fmla="*/ 307 w 323"/>
                                      <a:gd name="T23" fmla="*/ 733 h 1184"/>
                                      <a:gd name="T24" fmla="*/ 316 w 323"/>
                                      <a:gd name="T25" fmla="*/ 720 h 1184"/>
                                      <a:gd name="T26" fmla="*/ 318 w 323"/>
                                      <a:gd name="T27" fmla="*/ 704 h 1184"/>
                                      <a:gd name="T28" fmla="*/ 321 w 323"/>
                                      <a:gd name="T29" fmla="*/ 614 h 1184"/>
                                      <a:gd name="T30" fmla="*/ 321 w 323"/>
                                      <a:gd name="T31" fmla="*/ 432 h 1184"/>
                                      <a:gd name="T32" fmla="*/ 316 w 323"/>
                                      <a:gd name="T33" fmla="*/ 342 h 1184"/>
                                      <a:gd name="T34" fmla="*/ 288 w 323"/>
                                      <a:gd name="T35" fmla="*/ 289 h 1184"/>
                                      <a:gd name="T36" fmla="*/ 246 w 323"/>
                                      <a:gd name="T37" fmla="*/ 246 h 1184"/>
                                      <a:gd name="T38" fmla="*/ 206 w 323"/>
                                      <a:gd name="T39" fmla="*/ 217 h 1184"/>
                                      <a:gd name="T40" fmla="*/ 226 w 323"/>
                                      <a:gd name="T41" fmla="*/ 188 h 1184"/>
                                      <a:gd name="T42" fmla="*/ 248 w 323"/>
                                      <a:gd name="T43" fmla="*/ 140 h 1184"/>
                                      <a:gd name="T44" fmla="*/ 249 w 323"/>
                                      <a:gd name="T45" fmla="*/ 91 h 1184"/>
                                      <a:gd name="T46" fmla="*/ 238 w 323"/>
                                      <a:gd name="T47" fmla="*/ 54 h 1184"/>
                                      <a:gd name="T48" fmla="*/ 213 w 323"/>
                                      <a:gd name="T49" fmla="*/ 24 h 1184"/>
                                      <a:gd name="T50" fmla="*/ 179 w 323"/>
                                      <a:gd name="T51" fmla="*/ 4 h 1184"/>
                                      <a:gd name="T52" fmla="*/ 140 w 323"/>
                                      <a:gd name="T53" fmla="*/ 4 h 1184"/>
                                      <a:gd name="T54" fmla="*/ 105 w 323"/>
                                      <a:gd name="T55" fmla="*/ 24 h 1184"/>
                                      <a:gd name="T56" fmla="*/ 81 w 323"/>
                                      <a:gd name="T57" fmla="*/ 54 h 1184"/>
                                      <a:gd name="T58" fmla="*/ 68 w 323"/>
                                      <a:gd name="T59" fmla="*/ 91 h 1184"/>
                                      <a:gd name="T60" fmla="*/ 71 w 323"/>
                                      <a:gd name="T61" fmla="*/ 138 h 1184"/>
                                      <a:gd name="T62" fmla="*/ 90 w 323"/>
                                      <a:gd name="T63" fmla="*/ 185 h 1184"/>
                                      <a:gd name="T64" fmla="*/ 106 w 323"/>
                                      <a:gd name="T65" fmla="*/ 204 h 1184"/>
                                      <a:gd name="T66" fmla="*/ 22 w 323"/>
                                      <a:gd name="T67" fmla="*/ 257 h 1184"/>
                                      <a:gd name="T68" fmla="*/ 11 w 323"/>
                                      <a:gd name="T69" fmla="*/ 281 h 1184"/>
                                      <a:gd name="T70" fmla="*/ 9 w 323"/>
                                      <a:gd name="T71" fmla="*/ 294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3" h="1184">
                                        <a:moveTo>
                                          <a:pt x="55" y="715"/>
                                        </a:moveTo>
                                        <a:lnTo>
                                          <a:pt x="68" y="1002"/>
                                        </a:lnTo>
                                        <a:lnTo>
                                          <a:pt x="8" y="1071"/>
                                        </a:lnTo>
                                        <a:lnTo>
                                          <a:pt x="4" y="1077"/>
                                        </a:lnTo>
                                        <a:lnTo>
                                          <a:pt x="1" y="1085"/>
                                        </a:lnTo>
                                        <a:lnTo>
                                          <a:pt x="1" y="1094"/>
                                        </a:lnTo>
                                        <a:lnTo>
                                          <a:pt x="4" y="1102"/>
                                        </a:lnTo>
                                        <a:lnTo>
                                          <a:pt x="55" y="1132"/>
                                        </a:lnTo>
                                        <a:lnTo>
                                          <a:pt x="86" y="1111"/>
                                        </a:lnTo>
                                        <a:lnTo>
                                          <a:pt x="81" y="1119"/>
                                        </a:lnTo>
                                        <a:lnTo>
                                          <a:pt x="79" y="1129"/>
                                        </a:lnTo>
                                        <a:lnTo>
                                          <a:pt x="79" y="1139"/>
                                        </a:lnTo>
                                        <a:lnTo>
                                          <a:pt x="82" y="1148"/>
                                        </a:lnTo>
                                        <a:lnTo>
                                          <a:pt x="135" y="1184"/>
                                        </a:lnTo>
                                        <a:lnTo>
                                          <a:pt x="288" y="1092"/>
                                        </a:lnTo>
                                        <a:lnTo>
                                          <a:pt x="288" y="1029"/>
                                        </a:lnTo>
                                        <a:lnTo>
                                          <a:pt x="297" y="818"/>
                                        </a:lnTo>
                                        <a:lnTo>
                                          <a:pt x="308" y="799"/>
                                        </a:lnTo>
                                        <a:lnTo>
                                          <a:pt x="313" y="777"/>
                                        </a:lnTo>
                                        <a:lnTo>
                                          <a:pt x="313" y="754"/>
                                        </a:lnTo>
                                        <a:lnTo>
                                          <a:pt x="307" y="733"/>
                                        </a:lnTo>
                                        <a:lnTo>
                                          <a:pt x="311" y="727"/>
                                        </a:lnTo>
                                        <a:lnTo>
                                          <a:pt x="316" y="720"/>
                                        </a:lnTo>
                                        <a:lnTo>
                                          <a:pt x="318" y="712"/>
                                        </a:lnTo>
                                        <a:lnTo>
                                          <a:pt x="318" y="704"/>
                                        </a:lnTo>
                                        <a:lnTo>
                                          <a:pt x="321" y="614"/>
                                        </a:lnTo>
                                        <a:lnTo>
                                          <a:pt x="323" y="524"/>
                                        </a:lnTo>
                                        <a:lnTo>
                                          <a:pt x="321" y="432"/>
                                        </a:lnTo>
                                        <a:lnTo>
                                          <a:pt x="316" y="342"/>
                                        </a:lnTo>
                                        <a:lnTo>
                                          <a:pt x="304" y="315"/>
                                        </a:lnTo>
                                        <a:lnTo>
                                          <a:pt x="288" y="289"/>
                                        </a:lnTo>
                                        <a:lnTo>
                                          <a:pt x="268" y="267"/>
                                        </a:lnTo>
                                        <a:lnTo>
                                          <a:pt x="246" y="246"/>
                                        </a:lnTo>
                                        <a:lnTo>
                                          <a:pt x="227" y="231"/>
                                        </a:lnTo>
                                        <a:lnTo>
                                          <a:pt x="206" y="217"/>
                                        </a:lnTo>
                                        <a:lnTo>
                                          <a:pt x="206" y="206"/>
                                        </a:lnTo>
                                        <a:lnTo>
                                          <a:pt x="226" y="188"/>
                                        </a:lnTo>
                                        <a:lnTo>
                                          <a:pt x="238" y="164"/>
                                        </a:lnTo>
                                        <a:lnTo>
                                          <a:pt x="248" y="140"/>
                                        </a:lnTo>
                                        <a:lnTo>
                                          <a:pt x="249" y="112"/>
                                        </a:lnTo>
                                        <a:lnTo>
                                          <a:pt x="249" y="91"/>
                                        </a:lnTo>
                                        <a:lnTo>
                                          <a:pt x="246" y="72"/>
                                        </a:lnTo>
                                        <a:lnTo>
                                          <a:pt x="238" y="54"/>
                                        </a:lnTo>
                                        <a:lnTo>
                                          <a:pt x="227" y="38"/>
                                        </a:lnTo>
                                        <a:lnTo>
                                          <a:pt x="213" y="24"/>
                                        </a:lnTo>
                                        <a:lnTo>
                                          <a:pt x="197" y="13"/>
                                        </a:lnTo>
                                        <a:lnTo>
                                          <a:pt x="179" y="4"/>
                                        </a:lnTo>
                                        <a:lnTo>
                                          <a:pt x="159" y="0"/>
                                        </a:lnTo>
                                        <a:lnTo>
                                          <a:pt x="140" y="4"/>
                                        </a:lnTo>
                                        <a:lnTo>
                                          <a:pt x="121" y="13"/>
                                        </a:lnTo>
                                        <a:lnTo>
                                          <a:pt x="105" y="24"/>
                                        </a:lnTo>
                                        <a:lnTo>
                                          <a:pt x="92" y="38"/>
                                        </a:lnTo>
                                        <a:lnTo>
                                          <a:pt x="81" y="54"/>
                                        </a:lnTo>
                                        <a:lnTo>
                                          <a:pt x="73" y="72"/>
                                        </a:lnTo>
                                        <a:lnTo>
                                          <a:pt x="68" y="91"/>
                                        </a:lnTo>
                                        <a:lnTo>
                                          <a:pt x="68" y="112"/>
                                        </a:lnTo>
                                        <a:lnTo>
                                          <a:pt x="71" y="138"/>
                                        </a:lnTo>
                                        <a:lnTo>
                                          <a:pt x="78" y="162"/>
                                        </a:lnTo>
                                        <a:lnTo>
                                          <a:pt x="90" y="185"/>
                                        </a:lnTo>
                                        <a:lnTo>
                                          <a:pt x="106" y="204"/>
                                        </a:lnTo>
                                        <a:lnTo>
                                          <a:pt x="30" y="247"/>
                                        </a:lnTo>
                                        <a:lnTo>
                                          <a:pt x="22" y="257"/>
                                        </a:lnTo>
                                        <a:lnTo>
                                          <a:pt x="14" y="268"/>
                                        </a:lnTo>
                                        <a:lnTo>
                                          <a:pt x="11" y="281"/>
                                        </a:lnTo>
                                        <a:lnTo>
                                          <a:pt x="9" y="294"/>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Freeform 587"/>
                                <wps:cNvSpPr>
                                  <a:spLocks/>
                                </wps:cNvSpPr>
                                <wps:spPr bwMode="auto">
                                  <a:xfrm>
                                    <a:off x="1057" y="3064"/>
                                    <a:ext cx="55" cy="127"/>
                                  </a:xfrm>
                                  <a:custGeom>
                                    <a:avLst/>
                                    <a:gdLst>
                                      <a:gd name="T0" fmla="*/ 55 w 55"/>
                                      <a:gd name="T1" fmla="*/ 127 h 127"/>
                                      <a:gd name="T2" fmla="*/ 44 w 55"/>
                                      <a:gd name="T3" fmla="*/ 119 h 127"/>
                                      <a:gd name="T4" fmla="*/ 35 w 55"/>
                                      <a:gd name="T5" fmla="*/ 110 h 127"/>
                                      <a:gd name="T6" fmla="*/ 27 w 55"/>
                                      <a:gd name="T7" fmla="*/ 99 h 127"/>
                                      <a:gd name="T8" fmla="*/ 22 w 55"/>
                                      <a:gd name="T9" fmla="*/ 87 h 127"/>
                                      <a:gd name="T10" fmla="*/ 20 w 55"/>
                                      <a:gd name="T11" fmla="*/ 74 h 127"/>
                                      <a:gd name="T12" fmla="*/ 19 w 55"/>
                                      <a:gd name="T13" fmla="*/ 62 h 127"/>
                                      <a:gd name="T14" fmla="*/ 22 w 55"/>
                                      <a:gd name="T15" fmla="*/ 47 h 127"/>
                                      <a:gd name="T16" fmla="*/ 27 w 55"/>
                                      <a:gd name="T17" fmla="*/ 34 h 127"/>
                                      <a:gd name="T18" fmla="*/ 17 w 55"/>
                                      <a:gd name="T19" fmla="*/ 29 h 127"/>
                                      <a:gd name="T20" fmla="*/ 9 w 55"/>
                                      <a:gd name="T21" fmla="*/ 21 h 127"/>
                                      <a:gd name="T22" fmla="*/ 3 w 55"/>
                                      <a:gd name="T23" fmla="*/ 12 h 127"/>
                                      <a:gd name="T24" fmla="*/ 0 w 55"/>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7">
                                        <a:moveTo>
                                          <a:pt x="55" y="127"/>
                                        </a:moveTo>
                                        <a:lnTo>
                                          <a:pt x="44" y="119"/>
                                        </a:lnTo>
                                        <a:lnTo>
                                          <a:pt x="35" y="110"/>
                                        </a:lnTo>
                                        <a:lnTo>
                                          <a:pt x="27" y="99"/>
                                        </a:lnTo>
                                        <a:lnTo>
                                          <a:pt x="22" y="87"/>
                                        </a:lnTo>
                                        <a:lnTo>
                                          <a:pt x="20" y="74"/>
                                        </a:lnTo>
                                        <a:lnTo>
                                          <a:pt x="19" y="62"/>
                                        </a:lnTo>
                                        <a:lnTo>
                                          <a:pt x="22" y="47"/>
                                        </a:lnTo>
                                        <a:lnTo>
                                          <a:pt x="27" y="34"/>
                                        </a:lnTo>
                                        <a:lnTo>
                                          <a:pt x="17" y="29"/>
                                        </a:lnTo>
                                        <a:lnTo>
                                          <a:pt x="9" y="21"/>
                                        </a:lnTo>
                                        <a:lnTo>
                                          <a:pt x="3"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Freeform 588"/>
                                <wps:cNvSpPr>
                                  <a:spLocks/>
                                </wps:cNvSpPr>
                                <wps:spPr bwMode="auto">
                                  <a:xfrm>
                                    <a:off x="428" y="3364"/>
                                    <a:ext cx="668" cy="321"/>
                                  </a:xfrm>
                                  <a:custGeom>
                                    <a:avLst/>
                                    <a:gdLst>
                                      <a:gd name="T0" fmla="*/ 0 w 668"/>
                                      <a:gd name="T1" fmla="*/ 29 h 321"/>
                                      <a:gd name="T2" fmla="*/ 46 w 668"/>
                                      <a:gd name="T3" fmla="*/ 0 h 321"/>
                                      <a:gd name="T4" fmla="*/ 603 w 668"/>
                                      <a:gd name="T5" fmla="*/ 321 h 321"/>
                                      <a:gd name="T6" fmla="*/ 668 w 668"/>
                                      <a:gd name="T7" fmla="*/ 281 h 3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8" h="321">
                                        <a:moveTo>
                                          <a:pt x="0" y="29"/>
                                        </a:moveTo>
                                        <a:lnTo>
                                          <a:pt x="46" y="0"/>
                                        </a:lnTo>
                                        <a:lnTo>
                                          <a:pt x="603" y="321"/>
                                        </a:lnTo>
                                        <a:lnTo>
                                          <a:pt x="668" y="281"/>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Line 589"/>
                                <wps:cNvCnPr/>
                                <wps:spPr bwMode="auto">
                                  <a:xfrm flipV="1">
                                    <a:off x="632" y="3410"/>
                                    <a:ext cx="73" cy="44"/>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605" name="Line 590"/>
                                <wps:cNvCnPr/>
                                <wps:spPr bwMode="auto">
                                  <a:xfrm flipV="1">
                                    <a:off x="832" y="3529"/>
                                    <a:ext cx="67"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6" name="Picture 5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9" y="3011"/>
                                    <a:ext cx="93"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 name="Picture 59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00" y="2645"/>
                                    <a:ext cx="256" cy="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 name="Picture 59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0" y="2645"/>
                                    <a:ext cx="256" cy="978"/>
                                  </a:xfrm>
                                  <a:prstGeom prst="rect">
                                    <a:avLst/>
                                  </a:prstGeom>
                                  <a:noFill/>
                                  <a:extLst>
                                    <a:ext uri="{909E8E84-426E-40DD-AFC4-6F175D3DCCD1}">
                                      <a14:hiddenFill xmlns:a14="http://schemas.microsoft.com/office/drawing/2010/main">
                                        <a:solidFill>
                                          <a:srgbClr val="FFFFFF"/>
                                        </a:solidFill>
                                      </a14:hiddenFill>
                                    </a:ext>
                                  </a:extLst>
                                </pic:spPr>
                              </pic:pic>
                              <wps:wsp>
                                <wps:cNvPr id="609" name="Rectangle 594"/>
                                <wps:cNvSpPr>
                                  <a:spLocks noChangeArrowheads="1"/>
                                </wps:cNvSpPr>
                                <wps:spPr bwMode="auto">
                                  <a:xfrm>
                                    <a:off x="130" y="2612"/>
                                    <a:ext cx="2" cy="201"/>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Rectangle 595"/>
                                <wps:cNvSpPr>
                                  <a:spLocks noChangeArrowheads="1"/>
                                </wps:cNvSpPr>
                                <wps:spPr bwMode="auto">
                                  <a:xfrm>
                                    <a:off x="132" y="2612"/>
                                    <a:ext cx="3"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596"/>
                                <wps:cNvSpPr>
                                  <a:spLocks noChangeArrowheads="1"/>
                                </wps:cNvSpPr>
                                <wps:spPr bwMode="auto">
                                  <a:xfrm>
                                    <a:off x="135" y="2612"/>
                                    <a:ext cx="5" cy="201"/>
                                  </a:xfrm>
                                  <a:prstGeom prst="rect">
                                    <a:avLst/>
                                  </a:prstGeom>
                                  <a:solidFill>
                                    <a:srgbClr val="F5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97"/>
                                <wps:cNvSpPr>
                                  <a:spLocks noChangeArrowheads="1"/>
                                </wps:cNvSpPr>
                                <wps:spPr bwMode="auto">
                                  <a:xfrm>
                                    <a:off x="140" y="2612"/>
                                    <a:ext cx="5" cy="201"/>
                                  </a:xfrm>
                                  <a:prstGeom prst="rect">
                                    <a:avLst/>
                                  </a:prstGeom>
                                  <a:solidFill>
                                    <a:srgbClr val="F3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598"/>
                                <wps:cNvSpPr>
                                  <a:spLocks noChangeArrowheads="1"/>
                                </wps:cNvSpPr>
                                <wps:spPr bwMode="auto">
                                  <a:xfrm>
                                    <a:off x="145" y="2612"/>
                                    <a:ext cx="5" cy="201"/>
                                  </a:xfrm>
                                  <a:prstGeom prst="rect">
                                    <a:avLst/>
                                  </a:prstGeom>
                                  <a:solidFill>
                                    <a:srgbClr val="F1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Rectangle 599"/>
                                <wps:cNvSpPr>
                                  <a:spLocks noChangeArrowheads="1"/>
                                </wps:cNvSpPr>
                                <wps:spPr bwMode="auto">
                                  <a:xfrm>
                                    <a:off x="150" y="2612"/>
                                    <a:ext cx="4" cy="201"/>
                                  </a:xfrm>
                                  <a:prstGeom prst="rect">
                                    <a:avLst/>
                                  </a:prstGeom>
                                  <a:solidFill>
                                    <a:srgbClr val="EF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600"/>
                                <wps:cNvSpPr>
                                  <a:spLocks noChangeArrowheads="1"/>
                                </wps:cNvSpPr>
                                <wps:spPr bwMode="auto">
                                  <a:xfrm>
                                    <a:off x="154" y="2612"/>
                                    <a:ext cx="7" cy="201"/>
                                  </a:xfrm>
                                  <a:prstGeom prst="rect">
                                    <a:avLst/>
                                  </a:prstGeom>
                                  <a:solidFill>
                                    <a:srgbClr val="ED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Rectangle 601"/>
                                <wps:cNvSpPr>
                                  <a:spLocks noChangeArrowheads="1"/>
                                </wps:cNvSpPr>
                                <wps:spPr bwMode="auto">
                                  <a:xfrm>
                                    <a:off x="161" y="2612"/>
                                    <a:ext cx="4" cy="201"/>
                                  </a:xfrm>
                                  <a:prstGeom prst="rect">
                                    <a:avLst/>
                                  </a:prstGeom>
                                  <a:solidFill>
                                    <a:srgbClr val="EB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602"/>
                                <wps:cNvSpPr>
                                  <a:spLocks noChangeArrowheads="1"/>
                                </wps:cNvSpPr>
                                <wps:spPr bwMode="auto">
                                  <a:xfrm>
                                    <a:off x="165" y="2612"/>
                                    <a:ext cx="5" cy="201"/>
                                  </a:xfrm>
                                  <a:prstGeom prst="rect">
                                    <a:avLst/>
                                  </a:prstGeom>
                                  <a:solidFill>
                                    <a:srgbClr val="E9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Rectangle 603"/>
                                <wps:cNvSpPr>
                                  <a:spLocks noChangeArrowheads="1"/>
                                </wps:cNvSpPr>
                                <wps:spPr bwMode="auto">
                                  <a:xfrm>
                                    <a:off x="170" y="2612"/>
                                    <a:ext cx="5" cy="201"/>
                                  </a:xfrm>
                                  <a:prstGeom prst="rect">
                                    <a:avLst/>
                                  </a:prstGeom>
                                  <a:solidFill>
                                    <a:srgbClr val="E7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604"/>
                                <wps:cNvSpPr>
                                  <a:spLocks noChangeArrowheads="1"/>
                                </wps:cNvSpPr>
                                <wps:spPr bwMode="auto">
                                  <a:xfrm>
                                    <a:off x="175" y="2612"/>
                                    <a:ext cx="5" cy="201"/>
                                  </a:xfrm>
                                  <a:prstGeom prst="rect">
                                    <a:avLst/>
                                  </a:prstGeom>
                                  <a:solidFill>
                                    <a:srgbClr val="E5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605"/>
                                <wps:cNvSpPr>
                                  <a:spLocks noChangeArrowheads="1"/>
                                </wps:cNvSpPr>
                                <wps:spPr bwMode="auto">
                                  <a:xfrm>
                                    <a:off x="180" y="2612"/>
                                    <a:ext cx="5" cy="201"/>
                                  </a:xfrm>
                                  <a:prstGeom prst="rect">
                                    <a:avLst/>
                                  </a:prstGeom>
                                  <a:solidFill>
                                    <a:srgbClr val="E3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606"/>
                                <wps:cNvSpPr>
                                  <a:spLocks noChangeArrowheads="1"/>
                                </wps:cNvSpPr>
                                <wps:spPr bwMode="auto">
                                  <a:xfrm>
                                    <a:off x="185" y="2612"/>
                                    <a:ext cx="4" cy="201"/>
                                  </a:xfrm>
                                  <a:prstGeom prst="rect">
                                    <a:avLst/>
                                  </a:prstGeom>
                                  <a:solidFill>
                                    <a:srgbClr val="E1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Rectangle 607"/>
                                <wps:cNvSpPr>
                                  <a:spLocks noChangeArrowheads="1"/>
                                </wps:cNvSpPr>
                                <wps:spPr bwMode="auto">
                                  <a:xfrm>
                                    <a:off x="189" y="2612"/>
                                    <a:ext cx="5" cy="201"/>
                                  </a:xfrm>
                                  <a:prstGeom prst="rect">
                                    <a:avLst/>
                                  </a:prstGeom>
                                  <a:solidFill>
                                    <a:srgbClr val="DF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623" name="Group 608"/>
                              <wpg:cNvGrpSpPr>
                                <a:grpSpLocks/>
                              </wpg:cNvGrpSpPr>
                              <wpg:grpSpPr bwMode="auto">
                                <a:xfrm>
                                  <a:off x="64700" y="1481453"/>
                                  <a:ext cx="1948211" cy="819229"/>
                                  <a:chOff x="102" y="2331"/>
                                  <a:chExt cx="3068" cy="1290"/>
                                </a:xfrm>
                              </wpg:grpSpPr>
                              <wps:wsp>
                                <wps:cNvPr id="624" name="Rectangle 609"/>
                                <wps:cNvSpPr>
                                  <a:spLocks noChangeArrowheads="1"/>
                                </wps:cNvSpPr>
                                <wps:spPr bwMode="auto">
                                  <a:xfrm>
                                    <a:off x="194" y="2612"/>
                                    <a:ext cx="6" cy="201"/>
                                  </a:xfrm>
                                  <a:prstGeom prst="rect">
                                    <a:avLst/>
                                  </a:prstGeom>
                                  <a:solidFill>
                                    <a:srgbClr val="DD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10"/>
                                <wps:cNvSpPr>
                                  <a:spLocks noChangeArrowheads="1"/>
                                </wps:cNvSpPr>
                                <wps:spPr bwMode="auto">
                                  <a:xfrm>
                                    <a:off x="200" y="2612"/>
                                    <a:ext cx="5" cy="201"/>
                                  </a:xfrm>
                                  <a:prstGeom prst="rect">
                                    <a:avLst/>
                                  </a:prstGeom>
                                  <a:solidFill>
                                    <a:srgbClr val="DB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611"/>
                                <wps:cNvSpPr>
                                  <a:spLocks noChangeArrowheads="1"/>
                                </wps:cNvSpPr>
                                <wps:spPr bwMode="auto">
                                  <a:xfrm>
                                    <a:off x="205" y="2612"/>
                                    <a:ext cx="5" cy="201"/>
                                  </a:xfrm>
                                  <a:prstGeom prst="rect">
                                    <a:avLst/>
                                  </a:prstGeom>
                                  <a:solidFill>
                                    <a:srgbClr val="D9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612"/>
                                <wps:cNvSpPr>
                                  <a:spLocks noChangeArrowheads="1"/>
                                </wps:cNvSpPr>
                                <wps:spPr bwMode="auto">
                                  <a:xfrm>
                                    <a:off x="210" y="2612"/>
                                    <a:ext cx="5" cy="201"/>
                                  </a:xfrm>
                                  <a:prstGeom prst="rect">
                                    <a:avLst/>
                                  </a:prstGeom>
                                  <a:solidFill>
                                    <a:srgbClr val="D7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613"/>
                                <wps:cNvSpPr>
                                  <a:spLocks noChangeArrowheads="1"/>
                                </wps:cNvSpPr>
                                <wps:spPr bwMode="auto">
                                  <a:xfrm>
                                    <a:off x="215" y="2612"/>
                                    <a:ext cx="5" cy="201"/>
                                  </a:xfrm>
                                  <a:prstGeom prst="rect">
                                    <a:avLst/>
                                  </a:prstGeom>
                                  <a:solidFill>
                                    <a:srgbClr val="D5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614"/>
                                <wps:cNvSpPr>
                                  <a:spLocks noChangeArrowheads="1"/>
                                </wps:cNvSpPr>
                                <wps:spPr bwMode="auto">
                                  <a:xfrm>
                                    <a:off x="220" y="2612"/>
                                    <a:ext cx="4" cy="201"/>
                                  </a:xfrm>
                                  <a:prstGeom prst="rect">
                                    <a:avLst/>
                                  </a:prstGeom>
                                  <a:solidFill>
                                    <a:srgbClr val="D3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615"/>
                                <wps:cNvSpPr>
                                  <a:spLocks noChangeArrowheads="1"/>
                                </wps:cNvSpPr>
                                <wps:spPr bwMode="auto">
                                  <a:xfrm>
                                    <a:off x="224" y="2612"/>
                                    <a:ext cx="5" cy="201"/>
                                  </a:xfrm>
                                  <a:prstGeom prst="rect">
                                    <a:avLst/>
                                  </a:prstGeom>
                                  <a:solidFill>
                                    <a:srgbClr val="D1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616"/>
                                <wps:cNvSpPr>
                                  <a:spLocks noChangeArrowheads="1"/>
                                </wps:cNvSpPr>
                                <wps:spPr bwMode="auto">
                                  <a:xfrm>
                                    <a:off x="229" y="2612"/>
                                    <a:ext cx="5" cy="201"/>
                                  </a:xfrm>
                                  <a:prstGeom prst="rect">
                                    <a:avLst/>
                                  </a:prstGeom>
                                  <a:solidFill>
                                    <a:srgbClr val="CF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617"/>
                                <wps:cNvSpPr>
                                  <a:spLocks noChangeArrowheads="1"/>
                                </wps:cNvSpPr>
                                <wps:spPr bwMode="auto">
                                  <a:xfrm>
                                    <a:off x="234" y="2612"/>
                                    <a:ext cx="3" cy="201"/>
                                  </a:xfrm>
                                  <a:prstGeom prst="rect">
                                    <a:avLst/>
                                  </a:prstGeom>
                                  <a:solidFill>
                                    <a:srgbClr val="CD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618"/>
                                <wps:cNvSpPr>
                                  <a:spLocks noChangeArrowheads="1"/>
                                </wps:cNvSpPr>
                                <wps:spPr bwMode="auto">
                                  <a:xfrm>
                                    <a:off x="237" y="2612"/>
                                    <a:ext cx="5" cy="201"/>
                                  </a:xfrm>
                                  <a:prstGeom prst="rect">
                                    <a:avLst/>
                                  </a:prstGeom>
                                  <a:solidFill>
                                    <a:srgbClr val="CB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Rectangle 619"/>
                                <wps:cNvSpPr>
                                  <a:spLocks noChangeArrowheads="1"/>
                                </wps:cNvSpPr>
                                <wps:spPr bwMode="auto">
                                  <a:xfrm>
                                    <a:off x="242" y="2612"/>
                                    <a:ext cx="6" cy="201"/>
                                  </a:xfrm>
                                  <a:prstGeom prst="rect">
                                    <a:avLst/>
                                  </a:prstGeom>
                                  <a:solidFill>
                                    <a:srgbClr val="C9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620"/>
                                <wps:cNvSpPr>
                                  <a:spLocks noChangeArrowheads="1"/>
                                </wps:cNvSpPr>
                                <wps:spPr bwMode="auto">
                                  <a:xfrm>
                                    <a:off x="248" y="2612"/>
                                    <a:ext cx="5" cy="201"/>
                                  </a:xfrm>
                                  <a:prstGeom prst="rect">
                                    <a:avLst/>
                                  </a:prstGeom>
                                  <a:solidFill>
                                    <a:srgbClr val="C7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Rectangle 621"/>
                                <wps:cNvSpPr>
                                  <a:spLocks noChangeArrowheads="1"/>
                                </wps:cNvSpPr>
                                <wps:spPr bwMode="auto">
                                  <a:xfrm>
                                    <a:off x="253" y="2612"/>
                                    <a:ext cx="5" cy="201"/>
                                  </a:xfrm>
                                  <a:prstGeom prst="rect">
                                    <a:avLst/>
                                  </a:prstGeom>
                                  <a:solidFill>
                                    <a:srgbClr val="C5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622"/>
                                <wps:cNvSpPr>
                                  <a:spLocks noChangeArrowheads="1"/>
                                </wps:cNvSpPr>
                                <wps:spPr bwMode="auto">
                                  <a:xfrm>
                                    <a:off x="258" y="2612"/>
                                    <a:ext cx="5" cy="201"/>
                                  </a:xfrm>
                                  <a:prstGeom prst="rect">
                                    <a:avLst/>
                                  </a:prstGeom>
                                  <a:solidFill>
                                    <a:srgbClr val="C3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623"/>
                                <wps:cNvSpPr>
                                  <a:spLocks noChangeArrowheads="1"/>
                                </wps:cNvSpPr>
                                <wps:spPr bwMode="auto">
                                  <a:xfrm>
                                    <a:off x="263" y="2612"/>
                                    <a:ext cx="4" cy="201"/>
                                  </a:xfrm>
                                  <a:prstGeom prst="rect">
                                    <a:avLst/>
                                  </a:prstGeom>
                                  <a:solidFill>
                                    <a:srgbClr val="C1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624"/>
                                <wps:cNvSpPr>
                                  <a:spLocks noChangeArrowheads="1"/>
                                </wps:cNvSpPr>
                                <wps:spPr bwMode="auto">
                                  <a:xfrm>
                                    <a:off x="267" y="2612"/>
                                    <a:ext cx="5" cy="201"/>
                                  </a:xfrm>
                                  <a:prstGeom prst="rect">
                                    <a:avLst/>
                                  </a:prstGeom>
                                  <a:solidFill>
                                    <a:srgbClr val="BF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Rectangle 625"/>
                                <wps:cNvSpPr>
                                  <a:spLocks noChangeArrowheads="1"/>
                                </wps:cNvSpPr>
                                <wps:spPr bwMode="auto">
                                  <a:xfrm>
                                    <a:off x="272" y="2612"/>
                                    <a:ext cx="5" cy="201"/>
                                  </a:xfrm>
                                  <a:prstGeom prst="rect">
                                    <a:avLst/>
                                  </a:prstGeom>
                                  <a:solidFill>
                                    <a:srgbClr val="BD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626"/>
                                <wps:cNvSpPr>
                                  <a:spLocks noChangeArrowheads="1"/>
                                </wps:cNvSpPr>
                                <wps:spPr bwMode="auto">
                                  <a:xfrm>
                                    <a:off x="277" y="2612"/>
                                    <a:ext cx="5" cy="201"/>
                                  </a:xfrm>
                                  <a:prstGeom prst="rect">
                                    <a:avLst/>
                                  </a:prstGeom>
                                  <a:solidFill>
                                    <a:srgbClr val="BB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Rectangle 627"/>
                                <wps:cNvSpPr>
                                  <a:spLocks noChangeArrowheads="1"/>
                                </wps:cNvSpPr>
                                <wps:spPr bwMode="auto">
                                  <a:xfrm>
                                    <a:off x="282" y="2612"/>
                                    <a:ext cx="4" cy="201"/>
                                  </a:xfrm>
                                  <a:prstGeom prst="rect">
                                    <a:avLst/>
                                  </a:prstGeom>
                                  <a:solidFill>
                                    <a:srgbClr val="B9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628"/>
                                <wps:cNvSpPr>
                                  <a:spLocks noChangeArrowheads="1"/>
                                </wps:cNvSpPr>
                                <wps:spPr bwMode="auto">
                                  <a:xfrm>
                                    <a:off x="286" y="2612"/>
                                    <a:ext cx="5" cy="201"/>
                                  </a:xfrm>
                                  <a:prstGeom prst="rect">
                                    <a:avLst/>
                                  </a:prstGeom>
                                  <a:solidFill>
                                    <a:srgbClr val="B7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Rectangle 629"/>
                                <wps:cNvSpPr>
                                  <a:spLocks noChangeArrowheads="1"/>
                                </wps:cNvSpPr>
                                <wps:spPr bwMode="auto">
                                  <a:xfrm>
                                    <a:off x="291" y="2612"/>
                                    <a:ext cx="5" cy="201"/>
                                  </a:xfrm>
                                  <a:prstGeom prst="rect">
                                    <a:avLst/>
                                  </a:prstGeom>
                                  <a:solidFill>
                                    <a:srgbClr val="B5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630"/>
                                <wps:cNvSpPr>
                                  <a:spLocks noChangeArrowheads="1"/>
                                </wps:cNvSpPr>
                                <wps:spPr bwMode="auto">
                                  <a:xfrm>
                                    <a:off x="296" y="2612"/>
                                    <a:ext cx="5" cy="201"/>
                                  </a:xfrm>
                                  <a:prstGeom prst="rect">
                                    <a:avLst/>
                                  </a:prstGeom>
                                  <a:solidFill>
                                    <a:srgbClr val="B3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631"/>
                                <wps:cNvSpPr>
                                  <a:spLocks noChangeArrowheads="1"/>
                                </wps:cNvSpPr>
                                <wps:spPr bwMode="auto">
                                  <a:xfrm>
                                    <a:off x="301" y="2612"/>
                                    <a:ext cx="5" cy="201"/>
                                  </a:xfrm>
                                  <a:prstGeom prst="rect">
                                    <a:avLst/>
                                  </a:prstGeom>
                                  <a:solidFill>
                                    <a:srgbClr val="B1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632"/>
                                <wps:cNvSpPr>
                                  <a:spLocks noChangeArrowheads="1"/>
                                </wps:cNvSpPr>
                                <wps:spPr bwMode="auto">
                                  <a:xfrm>
                                    <a:off x="306" y="2612"/>
                                    <a:ext cx="4" cy="201"/>
                                  </a:xfrm>
                                  <a:prstGeom prst="rect">
                                    <a:avLst/>
                                  </a:prstGeom>
                                  <a:solidFill>
                                    <a:srgbClr val="AF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Rectangle 633"/>
                                <wps:cNvSpPr>
                                  <a:spLocks noChangeArrowheads="1"/>
                                </wps:cNvSpPr>
                                <wps:spPr bwMode="auto">
                                  <a:xfrm>
                                    <a:off x="310" y="2612"/>
                                    <a:ext cx="7" cy="201"/>
                                  </a:xfrm>
                                  <a:prstGeom prst="rect">
                                    <a:avLst/>
                                  </a:prstGeom>
                                  <a:solidFill>
                                    <a:srgbClr val="AD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Rectangle 634"/>
                                <wps:cNvSpPr>
                                  <a:spLocks noChangeArrowheads="1"/>
                                </wps:cNvSpPr>
                                <wps:spPr bwMode="auto">
                                  <a:xfrm>
                                    <a:off x="317" y="2612"/>
                                    <a:ext cx="4" cy="201"/>
                                  </a:xfrm>
                                  <a:prstGeom prst="rect">
                                    <a:avLst/>
                                  </a:prstGeom>
                                  <a:solidFill>
                                    <a:srgbClr val="AB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Rectangle 635"/>
                                <wps:cNvSpPr>
                                  <a:spLocks noChangeArrowheads="1"/>
                                </wps:cNvSpPr>
                                <wps:spPr bwMode="auto">
                                  <a:xfrm>
                                    <a:off x="321" y="2612"/>
                                    <a:ext cx="5" cy="201"/>
                                  </a:xfrm>
                                  <a:prstGeom prst="rect">
                                    <a:avLst/>
                                  </a:prstGeom>
                                  <a:solidFill>
                                    <a:srgbClr val="A9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636"/>
                                <wps:cNvSpPr>
                                  <a:spLocks noChangeArrowheads="1"/>
                                </wps:cNvSpPr>
                                <wps:spPr bwMode="auto">
                                  <a:xfrm>
                                    <a:off x="326" y="2612"/>
                                    <a:ext cx="5" cy="201"/>
                                  </a:xfrm>
                                  <a:prstGeom prst="rect">
                                    <a:avLst/>
                                  </a:prstGeom>
                                  <a:solidFill>
                                    <a:srgbClr val="A7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637"/>
                                <wps:cNvSpPr>
                                  <a:spLocks noChangeArrowheads="1"/>
                                </wps:cNvSpPr>
                                <wps:spPr bwMode="auto">
                                  <a:xfrm>
                                    <a:off x="331" y="2612"/>
                                    <a:ext cx="5" cy="201"/>
                                  </a:xfrm>
                                  <a:prstGeom prst="rect">
                                    <a:avLst/>
                                  </a:prstGeom>
                                  <a:solidFill>
                                    <a:srgbClr val="A5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638"/>
                                <wps:cNvSpPr>
                                  <a:spLocks noChangeArrowheads="1"/>
                                </wps:cNvSpPr>
                                <wps:spPr bwMode="auto">
                                  <a:xfrm>
                                    <a:off x="336" y="2612"/>
                                    <a:ext cx="5" cy="201"/>
                                  </a:xfrm>
                                  <a:prstGeom prst="rect">
                                    <a:avLst/>
                                  </a:prstGeom>
                                  <a:solidFill>
                                    <a:srgbClr val="A3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639"/>
                                <wps:cNvSpPr>
                                  <a:spLocks noChangeArrowheads="1"/>
                                </wps:cNvSpPr>
                                <wps:spPr bwMode="auto">
                                  <a:xfrm>
                                    <a:off x="341" y="2612"/>
                                    <a:ext cx="4" cy="201"/>
                                  </a:xfrm>
                                  <a:prstGeom prst="rect">
                                    <a:avLst/>
                                  </a:prstGeom>
                                  <a:solidFill>
                                    <a:srgbClr val="A1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Rectangle 640"/>
                                <wps:cNvSpPr>
                                  <a:spLocks noChangeArrowheads="1"/>
                                </wps:cNvSpPr>
                                <wps:spPr bwMode="auto">
                                  <a:xfrm>
                                    <a:off x="345" y="2612"/>
                                    <a:ext cx="5" cy="201"/>
                                  </a:xfrm>
                                  <a:prstGeom prst="rect">
                                    <a:avLst/>
                                  </a:prstGeom>
                                  <a:solidFill>
                                    <a:srgbClr val="9FCD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Rectangle 641"/>
                                <wps:cNvSpPr>
                                  <a:spLocks noChangeArrowheads="1"/>
                                </wps:cNvSpPr>
                                <wps:spPr bwMode="auto">
                                  <a:xfrm>
                                    <a:off x="350" y="2612"/>
                                    <a:ext cx="6" cy="201"/>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642"/>
                                <wps:cNvSpPr>
                                  <a:spLocks noChangeArrowheads="1"/>
                                </wps:cNvSpPr>
                                <wps:spPr bwMode="auto">
                                  <a:xfrm>
                                    <a:off x="356" y="2612"/>
                                    <a:ext cx="5" cy="201"/>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Rectangle 643"/>
                                <wps:cNvSpPr>
                                  <a:spLocks noChangeArrowheads="1"/>
                                </wps:cNvSpPr>
                                <wps:spPr bwMode="auto">
                                  <a:xfrm>
                                    <a:off x="361" y="2612"/>
                                    <a:ext cx="3" cy="201"/>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644"/>
                                <wps:cNvSpPr>
                                  <a:spLocks noChangeArrowheads="1"/>
                                </wps:cNvSpPr>
                                <wps:spPr bwMode="auto">
                                  <a:xfrm>
                                    <a:off x="364" y="2612"/>
                                    <a:ext cx="5" cy="201"/>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Rectangle 645"/>
                                <wps:cNvSpPr>
                                  <a:spLocks noChangeArrowheads="1"/>
                                </wps:cNvSpPr>
                                <wps:spPr bwMode="auto">
                                  <a:xfrm>
                                    <a:off x="369" y="2612"/>
                                    <a:ext cx="5" cy="201"/>
                                  </a:xfrm>
                                  <a:prstGeom prst="rect">
                                    <a:avLst/>
                                  </a:prstGeom>
                                  <a:solidFill>
                                    <a:srgbClr val="95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646"/>
                                <wps:cNvSpPr>
                                  <a:spLocks noChangeArrowheads="1"/>
                                </wps:cNvSpPr>
                                <wps:spPr bwMode="auto">
                                  <a:xfrm>
                                    <a:off x="374" y="2612"/>
                                    <a:ext cx="5" cy="201"/>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Rectangle 647"/>
                                <wps:cNvSpPr>
                                  <a:spLocks noChangeArrowheads="1"/>
                                </wps:cNvSpPr>
                                <wps:spPr bwMode="auto">
                                  <a:xfrm>
                                    <a:off x="379" y="2612"/>
                                    <a:ext cx="4" cy="201"/>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Rectangle 648"/>
                                <wps:cNvSpPr>
                                  <a:spLocks noChangeArrowheads="1"/>
                                </wps:cNvSpPr>
                                <wps:spPr bwMode="auto">
                                  <a:xfrm>
                                    <a:off x="383" y="2612"/>
                                    <a:ext cx="5" cy="201"/>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649"/>
                                <wps:cNvSpPr>
                                  <a:spLocks noChangeArrowheads="1"/>
                                </wps:cNvSpPr>
                                <wps:spPr bwMode="auto">
                                  <a:xfrm>
                                    <a:off x="388" y="2612"/>
                                    <a:ext cx="5" cy="201"/>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650"/>
                                <wps:cNvSpPr>
                                  <a:spLocks noChangeArrowheads="1"/>
                                </wps:cNvSpPr>
                                <wps:spPr bwMode="auto">
                                  <a:xfrm>
                                    <a:off x="393" y="2612"/>
                                    <a:ext cx="5" cy="201"/>
                                  </a:xfrm>
                                  <a:prstGeom prst="rect">
                                    <a:avLst/>
                                  </a:prstGeom>
                                  <a:solidFill>
                                    <a:srgbClr val="8B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Rectangle 651"/>
                                <wps:cNvSpPr>
                                  <a:spLocks noChangeArrowheads="1"/>
                                </wps:cNvSpPr>
                                <wps:spPr bwMode="auto">
                                  <a:xfrm>
                                    <a:off x="398" y="2612"/>
                                    <a:ext cx="5" cy="201"/>
                                  </a:xfrm>
                                  <a:prstGeom prst="rect">
                                    <a:avLst/>
                                  </a:prstGeom>
                                  <a:solidFill>
                                    <a:srgbClr val="89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652"/>
                                <wps:cNvSpPr>
                                  <a:spLocks noChangeArrowheads="1"/>
                                </wps:cNvSpPr>
                                <wps:spPr bwMode="auto">
                                  <a:xfrm>
                                    <a:off x="403" y="2612"/>
                                    <a:ext cx="3" cy="201"/>
                                  </a:xfrm>
                                  <a:prstGeom prst="rect">
                                    <a:avLst/>
                                  </a:prstGeom>
                                  <a:solidFill>
                                    <a:srgbClr val="88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Rectangle 653"/>
                                <wps:cNvSpPr>
                                  <a:spLocks noChangeArrowheads="1"/>
                                </wps:cNvSpPr>
                                <wps:spPr bwMode="auto">
                                  <a:xfrm>
                                    <a:off x="406" y="2612"/>
                                    <a:ext cx="6" cy="201"/>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654"/>
                                <wps:cNvSpPr>
                                  <a:spLocks noChangeArrowheads="1"/>
                                </wps:cNvSpPr>
                                <wps:spPr bwMode="auto">
                                  <a:xfrm>
                                    <a:off x="412" y="2612"/>
                                    <a:ext cx="3" cy="201"/>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Rectangle 655"/>
                                <wps:cNvSpPr>
                                  <a:spLocks noChangeArrowheads="1"/>
                                </wps:cNvSpPr>
                                <wps:spPr bwMode="auto">
                                  <a:xfrm>
                                    <a:off x="415" y="2612"/>
                                    <a:ext cx="5" cy="201"/>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Rectangle 656"/>
                                <wps:cNvSpPr>
                                  <a:spLocks noChangeArrowheads="1"/>
                                </wps:cNvSpPr>
                                <wps:spPr bwMode="auto">
                                  <a:xfrm>
                                    <a:off x="420" y="2612"/>
                                    <a:ext cx="5" cy="201"/>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Rectangle 657"/>
                                <wps:cNvSpPr>
                                  <a:spLocks noChangeArrowheads="1"/>
                                </wps:cNvSpPr>
                                <wps:spPr bwMode="auto">
                                  <a:xfrm>
                                    <a:off x="425" y="2612"/>
                                    <a:ext cx="3" cy="201"/>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Freeform 658"/>
                                <wps:cNvSpPr>
                                  <a:spLocks noEditPoints="1"/>
                                </wps:cNvSpPr>
                                <wps:spPr bwMode="auto">
                                  <a:xfrm>
                                    <a:off x="156" y="3119"/>
                                    <a:ext cx="256" cy="502"/>
                                  </a:xfrm>
                                  <a:custGeom>
                                    <a:avLst/>
                                    <a:gdLst>
                                      <a:gd name="T0" fmla="*/ 256 w 256"/>
                                      <a:gd name="T1" fmla="*/ 77 h 502"/>
                                      <a:gd name="T2" fmla="*/ 242 w 256"/>
                                      <a:gd name="T3" fmla="*/ 343 h 502"/>
                                      <a:gd name="T4" fmla="*/ 242 w 256"/>
                                      <a:gd name="T5" fmla="*/ 409 h 502"/>
                                      <a:gd name="T6" fmla="*/ 84 w 256"/>
                                      <a:gd name="T7" fmla="*/ 502 h 502"/>
                                      <a:gd name="T8" fmla="*/ 83 w 256"/>
                                      <a:gd name="T9" fmla="*/ 479 h 502"/>
                                      <a:gd name="T10" fmla="*/ 100 w 256"/>
                                      <a:gd name="T11" fmla="*/ 454 h 502"/>
                                      <a:gd name="T12" fmla="*/ 118 w 256"/>
                                      <a:gd name="T13" fmla="*/ 431 h 502"/>
                                      <a:gd name="T14" fmla="*/ 138 w 256"/>
                                      <a:gd name="T15" fmla="*/ 409 h 502"/>
                                      <a:gd name="T16" fmla="*/ 161 w 256"/>
                                      <a:gd name="T17" fmla="*/ 389 h 502"/>
                                      <a:gd name="T18" fmla="*/ 161 w 256"/>
                                      <a:gd name="T19" fmla="*/ 389 h 502"/>
                                      <a:gd name="T20" fmla="*/ 180 w 256"/>
                                      <a:gd name="T21" fmla="*/ 76 h 502"/>
                                      <a:gd name="T22" fmla="*/ 256 w 256"/>
                                      <a:gd name="T23" fmla="*/ 77 h 502"/>
                                      <a:gd name="T24" fmla="*/ 256 w 256"/>
                                      <a:gd name="T25" fmla="*/ 77 h 502"/>
                                      <a:gd name="T26" fmla="*/ 35 w 256"/>
                                      <a:gd name="T27" fmla="*/ 428 h 502"/>
                                      <a:gd name="T28" fmla="*/ 3 w 256"/>
                                      <a:gd name="T29" fmla="*/ 451 h 502"/>
                                      <a:gd name="T30" fmla="*/ 0 w 256"/>
                                      <a:gd name="T31" fmla="*/ 439 h 502"/>
                                      <a:gd name="T32" fmla="*/ 0 w 256"/>
                                      <a:gd name="T33" fmla="*/ 428 h 502"/>
                                      <a:gd name="T34" fmla="*/ 14 w 256"/>
                                      <a:gd name="T35" fmla="*/ 405 h 502"/>
                                      <a:gd name="T36" fmla="*/ 30 w 256"/>
                                      <a:gd name="T37" fmla="*/ 385 h 502"/>
                                      <a:gd name="T38" fmla="*/ 49 w 256"/>
                                      <a:gd name="T39" fmla="*/ 365 h 502"/>
                                      <a:gd name="T40" fmla="*/ 70 w 256"/>
                                      <a:gd name="T41" fmla="*/ 348 h 502"/>
                                      <a:gd name="T42" fmla="*/ 70 w 256"/>
                                      <a:gd name="T43" fmla="*/ 348 h 502"/>
                                      <a:gd name="T44" fmla="*/ 80 w 256"/>
                                      <a:gd name="T45" fmla="*/ 0 h 502"/>
                                      <a:gd name="T46" fmla="*/ 99 w 256"/>
                                      <a:gd name="T47" fmla="*/ 11 h 502"/>
                                      <a:gd name="T48" fmla="*/ 103 w 256"/>
                                      <a:gd name="T49" fmla="*/ 357 h 502"/>
                                      <a:gd name="T50" fmla="*/ 103 w 256"/>
                                      <a:gd name="T51" fmla="*/ 357 h 502"/>
                                      <a:gd name="T52" fmla="*/ 35 w 256"/>
                                      <a:gd name="T53" fmla="*/ 428 h 502"/>
                                      <a:gd name="T54" fmla="*/ 35 w 256"/>
                                      <a:gd name="T55" fmla="*/ 428 h 50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6" h="502">
                                        <a:moveTo>
                                          <a:pt x="256" y="77"/>
                                        </a:moveTo>
                                        <a:lnTo>
                                          <a:pt x="242" y="343"/>
                                        </a:lnTo>
                                        <a:lnTo>
                                          <a:pt x="242" y="409"/>
                                        </a:lnTo>
                                        <a:lnTo>
                                          <a:pt x="84" y="502"/>
                                        </a:lnTo>
                                        <a:lnTo>
                                          <a:pt x="83" y="479"/>
                                        </a:lnTo>
                                        <a:lnTo>
                                          <a:pt x="100" y="454"/>
                                        </a:lnTo>
                                        <a:lnTo>
                                          <a:pt x="118" y="431"/>
                                        </a:lnTo>
                                        <a:lnTo>
                                          <a:pt x="138" y="409"/>
                                        </a:lnTo>
                                        <a:lnTo>
                                          <a:pt x="161" y="389"/>
                                        </a:lnTo>
                                        <a:lnTo>
                                          <a:pt x="180" y="76"/>
                                        </a:lnTo>
                                        <a:lnTo>
                                          <a:pt x="256" y="77"/>
                                        </a:lnTo>
                                        <a:close/>
                                        <a:moveTo>
                                          <a:pt x="35" y="428"/>
                                        </a:moveTo>
                                        <a:lnTo>
                                          <a:pt x="3" y="451"/>
                                        </a:lnTo>
                                        <a:lnTo>
                                          <a:pt x="0" y="439"/>
                                        </a:lnTo>
                                        <a:lnTo>
                                          <a:pt x="0" y="428"/>
                                        </a:lnTo>
                                        <a:lnTo>
                                          <a:pt x="14" y="405"/>
                                        </a:lnTo>
                                        <a:lnTo>
                                          <a:pt x="30" y="385"/>
                                        </a:lnTo>
                                        <a:lnTo>
                                          <a:pt x="49" y="365"/>
                                        </a:lnTo>
                                        <a:lnTo>
                                          <a:pt x="70" y="348"/>
                                        </a:lnTo>
                                        <a:lnTo>
                                          <a:pt x="80" y="0"/>
                                        </a:lnTo>
                                        <a:lnTo>
                                          <a:pt x="99" y="11"/>
                                        </a:lnTo>
                                        <a:lnTo>
                                          <a:pt x="103" y="357"/>
                                        </a:lnTo>
                                        <a:lnTo>
                                          <a:pt x="35" y="428"/>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Rectangle 659"/>
                                <wps:cNvSpPr>
                                  <a:spLocks noChangeArrowheads="1"/>
                                </wps:cNvSpPr>
                                <wps:spPr bwMode="auto">
                                  <a:xfrm>
                                    <a:off x="212" y="2608"/>
                                    <a:ext cx="1"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Rectangle 660"/>
                                <wps:cNvSpPr>
                                  <a:spLocks noChangeArrowheads="1"/>
                                </wps:cNvSpPr>
                                <wps:spPr bwMode="auto">
                                  <a:xfrm>
                                    <a:off x="213" y="2608"/>
                                    <a:ext cx="2"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Rectangle 661"/>
                                <wps:cNvSpPr>
                                  <a:spLocks noChangeArrowheads="1"/>
                                </wps:cNvSpPr>
                                <wps:spPr bwMode="auto">
                                  <a:xfrm>
                                    <a:off x="215" y="2608"/>
                                    <a:ext cx="3"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662"/>
                                <wps:cNvSpPr>
                                  <a:spLocks noChangeArrowheads="1"/>
                                </wps:cNvSpPr>
                                <wps:spPr bwMode="auto">
                                  <a:xfrm>
                                    <a:off x="218" y="2608"/>
                                    <a:ext cx="2"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663"/>
                                <wps:cNvSpPr>
                                  <a:spLocks noChangeArrowheads="1"/>
                                </wps:cNvSpPr>
                                <wps:spPr bwMode="auto">
                                  <a:xfrm>
                                    <a:off x="220" y="2608"/>
                                    <a:ext cx="3"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664"/>
                                <wps:cNvSpPr>
                                  <a:spLocks noChangeArrowheads="1"/>
                                </wps:cNvSpPr>
                                <wps:spPr bwMode="auto">
                                  <a:xfrm>
                                    <a:off x="223" y="2608"/>
                                    <a:ext cx="1"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665"/>
                                <wps:cNvSpPr>
                                  <a:spLocks noChangeArrowheads="1"/>
                                </wps:cNvSpPr>
                                <wps:spPr bwMode="auto">
                                  <a:xfrm>
                                    <a:off x="224" y="2608"/>
                                    <a:ext cx="4"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666"/>
                                <wps:cNvSpPr>
                                  <a:spLocks noChangeArrowheads="1"/>
                                </wps:cNvSpPr>
                                <wps:spPr bwMode="auto">
                                  <a:xfrm>
                                    <a:off x="228" y="2608"/>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Rectangle 667"/>
                                <wps:cNvSpPr>
                                  <a:spLocks noChangeArrowheads="1"/>
                                </wps:cNvSpPr>
                                <wps:spPr bwMode="auto">
                                  <a:xfrm>
                                    <a:off x="231" y="2608"/>
                                    <a:ext cx="3"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668"/>
                                <wps:cNvSpPr>
                                  <a:spLocks noChangeArrowheads="1"/>
                                </wps:cNvSpPr>
                                <wps:spPr bwMode="auto">
                                  <a:xfrm>
                                    <a:off x="234" y="2608"/>
                                    <a:ext cx="2"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Rectangle 669"/>
                                <wps:cNvSpPr>
                                  <a:spLocks noChangeArrowheads="1"/>
                                </wps:cNvSpPr>
                                <wps:spPr bwMode="auto">
                                  <a:xfrm>
                                    <a:off x="236" y="2608"/>
                                    <a:ext cx="1"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670"/>
                                <wps:cNvSpPr>
                                  <a:spLocks noChangeArrowheads="1"/>
                                </wps:cNvSpPr>
                                <wps:spPr bwMode="auto">
                                  <a:xfrm>
                                    <a:off x="237" y="2608"/>
                                    <a:ext cx="3"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671"/>
                                <wps:cNvSpPr>
                                  <a:spLocks noChangeArrowheads="1"/>
                                </wps:cNvSpPr>
                                <wps:spPr bwMode="auto">
                                  <a:xfrm>
                                    <a:off x="240" y="2608"/>
                                    <a:ext cx="2"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672"/>
                                <wps:cNvSpPr>
                                  <a:spLocks noChangeArrowheads="1"/>
                                </wps:cNvSpPr>
                                <wps:spPr bwMode="auto">
                                  <a:xfrm>
                                    <a:off x="242" y="2608"/>
                                    <a:ext cx="1"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Rectangle 673"/>
                                <wps:cNvSpPr>
                                  <a:spLocks noChangeArrowheads="1"/>
                                </wps:cNvSpPr>
                                <wps:spPr bwMode="auto">
                                  <a:xfrm>
                                    <a:off x="243" y="2608"/>
                                    <a:ext cx="4"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Rectangle 674"/>
                                <wps:cNvSpPr>
                                  <a:spLocks noChangeArrowheads="1"/>
                                </wps:cNvSpPr>
                                <wps:spPr bwMode="auto">
                                  <a:xfrm>
                                    <a:off x="247" y="2608"/>
                                    <a:ext cx="1"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Rectangle 675"/>
                                <wps:cNvSpPr>
                                  <a:spLocks noChangeArrowheads="1"/>
                                </wps:cNvSpPr>
                                <wps:spPr bwMode="auto">
                                  <a:xfrm>
                                    <a:off x="248" y="2608"/>
                                    <a:ext cx="2"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676"/>
                                <wps:cNvSpPr>
                                  <a:spLocks noChangeArrowheads="1"/>
                                </wps:cNvSpPr>
                                <wps:spPr bwMode="auto">
                                  <a:xfrm>
                                    <a:off x="250" y="2608"/>
                                    <a:ext cx="3"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Rectangle 677"/>
                                <wps:cNvSpPr>
                                  <a:spLocks noChangeArrowheads="1"/>
                                </wps:cNvSpPr>
                                <wps:spPr bwMode="auto">
                                  <a:xfrm>
                                    <a:off x="253" y="2608"/>
                                    <a:ext cx="2"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678"/>
                                <wps:cNvSpPr>
                                  <a:spLocks noChangeArrowheads="1"/>
                                </wps:cNvSpPr>
                                <wps:spPr bwMode="auto">
                                  <a:xfrm>
                                    <a:off x="255" y="2608"/>
                                    <a:ext cx="1"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Rectangle 679"/>
                                <wps:cNvSpPr>
                                  <a:spLocks noChangeArrowheads="1"/>
                                </wps:cNvSpPr>
                                <wps:spPr bwMode="auto">
                                  <a:xfrm>
                                    <a:off x="256" y="2608"/>
                                    <a:ext cx="2" cy="56"/>
                                  </a:xfrm>
                                  <a:prstGeom prst="rect">
                                    <a:avLst/>
                                  </a:prstGeom>
                                  <a:solidFill>
                                    <a:srgbClr val="2B53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680"/>
                                <wps:cNvSpPr>
                                  <a:spLocks noChangeArrowheads="1"/>
                                </wps:cNvSpPr>
                                <wps:spPr bwMode="auto">
                                  <a:xfrm>
                                    <a:off x="258" y="2608"/>
                                    <a:ext cx="1"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Rectangle 681"/>
                                <wps:cNvSpPr>
                                  <a:spLocks noChangeArrowheads="1"/>
                                </wps:cNvSpPr>
                                <wps:spPr bwMode="auto">
                                  <a:xfrm>
                                    <a:off x="259" y="2608"/>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Rectangle 682"/>
                                <wps:cNvSpPr>
                                  <a:spLocks noChangeArrowheads="1"/>
                                </wps:cNvSpPr>
                                <wps:spPr bwMode="auto">
                                  <a:xfrm>
                                    <a:off x="261" y="2608"/>
                                    <a:ext cx="2"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Rectangle 683"/>
                                <wps:cNvSpPr>
                                  <a:spLocks noChangeArrowheads="1"/>
                                </wps:cNvSpPr>
                                <wps:spPr bwMode="auto">
                                  <a:xfrm>
                                    <a:off x="263" y="2608"/>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684"/>
                                <wps:cNvSpPr>
                                  <a:spLocks noChangeArrowheads="1"/>
                                </wps:cNvSpPr>
                                <wps:spPr bwMode="auto">
                                  <a:xfrm>
                                    <a:off x="266" y="2608"/>
                                    <a:ext cx="5"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Rectangle 685"/>
                                <wps:cNvSpPr>
                                  <a:spLocks noChangeArrowheads="1"/>
                                </wps:cNvSpPr>
                                <wps:spPr bwMode="auto">
                                  <a:xfrm>
                                    <a:off x="271" y="2608"/>
                                    <a:ext cx="1"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686"/>
                                <wps:cNvSpPr>
                                  <a:spLocks noChangeArrowheads="1"/>
                                </wps:cNvSpPr>
                                <wps:spPr bwMode="auto">
                                  <a:xfrm>
                                    <a:off x="272" y="2608"/>
                                    <a:ext cx="2" cy="56"/>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Rectangle 687"/>
                                <wps:cNvSpPr>
                                  <a:spLocks noChangeArrowheads="1"/>
                                </wps:cNvSpPr>
                                <wps:spPr bwMode="auto">
                                  <a:xfrm>
                                    <a:off x="274" y="2608"/>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688"/>
                                <wps:cNvSpPr>
                                  <a:spLocks noChangeArrowheads="1"/>
                                </wps:cNvSpPr>
                                <wps:spPr bwMode="auto">
                                  <a:xfrm>
                                    <a:off x="275" y="2608"/>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689"/>
                                <wps:cNvSpPr>
                                  <a:spLocks noChangeArrowheads="1"/>
                                </wps:cNvSpPr>
                                <wps:spPr bwMode="auto">
                                  <a:xfrm>
                                    <a:off x="277" y="2608"/>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690"/>
                                <wps:cNvSpPr>
                                  <a:spLocks noChangeArrowheads="1"/>
                                </wps:cNvSpPr>
                                <wps:spPr bwMode="auto">
                                  <a:xfrm>
                                    <a:off x="280" y="2608"/>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691"/>
                                <wps:cNvSpPr>
                                  <a:spLocks noChangeArrowheads="1"/>
                                </wps:cNvSpPr>
                                <wps:spPr bwMode="auto">
                                  <a:xfrm>
                                    <a:off x="282" y="2608"/>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692"/>
                                <wps:cNvSpPr>
                                  <a:spLocks noChangeArrowheads="1"/>
                                </wps:cNvSpPr>
                                <wps:spPr bwMode="auto">
                                  <a:xfrm>
                                    <a:off x="283" y="2608"/>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Rectangle 693"/>
                                <wps:cNvSpPr>
                                  <a:spLocks noChangeArrowheads="1"/>
                                </wps:cNvSpPr>
                                <wps:spPr bwMode="auto">
                                  <a:xfrm>
                                    <a:off x="286" y="2608"/>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694"/>
                                <wps:cNvSpPr>
                                  <a:spLocks noChangeArrowheads="1"/>
                                </wps:cNvSpPr>
                                <wps:spPr bwMode="auto">
                                  <a:xfrm>
                                    <a:off x="290" y="2608"/>
                                    <a:ext cx="3"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Rectangle 695"/>
                                <wps:cNvSpPr>
                                  <a:spLocks noChangeArrowheads="1"/>
                                </wps:cNvSpPr>
                                <wps:spPr bwMode="auto">
                                  <a:xfrm>
                                    <a:off x="293" y="2608"/>
                                    <a:ext cx="1"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696"/>
                                <wps:cNvSpPr>
                                  <a:spLocks noChangeArrowheads="1"/>
                                </wps:cNvSpPr>
                                <wps:spPr bwMode="auto">
                                  <a:xfrm>
                                    <a:off x="294" y="2608"/>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697"/>
                                <wps:cNvSpPr>
                                  <a:spLocks noChangeArrowheads="1"/>
                                </wps:cNvSpPr>
                                <wps:spPr bwMode="auto">
                                  <a:xfrm>
                                    <a:off x="296" y="2608"/>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698"/>
                                <wps:cNvSpPr>
                                  <a:spLocks noChangeArrowheads="1"/>
                                </wps:cNvSpPr>
                                <wps:spPr bwMode="auto">
                                  <a:xfrm>
                                    <a:off x="299" y="2608"/>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699"/>
                                <wps:cNvSpPr>
                                  <a:spLocks noChangeArrowheads="1"/>
                                </wps:cNvSpPr>
                                <wps:spPr bwMode="auto">
                                  <a:xfrm>
                                    <a:off x="302" y="2608"/>
                                    <a:ext cx="4"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700"/>
                                <wps:cNvSpPr>
                                  <a:spLocks noChangeArrowheads="1"/>
                                </wps:cNvSpPr>
                                <wps:spPr bwMode="auto">
                                  <a:xfrm>
                                    <a:off x="306" y="2608"/>
                                    <a:ext cx="1"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701"/>
                                <wps:cNvSpPr>
                                  <a:spLocks noChangeArrowheads="1"/>
                                </wps:cNvSpPr>
                                <wps:spPr bwMode="auto">
                                  <a:xfrm>
                                    <a:off x="307" y="2608"/>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702"/>
                                <wps:cNvSpPr>
                                  <a:spLocks noChangeArrowheads="1"/>
                                </wps:cNvSpPr>
                                <wps:spPr bwMode="auto">
                                  <a:xfrm>
                                    <a:off x="309" y="2608"/>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703"/>
                                <wps:cNvSpPr>
                                  <a:spLocks noChangeArrowheads="1"/>
                                </wps:cNvSpPr>
                                <wps:spPr bwMode="auto">
                                  <a:xfrm>
                                    <a:off x="312" y="2608"/>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704"/>
                                <wps:cNvSpPr>
                                  <a:spLocks noChangeArrowheads="1"/>
                                </wps:cNvSpPr>
                                <wps:spPr bwMode="auto">
                                  <a:xfrm>
                                    <a:off x="315" y="2608"/>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20" name="Picture 7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4" y="2345"/>
                                    <a:ext cx="237" cy="292"/>
                                  </a:xfrm>
                                  <a:prstGeom prst="rect">
                                    <a:avLst/>
                                  </a:prstGeom>
                                  <a:noFill/>
                                  <a:extLst>
                                    <a:ext uri="{909E8E84-426E-40DD-AFC4-6F175D3DCCD1}">
                                      <a14:hiddenFill xmlns:a14="http://schemas.microsoft.com/office/drawing/2010/main">
                                        <a:solidFill>
                                          <a:srgbClr val="FFFFFF"/>
                                        </a:solidFill>
                                      </a14:hiddenFill>
                                    </a:ext>
                                  </a:extLst>
                                </pic:spPr>
                              </pic:pic>
                              <wps:wsp>
                                <wps:cNvPr id="721" name="Freeform 706"/>
                                <wps:cNvSpPr>
                                  <a:spLocks/>
                                </wps:cNvSpPr>
                                <wps:spPr bwMode="auto">
                                  <a:xfrm>
                                    <a:off x="200" y="2600"/>
                                    <a:ext cx="123" cy="35"/>
                                  </a:xfrm>
                                  <a:custGeom>
                                    <a:avLst/>
                                    <a:gdLst>
                                      <a:gd name="T0" fmla="*/ 123 w 123"/>
                                      <a:gd name="T1" fmla="*/ 9 h 35"/>
                                      <a:gd name="T2" fmla="*/ 110 w 123"/>
                                      <a:gd name="T3" fmla="*/ 20 h 35"/>
                                      <a:gd name="T4" fmla="*/ 98 w 123"/>
                                      <a:gd name="T5" fmla="*/ 28 h 35"/>
                                      <a:gd name="T6" fmla="*/ 82 w 123"/>
                                      <a:gd name="T7" fmla="*/ 33 h 35"/>
                                      <a:gd name="T8" fmla="*/ 66 w 123"/>
                                      <a:gd name="T9" fmla="*/ 35 h 35"/>
                                      <a:gd name="T10" fmla="*/ 47 w 123"/>
                                      <a:gd name="T11" fmla="*/ 32 h 35"/>
                                      <a:gd name="T12" fmla="*/ 29 w 123"/>
                                      <a:gd name="T13" fmla="*/ 25 h 35"/>
                                      <a:gd name="T14" fmla="*/ 13 w 123"/>
                                      <a:gd name="T15" fmla="*/ 14 h 35"/>
                                      <a:gd name="T16" fmla="*/ 0 w 123"/>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3" h="35">
                                        <a:moveTo>
                                          <a:pt x="123" y="9"/>
                                        </a:moveTo>
                                        <a:lnTo>
                                          <a:pt x="110" y="20"/>
                                        </a:lnTo>
                                        <a:lnTo>
                                          <a:pt x="98" y="28"/>
                                        </a:lnTo>
                                        <a:lnTo>
                                          <a:pt x="82" y="33"/>
                                        </a:lnTo>
                                        <a:lnTo>
                                          <a:pt x="66" y="35"/>
                                        </a:lnTo>
                                        <a:lnTo>
                                          <a:pt x="47" y="32"/>
                                        </a:lnTo>
                                        <a:lnTo>
                                          <a:pt x="29" y="25"/>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2" name="Picture 7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31" y="3132"/>
                                    <a:ext cx="97"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3" name="Picture 70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31" y="3132"/>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724" name="Rectangle 709"/>
                                <wps:cNvSpPr>
                                  <a:spLocks noChangeArrowheads="1"/>
                                </wps:cNvSpPr>
                                <wps:spPr bwMode="auto">
                                  <a:xfrm>
                                    <a:off x="336" y="2752"/>
                                    <a:ext cx="1" cy="420"/>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710"/>
                                <wps:cNvSpPr>
                                  <a:spLocks noChangeArrowheads="1"/>
                                </wps:cNvSpPr>
                                <wps:spPr bwMode="auto">
                                  <a:xfrm>
                                    <a:off x="337" y="2752"/>
                                    <a:ext cx="2" cy="420"/>
                                  </a:xfrm>
                                  <a:prstGeom prst="rect">
                                    <a:avLst/>
                                  </a:prstGeom>
                                  <a:solidFill>
                                    <a:srgbClr val="7CB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711"/>
                                <wps:cNvSpPr>
                                  <a:spLocks noChangeArrowheads="1"/>
                                </wps:cNvSpPr>
                                <wps:spPr bwMode="auto">
                                  <a:xfrm>
                                    <a:off x="339" y="2752"/>
                                    <a:ext cx="2" cy="420"/>
                                  </a:xfrm>
                                  <a:prstGeom prst="rect">
                                    <a:avLst/>
                                  </a:prstGeom>
                                  <a:solidFill>
                                    <a:srgbClr val="7AB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712"/>
                                <wps:cNvSpPr>
                                  <a:spLocks noChangeArrowheads="1"/>
                                </wps:cNvSpPr>
                                <wps:spPr bwMode="auto">
                                  <a:xfrm>
                                    <a:off x="341" y="2752"/>
                                    <a:ext cx="1" cy="420"/>
                                  </a:xfrm>
                                  <a:prstGeom prst="rect">
                                    <a:avLst/>
                                  </a:prstGeom>
                                  <a:solidFill>
                                    <a:srgbClr val="79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Rectangle 713"/>
                                <wps:cNvSpPr>
                                  <a:spLocks noChangeArrowheads="1"/>
                                </wps:cNvSpPr>
                                <wps:spPr bwMode="auto">
                                  <a:xfrm>
                                    <a:off x="342" y="2752"/>
                                    <a:ext cx="2" cy="420"/>
                                  </a:xfrm>
                                  <a:prstGeom prst="rect">
                                    <a:avLst/>
                                  </a:prstGeom>
                                  <a:solidFill>
                                    <a:srgbClr val="78B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Rectangle 714"/>
                                <wps:cNvSpPr>
                                  <a:spLocks noChangeArrowheads="1"/>
                                </wps:cNvSpPr>
                                <wps:spPr bwMode="auto">
                                  <a:xfrm>
                                    <a:off x="344" y="2752"/>
                                    <a:ext cx="1" cy="420"/>
                                  </a:xfrm>
                                  <a:prstGeom prst="rect">
                                    <a:avLst/>
                                  </a:prstGeom>
                                  <a:solidFill>
                                    <a:srgbClr val="76B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715"/>
                                <wps:cNvSpPr>
                                  <a:spLocks noChangeArrowheads="1"/>
                                </wps:cNvSpPr>
                                <wps:spPr bwMode="auto">
                                  <a:xfrm>
                                    <a:off x="345" y="2752"/>
                                    <a:ext cx="2" cy="420"/>
                                  </a:xfrm>
                                  <a:prstGeom prst="rect">
                                    <a:avLst/>
                                  </a:prstGeom>
                                  <a:solidFill>
                                    <a:srgbClr val="75B5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716"/>
                                <wps:cNvSpPr>
                                  <a:spLocks noChangeArrowheads="1"/>
                                </wps:cNvSpPr>
                                <wps:spPr bwMode="auto">
                                  <a:xfrm>
                                    <a:off x="347" y="2752"/>
                                    <a:ext cx="1" cy="420"/>
                                  </a:xfrm>
                                  <a:prstGeom prst="rect">
                                    <a:avLst/>
                                  </a:prstGeom>
                                  <a:solidFill>
                                    <a:srgbClr val="73B3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717"/>
                                <wps:cNvSpPr>
                                  <a:spLocks noChangeArrowheads="1"/>
                                </wps:cNvSpPr>
                                <wps:spPr bwMode="auto">
                                  <a:xfrm>
                                    <a:off x="348" y="2752"/>
                                    <a:ext cx="2" cy="420"/>
                                  </a:xfrm>
                                  <a:prstGeom prst="rect">
                                    <a:avLst/>
                                  </a:prstGeom>
                                  <a:solidFill>
                                    <a:srgbClr val="72B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718"/>
                                <wps:cNvSpPr>
                                  <a:spLocks noChangeArrowheads="1"/>
                                </wps:cNvSpPr>
                                <wps:spPr bwMode="auto">
                                  <a:xfrm>
                                    <a:off x="350" y="2752"/>
                                    <a:ext cx="2" cy="420"/>
                                  </a:xfrm>
                                  <a:prstGeom prst="rect">
                                    <a:avLst/>
                                  </a:prstGeom>
                                  <a:solidFill>
                                    <a:srgbClr val="71B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719"/>
                                <wps:cNvSpPr>
                                  <a:spLocks noChangeArrowheads="1"/>
                                </wps:cNvSpPr>
                                <wps:spPr bwMode="auto">
                                  <a:xfrm>
                                    <a:off x="352" y="2752"/>
                                    <a:ext cx="1" cy="420"/>
                                  </a:xfrm>
                                  <a:prstGeom prst="rect">
                                    <a:avLst/>
                                  </a:prstGeom>
                                  <a:solidFill>
                                    <a:srgbClr val="6FA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720"/>
                                <wps:cNvSpPr>
                                  <a:spLocks noChangeArrowheads="1"/>
                                </wps:cNvSpPr>
                                <wps:spPr bwMode="auto">
                                  <a:xfrm>
                                    <a:off x="353" y="2752"/>
                                    <a:ext cx="2" cy="420"/>
                                  </a:xfrm>
                                  <a:prstGeom prst="rect">
                                    <a:avLst/>
                                  </a:prstGeom>
                                  <a:solidFill>
                                    <a:srgbClr val="6EA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721"/>
                                <wps:cNvSpPr>
                                  <a:spLocks noChangeArrowheads="1"/>
                                </wps:cNvSpPr>
                                <wps:spPr bwMode="auto">
                                  <a:xfrm>
                                    <a:off x="355" y="2752"/>
                                    <a:ext cx="1" cy="420"/>
                                  </a:xfrm>
                                  <a:prstGeom prst="rect">
                                    <a:avLst/>
                                  </a:prstGeom>
                                  <a:solidFill>
                                    <a:srgbClr val="6DA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722"/>
                                <wps:cNvSpPr>
                                  <a:spLocks noChangeArrowheads="1"/>
                                </wps:cNvSpPr>
                                <wps:spPr bwMode="auto">
                                  <a:xfrm>
                                    <a:off x="356" y="2752"/>
                                    <a:ext cx="2" cy="420"/>
                                  </a:xfrm>
                                  <a:prstGeom prst="rect">
                                    <a:avLst/>
                                  </a:prstGeom>
                                  <a:solidFill>
                                    <a:srgbClr val="6B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723"/>
                                <wps:cNvSpPr>
                                  <a:spLocks noChangeArrowheads="1"/>
                                </wps:cNvSpPr>
                                <wps:spPr bwMode="auto">
                                  <a:xfrm>
                                    <a:off x="358" y="2752"/>
                                    <a:ext cx="2" cy="420"/>
                                  </a:xfrm>
                                  <a:prstGeom prst="rect">
                                    <a:avLst/>
                                  </a:prstGeom>
                                  <a:solidFill>
                                    <a:srgbClr val="6AA9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724"/>
                                <wps:cNvSpPr>
                                  <a:spLocks noChangeArrowheads="1"/>
                                </wps:cNvSpPr>
                                <wps:spPr bwMode="auto">
                                  <a:xfrm>
                                    <a:off x="360" y="2752"/>
                                    <a:ext cx="1" cy="420"/>
                                  </a:xfrm>
                                  <a:prstGeom prst="rect">
                                    <a:avLst/>
                                  </a:prstGeom>
                                  <a:solidFill>
                                    <a:srgbClr val="69A7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725"/>
                                <wps:cNvSpPr>
                                  <a:spLocks noChangeArrowheads="1"/>
                                </wps:cNvSpPr>
                                <wps:spPr bwMode="auto">
                                  <a:xfrm>
                                    <a:off x="361" y="2752"/>
                                    <a:ext cx="2" cy="420"/>
                                  </a:xfrm>
                                  <a:prstGeom prst="rect">
                                    <a:avLst/>
                                  </a:prstGeom>
                                  <a:solidFill>
                                    <a:srgbClr val="68A6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726"/>
                                <wps:cNvSpPr>
                                  <a:spLocks noChangeArrowheads="1"/>
                                </wps:cNvSpPr>
                                <wps:spPr bwMode="auto">
                                  <a:xfrm>
                                    <a:off x="363" y="2752"/>
                                    <a:ext cx="1" cy="420"/>
                                  </a:xfrm>
                                  <a:prstGeom prst="rect">
                                    <a:avLst/>
                                  </a:prstGeom>
                                  <a:solidFill>
                                    <a:srgbClr val="66A4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727"/>
                                <wps:cNvSpPr>
                                  <a:spLocks noChangeArrowheads="1"/>
                                </wps:cNvSpPr>
                                <wps:spPr bwMode="auto">
                                  <a:xfrm>
                                    <a:off x="364" y="2752"/>
                                    <a:ext cx="2" cy="420"/>
                                  </a:xfrm>
                                  <a:prstGeom prst="rect">
                                    <a:avLst/>
                                  </a:prstGeom>
                                  <a:solidFill>
                                    <a:srgbClr val="65A3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728"/>
                                <wps:cNvSpPr>
                                  <a:spLocks noChangeArrowheads="1"/>
                                </wps:cNvSpPr>
                                <wps:spPr bwMode="auto">
                                  <a:xfrm>
                                    <a:off x="366" y="2752"/>
                                    <a:ext cx="2" cy="420"/>
                                  </a:xfrm>
                                  <a:prstGeom prst="rect">
                                    <a:avLst/>
                                  </a:prstGeom>
                                  <a:solidFill>
                                    <a:srgbClr val="63A1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729"/>
                                <wps:cNvSpPr>
                                  <a:spLocks noChangeArrowheads="1"/>
                                </wps:cNvSpPr>
                                <wps:spPr bwMode="auto">
                                  <a:xfrm>
                                    <a:off x="368" y="2752"/>
                                    <a:ext cx="1" cy="420"/>
                                  </a:xfrm>
                                  <a:prstGeom prst="rect">
                                    <a:avLst/>
                                  </a:prstGeom>
                                  <a:solidFill>
                                    <a:srgbClr val="629F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730"/>
                                <wps:cNvSpPr>
                                  <a:spLocks noChangeArrowheads="1"/>
                                </wps:cNvSpPr>
                                <wps:spPr bwMode="auto">
                                  <a:xfrm>
                                    <a:off x="369" y="2752"/>
                                    <a:ext cx="2" cy="420"/>
                                  </a:xfrm>
                                  <a:prstGeom prst="rect">
                                    <a:avLst/>
                                  </a:prstGeom>
                                  <a:solidFill>
                                    <a:srgbClr val="609E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731"/>
                                <wps:cNvSpPr>
                                  <a:spLocks noChangeArrowheads="1"/>
                                </wps:cNvSpPr>
                                <wps:spPr bwMode="auto">
                                  <a:xfrm>
                                    <a:off x="371" y="2752"/>
                                    <a:ext cx="1" cy="420"/>
                                  </a:xfrm>
                                  <a:prstGeom prst="rect">
                                    <a:avLst/>
                                  </a:prstGeom>
                                  <a:solidFill>
                                    <a:srgbClr val="5F9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732"/>
                                <wps:cNvSpPr>
                                  <a:spLocks noChangeArrowheads="1"/>
                                </wps:cNvSpPr>
                                <wps:spPr bwMode="auto">
                                  <a:xfrm>
                                    <a:off x="372" y="2752"/>
                                    <a:ext cx="2" cy="420"/>
                                  </a:xfrm>
                                  <a:prstGeom prst="rect">
                                    <a:avLst/>
                                  </a:prstGeom>
                                  <a:solidFill>
                                    <a:srgbClr val="5E9B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Rectangle 733"/>
                                <wps:cNvSpPr>
                                  <a:spLocks noChangeArrowheads="1"/>
                                </wps:cNvSpPr>
                                <wps:spPr bwMode="auto">
                                  <a:xfrm>
                                    <a:off x="374" y="2752"/>
                                    <a:ext cx="2" cy="420"/>
                                  </a:xfrm>
                                  <a:prstGeom prst="rect">
                                    <a:avLst/>
                                  </a:prstGeom>
                                  <a:solidFill>
                                    <a:srgbClr val="5C99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734"/>
                                <wps:cNvSpPr>
                                  <a:spLocks noChangeArrowheads="1"/>
                                </wps:cNvSpPr>
                                <wps:spPr bwMode="auto">
                                  <a:xfrm>
                                    <a:off x="376" y="2752"/>
                                    <a:ext cx="1" cy="420"/>
                                  </a:xfrm>
                                  <a:prstGeom prst="rect">
                                    <a:avLst/>
                                  </a:prstGeom>
                                  <a:solidFill>
                                    <a:srgbClr val="5B9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735"/>
                                <wps:cNvSpPr>
                                  <a:spLocks noChangeArrowheads="1"/>
                                </wps:cNvSpPr>
                                <wps:spPr bwMode="auto">
                                  <a:xfrm>
                                    <a:off x="377" y="2752"/>
                                    <a:ext cx="2" cy="420"/>
                                  </a:xfrm>
                                  <a:prstGeom prst="rect">
                                    <a:avLst/>
                                  </a:prstGeom>
                                  <a:solidFill>
                                    <a:srgbClr val="5A9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736"/>
                                <wps:cNvSpPr>
                                  <a:spLocks noChangeArrowheads="1"/>
                                </wps:cNvSpPr>
                                <wps:spPr bwMode="auto">
                                  <a:xfrm>
                                    <a:off x="379" y="2752"/>
                                    <a:ext cx="1" cy="420"/>
                                  </a:xfrm>
                                  <a:prstGeom prst="rect">
                                    <a:avLst/>
                                  </a:prstGeom>
                                  <a:solidFill>
                                    <a:srgbClr val="599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Rectangle 737"/>
                                <wps:cNvSpPr>
                                  <a:spLocks noChangeArrowheads="1"/>
                                </wps:cNvSpPr>
                                <wps:spPr bwMode="auto">
                                  <a:xfrm>
                                    <a:off x="380" y="2752"/>
                                    <a:ext cx="2" cy="420"/>
                                  </a:xfrm>
                                  <a:prstGeom prst="rect">
                                    <a:avLst/>
                                  </a:prstGeom>
                                  <a:solidFill>
                                    <a:srgbClr val="5793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Rectangle 738"/>
                                <wps:cNvSpPr>
                                  <a:spLocks noChangeArrowheads="1"/>
                                </wps:cNvSpPr>
                                <wps:spPr bwMode="auto">
                                  <a:xfrm>
                                    <a:off x="382" y="2752"/>
                                    <a:ext cx="1" cy="420"/>
                                  </a:xfrm>
                                  <a:prstGeom prst="rect">
                                    <a:avLst/>
                                  </a:prstGeom>
                                  <a:solidFill>
                                    <a:srgbClr val="5692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Rectangle 739"/>
                                <wps:cNvSpPr>
                                  <a:spLocks noChangeArrowheads="1"/>
                                </wps:cNvSpPr>
                                <wps:spPr bwMode="auto">
                                  <a:xfrm>
                                    <a:off x="383" y="2752"/>
                                    <a:ext cx="2" cy="420"/>
                                  </a:xfrm>
                                  <a:prstGeom prst="rect">
                                    <a:avLst/>
                                  </a:prstGeom>
                                  <a:solidFill>
                                    <a:srgbClr val="5590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740"/>
                                <wps:cNvSpPr>
                                  <a:spLocks noChangeArrowheads="1"/>
                                </wps:cNvSpPr>
                                <wps:spPr bwMode="auto">
                                  <a:xfrm>
                                    <a:off x="385" y="2752"/>
                                    <a:ext cx="2" cy="420"/>
                                  </a:xfrm>
                                  <a:prstGeom prst="rect">
                                    <a:avLst/>
                                  </a:prstGeom>
                                  <a:solidFill>
                                    <a:srgbClr val="548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741"/>
                                <wps:cNvSpPr>
                                  <a:spLocks noChangeArrowheads="1"/>
                                </wps:cNvSpPr>
                                <wps:spPr bwMode="auto">
                                  <a:xfrm>
                                    <a:off x="387" y="2752"/>
                                    <a:ext cx="1" cy="420"/>
                                  </a:xfrm>
                                  <a:prstGeom prst="rect">
                                    <a:avLst/>
                                  </a:prstGeom>
                                  <a:solidFill>
                                    <a:srgbClr val="528D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742"/>
                                <wps:cNvSpPr>
                                  <a:spLocks noChangeArrowheads="1"/>
                                </wps:cNvSpPr>
                                <wps:spPr bwMode="auto">
                                  <a:xfrm>
                                    <a:off x="388" y="2752"/>
                                    <a:ext cx="2" cy="420"/>
                                  </a:xfrm>
                                  <a:prstGeom prst="rect">
                                    <a:avLst/>
                                  </a:prstGeom>
                                  <a:solidFill>
                                    <a:srgbClr val="518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743"/>
                                <wps:cNvSpPr>
                                  <a:spLocks noChangeArrowheads="1"/>
                                </wps:cNvSpPr>
                                <wps:spPr bwMode="auto">
                                  <a:xfrm>
                                    <a:off x="390" y="2752"/>
                                    <a:ext cx="1" cy="420"/>
                                  </a:xfrm>
                                  <a:prstGeom prst="rect">
                                    <a:avLst/>
                                  </a:prstGeom>
                                  <a:solidFill>
                                    <a:srgbClr val="4F8A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744"/>
                                <wps:cNvSpPr>
                                  <a:spLocks noChangeArrowheads="1"/>
                                </wps:cNvSpPr>
                                <wps:spPr bwMode="auto">
                                  <a:xfrm>
                                    <a:off x="391" y="2752"/>
                                    <a:ext cx="2" cy="420"/>
                                  </a:xfrm>
                                  <a:prstGeom prst="rect">
                                    <a:avLst/>
                                  </a:prstGeom>
                                  <a:solidFill>
                                    <a:srgbClr val="4E89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Rectangle 745"/>
                                <wps:cNvSpPr>
                                  <a:spLocks noChangeArrowheads="1"/>
                                </wps:cNvSpPr>
                                <wps:spPr bwMode="auto">
                                  <a:xfrm>
                                    <a:off x="393" y="2752"/>
                                    <a:ext cx="2" cy="420"/>
                                  </a:xfrm>
                                  <a:prstGeom prst="rect">
                                    <a:avLst/>
                                  </a:prstGeom>
                                  <a:solidFill>
                                    <a:srgbClr val="4C87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746"/>
                                <wps:cNvSpPr>
                                  <a:spLocks noChangeArrowheads="1"/>
                                </wps:cNvSpPr>
                                <wps:spPr bwMode="auto">
                                  <a:xfrm>
                                    <a:off x="395" y="2752"/>
                                    <a:ext cx="1" cy="420"/>
                                  </a:xfrm>
                                  <a:prstGeom prst="rect">
                                    <a:avLst/>
                                  </a:prstGeom>
                                  <a:solidFill>
                                    <a:srgbClr val="4B85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747"/>
                                <wps:cNvSpPr>
                                  <a:spLocks noChangeArrowheads="1"/>
                                </wps:cNvSpPr>
                                <wps:spPr bwMode="auto">
                                  <a:xfrm>
                                    <a:off x="396" y="2752"/>
                                    <a:ext cx="2" cy="420"/>
                                  </a:xfrm>
                                  <a:prstGeom prst="rect">
                                    <a:avLst/>
                                  </a:prstGeom>
                                  <a:solidFill>
                                    <a:srgbClr val="4A84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748"/>
                                <wps:cNvSpPr>
                                  <a:spLocks noChangeArrowheads="1"/>
                                </wps:cNvSpPr>
                                <wps:spPr bwMode="auto">
                                  <a:xfrm>
                                    <a:off x="398" y="2752"/>
                                    <a:ext cx="1" cy="420"/>
                                  </a:xfrm>
                                  <a:prstGeom prst="rect">
                                    <a:avLst/>
                                  </a:prstGeom>
                                  <a:solidFill>
                                    <a:srgbClr val="4882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749"/>
                                <wps:cNvSpPr>
                                  <a:spLocks noChangeArrowheads="1"/>
                                </wps:cNvSpPr>
                                <wps:spPr bwMode="auto">
                                  <a:xfrm>
                                    <a:off x="399" y="2752"/>
                                    <a:ext cx="2" cy="420"/>
                                  </a:xfrm>
                                  <a:prstGeom prst="rect">
                                    <a:avLst/>
                                  </a:prstGeom>
                                  <a:solidFill>
                                    <a:srgbClr val="4781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750"/>
                                <wps:cNvSpPr>
                                  <a:spLocks noChangeArrowheads="1"/>
                                </wps:cNvSpPr>
                                <wps:spPr bwMode="auto">
                                  <a:xfrm>
                                    <a:off x="401" y="2752"/>
                                    <a:ext cx="2" cy="420"/>
                                  </a:xfrm>
                                  <a:prstGeom prst="rect">
                                    <a:avLst/>
                                  </a:prstGeom>
                                  <a:solidFill>
                                    <a:srgbClr val="467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751"/>
                                <wps:cNvSpPr>
                                  <a:spLocks noChangeArrowheads="1"/>
                                </wps:cNvSpPr>
                                <wps:spPr bwMode="auto">
                                  <a:xfrm>
                                    <a:off x="403" y="2752"/>
                                    <a:ext cx="1" cy="420"/>
                                  </a:xfrm>
                                  <a:prstGeom prst="rect">
                                    <a:avLst/>
                                  </a:prstGeom>
                                  <a:solidFill>
                                    <a:srgbClr val="457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Rectangle 752"/>
                                <wps:cNvSpPr>
                                  <a:spLocks noChangeArrowheads="1"/>
                                </wps:cNvSpPr>
                                <wps:spPr bwMode="auto">
                                  <a:xfrm>
                                    <a:off x="404" y="2752"/>
                                    <a:ext cx="2" cy="420"/>
                                  </a:xfrm>
                                  <a:prstGeom prst="rect">
                                    <a:avLst/>
                                  </a:prstGeom>
                                  <a:solidFill>
                                    <a:srgbClr val="437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753"/>
                                <wps:cNvSpPr>
                                  <a:spLocks noChangeArrowheads="1"/>
                                </wps:cNvSpPr>
                                <wps:spPr bwMode="auto">
                                  <a:xfrm>
                                    <a:off x="406" y="2752"/>
                                    <a:ext cx="1" cy="420"/>
                                  </a:xfrm>
                                  <a:prstGeom prst="rect">
                                    <a:avLst/>
                                  </a:prstGeom>
                                  <a:solidFill>
                                    <a:srgbClr val="427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754"/>
                                <wps:cNvSpPr>
                                  <a:spLocks noChangeArrowheads="1"/>
                                </wps:cNvSpPr>
                                <wps:spPr bwMode="auto">
                                  <a:xfrm>
                                    <a:off x="407" y="2752"/>
                                    <a:ext cx="2" cy="420"/>
                                  </a:xfrm>
                                  <a:prstGeom prst="rect">
                                    <a:avLst/>
                                  </a:prstGeom>
                                  <a:solidFill>
                                    <a:srgbClr val="407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755"/>
                                <wps:cNvSpPr>
                                  <a:spLocks noChangeArrowheads="1"/>
                                </wps:cNvSpPr>
                                <wps:spPr bwMode="auto">
                                  <a:xfrm>
                                    <a:off x="409" y="2752"/>
                                    <a:ext cx="2" cy="420"/>
                                  </a:xfrm>
                                  <a:prstGeom prst="rect">
                                    <a:avLst/>
                                  </a:prstGeom>
                                  <a:solidFill>
                                    <a:srgbClr val="3F7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756"/>
                                <wps:cNvSpPr>
                                  <a:spLocks noChangeArrowheads="1"/>
                                </wps:cNvSpPr>
                                <wps:spPr bwMode="auto">
                                  <a:xfrm>
                                    <a:off x="411" y="2752"/>
                                    <a:ext cx="1" cy="420"/>
                                  </a:xfrm>
                                  <a:prstGeom prst="rect">
                                    <a:avLst/>
                                  </a:prstGeom>
                                  <a:solidFill>
                                    <a:srgbClr val="3D76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Rectangle 757"/>
                                <wps:cNvSpPr>
                                  <a:spLocks noChangeArrowheads="1"/>
                                </wps:cNvSpPr>
                                <wps:spPr bwMode="auto">
                                  <a:xfrm>
                                    <a:off x="412" y="2752"/>
                                    <a:ext cx="2" cy="420"/>
                                  </a:xfrm>
                                  <a:prstGeom prst="rect">
                                    <a:avLst/>
                                  </a:prstGeom>
                                  <a:solidFill>
                                    <a:srgbClr val="3C75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758"/>
                                <wps:cNvSpPr>
                                  <a:spLocks noChangeArrowheads="1"/>
                                </wps:cNvSpPr>
                                <wps:spPr bwMode="auto">
                                  <a:xfrm>
                                    <a:off x="414" y="2752"/>
                                    <a:ext cx="1" cy="420"/>
                                  </a:xfrm>
                                  <a:prstGeom prst="rect">
                                    <a:avLst/>
                                  </a:prstGeom>
                                  <a:solidFill>
                                    <a:srgbClr val="3B73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759"/>
                                <wps:cNvSpPr>
                                  <a:spLocks noChangeArrowheads="1"/>
                                </wps:cNvSpPr>
                                <wps:spPr bwMode="auto">
                                  <a:xfrm>
                                    <a:off x="415" y="2752"/>
                                    <a:ext cx="2" cy="420"/>
                                  </a:xfrm>
                                  <a:prstGeom prst="rect">
                                    <a:avLst/>
                                  </a:prstGeom>
                                  <a:solidFill>
                                    <a:srgbClr val="3972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760"/>
                                <wps:cNvSpPr>
                                  <a:spLocks noChangeArrowheads="1"/>
                                </wps:cNvSpPr>
                                <wps:spPr bwMode="auto">
                                  <a:xfrm>
                                    <a:off x="417" y="2752"/>
                                    <a:ext cx="1" cy="420"/>
                                  </a:xfrm>
                                  <a:prstGeom prst="rect">
                                    <a:avLst/>
                                  </a:prstGeom>
                                  <a:solidFill>
                                    <a:srgbClr val="3870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761"/>
                                <wps:cNvSpPr>
                                  <a:spLocks noChangeArrowheads="1"/>
                                </wps:cNvSpPr>
                                <wps:spPr bwMode="auto">
                                  <a:xfrm>
                                    <a:off x="418" y="2752"/>
                                    <a:ext cx="2" cy="420"/>
                                  </a:xfrm>
                                  <a:prstGeom prst="rect">
                                    <a:avLst/>
                                  </a:prstGeom>
                                  <a:solidFill>
                                    <a:srgbClr val="376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762"/>
                                <wps:cNvSpPr>
                                  <a:spLocks noChangeArrowheads="1"/>
                                </wps:cNvSpPr>
                                <wps:spPr bwMode="auto">
                                  <a:xfrm>
                                    <a:off x="420" y="2752"/>
                                    <a:ext cx="2" cy="420"/>
                                  </a:xfrm>
                                  <a:prstGeom prst="rect">
                                    <a:avLst/>
                                  </a:prstGeom>
                                  <a:solidFill>
                                    <a:srgbClr val="366D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763"/>
                                <wps:cNvSpPr>
                                  <a:spLocks noChangeArrowheads="1"/>
                                </wps:cNvSpPr>
                                <wps:spPr bwMode="auto">
                                  <a:xfrm>
                                    <a:off x="422" y="2752"/>
                                    <a:ext cx="1" cy="420"/>
                                  </a:xfrm>
                                  <a:prstGeom prst="rect">
                                    <a:avLst/>
                                  </a:prstGeom>
                                  <a:solidFill>
                                    <a:srgbClr val="346B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764"/>
                                <wps:cNvSpPr>
                                  <a:spLocks noChangeArrowheads="1"/>
                                </wps:cNvSpPr>
                                <wps:spPr bwMode="auto">
                                  <a:xfrm>
                                    <a:off x="423" y="2752"/>
                                    <a:ext cx="2" cy="420"/>
                                  </a:xfrm>
                                  <a:prstGeom prst="rect">
                                    <a:avLst/>
                                  </a:prstGeom>
                                  <a:solidFill>
                                    <a:srgbClr val="336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Rectangle 765"/>
                                <wps:cNvSpPr>
                                  <a:spLocks noChangeArrowheads="1"/>
                                </wps:cNvSpPr>
                                <wps:spPr bwMode="auto">
                                  <a:xfrm>
                                    <a:off x="425" y="2752"/>
                                    <a:ext cx="1" cy="420"/>
                                  </a:xfrm>
                                  <a:prstGeom prst="rect">
                                    <a:avLst/>
                                  </a:prstGeom>
                                  <a:solidFill>
                                    <a:srgbClr val="3168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766"/>
                                <wps:cNvSpPr>
                                  <a:spLocks noChangeArrowheads="1"/>
                                </wps:cNvSpPr>
                                <wps:spPr bwMode="auto">
                                  <a:xfrm>
                                    <a:off x="426" y="2752"/>
                                    <a:ext cx="2" cy="420"/>
                                  </a:xfrm>
                                  <a:prstGeom prst="rect">
                                    <a:avLst/>
                                  </a:prstGeom>
                                  <a:solidFill>
                                    <a:srgbClr val="3067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Rectangle 767"/>
                                <wps:cNvSpPr>
                                  <a:spLocks noChangeArrowheads="1"/>
                                </wps:cNvSpPr>
                                <wps:spPr bwMode="auto">
                                  <a:xfrm>
                                    <a:off x="428" y="2752"/>
                                    <a:ext cx="2" cy="420"/>
                                  </a:xfrm>
                                  <a:prstGeom prst="rect">
                                    <a:avLst/>
                                  </a:prstGeom>
                                  <a:solidFill>
                                    <a:srgbClr val="2E65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768"/>
                                <wps:cNvSpPr>
                                  <a:spLocks noChangeArrowheads="1"/>
                                </wps:cNvSpPr>
                                <wps:spPr bwMode="auto">
                                  <a:xfrm>
                                    <a:off x="430" y="2752"/>
                                    <a:ext cx="1" cy="420"/>
                                  </a:xfrm>
                                  <a:prstGeom prst="rect">
                                    <a:avLst/>
                                  </a:prstGeom>
                                  <a:solidFill>
                                    <a:srgbClr val="2D64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769"/>
                                <wps:cNvSpPr>
                                  <a:spLocks noChangeArrowheads="1"/>
                                </wps:cNvSpPr>
                                <wps:spPr bwMode="auto">
                                  <a:xfrm>
                                    <a:off x="431" y="2752"/>
                                    <a:ext cx="2" cy="420"/>
                                  </a:xfrm>
                                  <a:prstGeom prst="rect">
                                    <a:avLst/>
                                  </a:prstGeom>
                                  <a:solidFill>
                                    <a:srgbClr val="2C62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770"/>
                                <wps:cNvSpPr>
                                  <a:spLocks noChangeArrowheads="1"/>
                                </wps:cNvSpPr>
                                <wps:spPr bwMode="auto">
                                  <a:xfrm>
                                    <a:off x="433" y="2752"/>
                                    <a:ext cx="1" cy="420"/>
                                  </a:xfrm>
                                  <a:prstGeom prst="rect">
                                    <a:avLst/>
                                  </a:prstGeom>
                                  <a:solidFill>
                                    <a:srgbClr val="2A61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Rectangle 771"/>
                                <wps:cNvSpPr>
                                  <a:spLocks noChangeArrowheads="1"/>
                                </wps:cNvSpPr>
                                <wps:spPr bwMode="auto">
                                  <a:xfrm>
                                    <a:off x="434" y="2752"/>
                                    <a:ext cx="2" cy="420"/>
                                  </a:xfrm>
                                  <a:prstGeom prst="rect">
                                    <a:avLst/>
                                  </a:prstGeom>
                                  <a:solidFill>
                                    <a:srgbClr val="295F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Freeform 772"/>
                                <wps:cNvSpPr>
                                  <a:spLocks/>
                                </wps:cNvSpPr>
                                <wps:spPr bwMode="auto">
                                  <a:xfrm>
                                    <a:off x="313" y="2884"/>
                                    <a:ext cx="102" cy="372"/>
                                  </a:xfrm>
                                  <a:custGeom>
                                    <a:avLst/>
                                    <a:gdLst>
                                      <a:gd name="T0" fmla="*/ 102 w 102"/>
                                      <a:gd name="T1" fmla="*/ 351 h 372"/>
                                      <a:gd name="T2" fmla="*/ 96 w 102"/>
                                      <a:gd name="T3" fmla="*/ 359 h 372"/>
                                      <a:gd name="T4" fmla="*/ 88 w 102"/>
                                      <a:gd name="T5" fmla="*/ 365 h 372"/>
                                      <a:gd name="T6" fmla="*/ 78 w 102"/>
                                      <a:gd name="T7" fmla="*/ 369 h 372"/>
                                      <a:gd name="T8" fmla="*/ 69 w 102"/>
                                      <a:gd name="T9" fmla="*/ 370 h 372"/>
                                      <a:gd name="T10" fmla="*/ 61 w 102"/>
                                      <a:gd name="T11" fmla="*/ 372 h 372"/>
                                      <a:gd name="T12" fmla="*/ 51 w 102"/>
                                      <a:gd name="T13" fmla="*/ 370 h 372"/>
                                      <a:gd name="T14" fmla="*/ 42 w 102"/>
                                      <a:gd name="T15" fmla="*/ 367 h 372"/>
                                      <a:gd name="T16" fmla="*/ 32 w 102"/>
                                      <a:gd name="T17" fmla="*/ 362 h 372"/>
                                      <a:gd name="T18" fmla="*/ 26 w 102"/>
                                      <a:gd name="T19" fmla="*/ 356 h 372"/>
                                      <a:gd name="T20" fmla="*/ 20 w 102"/>
                                      <a:gd name="T21" fmla="*/ 348 h 372"/>
                                      <a:gd name="T22" fmla="*/ 16 w 102"/>
                                      <a:gd name="T23" fmla="*/ 338 h 372"/>
                                      <a:gd name="T24" fmla="*/ 13 w 102"/>
                                      <a:gd name="T25" fmla="*/ 330 h 372"/>
                                      <a:gd name="T26" fmla="*/ 13 w 102"/>
                                      <a:gd name="T27" fmla="*/ 320 h 372"/>
                                      <a:gd name="T28" fmla="*/ 15 w 102"/>
                                      <a:gd name="T29" fmla="*/ 311 h 372"/>
                                      <a:gd name="T30" fmla="*/ 18 w 102"/>
                                      <a:gd name="T31" fmla="*/ 301 h 372"/>
                                      <a:gd name="T32" fmla="*/ 23 w 102"/>
                                      <a:gd name="T33" fmla="*/ 293 h 372"/>
                                      <a:gd name="T34" fmla="*/ 29 w 102"/>
                                      <a:gd name="T35" fmla="*/ 285 h 372"/>
                                      <a:gd name="T36" fmla="*/ 18 w 102"/>
                                      <a:gd name="T37" fmla="*/ 280 h 372"/>
                                      <a:gd name="T38" fmla="*/ 10 w 102"/>
                                      <a:gd name="T39" fmla="*/ 270 h 372"/>
                                      <a:gd name="T40" fmla="*/ 4 w 102"/>
                                      <a:gd name="T41" fmla="*/ 261 h 372"/>
                                      <a:gd name="T42" fmla="*/ 0 w 102"/>
                                      <a:gd name="T43" fmla="*/ 250 h 372"/>
                                      <a:gd name="T44" fmla="*/ 0 w 102"/>
                                      <a:gd name="T45" fmla="*/ 250 h 372"/>
                                      <a:gd name="T46" fmla="*/ 0 w 102"/>
                                      <a:gd name="T47" fmla="*/ 0 h 37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2">
                                        <a:moveTo>
                                          <a:pt x="102" y="351"/>
                                        </a:moveTo>
                                        <a:lnTo>
                                          <a:pt x="96" y="359"/>
                                        </a:lnTo>
                                        <a:lnTo>
                                          <a:pt x="88" y="365"/>
                                        </a:lnTo>
                                        <a:lnTo>
                                          <a:pt x="78" y="369"/>
                                        </a:lnTo>
                                        <a:lnTo>
                                          <a:pt x="69" y="370"/>
                                        </a:lnTo>
                                        <a:lnTo>
                                          <a:pt x="61" y="372"/>
                                        </a:lnTo>
                                        <a:lnTo>
                                          <a:pt x="51" y="370"/>
                                        </a:lnTo>
                                        <a:lnTo>
                                          <a:pt x="42" y="367"/>
                                        </a:lnTo>
                                        <a:lnTo>
                                          <a:pt x="32" y="362"/>
                                        </a:lnTo>
                                        <a:lnTo>
                                          <a:pt x="26" y="356"/>
                                        </a:lnTo>
                                        <a:lnTo>
                                          <a:pt x="20" y="348"/>
                                        </a:lnTo>
                                        <a:lnTo>
                                          <a:pt x="16" y="338"/>
                                        </a:lnTo>
                                        <a:lnTo>
                                          <a:pt x="13" y="330"/>
                                        </a:lnTo>
                                        <a:lnTo>
                                          <a:pt x="13" y="320"/>
                                        </a:lnTo>
                                        <a:lnTo>
                                          <a:pt x="15" y="311"/>
                                        </a:lnTo>
                                        <a:lnTo>
                                          <a:pt x="18" y="301"/>
                                        </a:lnTo>
                                        <a:lnTo>
                                          <a:pt x="23" y="293"/>
                                        </a:lnTo>
                                        <a:lnTo>
                                          <a:pt x="29" y="285"/>
                                        </a:lnTo>
                                        <a:lnTo>
                                          <a:pt x="18" y="280"/>
                                        </a:lnTo>
                                        <a:lnTo>
                                          <a:pt x="10" y="270"/>
                                        </a:lnTo>
                                        <a:lnTo>
                                          <a:pt x="4" y="261"/>
                                        </a:lnTo>
                                        <a:lnTo>
                                          <a:pt x="0" y="250"/>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Freeform 773"/>
                                <wps:cNvSpPr>
                                  <a:spLocks/>
                                </wps:cNvSpPr>
                                <wps:spPr bwMode="auto">
                                  <a:xfrm>
                                    <a:off x="186" y="3132"/>
                                    <a:ext cx="73" cy="425"/>
                                  </a:xfrm>
                                  <a:custGeom>
                                    <a:avLst/>
                                    <a:gdLst>
                                      <a:gd name="T0" fmla="*/ 65 w 73"/>
                                      <a:gd name="T1" fmla="*/ 0 h 425"/>
                                      <a:gd name="T2" fmla="*/ 73 w 73"/>
                                      <a:gd name="T3" fmla="*/ 344 h 425"/>
                                      <a:gd name="T4" fmla="*/ 35 w 73"/>
                                      <a:gd name="T5" fmla="*/ 383 h 425"/>
                                      <a:gd name="T6" fmla="*/ 0 w 73"/>
                                      <a:gd name="T7" fmla="*/ 42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25">
                                        <a:moveTo>
                                          <a:pt x="65" y="0"/>
                                        </a:moveTo>
                                        <a:lnTo>
                                          <a:pt x="73" y="344"/>
                                        </a:lnTo>
                                        <a:lnTo>
                                          <a:pt x="35" y="383"/>
                                        </a:lnTo>
                                        <a:lnTo>
                                          <a:pt x="0" y="425"/>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Line 774"/>
                                <wps:cNvCnPr/>
                                <wps:spPr bwMode="auto">
                                  <a:xfrm flipH="1" flipV="1">
                                    <a:off x="142" y="2772"/>
                                    <a:ext cx="17" cy="363"/>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790" name="Freeform 775"/>
                                <wps:cNvSpPr>
                                  <a:spLocks/>
                                </wps:cNvSpPr>
                                <wps:spPr bwMode="auto">
                                  <a:xfrm>
                                    <a:off x="102" y="2405"/>
                                    <a:ext cx="331" cy="1216"/>
                                  </a:xfrm>
                                  <a:custGeom>
                                    <a:avLst/>
                                    <a:gdLst>
                                      <a:gd name="T0" fmla="*/ 71 w 331"/>
                                      <a:gd name="T1" fmla="*/ 1029 h 1216"/>
                                      <a:gd name="T2" fmla="*/ 5 w 331"/>
                                      <a:gd name="T3" fmla="*/ 1108 h 1216"/>
                                      <a:gd name="T4" fmla="*/ 1 w 331"/>
                                      <a:gd name="T5" fmla="*/ 1124 h 1216"/>
                                      <a:gd name="T6" fmla="*/ 57 w 331"/>
                                      <a:gd name="T7" fmla="*/ 1165 h 1216"/>
                                      <a:gd name="T8" fmla="*/ 83 w 331"/>
                                      <a:gd name="T9" fmla="*/ 1150 h 1216"/>
                                      <a:gd name="T10" fmla="*/ 81 w 331"/>
                                      <a:gd name="T11" fmla="*/ 1169 h 1216"/>
                                      <a:gd name="T12" fmla="*/ 138 w 331"/>
                                      <a:gd name="T13" fmla="*/ 1216 h 1216"/>
                                      <a:gd name="T14" fmla="*/ 296 w 331"/>
                                      <a:gd name="T15" fmla="*/ 1057 h 1216"/>
                                      <a:gd name="T16" fmla="*/ 316 w 331"/>
                                      <a:gd name="T17" fmla="*/ 822 h 1216"/>
                                      <a:gd name="T18" fmla="*/ 321 w 331"/>
                                      <a:gd name="T19" fmla="*/ 777 h 1216"/>
                                      <a:gd name="T20" fmla="*/ 321 w 331"/>
                                      <a:gd name="T21" fmla="*/ 748 h 1216"/>
                                      <a:gd name="T22" fmla="*/ 326 w 331"/>
                                      <a:gd name="T23" fmla="*/ 733 h 1216"/>
                                      <a:gd name="T24" fmla="*/ 326 w 331"/>
                                      <a:gd name="T25" fmla="*/ 725 h 1216"/>
                                      <a:gd name="T26" fmla="*/ 331 w 331"/>
                                      <a:gd name="T27" fmla="*/ 539 h 1216"/>
                                      <a:gd name="T28" fmla="*/ 324 w 331"/>
                                      <a:gd name="T29" fmla="*/ 352 h 1216"/>
                                      <a:gd name="T30" fmla="*/ 312 w 331"/>
                                      <a:gd name="T31" fmla="*/ 325 h 1216"/>
                                      <a:gd name="T32" fmla="*/ 277 w 331"/>
                                      <a:gd name="T33" fmla="*/ 275 h 1216"/>
                                      <a:gd name="T34" fmla="*/ 234 w 331"/>
                                      <a:gd name="T35" fmla="*/ 238 h 1216"/>
                                      <a:gd name="T36" fmla="*/ 211 w 331"/>
                                      <a:gd name="T37" fmla="*/ 212 h 1216"/>
                                      <a:gd name="T38" fmla="*/ 246 w 331"/>
                                      <a:gd name="T39" fmla="*/ 170 h 1216"/>
                                      <a:gd name="T40" fmla="*/ 256 w 331"/>
                                      <a:gd name="T41" fmla="*/ 130 h 1216"/>
                                      <a:gd name="T42" fmla="*/ 256 w 331"/>
                                      <a:gd name="T43" fmla="*/ 95 h 1216"/>
                                      <a:gd name="T44" fmla="*/ 245 w 331"/>
                                      <a:gd name="T45" fmla="*/ 56 h 1216"/>
                                      <a:gd name="T46" fmla="*/ 219 w 331"/>
                                      <a:gd name="T47" fmla="*/ 26 h 1216"/>
                                      <a:gd name="T48" fmla="*/ 184 w 331"/>
                                      <a:gd name="T49" fmla="*/ 5 h 1216"/>
                                      <a:gd name="T50" fmla="*/ 143 w 331"/>
                                      <a:gd name="T51" fmla="*/ 5 h 1216"/>
                                      <a:gd name="T52" fmla="*/ 108 w 331"/>
                                      <a:gd name="T53" fmla="*/ 26 h 1216"/>
                                      <a:gd name="T54" fmla="*/ 83 w 331"/>
                                      <a:gd name="T55" fmla="*/ 56 h 1216"/>
                                      <a:gd name="T56" fmla="*/ 71 w 331"/>
                                      <a:gd name="T57" fmla="*/ 95 h 1216"/>
                                      <a:gd name="T58" fmla="*/ 73 w 331"/>
                                      <a:gd name="T59" fmla="*/ 143 h 1216"/>
                                      <a:gd name="T60" fmla="*/ 92 w 331"/>
                                      <a:gd name="T61" fmla="*/ 190 h 1216"/>
                                      <a:gd name="T62" fmla="*/ 110 w 331"/>
                                      <a:gd name="T63" fmla="*/ 209 h 1216"/>
                                      <a:gd name="T64" fmla="*/ 22 w 331"/>
                                      <a:gd name="T65" fmla="*/ 265 h 1216"/>
                                      <a:gd name="T66" fmla="*/ 11 w 331"/>
                                      <a:gd name="T67" fmla="*/ 289 h 1216"/>
                                      <a:gd name="T68" fmla="*/ 0 w 331"/>
                                      <a:gd name="T69" fmla="*/ 605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7" y="737"/>
                                        </a:moveTo>
                                        <a:lnTo>
                                          <a:pt x="71" y="1029"/>
                                        </a:lnTo>
                                        <a:lnTo>
                                          <a:pt x="8" y="1100"/>
                                        </a:lnTo>
                                        <a:lnTo>
                                          <a:pt x="5" y="1108"/>
                                        </a:lnTo>
                                        <a:lnTo>
                                          <a:pt x="3" y="1116"/>
                                        </a:lnTo>
                                        <a:lnTo>
                                          <a:pt x="1" y="1124"/>
                                        </a:lnTo>
                                        <a:lnTo>
                                          <a:pt x="5" y="1132"/>
                                        </a:lnTo>
                                        <a:lnTo>
                                          <a:pt x="57" y="1165"/>
                                        </a:lnTo>
                                        <a:lnTo>
                                          <a:pt x="89" y="1142"/>
                                        </a:lnTo>
                                        <a:lnTo>
                                          <a:pt x="83" y="1150"/>
                                        </a:lnTo>
                                        <a:lnTo>
                                          <a:pt x="81" y="1160"/>
                                        </a:lnTo>
                                        <a:lnTo>
                                          <a:pt x="81" y="1169"/>
                                        </a:lnTo>
                                        <a:lnTo>
                                          <a:pt x="84" y="1179"/>
                                        </a:lnTo>
                                        <a:lnTo>
                                          <a:pt x="138" y="1216"/>
                                        </a:lnTo>
                                        <a:lnTo>
                                          <a:pt x="296" y="1123"/>
                                        </a:lnTo>
                                        <a:lnTo>
                                          <a:pt x="296" y="1057"/>
                                        </a:lnTo>
                                        <a:lnTo>
                                          <a:pt x="307" y="843"/>
                                        </a:lnTo>
                                        <a:lnTo>
                                          <a:pt x="316" y="822"/>
                                        </a:lnTo>
                                        <a:lnTo>
                                          <a:pt x="321" y="799"/>
                                        </a:lnTo>
                                        <a:lnTo>
                                          <a:pt x="321" y="777"/>
                                        </a:lnTo>
                                        <a:lnTo>
                                          <a:pt x="315" y="753"/>
                                        </a:lnTo>
                                        <a:lnTo>
                                          <a:pt x="321" y="748"/>
                                        </a:lnTo>
                                        <a:lnTo>
                                          <a:pt x="324" y="741"/>
                                        </a:lnTo>
                                        <a:lnTo>
                                          <a:pt x="326" y="733"/>
                                        </a:lnTo>
                                        <a:lnTo>
                                          <a:pt x="326" y="725"/>
                                        </a:lnTo>
                                        <a:lnTo>
                                          <a:pt x="331" y="632"/>
                                        </a:lnTo>
                                        <a:lnTo>
                                          <a:pt x="331" y="539"/>
                                        </a:lnTo>
                                        <a:lnTo>
                                          <a:pt x="329" y="445"/>
                                        </a:lnTo>
                                        <a:lnTo>
                                          <a:pt x="324" y="352"/>
                                        </a:lnTo>
                                        <a:lnTo>
                                          <a:pt x="312" y="325"/>
                                        </a:lnTo>
                                        <a:lnTo>
                                          <a:pt x="296" y="299"/>
                                        </a:lnTo>
                                        <a:lnTo>
                                          <a:pt x="277" y="275"/>
                                        </a:lnTo>
                                        <a:lnTo>
                                          <a:pt x="254" y="254"/>
                                        </a:lnTo>
                                        <a:lnTo>
                                          <a:pt x="234" y="238"/>
                                        </a:lnTo>
                                        <a:lnTo>
                                          <a:pt x="213" y="223"/>
                                        </a:lnTo>
                                        <a:lnTo>
                                          <a:pt x="211" y="212"/>
                                        </a:lnTo>
                                        <a:lnTo>
                                          <a:pt x="232" y="193"/>
                                        </a:lnTo>
                                        <a:lnTo>
                                          <a:pt x="246" y="170"/>
                                        </a:lnTo>
                                        <a:lnTo>
                                          <a:pt x="254" y="143"/>
                                        </a:lnTo>
                                        <a:lnTo>
                                          <a:pt x="256" y="130"/>
                                        </a:lnTo>
                                        <a:lnTo>
                                          <a:pt x="258" y="116"/>
                                        </a:lnTo>
                                        <a:lnTo>
                                          <a:pt x="256" y="95"/>
                                        </a:lnTo>
                                        <a:lnTo>
                                          <a:pt x="253" y="75"/>
                                        </a:lnTo>
                                        <a:lnTo>
                                          <a:pt x="245" y="56"/>
                                        </a:lnTo>
                                        <a:lnTo>
                                          <a:pt x="234" y="40"/>
                                        </a:lnTo>
                                        <a:lnTo>
                                          <a:pt x="219" y="26"/>
                                        </a:lnTo>
                                        <a:lnTo>
                                          <a:pt x="204" y="13"/>
                                        </a:lnTo>
                                        <a:lnTo>
                                          <a:pt x="184" y="5"/>
                                        </a:lnTo>
                                        <a:lnTo>
                                          <a:pt x="164" y="0"/>
                                        </a:lnTo>
                                        <a:lnTo>
                                          <a:pt x="143" y="5"/>
                                        </a:lnTo>
                                        <a:lnTo>
                                          <a:pt x="124" y="13"/>
                                        </a:lnTo>
                                        <a:lnTo>
                                          <a:pt x="108" y="26"/>
                                        </a:lnTo>
                                        <a:lnTo>
                                          <a:pt x="94" y="40"/>
                                        </a:lnTo>
                                        <a:lnTo>
                                          <a:pt x="83" y="56"/>
                                        </a:lnTo>
                                        <a:lnTo>
                                          <a:pt x="75" y="75"/>
                                        </a:lnTo>
                                        <a:lnTo>
                                          <a:pt x="71" y="95"/>
                                        </a:lnTo>
                                        <a:lnTo>
                                          <a:pt x="71" y="116"/>
                                        </a:lnTo>
                                        <a:lnTo>
                                          <a:pt x="73" y="143"/>
                                        </a:lnTo>
                                        <a:lnTo>
                                          <a:pt x="81" y="167"/>
                                        </a:lnTo>
                                        <a:lnTo>
                                          <a:pt x="92" y="190"/>
                                        </a:lnTo>
                                        <a:lnTo>
                                          <a:pt x="110" y="209"/>
                                        </a:lnTo>
                                        <a:lnTo>
                                          <a:pt x="32" y="256"/>
                                        </a:lnTo>
                                        <a:lnTo>
                                          <a:pt x="22" y="265"/>
                                        </a:lnTo>
                                        <a:lnTo>
                                          <a:pt x="16" y="277"/>
                                        </a:lnTo>
                                        <a:lnTo>
                                          <a:pt x="11" y="289"/>
                                        </a:lnTo>
                                        <a:lnTo>
                                          <a:pt x="9" y="304"/>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776"/>
                                <wps:cNvSpPr>
                                  <a:spLocks/>
                                </wps:cNvSpPr>
                                <wps:spPr bwMode="auto">
                                  <a:xfrm>
                                    <a:off x="102" y="3010"/>
                                    <a:ext cx="57" cy="132"/>
                                  </a:xfrm>
                                  <a:custGeom>
                                    <a:avLst/>
                                    <a:gdLst>
                                      <a:gd name="T0" fmla="*/ 57 w 57"/>
                                      <a:gd name="T1" fmla="*/ 132 h 132"/>
                                      <a:gd name="T2" fmla="*/ 46 w 57"/>
                                      <a:gd name="T3" fmla="*/ 124 h 132"/>
                                      <a:gd name="T4" fmla="*/ 36 w 57"/>
                                      <a:gd name="T5" fmla="*/ 112 h 132"/>
                                      <a:gd name="T6" fmla="*/ 28 w 57"/>
                                      <a:gd name="T7" fmla="*/ 101 h 132"/>
                                      <a:gd name="T8" fmla="*/ 24 w 57"/>
                                      <a:gd name="T9" fmla="*/ 90 h 132"/>
                                      <a:gd name="T10" fmla="*/ 21 w 57"/>
                                      <a:gd name="T11" fmla="*/ 75 h 132"/>
                                      <a:gd name="T12" fmla="*/ 21 w 57"/>
                                      <a:gd name="T13" fmla="*/ 62 h 132"/>
                                      <a:gd name="T14" fmla="*/ 22 w 57"/>
                                      <a:gd name="T15" fmla="*/ 48 h 132"/>
                                      <a:gd name="T16" fmla="*/ 27 w 57"/>
                                      <a:gd name="T17" fmla="*/ 35 h 132"/>
                                      <a:gd name="T18" fmla="*/ 17 w 57"/>
                                      <a:gd name="T19" fmla="*/ 30 h 132"/>
                                      <a:gd name="T20" fmla="*/ 9 w 57"/>
                                      <a:gd name="T21" fmla="*/ 21 h 132"/>
                                      <a:gd name="T22" fmla="*/ 3 w 57"/>
                                      <a:gd name="T23" fmla="*/ 11 h 132"/>
                                      <a:gd name="T24" fmla="*/ 0 w 57"/>
                                      <a:gd name="T25" fmla="*/ 0 h 13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7" h="132">
                                        <a:moveTo>
                                          <a:pt x="57" y="132"/>
                                        </a:moveTo>
                                        <a:lnTo>
                                          <a:pt x="46" y="124"/>
                                        </a:lnTo>
                                        <a:lnTo>
                                          <a:pt x="36" y="112"/>
                                        </a:lnTo>
                                        <a:lnTo>
                                          <a:pt x="28" y="101"/>
                                        </a:lnTo>
                                        <a:lnTo>
                                          <a:pt x="24" y="90"/>
                                        </a:lnTo>
                                        <a:lnTo>
                                          <a:pt x="21" y="75"/>
                                        </a:lnTo>
                                        <a:lnTo>
                                          <a:pt x="21" y="62"/>
                                        </a:lnTo>
                                        <a:lnTo>
                                          <a:pt x="22" y="48"/>
                                        </a:lnTo>
                                        <a:lnTo>
                                          <a:pt x="27" y="35"/>
                                        </a:lnTo>
                                        <a:lnTo>
                                          <a:pt x="17" y="30"/>
                                        </a:lnTo>
                                        <a:lnTo>
                                          <a:pt x="9"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2" name="Picture 77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39" y="2720"/>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 name="Picture 7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920" y="2363"/>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4" name="Picture 77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920" y="2363"/>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795" name="Rectangle 780"/>
                                <wps:cNvSpPr>
                                  <a:spLocks noChangeArrowheads="1"/>
                                </wps:cNvSpPr>
                                <wps:spPr bwMode="auto">
                                  <a:xfrm>
                                    <a:off x="2950" y="2331"/>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Rectangle 781"/>
                                <wps:cNvSpPr>
                                  <a:spLocks noChangeArrowheads="1"/>
                                </wps:cNvSpPr>
                                <wps:spPr bwMode="auto">
                                  <a:xfrm>
                                    <a:off x="2952" y="2331"/>
                                    <a:ext cx="3"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782"/>
                                <wps:cNvSpPr>
                                  <a:spLocks noChangeArrowheads="1"/>
                                </wps:cNvSpPr>
                                <wps:spPr bwMode="auto">
                                  <a:xfrm>
                                    <a:off x="2955" y="2331"/>
                                    <a:ext cx="5" cy="196"/>
                                  </a:xfrm>
                                  <a:prstGeom prst="rect">
                                    <a:avLst/>
                                  </a:prstGeom>
                                  <a:solidFill>
                                    <a:srgbClr val="F4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Rectangle 783"/>
                                <wps:cNvSpPr>
                                  <a:spLocks noChangeArrowheads="1"/>
                                </wps:cNvSpPr>
                                <wps:spPr bwMode="auto">
                                  <a:xfrm>
                                    <a:off x="2960" y="2331"/>
                                    <a:ext cx="3" cy="196"/>
                                  </a:xfrm>
                                  <a:prstGeom prst="rect">
                                    <a:avLst/>
                                  </a:prstGeom>
                                  <a:solidFill>
                                    <a:srgbClr val="F2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Rectangle 784"/>
                                <wps:cNvSpPr>
                                  <a:spLocks noChangeArrowheads="1"/>
                                </wps:cNvSpPr>
                                <wps:spPr bwMode="auto">
                                  <a:xfrm>
                                    <a:off x="2963" y="2331"/>
                                    <a:ext cx="3" cy="196"/>
                                  </a:xfrm>
                                  <a:prstGeom prst="rect">
                                    <a:avLst/>
                                  </a:prstGeom>
                                  <a:solidFill>
                                    <a:srgbClr val="F0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Rectangle 785"/>
                                <wps:cNvSpPr>
                                  <a:spLocks noChangeArrowheads="1"/>
                                </wps:cNvSpPr>
                                <wps:spPr bwMode="auto">
                                  <a:xfrm>
                                    <a:off x="2966" y="2331"/>
                                    <a:ext cx="5" cy="196"/>
                                  </a:xfrm>
                                  <a:prstGeom prst="rect">
                                    <a:avLst/>
                                  </a:prstGeom>
                                  <a:solidFill>
                                    <a:srgbClr val="EE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Rectangle 786"/>
                                <wps:cNvSpPr>
                                  <a:spLocks noChangeArrowheads="1"/>
                                </wps:cNvSpPr>
                                <wps:spPr bwMode="auto">
                                  <a:xfrm>
                                    <a:off x="2971" y="2331"/>
                                    <a:ext cx="3" cy="196"/>
                                  </a:xfrm>
                                  <a:prstGeom prst="rect">
                                    <a:avLst/>
                                  </a:prstGeom>
                                  <a:solidFill>
                                    <a:srgbClr val="EC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Rectangle 787"/>
                                <wps:cNvSpPr>
                                  <a:spLocks noChangeArrowheads="1"/>
                                </wps:cNvSpPr>
                                <wps:spPr bwMode="auto">
                                  <a:xfrm>
                                    <a:off x="2974" y="2331"/>
                                    <a:ext cx="3" cy="196"/>
                                  </a:xfrm>
                                  <a:prstGeom prst="rect">
                                    <a:avLst/>
                                  </a:prstGeom>
                                  <a:solidFill>
                                    <a:srgbClr val="EA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Rectangle 788"/>
                                <wps:cNvSpPr>
                                  <a:spLocks noChangeArrowheads="1"/>
                                </wps:cNvSpPr>
                                <wps:spPr bwMode="auto">
                                  <a:xfrm>
                                    <a:off x="2977" y="2331"/>
                                    <a:ext cx="3" cy="196"/>
                                  </a:xfrm>
                                  <a:prstGeom prst="rect">
                                    <a:avLst/>
                                  </a:prstGeom>
                                  <a:solidFill>
                                    <a:srgbClr val="E8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Rectangle 789"/>
                                <wps:cNvSpPr>
                                  <a:spLocks noChangeArrowheads="1"/>
                                </wps:cNvSpPr>
                                <wps:spPr bwMode="auto">
                                  <a:xfrm>
                                    <a:off x="2980" y="2331"/>
                                    <a:ext cx="5" cy="196"/>
                                  </a:xfrm>
                                  <a:prstGeom prst="rect">
                                    <a:avLst/>
                                  </a:prstGeom>
                                  <a:solidFill>
                                    <a:srgbClr val="E6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Rectangle 790"/>
                                <wps:cNvSpPr>
                                  <a:spLocks noChangeArrowheads="1"/>
                                </wps:cNvSpPr>
                                <wps:spPr bwMode="auto">
                                  <a:xfrm>
                                    <a:off x="2985" y="2331"/>
                                    <a:ext cx="3" cy="196"/>
                                  </a:xfrm>
                                  <a:prstGeom prst="rect">
                                    <a:avLst/>
                                  </a:prstGeom>
                                  <a:solidFill>
                                    <a:srgbClr val="E4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Rectangle 791"/>
                                <wps:cNvSpPr>
                                  <a:spLocks noChangeArrowheads="1"/>
                                </wps:cNvSpPr>
                                <wps:spPr bwMode="auto">
                                  <a:xfrm>
                                    <a:off x="2988" y="2331"/>
                                    <a:ext cx="4" cy="196"/>
                                  </a:xfrm>
                                  <a:prstGeom prst="rect">
                                    <a:avLst/>
                                  </a:prstGeom>
                                  <a:solidFill>
                                    <a:srgbClr val="E2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Rectangle 792"/>
                                <wps:cNvSpPr>
                                  <a:spLocks noChangeArrowheads="1"/>
                                </wps:cNvSpPr>
                                <wps:spPr bwMode="auto">
                                  <a:xfrm>
                                    <a:off x="2992" y="2331"/>
                                    <a:ext cx="3" cy="196"/>
                                  </a:xfrm>
                                  <a:prstGeom prst="rect">
                                    <a:avLst/>
                                  </a:prstGeom>
                                  <a:solidFill>
                                    <a:srgbClr val="E0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Rectangle 793"/>
                                <wps:cNvSpPr>
                                  <a:spLocks noChangeArrowheads="1"/>
                                </wps:cNvSpPr>
                                <wps:spPr bwMode="auto">
                                  <a:xfrm>
                                    <a:off x="2995" y="2331"/>
                                    <a:ext cx="4" cy="196"/>
                                  </a:xfrm>
                                  <a:prstGeom prst="rect">
                                    <a:avLst/>
                                  </a:prstGeom>
                                  <a:solidFill>
                                    <a:srgbClr val="DE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794"/>
                                <wps:cNvSpPr>
                                  <a:spLocks noChangeArrowheads="1"/>
                                </wps:cNvSpPr>
                                <wps:spPr bwMode="auto">
                                  <a:xfrm>
                                    <a:off x="2999" y="2331"/>
                                    <a:ext cx="4" cy="196"/>
                                  </a:xfrm>
                                  <a:prstGeom prst="rect">
                                    <a:avLst/>
                                  </a:prstGeom>
                                  <a:solidFill>
                                    <a:srgbClr val="DC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795"/>
                                <wps:cNvSpPr>
                                  <a:spLocks noChangeArrowheads="1"/>
                                </wps:cNvSpPr>
                                <wps:spPr bwMode="auto">
                                  <a:xfrm>
                                    <a:off x="3003" y="2331"/>
                                    <a:ext cx="3" cy="196"/>
                                  </a:xfrm>
                                  <a:prstGeom prst="rect">
                                    <a:avLst/>
                                  </a:prstGeom>
                                  <a:solidFill>
                                    <a:srgbClr val="DA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Rectangle 796"/>
                                <wps:cNvSpPr>
                                  <a:spLocks noChangeArrowheads="1"/>
                                </wps:cNvSpPr>
                                <wps:spPr bwMode="auto">
                                  <a:xfrm>
                                    <a:off x="3006" y="2331"/>
                                    <a:ext cx="3" cy="196"/>
                                  </a:xfrm>
                                  <a:prstGeom prst="rect">
                                    <a:avLst/>
                                  </a:prstGeom>
                                  <a:solidFill>
                                    <a:srgbClr val="D8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Rectangle 797"/>
                                <wps:cNvSpPr>
                                  <a:spLocks noChangeArrowheads="1"/>
                                </wps:cNvSpPr>
                                <wps:spPr bwMode="auto">
                                  <a:xfrm>
                                    <a:off x="3009" y="2331"/>
                                    <a:ext cx="3" cy="196"/>
                                  </a:xfrm>
                                  <a:prstGeom prst="rect">
                                    <a:avLst/>
                                  </a:prstGeom>
                                  <a:solidFill>
                                    <a:srgbClr val="D7F5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798"/>
                                <wps:cNvSpPr>
                                  <a:spLocks noChangeArrowheads="1"/>
                                </wps:cNvSpPr>
                                <wps:spPr bwMode="auto">
                                  <a:xfrm>
                                    <a:off x="3012" y="2331"/>
                                    <a:ext cx="5" cy="196"/>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Rectangle 799"/>
                                <wps:cNvSpPr>
                                  <a:spLocks noChangeArrowheads="1"/>
                                </wps:cNvSpPr>
                                <wps:spPr bwMode="auto">
                                  <a:xfrm>
                                    <a:off x="3017" y="2331"/>
                                    <a:ext cx="3" cy="196"/>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Rectangle 800"/>
                                <wps:cNvSpPr>
                                  <a:spLocks noChangeArrowheads="1"/>
                                </wps:cNvSpPr>
                                <wps:spPr bwMode="auto">
                                  <a:xfrm>
                                    <a:off x="3020" y="2331"/>
                                    <a:ext cx="5" cy="196"/>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801"/>
                                <wps:cNvSpPr>
                                  <a:spLocks noChangeArrowheads="1"/>
                                </wps:cNvSpPr>
                                <wps:spPr bwMode="auto">
                                  <a:xfrm>
                                    <a:off x="3025" y="2331"/>
                                    <a:ext cx="3" cy="196"/>
                                  </a:xfrm>
                                  <a:prstGeom prst="rect">
                                    <a:avLst/>
                                  </a:prstGeom>
                                  <a:solidFill>
                                    <a:srgbClr val="CF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802"/>
                                <wps:cNvSpPr>
                                  <a:spLocks noChangeArrowheads="1"/>
                                </wps:cNvSpPr>
                                <wps:spPr bwMode="auto">
                                  <a:xfrm>
                                    <a:off x="3028" y="2331"/>
                                    <a:ext cx="3" cy="196"/>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803"/>
                                <wps:cNvSpPr>
                                  <a:spLocks noChangeArrowheads="1"/>
                                </wps:cNvSpPr>
                                <wps:spPr bwMode="auto">
                                  <a:xfrm>
                                    <a:off x="3031" y="2331"/>
                                    <a:ext cx="3" cy="196"/>
                                  </a:xfrm>
                                  <a:prstGeom prst="rect">
                                    <a:avLst/>
                                  </a:prstGeom>
                                  <a:solidFill>
                                    <a:srgbClr val="CBF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804"/>
                                <wps:cNvSpPr>
                                  <a:spLocks noChangeArrowheads="1"/>
                                </wps:cNvSpPr>
                                <wps:spPr bwMode="auto">
                                  <a:xfrm>
                                    <a:off x="3034" y="2331"/>
                                    <a:ext cx="5" cy="196"/>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805"/>
                                <wps:cNvSpPr>
                                  <a:spLocks noChangeArrowheads="1"/>
                                </wps:cNvSpPr>
                                <wps:spPr bwMode="auto">
                                  <a:xfrm>
                                    <a:off x="3039" y="2331"/>
                                    <a:ext cx="3" cy="196"/>
                                  </a:xfrm>
                                  <a:prstGeom prst="rect">
                                    <a:avLst/>
                                  </a:prstGeom>
                                  <a:solidFill>
                                    <a:srgbClr val="C7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806"/>
                                <wps:cNvSpPr>
                                  <a:spLocks noChangeArrowheads="1"/>
                                </wps:cNvSpPr>
                                <wps:spPr bwMode="auto">
                                  <a:xfrm>
                                    <a:off x="3042" y="2331"/>
                                    <a:ext cx="4" cy="196"/>
                                  </a:xfrm>
                                  <a:prstGeom prst="rect">
                                    <a:avLst/>
                                  </a:prstGeom>
                                  <a:solidFill>
                                    <a:srgbClr val="C5F7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807"/>
                                <wps:cNvSpPr>
                                  <a:spLocks noChangeArrowheads="1"/>
                                </wps:cNvSpPr>
                                <wps:spPr bwMode="auto">
                                  <a:xfrm>
                                    <a:off x="3046" y="2331"/>
                                    <a:ext cx="3" cy="196"/>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808"/>
                                <wps:cNvSpPr>
                                  <a:spLocks noChangeArrowheads="1"/>
                                </wps:cNvSpPr>
                                <wps:spPr bwMode="auto">
                                  <a:xfrm>
                                    <a:off x="3049" y="2331"/>
                                    <a:ext cx="5" cy="196"/>
                                  </a:xfrm>
                                  <a:prstGeom prst="rect">
                                    <a:avLst/>
                                  </a:prstGeom>
                                  <a:solidFill>
                                    <a:srgbClr val="C1F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824" name="Group 809"/>
                              <wpg:cNvGrpSpPr>
                                <a:grpSpLocks/>
                              </wpg:cNvGrpSpPr>
                              <wpg:grpSpPr bwMode="auto">
                                <a:xfrm>
                                  <a:off x="1854811" y="1316947"/>
                                  <a:ext cx="322602" cy="863031"/>
                                  <a:chOff x="2921" y="2072"/>
                                  <a:chExt cx="508" cy="1359"/>
                                </a:xfrm>
                              </wpg:grpSpPr>
                              <wps:wsp>
                                <wps:cNvPr id="825" name="Rectangle 810"/>
                                <wps:cNvSpPr>
                                  <a:spLocks noChangeArrowheads="1"/>
                                </wps:cNvSpPr>
                                <wps:spPr bwMode="auto">
                                  <a:xfrm>
                                    <a:off x="3054" y="2331"/>
                                    <a:ext cx="3" cy="196"/>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811"/>
                                <wps:cNvSpPr>
                                  <a:spLocks noChangeArrowheads="1"/>
                                </wps:cNvSpPr>
                                <wps:spPr bwMode="auto">
                                  <a:xfrm>
                                    <a:off x="3057" y="2331"/>
                                    <a:ext cx="3" cy="196"/>
                                  </a:xfrm>
                                  <a:prstGeom prst="rect">
                                    <a:avLst/>
                                  </a:prstGeom>
                                  <a:solidFill>
                                    <a:srgbClr val="BD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812"/>
                                <wps:cNvSpPr>
                                  <a:spLocks noChangeArrowheads="1"/>
                                </wps:cNvSpPr>
                                <wps:spPr bwMode="auto">
                                  <a:xfrm>
                                    <a:off x="3060" y="2331"/>
                                    <a:ext cx="3" cy="196"/>
                                  </a:xfrm>
                                  <a:prstGeom prst="rect">
                                    <a:avLst/>
                                  </a:prstGeom>
                                  <a:solidFill>
                                    <a:srgbClr val="BB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813"/>
                                <wps:cNvSpPr>
                                  <a:spLocks noChangeArrowheads="1"/>
                                </wps:cNvSpPr>
                                <wps:spPr bwMode="auto">
                                  <a:xfrm>
                                    <a:off x="3063" y="2331"/>
                                    <a:ext cx="5" cy="196"/>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814"/>
                                <wps:cNvSpPr>
                                  <a:spLocks noChangeArrowheads="1"/>
                                </wps:cNvSpPr>
                                <wps:spPr bwMode="auto">
                                  <a:xfrm>
                                    <a:off x="3068" y="2331"/>
                                    <a:ext cx="3" cy="196"/>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815"/>
                                <wps:cNvSpPr>
                                  <a:spLocks noChangeArrowheads="1"/>
                                </wps:cNvSpPr>
                                <wps:spPr bwMode="auto">
                                  <a:xfrm>
                                    <a:off x="3071" y="2331"/>
                                    <a:ext cx="3" cy="196"/>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816"/>
                                <wps:cNvSpPr>
                                  <a:spLocks noChangeArrowheads="1"/>
                                </wps:cNvSpPr>
                                <wps:spPr bwMode="auto">
                                  <a:xfrm>
                                    <a:off x="3074" y="2331"/>
                                    <a:ext cx="5" cy="196"/>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817"/>
                                <wps:cNvSpPr>
                                  <a:spLocks noChangeArrowheads="1"/>
                                </wps:cNvSpPr>
                                <wps:spPr bwMode="auto">
                                  <a:xfrm>
                                    <a:off x="3079" y="2331"/>
                                    <a:ext cx="3" cy="196"/>
                                  </a:xfrm>
                                  <a:prstGeom prst="rect">
                                    <a:avLst/>
                                  </a:prstGeom>
                                  <a:solidFill>
                                    <a:srgbClr val="B1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818"/>
                                <wps:cNvSpPr>
                                  <a:spLocks noChangeArrowheads="1"/>
                                </wps:cNvSpPr>
                                <wps:spPr bwMode="auto">
                                  <a:xfrm>
                                    <a:off x="3082" y="2331"/>
                                    <a:ext cx="3" cy="196"/>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819"/>
                                <wps:cNvSpPr>
                                  <a:spLocks noChangeArrowheads="1"/>
                                </wps:cNvSpPr>
                                <wps:spPr bwMode="auto">
                                  <a:xfrm>
                                    <a:off x="3085" y="2331"/>
                                    <a:ext cx="4" cy="196"/>
                                  </a:xfrm>
                                  <a:prstGeom prst="rect">
                                    <a:avLst/>
                                  </a:prstGeom>
                                  <a:solidFill>
                                    <a:srgbClr val="ADF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820"/>
                                <wps:cNvSpPr>
                                  <a:spLocks noChangeArrowheads="1"/>
                                </wps:cNvSpPr>
                                <wps:spPr bwMode="auto">
                                  <a:xfrm>
                                    <a:off x="3089" y="2331"/>
                                    <a:ext cx="4" cy="196"/>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821"/>
                                <wps:cNvSpPr>
                                  <a:spLocks noChangeArrowheads="1"/>
                                </wps:cNvSpPr>
                                <wps:spPr bwMode="auto">
                                  <a:xfrm>
                                    <a:off x="3093" y="2331"/>
                                    <a:ext cx="4" cy="196"/>
                                  </a:xfrm>
                                  <a:prstGeom prst="rect">
                                    <a:avLst/>
                                  </a:prstGeom>
                                  <a:solidFill>
                                    <a:srgbClr val="A9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822"/>
                                <wps:cNvSpPr>
                                  <a:spLocks noChangeArrowheads="1"/>
                                </wps:cNvSpPr>
                                <wps:spPr bwMode="auto">
                                  <a:xfrm>
                                    <a:off x="3097" y="2331"/>
                                    <a:ext cx="3" cy="196"/>
                                  </a:xfrm>
                                  <a:prstGeom prst="rect">
                                    <a:avLst/>
                                  </a:prstGeom>
                                  <a:solidFill>
                                    <a:srgbClr val="A7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823"/>
                                <wps:cNvSpPr>
                                  <a:spLocks noChangeArrowheads="1"/>
                                </wps:cNvSpPr>
                                <wps:spPr bwMode="auto">
                                  <a:xfrm>
                                    <a:off x="3100" y="2331"/>
                                    <a:ext cx="3" cy="196"/>
                                  </a:xfrm>
                                  <a:prstGeom prst="rect">
                                    <a:avLst/>
                                  </a:prstGeom>
                                  <a:solidFill>
                                    <a:srgbClr val="A5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824"/>
                                <wps:cNvSpPr>
                                  <a:spLocks noChangeArrowheads="1"/>
                                </wps:cNvSpPr>
                                <wps:spPr bwMode="auto">
                                  <a:xfrm>
                                    <a:off x="3103" y="2331"/>
                                    <a:ext cx="5" cy="196"/>
                                  </a:xfrm>
                                  <a:prstGeom prst="rect">
                                    <a:avLst/>
                                  </a:prstGeom>
                                  <a:solidFill>
                                    <a:srgbClr val="A3F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825"/>
                                <wps:cNvSpPr>
                                  <a:spLocks noChangeArrowheads="1"/>
                                </wps:cNvSpPr>
                                <wps:spPr bwMode="auto">
                                  <a:xfrm>
                                    <a:off x="3108" y="2331"/>
                                    <a:ext cx="3" cy="196"/>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826"/>
                                <wps:cNvSpPr>
                                  <a:spLocks noChangeArrowheads="1"/>
                                </wps:cNvSpPr>
                                <wps:spPr bwMode="auto">
                                  <a:xfrm>
                                    <a:off x="3111" y="2331"/>
                                    <a:ext cx="3" cy="196"/>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827"/>
                                <wps:cNvSpPr>
                                  <a:spLocks noChangeArrowheads="1"/>
                                </wps:cNvSpPr>
                                <wps:spPr bwMode="auto">
                                  <a:xfrm>
                                    <a:off x="3114" y="2331"/>
                                    <a:ext cx="3" cy="196"/>
                                  </a:xfrm>
                                  <a:prstGeom prst="rect">
                                    <a:avLst/>
                                  </a:prstGeom>
                                  <a:solidFill>
                                    <a:srgbClr val="9D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828"/>
                                <wps:cNvSpPr>
                                  <a:spLocks noChangeArrowheads="1"/>
                                </wps:cNvSpPr>
                                <wps:spPr bwMode="auto">
                                  <a:xfrm>
                                    <a:off x="3117" y="2331"/>
                                    <a:ext cx="5"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829"/>
                                <wps:cNvSpPr>
                                  <a:spLocks noChangeArrowheads="1"/>
                                </wps:cNvSpPr>
                                <wps:spPr bwMode="auto">
                                  <a:xfrm>
                                    <a:off x="3122" y="2331"/>
                                    <a:ext cx="3" cy="196"/>
                                  </a:xfrm>
                                  <a:prstGeom prst="rect">
                                    <a:avLst/>
                                  </a:prstGeom>
                                  <a:solidFill>
                                    <a:srgbClr val="99FB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830"/>
                                <wps:cNvSpPr>
                                  <a:spLocks noChangeArrowheads="1"/>
                                </wps:cNvSpPr>
                                <wps:spPr bwMode="auto">
                                  <a:xfrm>
                                    <a:off x="3125" y="2331"/>
                                    <a:ext cx="3"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831"/>
                                <wps:cNvSpPr>
                                  <a:spLocks noChangeArrowheads="1"/>
                                </wps:cNvSpPr>
                                <wps:spPr bwMode="auto">
                                  <a:xfrm>
                                    <a:off x="3128" y="2331"/>
                                    <a:ext cx="5"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Rectangle 832"/>
                                <wps:cNvSpPr>
                                  <a:spLocks noChangeArrowheads="1"/>
                                </wps:cNvSpPr>
                                <wps:spPr bwMode="auto">
                                  <a:xfrm>
                                    <a:off x="3133" y="2331"/>
                                    <a:ext cx="3"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833"/>
                                <wps:cNvSpPr>
                                  <a:spLocks noChangeArrowheads="1"/>
                                </wps:cNvSpPr>
                                <wps:spPr bwMode="auto">
                                  <a:xfrm>
                                    <a:off x="3136" y="2331"/>
                                    <a:ext cx="3"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834"/>
                                <wps:cNvSpPr>
                                  <a:spLocks noChangeArrowheads="1"/>
                                </wps:cNvSpPr>
                                <wps:spPr bwMode="auto">
                                  <a:xfrm>
                                    <a:off x="3139" y="2331"/>
                                    <a:ext cx="4"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Rectangle 835"/>
                                <wps:cNvSpPr>
                                  <a:spLocks noChangeArrowheads="1"/>
                                </wps:cNvSpPr>
                                <wps:spPr bwMode="auto">
                                  <a:xfrm>
                                    <a:off x="3143" y="2331"/>
                                    <a:ext cx="4"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836"/>
                                <wps:cNvSpPr>
                                  <a:spLocks noChangeArrowheads="1"/>
                                </wps:cNvSpPr>
                                <wps:spPr bwMode="auto">
                                  <a:xfrm>
                                    <a:off x="3147" y="2331"/>
                                    <a:ext cx="4" cy="196"/>
                                  </a:xfrm>
                                  <a:prstGeom prst="rect">
                                    <a:avLst/>
                                  </a:prstGeom>
                                  <a:solidFill>
                                    <a:srgbClr val="8BFB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837"/>
                                <wps:cNvSpPr>
                                  <a:spLocks noChangeArrowheads="1"/>
                                </wps:cNvSpPr>
                                <wps:spPr bwMode="auto">
                                  <a:xfrm>
                                    <a:off x="3151" y="2331"/>
                                    <a:ext cx="3"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Rectangle 838"/>
                                <wps:cNvSpPr>
                                  <a:spLocks noChangeArrowheads="1"/>
                                </wps:cNvSpPr>
                                <wps:spPr bwMode="auto">
                                  <a:xfrm>
                                    <a:off x="3154" y="2331"/>
                                    <a:ext cx="5"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Rectangle 839"/>
                                <wps:cNvSpPr>
                                  <a:spLocks noChangeArrowheads="1"/>
                                </wps:cNvSpPr>
                                <wps:spPr bwMode="auto">
                                  <a:xfrm>
                                    <a:off x="3159" y="2331"/>
                                    <a:ext cx="3" cy="196"/>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Rectangle 840"/>
                                <wps:cNvSpPr>
                                  <a:spLocks noChangeArrowheads="1"/>
                                </wps:cNvSpPr>
                                <wps:spPr bwMode="auto">
                                  <a:xfrm>
                                    <a:off x="3162" y="2331"/>
                                    <a:ext cx="5" cy="196"/>
                                  </a:xfrm>
                                  <a:prstGeom prst="rect">
                                    <a:avLst/>
                                  </a:prstGeom>
                                  <a:solidFill>
                                    <a:srgbClr val="83F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841"/>
                                <wps:cNvSpPr>
                                  <a:spLocks noChangeArrowheads="1"/>
                                </wps:cNvSpPr>
                                <wps:spPr bwMode="auto">
                                  <a:xfrm>
                                    <a:off x="3167" y="2331"/>
                                    <a:ext cx="3"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842"/>
                                <wps:cNvSpPr>
                                  <a:spLocks noChangeArrowheads="1"/>
                                </wps:cNvSpPr>
                                <wps:spPr bwMode="auto">
                                  <a:xfrm>
                                    <a:off x="3170" y="2331"/>
                                    <a:ext cx="5"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Rectangle 843"/>
                                <wps:cNvSpPr>
                                  <a:spLocks noChangeArrowheads="1"/>
                                </wps:cNvSpPr>
                                <wps:spPr bwMode="auto">
                                  <a:xfrm>
                                    <a:off x="3175" y="2331"/>
                                    <a:ext cx="3" cy="196"/>
                                  </a:xfrm>
                                  <a:prstGeom prst="rect">
                                    <a:avLst/>
                                  </a:prstGeom>
                                  <a:solidFill>
                                    <a:srgbClr val="7DFC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Rectangle 844"/>
                                <wps:cNvSpPr>
                                  <a:spLocks noChangeArrowheads="1"/>
                                </wps:cNvSpPr>
                                <wps:spPr bwMode="auto">
                                  <a:xfrm>
                                    <a:off x="3178" y="2331"/>
                                    <a:ext cx="3" cy="196"/>
                                  </a:xfrm>
                                  <a:prstGeom prst="rect">
                                    <a:avLst/>
                                  </a:prstGeom>
                                  <a:solidFill>
                                    <a:srgbClr val="7BFD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Rectangle 845"/>
                                <wps:cNvSpPr>
                                  <a:spLocks noChangeArrowheads="1"/>
                                </wps:cNvSpPr>
                                <wps:spPr bwMode="auto">
                                  <a:xfrm>
                                    <a:off x="3181" y="2331"/>
                                    <a:ext cx="3"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846"/>
                                <wps:cNvSpPr>
                                  <a:spLocks noChangeArrowheads="1"/>
                                </wps:cNvSpPr>
                                <wps:spPr bwMode="auto">
                                  <a:xfrm>
                                    <a:off x="3184" y="2331"/>
                                    <a:ext cx="5"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847"/>
                                <wps:cNvSpPr>
                                  <a:spLocks noChangeArrowheads="1"/>
                                </wps:cNvSpPr>
                                <wps:spPr bwMode="auto">
                                  <a:xfrm>
                                    <a:off x="3189" y="2331"/>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848"/>
                                <wps:cNvSpPr>
                                  <a:spLocks noChangeArrowheads="1"/>
                                </wps:cNvSpPr>
                                <wps:spPr bwMode="auto">
                                  <a:xfrm>
                                    <a:off x="3192" y="2331"/>
                                    <a:ext cx="3"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849"/>
                                <wps:cNvSpPr>
                                  <a:spLocks noChangeArrowheads="1"/>
                                </wps:cNvSpPr>
                                <wps:spPr bwMode="auto">
                                  <a:xfrm>
                                    <a:off x="3195" y="2331"/>
                                    <a:ext cx="3" cy="196"/>
                                  </a:xfrm>
                                  <a:prstGeom prst="rect">
                                    <a:avLst/>
                                  </a:prstGeom>
                                  <a:solidFill>
                                    <a:srgbClr val="71FE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Rectangle 850"/>
                                <wps:cNvSpPr>
                                  <a:spLocks noChangeArrowheads="1"/>
                                </wps:cNvSpPr>
                                <wps:spPr bwMode="auto">
                                  <a:xfrm>
                                    <a:off x="3198" y="2331"/>
                                    <a:ext cx="5"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Rectangle 851"/>
                                <wps:cNvSpPr>
                                  <a:spLocks noChangeArrowheads="1"/>
                                </wps:cNvSpPr>
                                <wps:spPr bwMode="auto">
                                  <a:xfrm>
                                    <a:off x="3203" y="2331"/>
                                    <a:ext cx="3"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Rectangle 852"/>
                                <wps:cNvSpPr>
                                  <a:spLocks noChangeArrowheads="1"/>
                                </wps:cNvSpPr>
                                <wps:spPr bwMode="auto">
                                  <a:xfrm>
                                    <a:off x="3206" y="2331"/>
                                    <a:ext cx="4"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Rectangle 853"/>
                                <wps:cNvSpPr>
                                  <a:spLocks noChangeArrowheads="1"/>
                                </wps:cNvSpPr>
                                <wps:spPr bwMode="auto">
                                  <a:xfrm>
                                    <a:off x="3210" y="2331"/>
                                    <a:ext cx="3"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Rectangle 854"/>
                                <wps:cNvSpPr>
                                  <a:spLocks noChangeArrowheads="1"/>
                                </wps:cNvSpPr>
                                <wps:spPr bwMode="auto">
                                  <a:xfrm>
                                    <a:off x="3213" y="2331"/>
                                    <a:ext cx="4" cy="196"/>
                                  </a:xfrm>
                                  <a:prstGeom prst="rect">
                                    <a:avLst/>
                                  </a:prstGeom>
                                  <a:solidFill>
                                    <a:srgbClr val="67FE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Rectangle 855"/>
                                <wps:cNvSpPr>
                                  <a:spLocks noChangeArrowheads="1"/>
                                </wps:cNvSpPr>
                                <wps:spPr bwMode="auto">
                                  <a:xfrm>
                                    <a:off x="3217" y="2331"/>
                                    <a:ext cx="4"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856"/>
                                <wps:cNvSpPr>
                                  <a:spLocks noChangeArrowheads="1"/>
                                </wps:cNvSpPr>
                                <wps:spPr bwMode="auto">
                                  <a:xfrm>
                                    <a:off x="3221" y="2331"/>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Rectangle 857"/>
                                <wps:cNvSpPr>
                                  <a:spLocks noChangeArrowheads="1"/>
                                </wps:cNvSpPr>
                                <wps:spPr bwMode="auto">
                                  <a:xfrm>
                                    <a:off x="3224" y="2331"/>
                                    <a:ext cx="5"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Rectangle 858"/>
                                <wps:cNvSpPr>
                                  <a:spLocks noChangeArrowheads="1"/>
                                </wps:cNvSpPr>
                                <wps:spPr bwMode="auto">
                                  <a:xfrm>
                                    <a:off x="3229" y="2331"/>
                                    <a:ext cx="3" cy="196"/>
                                  </a:xfrm>
                                  <a:prstGeom prst="rect">
                                    <a:avLst/>
                                  </a:prstGeom>
                                  <a:solidFill>
                                    <a:srgbClr val="5FFE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Rectangle 859"/>
                                <wps:cNvSpPr>
                                  <a:spLocks noChangeArrowheads="1"/>
                                </wps:cNvSpPr>
                                <wps:spPr bwMode="auto">
                                  <a:xfrm>
                                    <a:off x="3232" y="2331"/>
                                    <a:ext cx="3" cy="196"/>
                                  </a:xfrm>
                                  <a:prstGeom prst="rect">
                                    <a:avLst/>
                                  </a:prstGeom>
                                  <a:solidFill>
                                    <a:srgbClr val="5DF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Rectangle 860"/>
                                <wps:cNvSpPr>
                                  <a:spLocks noChangeArrowheads="1"/>
                                </wps:cNvSpPr>
                                <wps:spPr bwMode="auto">
                                  <a:xfrm>
                                    <a:off x="3235" y="2331"/>
                                    <a:ext cx="3" cy="196"/>
                                  </a:xfrm>
                                  <a:prstGeom prst="rect">
                                    <a:avLst/>
                                  </a:prstGeom>
                                  <a:solidFill>
                                    <a:srgbClr val="5B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Rectangle 861"/>
                                <wps:cNvSpPr>
                                  <a:spLocks noChangeArrowheads="1"/>
                                </wps:cNvSpPr>
                                <wps:spPr bwMode="auto">
                                  <a:xfrm>
                                    <a:off x="3238" y="2331"/>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Freeform 862"/>
                                <wps:cNvSpPr>
                                  <a:spLocks noEditPoints="1"/>
                                </wps:cNvSpPr>
                                <wps:spPr bwMode="auto">
                                  <a:xfrm>
                                    <a:off x="2974" y="2825"/>
                                    <a:ext cx="250" cy="489"/>
                                  </a:xfrm>
                                  <a:custGeom>
                                    <a:avLst/>
                                    <a:gdLst>
                                      <a:gd name="T0" fmla="*/ 250 w 250"/>
                                      <a:gd name="T1" fmla="*/ 74 h 489"/>
                                      <a:gd name="T2" fmla="*/ 236 w 250"/>
                                      <a:gd name="T3" fmla="*/ 334 h 489"/>
                                      <a:gd name="T4" fmla="*/ 236 w 250"/>
                                      <a:gd name="T5" fmla="*/ 397 h 489"/>
                                      <a:gd name="T6" fmla="*/ 83 w 250"/>
                                      <a:gd name="T7" fmla="*/ 489 h 489"/>
                                      <a:gd name="T8" fmla="*/ 81 w 250"/>
                                      <a:gd name="T9" fmla="*/ 466 h 489"/>
                                      <a:gd name="T10" fmla="*/ 97 w 250"/>
                                      <a:gd name="T11" fmla="*/ 442 h 489"/>
                                      <a:gd name="T12" fmla="*/ 115 w 250"/>
                                      <a:gd name="T13" fmla="*/ 420 h 489"/>
                                      <a:gd name="T14" fmla="*/ 135 w 250"/>
                                      <a:gd name="T15" fmla="*/ 397 h 489"/>
                                      <a:gd name="T16" fmla="*/ 158 w 250"/>
                                      <a:gd name="T17" fmla="*/ 378 h 489"/>
                                      <a:gd name="T18" fmla="*/ 158 w 250"/>
                                      <a:gd name="T19" fmla="*/ 378 h 489"/>
                                      <a:gd name="T20" fmla="*/ 175 w 250"/>
                                      <a:gd name="T21" fmla="*/ 72 h 489"/>
                                      <a:gd name="T22" fmla="*/ 250 w 250"/>
                                      <a:gd name="T23" fmla="*/ 74 h 489"/>
                                      <a:gd name="T24" fmla="*/ 250 w 250"/>
                                      <a:gd name="T25" fmla="*/ 74 h 489"/>
                                      <a:gd name="T26" fmla="*/ 33 w 250"/>
                                      <a:gd name="T27" fmla="*/ 416 h 489"/>
                                      <a:gd name="T28" fmla="*/ 2 w 250"/>
                                      <a:gd name="T29" fmla="*/ 437 h 489"/>
                                      <a:gd name="T30" fmla="*/ 0 w 250"/>
                                      <a:gd name="T31" fmla="*/ 428 h 489"/>
                                      <a:gd name="T32" fmla="*/ 0 w 250"/>
                                      <a:gd name="T33" fmla="*/ 416 h 489"/>
                                      <a:gd name="T34" fmla="*/ 13 w 250"/>
                                      <a:gd name="T35" fmla="*/ 394 h 489"/>
                                      <a:gd name="T36" fmla="*/ 30 w 250"/>
                                      <a:gd name="T37" fmla="*/ 375 h 489"/>
                                      <a:gd name="T38" fmla="*/ 48 w 250"/>
                                      <a:gd name="T39" fmla="*/ 355 h 489"/>
                                      <a:gd name="T40" fmla="*/ 68 w 250"/>
                                      <a:gd name="T41" fmla="*/ 338 h 489"/>
                                      <a:gd name="T42" fmla="*/ 68 w 250"/>
                                      <a:gd name="T43" fmla="*/ 338 h 489"/>
                                      <a:gd name="T44" fmla="*/ 78 w 250"/>
                                      <a:gd name="T45" fmla="*/ 0 h 489"/>
                                      <a:gd name="T46" fmla="*/ 95 w 250"/>
                                      <a:gd name="T47" fmla="*/ 11 h 489"/>
                                      <a:gd name="T48" fmla="*/ 102 w 250"/>
                                      <a:gd name="T49" fmla="*/ 347 h 489"/>
                                      <a:gd name="T50" fmla="*/ 102 w 250"/>
                                      <a:gd name="T51" fmla="*/ 347 h 489"/>
                                      <a:gd name="T52" fmla="*/ 33 w 250"/>
                                      <a:gd name="T53" fmla="*/ 416 h 489"/>
                                      <a:gd name="T54" fmla="*/ 33 w 250"/>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4"/>
                                        </a:moveTo>
                                        <a:lnTo>
                                          <a:pt x="236" y="334"/>
                                        </a:lnTo>
                                        <a:lnTo>
                                          <a:pt x="236" y="397"/>
                                        </a:lnTo>
                                        <a:lnTo>
                                          <a:pt x="83" y="489"/>
                                        </a:lnTo>
                                        <a:lnTo>
                                          <a:pt x="81" y="466"/>
                                        </a:lnTo>
                                        <a:lnTo>
                                          <a:pt x="97" y="442"/>
                                        </a:lnTo>
                                        <a:lnTo>
                                          <a:pt x="115" y="420"/>
                                        </a:lnTo>
                                        <a:lnTo>
                                          <a:pt x="135" y="397"/>
                                        </a:lnTo>
                                        <a:lnTo>
                                          <a:pt x="158" y="378"/>
                                        </a:lnTo>
                                        <a:lnTo>
                                          <a:pt x="175" y="72"/>
                                        </a:lnTo>
                                        <a:lnTo>
                                          <a:pt x="250" y="74"/>
                                        </a:lnTo>
                                        <a:close/>
                                        <a:moveTo>
                                          <a:pt x="33" y="416"/>
                                        </a:moveTo>
                                        <a:lnTo>
                                          <a:pt x="2" y="437"/>
                                        </a:lnTo>
                                        <a:lnTo>
                                          <a:pt x="0" y="428"/>
                                        </a:lnTo>
                                        <a:lnTo>
                                          <a:pt x="0" y="416"/>
                                        </a:lnTo>
                                        <a:lnTo>
                                          <a:pt x="13" y="394"/>
                                        </a:lnTo>
                                        <a:lnTo>
                                          <a:pt x="30" y="375"/>
                                        </a:lnTo>
                                        <a:lnTo>
                                          <a:pt x="48" y="355"/>
                                        </a:lnTo>
                                        <a:lnTo>
                                          <a:pt x="68" y="338"/>
                                        </a:lnTo>
                                        <a:lnTo>
                                          <a:pt x="78" y="0"/>
                                        </a:lnTo>
                                        <a:lnTo>
                                          <a:pt x="95" y="11"/>
                                        </a:lnTo>
                                        <a:lnTo>
                                          <a:pt x="102" y="347"/>
                                        </a:lnTo>
                                        <a:lnTo>
                                          <a:pt x="33" y="4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Rectangle 863"/>
                                <wps:cNvSpPr>
                                  <a:spLocks noChangeArrowheads="1"/>
                                </wps:cNvSpPr>
                                <wps:spPr bwMode="auto">
                                  <a:xfrm>
                                    <a:off x="3028" y="2326"/>
                                    <a:ext cx="2" cy="56"/>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Rectangle 864"/>
                                <wps:cNvSpPr>
                                  <a:spLocks noChangeArrowheads="1"/>
                                </wps:cNvSpPr>
                                <wps:spPr bwMode="auto">
                                  <a:xfrm>
                                    <a:off x="3030" y="2326"/>
                                    <a:ext cx="3" cy="56"/>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Rectangle 865"/>
                                <wps:cNvSpPr>
                                  <a:spLocks noChangeArrowheads="1"/>
                                </wps:cNvSpPr>
                                <wps:spPr bwMode="auto">
                                  <a:xfrm>
                                    <a:off x="3033" y="2326"/>
                                    <a:ext cx="1" cy="56"/>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Rectangle 866"/>
                                <wps:cNvSpPr>
                                  <a:spLocks noChangeArrowheads="1"/>
                                </wps:cNvSpPr>
                                <wps:spPr bwMode="auto">
                                  <a:xfrm>
                                    <a:off x="3034" y="2326"/>
                                    <a:ext cx="2" cy="56"/>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867"/>
                                <wps:cNvSpPr>
                                  <a:spLocks noChangeArrowheads="1"/>
                                </wps:cNvSpPr>
                                <wps:spPr bwMode="auto">
                                  <a:xfrm>
                                    <a:off x="3036" y="2326"/>
                                    <a:ext cx="3" cy="56"/>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Rectangle 868"/>
                                <wps:cNvSpPr>
                                  <a:spLocks noChangeArrowheads="1"/>
                                </wps:cNvSpPr>
                                <wps:spPr bwMode="auto">
                                  <a:xfrm>
                                    <a:off x="3039" y="2326"/>
                                    <a:ext cx="2" cy="56"/>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869"/>
                                <wps:cNvSpPr>
                                  <a:spLocks noChangeArrowheads="1"/>
                                </wps:cNvSpPr>
                                <wps:spPr bwMode="auto">
                                  <a:xfrm>
                                    <a:off x="3041" y="2326"/>
                                    <a:ext cx="3" cy="56"/>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Rectangle 870"/>
                                <wps:cNvSpPr>
                                  <a:spLocks noChangeArrowheads="1"/>
                                </wps:cNvSpPr>
                                <wps:spPr bwMode="auto">
                                  <a:xfrm>
                                    <a:off x="3044" y="2326"/>
                                    <a:ext cx="2" cy="56"/>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Rectangle 871"/>
                                <wps:cNvSpPr>
                                  <a:spLocks noChangeArrowheads="1"/>
                                </wps:cNvSpPr>
                                <wps:spPr bwMode="auto">
                                  <a:xfrm>
                                    <a:off x="3046" y="2326"/>
                                    <a:ext cx="1" cy="56"/>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872"/>
                                <wps:cNvSpPr>
                                  <a:spLocks noChangeArrowheads="1"/>
                                </wps:cNvSpPr>
                                <wps:spPr bwMode="auto">
                                  <a:xfrm>
                                    <a:off x="3047" y="2326"/>
                                    <a:ext cx="2" cy="56"/>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873"/>
                                <wps:cNvSpPr>
                                  <a:spLocks noChangeArrowheads="1"/>
                                </wps:cNvSpPr>
                                <wps:spPr bwMode="auto">
                                  <a:xfrm>
                                    <a:off x="3049" y="2326"/>
                                    <a:ext cx="1" cy="56"/>
                                  </a:xfrm>
                                  <a:prstGeom prst="rect">
                                    <a:avLst/>
                                  </a:prstGeom>
                                  <a:solidFill>
                                    <a:srgbClr val="03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Rectangle 874"/>
                                <wps:cNvSpPr>
                                  <a:spLocks noChangeArrowheads="1"/>
                                </wps:cNvSpPr>
                                <wps:spPr bwMode="auto">
                                  <a:xfrm>
                                    <a:off x="3050" y="2326"/>
                                    <a:ext cx="2" cy="56"/>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875"/>
                                <wps:cNvSpPr>
                                  <a:spLocks noChangeArrowheads="1"/>
                                </wps:cNvSpPr>
                                <wps:spPr bwMode="auto">
                                  <a:xfrm>
                                    <a:off x="3052" y="2326"/>
                                    <a:ext cx="2" cy="56"/>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Rectangle 876"/>
                                <wps:cNvSpPr>
                                  <a:spLocks noChangeArrowheads="1"/>
                                </wps:cNvSpPr>
                                <wps:spPr bwMode="auto">
                                  <a:xfrm>
                                    <a:off x="3054" y="2326"/>
                                    <a:ext cx="1" cy="56"/>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Rectangle 877"/>
                                <wps:cNvSpPr>
                                  <a:spLocks noChangeArrowheads="1"/>
                                </wps:cNvSpPr>
                                <wps:spPr bwMode="auto">
                                  <a:xfrm>
                                    <a:off x="3055" y="2326"/>
                                    <a:ext cx="3" cy="56"/>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Rectangle 878"/>
                                <wps:cNvSpPr>
                                  <a:spLocks noChangeArrowheads="1"/>
                                </wps:cNvSpPr>
                                <wps:spPr bwMode="auto">
                                  <a:xfrm>
                                    <a:off x="3058" y="2326"/>
                                    <a:ext cx="2" cy="56"/>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Rectangle 879"/>
                                <wps:cNvSpPr>
                                  <a:spLocks noChangeArrowheads="1"/>
                                </wps:cNvSpPr>
                                <wps:spPr bwMode="auto">
                                  <a:xfrm>
                                    <a:off x="3060" y="2326"/>
                                    <a:ext cx="2" cy="56"/>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880"/>
                                <wps:cNvSpPr>
                                  <a:spLocks noChangeArrowheads="1"/>
                                </wps:cNvSpPr>
                                <wps:spPr bwMode="auto">
                                  <a:xfrm>
                                    <a:off x="3062" y="2326"/>
                                    <a:ext cx="3" cy="56"/>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881"/>
                                <wps:cNvSpPr>
                                  <a:spLocks noChangeArrowheads="1"/>
                                </wps:cNvSpPr>
                                <wps:spPr bwMode="auto">
                                  <a:xfrm>
                                    <a:off x="3065" y="2326"/>
                                    <a:ext cx="1" cy="56"/>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882"/>
                                <wps:cNvSpPr>
                                  <a:spLocks noChangeArrowheads="1"/>
                                </wps:cNvSpPr>
                                <wps:spPr bwMode="auto">
                                  <a:xfrm>
                                    <a:off x="3066" y="2326"/>
                                    <a:ext cx="2" cy="56"/>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Rectangle 883"/>
                                <wps:cNvSpPr>
                                  <a:spLocks noChangeArrowheads="1"/>
                                </wps:cNvSpPr>
                                <wps:spPr bwMode="auto">
                                  <a:xfrm>
                                    <a:off x="3068" y="2326"/>
                                    <a:ext cx="3" cy="56"/>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884"/>
                                <wps:cNvSpPr>
                                  <a:spLocks noChangeArrowheads="1"/>
                                </wps:cNvSpPr>
                                <wps:spPr bwMode="auto">
                                  <a:xfrm>
                                    <a:off x="3071" y="2326"/>
                                    <a:ext cx="2" cy="56"/>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Rectangle 885"/>
                                <wps:cNvSpPr>
                                  <a:spLocks noChangeArrowheads="1"/>
                                </wps:cNvSpPr>
                                <wps:spPr bwMode="auto">
                                  <a:xfrm>
                                    <a:off x="3073" y="2326"/>
                                    <a:ext cx="3" cy="56"/>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Rectangle 886"/>
                                <wps:cNvSpPr>
                                  <a:spLocks noChangeArrowheads="1"/>
                                </wps:cNvSpPr>
                                <wps:spPr bwMode="auto">
                                  <a:xfrm>
                                    <a:off x="3076" y="2326"/>
                                    <a:ext cx="1" cy="56"/>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Rectangle 887"/>
                                <wps:cNvSpPr>
                                  <a:spLocks noChangeArrowheads="1"/>
                                </wps:cNvSpPr>
                                <wps:spPr bwMode="auto">
                                  <a:xfrm>
                                    <a:off x="3077" y="2326"/>
                                    <a:ext cx="2" cy="56"/>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Rectangle 888"/>
                                <wps:cNvSpPr>
                                  <a:spLocks noChangeArrowheads="1"/>
                                </wps:cNvSpPr>
                                <wps:spPr bwMode="auto">
                                  <a:xfrm>
                                    <a:off x="3079" y="2326"/>
                                    <a:ext cx="2" cy="56"/>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Rectangle 889"/>
                                <wps:cNvSpPr>
                                  <a:spLocks noChangeArrowheads="1"/>
                                </wps:cNvSpPr>
                                <wps:spPr bwMode="auto">
                                  <a:xfrm>
                                    <a:off x="3081" y="2326"/>
                                    <a:ext cx="3" cy="56"/>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Rectangle 890"/>
                                <wps:cNvSpPr>
                                  <a:spLocks noChangeArrowheads="1"/>
                                </wps:cNvSpPr>
                                <wps:spPr bwMode="auto">
                                  <a:xfrm>
                                    <a:off x="3084" y="2326"/>
                                    <a:ext cx="1" cy="56"/>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Rectangle 891"/>
                                <wps:cNvSpPr>
                                  <a:spLocks noChangeArrowheads="1"/>
                                </wps:cNvSpPr>
                                <wps:spPr bwMode="auto">
                                  <a:xfrm>
                                    <a:off x="3085" y="2326"/>
                                    <a:ext cx="2" cy="56"/>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Rectangle 892"/>
                                <wps:cNvSpPr>
                                  <a:spLocks noChangeArrowheads="1"/>
                                </wps:cNvSpPr>
                                <wps:spPr bwMode="auto">
                                  <a:xfrm>
                                    <a:off x="3087" y="2326"/>
                                    <a:ext cx="3" cy="56"/>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Rectangle 893"/>
                                <wps:cNvSpPr>
                                  <a:spLocks noChangeArrowheads="1"/>
                                </wps:cNvSpPr>
                                <wps:spPr bwMode="auto">
                                  <a:xfrm>
                                    <a:off x="3090" y="2326"/>
                                    <a:ext cx="2" cy="56"/>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Rectangle 894"/>
                                <wps:cNvSpPr>
                                  <a:spLocks noChangeArrowheads="1"/>
                                </wps:cNvSpPr>
                                <wps:spPr bwMode="auto">
                                  <a:xfrm>
                                    <a:off x="3092" y="2326"/>
                                    <a:ext cx="1" cy="56"/>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Rectangle 895"/>
                                <wps:cNvSpPr>
                                  <a:spLocks noChangeArrowheads="1"/>
                                </wps:cNvSpPr>
                                <wps:spPr bwMode="auto">
                                  <a:xfrm>
                                    <a:off x="3093" y="2326"/>
                                    <a:ext cx="4" cy="56"/>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Rectangle 896"/>
                                <wps:cNvSpPr>
                                  <a:spLocks noChangeArrowheads="1"/>
                                </wps:cNvSpPr>
                                <wps:spPr bwMode="auto">
                                  <a:xfrm>
                                    <a:off x="3097" y="2326"/>
                                    <a:ext cx="1" cy="56"/>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Rectangle 897"/>
                                <wps:cNvSpPr>
                                  <a:spLocks noChangeArrowheads="1"/>
                                </wps:cNvSpPr>
                                <wps:spPr bwMode="auto">
                                  <a:xfrm>
                                    <a:off x="3098" y="2326"/>
                                    <a:ext cx="2" cy="56"/>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Rectangle 898"/>
                                <wps:cNvSpPr>
                                  <a:spLocks noChangeArrowheads="1"/>
                                </wps:cNvSpPr>
                                <wps:spPr bwMode="auto">
                                  <a:xfrm>
                                    <a:off x="3100" y="2326"/>
                                    <a:ext cx="1" cy="56"/>
                                  </a:xfrm>
                                  <a:prstGeom prst="rect">
                                    <a:avLst/>
                                  </a:prstGeom>
                                  <a:solidFill>
                                    <a:srgbClr val="0C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Rectangle 899"/>
                                <wps:cNvSpPr>
                                  <a:spLocks noChangeArrowheads="1"/>
                                </wps:cNvSpPr>
                                <wps:spPr bwMode="auto">
                                  <a:xfrm>
                                    <a:off x="3101" y="2326"/>
                                    <a:ext cx="2" cy="56"/>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Rectangle 900"/>
                                <wps:cNvSpPr>
                                  <a:spLocks noChangeArrowheads="1"/>
                                </wps:cNvSpPr>
                                <wps:spPr bwMode="auto">
                                  <a:xfrm>
                                    <a:off x="3103" y="2326"/>
                                    <a:ext cx="1" cy="56"/>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Rectangle 901"/>
                                <wps:cNvSpPr>
                                  <a:spLocks noChangeArrowheads="1"/>
                                </wps:cNvSpPr>
                                <wps:spPr bwMode="auto">
                                  <a:xfrm>
                                    <a:off x="3104" y="2326"/>
                                    <a:ext cx="2" cy="56"/>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Rectangle 902"/>
                                <wps:cNvSpPr>
                                  <a:spLocks noChangeArrowheads="1"/>
                                </wps:cNvSpPr>
                                <wps:spPr bwMode="auto">
                                  <a:xfrm>
                                    <a:off x="3106" y="2326"/>
                                    <a:ext cx="3" cy="56"/>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Rectangle 903"/>
                                <wps:cNvSpPr>
                                  <a:spLocks noChangeArrowheads="1"/>
                                </wps:cNvSpPr>
                                <wps:spPr bwMode="auto">
                                  <a:xfrm>
                                    <a:off x="3109" y="2326"/>
                                    <a:ext cx="2" cy="56"/>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Rectangle 904"/>
                                <wps:cNvSpPr>
                                  <a:spLocks noChangeArrowheads="1"/>
                                </wps:cNvSpPr>
                                <wps:spPr bwMode="auto">
                                  <a:xfrm>
                                    <a:off x="3111" y="2326"/>
                                    <a:ext cx="3" cy="56"/>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Rectangle 905"/>
                                <wps:cNvSpPr>
                                  <a:spLocks noChangeArrowheads="1"/>
                                </wps:cNvSpPr>
                                <wps:spPr bwMode="auto">
                                  <a:xfrm>
                                    <a:off x="3114" y="2326"/>
                                    <a:ext cx="2" cy="56"/>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Rectangle 906"/>
                                <wps:cNvSpPr>
                                  <a:spLocks noChangeArrowheads="1"/>
                                </wps:cNvSpPr>
                                <wps:spPr bwMode="auto">
                                  <a:xfrm>
                                    <a:off x="3116" y="2326"/>
                                    <a:ext cx="1" cy="56"/>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Rectangle 907"/>
                                <wps:cNvSpPr>
                                  <a:spLocks noChangeArrowheads="1"/>
                                </wps:cNvSpPr>
                                <wps:spPr bwMode="auto">
                                  <a:xfrm>
                                    <a:off x="3117" y="2326"/>
                                    <a:ext cx="2" cy="56"/>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Rectangle 908"/>
                                <wps:cNvSpPr>
                                  <a:spLocks noChangeArrowheads="1"/>
                                </wps:cNvSpPr>
                                <wps:spPr bwMode="auto">
                                  <a:xfrm>
                                    <a:off x="3119" y="2326"/>
                                    <a:ext cx="3" cy="56"/>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Rectangle 909"/>
                                <wps:cNvSpPr>
                                  <a:spLocks noChangeArrowheads="1"/>
                                </wps:cNvSpPr>
                                <wps:spPr bwMode="auto">
                                  <a:xfrm>
                                    <a:off x="3122" y="2326"/>
                                    <a:ext cx="2" cy="56"/>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Rectangle 910"/>
                                <wps:cNvSpPr>
                                  <a:spLocks noChangeArrowheads="1"/>
                                </wps:cNvSpPr>
                                <wps:spPr bwMode="auto">
                                  <a:xfrm>
                                    <a:off x="3124" y="2326"/>
                                    <a:ext cx="1" cy="56"/>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Rectangle 911"/>
                                <wps:cNvSpPr>
                                  <a:spLocks noChangeArrowheads="1"/>
                                </wps:cNvSpPr>
                                <wps:spPr bwMode="auto">
                                  <a:xfrm>
                                    <a:off x="3125" y="2326"/>
                                    <a:ext cx="3" cy="56"/>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Rectangle 912"/>
                                <wps:cNvSpPr>
                                  <a:spLocks noChangeArrowheads="1"/>
                                </wps:cNvSpPr>
                                <wps:spPr bwMode="auto">
                                  <a:xfrm>
                                    <a:off x="3128" y="2326"/>
                                    <a:ext cx="2" cy="56"/>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28" name="Picture 9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942" y="2072"/>
                                    <a:ext cx="23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9" name="Picture 9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942" y="2072"/>
                                    <a:ext cx="233" cy="283"/>
                                  </a:xfrm>
                                  <a:prstGeom prst="rect">
                                    <a:avLst/>
                                  </a:prstGeom>
                                  <a:noFill/>
                                  <a:extLst>
                                    <a:ext uri="{909E8E84-426E-40DD-AFC4-6F175D3DCCD1}">
                                      <a14:hiddenFill xmlns:a14="http://schemas.microsoft.com/office/drawing/2010/main">
                                        <a:solidFill>
                                          <a:srgbClr val="FFFFFF"/>
                                        </a:solidFill>
                                      </a14:hiddenFill>
                                    </a:ext>
                                  </a:extLst>
                                </pic:spPr>
                              </pic:pic>
                              <wps:wsp>
                                <wps:cNvPr id="930" name="Freeform 915"/>
                                <wps:cNvSpPr>
                                  <a:spLocks/>
                                </wps:cNvSpPr>
                                <wps:spPr bwMode="auto">
                                  <a:xfrm>
                                    <a:off x="3017" y="2318"/>
                                    <a:ext cx="119" cy="35"/>
                                  </a:xfrm>
                                  <a:custGeom>
                                    <a:avLst/>
                                    <a:gdLst>
                                      <a:gd name="T0" fmla="*/ 119 w 119"/>
                                      <a:gd name="T1" fmla="*/ 10 h 35"/>
                                      <a:gd name="T2" fmla="*/ 108 w 119"/>
                                      <a:gd name="T3" fmla="*/ 21 h 35"/>
                                      <a:gd name="T4" fmla="*/ 94 w 119"/>
                                      <a:gd name="T5" fmla="*/ 29 h 35"/>
                                      <a:gd name="T6" fmla="*/ 80 w 119"/>
                                      <a:gd name="T7" fmla="*/ 32 h 35"/>
                                      <a:gd name="T8" fmla="*/ 64 w 119"/>
                                      <a:gd name="T9" fmla="*/ 35 h 35"/>
                                      <a:gd name="T10" fmla="*/ 45 w 119"/>
                                      <a:gd name="T11" fmla="*/ 32 h 35"/>
                                      <a:gd name="T12" fmla="*/ 29 w 119"/>
                                      <a:gd name="T13" fmla="*/ 26 h 35"/>
                                      <a:gd name="T14" fmla="*/ 13 w 119"/>
                                      <a:gd name="T15" fmla="*/ 14 h 35"/>
                                      <a:gd name="T16" fmla="*/ 0 w 119"/>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5">
                                        <a:moveTo>
                                          <a:pt x="119" y="10"/>
                                        </a:moveTo>
                                        <a:lnTo>
                                          <a:pt x="108" y="21"/>
                                        </a:lnTo>
                                        <a:lnTo>
                                          <a:pt x="94" y="29"/>
                                        </a:lnTo>
                                        <a:lnTo>
                                          <a:pt x="80" y="32"/>
                                        </a:lnTo>
                                        <a:lnTo>
                                          <a:pt x="64" y="35"/>
                                        </a:lnTo>
                                        <a:lnTo>
                                          <a:pt x="45"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 name="Freeform 916"/>
                                <wps:cNvSpPr>
                                  <a:spLocks/>
                                </wps:cNvSpPr>
                                <wps:spPr bwMode="auto">
                                  <a:xfrm>
                                    <a:off x="3127" y="2596"/>
                                    <a:ext cx="98" cy="361"/>
                                  </a:xfrm>
                                  <a:custGeom>
                                    <a:avLst/>
                                    <a:gdLst>
                                      <a:gd name="T0" fmla="*/ 98 w 98"/>
                                      <a:gd name="T1" fmla="*/ 341 h 361"/>
                                      <a:gd name="T2" fmla="*/ 92 w 98"/>
                                      <a:gd name="T3" fmla="*/ 349 h 361"/>
                                      <a:gd name="T4" fmla="*/ 84 w 98"/>
                                      <a:gd name="T5" fmla="*/ 354 h 361"/>
                                      <a:gd name="T6" fmla="*/ 76 w 98"/>
                                      <a:gd name="T7" fmla="*/ 359 h 361"/>
                                      <a:gd name="T8" fmla="*/ 68 w 98"/>
                                      <a:gd name="T9" fmla="*/ 361 h 361"/>
                                      <a:gd name="T10" fmla="*/ 59 w 98"/>
                                      <a:gd name="T11" fmla="*/ 361 h 361"/>
                                      <a:gd name="T12" fmla="*/ 49 w 98"/>
                                      <a:gd name="T13" fmla="*/ 359 h 361"/>
                                      <a:gd name="T14" fmla="*/ 40 w 98"/>
                                      <a:gd name="T15" fmla="*/ 356 h 361"/>
                                      <a:gd name="T16" fmla="*/ 32 w 98"/>
                                      <a:gd name="T17" fmla="*/ 351 h 361"/>
                                      <a:gd name="T18" fmla="*/ 25 w 98"/>
                                      <a:gd name="T19" fmla="*/ 345 h 361"/>
                                      <a:gd name="T20" fmla="*/ 19 w 98"/>
                                      <a:gd name="T21" fmla="*/ 338 h 361"/>
                                      <a:gd name="T22" fmla="*/ 16 w 98"/>
                                      <a:gd name="T23" fmla="*/ 328 h 361"/>
                                      <a:gd name="T24" fmla="*/ 12 w 98"/>
                                      <a:gd name="T25" fmla="*/ 320 h 361"/>
                                      <a:gd name="T26" fmla="*/ 12 w 98"/>
                                      <a:gd name="T27" fmla="*/ 311 h 361"/>
                                      <a:gd name="T28" fmla="*/ 14 w 98"/>
                                      <a:gd name="T29" fmla="*/ 301 h 361"/>
                                      <a:gd name="T30" fmla="*/ 17 w 98"/>
                                      <a:gd name="T31" fmla="*/ 293 h 361"/>
                                      <a:gd name="T32" fmla="*/ 22 w 98"/>
                                      <a:gd name="T33" fmla="*/ 285 h 361"/>
                                      <a:gd name="T34" fmla="*/ 28 w 98"/>
                                      <a:gd name="T35" fmla="*/ 277 h 361"/>
                                      <a:gd name="T36" fmla="*/ 17 w 98"/>
                                      <a:gd name="T37" fmla="*/ 272 h 361"/>
                                      <a:gd name="T38" fmla="*/ 9 w 98"/>
                                      <a:gd name="T39" fmla="*/ 264 h 361"/>
                                      <a:gd name="T40" fmla="*/ 3 w 98"/>
                                      <a:gd name="T41" fmla="*/ 253 h 361"/>
                                      <a:gd name="T42" fmla="*/ 0 w 98"/>
                                      <a:gd name="T43" fmla="*/ 242 h 361"/>
                                      <a:gd name="T44" fmla="*/ 0 w 98"/>
                                      <a:gd name="T45" fmla="*/ 242 h 361"/>
                                      <a:gd name="T46" fmla="*/ 0 w 98"/>
                                      <a:gd name="T47" fmla="*/ 0 h 36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1">
                                        <a:moveTo>
                                          <a:pt x="98" y="341"/>
                                        </a:moveTo>
                                        <a:lnTo>
                                          <a:pt x="92" y="349"/>
                                        </a:lnTo>
                                        <a:lnTo>
                                          <a:pt x="84" y="354"/>
                                        </a:lnTo>
                                        <a:lnTo>
                                          <a:pt x="76" y="359"/>
                                        </a:lnTo>
                                        <a:lnTo>
                                          <a:pt x="68" y="361"/>
                                        </a:lnTo>
                                        <a:lnTo>
                                          <a:pt x="59" y="361"/>
                                        </a:lnTo>
                                        <a:lnTo>
                                          <a:pt x="49" y="359"/>
                                        </a:lnTo>
                                        <a:lnTo>
                                          <a:pt x="40" y="356"/>
                                        </a:lnTo>
                                        <a:lnTo>
                                          <a:pt x="32" y="351"/>
                                        </a:lnTo>
                                        <a:lnTo>
                                          <a:pt x="25" y="345"/>
                                        </a:lnTo>
                                        <a:lnTo>
                                          <a:pt x="19" y="338"/>
                                        </a:lnTo>
                                        <a:lnTo>
                                          <a:pt x="16" y="328"/>
                                        </a:lnTo>
                                        <a:lnTo>
                                          <a:pt x="12" y="320"/>
                                        </a:lnTo>
                                        <a:lnTo>
                                          <a:pt x="12" y="311"/>
                                        </a:lnTo>
                                        <a:lnTo>
                                          <a:pt x="14" y="301"/>
                                        </a:lnTo>
                                        <a:lnTo>
                                          <a:pt x="17" y="293"/>
                                        </a:lnTo>
                                        <a:lnTo>
                                          <a:pt x="22" y="285"/>
                                        </a:lnTo>
                                        <a:lnTo>
                                          <a:pt x="28" y="277"/>
                                        </a:lnTo>
                                        <a:lnTo>
                                          <a:pt x="17" y="272"/>
                                        </a:lnTo>
                                        <a:lnTo>
                                          <a:pt x="9" y="264"/>
                                        </a:lnTo>
                                        <a:lnTo>
                                          <a:pt x="3" y="253"/>
                                        </a:lnTo>
                                        <a:lnTo>
                                          <a:pt x="0" y="242"/>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Freeform 917"/>
                                <wps:cNvSpPr>
                                  <a:spLocks/>
                                </wps:cNvSpPr>
                                <wps:spPr bwMode="auto">
                                  <a:xfrm>
                                    <a:off x="3003" y="2838"/>
                                    <a:ext cx="73" cy="413"/>
                                  </a:xfrm>
                                  <a:custGeom>
                                    <a:avLst/>
                                    <a:gdLst>
                                      <a:gd name="T0" fmla="*/ 65 w 73"/>
                                      <a:gd name="T1" fmla="*/ 0 h 413"/>
                                      <a:gd name="T2" fmla="*/ 73 w 73"/>
                                      <a:gd name="T3" fmla="*/ 334 h 413"/>
                                      <a:gd name="T4" fmla="*/ 35 w 73"/>
                                      <a:gd name="T5" fmla="*/ 373 h 413"/>
                                      <a:gd name="T6" fmla="*/ 0 w 73"/>
                                      <a:gd name="T7" fmla="*/ 413 h 4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3">
                                        <a:moveTo>
                                          <a:pt x="65" y="0"/>
                                        </a:moveTo>
                                        <a:lnTo>
                                          <a:pt x="73" y="334"/>
                                        </a:lnTo>
                                        <a:lnTo>
                                          <a:pt x="35" y="373"/>
                                        </a:lnTo>
                                        <a:lnTo>
                                          <a:pt x="0" y="413"/>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Line 918"/>
                                <wps:cNvCnPr/>
                                <wps:spPr bwMode="auto">
                                  <a:xfrm flipH="1" flipV="1">
                                    <a:off x="2960" y="2485"/>
                                    <a:ext cx="17" cy="35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934" name="Freeform 919"/>
                                <wps:cNvSpPr>
                                  <a:spLocks/>
                                </wps:cNvSpPr>
                                <wps:spPr bwMode="auto">
                                  <a:xfrm>
                                    <a:off x="2921" y="2130"/>
                                    <a:ext cx="324" cy="1184"/>
                                  </a:xfrm>
                                  <a:custGeom>
                                    <a:avLst/>
                                    <a:gdLst>
                                      <a:gd name="T0" fmla="*/ 69 w 324"/>
                                      <a:gd name="T1" fmla="*/ 1000 h 1184"/>
                                      <a:gd name="T2" fmla="*/ 5 w 324"/>
                                      <a:gd name="T3" fmla="*/ 1078 h 1184"/>
                                      <a:gd name="T4" fmla="*/ 2 w 324"/>
                                      <a:gd name="T5" fmla="*/ 1094 h 1184"/>
                                      <a:gd name="T6" fmla="*/ 55 w 324"/>
                                      <a:gd name="T7" fmla="*/ 1132 h 1184"/>
                                      <a:gd name="T8" fmla="*/ 82 w 324"/>
                                      <a:gd name="T9" fmla="*/ 1119 h 1184"/>
                                      <a:gd name="T10" fmla="*/ 80 w 324"/>
                                      <a:gd name="T11" fmla="*/ 1139 h 1184"/>
                                      <a:gd name="T12" fmla="*/ 83 w 324"/>
                                      <a:gd name="T13" fmla="*/ 1148 h 1184"/>
                                      <a:gd name="T14" fmla="*/ 289 w 324"/>
                                      <a:gd name="T15" fmla="*/ 1092 h 1184"/>
                                      <a:gd name="T16" fmla="*/ 298 w 324"/>
                                      <a:gd name="T17" fmla="*/ 819 h 1184"/>
                                      <a:gd name="T18" fmla="*/ 314 w 324"/>
                                      <a:gd name="T19" fmla="*/ 777 h 1184"/>
                                      <a:gd name="T20" fmla="*/ 308 w 324"/>
                                      <a:gd name="T21" fmla="*/ 733 h 1184"/>
                                      <a:gd name="T22" fmla="*/ 317 w 324"/>
                                      <a:gd name="T23" fmla="*/ 720 h 1184"/>
                                      <a:gd name="T24" fmla="*/ 319 w 324"/>
                                      <a:gd name="T25" fmla="*/ 704 h 1184"/>
                                      <a:gd name="T26" fmla="*/ 322 w 324"/>
                                      <a:gd name="T27" fmla="*/ 614 h 1184"/>
                                      <a:gd name="T28" fmla="*/ 322 w 324"/>
                                      <a:gd name="T29" fmla="*/ 433 h 1184"/>
                                      <a:gd name="T30" fmla="*/ 317 w 324"/>
                                      <a:gd name="T31" fmla="*/ 342 h 1184"/>
                                      <a:gd name="T32" fmla="*/ 289 w 324"/>
                                      <a:gd name="T33" fmla="*/ 289 h 1184"/>
                                      <a:gd name="T34" fmla="*/ 247 w 324"/>
                                      <a:gd name="T35" fmla="*/ 246 h 1184"/>
                                      <a:gd name="T36" fmla="*/ 207 w 324"/>
                                      <a:gd name="T37" fmla="*/ 217 h 1184"/>
                                      <a:gd name="T38" fmla="*/ 207 w 324"/>
                                      <a:gd name="T39" fmla="*/ 206 h 1184"/>
                                      <a:gd name="T40" fmla="*/ 239 w 324"/>
                                      <a:gd name="T41" fmla="*/ 164 h 1184"/>
                                      <a:gd name="T42" fmla="*/ 250 w 324"/>
                                      <a:gd name="T43" fmla="*/ 125 h 1184"/>
                                      <a:gd name="T44" fmla="*/ 250 w 324"/>
                                      <a:gd name="T45" fmla="*/ 91 h 1184"/>
                                      <a:gd name="T46" fmla="*/ 239 w 324"/>
                                      <a:gd name="T47" fmla="*/ 55 h 1184"/>
                                      <a:gd name="T48" fmla="*/ 214 w 324"/>
                                      <a:gd name="T49" fmla="*/ 24 h 1184"/>
                                      <a:gd name="T50" fmla="*/ 180 w 324"/>
                                      <a:gd name="T51" fmla="*/ 5 h 1184"/>
                                      <a:gd name="T52" fmla="*/ 141 w 324"/>
                                      <a:gd name="T53" fmla="*/ 5 h 1184"/>
                                      <a:gd name="T54" fmla="*/ 106 w 324"/>
                                      <a:gd name="T55" fmla="*/ 24 h 1184"/>
                                      <a:gd name="T56" fmla="*/ 82 w 324"/>
                                      <a:gd name="T57" fmla="*/ 55 h 1184"/>
                                      <a:gd name="T58" fmla="*/ 69 w 324"/>
                                      <a:gd name="T59" fmla="*/ 91 h 1184"/>
                                      <a:gd name="T60" fmla="*/ 72 w 324"/>
                                      <a:gd name="T61" fmla="*/ 138 h 1184"/>
                                      <a:gd name="T62" fmla="*/ 91 w 324"/>
                                      <a:gd name="T63" fmla="*/ 185 h 1184"/>
                                      <a:gd name="T64" fmla="*/ 107 w 324"/>
                                      <a:gd name="T65" fmla="*/ 204 h 1184"/>
                                      <a:gd name="T66" fmla="*/ 23 w 324"/>
                                      <a:gd name="T67" fmla="*/ 257 h 1184"/>
                                      <a:gd name="T68" fmla="*/ 12 w 324"/>
                                      <a:gd name="T69" fmla="*/ 281 h 1184"/>
                                      <a:gd name="T70" fmla="*/ 10 w 324"/>
                                      <a:gd name="T71" fmla="*/ 294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4" h="1184">
                                        <a:moveTo>
                                          <a:pt x="56" y="716"/>
                                        </a:moveTo>
                                        <a:lnTo>
                                          <a:pt x="69" y="1000"/>
                                        </a:lnTo>
                                        <a:lnTo>
                                          <a:pt x="8" y="1071"/>
                                        </a:lnTo>
                                        <a:lnTo>
                                          <a:pt x="5" y="1078"/>
                                        </a:lnTo>
                                        <a:lnTo>
                                          <a:pt x="2" y="1086"/>
                                        </a:lnTo>
                                        <a:lnTo>
                                          <a:pt x="2" y="1094"/>
                                        </a:lnTo>
                                        <a:lnTo>
                                          <a:pt x="5" y="1102"/>
                                        </a:lnTo>
                                        <a:lnTo>
                                          <a:pt x="55" y="1132"/>
                                        </a:lnTo>
                                        <a:lnTo>
                                          <a:pt x="86" y="1111"/>
                                        </a:lnTo>
                                        <a:lnTo>
                                          <a:pt x="82" y="1119"/>
                                        </a:lnTo>
                                        <a:lnTo>
                                          <a:pt x="78" y="1129"/>
                                        </a:lnTo>
                                        <a:lnTo>
                                          <a:pt x="80" y="1139"/>
                                        </a:lnTo>
                                        <a:lnTo>
                                          <a:pt x="83" y="1148"/>
                                        </a:lnTo>
                                        <a:lnTo>
                                          <a:pt x="136" y="1184"/>
                                        </a:lnTo>
                                        <a:lnTo>
                                          <a:pt x="289" y="1092"/>
                                        </a:lnTo>
                                        <a:lnTo>
                                          <a:pt x="289" y="1029"/>
                                        </a:lnTo>
                                        <a:lnTo>
                                          <a:pt x="298" y="819"/>
                                        </a:lnTo>
                                        <a:lnTo>
                                          <a:pt x="309" y="799"/>
                                        </a:lnTo>
                                        <a:lnTo>
                                          <a:pt x="314" y="777"/>
                                        </a:lnTo>
                                        <a:lnTo>
                                          <a:pt x="314" y="754"/>
                                        </a:lnTo>
                                        <a:lnTo>
                                          <a:pt x="308" y="733"/>
                                        </a:lnTo>
                                        <a:lnTo>
                                          <a:pt x="312" y="727"/>
                                        </a:lnTo>
                                        <a:lnTo>
                                          <a:pt x="317" y="720"/>
                                        </a:lnTo>
                                        <a:lnTo>
                                          <a:pt x="319" y="712"/>
                                        </a:lnTo>
                                        <a:lnTo>
                                          <a:pt x="319" y="704"/>
                                        </a:lnTo>
                                        <a:lnTo>
                                          <a:pt x="322" y="614"/>
                                        </a:lnTo>
                                        <a:lnTo>
                                          <a:pt x="324" y="524"/>
                                        </a:lnTo>
                                        <a:lnTo>
                                          <a:pt x="322" y="433"/>
                                        </a:lnTo>
                                        <a:lnTo>
                                          <a:pt x="317" y="342"/>
                                        </a:lnTo>
                                        <a:lnTo>
                                          <a:pt x="304" y="315"/>
                                        </a:lnTo>
                                        <a:lnTo>
                                          <a:pt x="289" y="289"/>
                                        </a:lnTo>
                                        <a:lnTo>
                                          <a:pt x="269" y="267"/>
                                        </a:lnTo>
                                        <a:lnTo>
                                          <a:pt x="247" y="246"/>
                                        </a:lnTo>
                                        <a:lnTo>
                                          <a:pt x="228" y="231"/>
                                        </a:lnTo>
                                        <a:lnTo>
                                          <a:pt x="207" y="217"/>
                                        </a:lnTo>
                                        <a:lnTo>
                                          <a:pt x="207" y="206"/>
                                        </a:lnTo>
                                        <a:lnTo>
                                          <a:pt x="226" y="186"/>
                                        </a:lnTo>
                                        <a:lnTo>
                                          <a:pt x="239" y="164"/>
                                        </a:lnTo>
                                        <a:lnTo>
                                          <a:pt x="249" y="140"/>
                                        </a:lnTo>
                                        <a:lnTo>
                                          <a:pt x="250" y="125"/>
                                        </a:lnTo>
                                        <a:lnTo>
                                          <a:pt x="250" y="112"/>
                                        </a:lnTo>
                                        <a:lnTo>
                                          <a:pt x="250" y="91"/>
                                        </a:lnTo>
                                        <a:lnTo>
                                          <a:pt x="247" y="72"/>
                                        </a:lnTo>
                                        <a:lnTo>
                                          <a:pt x="239" y="55"/>
                                        </a:lnTo>
                                        <a:lnTo>
                                          <a:pt x="228" y="38"/>
                                        </a:lnTo>
                                        <a:lnTo>
                                          <a:pt x="214" y="24"/>
                                        </a:lnTo>
                                        <a:lnTo>
                                          <a:pt x="198" y="13"/>
                                        </a:lnTo>
                                        <a:lnTo>
                                          <a:pt x="180" y="5"/>
                                        </a:lnTo>
                                        <a:lnTo>
                                          <a:pt x="160" y="0"/>
                                        </a:lnTo>
                                        <a:lnTo>
                                          <a:pt x="141" y="5"/>
                                        </a:lnTo>
                                        <a:lnTo>
                                          <a:pt x="121" y="13"/>
                                        </a:lnTo>
                                        <a:lnTo>
                                          <a:pt x="106" y="24"/>
                                        </a:lnTo>
                                        <a:lnTo>
                                          <a:pt x="93" y="38"/>
                                        </a:lnTo>
                                        <a:lnTo>
                                          <a:pt x="82" y="55"/>
                                        </a:lnTo>
                                        <a:lnTo>
                                          <a:pt x="74" y="72"/>
                                        </a:lnTo>
                                        <a:lnTo>
                                          <a:pt x="69" y="91"/>
                                        </a:lnTo>
                                        <a:lnTo>
                                          <a:pt x="69" y="112"/>
                                        </a:lnTo>
                                        <a:lnTo>
                                          <a:pt x="72" y="138"/>
                                        </a:lnTo>
                                        <a:lnTo>
                                          <a:pt x="78" y="162"/>
                                        </a:lnTo>
                                        <a:lnTo>
                                          <a:pt x="91" y="185"/>
                                        </a:lnTo>
                                        <a:lnTo>
                                          <a:pt x="107" y="204"/>
                                        </a:lnTo>
                                        <a:lnTo>
                                          <a:pt x="31" y="248"/>
                                        </a:lnTo>
                                        <a:lnTo>
                                          <a:pt x="23" y="257"/>
                                        </a:lnTo>
                                        <a:lnTo>
                                          <a:pt x="15" y="268"/>
                                        </a:lnTo>
                                        <a:lnTo>
                                          <a:pt x="12" y="281"/>
                                        </a:lnTo>
                                        <a:lnTo>
                                          <a:pt x="10" y="294"/>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Freeform 920"/>
                                <wps:cNvSpPr>
                                  <a:spLocks/>
                                </wps:cNvSpPr>
                                <wps:spPr bwMode="auto">
                                  <a:xfrm>
                                    <a:off x="2921" y="2719"/>
                                    <a:ext cx="56" cy="127"/>
                                  </a:xfrm>
                                  <a:custGeom>
                                    <a:avLst/>
                                    <a:gdLst>
                                      <a:gd name="T0" fmla="*/ 56 w 56"/>
                                      <a:gd name="T1" fmla="*/ 127 h 127"/>
                                      <a:gd name="T2" fmla="*/ 45 w 56"/>
                                      <a:gd name="T3" fmla="*/ 119 h 127"/>
                                      <a:gd name="T4" fmla="*/ 36 w 56"/>
                                      <a:gd name="T5" fmla="*/ 109 h 127"/>
                                      <a:gd name="T6" fmla="*/ 28 w 56"/>
                                      <a:gd name="T7" fmla="*/ 98 h 127"/>
                                      <a:gd name="T8" fmla="*/ 23 w 56"/>
                                      <a:gd name="T9" fmla="*/ 86 h 127"/>
                                      <a:gd name="T10" fmla="*/ 21 w 56"/>
                                      <a:gd name="T11" fmla="*/ 74 h 127"/>
                                      <a:gd name="T12" fmla="*/ 20 w 56"/>
                                      <a:gd name="T13" fmla="*/ 61 h 127"/>
                                      <a:gd name="T14" fmla="*/ 23 w 56"/>
                                      <a:gd name="T15" fmla="*/ 46 h 127"/>
                                      <a:gd name="T16" fmla="*/ 28 w 56"/>
                                      <a:gd name="T17" fmla="*/ 33 h 127"/>
                                      <a:gd name="T18" fmla="*/ 16 w 56"/>
                                      <a:gd name="T19" fmla="*/ 29 h 127"/>
                                      <a:gd name="T20" fmla="*/ 8 w 56"/>
                                      <a:gd name="T21" fmla="*/ 20 h 127"/>
                                      <a:gd name="T22" fmla="*/ 4 w 56"/>
                                      <a:gd name="T23" fmla="*/ 11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19"/>
                                        </a:lnTo>
                                        <a:lnTo>
                                          <a:pt x="36" y="109"/>
                                        </a:lnTo>
                                        <a:lnTo>
                                          <a:pt x="28" y="98"/>
                                        </a:lnTo>
                                        <a:lnTo>
                                          <a:pt x="23" y="86"/>
                                        </a:lnTo>
                                        <a:lnTo>
                                          <a:pt x="21" y="74"/>
                                        </a:lnTo>
                                        <a:lnTo>
                                          <a:pt x="20" y="61"/>
                                        </a:lnTo>
                                        <a:lnTo>
                                          <a:pt x="23" y="46"/>
                                        </a:lnTo>
                                        <a:lnTo>
                                          <a:pt x="28" y="33"/>
                                        </a:lnTo>
                                        <a:lnTo>
                                          <a:pt x="16" y="29"/>
                                        </a:lnTo>
                                        <a:lnTo>
                                          <a:pt x="8" y="20"/>
                                        </a:lnTo>
                                        <a:lnTo>
                                          <a:pt x="4"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6" name="Picture 9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130" y="283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7" name="Picture 9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130" y="283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8" name="Picture 9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111" y="2479"/>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939" name="Rectangle 924"/>
                                <wps:cNvSpPr>
                                  <a:spLocks noChangeArrowheads="1"/>
                                </wps:cNvSpPr>
                                <wps:spPr bwMode="auto">
                                  <a:xfrm>
                                    <a:off x="3139" y="2447"/>
                                    <a:ext cx="2" cy="196"/>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Rectangle 925"/>
                                <wps:cNvSpPr>
                                  <a:spLocks noChangeArrowheads="1"/>
                                </wps:cNvSpPr>
                                <wps:spPr bwMode="auto">
                                  <a:xfrm>
                                    <a:off x="3141" y="2447"/>
                                    <a:ext cx="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Rectangle 926"/>
                                <wps:cNvSpPr>
                                  <a:spLocks noChangeArrowheads="1"/>
                                </wps:cNvSpPr>
                                <wps:spPr bwMode="auto">
                                  <a:xfrm>
                                    <a:off x="3144" y="2447"/>
                                    <a:ext cx="3" cy="196"/>
                                  </a:xfrm>
                                  <a:prstGeom prst="rect">
                                    <a:avLst/>
                                  </a:prstGeom>
                                  <a:solidFill>
                                    <a:srgbClr val="F5F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927"/>
                                <wps:cNvSpPr>
                                  <a:spLocks noChangeArrowheads="1"/>
                                </wps:cNvSpPr>
                                <wps:spPr bwMode="auto">
                                  <a:xfrm>
                                    <a:off x="3147" y="2447"/>
                                    <a:ext cx="4" cy="196"/>
                                  </a:xfrm>
                                  <a:prstGeom prst="rect">
                                    <a:avLst/>
                                  </a:prstGeom>
                                  <a:solidFill>
                                    <a:srgbClr val="F3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Rectangle 928"/>
                                <wps:cNvSpPr>
                                  <a:spLocks noChangeArrowheads="1"/>
                                </wps:cNvSpPr>
                                <wps:spPr bwMode="auto">
                                  <a:xfrm>
                                    <a:off x="3151" y="2447"/>
                                    <a:ext cx="4" cy="196"/>
                                  </a:xfrm>
                                  <a:prstGeom prst="rect">
                                    <a:avLst/>
                                  </a:prstGeom>
                                  <a:solidFill>
                                    <a:srgbClr val="F1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 name="Rectangle 929"/>
                                <wps:cNvSpPr>
                                  <a:spLocks noChangeArrowheads="1"/>
                                </wps:cNvSpPr>
                                <wps:spPr bwMode="auto">
                                  <a:xfrm>
                                    <a:off x="3155" y="2447"/>
                                    <a:ext cx="4" cy="196"/>
                                  </a:xfrm>
                                  <a:prstGeom prst="rect">
                                    <a:avLst/>
                                  </a:prstGeom>
                                  <a:solidFill>
                                    <a:srgbClr val="EF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Rectangle 930"/>
                                <wps:cNvSpPr>
                                  <a:spLocks noChangeArrowheads="1"/>
                                </wps:cNvSpPr>
                                <wps:spPr bwMode="auto">
                                  <a:xfrm>
                                    <a:off x="3159" y="2447"/>
                                    <a:ext cx="3" cy="196"/>
                                  </a:xfrm>
                                  <a:prstGeom prst="rect">
                                    <a:avLst/>
                                  </a:prstGeom>
                                  <a:solidFill>
                                    <a:srgbClr val="EDF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Rectangle 931"/>
                                <wps:cNvSpPr>
                                  <a:spLocks noChangeArrowheads="1"/>
                                </wps:cNvSpPr>
                                <wps:spPr bwMode="auto">
                                  <a:xfrm>
                                    <a:off x="3162" y="2447"/>
                                    <a:ext cx="5" cy="196"/>
                                  </a:xfrm>
                                  <a:prstGeom prst="rect">
                                    <a:avLst/>
                                  </a:prstGeom>
                                  <a:solidFill>
                                    <a:srgbClr val="EB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Rectangle 932"/>
                                <wps:cNvSpPr>
                                  <a:spLocks noChangeArrowheads="1"/>
                                </wps:cNvSpPr>
                                <wps:spPr bwMode="auto">
                                  <a:xfrm>
                                    <a:off x="3167" y="2447"/>
                                    <a:ext cx="3" cy="196"/>
                                  </a:xfrm>
                                  <a:prstGeom prst="rect">
                                    <a:avLst/>
                                  </a:prstGeom>
                                  <a:solidFill>
                                    <a:srgbClr val="E9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Rectangle 933"/>
                                <wps:cNvSpPr>
                                  <a:spLocks noChangeArrowheads="1"/>
                                </wps:cNvSpPr>
                                <wps:spPr bwMode="auto">
                                  <a:xfrm>
                                    <a:off x="3170" y="2447"/>
                                    <a:ext cx="3" cy="196"/>
                                  </a:xfrm>
                                  <a:prstGeom prst="rect">
                                    <a:avLst/>
                                  </a:prstGeom>
                                  <a:solidFill>
                                    <a:srgbClr val="E7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Rectangle 934"/>
                                <wps:cNvSpPr>
                                  <a:spLocks noChangeArrowheads="1"/>
                                </wps:cNvSpPr>
                                <wps:spPr bwMode="auto">
                                  <a:xfrm>
                                    <a:off x="3173" y="2447"/>
                                    <a:ext cx="3" cy="196"/>
                                  </a:xfrm>
                                  <a:prstGeom prst="rect">
                                    <a:avLst/>
                                  </a:prstGeom>
                                  <a:solidFill>
                                    <a:srgbClr val="E5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Rectangle 935"/>
                                <wps:cNvSpPr>
                                  <a:spLocks noChangeArrowheads="1"/>
                                </wps:cNvSpPr>
                                <wps:spPr bwMode="auto">
                                  <a:xfrm>
                                    <a:off x="3176" y="2447"/>
                                    <a:ext cx="5" cy="196"/>
                                  </a:xfrm>
                                  <a:prstGeom prst="rect">
                                    <a:avLst/>
                                  </a:prstGeom>
                                  <a:solidFill>
                                    <a:srgbClr val="E3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Rectangle 936"/>
                                <wps:cNvSpPr>
                                  <a:spLocks noChangeArrowheads="1"/>
                                </wps:cNvSpPr>
                                <wps:spPr bwMode="auto">
                                  <a:xfrm>
                                    <a:off x="3181" y="2447"/>
                                    <a:ext cx="3" cy="196"/>
                                  </a:xfrm>
                                  <a:prstGeom prst="rect">
                                    <a:avLst/>
                                  </a:prstGeom>
                                  <a:solidFill>
                                    <a:srgbClr val="E1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Rectangle 937"/>
                                <wps:cNvSpPr>
                                  <a:spLocks noChangeArrowheads="1"/>
                                </wps:cNvSpPr>
                                <wps:spPr bwMode="auto">
                                  <a:xfrm>
                                    <a:off x="3184" y="2447"/>
                                    <a:ext cx="3" cy="196"/>
                                  </a:xfrm>
                                  <a:prstGeom prst="rect">
                                    <a:avLst/>
                                  </a:prstGeom>
                                  <a:solidFill>
                                    <a:srgbClr val="DF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Rectangle 938"/>
                                <wps:cNvSpPr>
                                  <a:spLocks noChangeArrowheads="1"/>
                                </wps:cNvSpPr>
                                <wps:spPr bwMode="auto">
                                  <a:xfrm>
                                    <a:off x="3187" y="2447"/>
                                    <a:ext cx="3" cy="196"/>
                                  </a:xfrm>
                                  <a:prstGeom prst="rect">
                                    <a:avLst/>
                                  </a:prstGeom>
                                  <a:solidFill>
                                    <a:srgbClr val="DD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Rectangle 939"/>
                                <wps:cNvSpPr>
                                  <a:spLocks noChangeArrowheads="1"/>
                                </wps:cNvSpPr>
                                <wps:spPr bwMode="auto">
                                  <a:xfrm>
                                    <a:off x="3190" y="2447"/>
                                    <a:ext cx="5" cy="196"/>
                                  </a:xfrm>
                                  <a:prstGeom prst="rect">
                                    <a:avLst/>
                                  </a:prstGeom>
                                  <a:solidFill>
                                    <a:srgbClr val="DB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Rectangle 940"/>
                                <wps:cNvSpPr>
                                  <a:spLocks noChangeArrowheads="1"/>
                                </wps:cNvSpPr>
                                <wps:spPr bwMode="auto">
                                  <a:xfrm>
                                    <a:off x="3195" y="2447"/>
                                    <a:ext cx="3" cy="196"/>
                                  </a:xfrm>
                                  <a:prstGeom prst="rect">
                                    <a:avLst/>
                                  </a:prstGeom>
                                  <a:solidFill>
                                    <a:srgbClr val="D9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Rectangle 941"/>
                                <wps:cNvSpPr>
                                  <a:spLocks noChangeArrowheads="1"/>
                                </wps:cNvSpPr>
                                <wps:spPr bwMode="auto">
                                  <a:xfrm>
                                    <a:off x="3198" y="2447"/>
                                    <a:ext cx="5" cy="196"/>
                                  </a:xfrm>
                                  <a:prstGeom prst="rect">
                                    <a:avLst/>
                                  </a:prstGeom>
                                  <a:solidFill>
                                    <a:srgbClr val="D7F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942"/>
                                <wps:cNvSpPr>
                                  <a:spLocks noChangeArrowheads="1"/>
                                </wps:cNvSpPr>
                                <wps:spPr bwMode="auto">
                                  <a:xfrm>
                                    <a:off x="3203" y="2447"/>
                                    <a:ext cx="3" cy="196"/>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Rectangle 943"/>
                                <wps:cNvSpPr>
                                  <a:spLocks noChangeArrowheads="1"/>
                                </wps:cNvSpPr>
                                <wps:spPr bwMode="auto">
                                  <a:xfrm>
                                    <a:off x="3206" y="2447"/>
                                    <a:ext cx="5" cy="196"/>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Rectangle 944"/>
                                <wps:cNvSpPr>
                                  <a:spLocks noChangeArrowheads="1"/>
                                </wps:cNvSpPr>
                                <wps:spPr bwMode="auto">
                                  <a:xfrm>
                                    <a:off x="3211" y="2447"/>
                                    <a:ext cx="3" cy="196"/>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Rectangle 945"/>
                                <wps:cNvSpPr>
                                  <a:spLocks noChangeArrowheads="1"/>
                                </wps:cNvSpPr>
                                <wps:spPr bwMode="auto">
                                  <a:xfrm>
                                    <a:off x="3214" y="2447"/>
                                    <a:ext cx="3" cy="196"/>
                                  </a:xfrm>
                                  <a:prstGeom prst="rect">
                                    <a:avLst/>
                                  </a:prstGeom>
                                  <a:solidFill>
                                    <a:srgbClr val="CFF6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Rectangle 946"/>
                                <wps:cNvSpPr>
                                  <a:spLocks noChangeArrowheads="1"/>
                                </wps:cNvSpPr>
                                <wps:spPr bwMode="auto">
                                  <a:xfrm>
                                    <a:off x="3217" y="2447"/>
                                    <a:ext cx="5" cy="196"/>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2" name="Rectangle 947"/>
                                <wps:cNvSpPr>
                                  <a:spLocks noChangeArrowheads="1"/>
                                </wps:cNvSpPr>
                                <wps:spPr bwMode="auto">
                                  <a:xfrm>
                                    <a:off x="3222" y="2447"/>
                                    <a:ext cx="3" cy="196"/>
                                  </a:xfrm>
                                  <a:prstGeom prst="rect">
                                    <a:avLst/>
                                  </a:prstGeom>
                                  <a:solidFill>
                                    <a:srgbClr val="CBF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Rectangle 948"/>
                                <wps:cNvSpPr>
                                  <a:spLocks noChangeArrowheads="1"/>
                                </wps:cNvSpPr>
                                <wps:spPr bwMode="auto">
                                  <a:xfrm>
                                    <a:off x="3225" y="2447"/>
                                    <a:ext cx="4" cy="196"/>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Rectangle 949"/>
                                <wps:cNvSpPr>
                                  <a:spLocks noChangeArrowheads="1"/>
                                </wps:cNvSpPr>
                                <wps:spPr bwMode="auto">
                                  <a:xfrm>
                                    <a:off x="3229" y="2447"/>
                                    <a:ext cx="3" cy="196"/>
                                  </a:xfrm>
                                  <a:prstGeom prst="rect">
                                    <a:avLst/>
                                  </a:prstGeom>
                                  <a:solidFill>
                                    <a:srgbClr val="C7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Rectangle 950"/>
                                <wps:cNvSpPr>
                                  <a:spLocks noChangeArrowheads="1"/>
                                </wps:cNvSpPr>
                                <wps:spPr bwMode="auto">
                                  <a:xfrm>
                                    <a:off x="3232" y="2447"/>
                                    <a:ext cx="5" cy="196"/>
                                  </a:xfrm>
                                  <a:prstGeom prst="rect">
                                    <a:avLst/>
                                  </a:prstGeom>
                                  <a:solidFill>
                                    <a:srgbClr val="C5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 name="Rectangle 951"/>
                                <wps:cNvSpPr>
                                  <a:spLocks noChangeArrowheads="1"/>
                                </wps:cNvSpPr>
                                <wps:spPr bwMode="auto">
                                  <a:xfrm>
                                    <a:off x="3237" y="2447"/>
                                    <a:ext cx="3" cy="196"/>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Rectangle 952"/>
                                <wps:cNvSpPr>
                                  <a:spLocks noChangeArrowheads="1"/>
                                </wps:cNvSpPr>
                                <wps:spPr bwMode="auto">
                                  <a:xfrm>
                                    <a:off x="3240" y="2447"/>
                                    <a:ext cx="3" cy="196"/>
                                  </a:xfrm>
                                  <a:prstGeom prst="rect">
                                    <a:avLst/>
                                  </a:prstGeom>
                                  <a:solidFill>
                                    <a:srgbClr val="C1F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Rectangle 953"/>
                                <wps:cNvSpPr>
                                  <a:spLocks noChangeArrowheads="1"/>
                                </wps:cNvSpPr>
                                <wps:spPr bwMode="auto">
                                  <a:xfrm>
                                    <a:off x="3243" y="2447"/>
                                    <a:ext cx="5" cy="196"/>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Rectangle 954"/>
                                <wps:cNvSpPr>
                                  <a:spLocks noChangeArrowheads="1"/>
                                </wps:cNvSpPr>
                                <wps:spPr bwMode="auto">
                                  <a:xfrm>
                                    <a:off x="3248" y="2447"/>
                                    <a:ext cx="3" cy="196"/>
                                  </a:xfrm>
                                  <a:prstGeom prst="rect">
                                    <a:avLst/>
                                  </a:prstGeom>
                                  <a:solidFill>
                                    <a:srgbClr val="BD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Rectangle 955"/>
                                <wps:cNvSpPr>
                                  <a:spLocks noChangeArrowheads="1"/>
                                </wps:cNvSpPr>
                                <wps:spPr bwMode="auto">
                                  <a:xfrm>
                                    <a:off x="3251" y="2447"/>
                                    <a:ext cx="3" cy="196"/>
                                  </a:xfrm>
                                  <a:prstGeom prst="rect">
                                    <a:avLst/>
                                  </a:prstGeom>
                                  <a:solidFill>
                                    <a:srgbClr val="BB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Rectangle 956"/>
                                <wps:cNvSpPr>
                                  <a:spLocks noChangeArrowheads="1"/>
                                </wps:cNvSpPr>
                                <wps:spPr bwMode="auto">
                                  <a:xfrm>
                                    <a:off x="3254" y="2447"/>
                                    <a:ext cx="3" cy="196"/>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 name="Rectangle 957"/>
                                <wps:cNvSpPr>
                                  <a:spLocks noChangeArrowheads="1"/>
                                </wps:cNvSpPr>
                                <wps:spPr bwMode="auto">
                                  <a:xfrm>
                                    <a:off x="3257" y="2447"/>
                                    <a:ext cx="5" cy="196"/>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Rectangle 958"/>
                                <wps:cNvSpPr>
                                  <a:spLocks noChangeArrowheads="1"/>
                                </wps:cNvSpPr>
                                <wps:spPr bwMode="auto">
                                  <a:xfrm>
                                    <a:off x="3262" y="2447"/>
                                    <a:ext cx="3" cy="196"/>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Rectangle 959"/>
                                <wps:cNvSpPr>
                                  <a:spLocks noChangeArrowheads="1"/>
                                </wps:cNvSpPr>
                                <wps:spPr bwMode="auto">
                                  <a:xfrm>
                                    <a:off x="3265" y="2447"/>
                                    <a:ext cx="3" cy="196"/>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Rectangle 960"/>
                                <wps:cNvSpPr>
                                  <a:spLocks noChangeArrowheads="1"/>
                                </wps:cNvSpPr>
                                <wps:spPr bwMode="auto">
                                  <a:xfrm>
                                    <a:off x="3268" y="2447"/>
                                    <a:ext cx="4" cy="196"/>
                                  </a:xfrm>
                                  <a:prstGeom prst="rect">
                                    <a:avLst/>
                                  </a:prstGeom>
                                  <a:solidFill>
                                    <a:srgbClr val="B1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Rectangle 961"/>
                                <wps:cNvSpPr>
                                  <a:spLocks noChangeArrowheads="1"/>
                                </wps:cNvSpPr>
                                <wps:spPr bwMode="auto">
                                  <a:xfrm>
                                    <a:off x="3272" y="2447"/>
                                    <a:ext cx="4" cy="196"/>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Rectangle 962"/>
                                <wps:cNvSpPr>
                                  <a:spLocks noChangeArrowheads="1"/>
                                </wps:cNvSpPr>
                                <wps:spPr bwMode="auto">
                                  <a:xfrm>
                                    <a:off x="3276" y="2447"/>
                                    <a:ext cx="4" cy="196"/>
                                  </a:xfrm>
                                  <a:prstGeom prst="rect">
                                    <a:avLst/>
                                  </a:prstGeom>
                                  <a:solidFill>
                                    <a:srgbClr val="ADF9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 name="Rectangle 963"/>
                                <wps:cNvSpPr>
                                  <a:spLocks noChangeArrowheads="1"/>
                                </wps:cNvSpPr>
                                <wps:spPr bwMode="auto">
                                  <a:xfrm>
                                    <a:off x="3280" y="2447"/>
                                    <a:ext cx="3" cy="196"/>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Rectangle 964"/>
                                <wps:cNvSpPr>
                                  <a:spLocks noChangeArrowheads="1"/>
                                </wps:cNvSpPr>
                                <wps:spPr bwMode="auto">
                                  <a:xfrm>
                                    <a:off x="3283" y="2447"/>
                                    <a:ext cx="3" cy="196"/>
                                  </a:xfrm>
                                  <a:prstGeom prst="rect">
                                    <a:avLst/>
                                  </a:prstGeom>
                                  <a:solidFill>
                                    <a:srgbClr val="A9F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965"/>
                                <wps:cNvSpPr>
                                  <a:spLocks noChangeArrowheads="1"/>
                                </wps:cNvSpPr>
                                <wps:spPr bwMode="auto">
                                  <a:xfrm>
                                    <a:off x="3286" y="2447"/>
                                    <a:ext cx="3" cy="196"/>
                                  </a:xfrm>
                                  <a:prstGeom prst="rect">
                                    <a:avLst/>
                                  </a:prstGeom>
                                  <a:solidFill>
                                    <a:srgbClr val="A7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Rectangle 966"/>
                                <wps:cNvSpPr>
                                  <a:spLocks noChangeArrowheads="1"/>
                                </wps:cNvSpPr>
                                <wps:spPr bwMode="auto">
                                  <a:xfrm>
                                    <a:off x="3289" y="2447"/>
                                    <a:ext cx="3" cy="196"/>
                                  </a:xfrm>
                                  <a:prstGeom prst="rect">
                                    <a:avLst/>
                                  </a:prstGeom>
                                  <a:solidFill>
                                    <a:srgbClr val="A6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967"/>
                                <wps:cNvSpPr>
                                  <a:spLocks noChangeArrowheads="1"/>
                                </wps:cNvSpPr>
                                <wps:spPr bwMode="auto">
                                  <a:xfrm>
                                    <a:off x="3292" y="2447"/>
                                    <a:ext cx="3" cy="196"/>
                                  </a:xfrm>
                                  <a:prstGeom prst="rect">
                                    <a:avLst/>
                                  </a:prstGeom>
                                  <a:solidFill>
                                    <a:srgbClr val="A4F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Rectangle 968"/>
                                <wps:cNvSpPr>
                                  <a:spLocks noChangeArrowheads="1"/>
                                </wps:cNvSpPr>
                                <wps:spPr bwMode="auto">
                                  <a:xfrm>
                                    <a:off x="3295" y="2447"/>
                                    <a:ext cx="4" cy="196"/>
                                  </a:xfrm>
                                  <a:prstGeom prst="rect">
                                    <a:avLst/>
                                  </a:prstGeom>
                                  <a:solidFill>
                                    <a:srgbClr val="A2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Rectangle 969"/>
                                <wps:cNvSpPr>
                                  <a:spLocks noChangeArrowheads="1"/>
                                </wps:cNvSpPr>
                                <wps:spPr bwMode="auto">
                                  <a:xfrm>
                                    <a:off x="3299" y="2447"/>
                                    <a:ext cx="3" cy="196"/>
                                  </a:xfrm>
                                  <a:prstGeom prst="rect">
                                    <a:avLst/>
                                  </a:prstGeom>
                                  <a:solidFill>
                                    <a:srgbClr val="A0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Rectangle 970"/>
                                <wps:cNvSpPr>
                                  <a:spLocks noChangeArrowheads="1"/>
                                </wps:cNvSpPr>
                                <wps:spPr bwMode="auto">
                                  <a:xfrm>
                                    <a:off x="3302" y="2447"/>
                                    <a:ext cx="3" cy="196"/>
                                  </a:xfrm>
                                  <a:prstGeom prst="rect">
                                    <a:avLst/>
                                  </a:prstGeom>
                                  <a:solidFill>
                                    <a:srgbClr val="9F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Rectangle 971"/>
                                <wps:cNvSpPr>
                                  <a:spLocks noChangeArrowheads="1"/>
                                </wps:cNvSpPr>
                                <wps:spPr bwMode="auto">
                                  <a:xfrm>
                                    <a:off x="3305" y="2447"/>
                                    <a:ext cx="3" cy="196"/>
                                  </a:xfrm>
                                  <a:prstGeom prst="rect">
                                    <a:avLst/>
                                  </a:prstGeom>
                                  <a:solidFill>
                                    <a:srgbClr val="9DF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972"/>
                                <wps:cNvSpPr>
                                  <a:spLocks noChangeArrowheads="1"/>
                                </wps:cNvSpPr>
                                <wps:spPr bwMode="auto">
                                  <a:xfrm>
                                    <a:off x="3308" y="2447"/>
                                    <a:ext cx="3"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973"/>
                                <wps:cNvSpPr>
                                  <a:spLocks noChangeArrowheads="1"/>
                                </wps:cNvSpPr>
                                <wps:spPr bwMode="auto">
                                  <a:xfrm>
                                    <a:off x="3311" y="2447"/>
                                    <a:ext cx="5" cy="196"/>
                                  </a:xfrm>
                                  <a:prstGeom prst="rect">
                                    <a:avLst/>
                                  </a:prstGeom>
                                  <a:solidFill>
                                    <a:srgbClr val="99FA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Rectangle 974"/>
                                <wps:cNvSpPr>
                                  <a:spLocks noChangeArrowheads="1"/>
                                </wps:cNvSpPr>
                                <wps:spPr bwMode="auto">
                                  <a:xfrm>
                                    <a:off x="3316" y="2447"/>
                                    <a:ext cx="3"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Rectangle 975"/>
                                <wps:cNvSpPr>
                                  <a:spLocks noChangeArrowheads="1"/>
                                </wps:cNvSpPr>
                                <wps:spPr bwMode="auto">
                                  <a:xfrm>
                                    <a:off x="3319" y="2447"/>
                                    <a:ext cx="3"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Rectangle 976"/>
                                <wps:cNvSpPr>
                                  <a:spLocks noChangeArrowheads="1"/>
                                </wps:cNvSpPr>
                                <wps:spPr bwMode="auto">
                                  <a:xfrm>
                                    <a:off x="3322" y="2447"/>
                                    <a:ext cx="4"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Rectangle 977"/>
                                <wps:cNvSpPr>
                                  <a:spLocks noChangeArrowheads="1"/>
                                </wps:cNvSpPr>
                                <wps:spPr bwMode="auto">
                                  <a:xfrm>
                                    <a:off x="3326" y="2447"/>
                                    <a:ext cx="4"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Rectangle 978"/>
                                <wps:cNvSpPr>
                                  <a:spLocks noChangeArrowheads="1"/>
                                </wps:cNvSpPr>
                                <wps:spPr bwMode="auto">
                                  <a:xfrm>
                                    <a:off x="3330" y="2447"/>
                                    <a:ext cx="4"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Rectangle 979"/>
                                <wps:cNvSpPr>
                                  <a:spLocks noChangeArrowheads="1"/>
                                </wps:cNvSpPr>
                                <wps:spPr bwMode="auto">
                                  <a:xfrm>
                                    <a:off x="3334" y="2447"/>
                                    <a:ext cx="3"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Rectangle 980"/>
                                <wps:cNvSpPr>
                                  <a:spLocks noChangeArrowheads="1"/>
                                </wps:cNvSpPr>
                                <wps:spPr bwMode="auto">
                                  <a:xfrm>
                                    <a:off x="3337" y="2447"/>
                                    <a:ext cx="5" cy="196"/>
                                  </a:xfrm>
                                  <a:prstGeom prst="rect">
                                    <a:avLst/>
                                  </a:prstGeom>
                                  <a:solidFill>
                                    <a:srgbClr val="8BFB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Rectangle 981"/>
                                <wps:cNvSpPr>
                                  <a:spLocks noChangeArrowheads="1"/>
                                </wps:cNvSpPr>
                                <wps:spPr bwMode="auto">
                                  <a:xfrm>
                                    <a:off x="3342" y="2447"/>
                                    <a:ext cx="3"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Rectangle 982"/>
                                <wps:cNvSpPr>
                                  <a:spLocks noChangeArrowheads="1"/>
                                </wps:cNvSpPr>
                                <wps:spPr bwMode="auto">
                                  <a:xfrm>
                                    <a:off x="3345" y="2447"/>
                                    <a:ext cx="5"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Rectangle 983"/>
                                <wps:cNvSpPr>
                                  <a:spLocks noChangeArrowheads="1"/>
                                </wps:cNvSpPr>
                                <wps:spPr bwMode="auto">
                                  <a:xfrm>
                                    <a:off x="3350" y="2447"/>
                                    <a:ext cx="3" cy="196"/>
                                  </a:xfrm>
                                  <a:prstGeom prst="rect">
                                    <a:avLst/>
                                  </a:prstGeom>
                                  <a:solidFill>
                                    <a:srgbClr val="85F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984"/>
                                <wps:cNvSpPr>
                                  <a:spLocks noChangeArrowheads="1"/>
                                </wps:cNvSpPr>
                                <wps:spPr bwMode="auto">
                                  <a:xfrm>
                                    <a:off x="3353" y="2447"/>
                                    <a:ext cx="4" cy="196"/>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Rectangle 985"/>
                                <wps:cNvSpPr>
                                  <a:spLocks noChangeArrowheads="1"/>
                                </wps:cNvSpPr>
                                <wps:spPr bwMode="auto">
                                  <a:xfrm>
                                    <a:off x="3357" y="2447"/>
                                    <a:ext cx="4"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Rectangle 986"/>
                                <wps:cNvSpPr>
                                  <a:spLocks noChangeArrowheads="1"/>
                                </wps:cNvSpPr>
                                <wps:spPr bwMode="auto">
                                  <a:xfrm>
                                    <a:off x="3361" y="2447"/>
                                    <a:ext cx="3"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987"/>
                                <wps:cNvSpPr>
                                  <a:spLocks noChangeArrowheads="1"/>
                                </wps:cNvSpPr>
                                <wps:spPr bwMode="auto">
                                  <a:xfrm>
                                    <a:off x="3364" y="2447"/>
                                    <a:ext cx="3" cy="196"/>
                                  </a:xfrm>
                                  <a:prstGeom prst="rect">
                                    <a:avLst/>
                                  </a:prstGeom>
                                  <a:solidFill>
                                    <a:srgbClr val="7DFC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Rectangle 988"/>
                                <wps:cNvSpPr>
                                  <a:spLocks noChangeArrowheads="1"/>
                                </wps:cNvSpPr>
                                <wps:spPr bwMode="auto">
                                  <a:xfrm>
                                    <a:off x="3367" y="2447"/>
                                    <a:ext cx="5" cy="196"/>
                                  </a:xfrm>
                                  <a:prstGeom prst="rect">
                                    <a:avLst/>
                                  </a:prstGeom>
                                  <a:solidFill>
                                    <a:srgbClr val="7BF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Rectangle 989"/>
                                <wps:cNvSpPr>
                                  <a:spLocks noChangeArrowheads="1"/>
                                </wps:cNvSpPr>
                                <wps:spPr bwMode="auto">
                                  <a:xfrm>
                                    <a:off x="3372" y="2447"/>
                                    <a:ext cx="3"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990"/>
                                <wps:cNvSpPr>
                                  <a:spLocks noChangeArrowheads="1"/>
                                </wps:cNvSpPr>
                                <wps:spPr bwMode="auto">
                                  <a:xfrm>
                                    <a:off x="3375" y="2447"/>
                                    <a:ext cx="3"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Rectangle 991"/>
                                <wps:cNvSpPr>
                                  <a:spLocks noChangeArrowheads="1"/>
                                </wps:cNvSpPr>
                                <wps:spPr bwMode="auto">
                                  <a:xfrm>
                                    <a:off x="3378" y="2447"/>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992"/>
                                <wps:cNvSpPr>
                                  <a:spLocks noChangeArrowheads="1"/>
                                </wps:cNvSpPr>
                                <wps:spPr bwMode="auto">
                                  <a:xfrm>
                                    <a:off x="3381" y="2447"/>
                                    <a:ext cx="5"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993"/>
                                <wps:cNvSpPr>
                                  <a:spLocks noChangeArrowheads="1"/>
                                </wps:cNvSpPr>
                                <wps:spPr bwMode="auto">
                                  <a:xfrm>
                                    <a:off x="3386" y="2447"/>
                                    <a:ext cx="3" cy="196"/>
                                  </a:xfrm>
                                  <a:prstGeom prst="rect">
                                    <a:avLst/>
                                  </a:prstGeom>
                                  <a:solidFill>
                                    <a:srgbClr val="71FE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Rectangle 994"/>
                                <wps:cNvSpPr>
                                  <a:spLocks noChangeArrowheads="1"/>
                                </wps:cNvSpPr>
                                <wps:spPr bwMode="auto">
                                  <a:xfrm>
                                    <a:off x="3389" y="2447"/>
                                    <a:ext cx="4"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Rectangle 995"/>
                                <wps:cNvSpPr>
                                  <a:spLocks noChangeArrowheads="1"/>
                                </wps:cNvSpPr>
                                <wps:spPr bwMode="auto">
                                  <a:xfrm>
                                    <a:off x="3393" y="2447"/>
                                    <a:ext cx="4"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 name="Rectangle 996"/>
                                <wps:cNvSpPr>
                                  <a:spLocks noChangeArrowheads="1"/>
                                </wps:cNvSpPr>
                                <wps:spPr bwMode="auto">
                                  <a:xfrm>
                                    <a:off x="3397" y="2447"/>
                                    <a:ext cx="3"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Rectangle 997"/>
                                <wps:cNvSpPr>
                                  <a:spLocks noChangeArrowheads="1"/>
                                </wps:cNvSpPr>
                                <wps:spPr bwMode="auto">
                                  <a:xfrm>
                                    <a:off x="3400" y="2447"/>
                                    <a:ext cx="4"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Rectangle 998"/>
                                <wps:cNvSpPr>
                                  <a:spLocks noChangeArrowheads="1"/>
                                </wps:cNvSpPr>
                                <wps:spPr bwMode="auto">
                                  <a:xfrm>
                                    <a:off x="3404" y="2447"/>
                                    <a:ext cx="3" cy="196"/>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Rectangle 999"/>
                                <wps:cNvSpPr>
                                  <a:spLocks noChangeArrowheads="1"/>
                                </wps:cNvSpPr>
                                <wps:spPr bwMode="auto">
                                  <a:xfrm>
                                    <a:off x="3407" y="2447"/>
                                    <a:ext cx="5"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Rectangle 1000"/>
                                <wps:cNvSpPr>
                                  <a:spLocks noChangeArrowheads="1"/>
                                </wps:cNvSpPr>
                                <wps:spPr bwMode="auto">
                                  <a:xfrm>
                                    <a:off x="3412" y="2447"/>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Rectangle 1001"/>
                                <wps:cNvSpPr>
                                  <a:spLocks noChangeArrowheads="1"/>
                                </wps:cNvSpPr>
                                <wps:spPr bwMode="auto">
                                  <a:xfrm>
                                    <a:off x="3415" y="2447"/>
                                    <a:ext cx="3"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 name="Rectangle 1002"/>
                                <wps:cNvSpPr>
                                  <a:spLocks noChangeArrowheads="1"/>
                                </wps:cNvSpPr>
                                <wps:spPr bwMode="auto">
                                  <a:xfrm>
                                    <a:off x="3418" y="2447"/>
                                    <a:ext cx="3" cy="196"/>
                                  </a:xfrm>
                                  <a:prstGeom prst="rect">
                                    <a:avLst/>
                                  </a:prstGeom>
                                  <a:solidFill>
                                    <a:srgbClr val="5FFE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Rectangle 1003"/>
                                <wps:cNvSpPr>
                                  <a:spLocks noChangeArrowheads="1"/>
                                </wps:cNvSpPr>
                                <wps:spPr bwMode="auto">
                                  <a:xfrm>
                                    <a:off x="3421" y="2447"/>
                                    <a:ext cx="5" cy="196"/>
                                  </a:xfrm>
                                  <a:prstGeom prst="rect">
                                    <a:avLst/>
                                  </a:prstGeom>
                                  <a:solidFill>
                                    <a:srgbClr val="5DFF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Rectangle 1004"/>
                                <wps:cNvSpPr>
                                  <a:spLocks noChangeArrowheads="1"/>
                                </wps:cNvSpPr>
                                <wps:spPr bwMode="auto">
                                  <a:xfrm>
                                    <a:off x="3426" y="2447"/>
                                    <a:ext cx="3" cy="196"/>
                                  </a:xfrm>
                                  <a:prstGeom prst="rect">
                                    <a:avLst/>
                                  </a:prstGeom>
                                  <a:solidFill>
                                    <a:srgbClr val="5A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 name="Freeform 1005"/>
                                <wps:cNvSpPr>
                                  <a:spLocks noEditPoints="1"/>
                                </wps:cNvSpPr>
                                <wps:spPr bwMode="auto">
                                  <a:xfrm>
                                    <a:off x="3163" y="2941"/>
                                    <a:ext cx="252" cy="489"/>
                                  </a:xfrm>
                                  <a:custGeom>
                                    <a:avLst/>
                                    <a:gdLst>
                                      <a:gd name="T0" fmla="*/ 252 w 252"/>
                                      <a:gd name="T1" fmla="*/ 75 h 489"/>
                                      <a:gd name="T2" fmla="*/ 237 w 252"/>
                                      <a:gd name="T3" fmla="*/ 334 h 489"/>
                                      <a:gd name="T4" fmla="*/ 237 w 252"/>
                                      <a:gd name="T5" fmla="*/ 398 h 489"/>
                                      <a:gd name="T6" fmla="*/ 83 w 252"/>
                                      <a:gd name="T7" fmla="*/ 489 h 489"/>
                                      <a:gd name="T8" fmla="*/ 82 w 252"/>
                                      <a:gd name="T9" fmla="*/ 466 h 489"/>
                                      <a:gd name="T10" fmla="*/ 99 w 252"/>
                                      <a:gd name="T11" fmla="*/ 442 h 489"/>
                                      <a:gd name="T12" fmla="*/ 117 w 252"/>
                                      <a:gd name="T13" fmla="*/ 419 h 489"/>
                                      <a:gd name="T14" fmla="*/ 137 w 252"/>
                                      <a:gd name="T15" fmla="*/ 398 h 489"/>
                                      <a:gd name="T16" fmla="*/ 158 w 252"/>
                                      <a:gd name="T17" fmla="*/ 379 h 489"/>
                                      <a:gd name="T18" fmla="*/ 158 w 252"/>
                                      <a:gd name="T19" fmla="*/ 379 h 489"/>
                                      <a:gd name="T20" fmla="*/ 175 w 252"/>
                                      <a:gd name="T21" fmla="*/ 74 h 489"/>
                                      <a:gd name="T22" fmla="*/ 252 w 252"/>
                                      <a:gd name="T23" fmla="*/ 75 h 489"/>
                                      <a:gd name="T24" fmla="*/ 252 w 252"/>
                                      <a:gd name="T25" fmla="*/ 75 h 489"/>
                                      <a:gd name="T26" fmla="*/ 35 w 252"/>
                                      <a:gd name="T27" fmla="*/ 416 h 489"/>
                                      <a:gd name="T28" fmla="*/ 4 w 252"/>
                                      <a:gd name="T29" fmla="*/ 439 h 489"/>
                                      <a:gd name="T30" fmla="*/ 0 w 252"/>
                                      <a:gd name="T31" fmla="*/ 427 h 489"/>
                                      <a:gd name="T32" fmla="*/ 0 w 252"/>
                                      <a:gd name="T33" fmla="*/ 416 h 489"/>
                                      <a:gd name="T34" fmla="*/ 15 w 252"/>
                                      <a:gd name="T35" fmla="*/ 395 h 489"/>
                                      <a:gd name="T36" fmla="*/ 31 w 252"/>
                                      <a:gd name="T37" fmla="*/ 374 h 489"/>
                                      <a:gd name="T38" fmla="*/ 50 w 252"/>
                                      <a:gd name="T39" fmla="*/ 355 h 489"/>
                                      <a:gd name="T40" fmla="*/ 69 w 252"/>
                                      <a:gd name="T41" fmla="*/ 339 h 489"/>
                                      <a:gd name="T42" fmla="*/ 69 w 252"/>
                                      <a:gd name="T43" fmla="*/ 339 h 489"/>
                                      <a:gd name="T44" fmla="*/ 78 w 252"/>
                                      <a:gd name="T45" fmla="*/ 0 h 489"/>
                                      <a:gd name="T46" fmla="*/ 97 w 252"/>
                                      <a:gd name="T47" fmla="*/ 11 h 489"/>
                                      <a:gd name="T48" fmla="*/ 102 w 252"/>
                                      <a:gd name="T49" fmla="*/ 347 h 489"/>
                                      <a:gd name="T50" fmla="*/ 102 w 252"/>
                                      <a:gd name="T51" fmla="*/ 347 h 489"/>
                                      <a:gd name="T52" fmla="*/ 35 w 252"/>
                                      <a:gd name="T53" fmla="*/ 416 h 489"/>
                                      <a:gd name="T54" fmla="*/ 35 w 252"/>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2" h="489">
                                        <a:moveTo>
                                          <a:pt x="252" y="75"/>
                                        </a:moveTo>
                                        <a:lnTo>
                                          <a:pt x="237" y="334"/>
                                        </a:lnTo>
                                        <a:lnTo>
                                          <a:pt x="237" y="398"/>
                                        </a:lnTo>
                                        <a:lnTo>
                                          <a:pt x="83" y="489"/>
                                        </a:lnTo>
                                        <a:lnTo>
                                          <a:pt x="82" y="466"/>
                                        </a:lnTo>
                                        <a:lnTo>
                                          <a:pt x="99" y="442"/>
                                        </a:lnTo>
                                        <a:lnTo>
                                          <a:pt x="117" y="419"/>
                                        </a:lnTo>
                                        <a:lnTo>
                                          <a:pt x="137" y="398"/>
                                        </a:lnTo>
                                        <a:lnTo>
                                          <a:pt x="158" y="379"/>
                                        </a:lnTo>
                                        <a:lnTo>
                                          <a:pt x="175" y="74"/>
                                        </a:lnTo>
                                        <a:lnTo>
                                          <a:pt x="252" y="75"/>
                                        </a:lnTo>
                                        <a:close/>
                                        <a:moveTo>
                                          <a:pt x="35" y="416"/>
                                        </a:moveTo>
                                        <a:lnTo>
                                          <a:pt x="4" y="439"/>
                                        </a:lnTo>
                                        <a:lnTo>
                                          <a:pt x="0" y="427"/>
                                        </a:lnTo>
                                        <a:lnTo>
                                          <a:pt x="0" y="416"/>
                                        </a:lnTo>
                                        <a:lnTo>
                                          <a:pt x="15" y="395"/>
                                        </a:lnTo>
                                        <a:lnTo>
                                          <a:pt x="31" y="374"/>
                                        </a:lnTo>
                                        <a:lnTo>
                                          <a:pt x="50" y="355"/>
                                        </a:lnTo>
                                        <a:lnTo>
                                          <a:pt x="69" y="339"/>
                                        </a:lnTo>
                                        <a:lnTo>
                                          <a:pt x="78" y="0"/>
                                        </a:lnTo>
                                        <a:lnTo>
                                          <a:pt x="97" y="11"/>
                                        </a:lnTo>
                                        <a:lnTo>
                                          <a:pt x="102" y="347"/>
                                        </a:lnTo>
                                        <a:lnTo>
                                          <a:pt x="35" y="4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Rectangle 1006"/>
                                <wps:cNvSpPr>
                                  <a:spLocks noChangeArrowheads="1"/>
                                </wps:cNvSpPr>
                                <wps:spPr bwMode="auto">
                                  <a:xfrm>
                                    <a:off x="3217" y="2443"/>
                                    <a:ext cx="2" cy="57"/>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Rectangle 1007"/>
                                <wps:cNvSpPr>
                                  <a:spLocks noChangeArrowheads="1"/>
                                </wps:cNvSpPr>
                                <wps:spPr bwMode="auto">
                                  <a:xfrm>
                                    <a:off x="3219" y="2443"/>
                                    <a:ext cx="2" cy="57"/>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3" name="Rectangle 1008"/>
                                <wps:cNvSpPr>
                                  <a:spLocks noChangeArrowheads="1"/>
                                </wps:cNvSpPr>
                                <wps:spPr bwMode="auto">
                                  <a:xfrm>
                                    <a:off x="3221" y="2443"/>
                                    <a:ext cx="1" cy="57"/>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1009"/>
                                <wps:cNvSpPr>
                                  <a:spLocks noChangeArrowheads="1"/>
                                </wps:cNvSpPr>
                                <wps:spPr bwMode="auto">
                                  <a:xfrm>
                                    <a:off x="3222" y="2443"/>
                                    <a:ext cx="3" cy="57"/>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025" name="Group 1010"/>
                              <wpg:cNvGrpSpPr>
                                <a:grpSpLocks/>
                              </wpg:cNvGrpSpPr>
                              <wpg:grpSpPr bwMode="auto">
                                <a:xfrm>
                                  <a:off x="1976111" y="1390650"/>
                                  <a:ext cx="322602" cy="863031"/>
                                  <a:chOff x="3112" y="2188"/>
                                  <a:chExt cx="508" cy="1359"/>
                                </a:xfrm>
                              </wpg:grpSpPr>
                              <wps:wsp>
                                <wps:cNvPr id="1026" name="Rectangle 1011"/>
                                <wps:cNvSpPr>
                                  <a:spLocks noChangeArrowheads="1"/>
                                </wps:cNvSpPr>
                                <wps:spPr bwMode="auto">
                                  <a:xfrm>
                                    <a:off x="3225" y="2443"/>
                                    <a:ext cx="2" cy="57"/>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1012"/>
                                <wps:cNvSpPr>
                                  <a:spLocks noChangeArrowheads="1"/>
                                </wps:cNvSpPr>
                                <wps:spPr bwMode="auto">
                                  <a:xfrm>
                                    <a:off x="3227" y="2443"/>
                                    <a:ext cx="2" cy="57"/>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1013"/>
                                <wps:cNvSpPr>
                                  <a:spLocks noChangeArrowheads="1"/>
                                </wps:cNvSpPr>
                                <wps:spPr bwMode="auto">
                                  <a:xfrm>
                                    <a:off x="3229" y="2443"/>
                                    <a:ext cx="3" cy="57"/>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Rectangle 1014"/>
                                <wps:cNvSpPr>
                                  <a:spLocks noChangeArrowheads="1"/>
                                </wps:cNvSpPr>
                                <wps:spPr bwMode="auto">
                                  <a:xfrm>
                                    <a:off x="3232" y="2443"/>
                                    <a:ext cx="1" cy="57"/>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1015"/>
                                <wps:cNvSpPr>
                                  <a:spLocks noChangeArrowheads="1"/>
                                </wps:cNvSpPr>
                                <wps:spPr bwMode="auto">
                                  <a:xfrm>
                                    <a:off x="3233" y="2443"/>
                                    <a:ext cx="2" cy="57"/>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1016"/>
                                <wps:cNvSpPr>
                                  <a:spLocks noChangeArrowheads="1"/>
                                </wps:cNvSpPr>
                                <wps:spPr bwMode="auto">
                                  <a:xfrm>
                                    <a:off x="3235" y="2443"/>
                                    <a:ext cx="2" cy="57"/>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1017"/>
                                <wps:cNvSpPr>
                                  <a:spLocks noChangeArrowheads="1"/>
                                </wps:cNvSpPr>
                                <wps:spPr bwMode="auto">
                                  <a:xfrm>
                                    <a:off x="3237" y="2443"/>
                                    <a:ext cx="3" cy="57"/>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1018"/>
                                <wps:cNvSpPr>
                                  <a:spLocks noChangeArrowheads="1"/>
                                </wps:cNvSpPr>
                                <wps:spPr bwMode="auto">
                                  <a:xfrm>
                                    <a:off x="3240" y="2443"/>
                                    <a:ext cx="1" cy="57"/>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Rectangle 1019"/>
                                <wps:cNvSpPr>
                                  <a:spLocks noChangeArrowheads="1"/>
                                </wps:cNvSpPr>
                                <wps:spPr bwMode="auto">
                                  <a:xfrm>
                                    <a:off x="3241" y="2443"/>
                                    <a:ext cx="2" cy="57"/>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Rectangle 1020"/>
                                <wps:cNvSpPr>
                                  <a:spLocks noChangeArrowheads="1"/>
                                </wps:cNvSpPr>
                                <wps:spPr bwMode="auto">
                                  <a:xfrm>
                                    <a:off x="3243" y="2443"/>
                                    <a:ext cx="2" cy="57"/>
                                  </a:xfrm>
                                  <a:prstGeom prst="rect">
                                    <a:avLst/>
                                  </a:prstGeom>
                                  <a:solidFill>
                                    <a:srgbClr val="05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1021"/>
                                <wps:cNvSpPr>
                                  <a:spLocks noChangeArrowheads="1"/>
                                </wps:cNvSpPr>
                                <wps:spPr bwMode="auto">
                                  <a:xfrm>
                                    <a:off x="3245" y="2443"/>
                                    <a:ext cx="1" cy="57"/>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1022"/>
                                <wps:cNvSpPr>
                                  <a:spLocks noChangeArrowheads="1"/>
                                </wps:cNvSpPr>
                                <wps:spPr bwMode="auto">
                                  <a:xfrm>
                                    <a:off x="3246" y="2443"/>
                                    <a:ext cx="2" cy="57"/>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023"/>
                                <wps:cNvSpPr>
                                  <a:spLocks noChangeArrowheads="1"/>
                                </wps:cNvSpPr>
                                <wps:spPr bwMode="auto">
                                  <a:xfrm>
                                    <a:off x="3248" y="2443"/>
                                    <a:ext cx="3" cy="57"/>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1024"/>
                                <wps:cNvSpPr>
                                  <a:spLocks noChangeArrowheads="1"/>
                                </wps:cNvSpPr>
                                <wps:spPr bwMode="auto">
                                  <a:xfrm>
                                    <a:off x="3251" y="2443"/>
                                    <a:ext cx="1" cy="57"/>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1025"/>
                                <wps:cNvSpPr>
                                  <a:spLocks noChangeArrowheads="1"/>
                                </wps:cNvSpPr>
                                <wps:spPr bwMode="auto">
                                  <a:xfrm>
                                    <a:off x="3252" y="2443"/>
                                    <a:ext cx="2" cy="57"/>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1026"/>
                                <wps:cNvSpPr>
                                  <a:spLocks noChangeArrowheads="1"/>
                                </wps:cNvSpPr>
                                <wps:spPr bwMode="auto">
                                  <a:xfrm>
                                    <a:off x="3254" y="2443"/>
                                    <a:ext cx="3" cy="57"/>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Rectangle 1027"/>
                                <wps:cNvSpPr>
                                  <a:spLocks noChangeArrowheads="1"/>
                                </wps:cNvSpPr>
                                <wps:spPr bwMode="auto">
                                  <a:xfrm>
                                    <a:off x="3257" y="2443"/>
                                    <a:ext cx="2" cy="57"/>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1028"/>
                                <wps:cNvSpPr>
                                  <a:spLocks noChangeArrowheads="1"/>
                                </wps:cNvSpPr>
                                <wps:spPr bwMode="auto">
                                  <a:xfrm>
                                    <a:off x="3259" y="2443"/>
                                    <a:ext cx="1" cy="57"/>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1029"/>
                                <wps:cNvSpPr>
                                  <a:spLocks noChangeArrowheads="1"/>
                                </wps:cNvSpPr>
                                <wps:spPr bwMode="auto">
                                  <a:xfrm>
                                    <a:off x="3260" y="2443"/>
                                    <a:ext cx="4" cy="57"/>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Rectangle 1030"/>
                                <wps:cNvSpPr>
                                  <a:spLocks noChangeArrowheads="1"/>
                                </wps:cNvSpPr>
                                <wps:spPr bwMode="auto">
                                  <a:xfrm>
                                    <a:off x="3264" y="2443"/>
                                    <a:ext cx="1" cy="57"/>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1031"/>
                                <wps:cNvSpPr>
                                  <a:spLocks noChangeArrowheads="1"/>
                                </wps:cNvSpPr>
                                <wps:spPr bwMode="auto">
                                  <a:xfrm>
                                    <a:off x="3265" y="2443"/>
                                    <a:ext cx="2" cy="57"/>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1032"/>
                                <wps:cNvSpPr>
                                  <a:spLocks noChangeArrowheads="1"/>
                                </wps:cNvSpPr>
                                <wps:spPr bwMode="auto">
                                  <a:xfrm>
                                    <a:off x="3267" y="2443"/>
                                    <a:ext cx="1" cy="57"/>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Rectangle 1033"/>
                                <wps:cNvSpPr>
                                  <a:spLocks noChangeArrowheads="1"/>
                                </wps:cNvSpPr>
                                <wps:spPr bwMode="auto">
                                  <a:xfrm>
                                    <a:off x="3268" y="2443"/>
                                    <a:ext cx="4" cy="57"/>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Rectangle 1034"/>
                                <wps:cNvSpPr>
                                  <a:spLocks noChangeArrowheads="1"/>
                                </wps:cNvSpPr>
                                <wps:spPr bwMode="auto">
                                  <a:xfrm>
                                    <a:off x="3272" y="2443"/>
                                    <a:ext cx="1" cy="57"/>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1035"/>
                                <wps:cNvSpPr>
                                  <a:spLocks noChangeArrowheads="1"/>
                                </wps:cNvSpPr>
                                <wps:spPr bwMode="auto">
                                  <a:xfrm>
                                    <a:off x="3273" y="2443"/>
                                    <a:ext cx="3" cy="57"/>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1036"/>
                                <wps:cNvSpPr>
                                  <a:spLocks noChangeArrowheads="1"/>
                                </wps:cNvSpPr>
                                <wps:spPr bwMode="auto">
                                  <a:xfrm>
                                    <a:off x="3276" y="2443"/>
                                    <a:ext cx="2" cy="57"/>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1037"/>
                                <wps:cNvSpPr>
                                  <a:spLocks noChangeArrowheads="1"/>
                                </wps:cNvSpPr>
                                <wps:spPr bwMode="auto">
                                  <a:xfrm>
                                    <a:off x="3278" y="2443"/>
                                    <a:ext cx="2" cy="57"/>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1038"/>
                                <wps:cNvSpPr>
                                  <a:spLocks noChangeArrowheads="1"/>
                                </wps:cNvSpPr>
                                <wps:spPr bwMode="auto">
                                  <a:xfrm>
                                    <a:off x="3280" y="2443"/>
                                    <a:ext cx="3" cy="57"/>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Rectangle 1039"/>
                                <wps:cNvSpPr>
                                  <a:spLocks noChangeArrowheads="1"/>
                                </wps:cNvSpPr>
                                <wps:spPr bwMode="auto">
                                  <a:xfrm>
                                    <a:off x="3283" y="2443"/>
                                    <a:ext cx="1" cy="57"/>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040"/>
                                <wps:cNvSpPr>
                                  <a:spLocks noChangeArrowheads="1"/>
                                </wps:cNvSpPr>
                                <wps:spPr bwMode="auto">
                                  <a:xfrm>
                                    <a:off x="3284" y="2443"/>
                                    <a:ext cx="2" cy="57"/>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Rectangle 1041"/>
                                <wps:cNvSpPr>
                                  <a:spLocks noChangeArrowheads="1"/>
                                </wps:cNvSpPr>
                                <wps:spPr bwMode="auto">
                                  <a:xfrm>
                                    <a:off x="3286" y="2443"/>
                                    <a:ext cx="3" cy="57"/>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1042"/>
                                <wps:cNvSpPr>
                                  <a:spLocks noChangeArrowheads="1"/>
                                </wps:cNvSpPr>
                                <wps:spPr bwMode="auto">
                                  <a:xfrm>
                                    <a:off x="3289" y="2443"/>
                                    <a:ext cx="2" cy="57"/>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Rectangle 1043"/>
                                <wps:cNvSpPr>
                                  <a:spLocks noChangeArrowheads="1"/>
                                </wps:cNvSpPr>
                                <wps:spPr bwMode="auto">
                                  <a:xfrm>
                                    <a:off x="3291" y="2443"/>
                                    <a:ext cx="1" cy="57"/>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Rectangle 1044"/>
                                <wps:cNvSpPr>
                                  <a:spLocks noChangeArrowheads="1"/>
                                </wps:cNvSpPr>
                                <wps:spPr bwMode="auto">
                                  <a:xfrm>
                                    <a:off x="3292" y="2443"/>
                                    <a:ext cx="2" cy="57"/>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Rectangle 1045"/>
                                <wps:cNvSpPr>
                                  <a:spLocks noChangeArrowheads="1"/>
                                </wps:cNvSpPr>
                                <wps:spPr bwMode="auto">
                                  <a:xfrm>
                                    <a:off x="3294" y="2443"/>
                                    <a:ext cx="1" cy="57"/>
                                  </a:xfrm>
                                  <a:prstGeom prst="rect">
                                    <a:avLst/>
                                  </a:prstGeom>
                                  <a:solidFill>
                                    <a:srgbClr val="0E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Rectangle 1046"/>
                                <wps:cNvSpPr>
                                  <a:spLocks noChangeArrowheads="1"/>
                                </wps:cNvSpPr>
                                <wps:spPr bwMode="auto">
                                  <a:xfrm>
                                    <a:off x="3295" y="2443"/>
                                    <a:ext cx="2" cy="57"/>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1047"/>
                                <wps:cNvSpPr>
                                  <a:spLocks noChangeArrowheads="1"/>
                                </wps:cNvSpPr>
                                <wps:spPr bwMode="auto">
                                  <a:xfrm>
                                    <a:off x="3297" y="2443"/>
                                    <a:ext cx="2" cy="57"/>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Rectangle 1048"/>
                                <wps:cNvSpPr>
                                  <a:spLocks noChangeArrowheads="1"/>
                                </wps:cNvSpPr>
                                <wps:spPr bwMode="auto">
                                  <a:xfrm>
                                    <a:off x="3299" y="2443"/>
                                    <a:ext cx="3" cy="57"/>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Rectangle 1049"/>
                                <wps:cNvSpPr>
                                  <a:spLocks noChangeArrowheads="1"/>
                                </wps:cNvSpPr>
                                <wps:spPr bwMode="auto">
                                  <a:xfrm>
                                    <a:off x="3302" y="2443"/>
                                    <a:ext cx="1" cy="57"/>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Rectangle 1050"/>
                                <wps:cNvSpPr>
                                  <a:spLocks noChangeArrowheads="1"/>
                                </wps:cNvSpPr>
                                <wps:spPr bwMode="auto">
                                  <a:xfrm>
                                    <a:off x="3303" y="2443"/>
                                    <a:ext cx="2" cy="57"/>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Rectangle 1051"/>
                                <wps:cNvSpPr>
                                  <a:spLocks noChangeArrowheads="1"/>
                                </wps:cNvSpPr>
                                <wps:spPr bwMode="auto">
                                  <a:xfrm>
                                    <a:off x="3305" y="2443"/>
                                    <a:ext cx="2" cy="57"/>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1052"/>
                                <wps:cNvSpPr>
                                  <a:spLocks noChangeArrowheads="1"/>
                                </wps:cNvSpPr>
                                <wps:spPr bwMode="auto">
                                  <a:xfrm>
                                    <a:off x="3307" y="2443"/>
                                    <a:ext cx="3" cy="57"/>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Rectangle 1053"/>
                                <wps:cNvSpPr>
                                  <a:spLocks noChangeArrowheads="1"/>
                                </wps:cNvSpPr>
                                <wps:spPr bwMode="auto">
                                  <a:xfrm>
                                    <a:off x="3310" y="2443"/>
                                    <a:ext cx="1" cy="57"/>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Rectangle 1054"/>
                                <wps:cNvSpPr>
                                  <a:spLocks noChangeArrowheads="1"/>
                                </wps:cNvSpPr>
                                <wps:spPr bwMode="auto">
                                  <a:xfrm>
                                    <a:off x="3311" y="2443"/>
                                    <a:ext cx="4" cy="57"/>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1055"/>
                                <wps:cNvSpPr>
                                  <a:spLocks noChangeArrowheads="1"/>
                                </wps:cNvSpPr>
                                <wps:spPr bwMode="auto">
                                  <a:xfrm>
                                    <a:off x="3315" y="2443"/>
                                    <a:ext cx="1" cy="57"/>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1056"/>
                                <wps:cNvSpPr>
                                  <a:spLocks noChangeArrowheads="1"/>
                                </wps:cNvSpPr>
                                <wps:spPr bwMode="auto">
                                  <a:xfrm>
                                    <a:off x="3316" y="2443"/>
                                    <a:ext cx="2" cy="57"/>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1057"/>
                                <wps:cNvSpPr>
                                  <a:spLocks noChangeArrowheads="1"/>
                                </wps:cNvSpPr>
                                <wps:spPr bwMode="auto">
                                  <a:xfrm>
                                    <a:off x="3318" y="2443"/>
                                    <a:ext cx="1" cy="57"/>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73" name="Picture 10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133" y="2188"/>
                                    <a:ext cx="231" cy="283"/>
                                  </a:xfrm>
                                  <a:prstGeom prst="rect">
                                    <a:avLst/>
                                  </a:prstGeom>
                                  <a:noFill/>
                                  <a:extLst>
                                    <a:ext uri="{909E8E84-426E-40DD-AFC4-6F175D3DCCD1}">
                                      <a14:hiddenFill xmlns:a14="http://schemas.microsoft.com/office/drawing/2010/main">
                                        <a:solidFill>
                                          <a:srgbClr val="FFFFFF"/>
                                        </a:solidFill>
                                      </a14:hiddenFill>
                                    </a:ext>
                                  </a:extLst>
                                </pic:spPr>
                              </pic:pic>
                              <wps:wsp>
                                <wps:cNvPr id="1074" name="Freeform 1059"/>
                                <wps:cNvSpPr>
                                  <a:spLocks/>
                                </wps:cNvSpPr>
                                <wps:spPr bwMode="auto">
                                  <a:xfrm>
                                    <a:off x="3208" y="2435"/>
                                    <a:ext cx="119" cy="34"/>
                                  </a:xfrm>
                                  <a:custGeom>
                                    <a:avLst/>
                                    <a:gdLst>
                                      <a:gd name="T0" fmla="*/ 119 w 119"/>
                                      <a:gd name="T1" fmla="*/ 10 h 34"/>
                                      <a:gd name="T2" fmla="*/ 107 w 119"/>
                                      <a:gd name="T3" fmla="*/ 20 h 34"/>
                                      <a:gd name="T4" fmla="*/ 94 w 119"/>
                                      <a:gd name="T5" fmla="*/ 28 h 34"/>
                                      <a:gd name="T6" fmla="*/ 79 w 119"/>
                                      <a:gd name="T7" fmla="*/ 33 h 34"/>
                                      <a:gd name="T8" fmla="*/ 64 w 119"/>
                                      <a:gd name="T9" fmla="*/ 34 h 34"/>
                                      <a:gd name="T10" fmla="*/ 44 w 119"/>
                                      <a:gd name="T11" fmla="*/ 31 h 34"/>
                                      <a:gd name="T12" fmla="*/ 27 w 119"/>
                                      <a:gd name="T13" fmla="*/ 25 h 34"/>
                                      <a:gd name="T14" fmla="*/ 13 w 119"/>
                                      <a:gd name="T15" fmla="*/ 15 h 34"/>
                                      <a:gd name="T16" fmla="*/ 0 w 119"/>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4">
                                        <a:moveTo>
                                          <a:pt x="119" y="10"/>
                                        </a:moveTo>
                                        <a:lnTo>
                                          <a:pt x="107" y="20"/>
                                        </a:lnTo>
                                        <a:lnTo>
                                          <a:pt x="94" y="28"/>
                                        </a:lnTo>
                                        <a:lnTo>
                                          <a:pt x="79" y="33"/>
                                        </a:lnTo>
                                        <a:lnTo>
                                          <a:pt x="64" y="34"/>
                                        </a:lnTo>
                                        <a:lnTo>
                                          <a:pt x="44" y="31"/>
                                        </a:lnTo>
                                        <a:lnTo>
                                          <a:pt x="27" y="25"/>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1060"/>
                                <wps:cNvSpPr>
                                  <a:spLocks/>
                                </wps:cNvSpPr>
                                <wps:spPr bwMode="auto">
                                  <a:xfrm>
                                    <a:off x="3318" y="2712"/>
                                    <a:ext cx="98" cy="362"/>
                                  </a:xfrm>
                                  <a:custGeom>
                                    <a:avLst/>
                                    <a:gdLst>
                                      <a:gd name="T0" fmla="*/ 98 w 98"/>
                                      <a:gd name="T1" fmla="*/ 343 h 362"/>
                                      <a:gd name="T2" fmla="*/ 92 w 98"/>
                                      <a:gd name="T3" fmla="*/ 349 h 362"/>
                                      <a:gd name="T4" fmla="*/ 84 w 98"/>
                                      <a:gd name="T5" fmla="*/ 356 h 362"/>
                                      <a:gd name="T6" fmla="*/ 76 w 98"/>
                                      <a:gd name="T7" fmla="*/ 359 h 362"/>
                                      <a:gd name="T8" fmla="*/ 67 w 98"/>
                                      <a:gd name="T9" fmla="*/ 360 h 362"/>
                                      <a:gd name="T10" fmla="*/ 57 w 98"/>
                                      <a:gd name="T11" fmla="*/ 362 h 362"/>
                                      <a:gd name="T12" fmla="*/ 49 w 98"/>
                                      <a:gd name="T13" fmla="*/ 360 h 362"/>
                                      <a:gd name="T14" fmla="*/ 39 w 98"/>
                                      <a:gd name="T15" fmla="*/ 357 h 362"/>
                                      <a:gd name="T16" fmla="*/ 32 w 98"/>
                                      <a:gd name="T17" fmla="*/ 352 h 362"/>
                                      <a:gd name="T18" fmla="*/ 24 w 98"/>
                                      <a:gd name="T19" fmla="*/ 346 h 362"/>
                                      <a:gd name="T20" fmla="*/ 19 w 98"/>
                                      <a:gd name="T21" fmla="*/ 338 h 362"/>
                                      <a:gd name="T22" fmla="*/ 14 w 98"/>
                                      <a:gd name="T23" fmla="*/ 330 h 362"/>
                                      <a:gd name="T24" fmla="*/ 12 w 98"/>
                                      <a:gd name="T25" fmla="*/ 320 h 362"/>
                                      <a:gd name="T26" fmla="*/ 12 w 98"/>
                                      <a:gd name="T27" fmla="*/ 311 h 362"/>
                                      <a:gd name="T28" fmla="*/ 14 w 98"/>
                                      <a:gd name="T29" fmla="*/ 303 h 362"/>
                                      <a:gd name="T30" fmla="*/ 16 w 98"/>
                                      <a:gd name="T31" fmla="*/ 293 h 362"/>
                                      <a:gd name="T32" fmla="*/ 22 w 98"/>
                                      <a:gd name="T33" fmla="*/ 285 h 362"/>
                                      <a:gd name="T34" fmla="*/ 27 w 98"/>
                                      <a:gd name="T35" fmla="*/ 278 h 362"/>
                                      <a:gd name="T36" fmla="*/ 17 w 98"/>
                                      <a:gd name="T37" fmla="*/ 272 h 362"/>
                                      <a:gd name="T38" fmla="*/ 9 w 98"/>
                                      <a:gd name="T39" fmla="*/ 264 h 362"/>
                                      <a:gd name="T40" fmla="*/ 3 w 98"/>
                                      <a:gd name="T41" fmla="*/ 254 h 362"/>
                                      <a:gd name="T42" fmla="*/ 0 w 98"/>
                                      <a:gd name="T43" fmla="*/ 243 h 362"/>
                                      <a:gd name="T44" fmla="*/ 0 w 98"/>
                                      <a:gd name="T45" fmla="*/ 243 h 362"/>
                                      <a:gd name="T46" fmla="*/ 0 w 98"/>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2">
                                        <a:moveTo>
                                          <a:pt x="98" y="343"/>
                                        </a:moveTo>
                                        <a:lnTo>
                                          <a:pt x="92" y="349"/>
                                        </a:lnTo>
                                        <a:lnTo>
                                          <a:pt x="84" y="356"/>
                                        </a:lnTo>
                                        <a:lnTo>
                                          <a:pt x="76" y="359"/>
                                        </a:lnTo>
                                        <a:lnTo>
                                          <a:pt x="67" y="360"/>
                                        </a:lnTo>
                                        <a:lnTo>
                                          <a:pt x="57" y="362"/>
                                        </a:lnTo>
                                        <a:lnTo>
                                          <a:pt x="49" y="360"/>
                                        </a:lnTo>
                                        <a:lnTo>
                                          <a:pt x="39" y="357"/>
                                        </a:lnTo>
                                        <a:lnTo>
                                          <a:pt x="32" y="352"/>
                                        </a:lnTo>
                                        <a:lnTo>
                                          <a:pt x="24" y="346"/>
                                        </a:lnTo>
                                        <a:lnTo>
                                          <a:pt x="19" y="338"/>
                                        </a:lnTo>
                                        <a:lnTo>
                                          <a:pt x="14" y="330"/>
                                        </a:lnTo>
                                        <a:lnTo>
                                          <a:pt x="12" y="320"/>
                                        </a:lnTo>
                                        <a:lnTo>
                                          <a:pt x="12" y="311"/>
                                        </a:lnTo>
                                        <a:lnTo>
                                          <a:pt x="14" y="303"/>
                                        </a:lnTo>
                                        <a:lnTo>
                                          <a:pt x="16" y="293"/>
                                        </a:lnTo>
                                        <a:lnTo>
                                          <a:pt x="22" y="285"/>
                                        </a:lnTo>
                                        <a:lnTo>
                                          <a:pt x="27" y="278"/>
                                        </a:lnTo>
                                        <a:lnTo>
                                          <a:pt x="17" y="272"/>
                                        </a:lnTo>
                                        <a:lnTo>
                                          <a:pt x="9" y="264"/>
                                        </a:lnTo>
                                        <a:lnTo>
                                          <a:pt x="3" y="254"/>
                                        </a:lnTo>
                                        <a:lnTo>
                                          <a:pt x="0" y="243"/>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1061"/>
                                <wps:cNvSpPr>
                                  <a:spLocks/>
                                </wps:cNvSpPr>
                                <wps:spPr bwMode="auto">
                                  <a:xfrm>
                                    <a:off x="3194" y="2953"/>
                                    <a:ext cx="71" cy="414"/>
                                  </a:xfrm>
                                  <a:custGeom>
                                    <a:avLst/>
                                    <a:gdLst>
                                      <a:gd name="T0" fmla="*/ 63 w 71"/>
                                      <a:gd name="T1" fmla="*/ 0 h 414"/>
                                      <a:gd name="T2" fmla="*/ 71 w 71"/>
                                      <a:gd name="T3" fmla="*/ 335 h 414"/>
                                      <a:gd name="T4" fmla="*/ 35 w 71"/>
                                      <a:gd name="T5" fmla="*/ 374 h 414"/>
                                      <a:gd name="T6" fmla="*/ 0 w 71"/>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414">
                                        <a:moveTo>
                                          <a:pt x="63" y="0"/>
                                        </a:moveTo>
                                        <a:lnTo>
                                          <a:pt x="71" y="335"/>
                                        </a:lnTo>
                                        <a:lnTo>
                                          <a:pt x="35" y="374"/>
                                        </a:lnTo>
                                        <a:lnTo>
                                          <a:pt x="0" y="414"/>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Line 1062"/>
                                <wps:cNvCnPr/>
                                <wps:spPr bwMode="auto">
                                  <a:xfrm flipH="1" flipV="1">
                                    <a:off x="3151" y="2601"/>
                                    <a:ext cx="17" cy="35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078" name="Freeform 1063"/>
                                <wps:cNvSpPr>
                                  <a:spLocks/>
                                </wps:cNvSpPr>
                                <wps:spPr bwMode="auto">
                                  <a:xfrm>
                                    <a:off x="3112" y="2246"/>
                                    <a:ext cx="322" cy="1184"/>
                                  </a:xfrm>
                                  <a:custGeom>
                                    <a:avLst/>
                                    <a:gdLst>
                                      <a:gd name="T0" fmla="*/ 69 w 322"/>
                                      <a:gd name="T1" fmla="*/ 1002 h 1184"/>
                                      <a:gd name="T2" fmla="*/ 8 w 322"/>
                                      <a:gd name="T3" fmla="*/ 1071 h 1184"/>
                                      <a:gd name="T4" fmla="*/ 2 w 322"/>
                                      <a:gd name="T5" fmla="*/ 1085 h 1184"/>
                                      <a:gd name="T6" fmla="*/ 4 w 322"/>
                                      <a:gd name="T7" fmla="*/ 1102 h 1184"/>
                                      <a:gd name="T8" fmla="*/ 86 w 322"/>
                                      <a:gd name="T9" fmla="*/ 1111 h 1184"/>
                                      <a:gd name="T10" fmla="*/ 78 w 322"/>
                                      <a:gd name="T11" fmla="*/ 1129 h 1184"/>
                                      <a:gd name="T12" fmla="*/ 82 w 322"/>
                                      <a:gd name="T13" fmla="*/ 1148 h 1184"/>
                                      <a:gd name="T14" fmla="*/ 134 w 322"/>
                                      <a:gd name="T15" fmla="*/ 1184 h 1184"/>
                                      <a:gd name="T16" fmla="*/ 288 w 322"/>
                                      <a:gd name="T17" fmla="*/ 1029 h 1184"/>
                                      <a:gd name="T18" fmla="*/ 308 w 322"/>
                                      <a:gd name="T19" fmla="*/ 799 h 1184"/>
                                      <a:gd name="T20" fmla="*/ 312 w 322"/>
                                      <a:gd name="T21" fmla="*/ 756 h 1184"/>
                                      <a:gd name="T22" fmla="*/ 312 w 322"/>
                                      <a:gd name="T23" fmla="*/ 727 h 1184"/>
                                      <a:gd name="T24" fmla="*/ 317 w 322"/>
                                      <a:gd name="T25" fmla="*/ 714 h 1184"/>
                                      <a:gd name="T26" fmla="*/ 317 w 322"/>
                                      <a:gd name="T27" fmla="*/ 706 h 1184"/>
                                      <a:gd name="T28" fmla="*/ 322 w 322"/>
                                      <a:gd name="T29" fmla="*/ 524 h 1184"/>
                                      <a:gd name="T30" fmla="*/ 316 w 322"/>
                                      <a:gd name="T31" fmla="*/ 342 h 1184"/>
                                      <a:gd name="T32" fmla="*/ 303 w 322"/>
                                      <a:gd name="T33" fmla="*/ 315 h 1184"/>
                                      <a:gd name="T34" fmla="*/ 269 w 322"/>
                                      <a:gd name="T35" fmla="*/ 268 h 1184"/>
                                      <a:gd name="T36" fmla="*/ 228 w 322"/>
                                      <a:gd name="T37" fmla="*/ 231 h 1184"/>
                                      <a:gd name="T38" fmla="*/ 207 w 322"/>
                                      <a:gd name="T39" fmla="*/ 217 h 1184"/>
                                      <a:gd name="T40" fmla="*/ 225 w 322"/>
                                      <a:gd name="T41" fmla="*/ 188 h 1184"/>
                                      <a:gd name="T42" fmla="*/ 247 w 322"/>
                                      <a:gd name="T43" fmla="*/ 140 h 1184"/>
                                      <a:gd name="T44" fmla="*/ 250 w 322"/>
                                      <a:gd name="T45" fmla="*/ 91 h 1184"/>
                                      <a:gd name="T46" fmla="*/ 238 w 322"/>
                                      <a:gd name="T47" fmla="*/ 54 h 1184"/>
                                      <a:gd name="T48" fmla="*/ 214 w 322"/>
                                      <a:gd name="T49" fmla="*/ 24 h 1184"/>
                                      <a:gd name="T50" fmla="*/ 179 w 322"/>
                                      <a:gd name="T51" fmla="*/ 4 h 1184"/>
                                      <a:gd name="T52" fmla="*/ 139 w 322"/>
                                      <a:gd name="T53" fmla="*/ 4 h 1184"/>
                                      <a:gd name="T54" fmla="*/ 105 w 322"/>
                                      <a:gd name="T55" fmla="*/ 24 h 1184"/>
                                      <a:gd name="T56" fmla="*/ 80 w 322"/>
                                      <a:gd name="T57" fmla="*/ 54 h 1184"/>
                                      <a:gd name="T58" fmla="*/ 69 w 322"/>
                                      <a:gd name="T59" fmla="*/ 91 h 1184"/>
                                      <a:gd name="T60" fmla="*/ 70 w 322"/>
                                      <a:gd name="T61" fmla="*/ 138 h 1184"/>
                                      <a:gd name="T62" fmla="*/ 90 w 322"/>
                                      <a:gd name="T63" fmla="*/ 185 h 1184"/>
                                      <a:gd name="T64" fmla="*/ 105 w 322"/>
                                      <a:gd name="T65" fmla="*/ 204 h 1184"/>
                                      <a:gd name="T66" fmla="*/ 21 w 322"/>
                                      <a:gd name="T67" fmla="*/ 259 h 1184"/>
                                      <a:gd name="T68" fmla="*/ 10 w 322"/>
                                      <a:gd name="T69" fmla="*/ 281 h 1184"/>
                                      <a:gd name="T70" fmla="*/ 0 w 322"/>
                                      <a:gd name="T71" fmla="*/ 588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4">
                                        <a:moveTo>
                                          <a:pt x="55" y="717"/>
                                        </a:moveTo>
                                        <a:lnTo>
                                          <a:pt x="69" y="1002"/>
                                        </a:lnTo>
                                        <a:lnTo>
                                          <a:pt x="8" y="1071"/>
                                        </a:lnTo>
                                        <a:lnTo>
                                          <a:pt x="4" y="1079"/>
                                        </a:lnTo>
                                        <a:lnTo>
                                          <a:pt x="2" y="1085"/>
                                        </a:lnTo>
                                        <a:lnTo>
                                          <a:pt x="2" y="1093"/>
                                        </a:lnTo>
                                        <a:lnTo>
                                          <a:pt x="4" y="1102"/>
                                        </a:lnTo>
                                        <a:lnTo>
                                          <a:pt x="55" y="1134"/>
                                        </a:lnTo>
                                        <a:lnTo>
                                          <a:pt x="86" y="1111"/>
                                        </a:lnTo>
                                        <a:lnTo>
                                          <a:pt x="82" y="1119"/>
                                        </a:lnTo>
                                        <a:lnTo>
                                          <a:pt x="78" y="1129"/>
                                        </a:lnTo>
                                        <a:lnTo>
                                          <a:pt x="78" y="1139"/>
                                        </a:lnTo>
                                        <a:lnTo>
                                          <a:pt x="82" y="1148"/>
                                        </a:lnTo>
                                        <a:lnTo>
                                          <a:pt x="134" y="1184"/>
                                        </a:lnTo>
                                        <a:lnTo>
                                          <a:pt x="288" y="1093"/>
                                        </a:lnTo>
                                        <a:lnTo>
                                          <a:pt x="288" y="1029"/>
                                        </a:lnTo>
                                        <a:lnTo>
                                          <a:pt x="298" y="820"/>
                                        </a:lnTo>
                                        <a:lnTo>
                                          <a:pt x="308" y="799"/>
                                        </a:lnTo>
                                        <a:lnTo>
                                          <a:pt x="314" y="778"/>
                                        </a:lnTo>
                                        <a:lnTo>
                                          <a:pt x="312" y="756"/>
                                        </a:lnTo>
                                        <a:lnTo>
                                          <a:pt x="308" y="733"/>
                                        </a:lnTo>
                                        <a:lnTo>
                                          <a:pt x="312" y="727"/>
                                        </a:lnTo>
                                        <a:lnTo>
                                          <a:pt x="316" y="720"/>
                                        </a:lnTo>
                                        <a:lnTo>
                                          <a:pt x="317" y="714"/>
                                        </a:lnTo>
                                        <a:lnTo>
                                          <a:pt x="317" y="706"/>
                                        </a:lnTo>
                                        <a:lnTo>
                                          <a:pt x="322" y="614"/>
                                        </a:lnTo>
                                        <a:lnTo>
                                          <a:pt x="322" y="524"/>
                                        </a:lnTo>
                                        <a:lnTo>
                                          <a:pt x="320" y="434"/>
                                        </a:lnTo>
                                        <a:lnTo>
                                          <a:pt x="316" y="342"/>
                                        </a:lnTo>
                                        <a:lnTo>
                                          <a:pt x="303" y="315"/>
                                        </a:lnTo>
                                        <a:lnTo>
                                          <a:pt x="287" y="291"/>
                                        </a:lnTo>
                                        <a:lnTo>
                                          <a:pt x="269" y="268"/>
                                        </a:lnTo>
                                        <a:lnTo>
                                          <a:pt x="247" y="247"/>
                                        </a:lnTo>
                                        <a:lnTo>
                                          <a:pt x="228" y="231"/>
                                        </a:lnTo>
                                        <a:lnTo>
                                          <a:pt x="207" y="217"/>
                                        </a:lnTo>
                                        <a:lnTo>
                                          <a:pt x="206" y="207"/>
                                        </a:lnTo>
                                        <a:lnTo>
                                          <a:pt x="225" y="188"/>
                                        </a:lnTo>
                                        <a:lnTo>
                                          <a:pt x="239" y="165"/>
                                        </a:lnTo>
                                        <a:lnTo>
                                          <a:pt x="247" y="140"/>
                                        </a:lnTo>
                                        <a:lnTo>
                                          <a:pt x="250" y="112"/>
                                        </a:lnTo>
                                        <a:lnTo>
                                          <a:pt x="250" y="91"/>
                                        </a:lnTo>
                                        <a:lnTo>
                                          <a:pt x="245" y="72"/>
                                        </a:lnTo>
                                        <a:lnTo>
                                          <a:pt x="238" y="54"/>
                                        </a:lnTo>
                                        <a:lnTo>
                                          <a:pt x="228" y="38"/>
                                        </a:lnTo>
                                        <a:lnTo>
                                          <a:pt x="214" y="24"/>
                                        </a:lnTo>
                                        <a:lnTo>
                                          <a:pt x="198" y="12"/>
                                        </a:lnTo>
                                        <a:lnTo>
                                          <a:pt x="179" y="4"/>
                                        </a:lnTo>
                                        <a:lnTo>
                                          <a:pt x="160" y="0"/>
                                        </a:lnTo>
                                        <a:lnTo>
                                          <a:pt x="139" y="4"/>
                                        </a:lnTo>
                                        <a:lnTo>
                                          <a:pt x="121" y="12"/>
                                        </a:lnTo>
                                        <a:lnTo>
                                          <a:pt x="105" y="24"/>
                                        </a:lnTo>
                                        <a:lnTo>
                                          <a:pt x="91" y="38"/>
                                        </a:lnTo>
                                        <a:lnTo>
                                          <a:pt x="80" y="54"/>
                                        </a:lnTo>
                                        <a:lnTo>
                                          <a:pt x="74" y="72"/>
                                        </a:lnTo>
                                        <a:lnTo>
                                          <a:pt x="69" y="91"/>
                                        </a:lnTo>
                                        <a:lnTo>
                                          <a:pt x="69" y="112"/>
                                        </a:lnTo>
                                        <a:lnTo>
                                          <a:pt x="70" y="138"/>
                                        </a:lnTo>
                                        <a:lnTo>
                                          <a:pt x="78" y="162"/>
                                        </a:lnTo>
                                        <a:lnTo>
                                          <a:pt x="90" y="185"/>
                                        </a:lnTo>
                                        <a:lnTo>
                                          <a:pt x="105" y="204"/>
                                        </a:lnTo>
                                        <a:lnTo>
                                          <a:pt x="31" y="247"/>
                                        </a:lnTo>
                                        <a:lnTo>
                                          <a:pt x="21" y="259"/>
                                        </a:lnTo>
                                        <a:lnTo>
                                          <a:pt x="15" y="270"/>
                                        </a:lnTo>
                                        <a:lnTo>
                                          <a:pt x="10" y="281"/>
                                        </a:lnTo>
                                        <a:lnTo>
                                          <a:pt x="10" y="296"/>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1064"/>
                                <wps:cNvSpPr>
                                  <a:spLocks/>
                                </wps:cNvSpPr>
                                <wps:spPr bwMode="auto">
                                  <a:xfrm>
                                    <a:off x="3112" y="2834"/>
                                    <a:ext cx="55" cy="127"/>
                                  </a:xfrm>
                                  <a:custGeom>
                                    <a:avLst/>
                                    <a:gdLst>
                                      <a:gd name="T0" fmla="*/ 55 w 55"/>
                                      <a:gd name="T1" fmla="*/ 127 h 127"/>
                                      <a:gd name="T2" fmla="*/ 43 w 55"/>
                                      <a:gd name="T3" fmla="*/ 121 h 127"/>
                                      <a:gd name="T4" fmla="*/ 35 w 55"/>
                                      <a:gd name="T5" fmla="*/ 111 h 127"/>
                                      <a:gd name="T6" fmla="*/ 27 w 55"/>
                                      <a:gd name="T7" fmla="*/ 100 h 127"/>
                                      <a:gd name="T8" fmla="*/ 23 w 55"/>
                                      <a:gd name="T9" fmla="*/ 87 h 127"/>
                                      <a:gd name="T10" fmla="*/ 20 w 55"/>
                                      <a:gd name="T11" fmla="*/ 74 h 127"/>
                                      <a:gd name="T12" fmla="*/ 20 w 55"/>
                                      <a:gd name="T13" fmla="*/ 62 h 127"/>
                                      <a:gd name="T14" fmla="*/ 21 w 55"/>
                                      <a:gd name="T15" fmla="*/ 49 h 127"/>
                                      <a:gd name="T16" fmla="*/ 26 w 55"/>
                                      <a:gd name="T17" fmla="*/ 36 h 127"/>
                                      <a:gd name="T18" fmla="*/ 16 w 55"/>
                                      <a:gd name="T19" fmla="*/ 29 h 127"/>
                                      <a:gd name="T20" fmla="*/ 8 w 55"/>
                                      <a:gd name="T21" fmla="*/ 21 h 127"/>
                                      <a:gd name="T22" fmla="*/ 4 w 55"/>
                                      <a:gd name="T23" fmla="*/ 12 h 127"/>
                                      <a:gd name="T24" fmla="*/ 0 w 55"/>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7">
                                        <a:moveTo>
                                          <a:pt x="55" y="127"/>
                                        </a:moveTo>
                                        <a:lnTo>
                                          <a:pt x="43" y="121"/>
                                        </a:lnTo>
                                        <a:lnTo>
                                          <a:pt x="35" y="111"/>
                                        </a:lnTo>
                                        <a:lnTo>
                                          <a:pt x="27" y="100"/>
                                        </a:lnTo>
                                        <a:lnTo>
                                          <a:pt x="23" y="87"/>
                                        </a:lnTo>
                                        <a:lnTo>
                                          <a:pt x="20" y="74"/>
                                        </a:lnTo>
                                        <a:lnTo>
                                          <a:pt x="20" y="62"/>
                                        </a:lnTo>
                                        <a:lnTo>
                                          <a:pt x="21" y="49"/>
                                        </a:lnTo>
                                        <a:lnTo>
                                          <a:pt x="26" y="36"/>
                                        </a:lnTo>
                                        <a:lnTo>
                                          <a:pt x="16" y="29"/>
                                        </a:lnTo>
                                        <a:lnTo>
                                          <a:pt x="8" y="21"/>
                                        </a:lnTo>
                                        <a:lnTo>
                                          <a:pt x="4"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0" name="Picture 10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319" y="2952"/>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1" name="Picture 106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300" y="2595"/>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2" name="Picture 10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300" y="2595"/>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083" name="Rectangle 1068"/>
                                <wps:cNvSpPr>
                                  <a:spLocks noChangeArrowheads="1"/>
                                </wps:cNvSpPr>
                                <wps:spPr bwMode="auto">
                                  <a:xfrm>
                                    <a:off x="3330" y="2564"/>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Rectangle 1069"/>
                                <wps:cNvSpPr>
                                  <a:spLocks noChangeArrowheads="1"/>
                                </wps:cNvSpPr>
                                <wps:spPr bwMode="auto">
                                  <a:xfrm>
                                    <a:off x="3332" y="2564"/>
                                    <a:ext cx="5"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1070"/>
                                <wps:cNvSpPr>
                                  <a:spLocks noChangeArrowheads="1"/>
                                </wps:cNvSpPr>
                                <wps:spPr bwMode="auto">
                                  <a:xfrm>
                                    <a:off x="3337" y="2564"/>
                                    <a:ext cx="3" cy="196"/>
                                  </a:xfrm>
                                  <a:prstGeom prst="rect">
                                    <a:avLst/>
                                  </a:prstGeom>
                                  <a:solidFill>
                                    <a:srgbClr val="F4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Rectangle 1071"/>
                                <wps:cNvSpPr>
                                  <a:spLocks noChangeArrowheads="1"/>
                                </wps:cNvSpPr>
                                <wps:spPr bwMode="auto">
                                  <a:xfrm>
                                    <a:off x="3340" y="2564"/>
                                    <a:ext cx="3" cy="196"/>
                                  </a:xfrm>
                                  <a:prstGeom prst="rect">
                                    <a:avLst/>
                                  </a:prstGeom>
                                  <a:solidFill>
                                    <a:srgbClr val="F2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Rectangle 1072"/>
                                <wps:cNvSpPr>
                                  <a:spLocks noChangeArrowheads="1"/>
                                </wps:cNvSpPr>
                                <wps:spPr bwMode="auto">
                                  <a:xfrm>
                                    <a:off x="3343" y="2564"/>
                                    <a:ext cx="3" cy="196"/>
                                  </a:xfrm>
                                  <a:prstGeom prst="rect">
                                    <a:avLst/>
                                  </a:prstGeom>
                                  <a:solidFill>
                                    <a:srgbClr val="F0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Rectangle 1073"/>
                                <wps:cNvSpPr>
                                  <a:spLocks noChangeArrowheads="1"/>
                                </wps:cNvSpPr>
                                <wps:spPr bwMode="auto">
                                  <a:xfrm>
                                    <a:off x="3346" y="2564"/>
                                    <a:ext cx="5" cy="196"/>
                                  </a:xfrm>
                                  <a:prstGeom prst="rect">
                                    <a:avLst/>
                                  </a:prstGeom>
                                  <a:solidFill>
                                    <a:srgbClr val="EE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Rectangle 1074"/>
                                <wps:cNvSpPr>
                                  <a:spLocks noChangeArrowheads="1"/>
                                </wps:cNvSpPr>
                                <wps:spPr bwMode="auto">
                                  <a:xfrm>
                                    <a:off x="3351" y="2564"/>
                                    <a:ext cx="3" cy="196"/>
                                  </a:xfrm>
                                  <a:prstGeom prst="rect">
                                    <a:avLst/>
                                  </a:prstGeom>
                                  <a:solidFill>
                                    <a:srgbClr val="EC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Rectangle 1075"/>
                                <wps:cNvSpPr>
                                  <a:spLocks noChangeArrowheads="1"/>
                                </wps:cNvSpPr>
                                <wps:spPr bwMode="auto">
                                  <a:xfrm>
                                    <a:off x="3354" y="2564"/>
                                    <a:ext cx="3" cy="196"/>
                                  </a:xfrm>
                                  <a:prstGeom prst="rect">
                                    <a:avLst/>
                                  </a:prstGeom>
                                  <a:solidFill>
                                    <a:srgbClr val="EA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1076"/>
                                <wps:cNvSpPr>
                                  <a:spLocks noChangeArrowheads="1"/>
                                </wps:cNvSpPr>
                                <wps:spPr bwMode="auto">
                                  <a:xfrm>
                                    <a:off x="3357" y="2564"/>
                                    <a:ext cx="5" cy="196"/>
                                  </a:xfrm>
                                  <a:prstGeom prst="rect">
                                    <a:avLst/>
                                  </a:prstGeom>
                                  <a:solidFill>
                                    <a:srgbClr val="E8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Rectangle 1077"/>
                                <wps:cNvSpPr>
                                  <a:spLocks noChangeArrowheads="1"/>
                                </wps:cNvSpPr>
                                <wps:spPr bwMode="auto">
                                  <a:xfrm>
                                    <a:off x="3362" y="2564"/>
                                    <a:ext cx="3" cy="196"/>
                                  </a:xfrm>
                                  <a:prstGeom prst="rect">
                                    <a:avLst/>
                                  </a:prstGeom>
                                  <a:solidFill>
                                    <a:srgbClr val="E6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Rectangle 1078"/>
                                <wps:cNvSpPr>
                                  <a:spLocks noChangeArrowheads="1"/>
                                </wps:cNvSpPr>
                                <wps:spPr bwMode="auto">
                                  <a:xfrm>
                                    <a:off x="3365" y="2564"/>
                                    <a:ext cx="4" cy="196"/>
                                  </a:xfrm>
                                  <a:prstGeom prst="rect">
                                    <a:avLst/>
                                  </a:prstGeom>
                                  <a:solidFill>
                                    <a:srgbClr val="E4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Rectangle 1079"/>
                                <wps:cNvSpPr>
                                  <a:spLocks noChangeArrowheads="1"/>
                                </wps:cNvSpPr>
                                <wps:spPr bwMode="auto">
                                  <a:xfrm>
                                    <a:off x="3369" y="2564"/>
                                    <a:ext cx="3" cy="196"/>
                                  </a:xfrm>
                                  <a:prstGeom prst="rect">
                                    <a:avLst/>
                                  </a:prstGeom>
                                  <a:solidFill>
                                    <a:srgbClr val="E2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1080"/>
                                <wps:cNvSpPr>
                                  <a:spLocks noChangeArrowheads="1"/>
                                </wps:cNvSpPr>
                                <wps:spPr bwMode="auto">
                                  <a:xfrm>
                                    <a:off x="3372" y="2564"/>
                                    <a:ext cx="5" cy="196"/>
                                  </a:xfrm>
                                  <a:prstGeom prst="rect">
                                    <a:avLst/>
                                  </a:prstGeom>
                                  <a:solidFill>
                                    <a:srgbClr val="E0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Rectangle 1081"/>
                                <wps:cNvSpPr>
                                  <a:spLocks noChangeArrowheads="1"/>
                                </wps:cNvSpPr>
                                <wps:spPr bwMode="auto">
                                  <a:xfrm>
                                    <a:off x="3377" y="2564"/>
                                    <a:ext cx="3" cy="196"/>
                                  </a:xfrm>
                                  <a:prstGeom prst="rect">
                                    <a:avLst/>
                                  </a:prstGeom>
                                  <a:solidFill>
                                    <a:srgbClr val="DE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Rectangle 1082"/>
                                <wps:cNvSpPr>
                                  <a:spLocks noChangeArrowheads="1"/>
                                </wps:cNvSpPr>
                                <wps:spPr bwMode="auto">
                                  <a:xfrm>
                                    <a:off x="3380" y="2564"/>
                                    <a:ext cx="3" cy="196"/>
                                  </a:xfrm>
                                  <a:prstGeom prst="rect">
                                    <a:avLst/>
                                  </a:prstGeom>
                                  <a:solidFill>
                                    <a:srgbClr val="DC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1083"/>
                                <wps:cNvSpPr>
                                  <a:spLocks noChangeArrowheads="1"/>
                                </wps:cNvSpPr>
                                <wps:spPr bwMode="auto">
                                  <a:xfrm>
                                    <a:off x="3383" y="2564"/>
                                    <a:ext cx="3" cy="196"/>
                                  </a:xfrm>
                                  <a:prstGeom prst="rect">
                                    <a:avLst/>
                                  </a:prstGeom>
                                  <a:solidFill>
                                    <a:srgbClr val="DA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Rectangle 1084"/>
                                <wps:cNvSpPr>
                                  <a:spLocks noChangeArrowheads="1"/>
                                </wps:cNvSpPr>
                                <wps:spPr bwMode="auto">
                                  <a:xfrm>
                                    <a:off x="3386" y="2564"/>
                                    <a:ext cx="5" cy="196"/>
                                  </a:xfrm>
                                  <a:prstGeom prst="rect">
                                    <a:avLst/>
                                  </a:prstGeom>
                                  <a:solidFill>
                                    <a:srgbClr val="D8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Rectangle 1085"/>
                                <wps:cNvSpPr>
                                  <a:spLocks noChangeArrowheads="1"/>
                                </wps:cNvSpPr>
                                <wps:spPr bwMode="auto">
                                  <a:xfrm>
                                    <a:off x="3391" y="2564"/>
                                    <a:ext cx="3" cy="196"/>
                                  </a:xfrm>
                                  <a:prstGeom prst="rect">
                                    <a:avLst/>
                                  </a:prstGeom>
                                  <a:solidFill>
                                    <a:srgbClr val="D6F5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Rectangle 1086"/>
                                <wps:cNvSpPr>
                                  <a:spLocks noChangeArrowheads="1"/>
                                </wps:cNvSpPr>
                                <wps:spPr bwMode="auto">
                                  <a:xfrm>
                                    <a:off x="3394" y="2564"/>
                                    <a:ext cx="5" cy="196"/>
                                  </a:xfrm>
                                  <a:prstGeom prst="rect">
                                    <a:avLst/>
                                  </a:prstGeom>
                                  <a:solidFill>
                                    <a:srgbClr val="D4F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Rectangle 1087"/>
                                <wps:cNvSpPr>
                                  <a:spLocks noChangeArrowheads="1"/>
                                </wps:cNvSpPr>
                                <wps:spPr bwMode="auto">
                                  <a:xfrm>
                                    <a:off x="3399" y="2564"/>
                                    <a:ext cx="3" cy="196"/>
                                  </a:xfrm>
                                  <a:prstGeom prst="rect">
                                    <a:avLst/>
                                  </a:prstGeom>
                                  <a:solidFill>
                                    <a:srgbClr val="D2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3" name="Rectangle 1088"/>
                                <wps:cNvSpPr>
                                  <a:spLocks noChangeArrowheads="1"/>
                                </wps:cNvSpPr>
                                <wps:spPr bwMode="auto">
                                  <a:xfrm>
                                    <a:off x="3402" y="2564"/>
                                    <a:ext cx="5" cy="196"/>
                                  </a:xfrm>
                                  <a:prstGeom prst="rect">
                                    <a:avLst/>
                                  </a:prstGeom>
                                  <a:solidFill>
                                    <a:srgbClr val="D0F6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Rectangle 1089"/>
                                <wps:cNvSpPr>
                                  <a:spLocks noChangeArrowheads="1"/>
                                </wps:cNvSpPr>
                                <wps:spPr bwMode="auto">
                                  <a:xfrm>
                                    <a:off x="3407" y="2564"/>
                                    <a:ext cx="3" cy="196"/>
                                  </a:xfrm>
                                  <a:prstGeom prst="rect">
                                    <a:avLst/>
                                  </a:prstGeom>
                                  <a:solidFill>
                                    <a:srgbClr val="CE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Rectangle 1090"/>
                                <wps:cNvSpPr>
                                  <a:spLocks noChangeArrowheads="1"/>
                                </wps:cNvSpPr>
                                <wps:spPr bwMode="auto">
                                  <a:xfrm>
                                    <a:off x="3410" y="2564"/>
                                    <a:ext cx="3" cy="196"/>
                                  </a:xfrm>
                                  <a:prstGeom prst="rect">
                                    <a:avLst/>
                                  </a:prstGeom>
                                  <a:solidFill>
                                    <a:srgbClr val="CC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Rectangle 1091"/>
                                <wps:cNvSpPr>
                                  <a:spLocks noChangeArrowheads="1"/>
                                </wps:cNvSpPr>
                                <wps:spPr bwMode="auto">
                                  <a:xfrm>
                                    <a:off x="3413" y="2564"/>
                                    <a:ext cx="5" cy="196"/>
                                  </a:xfrm>
                                  <a:prstGeom prst="rect">
                                    <a:avLst/>
                                  </a:prstGeom>
                                  <a:solidFill>
                                    <a:srgbClr val="CAF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Rectangle 1092"/>
                                <wps:cNvSpPr>
                                  <a:spLocks noChangeArrowheads="1"/>
                                </wps:cNvSpPr>
                                <wps:spPr bwMode="auto">
                                  <a:xfrm>
                                    <a:off x="3418" y="2564"/>
                                    <a:ext cx="3" cy="196"/>
                                  </a:xfrm>
                                  <a:prstGeom prst="rect">
                                    <a:avLst/>
                                  </a:prstGeom>
                                  <a:solidFill>
                                    <a:srgbClr val="C8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Rectangle 1093"/>
                                <wps:cNvSpPr>
                                  <a:spLocks noChangeArrowheads="1"/>
                                </wps:cNvSpPr>
                                <wps:spPr bwMode="auto">
                                  <a:xfrm>
                                    <a:off x="3421" y="2564"/>
                                    <a:ext cx="3" cy="196"/>
                                  </a:xfrm>
                                  <a:prstGeom prst="rect">
                                    <a:avLst/>
                                  </a:prstGeom>
                                  <a:solidFill>
                                    <a:srgbClr val="C6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1094"/>
                                <wps:cNvSpPr>
                                  <a:spLocks noChangeArrowheads="1"/>
                                </wps:cNvSpPr>
                                <wps:spPr bwMode="auto">
                                  <a:xfrm>
                                    <a:off x="3424" y="2564"/>
                                    <a:ext cx="4" cy="196"/>
                                  </a:xfrm>
                                  <a:prstGeom prst="rect">
                                    <a:avLst/>
                                  </a:prstGeom>
                                  <a:solidFill>
                                    <a:srgbClr val="C4F7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Rectangle 1095"/>
                                <wps:cNvSpPr>
                                  <a:spLocks noChangeArrowheads="1"/>
                                </wps:cNvSpPr>
                                <wps:spPr bwMode="auto">
                                  <a:xfrm>
                                    <a:off x="3428" y="2564"/>
                                    <a:ext cx="4" cy="196"/>
                                  </a:xfrm>
                                  <a:prstGeom prst="rect">
                                    <a:avLst/>
                                  </a:prstGeom>
                                  <a:solidFill>
                                    <a:srgbClr val="C2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Rectangle 1096"/>
                                <wps:cNvSpPr>
                                  <a:spLocks noChangeArrowheads="1"/>
                                </wps:cNvSpPr>
                                <wps:spPr bwMode="auto">
                                  <a:xfrm>
                                    <a:off x="3432" y="2564"/>
                                    <a:ext cx="3" cy="196"/>
                                  </a:xfrm>
                                  <a:prstGeom prst="rect">
                                    <a:avLst/>
                                  </a:prstGeom>
                                  <a:solidFill>
                                    <a:srgbClr val="C0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Rectangle 1097"/>
                                <wps:cNvSpPr>
                                  <a:spLocks noChangeArrowheads="1"/>
                                </wps:cNvSpPr>
                                <wps:spPr bwMode="auto">
                                  <a:xfrm>
                                    <a:off x="3435" y="2564"/>
                                    <a:ext cx="4" cy="196"/>
                                  </a:xfrm>
                                  <a:prstGeom prst="rect">
                                    <a:avLst/>
                                  </a:prstGeom>
                                  <a:solidFill>
                                    <a:srgbClr val="BE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Rectangle 1098"/>
                                <wps:cNvSpPr>
                                  <a:spLocks noChangeArrowheads="1"/>
                                </wps:cNvSpPr>
                                <wps:spPr bwMode="auto">
                                  <a:xfrm>
                                    <a:off x="3439" y="2564"/>
                                    <a:ext cx="4" cy="196"/>
                                  </a:xfrm>
                                  <a:prstGeom prst="rect">
                                    <a:avLst/>
                                  </a:prstGeom>
                                  <a:solidFill>
                                    <a:srgbClr val="BC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Rectangle 1099"/>
                                <wps:cNvSpPr>
                                  <a:spLocks noChangeArrowheads="1"/>
                                </wps:cNvSpPr>
                                <wps:spPr bwMode="auto">
                                  <a:xfrm>
                                    <a:off x="3443" y="2564"/>
                                    <a:ext cx="4" cy="196"/>
                                  </a:xfrm>
                                  <a:prstGeom prst="rect">
                                    <a:avLst/>
                                  </a:prstGeom>
                                  <a:solidFill>
                                    <a:srgbClr val="BA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5" name="Rectangle 1100"/>
                                <wps:cNvSpPr>
                                  <a:spLocks noChangeArrowheads="1"/>
                                </wps:cNvSpPr>
                                <wps:spPr bwMode="auto">
                                  <a:xfrm>
                                    <a:off x="3447" y="2564"/>
                                    <a:ext cx="3" cy="196"/>
                                  </a:xfrm>
                                  <a:prstGeom prst="rect">
                                    <a:avLst/>
                                  </a:prstGeom>
                                  <a:solidFill>
                                    <a:srgbClr val="B8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Rectangle 1101"/>
                                <wps:cNvSpPr>
                                  <a:spLocks noChangeArrowheads="1"/>
                                </wps:cNvSpPr>
                                <wps:spPr bwMode="auto">
                                  <a:xfrm>
                                    <a:off x="3450" y="2564"/>
                                    <a:ext cx="3" cy="196"/>
                                  </a:xfrm>
                                  <a:prstGeom prst="rect">
                                    <a:avLst/>
                                  </a:prstGeom>
                                  <a:solidFill>
                                    <a:srgbClr val="B6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Rectangle 1102"/>
                                <wps:cNvSpPr>
                                  <a:spLocks noChangeArrowheads="1"/>
                                </wps:cNvSpPr>
                                <wps:spPr bwMode="auto">
                                  <a:xfrm>
                                    <a:off x="3453" y="2564"/>
                                    <a:ext cx="5" cy="196"/>
                                  </a:xfrm>
                                  <a:prstGeom prst="rect">
                                    <a:avLst/>
                                  </a:prstGeom>
                                  <a:solidFill>
                                    <a:srgbClr val="B4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1103"/>
                                <wps:cNvSpPr>
                                  <a:spLocks noChangeArrowheads="1"/>
                                </wps:cNvSpPr>
                                <wps:spPr bwMode="auto">
                                  <a:xfrm>
                                    <a:off x="3458" y="2564"/>
                                    <a:ext cx="3" cy="196"/>
                                  </a:xfrm>
                                  <a:prstGeom prst="rect">
                                    <a:avLst/>
                                  </a:prstGeom>
                                  <a:solidFill>
                                    <a:srgbClr val="B2F8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Rectangle 1104"/>
                                <wps:cNvSpPr>
                                  <a:spLocks noChangeArrowheads="1"/>
                                </wps:cNvSpPr>
                                <wps:spPr bwMode="auto">
                                  <a:xfrm>
                                    <a:off x="3461" y="2564"/>
                                    <a:ext cx="3" cy="196"/>
                                  </a:xfrm>
                                  <a:prstGeom prst="rect">
                                    <a:avLst/>
                                  </a:prstGeom>
                                  <a:solidFill>
                                    <a:srgbClr val="B0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 name="Rectangle 1105"/>
                                <wps:cNvSpPr>
                                  <a:spLocks noChangeArrowheads="1"/>
                                </wps:cNvSpPr>
                                <wps:spPr bwMode="auto">
                                  <a:xfrm>
                                    <a:off x="3464" y="2564"/>
                                    <a:ext cx="3" cy="196"/>
                                  </a:xfrm>
                                  <a:prstGeom prst="rect">
                                    <a:avLst/>
                                  </a:prstGeom>
                                  <a:solidFill>
                                    <a:srgbClr val="AE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Rectangle 1106"/>
                                <wps:cNvSpPr>
                                  <a:spLocks noChangeArrowheads="1"/>
                                </wps:cNvSpPr>
                                <wps:spPr bwMode="auto">
                                  <a:xfrm>
                                    <a:off x="3467" y="2564"/>
                                    <a:ext cx="5" cy="196"/>
                                  </a:xfrm>
                                  <a:prstGeom prst="rect">
                                    <a:avLst/>
                                  </a:prstGeom>
                                  <a:solidFill>
                                    <a:srgbClr val="ACF9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1107"/>
                                <wps:cNvSpPr>
                                  <a:spLocks noChangeArrowheads="1"/>
                                </wps:cNvSpPr>
                                <wps:spPr bwMode="auto">
                                  <a:xfrm>
                                    <a:off x="3472" y="2564"/>
                                    <a:ext cx="3" cy="196"/>
                                  </a:xfrm>
                                  <a:prstGeom prst="rect">
                                    <a:avLst/>
                                  </a:prstGeom>
                                  <a:solidFill>
                                    <a:srgbClr val="AAF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Rectangle 1108"/>
                                <wps:cNvSpPr>
                                  <a:spLocks noChangeArrowheads="1"/>
                                </wps:cNvSpPr>
                                <wps:spPr bwMode="auto">
                                  <a:xfrm>
                                    <a:off x="3475" y="2564"/>
                                    <a:ext cx="3" cy="196"/>
                                  </a:xfrm>
                                  <a:prstGeom prst="rect">
                                    <a:avLst/>
                                  </a:prstGeom>
                                  <a:solidFill>
                                    <a:srgbClr val="A8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Rectangle 1109"/>
                                <wps:cNvSpPr>
                                  <a:spLocks noChangeArrowheads="1"/>
                                </wps:cNvSpPr>
                                <wps:spPr bwMode="auto">
                                  <a:xfrm>
                                    <a:off x="3478" y="2564"/>
                                    <a:ext cx="4" cy="196"/>
                                  </a:xfrm>
                                  <a:prstGeom prst="rect">
                                    <a:avLst/>
                                  </a:prstGeom>
                                  <a:solidFill>
                                    <a:srgbClr val="A6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Rectangle 1110"/>
                                <wps:cNvSpPr>
                                  <a:spLocks noChangeArrowheads="1"/>
                                </wps:cNvSpPr>
                                <wps:spPr bwMode="auto">
                                  <a:xfrm>
                                    <a:off x="3482" y="2564"/>
                                    <a:ext cx="3" cy="196"/>
                                  </a:xfrm>
                                  <a:prstGeom prst="rect">
                                    <a:avLst/>
                                  </a:prstGeom>
                                  <a:solidFill>
                                    <a:srgbClr val="A4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1111"/>
                                <wps:cNvSpPr>
                                  <a:spLocks noChangeArrowheads="1"/>
                                </wps:cNvSpPr>
                                <wps:spPr bwMode="auto">
                                  <a:xfrm>
                                    <a:off x="3485" y="2564"/>
                                    <a:ext cx="3" cy="196"/>
                                  </a:xfrm>
                                  <a:prstGeom prst="rect">
                                    <a:avLst/>
                                  </a:prstGeom>
                                  <a:solidFill>
                                    <a:srgbClr val="A3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Rectangle 1112"/>
                                <wps:cNvSpPr>
                                  <a:spLocks noChangeArrowheads="1"/>
                                </wps:cNvSpPr>
                                <wps:spPr bwMode="auto">
                                  <a:xfrm>
                                    <a:off x="3488" y="2564"/>
                                    <a:ext cx="3" cy="196"/>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Rectangle 1113"/>
                                <wps:cNvSpPr>
                                  <a:spLocks noChangeArrowheads="1"/>
                                </wps:cNvSpPr>
                                <wps:spPr bwMode="auto">
                                  <a:xfrm>
                                    <a:off x="3491" y="2564"/>
                                    <a:ext cx="3" cy="196"/>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Rectangle 1114"/>
                                <wps:cNvSpPr>
                                  <a:spLocks noChangeArrowheads="1"/>
                                </wps:cNvSpPr>
                                <wps:spPr bwMode="auto">
                                  <a:xfrm>
                                    <a:off x="3494" y="2564"/>
                                    <a:ext cx="5" cy="196"/>
                                  </a:xfrm>
                                  <a:prstGeom prst="rect">
                                    <a:avLst/>
                                  </a:prstGeom>
                                  <a:solidFill>
                                    <a:srgbClr val="9D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1115"/>
                                <wps:cNvSpPr>
                                  <a:spLocks noChangeArrowheads="1"/>
                                </wps:cNvSpPr>
                                <wps:spPr bwMode="auto">
                                  <a:xfrm>
                                    <a:off x="3499" y="2564"/>
                                    <a:ext cx="3"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Rectangle 1116"/>
                                <wps:cNvSpPr>
                                  <a:spLocks noChangeArrowheads="1"/>
                                </wps:cNvSpPr>
                                <wps:spPr bwMode="auto">
                                  <a:xfrm>
                                    <a:off x="3502" y="2564"/>
                                    <a:ext cx="3" cy="196"/>
                                  </a:xfrm>
                                  <a:prstGeom prst="rect">
                                    <a:avLst/>
                                  </a:prstGeom>
                                  <a:solidFill>
                                    <a:srgbClr val="99FB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Rectangle 1117"/>
                                <wps:cNvSpPr>
                                  <a:spLocks noChangeArrowheads="1"/>
                                </wps:cNvSpPr>
                                <wps:spPr bwMode="auto">
                                  <a:xfrm>
                                    <a:off x="3505" y="2564"/>
                                    <a:ext cx="4"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Rectangle 1118"/>
                                <wps:cNvSpPr>
                                  <a:spLocks noChangeArrowheads="1"/>
                                </wps:cNvSpPr>
                                <wps:spPr bwMode="auto">
                                  <a:xfrm>
                                    <a:off x="3509" y="2564"/>
                                    <a:ext cx="4"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Rectangle 1119"/>
                                <wps:cNvSpPr>
                                  <a:spLocks noChangeArrowheads="1"/>
                                </wps:cNvSpPr>
                                <wps:spPr bwMode="auto">
                                  <a:xfrm>
                                    <a:off x="3513" y="2564"/>
                                    <a:ext cx="4"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Rectangle 1120"/>
                                <wps:cNvSpPr>
                                  <a:spLocks noChangeArrowheads="1"/>
                                </wps:cNvSpPr>
                                <wps:spPr bwMode="auto">
                                  <a:xfrm>
                                    <a:off x="3517" y="2564"/>
                                    <a:ext cx="3"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Rectangle 1121"/>
                                <wps:cNvSpPr>
                                  <a:spLocks noChangeArrowheads="1"/>
                                </wps:cNvSpPr>
                                <wps:spPr bwMode="auto">
                                  <a:xfrm>
                                    <a:off x="3520" y="2564"/>
                                    <a:ext cx="3"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Rectangle 1122"/>
                                <wps:cNvSpPr>
                                  <a:spLocks noChangeArrowheads="1"/>
                                </wps:cNvSpPr>
                                <wps:spPr bwMode="auto">
                                  <a:xfrm>
                                    <a:off x="3523" y="2564"/>
                                    <a:ext cx="5"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Rectangle 1123"/>
                                <wps:cNvSpPr>
                                  <a:spLocks noChangeArrowheads="1"/>
                                </wps:cNvSpPr>
                                <wps:spPr bwMode="auto">
                                  <a:xfrm>
                                    <a:off x="3528" y="2564"/>
                                    <a:ext cx="3" cy="196"/>
                                  </a:xfrm>
                                  <a:prstGeom prst="rect">
                                    <a:avLst/>
                                  </a:prstGeom>
                                  <a:solidFill>
                                    <a:srgbClr val="8BFB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 name="Rectangle 1124"/>
                                <wps:cNvSpPr>
                                  <a:spLocks noChangeArrowheads="1"/>
                                </wps:cNvSpPr>
                                <wps:spPr bwMode="auto">
                                  <a:xfrm>
                                    <a:off x="3531" y="2564"/>
                                    <a:ext cx="5"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Rectangle 1125"/>
                                <wps:cNvSpPr>
                                  <a:spLocks noChangeArrowheads="1"/>
                                </wps:cNvSpPr>
                                <wps:spPr bwMode="auto">
                                  <a:xfrm>
                                    <a:off x="3536" y="2564"/>
                                    <a:ext cx="3"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 name="Rectangle 1126"/>
                                <wps:cNvSpPr>
                                  <a:spLocks noChangeArrowheads="1"/>
                                </wps:cNvSpPr>
                                <wps:spPr bwMode="auto">
                                  <a:xfrm>
                                    <a:off x="3539" y="2564"/>
                                    <a:ext cx="5" cy="196"/>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Rectangle 1127"/>
                                <wps:cNvSpPr>
                                  <a:spLocks noChangeArrowheads="1"/>
                                </wps:cNvSpPr>
                                <wps:spPr bwMode="auto">
                                  <a:xfrm>
                                    <a:off x="3544" y="2564"/>
                                    <a:ext cx="3" cy="196"/>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 name="Rectangle 1128"/>
                                <wps:cNvSpPr>
                                  <a:spLocks noChangeArrowheads="1"/>
                                </wps:cNvSpPr>
                                <wps:spPr bwMode="auto">
                                  <a:xfrm>
                                    <a:off x="3547" y="2564"/>
                                    <a:ext cx="3"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Rectangle 1129"/>
                                <wps:cNvSpPr>
                                  <a:spLocks noChangeArrowheads="1"/>
                                </wps:cNvSpPr>
                                <wps:spPr bwMode="auto">
                                  <a:xfrm>
                                    <a:off x="3550" y="2564"/>
                                    <a:ext cx="5"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 name="Rectangle 1130"/>
                                <wps:cNvSpPr>
                                  <a:spLocks noChangeArrowheads="1"/>
                                </wps:cNvSpPr>
                                <wps:spPr bwMode="auto">
                                  <a:xfrm>
                                    <a:off x="3555" y="2564"/>
                                    <a:ext cx="3" cy="196"/>
                                  </a:xfrm>
                                  <a:prstGeom prst="rect">
                                    <a:avLst/>
                                  </a:prstGeom>
                                  <a:solidFill>
                                    <a:srgbClr val="7DFC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Rectangle 1131"/>
                                <wps:cNvSpPr>
                                  <a:spLocks noChangeArrowheads="1"/>
                                </wps:cNvSpPr>
                                <wps:spPr bwMode="auto">
                                  <a:xfrm>
                                    <a:off x="3558" y="2564"/>
                                    <a:ext cx="3" cy="196"/>
                                  </a:xfrm>
                                  <a:prstGeom prst="rect">
                                    <a:avLst/>
                                  </a:prstGeom>
                                  <a:solidFill>
                                    <a:srgbClr val="7BFD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 name="Rectangle 1132"/>
                                <wps:cNvSpPr>
                                  <a:spLocks noChangeArrowheads="1"/>
                                </wps:cNvSpPr>
                                <wps:spPr bwMode="auto">
                                  <a:xfrm>
                                    <a:off x="3561" y="2564"/>
                                    <a:ext cx="5"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Rectangle 1133"/>
                                <wps:cNvSpPr>
                                  <a:spLocks noChangeArrowheads="1"/>
                                </wps:cNvSpPr>
                                <wps:spPr bwMode="auto">
                                  <a:xfrm>
                                    <a:off x="3566" y="2564"/>
                                    <a:ext cx="3"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 name="Rectangle 1134"/>
                                <wps:cNvSpPr>
                                  <a:spLocks noChangeArrowheads="1"/>
                                </wps:cNvSpPr>
                                <wps:spPr bwMode="auto">
                                  <a:xfrm>
                                    <a:off x="3569" y="2564"/>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Rectangle 1135"/>
                                <wps:cNvSpPr>
                                  <a:spLocks noChangeArrowheads="1"/>
                                </wps:cNvSpPr>
                                <wps:spPr bwMode="auto">
                                  <a:xfrm>
                                    <a:off x="3572" y="2564"/>
                                    <a:ext cx="3"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Rectangle 1136"/>
                                <wps:cNvSpPr>
                                  <a:spLocks noChangeArrowheads="1"/>
                                </wps:cNvSpPr>
                                <wps:spPr bwMode="auto">
                                  <a:xfrm>
                                    <a:off x="3575" y="2564"/>
                                    <a:ext cx="5" cy="196"/>
                                  </a:xfrm>
                                  <a:prstGeom prst="rect">
                                    <a:avLst/>
                                  </a:prstGeom>
                                  <a:solidFill>
                                    <a:srgbClr val="71FE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Rectangle 1137"/>
                                <wps:cNvSpPr>
                                  <a:spLocks noChangeArrowheads="1"/>
                                </wps:cNvSpPr>
                                <wps:spPr bwMode="auto">
                                  <a:xfrm>
                                    <a:off x="3580" y="2564"/>
                                    <a:ext cx="3"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 name="Rectangle 1138"/>
                                <wps:cNvSpPr>
                                  <a:spLocks noChangeArrowheads="1"/>
                                </wps:cNvSpPr>
                                <wps:spPr bwMode="auto">
                                  <a:xfrm>
                                    <a:off x="3583" y="2564"/>
                                    <a:ext cx="4"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Rectangle 1139"/>
                                <wps:cNvSpPr>
                                  <a:spLocks noChangeArrowheads="1"/>
                                </wps:cNvSpPr>
                                <wps:spPr bwMode="auto">
                                  <a:xfrm>
                                    <a:off x="3587" y="2564"/>
                                    <a:ext cx="3"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5" name="Rectangle 1140"/>
                                <wps:cNvSpPr>
                                  <a:spLocks noChangeArrowheads="1"/>
                                </wps:cNvSpPr>
                                <wps:spPr bwMode="auto">
                                  <a:xfrm>
                                    <a:off x="3590" y="2564"/>
                                    <a:ext cx="5"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Rectangle 1141"/>
                                <wps:cNvSpPr>
                                  <a:spLocks noChangeArrowheads="1"/>
                                </wps:cNvSpPr>
                                <wps:spPr bwMode="auto">
                                  <a:xfrm>
                                    <a:off x="3595" y="2564"/>
                                    <a:ext cx="3" cy="196"/>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Rectangle 1142"/>
                                <wps:cNvSpPr>
                                  <a:spLocks noChangeArrowheads="1"/>
                                </wps:cNvSpPr>
                                <wps:spPr bwMode="auto">
                                  <a:xfrm>
                                    <a:off x="3598" y="2564"/>
                                    <a:ext cx="3"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Rectangle 1143"/>
                                <wps:cNvSpPr>
                                  <a:spLocks noChangeArrowheads="1"/>
                                </wps:cNvSpPr>
                                <wps:spPr bwMode="auto">
                                  <a:xfrm>
                                    <a:off x="3601" y="2564"/>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 name="Rectangle 1144"/>
                                <wps:cNvSpPr>
                                  <a:spLocks noChangeArrowheads="1"/>
                                </wps:cNvSpPr>
                                <wps:spPr bwMode="auto">
                                  <a:xfrm>
                                    <a:off x="3604" y="2564"/>
                                    <a:ext cx="5"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Rectangle 1145"/>
                                <wps:cNvSpPr>
                                  <a:spLocks noChangeArrowheads="1"/>
                                </wps:cNvSpPr>
                                <wps:spPr bwMode="auto">
                                  <a:xfrm>
                                    <a:off x="3609" y="2564"/>
                                    <a:ext cx="3" cy="196"/>
                                  </a:xfrm>
                                  <a:prstGeom prst="rect">
                                    <a:avLst/>
                                  </a:prstGeom>
                                  <a:solidFill>
                                    <a:srgbClr val="5FFE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Rectangle 1146"/>
                                <wps:cNvSpPr>
                                  <a:spLocks noChangeArrowheads="1"/>
                                </wps:cNvSpPr>
                                <wps:spPr bwMode="auto">
                                  <a:xfrm>
                                    <a:off x="3612" y="2564"/>
                                    <a:ext cx="3" cy="196"/>
                                  </a:xfrm>
                                  <a:prstGeom prst="rect">
                                    <a:avLst/>
                                  </a:prstGeom>
                                  <a:solidFill>
                                    <a:srgbClr val="5DF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 name="Rectangle 1147"/>
                                <wps:cNvSpPr>
                                  <a:spLocks noChangeArrowheads="1"/>
                                </wps:cNvSpPr>
                                <wps:spPr bwMode="auto">
                                  <a:xfrm>
                                    <a:off x="3615" y="2564"/>
                                    <a:ext cx="5" cy="196"/>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Freeform 1148"/>
                                <wps:cNvSpPr>
                                  <a:spLocks noEditPoints="1"/>
                                </wps:cNvSpPr>
                                <wps:spPr bwMode="auto">
                                  <a:xfrm>
                                    <a:off x="3354" y="3058"/>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66 h 487"/>
                                      <a:gd name="T10" fmla="*/ 97 w 250"/>
                                      <a:gd name="T11" fmla="*/ 441 h 487"/>
                                      <a:gd name="T12" fmla="*/ 116 w 250"/>
                                      <a:gd name="T13" fmla="*/ 418 h 487"/>
                                      <a:gd name="T14" fmla="*/ 136 w 250"/>
                                      <a:gd name="T15" fmla="*/ 397 h 487"/>
                                      <a:gd name="T16" fmla="*/ 158 w 250"/>
                                      <a:gd name="T17" fmla="*/ 378 h 487"/>
                                      <a:gd name="T18" fmla="*/ 158 w 250"/>
                                      <a:gd name="T19" fmla="*/ 378 h 487"/>
                                      <a:gd name="T20" fmla="*/ 175 w 250"/>
                                      <a:gd name="T21" fmla="*/ 72 h 487"/>
                                      <a:gd name="T22" fmla="*/ 250 w 250"/>
                                      <a:gd name="T23" fmla="*/ 74 h 487"/>
                                      <a:gd name="T24" fmla="*/ 250 w 250"/>
                                      <a:gd name="T25" fmla="*/ 74 h 487"/>
                                      <a:gd name="T26" fmla="*/ 34 w 250"/>
                                      <a:gd name="T27" fmla="*/ 417 h 487"/>
                                      <a:gd name="T28" fmla="*/ 3 w 250"/>
                                      <a:gd name="T29" fmla="*/ 438 h 487"/>
                                      <a:gd name="T30" fmla="*/ 0 w 250"/>
                                      <a:gd name="T31" fmla="*/ 428 h 487"/>
                                      <a:gd name="T32" fmla="*/ 0 w 250"/>
                                      <a:gd name="T33" fmla="*/ 417 h 487"/>
                                      <a:gd name="T34" fmla="*/ 15 w 250"/>
                                      <a:gd name="T35" fmla="*/ 394 h 487"/>
                                      <a:gd name="T36" fmla="*/ 31 w 250"/>
                                      <a:gd name="T37" fmla="*/ 373 h 487"/>
                                      <a:gd name="T38" fmla="*/ 48 w 250"/>
                                      <a:gd name="T39" fmla="*/ 355 h 487"/>
                                      <a:gd name="T40" fmla="*/ 69 w 250"/>
                                      <a:gd name="T41" fmla="*/ 338 h 487"/>
                                      <a:gd name="T42" fmla="*/ 69 w 250"/>
                                      <a:gd name="T43" fmla="*/ 338 h 487"/>
                                      <a:gd name="T44" fmla="*/ 78 w 250"/>
                                      <a:gd name="T45" fmla="*/ 0 h 487"/>
                                      <a:gd name="T46" fmla="*/ 96 w 250"/>
                                      <a:gd name="T47" fmla="*/ 11 h 487"/>
                                      <a:gd name="T48" fmla="*/ 102 w 250"/>
                                      <a:gd name="T49" fmla="*/ 347 h 487"/>
                                      <a:gd name="T50" fmla="*/ 102 w 250"/>
                                      <a:gd name="T51" fmla="*/ 347 h 487"/>
                                      <a:gd name="T52" fmla="*/ 34 w 250"/>
                                      <a:gd name="T53" fmla="*/ 417 h 487"/>
                                      <a:gd name="T54" fmla="*/ 34 w 250"/>
                                      <a:gd name="T55" fmla="*/ 417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66"/>
                                        </a:lnTo>
                                        <a:lnTo>
                                          <a:pt x="97" y="441"/>
                                        </a:lnTo>
                                        <a:lnTo>
                                          <a:pt x="116" y="418"/>
                                        </a:lnTo>
                                        <a:lnTo>
                                          <a:pt x="136" y="397"/>
                                        </a:lnTo>
                                        <a:lnTo>
                                          <a:pt x="158" y="378"/>
                                        </a:lnTo>
                                        <a:lnTo>
                                          <a:pt x="175" y="72"/>
                                        </a:lnTo>
                                        <a:lnTo>
                                          <a:pt x="250" y="74"/>
                                        </a:lnTo>
                                        <a:close/>
                                        <a:moveTo>
                                          <a:pt x="34" y="417"/>
                                        </a:moveTo>
                                        <a:lnTo>
                                          <a:pt x="3" y="438"/>
                                        </a:lnTo>
                                        <a:lnTo>
                                          <a:pt x="0" y="428"/>
                                        </a:lnTo>
                                        <a:lnTo>
                                          <a:pt x="0" y="417"/>
                                        </a:lnTo>
                                        <a:lnTo>
                                          <a:pt x="15" y="394"/>
                                        </a:lnTo>
                                        <a:lnTo>
                                          <a:pt x="31" y="373"/>
                                        </a:lnTo>
                                        <a:lnTo>
                                          <a:pt x="48" y="355"/>
                                        </a:lnTo>
                                        <a:lnTo>
                                          <a:pt x="69" y="338"/>
                                        </a:lnTo>
                                        <a:lnTo>
                                          <a:pt x="78" y="0"/>
                                        </a:lnTo>
                                        <a:lnTo>
                                          <a:pt x="96" y="11"/>
                                        </a:lnTo>
                                        <a:lnTo>
                                          <a:pt x="102" y="347"/>
                                        </a:lnTo>
                                        <a:lnTo>
                                          <a:pt x="34" y="41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Rectangle 1149"/>
                                <wps:cNvSpPr>
                                  <a:spLocks noChangeArrowheads="1"/>
                                </wps:cNvSpPr>
                                <wps:spPr bwMode="auto">
                                  <a:xfrm>
                                    <a:off x="3408" y="2559"/>
                                    <a:ext cx="2" cy="55"/>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 name="Rectangle 1150"/>
                                <wps:cNvSpPr>
                                  <a:spLocks noChangeArrowheads="1"/>
                                </wps:cNvSpPr>
                                <wps:spPr bwMode="auto">
                                  <a:xfrm>
                                    <a:off x="3410" y="2559"/>
                                    <a:ext cx="3" cy="5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Rectangle 1151"/>
                                <wps:cNvSpPr>
                                  <a:spLocks noChangeArrowheads="1"/>
                                </wps:cNvSpPr>
                                <wps:spPr bwMode="auto">
                                  <a:xfrm>
                                    <a:off x="3413" y="2559"/>
                                    <a:ext cx="2" cy="55"/>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Rectangle 1152"/>
                                <wps:cNvSpPr>
                                  <a:spLocks noChangeArrowheads="1"/>
                                </wps:cNvSpPr>
                                <wps:spPr bwMode="auto">
                                  <a:xfrm>
                                    <a:off x="3415" y="2559"/>
                                    <a:ext cx="1" cy="55"/>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Rectangle 1153"/>
                                <wps:cNvSpPr>
                                  <a:spLocks noChangeArrowheads="1"/>
                                </wps:cNvSpPr>
                                <wps:spPr bwMode="auto">
                                  <a:xfrm>
                                    <a:off x="3416" y="2559"/>
                                    <a:ext cx="4" cy="55"/>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 name="Rectangle 1154"/>
                                <wps:cNvSpPr>
                                  <a:spLocks noChangeArrowheads="1"/>
                                </wps:cNvSpPr>
                                <wps:spPr bwMode="auto">
                                  <a:xfrm>
                                    <a:off x="3420" y="2559"/>
                                    <a:ext cx="1" cy="55"/>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Rectangle 1155"/>
                                <wps:cNvSpPr>
                                  <a:spLocks noChangeArrowheads="1"/>
                                </wps:cNvSpPr>
                                <wps:spPr bwMode="auto">
                                  <a:xfrm>
                                    <a:off x="3421" y="2559"/>
                                    <a:ext cx="3" cy="55"/>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1" name="Rectangle 1156"/>
                                <wps:cNvSpPr>
                                  <a:spLocks noChangeArrowheads="1"/>
                                </wps:cNvSpPr>
                                <wps:spPr bwMode="auto">
                                  <a:xfrm>
                                    <a:off x="3424" y="2559"/>
                                    <a:ext cx="2" cy="55"/>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Rectangle 1157"/>
                                <wps:cNvSpPr>
                                  <a:spLocks noChangeArrowheads="1"/>
                                </wps:cNvSpPr>
                                <wps:spPr bwMode="auto">
                                  <a:xfrm>
                                    <a:off x="3426" y="2559"/>
                                    <a:ext cx="2" cy="55"/>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1158"/>
                                <wps:cNvSpPr>
                                  <a:spLocks noChangeArrowheads="1"/>
                                </wps:cNvSpPr>
                                <wps:spPr bwMode="auto">
                                  <a:xfrm>
                                    <a:off x="3428" y="2559"/>
                                    <a:ext cx="1" cy="55"/>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1159"/>
                                <wps:cNvSpPr>
                                  <a:spLocks noChangeArrowheads="1"/>
                                </wps:cNvSpPr>
                                <wps:spPr bwMode="auto">
                                  <a:xfrm>
                                    <a:off x="3429" y="2559"/>
                                    <a:ext cx="2" cy="55"/>
                                  </a:xfrm>
                                  <a:prstGeom prst="rect">
                                    <a:avLst/>
                                  </a:prstGeom>
                                  <a:solidFill>
                                    <a:srgbClr val="03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1160"/>
                                <wps:cNvSpPr>
                                  <a:spLocks noChangeArrowheads="1"/>
                                </wps:cNvSpPr>
                                <wps:spPr bwMode="auto">
                                  <a:xfrm>
                                    <a:off x="3431" y="2559"/>
                                    <a:ext cx="1" cy="55"/>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1161"/>
                                <wps:cNvSpPr>
                                  <a:spLocks noChangeArrowheads="1"/>
                                </wps:cNvSpPr>
                                <wps:spPr bwMode="auto">
                                  <a:xfrm>
                                    <a:off x="3432" y="2559"/>
                                    <a:ext cx="2" cy="55"/>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1162"/>
                                <wps:cNvSpPr>
                                  <a:spLocks noChangeArrowheads="1"/>
                                </wps:cNvSpPr>
                                <wps:spPr bwMode="auto">
                                  <a:xfrm>
                                    <a:off x="3434" y="2559"/>
                                    <a:ext cx="1" cy="55"/>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Rectangle 1163"/>
                                <wps:cNvSpPr>
                                  <a:spLocks noChangeArrowheads="1"/>
                                </wps:cNvSpPr>
                                <wps:spPr bwMode="auto">
                                  <a:xfrm>
                                    <a:off x="3435" y="2559"/>
                                    <a:ext cx="4" cy="55"/>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9" name="Rectangle 1164"/>
                                <wps:cNvSpPr>
                                  <a:spLocks noChangeArrowheads="1"/>
                                </wps:cNvSpPr>
                                <wps:spPr bwMode="auto">
                                  <a:xfrm>
                                    <a:off x="3439" y="2559"/>
                                    <a:ext cx="1" cy="55"/>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0" name="Rectangle 1165"/>
                                <wps:cNvSpPr>
                                  <a:spLocks noChangeArrowheads="1"/>
                                </wps:cNvSpPr>
                                <wps:spPr bwMode="auto">
                                  <a:xfrm>
                                    <a:off x="3440" y="2559"/>
                                    <a:ext cx="2" cy="55"/>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 name="Rectangle 1166"/>
                                <wps:cNvSpPr>
                                  <a:spLocks noChangeArrowheads="1"/>
                                </wps:cNvSpPr>
                                <wps:spPr bwMode="auto">
                                  <a:xfrm>
                                    <a:off x="3442" y="2559"/>
                                    <a:ext cx="3" cy="55"/>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 name="Rectangle 1167"/>
                                <wps:cNvSpPr>
                                  <a:spLocks noChangeArrowheads="1"/>
                                </wps:cNvSpPr>
                                <wps:spPr bwMode="auto">
                                  <a:xfrm>
                                    <a:off x="3445" y="2559"/>
                                    <a:ext cx="2" cy="55"/>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 name="Rectangle 1168"/>
                                <wps:cNvSpPr>
                                  <a:spLocks noChangeArrowheads="1"/>
                                </wps:cNvSpPr>
                                <wps:spPr bwMode="auto">
                                  <a:xfrm>
                                    <a:off x="3447" y="2559"/>
                                    <a:ext cx="1" cy="55"/>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Rectangle 1169"/>
                                <wps:cNvSpPr>
                                  <a:spLocks noChangeArrowheads="1"/>
                                </wps:cNvSpPr>
                                <wps:spPr bwMode="auto">
                                  <a:xfrm>
                                    <a:off x="3448" y="2559"/>
                                    <a:ext cx="3" cy="55"/>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Rectangle 1170"/>
                                <wps:cNvSpPr>
                                  <a:spLocks noChangeArrowheads="1"/>
                                </wps:cNvSpPr>
                                <wps:spPr bwMode="auto">
                                  <a:xfrm>
                                    <a:off x="3451" y="2559"/>
                                    <a:ext cx="2" cy="55"/>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Rectangle 1171"/>
                                <wps:cNvSpPr>
                                  <a:spLocks noChangeArrowheads="1"/>
                                </wps:cNvSpPr>
                                <wps:spPr bwMode="auto">
                                  <a:xfrm>
                                    <a:off x="3453" y="2559"/>
                                    <a:ext cx="3" cy="55"/>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7" name="Rectangle 1172"/>
                                <wps:cNvSpPr>
                                  <a:spLocks noChangeArrowheads="1"/>
                                </wps:cNvSpPr>
                                <wps:spPr bwMode="auto">
                                  <a:xfrm>
                                    <a:off x="3456" y="2559"/>
                                    <a:ext cx="2" cy="55"/>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Rectangle 1173"/>
                                <wps:cNvSpPr>
                                  <a:spLocks noChangeArrowheads="1"/>
                                </wps:cNvSpPr>
                                <wps:spPr bwMode="auto">
                                  <a:xfrm>
                                    <a:off x="3458" y="2559"/>
                                    <a:ext cx="1" cy="55"/>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Rectangle 1174"/>
                                <wps:cNvSpPr>
                                  <a:spLocks noChangeArrowheads="1"/>
                                </wps:cNvSpPr>
                                <wps:spPr bwMode="auto">
                                  <a:xfrm>
                                    <a:off x="3459" y="2559"/>
                                    <a:ext cx="2" cy="55"/>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Rectangle 1175"/>
                                <wps:cNvSpPr>
                                  <a:spLocks noChangeArrowheads="1"/>
                                </wps:cNvSpPr>
                                <wps:spPr bwMode="auto">
                                  <a:xfrm>
                                    <a:off x="3461" y="2559"/>
                                    <a:ext cx="3" cy="55"/>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 name="Rectangle 1176"/>
                                <wps:cNvSpPr>
                                  <a:spLocks noChangeArrowheads="1"/>
                                </wps:cNvSpPr>
                                <wps:spPr bwMode="auto">
                                  <a:xfrm>
                                    <a:off x="3464" y="2559"/>
                                    <a:ext cx="2" cy="55"/>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Rectangle 1177"/>
                                <wps:cNvSpPr>
                                  <a:spLocks noChangeArrowheads="1"/>
                                </wps:cNvSpPr>
                                <wps:spPr bwMode="auto">
                                  <a:xfrm>
                                    <a:off x="3466" y="2559"/>
                                    <a:ext cx="1" cy="55"/>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Rectangle 1178"/>
                                <wps:cNvSpPr>
                                  <a:spLocks noChangeArrowheads="1"/>
                                </wps:cNvSpPr>
                                <wps:spPr bwMode="auto">
                                  <a:xfrm>
                                    <a:off x="3467" y="2559"/>
                                    <a:ext cx="3" cy="55"/>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 name="Rectangle 1179"/>
                                <wps:cNvSpPr>
                                  <a:spLocks noChangeArrowheads="1"/>
                                </wps:cNvSpPr>
                                <wps:spPr bwMode="auto">
                                  <a:xfrm>
                                    <a:off x="3470" y="2559"/>
                                    <a:ext cx="2" cy="55"/>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 name="Rectangle 1180"/>
                                <wps:cNvSpPr>
                                  <a:spLocks noChangeArrowheads="1"/>
                                </wps:cNvSpPr>
                                <wps:spPr bwMode="auto">
                                  <a:xfrm>
                                    <a:off x="3472" y="2559"/>
                                    <a:ext cx="2" cy="55"/>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Rectangle 1181"/>
                                <wps:cNvSpPr>
                                  <a:spLocks noChangeArrowheads="1"/>
                                </wps:cNvSpPr>
                                <wps:spPr bwMode="auto">
                                  <a:xfrm>
                                    <a:off x="3474" y="2559"/>
                                    <a:ext cx="3" cy="55"/>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Rectangle 1182"/>
                                <wps:cNvSpPr>
                                  <a:spLocks noChangeArrowheads="1"/>
                                </wps:cNvSpPr>
                                <wps:spPr bwMode="auto">
                                  <a:xfrm>
                                    <a:off x="3477" y="2559"/>
                                    <a:ext cx="1" cy="55"/>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Rectangle 1183"/>
                                <wps:cNvSpPr>
                                  <a:spLocks noChangeArrowheads="1"/>
                                </wps:cNvSpPr>
                                <wps:spPr bwMode="auto">
                                  <a:xfrm>
                                    <a:off x="3478" y="2559"/>
                                    <a:ext cx="2" cy="55"/>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1184"/>
                                <wps:cNvSpPr>
                                  <a:spLocks noChangeArrowheads="1"/>
                                </wps:cNvSpPr>
                                <wps:spPr bwMode="auto">
                                  <a:xfrm>
                                    <a:off x="3480" y="2559"/>
                                    <a:ext cx="2" cy="55"/>
                                  </a:xfrm>
                                  <a:prstGeom prst="rect">
                                    <a:avLst/>
                                  </a:prstGeom>
                                  <a:solidFill>
                                    <a:srgbClr val="0C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Rectangle 1185"/>
                                <wps:cNvSpPr>
                                  <a:spLocks noChangeArrowheads="1"/>
                                </wps:cNvSpPr>
                                <wps:spPr bwMode="auto">
                                  <a:xfrm>
                                    <a:off x="3482" y="2559"/>
                                    <a:ext cx="1" cy="55"/>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Rectangle 1186"/>
                                <wps:cNvSpPr>
                                  <a:spLocks noChangeArrowheads="1"/>
                                </wps:cNvSpPr>
                                <wps:spPr bwMode="auto">
                                  <a:xfrm>
                                    <a:off x="3483" y="2559"/>
                                    <a:ext cx="2" cy="55"/>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1187"/>
                                <wps:cNvSpPr>
                                  <a:spLocks noChangeArrowheads="1"/>
                                </wps:cNvSpPr>
                                <wps:spPr bwMode="auto">
                                  <a:xfrm>
                                    <a:off x="3485" y="2559"/>
                                    <a:ext cx="1" cy="55"/>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 name="Rectangle 1188"/>
                                <wps:cNvSpPr>
                                  <a:spLocks noChangeArrowheads="1"/>
                                </wps:cNvSpPr>
                                <wps:spPr bwMode="auto">
                                  <a:xfrm>
                                    <a:off x="3486" y="2559"/>
                                    <a:ext cx="4" cy="55"/>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Rectangle 1189"/>
                                <wps:cNvSpPr>
                                  <a:spLocks noChangeArrowheads="1"/>
                                </wps:cNvSpPr>
                                <wps:spPr bwMode="auto">
                                  <a:xfrm>
                                    <a:off x="3490" y="2559"/>
                                    <a:ext cx="1" cy="55"/>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Rectangle 1190"/>
                                <wps:cNvSpPr>
                                  <a:spLocks noChangeArrowheads="1"/>
                                </wps:cNvSpPr>
                                <wps:spPr bwMode="auto">
                                  <a:xfrm>
                                    <a:off x="3491" y="2559"/>
                                    <a:ext cx="3" cy="55"/>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Rectangle 1191"/>
                                <wps:cNvSpPr>
                                  <a:spLocks noChangeArrowheads="1"/>
                                </wps:cNvSpPr>
                                <wps:spPr bwMode="auto">
                                  <a:xfrm>
                                    <a:off x="3494" y="2559"/>
                                    <a:ext cx="2" cy="55"/>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 name="Rectangle 1192"/>
                                <wps:cNvSpPr>
                                  <a:spLocks noChangeArrowheads="1"/>
                                </wps:cNvSpPr>
                                <wps:spPr bwMode="auto">
                                  <a:xfrm>
                                    <a:off x="3496" y="2559"/>
                                    <a:ext cx="2" cy="55"/>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Rectangle 1193"/>
                                <wps:cNvSpPr>
                                  <a:spLocks noChangeArrowheads="1"/>
                                </wps:cNvSpPr>
                                <wps:spPr bwMode="auto">
                                  <a:xfrm>
                                    <a:off x="3498" y="2559"/>
                                    <a:ext cx="1" cy="55"/>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Rectangle 1194"/>
                                <wps:cNvSpPr>
                                  <a:spLocks noChangeArrowheads="1"/>
                                </wps:cNvSpPr>
                                <wps:spPr bwMode="auto">
                                  <a:xfrm>
                                    <a:off x="3499" y="2559"/>
                                    <a:ext cx="3" cy="55"/>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Rectangle 1195"/>
                                <wps:cNvSpPr>
                                  <a:spLocks noChangeArrowheads="1"/>
                                </wps:cNvSpPr>
                                <wps:spPr bwMode="auto">
                                  <a:xfrm>
                                    <a:off x="3502" y="2559"/>
                                    <a:ext cx="2" cy="55"/>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Rectangle 1196"/>
                                <wps:cNvSpPr>
                                  <a:spLocks noChangeArrowheads="1"/>
                                </wps:cNvSpPr>
                                <wps:spPr bwMode="auto">
                                  <a:xfrm>
                                    <a:off x="3504" y="2559"/>
                                    <a:ext cx="1" cy="55"/>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Rectangle 1197"/>
                                <wps:cNvSpPr>
                                  <a:spLocks noChangeArrowheads="1"/>
                                </wps:cNvSpPr>
                                <wps:spPr bwMode="auto">
                                  <a:xfrm>
                                    <a:off x="3505" y="2559"/>
                                    <a:ext cx="4" cy="55"/>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Rectangle 1198"/>
                                <wps:cNvSpPr>
                                  <a:spLocks noChangeArrowheads="1"/>
                                </wps:cNvSpPr>
                                <wps:spPr bwMode="auto">
                                  <a:xfrm>
                                    <a:off x="3509" y="2559"/>
                                    <a:ext cx="1" cy="55"/>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14" name="Picture 119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3322" y="2304"/>
                                    <a:ext cx="231"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5" name="Picture 12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3322" y="2304"/>
                                    <a:ext cx="231" cy="283"/>
                                  </a:xfrm>
                                  <a:prstGeom prst="rect">
                                    <a:avLst/>
                                  </a:prstGeom>
                                  <a:noFill/>
                                  <a:extLst>
                                    <a:ext uri="{909E8E84-426E-40DD-AFC4-6F175D3DCCD1}">
                                      <a14:hiddenFill xmlns:a14="http://schemas.microsoft.com/office/drawing/2010/main">
                                        <a:solidFill>
                                          <a:srgbClr val="FFFFFF"/>
                                        </a:solidFill>
                                      </a14:hiddenFill>
                                    </a:ext>
                                  </a:extLst>
                                </pic:spPr>
                              </pic:pic>
                              <wps:wsp>
                                <wps:cNvPr id="1216" name="Freeform 1201"/>
                                <wps:cNvSpPr>
                                  <a:spLocks/>
                                </wps:cNvSpPr>
                                <wps:spPr bwMode="auto">
                                  <a:xfrm>
                                    <a:off x="3397" y="2551"/>
                                    <a:ext cx="120" cy="34"/>
                                  </a:xfrm>
                                  <a:custGeom>
                                    <a:avLst/>
                                    <a:gdLst>
                                      <a:gd name="T0" fmla="*/ 120 w 120"/>
                                      <a:gd name="T1" fmla="*/ 10 h 34"/>
                                      <a:gd name="T2" fmla="*/ 108 w 120"/>
                                      <a:gd name="T3" fmla="*/ 21 h 34"/>
                                      <a:gd name="T4" fmla="*/ 96 w 120"/>
                                      <a:gd name="T5" fmla="*/ 28 h 34"/>
                                      <a:gd name="T6" fmla="*/ 80 w 120"/>
                                      <a:gd name="T7" fmla="*/ 32 h 34"/>
                                      <a:gd name="T8" fmla="*/ 64 w 120"/>
                                      <a:gd name="T9" fmla="*/ 34 h 34"/>
                                      <a:gd name="T10" fmla="*/ 46 w 120"/>
                                      <a:gd name="T11" fmla="*/ 32 h 34"/>
                                      <a:gd name="T12" fmla="*/ 29 w 120"/>
                                      <a:gd name="T13" fmla="*/ 24 h 34"/>
                                      <a:gd name="T14" fmla="*/ 13 w 120"/>
                                      <a:gd name="T15" fmla="*/ 15 h 34"/>
                                      <a:gd name="T16" fmla="*/ 0 w 120"/>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0" h="34">
                                        <a:moveTo>
                                          <a:pt x="120" y="10"/>
                                        </a:moveTo>
                                        <a:lnTo>
                                          <a:pt x="108" y="21"/>
                                        </a:lnTo>
                                        <a:lnTo>
                                          <a:pt x="96" y="28"/>
                                        </a:lnTo>
                                        <a:lnTo>
                                          <a:pt x="80" y="32"/>
                                        </a:lnTo>
                                        <a:lnTo>
                                          <a:pt x="64" y="34"/>
                                        </a:lnTo>
                                        <a:lnTo>
                                          <a:pt x="46" y="32"/>
                                        </a:lnTo>
                                        <a:lnTo>
                                          <a:pt x="29" y="24"/>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7" name="Picture 1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525" y="3069"/>
                                    <a:ext cx="93" cy="129"/>
                                  </a:xfrm>
                                  <a:prstGeom prst="rect">
                                    <a:avLst/>
                                  </a:prstGeom>
                                  <a:noFill/>
                                  <a:extLst>
                                    <a:ext uri="{909E8E84-426E-40DD-AFC4-6F175D3DCCD1}">
                                      <a14:hiddenFill xmlns:a14="http://schemas.microsoft.com/office/drawing/2010/main">
                                        <a:solidFill>
                                          <a:srgbClr val="FFFFFF"/>
                                        </a:solidFill>
                                      </a14:hiddenFill>
                                    </a:ext>
                                  </a:extLst>
                                </pic:spPr>
                              </pic:pic>
                              <wps:wsp>
                                <wps:cNvPr id="1218" name="Rectangle 1203"/>
                                <wps:cNvSpPr>
                                  <a:spLocks noChangeArrowheads="1"/>
                                </wps:cNvSpPr>
                                <wps:spPr bwMode="auto">
                                  <a:xfrm>
                                    <a:off x="3529" y="2701"/>
                                    <a:ext cx="2" cy="40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 name="Rectangle 1204"/>
                                <wps:cNvSpPr>
                                  <a:spLocks noChangeArrowheads="1"/>
                                </wps:cNvSpPr>
                                <wps:spPr bwMode="auto">
                                  <a:xfrm>
                                    <a:off x="3531" y="2701"/>
                                    <a:ext cx="2" cy="408"/>
                                  </a:xfrm>
                                  <a:prstGeom prst="rect">
                                    <a:avLst/>
                                  </a:prstGeom>
                                  <a:solidFill>
                                    <a:srgbClr val="58FE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Rectangle 1205"/>
                                <wps:cNvSpPr>
                                  <a:spLocks noChangeArrowheads="1"/>
                                </wps:cNvSpPr>
                                <wps:spPr bwMode="auto">
                                  <a:xfrm>
                                    <a:off x="3533" y="2701"/>
                                    <a:ext cx="1" cy="408"/>
                                  </a:xfrm>
                                  <a:prstGeom prst="rect">
                                    <a:avLst/>
                                  </a:prstGeom>
                                  <a:solidFill>
                                    <a:srgbClr val="56FD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 name="Rectangle 1206"/>
                                <wps:cNvSpPr>
                                  <a:spLocks noChangeArrowheads="1"/>
                                </wps:cNvSpPr>
                                <wps:spPr bwMode="auto">
                                  <a:xfrm>
                                    <a:off x="3534" y="2701"/>
                                    <a:ext cx="2" cy="408"/>
                                  </a:xfrm>
                                  <a:prstGeom prst="rect">
                                    <a:avLst/>
                                  </a:prstGeom>
                                  <a:solidFill>
                                    <a:srgbClr val="55FB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Rectangle 1207"/>
                                <wps:cNvSpPr>
                                  <a:spLocks noChangeArrowheads="1"/>
                                </wps:cNvSpPr>
                                <wps:spPr bwMode="auto">
                                  <a:xfrm>
                                    <a:off x="3536" y="2701"/>
                                    <a:ext cx="1" cy="408"/>
                                  </a:xfrm>
                                  <a:prstGeom prst="rect">
                                    <a:avLst/>
                                  </a:prstGeom>
                                  <a:solidFill>
                                    <a:srgbClr val="53FA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Rectangle 1208"/>
                                <wps:cNvSpPr>
                                  <a:spLocks noChangeArrowheads="1"/>
                                </wps:cNvSpPr>
                                <wps:spPr bwMode="auto">
                                  <a:xfrm>
                                    <a:off x="3537" y="2701"/>
                                    <a:ext cx="2" cy="408"/>
                                  </a:xfrm>
                                  <a:prstGeom prst="rect">
                                    <a:avLst/>
                                  </a:prstGeom>
                                  <a:solidFill>
                                    <a:srgbClr val="52F9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Rectangle 1209"/>
                                <wps:cNvSpPr>
                                  <a:spLocks noChangeArrowheads="1"/>
                                </wps:cNvSpPr>
                                <wps:spPr bwMode="auto">
                                  <a:xfrm>
                                    <a:off x="3539" y="2701"/>
                                    <a:ext cx="1" cy="408"/>
                                  </a:xfrm>
                                  <a:prstGeom prst="rect">
                                    <a:avLst/>
                                  </a:prstGeom>
                                  <a:solidFill>
                                    <a:srgbClr val="50F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Rectangle 1210"/>
                                <wps:cNvSpPr>
                                  <a:spLocks noChangeArrowheads="1"/>
                                </wps:cNvSpPr>
                                <wps:spPr bwMode="auto">
                                  <a:xfrm>
                                    <a:off x="3540" y="2701"/>
                                    <a:ext cx="2" cy="408"/>
                                  </a:xfrm>
                                  <a:prstGeom prst="rect">
                                    <a:avLst/>
                                  </a:prstGeom>
                                  <a:solidFill>
                                    <a:srgbClr val="4FF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226" name="Group 1211"/>
                              <wpg:cNvGrpSpPr>
                                <a:grpSpLocks/>
                              </wpg:cNvGrpSpPr>
                              <wpg:grpSpPr bwMode="auto">
                                <a:xfrm>
                                  <a:off x="1489009" y="1419251"/>
                                  <a:ext cx="814705" cy="850931"/>
                                  <a:chOff x="2345" y="2233"/>
                                  <a:chExt cx="1283" cy="1340"/>
                                </a:xfrm>
                              </wpg:grpSpPr>
                              <wps:wsp>
                                <wps:cNvPr id="1227" name="Rectangle 1212"/>
                                <wps:cNvSpPr>
                                  <a:spLocks noChangeArrowheads="1"/>
                                </wps:cNvSpPr>
                                <wps:spPr bwMode="auto">
                                  <a:xfrm>
                                    <a:off x="3542" y="2701"/>
                                    <a:ext cx="2" cy="408"/>
                                  </a:xfrm>
                                  <a:prstGeom prst="rect">
                                    <a:avLst/>
                                  </a:prstGeom>
                                  <a:solidFill>
                                    <a:srgbClr val="4EF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Rectangle 1213"/>
                                <wps:cNvSpPr>
                                  <a:spLocks noChangeArrowheads="1"/>
                                </wps:cNvSpPr>
                                <wps:spPr bwMode="auto">
                                  <a:xfrm>
                                    <a:off x="3544" y="2701"/>
                                    <a:ext cx="1" cy="408"/>
                                  </a:xfrm>
                                  <a:prstGeom prst="rect">
                                    <a:avLst/>
                                  </a:prstGeom>
                                  <a:solidFill>
                                    <a:srgbClr val="4CF3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Rectangle 1214"/>
                                <wps:cNvSpPr>
                                  <a:spLocks noChangeArrowheads="1"/>
                                </wps:cNvSpPr>
                                <wps:spPr bwMode="auto">
                                  <a:xfrm>
                                    <a:off x="3545" y="2701"/>
                                    <a:ext cx="2" cy="408"/>
                                  </a:xfrm>
                                  <a:prstGeom prst="rect">
                                    <a:avLst/>
                                  </a:prstGeom>
                                  <a:solidFill>
                                    <a:srgbClr val="4BF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Rectangle 1215"/>
                                <wps:cNvSpPr>
                                  <a:spLocks noChangeArrowheads="1"/>
                                </wps:cNvSpPr>
                                <wps:spPr bwMode="auto">
                                  <a:xfrm>
                                    <a:off x="3547" y="2701"/>
                                    <a:ext cx="1" cy="408"/>
                                  </a:xfrm>
                                  <a:prstGeom prst="rect">
                                    <a:avLst/>
                                  </a:prstGeom>
                                  <a:solidFill>
                                    <a:srgbClr val="49F1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1" name="Rectangle 1216"/>
                                <wps:cNvSpPr>
                                  <a:spLocks noChangeArrowheads="1"/>
                                </wps:cNvSpPr>
                                <wps:spPr bwMode="auto">
                                  <a:xfrm>
                                    <a:off x="3548" y="2701"/>
                                    <a:ext cx="2" cy="408"/>
                                  </a:xfrm>
                                  <a:prstGeom prst="rect">
                                    <a:avLst/>
                                  </a:prstGeom>
                                  <a:solidFill>
                                    <a:srgbClr val="48F0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Rectangle 1217"/>
                                <wps:cNvSpPr>
                                  <a:spLocks noChangeArrowheads="1"/>
                                </wps:cNvSpPr>
                                <wps:spPr bwMode="auto">
                                  <a:xfrm>
                                    <a:off x="3550" y="2701"/>
                                    <a:ext cx="2" cy="408"/>
                                  </a:xfrm>
                                  <a:prstGeom prst="rect">
                                    <a:avLst/>
                                  </a:prstGeom>
                                  <a:solidFill>
                                    <a:srgbClr val="46EE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 name="Rectangle 1218"/>
                                <wps:cNvSpPr>
                                  <a:spLocks noChangeArrowheads="1"/>
                                </wps:cNvSpPr>
                                <wps:spPr bwMode="auto">
                                  <a:xfrm>
                                    <a:off x="3552" y="2701"/>
                                    <a:ext cx="1" cy="408"/>
                                  </a:xfrm>
                                  <a:prstGeom prst="rect">
                                    <a:avLst/>
                                  </a:prstGeom>
                                  <a:solidFill>
                                    <a:srgbClr val="45ED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Rectangle 1219"/>
                                <wps:cNvSpPr>
                                  <a:spLocks noChangeArrowheads="1"/>
                                </wps:cNvSpPr>
                                <wps:spPr bwMode="auto">
                                  <a:xfrm>
                                    <a:off x="3553" y="2701"/>
                                    <a:ext cx="2" cy="408"/>
                                  </a:xfrm>
                                  <a:prstGeom prst="rect">
                                    <a:avLst/>
                                  </a:prstGeom>
                                  <a:solidFill>
                                    <a:srgbClr val="44EC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1220"/>
                                <wps:cNvSpPr>
                                  <a:spLocks noChangeArrowheads="1"/>
                                </wps:cNvSpPr>
                                <wps:spPr bwMode="auto">
                                  <a:xfrm>
                                    <a:off x="3555" y="2701"/>
                                    <a:ext cx="1" cy="408"/>
                                  </a:xfrm>
                                  <a:prstGeom prst="rect">
                                    <a:avLst/>
                                  </a:prstGeom>
                                  <a:solidFill>
                                    <a:srgbClr val="42EA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Rectangle 1221"/>
                                <wps:cNvSpPr>
                                  <a:spLocks noChangeArrowheads="1"/>
                                </wps:cNvSpPr>
                                <wps:spPr bwMode="auto">
                                  <a:xfrm>
                                    <a:off x="3556" y="2701"/>
                                    <a:ext cx="2" cy="408"/>
                                  </a:xfrm>
                                  <a:prstGeom prst="rect">
                                    <a:avLst/>
                                  </a:prstGeom>
                                  <a:solidFill>
                                    <a:srgbClr val="41E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Rectangle 1222"/>
                                <wps:cNvSpPr>
                                  <a:spLocks noChangeArrowheads="1"/>
                                </wps:cNvSpPr>
                                <wps:spPr bwMode="auto">
                                  <a:xfrm>
                                    <a:off x="3558" y="2701"/>
                                    <a:ext cx="2" cy="408"/>
                                  </a:xfrm>
                                  <a:prstGeom prst="rect">
                                    <a:avLst/>
                                  </a:prstGeom>
                                  <a:solidFill>
                                    <a:srgbClr val="3FE8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Rectangle 1223"/>
                                <wps:cNvSpPr>
                                  <a:spLocks noChangeArrowheads="1"/>
                                </wps:cNvSpPr>
                                <wps:spPr bwMode="auto">
                                  <a:xfrm>
                                    <a:off x="3560" y="2701"/>
                                    <a:ext cx="1" cy="408"/>
                                  </a:xfrm>
                                  <a:prstGeom prst="rect">
                                    <a:avLst/>
                                  </a:prstGeom>
                                  <a:solidFill>
                                    <a:srgbClr val="3DE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Rectangle 1224"/>
                                <wps:cNvSpPr>
                                  <a:spLocks noChangeArrowheads="1"/>
                                </wps:cNvSpPr>
                                <wps:spPr bwMode="auto">
                                  <a:xfrm>
                                    <a:off x="3561" y="2701"/>
                                    <a:ext cx="2" cy="408"/>
                                  </a:xfrm>
                                  <a:prstGeom prst="rect">
                                    <a:avLst/>
                                  </a:prstGeom>
                                  <a:solidFill>
                                    <a:srgbClr val="3CE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Rectangle 1225"/>
                                <wps:cNvSpPr>
                                  <a:spLocks noChangeArrowheads="1"/>
                                </wps:cNvSpPr>
                                <wps:spPr bwMode="auto">
                                  <a:xfrm>
                                    <a:off x="3563" y="2701"/>
                                    <a:ext cx="1" cy="408"/>
                                  </a:xfrm>
                                  <a:prstGeom prst="rect">
                                    <a:avLst/>
                                  </a:prstGeom>
                                  <a:solidFill>
                                    <a:srgbClr val="3BE4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Rectangle 1226"/>
                                <wps:cNvSpPr>
                                  <a:spLocks noChangeArrowheads="1"/>
                                </wps:cNvSpPr>
                                <wps:spPr bwMode="auto">
                                  <a:xfrm>
                                    <a:off x="3564" y="2701"/>
                                    <a:ext cx="2" cy="408"/>
                                  </a:xfrm>
                                  <a:prstGeom prst="rect">
                                    <a:avLst/>
                                  </a:prstGeom>
                                  <a:solidFill>
                                    <a:srgbClr val="39E2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Rectangle 1227"/>
                                <wps:cNvSpPr>
                                  <a:spLocks noChangeArrowheads="1"/>
                                </wps:cNvSpPr>
                                <wps:spPr bwMode="auto">
                                  <a:xfrm>
                                    <a:off x="3566" y="2701"/>
                                    <a:ext cx="2" cy="408"/>
                                  </a:xfrm>
                                  <a:prstGeom prst="rect">
                                    <a:avLst/>
                                  </a:prstGeom>
                                  <a:solidFill>
                                    <a:srgbClr val="38E1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 name="Rectangle 1228"/>
                                <wps:cNvSpPr>
                                  <a:spLocks noChangeArrowheads="1"/>
                                </wps:cNvSpPr>
                                <wps:spPr bwMode="auto">
                                  <a:xfrm>
                                    <a:off x="3568" y="2701"/>
                                    <a:ext cx="1" cy="408"/>
                                  </a:xfrm>
                                  <a:prstGeom prst="rect">
                                    <a:avLst/>
                                  </a:prstGeom>
                                  <a:solidFill>
                                    <a:srgbClr val="37E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Rectangle 1229"/>
                                <wps:cNvSpPr>
                                  <a:spLocks noChangeArrowheads="1"/>
                                </wps:cNvSpPr>
                                <wps:spPr bwMode="auto">
                                  <a:xfrm>
                                    <a:off x="3569" y="2701"/>
                                    <a:ext cx="2" cy="408"/>
                                  </a:xfrm>
                                  <a:prstGeom prst="rect">
                                    <a:avLst/>
                                  </a:prstGeom>
                                  <a:solidFill>
                                    <a:srgbClr val="35D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 name="Rectangle 1230"/>
                                <wps:cNvSpPr>
                                  <a:spLocks noChangeArrowheads="1"/>
                                </wps:cNvSpPr>
                                <wps:spPr bwMode="auto">
                                  <a:xfrm>
                                    <a:off x="3571" y="2701"/>
                                    <a:ext cx="1" cy="408"/>
                                  </a:xfrm>
                                  <a:prstGeom prst="rect">
                                    <a:avLst/>
                                  </a:prstGeom>
                                  <a:solidFill>
                                    <a:srgbClr val="33DD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Rectangle 1231"/>
                                <wps:cNvSpPr>
                                  <a:spLocks noChangeArrowheads="1"/>
                                </wps:cNvSpPr>
                                <wps:spPr bwMode="auto">
                                  <a:xfrm>
                                    <a:off x="3572" y="2701"/>
                                    <a:ext cx="2" cy="408"/>
                                  </a:xfrm>
                                  <a:prstGeom prst="rect">
                                    <a:avLst/>
                                  </a:prstGeom>
                                  <a:solidFill>
                                    <a:srgbClr val="32D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Rectangle 1232"/>
                                <wps:cNvSpPr>
                                  <a:spLocks noChangeArrowheads="1"/>
                                </wps:cNvSpPr>
                                <wps:spPr bwMode="auto">
                                  <a:xfrm>
                                    <a:off x="3574" y="2701"/>
                                    <a:ext cx="1" cy="408"/>
                                  </a:xfrm>
                                  <a:prstGeom prst="rect">
                                    <a:avLst/>
                                  </a:prstGeom>
                                  <a:solidFill>
                                    <a:srgbClr val="31DB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Rectangle 1233"/>
                                <wps:cNvSpPr>
                                  <a:spLocks noChangeArrowheads="1"/>
                                </wps:cNvSpPr>
                                <wps:spPr bwMode="auto">
                                  <a:xfrm>
                                    <a:off x="3575" y="2701"/>
                                    <a:ext cx="2" cy="408"/>
                                  </a:xfrm>
                                  <a:prstGeom prst="rect">
                                    <a:avLst/>
                                  </a:prstGeom>
                                  <a:solidFill>
                                    <a:srgbClr val="2FDA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Rectangle 1234"/>
                                <wps:cNvSpPr>
                                  <a:spLocks noChangeArrowheads="1"/>
                                </wps:cNvSpPr>
                                <wps:spPr bwMode="auto">
                                  <a:xfrm>
                                    <a:off x="3577" y="2701"/>
                                    <a:ext cx="2" cy="408"/>
                                  </a:xfrm>
                                  <a:prstGeom prst="rect">
                                    <a:avLst/>
                                  </a:prstGeom>
                                  <a:solidFill>
                                    <a:srgbClr val="2ED9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Rectangle 1235"/>
                                <wps:cNvSpPr>
                                  <a:spLocks noChangeArrowheads="1"/>
                                </wps:cNvSpPr>
                                <wps:spPr bwMode="auto">
                                  <a:xfrm>
                                    <a:off x="3579" y="2701"/>
                                    <a:ext cx="1" cy="408"/>
                                  </a:xfrm>
                                  <a:prstGeom prst="rect">
                                    <a:avLst/>
                                  </a:prstGeom>
                                  <a:solidFill>
                                    <a:srgbClr val="2DD8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Rectangle 1236"/>
                                <wps:cNvSpPr>
                                  <a:spLocks noChangeArrowheads="1"/>
                                </wps:cNvSpPr>
                                <wps:spPr bwMode="auto">
                                  <a:xfrm>
                                    <a:off x="3580" y="2701"/>
                                    <a:ext cx="2" cy="408"/>
                                  </a:xfrm>
                                  <a:prstGeom prst="rect">
                                    <a:avLst/>
                                  </a:prstGeom>
                                  <a:solidFill>
                                    <a:srgbClr val="2BD6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Rectangle 1237"/>
                                <wps:cNvSpPr>
                                  <a:spLocks noChangeArrowheads="1"/>
                                </wps:cNvSpPr>
                                <wps:spPr bwMode="auto">
                                  <a:xfrm>
                                    <a:off x="3582" y="2701"/>
                                    <a:ext cx="1" cy="408"/>
                                  </a:xfrm>
                                  <a:prstGeom prst="rect">
                                    <a:avLst/>
                                  </a:prstGeom>
                                  <a:solidFill>
                                    <a:srgbClr val="2AD5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Rectangle 1238"/>
                                <wps:cNvSpPr>
                                  <a:spLocks noChangeArrowheads="1"/>
                                </wps:cNvSpPr>
                                <wps:spPr bwMode="auto">
                                  <a:xfrm>
                                    <a:off x="3583" y="2701"/>
                                    <a:ext cx="2" cy="408"/>
                                  </a:xfrm>
                                  <a:prstGeom prst="rect">
                                    <a:avLst/>
                                  </a:prstGeom>
                                  <a:solidFill>
                                    <a:srgbClr val="28D4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Rectangle 1239"/>
                                <wps:cNvSpPr>
                                  <a:spLocks noChangeArrowheads="1"/>
                                </wps:cNvSpPr>
                                <wps:spPr bwMode="auto">
                                  <a:xfrm>
                                    <a:off x="3585" y="2701"/>
                                    <a:ext cx="2" cy="408"/>
                                  </a:xfrm>
                                  <a:prstGeom prst="rect">
                                    <a:avLst/>
                                  </a:prstGeom>
                                  <a:solidFill>
                                    <a:srgbClr val="26D2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Rectangle 1240"/>
                                <wps:cNvSpPr>
                                  <a:spLocks noChangeArrowheads="1"/>
                                </wps:cNvSpPr>
                                <wps:spPr bwMode="auto">
                                  <a:xfrm>
                                    <a:off x="3587" y="2701"/>
                                    <a:ext cx="1" cy="408"/>
                                  </a:xfrm>
                                  <a:prstGeom prst="rect">
                                    <a:avLst/>
                                  </a:prstGeom>
                                  <a:solidFill>
                                    <a:srgbClr val="25D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Rectangle 1241"/>
                                <wps:cNvSpPr>
                                  <a:spLocks noChangeArrowheads="1"/>
                                </wps:cNvSpPr>
                                <wps:spPr bwMode="auto">
                                  <a:xfrm>
                                    <a:off x="3588" y="2701"/>
                                    <a:ext cx="2" cy="408"/>
                                  </a:xfrm>
                                  <a:prstGeom prst="rect">
                                    <a:avLst/>
                                  </a:prstGeom>
                                  <a:solidFill>
                                    <a:srgbClr val="23D0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Rectangle 1242"/>
                                <wps:cNvSpPr>
                                  <a:spLocks noChangeArrowheads="1"/>
                                </wps:cNvSpPr>
                                <wps:spPr bwMode="auto">
                                  <a:xfrm>
                                    <a:off x="3590" y="2701"/>
                                    <a:ext cx="1" cy="408"/>
                                  </a:xfrm>
                                  <a:prstGeom prst="rect">
                                    <a:avLst/>
                                  </a:prstGeom>
                                  <a:solidFill>
                                    <a:srgbClr val="22CF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Rectangle 1243"/>
                                <wps:cNvSpPr>
                                  <a:spLocks noChangeArrowheads="1"/>
                                </wps:cNvSpPr>
                                <wps:spPr bwMode="auto">
                                  <a:xfrm>
                                    <a:off x="3591" y="2701"/>
                                    <a:ext cx="2" cy="408"/>
                                  </a:xfrm>
                                  <a:prstGeom prst="rect">
                                    <a:avLst/>
                                  </a:prstGeom>
                                  <a:solidFill>
                                    <a:srgbClr val="20CD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Rectangle 1244"/>
                                <wps:cNvSpPr>
                                  <a:spLocks noChangeArrowheads="1"/>
                                </wps:cNvSpPr>
                                <wps:spPr bwMode="auto">
                                  <a:xfrm>
                                    <a:off x="3593" y="2701"/>
                                    <a:ext cx="2" cy="408"/>
                                  </a:xfrm>
                                  <a:prstGeom prst="rect">
                                    <a:avLst/>
                                  </a:prstGeom>
                                  <a:solidFill>
                                    <a:srgbClr val="1FCC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Rectangle 1245"/>
                                <wps:cNvSpPr>
                                  <a:spLocks noChangeArrowheads="1"/>
                                </wps:cNvSpPr>
                                <wps:spPr bwMode="auto">
                                  <a:xfrm>
                                    <a:off x="3595" y="2701"/>
                                    <a:ext cx="1" cy="408"/>
                                  </a:xfrm>
                                  <a:prstGeom prst="rect">
                                    <a:avLst/>
                                  </a:prstGeom>
                                  <a:solidFill>
                                    <a:srgbClr val="1ECB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Rectangle 1246"/>
                                <wps:cNvSpPr>
                                  <a:spLocks noChangeArrowheads="1"/>
                                </wps:cNvSpPr>
                                <wps:spPr bwMode="auto">
                                  <a:xfrm>
                                    <a:off x="3596" y="2701"/>
                                    <a:ext cx="2" cy="408"/>
                                  </a:xfrm>
                                  <a:prstGeom prst="rect">
                                    <a:avLst/>
                                  </a:prstGeom>
                                  <a:solidFill>
                                    <a:srgbClr val="1CC9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Rectangle 1247"/>
                                <wps:cNvSpPr>
                                  <a:spLocks noChangeArrowheads="1"/>
                                </wps:cNvSpPr>
                                <wps:spPr bwMode="auto">
                                  <a:xfrm>
                                    <a:off x="3598" y="2701"/>
                                    <a:ext cx="1" cy="408"/>
                                  </a:xfrm>
                                  <a:prstGeom prst="rect">
                                    <a:avLst/>
                                  </a:prstGeom>
                                  <a:solidFill>
                                    <a:srgbClr val="1BC8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Rectangle 1248"/>
                                <wps:cNvSpPr>
                                  <a:spLocks noChangeArrowheads="1"/>
                                </wps:cNvSpPr>
                                <wps:spPr bwMode="auto">
                                  <a:xfrm>
                                    <a:off x="3599" y="2701"/>
                                    <a:ext cx="2" cy="408"/>
                                  </a:xfrm>
                                  <a:prstGeom prst="rect">
                                    <a:avLst/>
                                  </a:prstGeom>
                                  <a:solidFill>
                                    <a:srgbClr val="19C7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 name="Rectangle 1249"/>
                                <wps:cNvSpPr>
                                  <a:spLocks noChangeArrowheads="1"/>
                                </wps:cNvSpPr>
                                <wps:spPr bwMode="auto">
                                  <a:xfrm>
                                    <a:off x="3601" y="2701"/>
                                    <a:ext cx="2" cy="408"/>
                                  </a:xfrm>
                                  <a:prstGeom prst="rect">
                                    <a:avLst/>
                                  </a:prstGeom>
                                  <a:solidFill>
                                    <a:srgbClr val="18C5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Rectangle 1250"/>
                                <wps:cNvSpPr>
                                  <a:spLocks noChangeArrowheads="1"/>
                                </wps:cNvSpPr>
                                <wps:spPr bwMode="auto">
                                  <a:xfrm>
                                    <a:off x="3603" y="2701"/>
                                    <a:ext cx="1" cy="408"/>
                                  </a:xfrm>
                                  <a:prstGeom prst="rect">
                                    <a:avLst/>
                                  </a:prstGeom>
                                  <a:solidFill>
                                    <a:srgbClr val="16C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Rectangle 1251"/>
                                <wps:cNvSpPr>
                                  <a:spLocks noChangeArrowheads="1"/>
                                </wps:cNvSpPr>
                                <wps:spPr bwMode="auto">
                                  <a:xfrm>
                                    <a:off x="3604" y="2701"/>
                                    <a:ext cx="2" cy="408"/>
                                  </a:xfrm>
                                  <a:prstGeom prst="rect">
                                    <a:avLst/>
                                  </a:prstGeom>
                                  <a:solidFill>
                                    <a:srgbClr val="15C3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Rectangle 1252"/>
                                <wps:cNvSpPr>
                                  <a:spLocks noChangeArrowheads="1"/>
                                </wps:cNvSpPr>
                                <wps:spPr bwMode="auto">
                                  <a:xfrm>
                                    <a:off x="3606" y="2701"/>
                                    <a:ext cx="1" cy="408"/>
                                  </a:xfrm>
                                  <a:prstGeom prst="rect">
                                    <a:avLst/>
                                  </a:prstGeom>
                                  <a:solidFill>
                                    <a:srgbClr val="13C1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Rectangle 1253"/>
                                <wps:cNvSpPr>
                                  <a:spLocks noChangeArrowheads="1"/>
                                </wps:cNvSpPr>
                                <wps:spPr bwMode="auto">
                                  <a:xfrm>
                                    <a:off x="3607" y="2701"/>
                                    <a:ext cx="2" cy="408"/>
                                  </a:xfrm>
                                  <a:prstGeom prst="rect">
                                    <a:avLst/>
                                  </a:prstGeom>
                                  <a:solidFill>
                                    <a:srgbClr val="12C0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Rectangle 1254"/>
                                <wps:cNvSpPr>
                                  <a:spLocks noChangeArrowheads="1"/>
                                </wps:cNvSpPr>
                                <wps:spPr bwMode="auto">
                                  <a:xfrm>
                                    <a:off x="3609" y="2701"/>
                                    <a:ext cx="2" cy="408"/>
                                  </a:xfrm>
                                  <a:prstGeom prst="rect">
                                    <a:avLst/>
                                  </a:prstGeom>
                                  <a:solidFill>
                                    <a:srgbClr val="11BF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Rectangle 1255"/>
                                <wps:cNvSpPr>
                                  <a:spLocks noChangeArrowheads="1"/>
                                </wps:cNvSpPr>
                                <wps:spPr bwMode="auto">
                                  <a:xfrm>
                                    <a:off x="3611" y="2701"/>
                                    <a:ext cx="1" cy="408"/>
                                  </a:xfrm>
                                  <a:prstGeom prst="rect">
                                    <a:avLst/>
                                  </a:prstGeom>
                                  <a:solidFill>
                                    <a:srgbClr val="0FBE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1" name="Rectangle 1256"/>
                                <wps:cNvSpPr>
                                  <a:spLocks noChangeArrowheads="1"/>
                                </wps:cNvSpPr>
                                <wps:spPr bwMode="auto">
                                  <a:xfrm>
                                    <a:off x="3612" y="2701"/>
                                    <a:ext cx="2" cy="408"/>
                                  </a:xfrm>
                                  <a:prstGeom prst="rect">
                                    <a:avLst/>
                                  </a:prstGeom>
                                  <a:solidFill>
                                    <a:srgbClr val="0EBC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Rectangle 1257"/>
                                <wps:cNvSpPr>
                                  <a:spLocks noChangeArrowheads="1"/>
                                </wps:cNvSpPr>
                                <wps:spPr bwMode="auto">
                                  <a:xfrm>
                                    <a:off x="3614" y="2701"/>
                                    <a:ext cx="1" cy="408"/>
                                  </a:xfrm>
                                  <a:prstGeom prst="rect">
                                    <a:avLst/>
                                  </a:prstGeom>
                                  <a:solidFill>
                                    <a:srgbClr val="0CB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 name="Rectangle 1258"/>
                                <wps:cNvSpPr>
                                  <a:spLocks noChangeArrowheads="1"/>
                                </wps:cNvSpPr>
                                <wps:spPr bwMode="auto">
                                  <a:xfrm>
                                    <a:off x="3615" y="2701"/>
                                    <a:ext cx="2" cy="408"/>
                                  </a:xfrm>
                                  <a:prstGeom prst="rect">
                                    <a:avLst/>
                                  </a:prstGeom>
                                  <a:solidFill>
                                    <a:srgbClr val="0BBA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 name="Rectangle 1259"/>
                                <wps:cNvSpPr>
                                  <a:spLocks noChangeArrowheads="1"/>
                                </wps:cNvSpPr>
                                <wps:spPr bwMode="auto">
                                  <a:xfrm>
                                    <a:off x="3617" y="2701"/>
                                    <a:ext cx="1" cy="408"/>
                                  </a:xfrm>
                                  <a:prstGeom prst="rect">
                                    <a:avLst/>
                                  </a:prstGeom>
                                  <a:solidFill>
                                    <a:srgbClr val="09B8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Rectangle 1260"/>
                                <wps:cNvSpPr>
                                  <a:spLocks noChangeArrowheads="1"/>
                                </wps:cNvSpPr>
                                <wps:spPr bwMode="auto">
                                  <a:xfrm>
                                    <a:off x="3618" y="2701"/>
                                    <a:ext cx="2" cy="408"/>
                                  </a:xfrm>
                                  <a:prstGeom prst="rect">
                                    <a:avLst/>
                                  </a:prstGeom>
                                  <a:solidFill>
                                    <a:srgbClr val="08B7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 name="Rectangle 1261"/>
                                <wps:cNvSpPr>
                                  <a:spLocks noChangeArrowheads="1"/>
                                </wps:cNvSpPr>
                                <wps:spPr bwMode="auto">
                                  <a:xfrm>
                                    <a:off x="3620" y="2701"/>
                                    <a:ext cx="2" cy="408"/>
                                  </a:xfrm>
                                  <a:prstGeom prst="rect">
                                    <a:avLst/>
                                  </a:prstGeom>
                                  <a:solidFill>
                                    <a:srgbClr val="07B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Rectangle 1262"/>
                                <wps:cNvSpPr>
                                  <a:spLocks noChangeArrowheads="1"/>
                                </wps:cNvSpPr>
                                <wps:spPr bwMode="auto">
                                  <a:xfrm>
                                    <a:off x="3622" y="2701"/>
                                    <a:ext cx="1" cy="408"/>
                                  </a:xfrm>
                                  <a:prstGeom prst="rect">
                                    <a:avLst/>
                                  </a:prstGeom>
                                  <a:solidFill>
                                    <a:srgbClr val="05B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Rectangle 1263"/>
                                <wps:cNvSpPr>
                                  <a:spLocks noChangeArrowheads="1"/>
                                </wps:cNvSpPr>
                                <wps:spPr bwMode="auto">
                                  <a:xfrm>
                                    <a:off x="3623" y="2701"/>
                                    <a:ext cx="2" cy="408"/>
                                  </a:xfrm>
                                  <a:prstGeom prst="rect">
                                    <a:avLst/>
                                  </a:prstGeom>
                                  <a:solidFill>
                                    <a:srgbClr val="04B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Rectangle 1264"/>
                                <wps:cNvSpPr>
                                  <a:spLocks noChangeArrowheads="1"/>
                                </wps:cNvSpPr>
                                <wps:spPr bwMode="auto">
                                  <a:xfrm>
                                    <a:off x="3625" y="2701"/>
                                    <a:ext cx="1" cy="408"/>
                                  </a:xfrm>
                                  <a:prstGeom prst="rect">
                                    <a:avLst/>
                                  </a:prstGeom>
                                  <a:solidFill>
                                    <a:srgbClr val="02B2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0" name="Rectangle 1265"/>
                                <wps:cNvSpPr>
                                  <a:spLocks noChangeArrowheads="1"/>
                                </wps:cNvSpPr>
                                <wps:spPr bwMode="auto">
                                  <a:xfrm>
                                    <a:off x="3626" y="2701"/>
                                    <a:ext cx="2" cy="408"/>
                                  </a:xfrm>
                                  <a:prstGeom prst="rect">
                                    <a:avLst/>
                                  </a:prstGeom>
                                  <a:solidFill>
                                    <a:srgbClr val="01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Freeform 1266"/>
                                <wps:cNvSpPr>
                                  <a:spLocks/>
                                </wps:cNvSpPr>
                                <wps:spPr bwMode="auto">
                                  <a:xfrm>
                                    <a:off x="3507" y="2828"/>
                                    <a:ext cx="100" cy="362"/>
                                  </a:xfrm>
                                  <a:custGeom>
                                    <a:avLst/>
                                    <a:gdLst>
                                      <a:gd name="T0" fmla="*/ 100 w 100"/>
                                      <a:gd name="T1" fmla="*/ 343 h 362"/>
                                      <a:gd name="T2" fmla="*/ 92 w 100"/>
                                      <a:gd name="T3" fmla="*/ 349 h 362"/>
                                      <a:gd name="T4" fmla="*/ 86 w 100"/>
                                      <a:gd name="T5" fmla="*/ 355 h 362"/>
                                      <a:gd name="T6" fmla="*/ 76 w 100"/>
                                      <a:gd name="T7" fmla="*/ 359 h 362"/>
                                      <a:gd name="T8" fmla="*/ 68 w 100"/>
                                      <a:gd name="T9" fmla="*/ 362 h 362"/>
                                      <a:gd name="T10" fmla="*/ 59 w 100"/>
                                      <a:gd name="T11" fmla="*/ 362 h 362"/>
                                      <a:gd name="T12" fmla="*/ 49 w 100"/>
                                      <a:gd name="T13" fmla="*/ 360 h 362"/>
                                      <a:gd name="T14" fmla="*/ 41 w 100"/>
                                      <a:gd name="T15" fmla="*/ 357 h 362"/>
                                      <a:gd name="T16" fmla="*/ 32 w 100"/>
                                      <a:gd name="T17" fmla="*/ 352 h 362"/>
                                      <a:gd name="T18" fmla="*/ 26 w 100"/>
                                      <a:gd name="T19" fmla="*/ 346 h 362"/>
                                      <a:gd name="T20" fmla="*/ 19 w 100"/>
                                      <a:gd name="T21" fmla="*/ 338 h 362"/>
                                      <a:gd name="T22" fmla="*/ 16 w 100"/>
                                      <a:gd name="T23" fmla="*/ 330 h 362"/>
                                      <a:gd name="T24" fmla="*/ 14 w 100"/>
                                      <a:gd name="T25" fmla="*/ 322 h 362"/>
                                      <a:gd name="T26" fmla="*/ 13 w 100"/>
                                      <a:gd name="T27" fmla="*/ 312 h 362"/>
                                      <a:gd name="T28" fmla="*/ 14 w 100"/>
                                      <a:gd name="T29" fmla="*/ 302 h 362"/>
                                      <a:gd name="T30" fmla="*/ 18 w 100"/>
                                      <a:gd name="T31" fmla="*/ 294 h 362"/>
                                      <a:gd name="T32" fmla="*/ 22 w 100"/>
                                      <a:gd name="T33" fmla="*/ 285 h 362"/>
                                      <a:gd name="T34" fmla="*/ 29 w 100"/>
                                      <a:gd name="T35" fmla="*/ 278 h 362"/>
                                      <a:gd name="T36" fmla="*/ 18 w 100"/>
                                      <a:gd name="T37" fmla="*/ 272 h 362"/>
                                      <a:gd name="T38" fmla="*/ 10 w 100"/>
                                      <a:gd name="T39" fmla="*/ 264 h 362"/>
                                      <a:gd name="T40" fmla="*/ 5 w 100"/>
                                      <a:gd name="T41" fmla="*/ 254 h 362"/>
                                      <a:gd name="T42" fmla="*/ 0 w 100"/>
                                      <a:gd name="T43" fmla="*/ 243 h 362"/>
                                      <a:gd name="T44" fmla="*/ 0 w 100"/>
                                      <a:gd name="T45" fmla="*/ 243 h 362"/>
                                      <a:gd name="T46" fmla="*/ 0 w 100"/>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0" h="362">
                                        <a:moveTo>
                                          <a:pt x="100" y="343"/>
                                        </a:moveTo>
                                        <a:lnTo>
                                          <a:pt x="92" y="349"/>
                                        </a:lnTo>
                                        <a:lnTo>
                                          <a:pt x="86" y="355"/>
                                        </a:lnTo>
                                        <a:lnTo>
                                          <a:pt x="76" y="359"/>
                                        </a:lnTo>
                                        <a:lnTo>
                                          <a:pt x="68" y="362"/>
                                        </a:lnTo>
                                        <a:lnTo>
                                          <a:pt x="59" y="362"/>
                                        </a:lnTo>
                                        <a:lnTo>
                                          <a:pt x="49" y="360"/>
                                        </a:lnTo>
                                        <a:lnTo>
                                          <a:pt x="41" y="357"/>
                                        </a:lnTo>
                                        <a:lnTo>
                                          <a:pt x="32" y="352"/>
                                        </a:lnTo>
                                        <a:lnTo>
                                          <a:pt x="26" y="346"/>
                                        </a:lnTo>
                                        <a:lnTo>
                                          <a:pt x="19" y="338"/>
                                        </a:lnTo>
                                        <a:lnTo>
                                          <a:pt x="16" y="330"/>
                                        </a:lnTo>
                                        <a:lnTo>
                                          <a:pt x="14" y="322"/>
                                        </a:lnTo>
                                        <a:lnTo>
                                          <a:pt x="13" y="312"/>
                                        </a:lnTo>
                                        <a:lnTo>
                                          <a:pt x="14" y="302"/>
                                        </a:lnTo>
                                        <a:lnTo>
                                          <a:pt x="18" y="294"/>
                                        </a:lnTo>
                                        <a:lnTo>
                                          <a:pt x="22" y="285"/>
                                        </a:lnTo>
                                        <a:lnTo>
                                          <a:pt x="29" y="278"/>
                                        </a:lnTo>
                                        <a:lnTo>
                                          <a:pt x="18" y="272"/>
                                        </a:lnTo>
                                        <a:lnTo>
                                          <a:pt x="10" y="264"/>
                                        </a:lnTo>
                                        <a:lnTo>
                                          <a:pt x="5" y="254"/>
                                        </a:lnTo>
                                        <a:lnTo>
                                          <a:pt x="0" y="243"/>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Freeform 1267"/>
                                <wps:cNvSpPr>
                                  <a:spLocks/>
                                </wps:cNvSpPr>
                                <wps:spPr bwMode="auto">
                                  <a:xfrm>
                                    <a:off x="3383" y="3069"/>
                                    <a:ext cx="73" cy="415"/>
                                  </a:xfrm>
                                  <a:custGeom>
                                    <a:avLst/>
                                    <a:gdLst>
                                      <a:gd name="T0" fmla="*/ 65 w 73"/>
                                      <a:gd name="T1" fmla="*/ 0 h 415"/>
                                      <a:gd name="T2" fmla="*/ 73 w 73"/>
                                      <a:gd name="T3" fmla="*/ 336 h 415"/>
                                      <a:gd name="T4" fmla="*/ 35 w 73"/>
                                      <a:gd name="T5" fmla="*/ 373 h 415"/>
                                      <a:gd name="T6" fmla="*/ 0 w 73"/>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5">
                                        <a:moveTo>
                                          <a:pt x="65" y="0"/>
                                        </a:moveTo>
                                        <a:lnTo>
                                          <a:pt x="73" y="336"/>
                                        </a:lnTo>
                                        <a:lnTo>
                                          <a:pt x="35" y="373"/>
                                        </a:lnTo>
                                        <a:lnTo>
                                          <a:pt x="0" y="415"/>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Line 1268"/>
                                <wps:cNvCnPr/>
                                <wps:spPr bwMode="auto">
                                  <a:xfrm flipH="1" flipV="1">
                                    <a:off x="3340" y="2719"/>
                                    <a:ext cx="17" cy="355"/>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284" name="Freeform 1269"/>
                                <wps:cNvSpPr>
                                  <a:spLocks/>
                                </wps:cNvSpPr>
                                <wps:spPr bwMode="auto">
                                  <a:xfrm>
                                    <a:off x="3303" y="2363"/>
                                    <a:ext cx="322" cy="1182"/>
                                  </a:xfrm>
                                  <a:custGeom>
                                    <a:avLst/>
                                    <a:gdLst>
                                      <a:gd name="T0" fmla="*/ 67 w 322"/>
                                      <a:gd name="T1" fmla="*/ 1001 h 1182"/>
                                      <a:gd name="T2" fmla="*/ 4 w 322"/>
                                      <a:gd name="T3" fmla="*/ 1078 h 1182"/>
                                      <a:gd name="T4" fmla="*/ 0 w 322"/>
                                      <a:gd name="T5" fmla="*/ 1094 h 1182"/>
                                      <a:gd name="T6" fmla="*/ 4 w 322"/>
                                      <a:gd name="T7" fmla="*/ 1102 h 1182"/>
                                      <a:gd name="T8" fmla="*/ 85 w 322"/>
                                      <a:gd name="T9" fmla="*/ 1112 h 1182"/>
                                      <a:gd name="T10" fmla="*/ 78 w 322"/>
                                      <a:gd name="T11" fmla="*/ 1129 h 1182"/>
                                      <a:gd name="T12" fmla="*/ 82 w 322"/>
                                      <a:gd name="T13" fmla="*/ 1147 h 1182"/>
                                      <a:gd name="T14" fmla="*/ 134 w 322"/>
                                      <a:gd name="T15" fmla="*/ 1182 h 1182"/>
                                      <a:gd name="T16" fmla="*/ 288 w 322"/>
                                      <a:gd name="T17" fmla="*/ 1028 h 1182"/>
                                      <a:gd name="T18" fmla="*/ 308 w 322"/>
                                      <a:gd name="T19" fmla="*/ 798 h 1182"/>
                                      <a:gd name="T20" fmla="*/ 312 w 322"/>
                                      <a:gd name="T21" fmla="*/ 754 h 1182"/>
                                      <a:gd name="T22" fmla="*/ 311 w 322"/>
                                      <a:gd name="T23" fmla="*/ 727 h 1182"/>
                                      <a:gd name="T24" fmla="*/ 317 w 322"/>
                                      <a:gd name="T25" fmla="*/ 713 h 1182"/>
                                      <a:gd name="T26" fmla="*/ 317 w 322"/>
                                      <a:gd name="T27" fmla="*/ 705 h 1182"/>
                                      <a:gd name="T28" fmla="*/ 322 w 322"/>
                                      <a:gd name="T29" fmla="*/ 523 h 1182"/>
                                      <a:gd name="T30" fmla="*/ 315 w 322"/>
                                      <a:gd name="T31" fmla="*/ 343 h 1182"/>
                                      <a:gd name="T32" fmla="*/ 303 w 322"/>
                                      <a:gd name="T33" fmla="*/ 315 h 1182"/>
                                      <a:gd name="T34" fmla="*/ 268 w 322"/>
                                      <a:gd name="T35" fmla="*/ 267 h 1182"/>
                                      <a:gd name="T36" fmla="*/ 226 w 322"/>
                                      <a:gd name="T37" fmla="*/ 230 h 1182"/>
                                      <a:gd name="T38" fmla="*/ 206 w 322"/>
                                      <a:gd name="T39" fmla="*/ 217 h 1182"/>
                                      <a:gd name="T40" fmla="*/ 225 w 322"/>
                                      <a:gd name="T41" fmla="*/ 187 h 1182"/>
                                      <a:gd name="T42" fmla="*/ 247 w 322"/>
                                      <a:gd name="T43" fmla="*/ 138 h 1182"/>
                                      <a:gd name="T44" fmla="*/ 249 w 322"/>
                                      <a:gd name="T45" fmla="*/ 92 h 1182"/>
                                      <a:gd name="T46" fmla="*/ 237 w 322"/>
                                      <a:gd name="T47" fmla="*/ 53 h 1182"/>
                                      <a:gd name="T48" fmla="*/ 214 w 322"/>
                                      <a:gd name="T49" fmla="*/ 24 h 1182"/>
                                      <a:gd name="T50" fmla="*/ 179 w 322"/>
                                      <a:gd name="T51" fmla="*/ 3 h 1182"/>
                                      <a:gd name="T52" fmla="*/ 139 w 322"/>
                                      <a:gd name="T53" fmla="*/ 3 h 1182"/>
                                      <a:gd name="T54" fmla="*/ 104 w 322"/>
                                      <a:gd name="T55" fmla="*/ 24 h 1182"/>
                                      <a:gd name="T56" fmla="*/ 80 w 322"/>
                                      <a:gd name="T57" fmla="*/ 53 h 1182"/>
                                      <a:gd name="T58" fmla="*/ 69 w 322"/>
                                      <a:gd name="T59" fmla="*/ 92 h 1182"/>
                                      <a:gd name="T60" fmla="*/ 70 w 322"/>
                                      <a:gd name="T61" fmla="*/ 137 h 1182"/>
                                      <a:gd name="T62" fmla="*/ 90 w 322"/>
                                      <a:gd name="T63" fmla="*/ 183 h 1182"/>
                                      <a:gd name="T64" fmla="*/ 29 w 322"/>
                                      <a:gd name="T65" fmla="*/ 248 h 1182"/>
                                      <a:gd name="T66" fmla="*/ 15 w 322"/>
                                      <a:gd name="T67" fmla="*/ 269 h 1182"/>
                                      <a:gd name="T68" fmla="*/ 8 w 322"/>
                                      <a:gd name="T69" fmla="*/ 294 h 1182"/>
                                      <a:gd name="T70" fmla="*/ 0 w 322"/>
                                      <a:gd name="T71" fmla="*/ 587 h 1182"/>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2">
                                        <a:moveTo>
                                          <a:pt x="54" y="716"/>
                                        </a:moveTo>
                                        <a:lnTo>
                                          <a:pt x="67" y="1001"/>
                                        </a:lnTo>
                                        <a:lnTo>
                                          <a:pt x="7" y="1071"/>
                                        </a:lnTo>
                                        <a:lnTo>
                                          <a:pt x="4" y="1078"/>
                                        </a:lnTo>
                                        <a:lnTo>
                                          <a:pt x="2" y="1086"/>
                                        </a:lnTo>
                                        <a:lnTo>
                                          <a:pt x="0" y="1094"/>
                                        </a:lnTo>
                                        <a:lnTo>
                                          <a:pt x="4" y="1102"/>
                                        </a:lnTo>
                                        <a:lnTo>
                                          <a:pt x="54" y="1133"/>
                                        </a:lnTo>
                                        <a:lnTo>
                                          <a:pt x="85" y="1112"/>
                                        </a:lnTo>
                                        <a:lnTo>
                                          <a:pt x="80" y="1120"/>
                                        </a:lnTo>
                                        <a:lnTo>
                                          <a:pt x="78" y="1129"/>
                                        </a:lnTo>
                                        <a:lnTo>
                                          <a:pt x="78" y="1139"/>
                                        </a:lnTo>
                                        <a:lnTo>
                                          <a:pt x="82" y="1147"/>
                                        </a:lnTo>
                                        <a:lnTo>
                                          <a:pt x="134" y="1182"/>
                                        </a:lnTo>
                                        <a:lnTo>
                                          <a:pt x="288" y="1092"/>
                                        </a:lnTo>
                                        <a:lnTo>
                                          <a:pt x="288" y="1028"/>
                                        </a:lnTo>
                                        <a:lnTo>
                                          <a:pt x="298" y="819"/>
                                        </a:lnTo>
                                        <a:lnTo>
                                          <a:pt x="308" y="798"/>
                                        </a:lnTo>
                                        <a:lnTo>
                                          <a:pt x="312" y="777"/>
                                        </a:lnTo>
                                        <a:lnTo>
                                          <a:pt x="312" y="754"/>
                                        </a:lnTo>
                                        <a:lnTo>
                                          <a:pt x="306" y="732"/>
                                        </a:lnTo>
                                        <a:lnTo>
                                          <a:pt x="311" y="727"/>
                                        </a:lnTo>
                                        <a:lnTo>
                                          <a:pt x="315" y="721"/>
                                        </a:lnTo>
                                        <a:lnTo>
                                          <a:pt x="317" y="713"/>
                                        </a:lnTo>
                                        <a:lnTo>
                                          <a:pt x="317" y="705"/>
                                        </a:lnTo>
                                        <a:lnTo>
                                          <a:pt x="320" y="615"/>
                                        </a:lnTo>
                                        <a:lnTo>
                                          <a:pt x="322" y="523"/>
                                        </a:lnTo>
                                        <a:lnTo>
                                          <a:pt x="320" y="433"/>
                                        </a:lnTo>
                                        <a:lnTo>
                                          <a:pt x="315" y="343"/>
                                        </a:lnTo>
                                        <a:lnTo>
                                          <a:pt x="303" y="315"/>
                                        </a:lnTo>
                                        <a:lnTo>
                                          <a:pt x="287" y="290"/>
                                        </a:lnTo>
                                        <a:lnTo>
                                          <a:pt x="268" y="267"/>
                                        </a:lnTo>
                                        <a:lnTo>
                                          <a:pt x="247" y="246"/>
                                        </a:lnTo>
                                        <a:lnTo>
                                          <a:pt x="226" y="230"/>
                                        </a:lnTo>
                                        <a:lnTo>
                                          <a:pt x="206" y="217"/>
                                        </a:lnTo>
                                        <a:lnTo>
                                          <a:pt x="206" y="206"/>
                                        </a:lnTo>
                                        <a:lnTo>
                                          <a:pt x="225" y="187"/>
                                        </a:lnTo>
                                        <a:lnTo>
                                          <a:pt x="239" y="164"/>
                                        </a:lnTo>
                                        <a:lnTo>
                                          <a:pt x="247" y="138"/>
                                        </a:lnTo>
                                        <a:lnTo>
                                          <a:pt x="249" y="113"/>
                                        </a:lnTo>
                                        <a:lnTo>
                                          <a:pt x="249" y="92"/>
                                        </a:lnTo>
                                        <a:lnTo>
                                          <a:pt x="245" y="72"/>
                                        </a:lnTo>
                                        <a:lnTo>
                                          <a:pt x="237" y="53"/>
                                        </a:lnTo>
                                        <a:lnTo>
                                          <a:pt x="226" y="37"/>
                                        </a:lnTo>
                                        <a:lnTo>
                                          <a:pt x="214" y="24"/>
                                        </a:lnTo>
                                        <a:lnTo>
                                          <a:pt x="198" y="11"/>
                                        </a:lnTo>
                                        <a:lnTo>
                                          <a:pt x="179" y="3"/>
                                        </a:lnTo>
                                        <a:lnTo>
                                          <a:pt x="158" y="0"/>
                                        </a:lnTo>
                                        <a:lnTo>
                                          <a:pt x="139" y="3"/>
                                        </a:lnTo>
                                        <a:lnTo>
                                          <a:pt x="120" y="11"/>
                                        </a:lnTo>
                                        <a:lnTo>
                                          <a:pt x="104" y="24"/>
                                        </a:lnTo>
                                        <a:lnTo>
                                          <a:pt x="91" y="37"/>
                                        </a:lnTo>
                                        <a:lnTo>
                                          <a:pt x="80" y="53"/>
                                        </a:lnTo>
                                        <a:lnTo>
                                          <a:pt x="72" y="72"/>
                                        </a:lnTo>
                                        <a:lnTo>
                                          <a:pt x="69" y="92"/>
                                        </a:lnTo>
                                        <a:lnTo>
                                          <a:pt x="67" y="113"/>
                                        </a:lnTo>
                                        <a:lnTo>
                                          <a:pt x="70" y="137"/>
                                        </a:lnTo>
                                        <a:lnTo>
                                          <a:pt x="77" y="161"/>
                                        </a:lnTo>
                                        <a:lnTo>
                                          <a:pt x="90" y="183"/>
                                        </a:lnTo>
                                        <a:lnTo>
                                          <a:pt x="105" y="203"/>
                                        </a:lnTo>
                                        <a:lnTo>
                                          <a:pt x="29" y="248"/>
                                        </a:lnTo>
                                        <a:lnTo>
                                          <a:pt x="21" y="257"/>
                                        </a:lnTo>
                                        <a:lnTo>
                                          <a:pt x="15" y="269"/>
                                        </a:lnTo>
                                        <a:lnTo>
                                          <a:pt x="10" y="282"/>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Freeform 1270"/>
                                <wps:cNvSpPr>
                                  <a:spLocks/>
                                </wps:cNvSpPr>
                                <wps:spPr bwMode="auto">
                                  <a:xfrm>
                                    <a:off x="3302" y="2950"/>
                                    <a:ext cx="55" cy="129"/>
                                  </a:xfrm>
                                  <a:custGeom>
                                    <a:avLst/>
                                    <a:gdLst>
                                      <a:gd name="T0" fmla="*/ 55 w 55"/>
                                      <a:gd name="T1" fmla="*/ 129 h 129"/>
                                      <a:gd name="T2" fmla="*/ 44 w 55"/>
                                      <a:gd name="T3" fmla="*/ 121 h 129"/>
                                      <a:gd name="T4" fmla="*/ 35 w 55"/>
                                      <a:gd name="T5" fmla="*/ 111 h 129"/>
                                      <a:gd name="T6" fmla="*/ 28 w 55"/>
                                      <a:gd name="T7" fmla="*/ 100 h 129"/>
                                      <a:gd name="T8" fmla="*/ 22 w 55"/>
                                      <a:gd name="T9" fmla="*/ 87 h 129"/>
                                      <a:gd name="T10" fmla="*/ 20 w 55"/>
                                      <a:gd name="T11" fmla="*/ 74 h 129"/>
                                      <a:gd name="T12" fmla="*/ 20 w 55"/>
                                      <a:gd name="T13" fmla="*/ 61 h 129"/>
                                      <a:gd name="T14" fmla="*/ 22 w 55"/>
                                      <a:gd name="T15" fmla="*/ 48 h 129"/>
                                      <a:gd name="T16" fmla="*/ 27 w 55"/>
                                      <a:gd name="T17" fmla="*/ 36 h 129"/>
                                      <a:gd name="T18" fmla="*/ 17 w 55"/>
                                      <a:gd name="T19" fmla="*/ 29 h 129"/>
                                      <a:gd name="T20" fmla="*/ 9 w 55"/>
                                      <a:gd name="T21" fmla="*/ 21 h 129"/>
                                      <a:gd name="T22" fmla="*/ 3 w 55"/>
                                      <a:gd name="T23" fmla="*/ 11 h 129"/>
                                      <a:gd name="T24" fmla="*/ 0 w 55"/>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9">
                                        <a:moveTo>
                                          <a:pt x="55" y="129"/>
                                        </a:moveTo>
                                        <a:lnTo>
                                          <a:pt x="44" y="121"/>
                                        </a:lnTo>
                                        <a:lnTo>
                                          <a:pt x="35" y="111"/>
                                        </a:lnTo>
                                        <a:lnTo>
                                          <a:pt x="28" y="100"/>
                                        </a:lnTo>
                                        <a:lnTo>
                                          <a:pt x="22" y="87"/>
                                        </a:lnTo>
                                        <a:lnTo>
                                          <a:pt x="20" y="74"/>
                                        </a:lnTo>
                                        <a:lnTo>
                                          <a:pt x="20" y="61"/>
                                        </a:lnTo>
                                        <a:lnTo>
                                          <a:pt x="22" y="48"/>
                                        </a:lnTo>
                                        <a:lnTo>
                                          <a:pt x="27" y="36"/>
                                        </a:lnTo>
                                        <a:lnTo>
                                          <a:pt x="17" y="29"/>
                                        </a:lnTo>
                                        <a:lnTo>
                                          <a:pt x="9"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Freeform 1271"/>
                                <wps:cNvSpPr>
                                  <a:spLocks/>
                                </wps:cNvSpPr>
                                <wps:spPr bwMode="auto">
                                  <a:xfrm>
                                    <a:off x="2673" y="3251"/>
                                    <a:ext cx="669" cy="322"/>
                                  </a:xfrm>
                                  <a:custGeom>
                                    <a:avLst/>
                                    <a:gdLst>
                                      <a:gd name="T0" fmla="*/ 0 w 669"/>
                                      <a:gd name="T1" fmla="*/ 29 h 322"/>
                                      <a:gd name="T2" fmla="*/ 46 w 669"/>
                                      <a:gd name="T3" fmla="*/ 0 h 322"/>
                                      <a:gd name="T4" fmla="*/ 603 w 669"/>
                                      <a:gd name="T5" fmla="*/ 322 h 322"/>
                                      <a:gd name="T6" fmla="*/ 669 w 669"/>
                                      <a:gd name="T7" fmla="*/ 282 h 3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9" h="322">
                                        <a:moveTo>
                                          <a:pt x="0" y="29"/>
                                        </a:moveTo>
                                        <a:lnTo>
                                          <a:pt x="46" y="0"/>
                                        </a:lnTo>
                                        <a:lnTo>
                                          <a:pt x="603" y="322"/>
                                        </a:lnTo>
                                        <a:lnTo>
                                          <a:pt x="669" y="282"/>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Line 1272"/>
                                <wps:cNvCnPr/>
                                <wps:spPr bwMode="auto">
                                  <a:xfrm flipV="1">
                                    <a:off x="2877" y="3298"/>
                                    <a:ext cx="73" cy="43"/>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273"/>
                                <wps:cNvCnPr/>
                                <wps:spPr bwMode="auto">
                                  <a:xfrm flipV="1">
                                    <a:off x="3077" y="3415"/>
                                    <a:ext cx="69"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89" name="Picture 12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366" y="2899"/>
                                    <a:ext cx="92"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0" name="Picture 127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345" y="2532"/>
                                    <a:ext cx="257" cy="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1" name="Picture 127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345" y="2532"/>
                                    <a:ext cx="257" cy="978"/>
                                  </a:xfrm>
                                  <a:prstGeom prst="rect">
                                    <a:avLst/>
                                  </a:prstGeom>
                                  <a:noFill/>
                                  <a:extLst>
                                    <a:ext uri="{909E8E84-426E-40DD-AFC4-6F175D3DCCD1}">
                                      <a14:hiddenFill xmlns:a14="http://schemas.microsoft.com/office/drawing/2010/main">
                                        <a:solidFill>
                                          <a:srgbClr val="FFFFFF"/>
                                        </a:solidFill>
                                      </a14:hiddenFill>
                                    </a:ext>
                                  </a:extLst>
                                </pic:spPr>
                              </pic:pic>
                              <wps:wsp>
                                <wps:cNvPr id="1292" name="Rectangle 1277"/>
                                <wps:cNvSpPr>
                                  <a:spLocks noChangeArrowheads="1"/>
                                </wps:cNvSpPr>
                                <wps:spPr bwMode="auto">
                                  <a:xfrm>
                                    <a:off x="2376" y="2500"/>
                                    <a:ext cx="1" cy="201"/>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Rectangle 1278"/>
                                <wps:cNvSpPr>
                                  <a:spLocks noChangeArrowheads="1"/>
                                </wps:cNvSpPr>
                                <wps:spPr bwMode="auto">
                                  <a:xfrm>
                                    <a:off x="2377" y="2500"/>
                                    <a:ext cx="3"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 name="Rectangle 1279"/>
                                <wps:cNvSpPr>
                                  <a:spLocks noChangeArrowheads="1"/>
                                </wps:cNvSpPr>
                                <wps:spPr bwMode="auto">
                                  <a:xfrm>
                                    <a:off x="2380" y="2500"/>
                                    <a:ext cx="4" cy="201"/>
                                  </a:xfrm>
                                  <a:prstGeom prst="rect">
                                    <a:avLst/>
                                  </a:prstGeom>
                                  <a:solidFill>
                                    <a:srgbClr val="F5F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Rectangle 1280"/>
                                <wps:cNvSpPr>
                                  <a:spLocks noChangeArrowheads="1"/>
                                </wps:cNvSpPr>
                                <wps:spPr bwMode="auto">
                                  <a:xfrm>
                                    <a:off x="2384" y="2500"/>
                                    <a:ext cx="4" cy="201"/>
                                  </a:xfrm>
                                  <a:prstGeom prst="rect">
                                    <a:avLst/>
                                  </a:prstGeom>
                                  <a:solidFill>
                                    <a:srgbClr val="F3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Rectangle 1281"/>
                                <wps:cNvSpPr>
                                  <a:spLocks noChangeArrowheads="1"/>
                                </wps:cNvSpPr>
                                <wps:spPr bwMode="auto">
                                  <a:xfrm>
                                    <a:off x="2388" y="2500"/>
                                    <a:ext cx="4" cy="201"/>
                                  </a:xfrm>
                                  <a:prstGeom prst="rect">
                                    <a:avLst/>
                                  </a:prstGeom>
                                  <a:solidFill>
                                    <a:srgbClr val="F1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Rectangle 1282"/>
                                <wps:cNvSpPr>
                                  <a:spLocks noChangeArrowheads="1"/>
                                </wps:cNvSpPr>
                                <wps:spPr bwMode="auto">
                                  <a:xfrm>
                                    <a:off x="2392" y="2500"/>
                                    <a:ext cx="3" cy="201"/>
                                  </a:xfrm>
                                  <a:prstGeom prst="rect">
                                    <a:avLst/>
                                  </a:prstGeom>
                                  <a:solidFill>
                                    <a:srgbClr val="EF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 name="Rectangle 1283"/>
                                <wps:cNvSpPr>
                                  <a:spLocks noChangeArrowheads="1"/>
                                </wps:cNvSpPr>
                                <wps:spPr bwMode="auto">
                                  <a:xfrm>
                                    <a:off x="2395" y="2500"/>
                                    <a:ext cx="5" cy="201"/>
                                  </a:xfrm>
                                  <a:prstGeom prst="rect">
                                    <a:avLst/>
                                  </a:prstGeom>
                                  <a:solidFill>
                                    <a:srgbClr val="EDF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Rectangle 1284"/>
                                <wps:cNvSpPr>
                                  <a:spLocks noChangeArrowheads="1"/>
                                </wps:cNvSpPr>
                                <wps:spPr bwMode="auto">
                                  <a:xfrm>
                                    <a:off x="2400" y="2500"/>
                                    <a:ext cx="3" cy="201"/>
                                  </a:xfrm>
                                  <a:prstGeom prst="rect">
                                    <a:avLst/>
                                  </a:prstGeom>
                                  <a:solidFill>
                                    <a:srgbClr val="EB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0" name="Rectangle 1285"/>
                                <wps:cNvSpPr>
                                  <a:spLocks noChangeArrowheads="1"/>
                                </wps:cNvSpPr>
                                <wps:spPr bwMode="auto">
                                  <a:xfrm>
                                    <a:off x="2403" y="2500"/>
                                    <a:ext cx="3" cy="201"/>
                                  </a:xfrm>
                                  <a:prstGeom prst="rect">
                                    <a:avLst/>
                                  </a:prstGeom>
                                  <a:solidFill>
                                    <a:srgbClr val="E9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Rectangle 1286"/>
                                <wps:cNvSpPr>
                                  <a:spLocks noChangeArrowheads="1"/>
                                </wps:cNvSpPr>
                                <wps:spPr bwMode="auto">
                                  <a:xfrm>
                                    <a:off x="2406" y="2500"/>
                                    <a:ext cx="5" cy="201"/>
                                  </a:xfrm>
                                  <a:prstGeom prst="rect">
                                    <a:avLst/>
                                  </a:prstGeom>
                                  <a:solidFill>
                                    <a:srgbClr val="E7F5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Rectangle 1287"/>
                                <wps:cNvSpPr>
                                  <a:spLocks noChangeArrowheads="1"/>
                                </wps:cNvSpPr>
                                <wps:spPr bwMode="auto">
                                  <a:xfrm>
                                    <a:off x="2411" y="2500"/>
                                    <a:ext cx="3" cy="201"/>
                                  </a:xfrm>
                                  <a:prstGeom prst="rect">
                                    <a:avLst/>
                                  </a:prstGeom>
                                  <a:solidFill>
                                    <a:srgbClr val="E5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Rectangle 1288"/>
                                <wps:cNvSpPr>
                                  <a:spLocks noChangeArrowheads="1"/>
                                </wps:cNvSpPr>
                                <wps:spPr bwMode="auto">
                                  <a:xfrm>
                                    <a:off x="2414" y="2500"/>
                                    <a:ext cx="3" cy="201"/>
                                  </a:xfrm>
                                  <a:prstGeom prst="rect">
                                    <a:avLst/>
                                  </a:prstGeom>
                                  <a:solidFill>
                                    <a:srgbClr val="E3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4" name="Rectangle 1289"/>
                                <wps:cNvSpPr>
                                  <a:spLocks noChangeArrowheads="1"/>
                                </wps:cNvSpPr>
                                <wps:spPr bwMode="auto">
                                  <a:xfrm>
                                    <a:off x="2417" y="2500"/>
                                    <a:ext cx="5" cy="201"/>
                                  </a:xfrm>
                                  <a:prstGeom prst="rect">
                                    <a:avLst/>
                                  </a:prstGeom>
                                  <a:solidFill>
                                    <a:srgbClr val="E1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Rectangle 1290"/>
                                <wps:cNvSpPr>
                                  <a:spLocks noChangeArrowheads="1"/>
                                </wps:cNvSpPr>
                                <wps:spPr bwMode="auto">
                                  <a:xfrm>
                                    <a:off x="2422" y="2500"/>
                                    <a:ext cx="3" cy="201"/>
                                  </a:xfrm>
                                  <a:prstGeom prst="rect">
                                    <a:avLst/>
                                  </a:prstGeom>
                                  <a:solidFill>
                                    <a:srgbClr val="DF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 name="Rectangle 1291"/>
                                <wps:cNvSpPr>
                                  <a:spLocks noChangeArrowheads="1"/>
                                </wps:cNvSpPr>
                                <wps:spPr bwMode="auto">
                                  <a:xfrm>
                                    <a:off x="2425" y="2500"/>
                                    <a:ext cx="3" cy="201"/>
                                  </a:xfrm>
                                  <a:prstGeom prst="rect">
                                    <a:avLst/>
                                  </a:prstGeom>
                                  <a:solidFill>
                                    <a:srgbClr val="DD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Rectangle 1292"/>
                                <wps:cNvSpPr>
                                  <a:spLocks noChangeArrowheads="1"/>
                                </wps:cNvSpPr>
                                <wps:spPr bwMode="auto">
                                  <a:xfrm>
                                    <a:off x="2428" y="2500"/>
                                    <a:ext cx="5" cy="201"/>
                                  </a:xfrm>
                                  <a:prstGeom prst="rect">
                                    <a:avLst/>
                                  </a:prstGeom>
                                  <a:solidFill>
                                    <a:srgbClr val="DB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Rectangle 1293"/>
                                <wps:cNvSpPr>
                                  <a:spLocks noChangeArrowheads="1"/>
                                </wps:cNvSpPr>
                                <wps:spPr bwMode="auto">
                                  <a:xfrm>
                                    <a:off x="2433" y="2500"/>
                                    <a:ext cx="3" cy="201"/>
                                  </a:xfrm>
                                  <a:prstGeom prst="rect">
                                    <a:avLst/>
                                  </a:prstGeom>
                                  <a:solidFill>
                                    <a:srgbClr val="D9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Rectangle 1294"/>
                                <wps:cNvSpPr>
                                  <a:spLocks noChangeArrowheads="1"/>
                                </wps:cNvSpPr>
                                <wps:spPr bwMode="auto">
                                  <a:xfrm>
                                    <a:off x="2436" y="2500"/>
                                    <a:ext cx="5" cy="201"/>
                                  </a:xfrm>
                                  <a:prstGeom prst="rect">
                                    <a:avLst/>
                                  </a:prstGeom>
                                  <a:solidFill>
                                    <a:srgbClr val="D7F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 name="Rectangle 1295"/>
                                <wps:cNvSpPr>
                                  <a:spLocks noChangeArrowheads="1"/>
                                </wps:cNvSpPr>
                                <wps:spPr bwMode="auto">
                                  <a:xfrm>
                                    <a:off x="2441" y="2500"/>
                                    <a:ext cx="3" cy="201"/>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Rectangle 1296"/>
                                <wps:cNvSpPr>
                                  <a:spLocks noChangeArrowheads="1"/>
                                </wps:cNvSpPr>
                                <wps:spPr bwMode="auto">
                                  <a:xfrm>
                                    <a:off x="2444" y="2500"/>
                                    <a:ext cx="5" cy="201"/>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 name="Rectangle 1297"/>
                                <wps:cNvSpPr>
                                  <a:spLocks noChangeArrowheads="1"/>
                                </wps:cNvSpPr>
                                <wps:spPr bwMode="auto">
                                  <a:xfrm>
                                    <a:off x="2449" y="2500"/>
                                    <a:ext cx="5" cy="201"/>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Rectangle 1298"/>
                                <wps:cNvSpPr>
                                  <a:spLocks noChangeArrowheads="1"/>
                                </wps:cNvSpPr>
                                <wps:spPr bwMode="auto">
                                  <a:xfrm>
                                    <a:off x="2454" y="2500"/>
                                    <a:ext cx="3" cy="201"/>
                                  </a:xfrm>
                                  <a:prstGeom prst="rect">
                                    <a:avLst/>
                                  </a:prstGeom>
                                  <a:solidFill>
                                    <a:srgbClr val="CF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Rectangle 1299"/>
                                <wps:cNvSpPr>
                                  <a:spLocks noChangeArrowheads="1"/>
                                </wps:cNvSpPr>
                                <wps:spPr bwMode="auto">
                                  <a:xfrm>
                                    <a:off x="2457" y="2500"/>
                                    <a:ext cx="3" cy="201"/>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Rectangle 1300"/>
                                <wps:cNvSpPr>
                                  <a:spLocks noChangeArrowheads="1"/>
                                </wps:cNvSpPr>
                                <wps:spPr bwMode="auto">
                                  <a:xfrm>
                                    <a:off x="2460" y="2500"/>
                                    <a:ext cx="5" cy="201"/>
                                  </a:xfrm>
                                  <a:prstGeom prst="rect">
                                    <a:avLst/>
                                  </a:prstGeom>
                                  <a:solidFill>
                                    <a:srgbClr val="CBF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6" name="Rectangle 1301"/>
                                <wps:cNvSpPr>
                                  <a:spLocks noChangeArrowheads="1"/>
                                </wps:cNvSpPr>
                                <wps:spPr bwMode="auto">
                                  <a:xfrm>
                                    <a:off x="2465" y="2500"/>
                                    <a:ext cx="3" cy="201"/>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Rectangle 1302"/>
                                <wps:cNvSpPr>
                                  <a:spLocks noChangeArrowheads="1"/>
                                </wps:cNvSpPr>
                                <wps:spPr bwMode="auto">
                                  <a:xfrm>
                                    <a:off x="2468" y="2500"/>
                                    <a:ext cx="3" cy="201"/>
                                  </a:xfrm>
                                  <a:prstGeom prst="rect">
                                    <a:avLst/>
                                  </a:prstGeom>
                                  <a:solidFill>
                                    <a:srgbClr val="C7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 name="Rectangle 1303"/>
                                <wps:cNvSpPr>
                                  <a:spLocks noChangeArrowheads="1"/>
                                </wps:cNvSpPr>
                                <wps:spPr bwMode="auto">
                                  <a:xfrm>
                                    <a:off x="2471" y="2500"/>
                                    <a:ext cx="5" cy="201"/>
                                  </a:xfrm>
                                  <a:prstGeom prst="rect">
                                    <a:avLst/>
                                  </a:prstGeom>
                                  <a:solidFill>
                                    <a:srgbClr val="C5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Rectangle 1304"/>
                                <wps:cNvSpPr>
                                  <a:spLocks noChangeArrowheads="1"/>
                                </wps:cNvSpPr>
                                <wps:spPr bwMode="auto">
                                  <a:xfrm>
                                    <a:off x="2476" y="2500"/>
                                    <a:ext cx="3" cy="201"/>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Rectangle 1305"/>
                                <wps:cNvSpPr>
                                  <a:spLocks noChangeArrowheads="1"/>
                                </wps:cNvSpPr>
                                <wps:spPr bwMode="auto">
                                  <a:xfrm>
                                    <a:off x="2479" y="2500"/>
                                    <a:ext cx="3" cy="201"/>
                                  </a:xfrm>
                                  <a:prstGeom prst="rect">
                                    <a:avLst/>
                                  </a:prstGeom>
                                  <a:solidFill>
                                    <a:srgbClr val="C1F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Rectangle 1306"/>
                                <wps:cNvSpPr>
                                  <a:spLocks noChangeArrowheads="1"/>
                                </wps:cNvSpPr>
                                <wps:spPr bwMode="auto">
                                  <a:xfrm>
                                    <a:off x="2482" y="2500"/>
                                    <a:ext cx="4" cy="201"/>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Rectangle 1307"/>
                                <wps:cNvSpPr>
                                  <a:spLocks noChangeArrowheads="1"/>
                                </wps:cNvSpPr>
                                <wps:spPr bwMode="auto">
                                  <a:xfrm>
                                    <a:off x="2486" y="2500"/>
                                    <a:ext cx="4" cy="201"/>
                                  </a:xfrm>
                                  <a:prstGeom prst="rect">
                                    <a:avLst/>
                                  </a:prstGeom>
                                  <a:solidFill>
                                    <a:srgbClr val="BD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Rectangle 1308"/>
                                <wps:cNvSpPr>
                                  <a:spLocks noChangeArrowheads="1"/>
                                </wps:cNvSpPr>
                                <wps:spPr bwMode="auto">
                                  <a:xfrm>
                                    <a:off x="2490" y="2500"/>
                                    <a:ext cx="3" cy="201"/>
                                  </a:xfrm>
                                  <a:prstGeom prst="rect">
                                    <a:avLst/>
                                  </a:prstGeom>
                                  <a:solidFill>
                                    <a:srgbClr val="BB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Rectangle 1309"/>
                                <wps:cNvSpPr>
                                  <a:spLocks noChangeArrowheads="1"/>
                                </wps:cNvSpPr>
                                <wps:spPr bwMode="auto">
                                  <a:xfrm>
                                    <a:off x="2493" y="2500"/>
                                    <a:ext cx="4" cy="201"/>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Rectangle 1310"/>
                                <wps:cNvSpPr>
                                  <a:spLocks noChangeArrowheads="1"/>
                                </wps:cNvSpPr>
                                <wps:spPr bwMode="auto">
                                  <a:xfrm>
                                    <a:off x="2497" y="2500"/>
                                    <a:ext cx="4" cy="201"/>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Rectangle 1311"/>
                                <wps:cNvSpPr>
                                  <a:spLocks noChangeArrowheads="1"/>
                                </wps:cNvSpPr>
                                <wps:spPr bwMode="auto">
                                  <a:xfrm>
                                    <a:off x="2501" y="2500"/>
                                    <a:ext cx="4" cy="201"/>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Rectangle 1312"/>
                                <wps:cNvSpPr>
                                  <a:spLocks noChangeArrowheads="1"/>
                                </wps:cNvSpPr>
                                <wps:spPr bwMode="auto">
                                  <a:xfrm>
                                    <a:off x="2505" y="2500"/>
                                    <a:ext cx="3" cy="201"/>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Rectangle 1313"/>
                                <wps:cNvSpPr>
                                  <a:spLocks noChangeArrowheads="1"/>
                                </wps:cNvSpPr>
                                <wps:spPr bwMode="auto">
                                  <a:xfrm>
                                    <a:off x="2508" y="2500"/>
                                    <a:ext cx="5" cy="201"/>
                                  </a:xfrm>
                                  <a:prstGeom prst="rect">
                                    <a:avLst/>
                                  </a:prstGeom>
                                  <a:solidFill>
                                    <a:srgbClr val="B1F8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Rectangle 1314"/>
                                <wps:cNvSpPr>
                                  <a:spLocks noChangeArrowheads="1"/>
                                </wps:cNvSpPr>
                                <wps:spPr bwMode="auto">
                                  <a:xfrm>
                                    <a:off x="2513" y="2500"/>
                                    <a:ext cx="3" cy="201"/>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 name="Rectangle 1315"/>
                                <wps:cNvSpPr>
                                  <a:spLocks noChangeArrowheads="1"/>
                                </wps:cNvSpPr>
                                <wps:spPr bwMode="auto">
                                  <a:xfrm>
                                    <a:off x="2516" y="2500"/>
                                    <a:ext cx="3" cy="201"/>
                                  </a:xfrm>
                                  <a:prstGeom prst="rect">
                                    <a:avLst/>
                                  </a:prstGeom>
                                  <a:solidFill>
                                    <a:srgbClr val="ADF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Rectangle 1316"/>
                                <wps:cNvSpPr>
                                  <a:spLocks noChangeArrowheads="1"/>
                                </wps:cNvSpPr>
                                <wps:spPr bwMode="auto">
                                  <a:xfrm>
                                    <a:off x="2519" y="2500"/>
                                    <a:ext cx="5" cy="201"/>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 name="Rectangle 1317"/>
                                <wps:cNvSpPr>
                                  <a:spLocks noChangeArrowheads="1"/>
                                </wps:cNvSpPr>
                                <wps:spPr bwMode="auto">
                                  <a:xfrm>
                                    <a:off x="2524" y="2500"/>
                                    <a:ext cx="3" cy="201"/>
                                  </a:xfrm>
                                  <a:prstGeom prst="rect">
                                    <a:avLst/>
                                  </a:prstGeom>
                                  <a:solidFill>
                                    <a:srgbClr val="A9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Rectangle 1318"/>
                                <wps:cNvSpPr>
                                  <a:spLocks noChangeArrowheads="1"/>
                                </wps:cNvSpPr>
                                <wps:spPr bwMode="auto">
                                  <a:xfrm>
                                    <a:off x="2527" y="2500"/>
                                    <a:ext cx="3" cy="201"/>
                                  </a:xfrm>
                                  <a:prstGeom prst="rect">
                                    <a:avLst/>
                                  </a:prstGeom>
                                  <a:solidFill>
                                    <a:srgbClr val="A7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 name="Rectangle 1319"/>
                                <wps:cNvSpPr>
                                  <a:spLocks noChangeArrowheads="1"/>
                                </wps:cNvSpPr>
                                <wps:spPr bwMode="auto">
                                  <a:xfrm>
                                    <a:off x="2530" y="2500"/>
                                    <a:ext cx="5" cy="201"/>
                                  </a:xfrm>
                                  <a:prstGeom prst="rect">
                                    <a:avLst/>
                                  </a:prstGeom>
                                  <a:solidFill>
                                    <a:srgbClr val="A5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Rectangle 1320"/>
                                <wps:cNvSpPr>
                                  <a:spLocks noChangeArrowheads="1"/>
                                </wps:cNvSpPr>
                                <wps:spPr bwMode="auto">
                                  <a:xfrm>
                                    <a:off x="2535" y="2500"/>
                                    <a:ext cx="3" cy="201"/>
                                  </a:xfrm>
                                  <a:prstGeom prst="rect">
                                    <a:avLst/>
                                  </a:prstGeom>
                                  <a:solidFill>
                                    <a:srgbClr val="A3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6" name="Rectangle 1321"/>
                                <wps:cNvSpPr>
                                  <a:spLocks noChangeArrowheads="1"/>
                                </wps:cNvSpPr>
                                <wps:spPr bwMode="auto">
                                  <a:xfrm>
                                    <a:off x="2538" y="2500"/>
                                    <a:ext cx="3" cy="201"/>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Rectangle 1322"/>
                                <wps:cNvSpPr>
                                  <a:spLocks noChangeArrowheads="1"/>
                                </wps:cNvSpPr>
                                <wps:spPr bwMode="auto">
                                  <a:xfrm>
                                    <a:off x="2541" y="2500"/>
                                    <a:ext cx="5" cy="201"/>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Rectangle 1323"/>
                                <wps:cNvSpPr>
                                  <a:spLocks noChangeArrowheads="1"/>
                                </wps:cNvSpPr>
                                <wps:spPr bwMode="auto">
                                  <a:xfrm>
                                    <a:off x="2546" y="2500"/>
                                    <a:ext cx="3" cy="201"/>
                                  </a:xfrm>
                                  <a:prstGeom prst="rect">
                                    <a:avLst/>
                                  </a:prstGeom>
                                  <a:solidFill>
                                    <a:srgbClr val="9DF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Rectangle 1324"/>
                                <wps:cNvSpPr>
                                  <a:spLocks noChangeArrowheads="1"/>
                                </wps:cNvSpPr>
                                <wps:spPr bwMode="auto">
                                  <a:xfrm>
                                    <a:off x="2549" y="2500"/>
                                    <a:ext cx="3" cy="201"/>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Rectangle 1325"/>
                                <wps:cNvSpPr>
                                  <a:spLocks noChangeArrowheads="1"/>
                                </wps:cNvSpPr>
                                <wps:spPr bwMode="auto">
                                  <a:xfrm>
                                    <a:off x="2552" y="2500"/>
                                    <a:ext cx="5" cy="201"/>
                                  </a:xfrm>
                                  <a:prstGeom prst="rect">
                                    <a:avLst/>
                                  </a:prstGeom>
                                  <a:solidFill>
                                    <a:srgbClr val="99FA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Rectangle 1326"/>
                                <wps:cNvSpPr>
                                  <a:spLocks noChangeArrowheads="1"/>
                                </wps:cNvSpPr>
                                <wps:spPr bwMode="auto">
                                  <a:xfrm>
                                    <a:off x="2557" y="2500"/>
                                    <a:ext cx="3" cy="201"/>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Rectangle 1327"/>
                                <wps:cNvSpPr>
                                  <a:spLocks noChangeArrowheads="1"/>
                                </wps:cNvSpPr>
                                <wps:spPr bwMode="auto">
                                  <a:xfrm>
                                    <a:off x="2560" y="2500"/>
                                    <a:ext cx="3" cy="201"/>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Rectangle 1328"/>
                                <wps:cNvSpPr>
                                  <a:spLocks noChangeArrowheads="1"/>
                                </wps:cNvSpPr>
                                <wps:spPr bwMode="auto">
                                  <a:xfrm>
                                    <a:off x="2563" y="2500"/>
                                    <a:ext cx="5" cy="201"/>
                                  </a:xfrm>
                                  <a:prstGeom prst="rect">
                                    <a:avLst/>
                                  </a:prstGeom>
                                  <a:solidFill>
                                    <a:srgbClr val="93F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 name="Rectangle 1329"/>
                                <wps:cNvSpPr>
                                  <a:spLocks noChangeArrowheads="1"/>
                                </wps:cNvSpPr>
                                <wps:spPr bwMode="auto">
                                  <a:xfrm>
                                    <a:off x="2568" y="2500"/>
                                    <a:ext cx="3" cy="201"/>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Rectangle 1330"/>
                                <wps:cNvSpPr>
                                  <a:spLocks noChangeArrowheads="1"/>
                                </wps:cNvSpPr>
                                <wps:spPr bwMode="auto">
                                  <a:xfrm>
                                    <a:off x="2571" y="2500"/>
                                    <a:ext cx="4" cy="201"/>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Rectangle 1331"/>
                                <wps:cNvSpPr>
                                  <a:spLocks noChangeArrowheads="1"/>
                                </wps:cNvSpPr>
                                <wps:spPr bwMode="auto">
                                  <a:xfrm>
                                    <a:off x="2575" y="2500"/>
                                    <a:ext cx="4" cy="201"/>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Rectangle 1332"/>
                                <wps:cNvSpPr>
                                  <a:spLocks noChangeArrowheads="1"/>
                                </wps:cNvSpPr>
                                <wps:spPr bwMode="auto">
                                  <a:xfrm>
                                    <a:off x="2579" y="2500"/>
                                    <a:ext cx="4" cy="201"/>
                                  </a:xfrm>
                                  <a:prstGeom prst="rect">
                                    <a:avLst/>
                                  </a:prstGeom>
                                  <a:solidFill>
                                    <a:srgbClr val="8BFB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Rectangle 1333"/>
                                <wps:cNvSpPr>
                                  <a:spLocks noChangeArrowheads="1"/>
                                </wps:cNvSpPr>
                                <wps:spPr bwMode="auto">
                                  <a:xfrm>
                                    <a:off x="2583" y="2500"/>
                                    <a:ext cx="4" cy="201"/>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9" name="Rectangle 1334"/>
                                <wps:cNvSpPr>
                                  <a:spLocks noChangeArrowheads="1"/>
                                </wps:cNvSpPr>
                                <wps:spPr bwMode="auto">
                                  <a:xfrm>
                                    <a:off x="2587" y="2500"/>
                                    <a:ext cx="4" cy="201"/>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 name="Rectangle 1335"/>
                                <wps:cNvSpPr>
                                  <a:spLocks noChangeArrowheads="1"/>
                                </wps:cNvSpPr>
                                <wps:spPr bwMode="auto">
                                  <a:xfrm>
                                    <a:off x="2591" y="2500"/>
                                    <a:ext cx="4" cy="201"/>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1" name="Rectangle 1336"/>
                                <wps:cNvSpPr>
                                  <a:spLocks noChangeArrowheads="1"/>
                                </wps:cNvSpPr>
                                <wps:spPr bwMode="auto">
                                  <a:xfrm>
                                    <a:off x="2595" y="2500"/>
                                    <a:ext cx="3" cy="201"/>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2" name="Rectangle 1337"/>
                                <wps:cNvSpPr>
                                  <a:spLocks noChangeArrowheads="1"/>
                                </wps:cNvSpPr>
                                <wps:spPr bwMode="auto">
                                  <a:xfrm>
                                    <a:off x="2598" y="2500"/>
                                    <a:ext cx="5" cy="201"/>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Rectangle 1338"/>
                                <wps:cNvSpPr>
                                  <a:spLocks noChangeArrowheads="1"/>
                                </wps:cNvSpPr>
                                <wps:spPr bwMode="auto">
                                  <a:xfrm>
                                    <a:off x="2603" y="2500"/>
                                    <a:ext cx="3" cy="201"/>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 name="Rectangle 1339"/>
                                <wps:cNvSpPr>
                                  <a:spLocks noChangeArrowheads="1"/>
                                </wps:cNvSpPr>
                                <wps:spPr bwMode="auto">
                                  <a:xfrm>
                                    <a:off x="2606" y="2500"/>
                                    <a:ext cx="4" cy="201"/>
                                  </a:xfrm>
                                  <a:prstGeom prst="rect">
                                    <a:avLst/>
                                  </a:prstGeom>
                                  <a:solidFill>
                                    <a:srgbClr val="7DFC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Rectangle 1340"/>
                                <wps:cNvSpPr>
                                  <a:spLocks noChangeArrowheads="1"/>
                                </wps:cNvSpPr>
                                <wps:spPr bwMode="auto">
                                  <a:xfrm>
                                    <a:off x="2610" y="2500"/>
                                    <a:ext cx="4" cy="201"/>
                                  </a:xfrm>
                                  <a:prstGeom prst="rect">
                                    <a:avLst/>
                                  </a:prstGeom>
                                  <a:solidFill>
                                    <a:srgbClr val="7BF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 name="Rectangle 1341"/>
                                <wps:cNvSpPr>
                                  <a:spLocks noChangeArrowheads="1"/>
                                </wps:cNvSpPr>
                                <wps:spPr bwMode="auto">
                                  <a:xfrm>
                                    <a:off x="2614" y="2500"/>
                                    <a:ext cx="4" cy="201"/>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 name="Rectangle 1342"/>
                                <wps:cNvSpPr>
                                  <a:spLocks noChangeArrowheads="1"/>
                                </wps:cNvSpPr>
                                <wps:spPr bwMode="auto">
                                  <a:xfrm>
                                    <a:off x="2618" y="2500"/>
                                    <a:ext cx="3" cy="201"/>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 name="Rectangle 1343"/>
                                <wps:cNvSpPr>
                                  <a:spLocks noChangeArrowheads="1"/>
                                </wps:cNvSpPr>
                                <wps:spPr bwMode="auto">
                                  <a:xfrm>
                                    <a:off x="2621" y="2500"/>
                                    <a:ext cx="5" cy="201"/>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 name="Rectangle 1344"/>
                                <wps:cNvSpPr>
                                  <a:spLocks noChangeArrowheads="1"/>
                                </wps:cNvSpPr>
                                <wps:spPr bwMode="auto">
                                  <a:xfrm>
                                    <a:off x="2626" y="2500"/>
                                    <a:ext cx="3" cy="201"/>
                                  </a:xfrm>
                                  <a:prstGeom prst="rect">
                                    <a:avLst/>
                                  </a:prstGeom>
                                  <a:solidFill>
                                    <a:srgbClr val="73FD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 name="Rectangle 1345"/>
                                <wps:cNvSpPr>
                                  <a:spLocks noChangeArrowheads="1"/>
                                </wps:cNvSpPr>
                                <wps:spPr bwMode="auto">
                                  <a:xfrm>
                                    <a:off x="2629" y="2500"/>
                                    <a:ext cx="3" cy="201"/>
                                  </a:xfrm>
                                  <a:prstGeom prst="rect">
                                    <a:avLst/>
                                  </a:prstGeom>
                                  <a:solidFill>
                                    <a:srgbClr val="71FE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Rectangle 1346"/>
                                <wps:cNvSpPr>
                                  <a:spLocks noChangeArrowheads="1"/>
                                </wps:cNvSpPr>
                                <wps:spPr bwMode="auto">
                                  <a:xfrm>
                                    <a:off x="2632" y="2500"/>
                                    <a:ext cx="5" cy="201"/>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 name="Rectangle 1347"/>
                                <wps:cNvSpPr>
                                  <a:spLocks noChangeArrowheads="1"/>
                                </wps:cNvSpPr>
                                <wps:spPr bwMode="auto">
                                  <a:xfrm>
                                    <a:off x="2637" y="2500"/>
                                    <a:ext cx="3" cy="201"/>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 name="Rectangle 1348"/>
                                <wps:cNvSpPr>
                                  <a:spLocks noChangeArrowheads="1"/>
                                </wps:cNvSpPr>
                                <wps:spPr bwMode="auto">
                                  <a:xfrm>
                                    <a:off x="2640" y="2500"/>
                                    <a:ext cx="3" cy="201"/>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 name="Rectangle 1349"/>
                                <wps:cNvSpPr>
                                  <a:spLocks noChangeArrowheads="1"/>
                                </wps:cNvSpPr>
                                <wps:spPr bwMode="auto">
                                  <a:xfrm>
                                    <a:off x="2643" y="2500"/>
                                    <a:ext cx="5" cy="201"/>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Rectangle 1350"/>
                                <wps:cNvSpPr>
                                  <a:spLocks noChangeArrowheads="1"/>
                                </wps:cNvSpPr>
                                <wps:spPr bwMode="auto">
                                  <a:xfrm>
                                    <a:off x="2648" y="2500"/>
                                    <a:ext cx="3" cy="201"/>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 name="Rectangle 1351"/>
                                <wps:cNvSpPr>
                                  <a:spLocks noChangeArrowheads="1"/>
                                </wps:cNvSpPr>
                                <wps:spPr bwMode="auto">
                                  <a:xfrm>
                                    <a:off x="2651" y="2500"/>
                                    <a:ext cx="3" cy="201"/>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 name="Rectangle 1352"/>
                                <wps:cNvSpPr>
                                  <a:spLocks noChangeArrowheads="1"/>
                                </wps:cNvSpPr>
                                <wps:spPr bwMode="auto">
                                  <a:xfrm>
                                    <a:off x="2654" y="2500"/>
                                    <a:ext cx="5" cy="201"/>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8" name="Rectangle 1353"/>
                                <wps:cNvSpPr>
                                  <a:spLocks noChangeArrowheads="1"/>
                                </wps:cNvSpPr>
                                <wps:spPr bwMode="auto">
                                  <a:xfrm>
                                    <a:off x="2659" y="2500"/>
                                    <a:ext cx="3" cy="201"/>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 name="Rectangle 1354"/>
                                <wps:cNvSpPr>
                                  <a:spLocks noChangeArrowheads="1"/>
                                </wps:cNvSpPr>
                                <wps:spPr bwMode="auto">
                                  <a:xfrm>
                                    <a:off x="2662" y="2500"/>
                                    <a:ext cx="3" cy="201"/>
                                  </a:xfrm>
                                  <a:prstGeom prst="rect">
                                    <a:avLst/>
                                  </a:prstGeom>
                                  <a:solidFill>
                                    <a:srgbClr val="5FFE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 name="Rectangle 1355"/>
                                <wps:cNvSpPr>
                                  <a:spLocks noChangeArrowheads="1"/>
                                </wps:cNvSpPr>
                                <wps:spPr bwMode="auto">
                                  <a:xfrm>
                                    <a:off x="2665" y="2500"/>
                                    <a:ext cx="5" cy="201"/>
                                  </a:xfrm>
                                  <a:prstGeom prst="rect">
                                    <a:avLst/>
                                  </a:prstGeom>
                                  <a:solidFill>
                                    <a:srgbClr val="5DFF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Rectangle 1356"/>
                                <wps:cNvSpPr>
                                  <a:spLocks noChangeArrowheads="1"/>
                                </wps:cNvSpPr>
                                <wps:spPr bwMode="auto">
                                  <a:xfrm>
                                    <a:off x="2670" y="2500"/>
                                    <a:ext cx="3" cy="201"/>
                                  </a:xfrm>
                                  <a:prstGeom prst="rect">
                                    <a:avLst/>
                                  </a:prstGeom>
                                  <a:solidFill>
                                    <a:srgbClr val="5A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2" name="Freeform 1357"/>
                                <wps:cNvSpPr>
                                  <a:spLocks noEditPoints="1"/>
                                </wps:cNvSpPr>
                                <wps:spPr bwMode="auto">
                                  <a:xfrm>
                                    <a:off x="2401" y="3007"/>
                                    <a:ext cx="256" cy="501"/>
                                  </a:xfrm>
                                  <a:custGeom>
                                    <a:avLst/>
                                    <a:gdLst>
                                      <a:gd name="T0" fmla="*/ 256 w 256"/>
                                      <a:gd name="T1" fmla="*/ 77 h 501"/>
                                      <a:gd name="T2" fmla="*/ 244 w 256"/>
                                      <a:gd name="T3" fmla="*/ 342 h 501"/>
                                      <a:gd name="T4" fmla="*/ 244 w 256"/>
                                      <a:gd name="T5" fmla="*/ 408 h 501"/>
                                      <a:gd name="T6" fmla="*/ 85 w 256"/>
                                      <a:gd name="T7" fmla="*/ 501 h 501"/>
                                      <a:gd name="T8" fmla="*/ 83 w 256"/>
                                      <a:gd name="T9" fmla="*/ 477 h 501"/>
                                      <a:gd name="T10" fmla="*/ 100 w 256"/>
                                      <a:gd name="T11" fmla="*/ 453 h 501"/>
                                      <a:gd name="T12" fmla="*/ 120 w 256"/>
                                      <a:gd name="T13" fmla="*/ 429 h 501"/>
                                      <a:gd name="T14" fmla="*/ 140 w 256"/>
                                      <a:gd name="T15" fmla="*/ 408 h 501"/>
                                      <a:gd name="T16" fmla="*/ 162 w 256"/>
                                      <a:gd name="T17" fmla="*/ 387 h 501"/>
                                      <a:gd name="T18" fmla="*/ 180 w 256"/>
                                      <a:gd name="T19" fmla="*/ 74 h 501"/>
                                      <a:gd name="T20" fmla="*/ 256 w 256"/>
                                      <a:gd name="T21" fmla="*/ 77 h 501"/>
                                      <a:gd name="T22" fmla="*/ 256 w 256"/>
                                      <a:gd name="T23" fmla="*/ 77 h 501"/>
                                      <a:gd name="T24" fmla="*/ 35 w 256"/>
                                      <a:gd name="T25" fmla="*/ 427 h 501"/>
                                      <a:gd name="T26" fmla="*/ 3 w 256"/>
                                      <a:gd name="T27" fmla="*/ 448 h 501"/>
                                      <a:gd name="T28" fmla="*/ 0 w 256"/>
                                      <a:gd name="T29" fmla="*/ 439 h 501"/>
                                      <a:gd name="T30" fmla="*/ 0 w 256"/>
                                      <a:gd name="T31" fmla="*/ 427 h 501"/>
                                      <a:gd name="T32" fmla="*/ 14 w 256"/>
                                      <a:gd name="T33" fmla="*/ 405 h 501"/>
                                      <a:gd name="T34" fmla="*/ 30 w 256"/>
                                      <a:gd name="T35" fmla="*/ 384 h 501"/>
                                      <a:gd name="T36" fmla="*/ 49 w 256"/>
                                      <a:gd name="T37" fmla="*/ 365 h 501"/>
                                      <a:gd name="T38" fmla="*/ 70 w 256"/>
                                      <a:gd name="T39" fmla="*/ 347 h 501"/>
                                      <a:gd name="T40" fmla="*/ 70 w 256"/>
                                      <a:gd name="T41" fmla="*/ 347 h 501"/>
                                      <a:gd name="T42" fmla="*/ 80 w 256"/>
                                      <a:gd name="T43" fmla="*/ 0 h 501"/>
                                      <a:gd name="T44" fmla="*/ 99 w 256"/>
                                      <a:gd name="T45" fmla="*/ 11 h 501"/>
                                      <a:gd name="T46" fmla="*/ 105 w 256"/>
                                      <a:gd name="T47" fmla="*/ 357 h 501"/>
                                      <a:gd name="T48" fmla="*/ 105 w 256"/>
                                      <a:gd name="T49" fmla="*/ 357 h 501"/>
                                      <a:gd name="T50" fmla="*/ 35 w 256"/>
                                      <a:gd name="T51" fmla="*/ 427 h 501"/>
                                      <a:gd name="T52" fmla="*/ 35 w 256"/>
                                      <a:gd name="T53" fmla="*/ 427 h 501"/>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56" h="501">
                                        <a:moveTo>
                                          <a:pt x="256" y="77"/>
                                        </a:moveTo>
                                        <a:lnTo>
                                          <a:pt x="244" y="342"/>
                                        </a:lnTo>
                                        <a:lnTo>
                                          <a:pt x="244" y="408"/>
                                        </a:lnTo>
                                        <a:lnTo>
                                          <a:pt x="85" y="501"/>
                                        </a:lnTo>
                                        <a:lnTo>
                                          <a:pt x="83" y="477"/>
                                        </a:lnTo>
                                        <a:lnTo>
                                          <a:pt x="100" y="453"/>
                                        </a:lnTo>
                                        <a:lnTo>
                                          <a:pt x="120" y="429"/>
                                        </a:lnTo>
                                        <a:lnTo>
                                          <a:pt x="140" y="408"/>
                                        </a:lnTo>
                                        <a:lnTo>
                                          <a:pt x="162" y="387"/>
                                        </a:lnTo>
                                        <a:lnTo>
                                          <a:pt x="180" y="74"/>
                                        </a:lnTo>
                                        <a:lnTo>
                                          <a:pt x="256" y="77"/>
                                        </a:lnTo>
                                        <a:close/>
                                        <a:moveTo>
                                          <a:pt x="35" y="427"/>
                                        </a:moveTo>
                                        <a:lnTo>
                                          <a:pt x="3" y="448"/>
                                        </a:lnTo>
                                        <a:lnTo>
                                          <a:pt x="0" y="439"/>
                                        </a:lnTo>
                                        <a:lnTo>
                                          <a:pt x="0" y="427"/>
                                        </a:lnTo>
                                        <a:lnTo>
                                          <a:pt x="14" y="405"/>
                                        </a:lnTo>
                                        <a:lnTo>
                                          <a:pt x="30" y="384"/>
                                        </a:lnTo>
                                        <a:lnTo>
                                          <a:pt x="49" y="365"/>
                                        </a:lnTo>
                                        <a:lnTo>
                                          <a:pt x="70" y="347"/>
                                        </a:lnTo>
                                        <a:lnTo>
                                          <a:pt x="80" y="0"/>
                                        </a:lnTo>
                                        <a:lnTo>
                                          <a:pt x="99" y="11"/>
                                        </a:lnTo>
                                        <a:lnTo>
                                          <a:pt x="105" y="357"/>
                                        </a:lnTo>
                                        <a:lnTo>
                                          <a:pt x="35" y="4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3" name="Rectangle 1358"/>
                                <wps:cNvSpPr>
                                  <a:spLocks noChangeArrowheads="1"/>
                                </wps:cNvSpPr>
                                <wps:spPr bwMode="auto">
                                  <a:xfrm>
                                    <a:off x="2457" y="2495"/>
                                    <a:ext cx="1" cy="56"/>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 name="Rectangle 1359"/>
                                <wps:cNvSpPr>
                                  <a:spLocks noChangeArrowheads="1"/>
                                </wps:cNvSpPr>
                                <wps:spPr bwMode="auto">
                                  <a:xfrm>
                                    <a:off x="2458" y="2495"/>
                                    <a:ext cx="4" cy="56"/>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Rectangle 1360"/>
                                <wps:cNvSpPr>
                                  <a:spLocks noChangeArrowheads="1"/>
                                </wps:cNvSpPr>
                                <wps:spPr bwMode="auto">
                                  <a:xfrm>
                                    <a:off x="2462" y="2495"/>
                                    <a:ext cx="1" cy="56"/>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 name="Rectangle 1361"/>
                                <wps:cNvSpPr>
                                  <a:spLocks noChangeArrowheads="1"/>
                                </wps:cNvSpPr>
                                <wps:spPr bwMode="auto">
                                  <a:xfrm>
                                    <a:off x="2463" y="2495"/>
                                    <a:ext cx="2" cy="56"/>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 name="Rectangle 1362"/>
                                <wps:cNvSpPr>
                                  <a:spLocks noChangeArrowheads="1"/>
                                </wps:cNvSpPr>
                                <wps:spPr bwMode="auto">
                                  <a:xfrm>
                                    <a:off x="2465" y="2495"/>
                                    <a:ext cx="3" cy="56"/>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Rectangle 1363"/>
                                <wps:cNvSpPr>
                                  <a:spLocks noChangeArrowheads="1"/>
                                </wps:cNvSpPr>
                                <wps:spPr bwMode="auto">
                                  <a:xfrm>
                                    <a:off x="2468" y="2495"/>
                                    <a:ext cx="2" cy="56"/>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 name="Rectangle 1364"/>
                                <wps:cNvSpPr>
                                  <a:spLocks noChangeArrowheads="1"/>
                                </wps:cNvSpPr>
                                <wps:spPr bwMode="auto">
                                  <a:xfrm>
                                    <a:off x="2470" y="2495"/>
                                    <a:ext cx="3" cy="56"/>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Rectangle 1365"/>
                                <wps:cNvSpPr>
                                  <a:spLocks noChangeArrowheads="1"/>
                                </wps:cNvSpPr>
                                <wps:spPr bwMode="auto">
                                  <a:xfrm>
                                    <a:off x="2473" y="2495"/>
                                    <a:ext cx="1" cy="56"/>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Rectangle 1366"/>
                                <wps:cNvSpPr>
                                  <a:spLocks noChangeArrowheads="1"/>
                                </wps:cNvSpPr>
                                <wps:spPr bwMode="auto">
                                  <a:xfrm>
                                    <a:off x="2474" y="2495"/>
                                    <a:ext cx="2" cy="56"/>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Rectangle 1367"/>
                                <wps:cNvSpPr>
                                  <a:spLocks noChangeArrowheads="1"/>
                                </wps:cNvSpPr>
                                <wps:spPr bwMode="auto">
                                  <a:xfrm>
                                    <a:off x="2476" y="2495"/>
                                    <a:ext cx="3" cy="56"/>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68"/>
                                <wps:cNvSpPr>
                                  <a:spLocks noChangeArrowheads="1"/>
                                </wps:cNvSpPr>
                                <wps:spPr bwMode="auto">
                                  <a:xfrm>
                                    <a:off x="2479" y="2495"/>
                                    <a:ext cx="2" cy="56"/>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Rectangle 1369"/>
                                <wps:cNvSpPr>
                                  <a:spLocks noChangeArrowheads="1"/>
                                </wps:cNvSpPr>
                                <wps:spPr bwMode="auto">
                                  <a:xfrm>
                                    <a:off x="2481" y="2495"/>
                                    <a:ext cx="1" cy="56"/>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Rectangle 1370"/>
                                <wps:cNvSpPr>
                                  <a:spLocks noChangeArrowheads="1"/>
                                </wps:cNvSpPr>
                                <wps:spPr bwMode="auto">
                                  <a:xfrm>
                                    <a:off x="2482" y="2495"/>
                                    <a:ext cx="4" cy="56"/>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6" name="Rectangle 1371"/>
                                <wps:cNvSpPr>
                                  <a:spLocks noChangeArrowheads="1"/>
                                </wps:cNvSpPr>
                                <wps:spPr bwMode="auto">
                                  <a:xfrm>
                                    <a:off x="2486" y="2495"/>
                                    <a:ext cx="1" cy="56"/>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Rectangle 1372"/>
                                <wps:cNvSpPr>
                                  <a:spLocks noChangeArrowheads="1"/>
                                </wps:cNvSpPr>
                                <wps:spPr bwMode="auto">
                                  <a:xfrm>
                                    <a:off x="2487" y="2495"/>
                                    <a:ext cx="3" cy="56"/>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 name="Rectangle 1373"/>
                                <wps:cNvSpPr>
                                  <a:spLocks noChangeArrowheads="1"/>
                                </wps:cNvSpPr>
                                <wps:spPr bwMode="auto">
                                  <a:xfrm>
                                    <a:off x="2490" y="2495"/>
                                    <a:ext cx="2" cy="56"/>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9" name="Rectangle 1374"/>
                                <wps:cNvSpPr>
                                  <a:spLocks noChangeArrowheads="1"/>
                                </wps:cNvSpPr>
                                <wps:spPr bwMode="auto">
                                  <a:xfrm>
                                    <a:off x="2492" y="2495"/>
                                    <a:ext cx="1" cy="56"/>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Rectangle 1375"/>
                                <wps:cNvSpPr>
                                  <a:spLocks noChangeArrowheads="1"/>
                                </wps:cNvSpPr>
                                <wps:spPr bwMode="auto">
                                  <a:xfrm>
                                    <a:off x="2493" y="2495"/>
                                    <a:ext cx="4" cy="56"/>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Rectangle 1376"/>
                                <wps:cNvSpPr>
                                  <a:spLocks noChangeArrowheads="1"/>
                                </wps:cNvSpPr>
                                <wps:spPr bwMode="auto">
                                  <a:xfrm>
                                    <a:off x="2497" y="2495"/>
                                    <a:ext cx="1" cy="56"/>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Rectangle 1377"/>
                                <wps:cNvSpPr>
                                  <a:spLocks noChangeArrowheads="1"/>
                                </wps:cNvSpPr>
                                <wps:spPr bwMode="auto">
                                  <a:xfrm>
                                    <a:off x="2498" y="2495"/>
                                    <a:ext cx="2" cy="56"/>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Rectangle 1378"/>
                                <wps:cNvSpPr>
                                  <a:spLocks noChangeArrowheads="1"/>
                                </wps:cNvSpPr>
                                <wps:spPr bwMode="auto">
                                  <a:xfrm>
                                    <a:off x="2500" y="2495"/>
                                    <a:ext cx="3" cy="56"/>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Rectangle 1379"/>
                                <wps:cNvSpPr>
                                  <a:spLocks noChangeArrowheads="1"/>
                                </wps:cNvSpPr>
                                <wps:spPr bwMode="auto">
                                  <a:xfrm>
                                    <a:off x="2503" y="2495"/>
                                    <a:ext cx="2" cy="56"/>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5" name="Rectangle 1380"/>
                                <wps:cNvSpPr>
                                  <a:spLocks noChangeArrowheads="1"/>
                                </wps:cNvSpPr>
                                <wps:spPr bwMode="auto">
                                  <a:xfrm>
                                    <a:off x="2505" y="2495"/>
                                    <a:ext cx="1" cy="56"/>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 name="Rectangle 1381"/>
                                <wps:cNvSpPr>
                                  <a:spLocks noChangeArrowheads="1"/>
                                </wps:cNvSpPr>
                                <wps:spPr bwMode="auto">
                                  <a:xfrm>
                                    <a:off x="2506" y="2495"/>
                                    <a:ext cx="3" cy="56"/>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Rectangle 1382"/>
                                <wps:cNvSpPr>
                                  <a:spLocks noChangeArrowheads="1"/>
                                </wps:cNvSpPr>
                                <wps:spPr bwMode="auto">
                                  <a:xfrm>
                                    <a:off x="2509" y="2495"/>
                                    <a:ext cx="2" cy="56"/>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 name="Rectangle 1383"/>
                                <wps:cNvSpPr>
                                  <a:spLocks noChangeArrowheads="1"/>
                                </wps:cNvSpPr>
                                <wps:spPr bwMode="auto">
                                  <a:xfrm>
                                    <a:off x="2511" y="2495"/>
                                    <a:ext cx="3" cy="56"/>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Rectangle 1384"/>
                                <wps:cNvSpPr>
                                  <a:spLocks noChangeArrowheads="1"/>
                                </wps:cNvSpPr>
                                <wps:spPr bwMode="auto">
                                  <a:xfrm>
                                    <a:off x="2514" y="2495"/>
                                    <a:ext cx="2" cy="56"/>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0" name="Rectangle 1385"/>
                                <wps:cNvSpPr>
                                  <a:spLocks noChangeArrowheads="1"/>
                                </wps:cNvSpPr>
                                <wps:spPr bwMode="auto">
                                  <a:xfrm>
                                    <a:off x="2516" y="2495"/>
                                    <a:ext cx="1" cy="56"/>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Rectangle 1386"/>
                                <wps:cNvSpPr>
                                  <a:spLocks noChangeArrowheads="1"/>
                                </wps:cNvSpPr>
                                <wps:spPr bwMode="auto">
                                  <a:xfrm>
                                    <a:off x="2517" y="2495"/>
                                    <a:ext cx="4" cy="56"/>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 name="Rectangle 1387"/>
                                <wps:cNvSpPr>
                                  <a:spLocks noChangeArrowheads="1"/>
                                </wps:cNvSpPr>
                                <wps:spPr bwMode="auto">
                                  <a:xfrm>
                                    <a:off x="2521" y="2495"/>
                                    <a:ext cx="1" cy="56"/>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 name="Rectangle 1388"/>
                                <wps:cNvSpPr>
                                  <a:spLocks noChangeArrowheads="1"/>
                                </wps:cNvSpPr>
                                <wps:spPr bwMode="auto">
                                  <a:xfrm>
                                    <a:off x="2522" y="2495"/>
                                    <a:ext cx="2" cy="56"/>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Rectangle 1389"/>
                                <wps:cNvSpPr>
                                  <a:spLocks noChangeArrowheads="1"/>
                                </wps:cNvSpPr>
                                <wps:spPr bwMode="auto">
                                  <a:xfrm>
                                    <a:off x="2524" y="2495"/>
                                    <a:ext cx="3" cy="56"/>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Rectangle 1390"/>
                                <wps:cNvSpPr>
                                  <a:spLocks noChangeArrowheads="1"/>
                                </wps:cNvSpPr>
                                <wps:spPr bwMode="auto">
                                  <a:xfrm>
                                    <a:off x="2527" y="2495"/>
                                    <a:ext cx="1" cy="56"/>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Rectangle 1391"/>
                                <wps:cNvSpPr>
                                  <a:spLocks noChangeArrowheads="1"/>
                                </wps:cNvSpPr>
                                <wps:spPr bwMode="auto">
                                  <a:xfrm>
                                    <a:off x="2528" y="2495"/>
                                    <a:ext cx="4" cy="56"/>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Rectangle 1392"/>
                                <wps:cNvSpPr>
                                  <a:spLocks noChangeArrowheads="1"/>
                                </wps:cNvSpPr>
                                <wps:spPr bwMode="auto">
                                  <a:xfrm>
                                    <a:off x="2532" y="2495"/>
                                    <a:ext cx="1" cy="56"/>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 name="Rectangle 1393"/>
                                <wps:cNvSpPr>
                                  <a:spLocks noChangeArrowheads="1"/>
                                </wps:cNvSpPr>
                                <wps:spPr bwMode="auto">
                                  <a:xfrm>
                                    <a:off x="2533" y="2495"/>
                                    <a:ext cx="2" cy="56"/>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 name="Rectangle 1394"/>
                                <wps:cNvSpPr>
                                  <a:spLocks noChangeArrowheads="1"/>
                                </wps:cNvSpPr>
                                <wps:spPr bwMode="auto">
                                  <a:xfrm>
                                    <a:off x="2535" y="2495"/>
                                    <a:ext cx="3" cy="56"/>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0" name="Rectangle 1395"/>
                                <wps:cNvSpPr>
                                  <a:spLocks noChangeArrowheads="1"/>
                                </wps:cNvSpPr>
                                <wps:spPr bwMode="auto">
                                  <a:xfrm>
                                    <a:off x="2538" y="2495"/>
                                    <a:ext cx="2" cy="56"/>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Rectangle 1396"/>
                                <wps:cNvSpPr>
                                  <a:spLocks noChangeArrowheads="1"/>
                                </wps:cNvSpPr>
                                <wps:spPr bwMode="auto">
                                  <a:xfrm>
                                    <a:off x="2540" y="2495"/>
                                    <a:ext cx="1" cy="56"/>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2" name="Rectangle 1397"/>
                                <wps:cNvSpPr>
                                  <a:spLocks noChangeArrowheads="1"/>
                                </wps:cNvSpPr>
                                <wps:spPr bwMode="auto">
                                  <a:xfrm>
                                    <a:off x="2541" y="2495"/>
                                    <a:ext cx="3" cy="56"/>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Rectangle 1398"/>
                                <wps:cNvSpPr>
                                  <a:spLocks noChangeArrowheads="1"/>
                                </wps:cNvSpPr>
                                <wps:spPr bwMode="auto">
                                  <a:xfrm>
                                    <a:off x="2544" y="2495"/>
                                    <a:ext cx="2" cy="56"/>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 name="Rectangle 1399"/>
                                <wps:cNvSpPr>
                                  <a:spLocks noChangeArrowheads="1"/>
                                </wps:cNvSpPr>
                                <wps:spPr bwMode="auto">
                                  <a:xfrm>
                                    <a:off x="2546" y="2495"/>
                                    <a:ext cx="2" cy="56"/>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 name="Rectangle 1400"/>
                                <wps:cNvSpPr>
                                  <a:spLocks noChangeArrowheads="1"/>
                                </wps:cNvSpPr>
                                <wps:spPr bwMode="auto">
                                  <a:xfrm>
                                    <a:off x="2548" y="2495"/>
                                    <a:ext cx="3" cy="56"/>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 name="Rectangle 1401"/>
                                <wps:cNvSpPr>
                                  <a:spLocks noChangeArrowheads="1"/>
                                </wps:cNvSpPr>
                                <wps:spPr bwMode="auto">
                                  <a:xfrm>
                                    <a:off x="2551" y="2495"/>
                                    <a:ext cx="1" cy="56"/>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Rectangle 1402"/>
                                <wps:cNvSpPr>
                                  <a:spLocks noChangeArrowheads="1"/>
                                </wps:cNvSpPr>
                                <wps:spPr bwMode="auto">
                                  <a:xfrm>
                                    <a:off x="2552" y="2495"/>
                                    <a:ext cx="4" cy="56"/>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 name="Rectangle 1403"/>
                                <wps:cNvSpPr>
                                  <a:spLocks noChangeArrowheads="1"/>
                                </wps:cNvSpPr>
                                <wps:spPr bwMode="auto">
                                  <a:xfrm>
                                    <a:off x="2556" y="2495"/>
                                    <a:ext cx="1" cy="56"/>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 name="Rectangle 1404"/>
                                <wps:cNvSpPr>
                                  <a:spLocks noChangeArrowheads="1"/>
                                </wps:cNvSpPr>
                                <wps:spPr bwMode="auto">
                                  <a:xfrm>
                                    <a:off x="2557" y="2495"/>
                                    <a:ext cx="2" cy="56"/>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Rectangle 1405"/>
                                <wps:cNvSpPr>
                                  <a:spLocks noChangeArrowheads="1"/>
                                </wps:cNvSpPr>
                                <wps:spPr bwMode="auto">
                                  <a:xfrm>
                                    <a:off x="2559" y="2495"/>
                                    <a:ext cx="3" cy="56"/>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21" name="Picture 14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369" y="2233"/>
                                    <a:ext cx="237" cy="291"/>
                                  </a:xfrm>
                                  <a:prstGeom prst="rect">
                                    <a:avLst/>
                                  </a:prstGeom>
                                  <a:noFill/>
                                  <a:extLst>
                                    <a:ext uri="{909E8E84-426E-40DD-AFC4-6F175D3DCCD1}">
                                      <a14:hiddenFill xmlns:a14="http://schemas.microsoft.com/office/drawing/2010/main">
                                        <a:solidFill>
                                          <a:srgbClr val="FFFFFF"/>
                                        </a:solidFill>
                                      </a14:hiddenFill>
                                    </a:ext>
                                  </a:extLst>
                                </pic:spPr>
                              </pic:pic>
                              <wps:wsp>
                                <wps:cNvPr id="1422" name="Freeform 1407"/>
                                <wps:cNvSpPr>
                                  <a:spLocks/>
                                </wps:cNvSpPr>
                                <wps:spPr bwMode="auto">
                                  <a:xfrm>
                                    <a:off x="2446" y="2487"/>
                                    <a:ext cx="122" cy="34"/>
                                  </a:xfrm>
                                  <a:custGeom>
                                    <a:avLst/>
                                    <a:gdLst>
                                      <a:gd name="T0" fmla="*/ 122 w 122"/>
                                      <a:gd name="T1" fmla="*/ 10 h 34"/>
                                      <a:gd name="T2" fmla="*/ 110 w 122"/>
                                      <a:gd name="T3" fmla="*/ 19 h 34"/>
                                      <a:gd name="T4" fmla="*/ 97 w 122"/>
                                      <a:gd name="T5" fmla="*/ 27 h 34"/>
                                      <a:gd name="T6" fmla="*/ 81 w 122"/>
                                      <a:gd name="T7" fmla="*/ 32 h 34"/>
                                      <a:gd name="T8" fmla="*/ 65 w 122"/>
                                      <a:gd name="T9" fmla="*/ 34 h 34"/>
                                      <a:gd name="T10" fmla="*/ 46 w 122"/>
                                      <a:gd name="T11" fmla="*/ 32 h 34"/>
                                      <a:gd name="T12" fmla="*/ 28 w 122"/>
                                      <a:gd name="T13" fmla="*/ 24 h 34"/>
                                      <a:gd name="T14" fmla="*/ 12 w 122"/>
                                      <a:gd name="T15" fmla="*/ 14 h 34"/>
                                      <a:gd name="T16" fmla="*/ 0 w 122"/>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34">
                                        <a:moveTo>
                                          <a:pt x="122" y="10"/>
                                        </a:moveTo>
                                        <a:lnTo>
                                          <a:pt x="110" y="19"/>
                                        </a:lnTo>
                                        <a:lnTo>
                                          <a:pt x="97" y="27"/>
                                        </a:lnTo>
                                        <a:lnTo>
                                          <a:pt x="81" y="32"/>
                                        </a:lnTo>
                                        <a:lnTo>
                                          <a:pt x="65" y="34"/>
                                        </a:lnTo>
                                        <a:lnTo>
                                          <a:pt x="46" y="32"/>
                                        </a:lnTo>
                                        <a:lnTo>
                                          <a:pt x="28" y="24"/>
                                        </a:lnTo>
                                        <a:lnTo>
                                          <a:pt x="12"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3" name="Picture 140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576" y="3019"/>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1424" name="Rectangle 1409"/>
                                <wps:cNvSpPr>
                                  <a:spLocks noChangeArrowheads="1"/>
                                </wps:cNvSpPr>
                                <wps:spPr bwMode="auto">
                                  <a:xfrm>
                                    <a:off x="2581" y="2640"/>
                                    <a:ext cx="2" cy="42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Rectangle 1410"/>
                                <wps:cNvSpPr>
                                  <a:spLocks noChangeArrowheads="1"/>
                                </wps:cNvSpPr>
                                <wps:spPr bwMode="auto">
                                  <a:xfrm>
                                    <a:off x="2583" y="2640"/>
                                    <a:ext cx="1" cy="420"/>
                                  </a:xfrm>
                                  <a:prstGeom prst="rect">
                                    <a:avLst/>
                                  </a:prstGeom>
                                  <a:solidFill>
                                    <a:srgbClr val="58FE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Rectangle 1411"/>
                                <wps:cNvSpPr>
                                  <a:spLocks noChangeArrowheads="1"/>
                                </wps:cNvSpPr>
                                <wps:spPr bwMode="auto">
                                  <a:xfrm>
                                    <a:off x="2584" y="2640"/>
                                    <a:ext cx="2" cy="420"/>
                                  </a:xfrm>
                                  <a:prstGeom prst="rect">
                                    <a:avLst/>
                                  </a:prstGeom>
                                  <a:solidFill>
                                    <a:srgbClr val="56FD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427" name="Group 1412"/>
                              <wpg:cNvGrpSpPr>
                                <a:grpSpLocks/>
                              </wpg:cNvGrpSpPr>
                              <wpg:grpSpPr bwMode="auto">
                                <a:xfrm>
                                  <a:off x="1491609" y="14601"/>
                                  <a:ext cx="1332208" cy="2214280"/>
                                  <a:chOff x="2349" y="21"/>
                                  <a:chExt cx="2098" cy="3487"/>
                                </a:xfrm>
                              </wpg:grpSpPr>
                              <wps:wsp>
                                <wps:cNvPr id="1428" name="Rectangle 1413"/>
                                <wps:cNvSpPr>
                                  <a:spLocks noChangeArrowheads="1"/>
                                </wps:cNvSpPr>
                                <wps:spPr bwMode="auto">
                                  <a:xfrm>
                                    <a:off x="2586" y="2640"/>
                                    <a:ext cx="1" cy="420"/>
                                  </a:xfrm>
                                  <a:prstGeom prst="rect">
                                    <a:avLst/>
                                  </a:prstGeom>
                                  <a:solidFill>
                                    <a:srgbClr val="55FB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 name="Rectangle 1414"/>
                                <wps:cNvSpPr>
                                  <a:spLocks noChangeArrowheads="1"/>
                                </wps:cNvSpPr>
                                <wps:spPr bwMode="auto">
                                  <a:xfrm>
                                    <a:off x="2587" y="2640"/>
                                    <a:ext cx="2" cy="420"/>
                                  </a:xfrm>
                                  <a:prstGeom prst="rect">
                                    <a:avLst/>
                                  </a:prstGeom>
                                  <a:solidFill>
                                    <a:srgbClr val="53FA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0" name="Rectangle 1415"/>
                                <wps:cNvSpPr>
                                  <a:spLocks noChangeArrowheads="1"/>
                                </wps:cNvSpPr>
                                <wps:spPr bwMode="auto">
                                  <a:xfrm>
                                    <a:off x="2589" y="2640"/>
                                    <a:ext cx="2" cy="420"/>
                                  </a:xfrm>
                                  <a:prstGeom prst="rect">
                                    <a:avLst/>
                                  </a:prstGeom>
                                  <a:solidFill>
                                    <a:srgbClr val="52F9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Rectangle 1416"/>
                                <wps:cNvSpPr>
                                  <a:spLocks noChangeArrowheads="1"/>
                                </wps:cNvSpPr>
                                <wps:spPr bwMode="auto">
                                  <a:xfrm>
                                    <a:off x="2591" y="2640"/>
                                    <a:ext cx="1" cy="420"/>
                                  </a:xfrm>
                                  <a:prstGeom prst="rect">
                                    <a:avLst/>
                                  </a:prstGeom>
                                  <a:solidFill>
                                    <a:srgbClr val="51F8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 name="Rectangle 1417"/>
                                <wps:cNvSpPr>
                                  <a:spLocks noChangeArrowheads="1"/>
                                </wps:cNvSpPr>
                                <wps:spPr bwMode="auto">
                                  <a:xfrm>
                                    <a:off x="2592" y="2640"/>
                                    <a:ext cx="2" cy="420"/>
                                  </a:xfrm>
                                  <a:prstGeom prst="rect">
                                    <a:avLst/>
                                  </a:prstGeom>
                                  <a:solidFill>
                                    <a:srgbClr val="4FF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 name="Rectangle 1418"/>
                                <wps:cNvSpPr>
                                  <a:spLocks noChangeArrowheads="1"/>
                                </wps:cNvSpPr>
                                <wps:spPr bwMode="auto">
                                  <a:xfrm>
                                    <a:off x="2594" y="2640"/>
                                    <a:ext cx="1" cy="420"/>
                                  </a:xfrm>
                                  <a:prstGeom prst="rect">
                                    <a:avLst/>
                                  </a:prstGeom>
                                  <a:solidFill>
                                    <a:srgbClr val="4EF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 name="Rectangle 1419"/>
                                <wps:cNvSpPr>
                                  <a:spLocks noChangeArrowheads="1"/>
                                </wps:cNvSpPr>
                                <wps:spPr bwMode="auto">
                                  <a:xfrm>
                                    <a:off x="2595" y="2640"/>
                                    <a:ext cx="2" cy="420"/>
                                  </a:xfrm>
                                  <a:prstGeom prst="rect">
                                    <a:avLst/>
                                  </a:prstGeom>
                                  <a:solidFill>
                                    <a:srgbClr val="4CF4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Rectangle 1420"/>
                                <wps:cNvSpPr>
                                  <a:spLocks noChangeArrowheads="1"/>
                                </wps:cNvSpPr>
                                <wps:spPr bwMode="auto">
                                  <a:xfrm>
                                    <a:off x="2597" y="2640"/>
                                    <a:ext cx="1" cy="420"/>
                                  </a:xfrm>
                                  <a:prstGeom prst="rect">
                                    <a:avLst/>
                                  </a:prstGeom>
                                  <a:solidFill>
                                    <a:srgbClr val="4BF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 name="Rectangle 1421"/>
                                <wps:cNvSpPr>
                                  <a:spLocks noChangeArrowheads="1"/>
                                </wps:cNvSpPr>
                                <wps:spPr bwMode="auto">
                                  <a:xfrm>
                                    <a:off x="2598" y="2640"/>
                                    <a:ext cx="2" cy="420"/>
                                  </a:xfrm>
                                  <a:prstGeom prst="rect">
                                    <a:avLst/>
                                  </a:prstGeom>
                                  <a:solidFill>
                                    <a:srgbClr val="49F1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Rectangle 1422"/>
                                <wps:cNvSpPr>
                                  <a:spLocks noChangeArrowheads="1"/>
                                </wps:cNvSpPr>
                                <wps:spPr bwMode="auto">
                                  <a:xfrm>
                                    <a:off x="2600" y="2640"/>
                                    <a:ext cx="2" cy="420"/>
                                  </a:xfrm>
                                  <a:prstGeom prst="rect">
                                    <a:avLst/>
                                  </a:prstGeom>
                                  <a:solidFill>
                                    <a:srgbClr val="48F0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 name="Rectangle 1423"/>
                                <wps:cNvSpPr>
                                  <a:spLocks noChangeArrowheads="1"/>
                                </wps:cNvSpPr>
                                <wps:spPr bwMode="auto">
                                  <a:xfrm>
                                    <a:off x="2602" y="2640"/>
                                    <a:ext cx="1" cy="420"/>
                                  </a:xfrm>
                                  <a:prstGeom prst="rect">
                                    <a:avLst/>
                                  </a:prstGeom>
                                  <a:solidFill>
                                    <a:srgbClr val="47EF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Rectangle 1424"/>
                                <wps:cNvSpPr>
                                  <a:spLocks noChangeArrowheads="1"/>
                                </wps:cNvSpPr>
                                <wps:spPr bwMode="auto">
                                  <a:xfrm>
                                    <a:off x="2603" y="2640"/>
                                    <a:ext cx="2" cy="420"/>
                                  </a:xfrm>
                                  <a:prstGeom prst="rect">
                                    <a:avLst/>
                                  </a:prstGeom>
                                  <a:solidFill>
                                    <a:srgbClr val="45ED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Rectangle 1425"/>
                                <wps:cNvSpPr>
                                  <a:spLocks noChangeArrowheads="1"/>
                                </wps:cNvSpPr>
                                <wps:spPr bwMode="auto">
                                  <a:xfrm>
                                    <a:off x="2605" y="2640"/>
                                    <a:ext cx="1" cy="420"/>
                                  </a:xfrm>
                                  <a:prstGeom prst="rect">
                                    <a:avLst/>
                                  </a:prstGeom>
                                  <a:solidFill>
                                    <a:srgbClr val="44EC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Rectangle 1426"/>
                                <wps:cNvSpPr>
                                  <a:spLocks noChangeArrowheads="1"/>
                                </wps:cNvSpPr>
                                <wps:spPr bwMode="auto">
                                  <a:xfrm>
                                    <a:off x="2606" y="2640"/>
                                    <a:ext cx="2" cy="420"/>
                                  </a:xfrm>
                                  <a:prstGeom prst="rect">
                                    <a:avLst/>
                                  </a:prstGeom>
                                  <a:solidFill>
                                    <a:srgbClr val="43EB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2" name="Rectangle 1427"/>
                                <wps:cNvSpPr>
                                  <a:spLocks noChangeArrowheads="1"/>
                                </wps:cNvSpPr>
                                <wps:spPr bwMode="auto">
                                  <a:xfrm>
                                    <a:off x="2608" y="2640"/>
                                    <a:ext cx="2" cy="420"/>
                                  </a:xfrm>
                                  <a:prstGeom prst="rect">
                                    <a:avLst/>
                                  </a:prstGeom>
                                  <a:solidFill>
                                    <a:srgbClr val="41EA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Rectangle 1428"/>
                                <wps:cNvSpPr>
                                  <a:spLocks noChangeArrowheads="1"/>
                                </wps:cNvSpPr>
                                <wps:spPr bwMode="auto">
                                  <a:xfrm>
                                    <a:off x="2610" y="2640"/>
                                    <a:ext cx="1" cy="420"/>
                                  </a:xfrm>
                                  <a:prstGeom prst="rect">
                                    <a:avLst/>
                                  </a:prstGeom>
                                  <a:solidFill>
                                    <a:srgbClr val="40E8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 name="Rectangle 1429"/>
                                <wps:cNvSpPr>
                                  <a:spLocks noChangeArrowheads="1"/>
                                </wps:cNvSpPr>
                                <wps:spPr bwMode="auto">
                                  <a:xfrm>
                                    <a:off x="2611" y="2640"/>
                                    <a:ext cx="2" cy="420"/>
                                  </a:xfrm>
                                  <a:prstGeom prst="rect">
                                    <a:avLst/>
                                  </a:prstGeom>
                                  <a:solidFill>
                                    <a:srgbClr val="3EE7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Rectangle 1430"/>
                                <wps:cNvSpPr>
                                  <a:spLocks noChangeArrowheads="1"/>
                                </wps:cNvSpPr>
                                <wps:spPr bwMode="auto">
                                  <a:xfrm>
                                    <a:off x="2613" y="2640"/>
                                    <a:ext cx="1" cy="420"/>
                                  </a:xfrm>
                                  <a:prstGeom prst="rect">
                                    <a:avLst/>
                                  </a:prstGeom>
                                  <a:solidFill>
                                    <a:srgbClr val="3DE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Rectangle 1431"/>
                                <wps:cNvSpPr>
                                  <a:spLocks noChangeArrowheads="1"/>
                                </wps:cNvSpPr>
                                <wps:spPr bwMode="auto">
                                  <a:xfrm>
                                    <a:off x="2614" y="2640"/>
                                    <a:ext cx="2" cy="420"/>
                                  </a:xfrm>
                                  <a:prstGeom prst="rect">
                                    <a:avLst/>
                                  </a:prstGeom>
                                  <a:solidFill>
                                    <a:srgbClr val="3BE4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 name="Rectangle 1432"/>
                                <wps:cNvSpPr>
                                  <a:spLocks noChangeArrowheads="1"/>
                                </wps:cNvSpPr>
                                <wps:spPr bwMode="auto">
                                  <a:xfrm>
                                    <a:off x="2616" y="2640"/>
                                    <a:ext cx="2" cy="420"/>
                                  </a:xfrm>
                                  <a:prstGeom prst="rect">
                                    <a:avLst/>
                                  </a:prstGeom>
                                  <a:solidFill>
                                    <a:srgbClr val="3AE3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Rectangle 1433"/>
                                <wps:cNvSpPr>
                                  <a:spLocks noChangeArrowheads="1"/>
                                </wps:cNvSpPr>
                                <wps:spPr bwMode="auto">
                                  <a:xfrm>
                                    <a:off x="2618" y="2640"/>
                                    <a:ext cx="1" cy="420"/>
                                  </a:xfrm>
                                  <a:prstGeom prst="rect">
                                    <a:avLst/>
                                  </a:prstGeom>
                                  <a:solidFill>
                                    <a:srgbClr val="39E2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Rectangle 1434"/>
                                <wps:cNvSpPr>
                                  <a:spLocks noChangeArrowheads="1"/>
                                </wps:cNvSpPr>
                                <wps:spPr bwMode="auto">
                                  <a:xfrm>
                                    <a:off x="2619" y="2640"/>
                                    <a:ext cx="2" cy="420"/>
                                  </a:xfrm>
                                  <a:prstGeom prst="rect">
                                    <a:avLst/>
                                  </a:prstGeom>
                                  <a:solidFill>
                                    <a:srgbClr val="38E1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 name="Rectangle 1435"/>
                                <wps:cNvSpPr>
                                  <a:spLocks noChangeArrowheads="1"/>
                                </wps:cNvSpPr>
                                <wps:spPr bwMode="auto">
                                  <a:xfrm>
                                    <a:off x="2621" y="2640"/>
                                    <a:ext cx="1" cy="420"/>
                                  </a:xfrm>
                                  <a:prstGeom prst="rect">
                                    <a:avLst/>
                                  </a:prstGeom>
                                  <a:solidFill>
                                    <a:srgbClr val="36D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Rectangle 1436"/>
                                <wps:cNvSpPr>
                                  <a:spLocks noChangeArrowheads="1"/>
                                </wps:cNvSpPr>
                                <wps:spPr bwMode="auto">
                                  <a:xfrm>
                                    <a:off x="2622" y="2640"/>
                                    <a:ext cx="2" cy="420"/>
                                  </a:xfrm>
                                  <a:prstGeom prst="rect">
                                    <a:avLst/>
                                  </a:prstGeom>
                                  <a:solidFill>
                                    <a:srgbClr val="34DE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Rectangle 1437"/>
                                <wps:cNvSpPr>
                                  <a:spLocks noChangeArrowheads="1"/>
                                </wps:cNvSpPr>
                                <wps:spPr bwMode="auto">
                                  <a:xfrm>
                                    <a:off x="2624" y="2640"/>
                                    <a:ext cx="2" cy="420"/>
                                  </a:xfrm>
                                  <a:prstGeom prst="rect">
                                    <a:avLst/>
                                  </a:prstGeom>
                                  <a:solidFill>
                                    <a:srgbClr val="33DD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Rectangle 1438"/>
                                <wps:cNvSpPr>
                                  <a:spLocks noChangeArrowheads="1"/>
                                </wps:cNvSpPr>
                                <wps:spPr bwMode="auto">
                                  <a:xfrm>
                                    <a:off x="2626" y="2640"/>
                                    <a:ext cx="1" cy="420"/>
                                  </a:xfrm>
                                  <a:prstGeom prst="rect">
                                    <a:avLst/>
                                  </a:prstGeom>
                                  <a:solidFill>
                                    <a:srgbClr val="31D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4" name="Rectangle 1439"/>
                                <wps:cNvSpPr>
                                  <a:spLocks noChangeArrowheads="1"/>
                                </wps:cNvSpPr>
                                <wps:spPr bwMode="auto">
                                  <a:xfrm>
                                    <a:off x="2627" y="2640"/>
                                    <a:ext cx="2" cy="420"/>
                                  </a:xfrm>
                                  <a:prstGeom prst="rect">
                                    <a:avLst/>
                                  </a:prstGeom>
                                  <a:solidFill>
                                    <a:srgbClr val="30DB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Rectangle 1440"/>
                                <wps:cNvSpPr>
                                  <a:spLocks noChangeArrowheads="1"/>
                                </wps:cNvSpPr>
                                <wps:spPr bwMode="auto">
                                  <a:xfrm>
                                    <a:off x="2629" y="2640"/>
                                    <a:ext cx="1" cy="420"/>
                                  </a:xfrm>
                                  <a:prstGeom prst="rect">
                                    <a:avLst/>
                                  </a:prstGeom>
                                  <a:solidFill>
                                    <a:srgbClr val="2FDA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Rectangle 1441"/>
                                <wps:cNvSpPr>
                                  <a:spLocks noChangeArrowheads="1"/>
                                </wps:cNvSpPr>
                                <wps:spPr bwMode="auto">
                                  <a:xfrm>
                                    <a:off x="2630" y="2640"/>
                                    <a:ext cx="2" cy="420"/>
                                  </a:xfrm>
                                  <a:prstGeom prst="rect">
                                    <a:avLst/>
                                  </a:prstGeom>
                                  <a:solidFill>
                                    <a:srgbClr val="2ED9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Rectangle 1442"/>
                                <wps:cNvSpPr>
                                  <a:spLocks noChangeArrowheads="1"/>
                                </wps:cNvSpPr>
                                <wps:spPr bwMode="auto">
                                  <a:xfrm>
                                    <a:off x="2632" y="2640"/>
                                    <a:ext cx="1" cy="420"/>
                                  </a:xfrm>
                                  <a:prstGeom prst="rect">
                                    <a:avLst/>
                                  </a:prstGeom>
                                  <a:solidFill>
                                    <a:srgbClr val="2CD7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Rectangle 1443"/>
                                <wps:cNvSpPr>
                                  <a:spLocks noChangeArrowheads="1"/>
                                </wps:cNvSpPr>
                                <wps:spPr bwMode="auto">
                                  <a:xfrm>
                                    <a:off x="2633" y="2640"/>
                                    <a:ext cx="2" cy="420"/>
                                  </a:xfrm>
                                  <a:prstGeom prst="rect">
                                    <a:avLst/>
                                  </a:prstGeom>
                                  <a:solidFill>
                                    <a:srgbClr val="2BD6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 name="Rectangle 1444"/>
                                <wps:cNvSpPr>
                                  <a:spLocks noChangeArrowheads="1"/>
                                </wps:cNvSpPr>
                                <wps:spPr bwMode="auto">
                                  <a:xfrm>
                                    <a:off x="2635" y="2640"/>
                                    <a:ext cx="2" cy="420"/>
                                  </a:xfrm>
                                  <a:prstGeom prst="rect">
                                    <a:avLst/>
                                  </a:prstGeom>
                                  <a:solidFill>
                                    <a:srgbClr val="29D5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Rectangle 1445"/>
                                <wps:cNvSpPr>
                                  <a:spLocks noChangeArrowheads="1"/>
                                </wps:cNvSpPr>
                                <wps:spPr bwMode="auto">
                                  <a:xfrm>
                                    <a:off x="2637" y="2640"/>
                                    <a:ext cx="1" cy="420"/>
                                  </a:xfrm>
                                  <a:prstGeom prst="rect">
                                    <a:avLst/>
                                  </a:prstGeom>
                                  <a:solidFill>
                                    <a:srgbClr val="28D4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Rectangle 1446"/>
                                <wps:cNvSpPr>
                                  <a:spLocks noChangeArrowheads="1"/>
                                </wps:cNvSpPr>
                                <wps:spPr bwMode="auto">
                                  <a:xfrm>
                                    <a:off x="2638" y="2640"/>
                                    <a:ext cx="2" cy="420"/>
                                  </a:xfrm>
                                  <a:prstGeom prst="rect">
                                    <a:avLst/>
                                  </a:prstGeom>
                                  <a:solidFill>
                                    <a:srgbClr val="26D2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Rectangle 1447"/>
                                <wps:cNvSpPr>
                                  <a:spLocks noChangeArrowheads="1"/>
                                </wps:cNvSpPr>
                                <wps:spPr bwMode="auto">
                                  <a:xfrm>
                                    <a:off x="2640" y="2640"/>
                                    <a:ext cx="1" cy="420"/>
                                  </a:xfrm>
                                  <a:prstGeom prst="rect">
                                    <a:avLst/>
                                  </a:prstGeom>
                                  <a:solidFill>
                                    <a:srgbClr val="25D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3" name="Rectangle 1448"/>
                                <wps:cNvSpPr>
                                  <a:spLocks noChangeArrowheads="1"/>
                                </wps:cNvSpPr>
                                <wps:spPr bwMode="auto">
                                  <a:xfrm>
                                    <a:off x="2641" y="2640"/>
                                    <a:ext cx="2" cy="420"/>
                                  </a:xfrm>
                                  <a:prstGeom prst="rect">
                                    <a:avLst/>
                                  </a:prstGeom>
                                  <a:solidFill>
                                    <a:srgbClr val="23D0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Rectangle 1449"/>
                                <wps:cNvSpPr>
                                  <a:spLocks noChangeArrowheads="1"/>
                                </wps:cNvSpPr>
                                <wps:spPr bwMode="auto">
                                  <a:xfrm>
                                    <a:off x="2643" y="2640"/>
                                    <a:ext cx="2" cy="420"/>
                                  </a:xfrm>
                                  <a:prstGeom prst="rect">
                                    <a:avLst/>
                                  </a:prstGeom>
                                  <a:solidFill>
                                    <a:srgbClr val="22CE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 name="Rectangle 1450"/>
                                <wps:cNvSpPr>
                                  <a:spLocks noChangeArrowheads="1"/>
                                </wps:cNvSpPr>
                                <wps:spPr bwMode="auto">
                                  <a:xfrm>
                                    <a:off x="2645" y="2640"/>
                                    <a:ext cx="1" cy="420"/>
                                  </a:xfrm>
                                  <a:prstGeom prst="rect">
                                    <a:avLst/>
                                  </a:prstGeom>
                                  <a:solidFill>
                                    <a:srgbClr val="20CD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6" name="Rectangle 1451"/>
                                <wps:cNvSpPr>
                                  <a:spLocks noChangeArrowheads="1"/>
                                </wps:cNvSpPr>
                                <wps:spPr bwMode="auto">
                                  <a:xfrm>
                                    <a:off x="2646" y="2640"/>
                                    <a:ext cx="2" cy="420"/>
                                  </a:xfrm>
                                  <a:prstGeom prst="rect">
                                    <a:avLst/>
                                  </a:prstGeom>
                                  <a:solidFill>
                                    <a:srgbClr val="1FCC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 name="Rectangle 1452"/>
                                <wps:cNvSpPr>
                                  <a:spLocks noChangeArrowheads="1"/>
                                </wps:cNvSpPr>
                                <wps:spPr bwMode="auto">
                                  <a:xfrm>
                                    <a:off x="2648" y="2640"/>
                                    <a:ext cx="1" cy="420"/>
                                  </a:xfrm>
                                  <a:prstGeom prst="rect">
                                    <a:avLst/>
                                  </a:prstGeom>
                                  <a:solidFill>
                                    <a:srgbClr val="1ECB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Rectangle 1453"/>
                                <wps:cNvSpPr>
                                  <a:spLocks noChangeArrowheads="1"/>
                                </wps:cNvSpPr>
                                <wps:spPr bwMode="auto">
                                  <a:xfrm>
                                    <a:off x="2649" y="2640"/>
                                    <a:ext cx="2" cy="420"/>
                                  </a:xfrm>
                                  <a:prstGeom prst="rect">
                                    <a:avLst/>
                                  </a:prstGeom>
                                  <a:solidFill>
                                    <a:srgbClr val="1CC9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Rectangle 1454"/>
                                <wps:cNvSpPr>
                                  <a:spLocks noChangeArrowheads="1"/>
                                </wps:cNvSpPr>
                                <wps:spPr bwMode="auto">
                                  <a:xfrm>
                                    <a:off x="2651" y="2640"/>
                                    <a:ext cx="2" cy="420"/>
                                  </a:xfrm>
                                  <a:prstGeom prst="rect">
                                    <a:avLst/>
                                  </a:prstGeom>
                                  <a:solidFill>
                                    <a:srgbClr val="1BC8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 name="Rectangle 1455"/>
                                <wps:cNvSpPr>
                                  <a:spLocks noChangeArrowheads="1"/>
                                </wps:cNvSpPr>
                                <wps:spPr bwMode="auto">
                                  <a:xfrm>
                                    <a:off x="2653" y="2640"/>
                                    <a:ext cx="1" cy="420"/>
                                  </a:xfrm>
                                  <a:prstGeom prst="rect">
                                    <a:avLst/>
                                  </a:prstGeom>
                                  <a:solidFill>
                                    <a:srgbClr val="19C7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1" name="Rectangle 1456"/>
                                <wps:cNvSpPr>
                                  <a:spLocks noChangeArrowheads="1"/>
                                </wps:cNvSpPr>
                                <wps:spPr bwMode="auto">
                                  <a:xfrm>
                                    <a:off x="2654" y="2640"/>
                                    <a:ext cx="2" cy="420"/>
                                  </a:xfrm>
                                  <a:prstGeom prst="rect">
                                    <a:avLst/>
                                  </a:prstGeom>
                                  <a:solidFill>
                                    <a:srgbClr val="18C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Rectangle 1457"/>
                                <wps:cNvSpPr>
                                  <a:spLocks noChangeArrowheads="1"/>
                                </wps:cNvSpPr>
                                <wps:spPr bwMode="auto">
                                  <a:xfrm>
                                    <a:off x="2656" y="2640"/>
                                    <a:ext cx="1" cy="420"/>
                                  </a:xfrm>
                                  <a:prstGeom prst="rect">
                                    <a:avLst/>
                                  </a:prstGeom>
                                  <a:solidFill>
                                    <a:srgbClr val="16C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 name="Rectangle 1458"/>
                                <wps:cNvSpPr>
                                  <a:spLocks noChangeArrowheads="1"/>
                                </wps:cNvSpPr>
                                <wps:spPr bwMode="auto">
                                  <a:xfrm>
                                    <a:off x="2657" y="2640"/>
                                    <a:ext cx="2" cy="420"/>
                                  </a:xfrm>
                                  <a:prstGeom prst="rect">
                                    <a:avLst/>
                                  </a:prstGeom>
                                  <a:solidFill>
                                    <a:srgbClr val="15C3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 name="Rectangle 1459"/>
                                <wps:cNvSpPr>
                                  <a:spLocks noChangeArrowheads="1"/>
                                </wps:cNvSpPr>
                                <wps:spPr bwMode="auto">
                                  <a:xfrm>
                                    <a:off x="2659" y="2640"/>
                                    <a:ext cx="2" cy="420"/>
                                  </a:xfrm>
                                  <a:prstGeom prst="rect">
                                    <a:avLst/>
                                  </a:prstGeom>
                                  <a:solidFill>
                                    <a:srgbClr val="14C2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Rectangle 1460"/>
                                <wps:cNvSpPr>
                                  <a:spLocks noChangeArrowheads="1"/>
                                </wps:cNvSpPr>
                                <wps:spPr bwMode="auto">
                                  <a:xfrm>
                                    <a:off x="2661" y="2640"/>
                                    <a:ext cx="1" cy="420"/>
                                  </a:xfrm>
                                  <a:prstGeom prst="rect">
                                    <a:avLst/>
                                  </a:prstGeom>
                                  <a:solidFill>
                                    <a:srgbClr val="12C0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 name="Rectangle 1461"/>
                                <wps:cNvSpPr>
                                  <a:spLocks noChangeArrowheads="1"/>
                                </wps:cNvSpPr>
                                <wps:spPr bwMode="auto">
                                  <a:xfrm>
                                    <a:off x="2662" y="2640"/>
                                    <a:ext cx="2" cy="420"/>
                                  </a:xfrm>
                                  <a:prstGeom prst="rect">
                                    <a:avLst/>
                                  </a:prstGeom>
                                  <a:solidFill>
                                    <a:srgbClr val="11BF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 name="Rectangle 1462"/>
                                <wps:cNvSpPr>
                                  <a:spLocks noChangeArrowheads="1"/>
                                </wps:cNvSpPr>
                                <wps:spPr bwMode="auto">
                                  <a:xfrm>
                                    <a:off x="2664" y="2640"/>
                                    <a:ext cx="1" cy="420"/>
                                  </a:xfrm>
                                  <a:prstGeom prst="rect">
                                    <a:avLst/>
                                  </a:prstGeom>
                                  <a:solidFill>
                                    <a:srgbClr val="10BE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Rectangle 1463"/>
                                <wps:cNvSpPr>
                                  <a:spLocks noChangeArrowheads="1"/>
                                </wps:cNvSpPr>
                                <wps:spPr bwMode="auto">
                                  <a:xfrm>
                                    <a:off x="2665" y="2640"/>
                                    <a:ext cx="2" cy="420"/>
                                  </a:xfrm>
                                  <a:prstGeom prst="rect">
                                    <a:avLst/>
                                  </a:prstGeom>
                                  <a:solidFill>
                                    <a:srgbClr val="0EBD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9" name="Rectangle 1464"/>
                                <wps:cNvSpPr>
                                  <a:spLocks noChangeArrowheads="1"/>
                                </wps:cNvSpPr>
                                <wps:spPr bwMode="auto">
                                  <a:xfrm>
                                    <a:off x="2667" y="2640"/>
                                    <a:ext cx="1" cy="420"/>
                                  </a:xfrm>
                                  <a:prstGeom prst="rect">
                                    <a:avLst/>
                                  </a:prstGeom>
                                  <a:solidFill>
                                    <a:srgbClr val="0DB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Rectangle 1465"/>
                                <wps:cNvSpPr>
                                  <a:spLocks noChangeArrowheads="1"/>
                                </wps:cNvSpPr>
                                <wps:spPr bwMode="auto">
                                  <a:xfrm>
                                    <a:off x="2668" y="2640"/>
                                    <a:ext cx="2" cy="420"/>
                                  </a:xfrm>
                                  <a:prstGeom prst="rect">
                                    <a:avLst/>
                                  </a:prstGeom>
                                  <a:solidFill>
                                    <a:srgbClr val="0BBA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Rectangle 1466"/>
                                <wps:cNvSpPr>
                                  <a:spLocks noChangeArrowheads="1"/>
                                </wps:cNvSpPr>
                                <wps:spPr bwMode="auto">
                                  <a:xfrm>
                                    <a:off x="2670" y="2640"/>
                                    <a:ext cx="2" cy="420"/>
                                  </a:xfrm>
                                  <a:prstGeom prst="rect">
                                    <a:avLst/>
                                  </a:prstGeom>
                                  <a:solidFill>
                                    <a:srgbClr val="0AB9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1467"/>
                                <wps:cNvSpPr>
                                  <a:spLocks noChangeArrowheads="1"/>
                                </wps:cNvSpPr>
                                <wps:spPr bwMode="auto">
                                  <a:xfrm>
                                    <a:off x="2672" y="2640"/>
                                    <a:ext cx="1" cy="420"/>
                                  </a:xfrm>
                                  <a:prstGeom prst="rect">
                                    <a:avLst/>
                                  </a:prstGeom>
                                  <a:solidFill>
                                    <a:srgbClr val="09B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1468"/>
                                <wps:cNvSpPr>
                                  <a:spLocks noChangeArrowheads="1"/>
                                </wps:cNvSpPr>
                                <wps:spPr bwMode="auto">
                                  <a:xfrm>
                                    <a:off x="2673" y="2640"/>
                                    <a:ext cx="2" cy="420"/>
                                  </a:xfrm>
                                  <a:prstGeom prst="rect">
                                    <a:avLst/>
                                  </a:prstGeom>
                                  <a:solidFill>
                                    <a:srgbClr val="07B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1469"/>
                                <wps:cNvSpPr>
                                  <a:spLocks noChangeArrowheads="1"/>
                                </wps:cNvSpPr>
                                <wps:spPr bwMode="auto">
                                  <a:xfrm>
                                    <a:off x="2675" y="2640"/>
                                    <a:ext cx="1" cy="420"/>
                                  </a:xfrm>
                                  <a:prstGeom prst="rect">
                                    <a:avLst/>
                                  </a:prstGeom>
                                  <a:solidFill>
                                    <a:srgbClr val="06B5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Rectangle 1470"/>
                                <wps:cNvSpPr>
                                  <a:spLocks noChangeArrowheads="1"/>
                                </wps:cNvSpPr>
                                <wps:spPr bwMode="auto">
                                  <a:xfrm>
                                    <a:off x="2676" y="2640"/>
                                    <a:ext cx="2" cy="420"/>
                                  </a:xfrm>
                                  <a:prstGeom prst="rect">
                                    <a:avLst/>
                                  </a:prstGeom>
                                  <a:solidFill>
                                    <a:srgbClr val="04B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Rectangle 1471"/>
                                <wps:cNvSpPr>
                                  <a:spLocks noChangeArrowheads="1"/>
                                </wps:cNvSpPr>
                                <wps:spPr bwMode="auto">
                                  <a:xfrm>
                                    <a:off x="2678" y="2640"/>
                                    <a:ext cx="2" cy="420"/>
                                  </a:xfrm>
                                  <a:prstGeom prst="rect">
                                    <a:avLst/>
                                  </a:prstGeom>
                                  <a:solidFill>
                                    <a:srgbClr val="03B2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 name="Rectangle 1472"/>
                                <wps:cNvSpPr>
                                  <a:spLocks noChangeArrowheads="1"/>
                                </wps:cNvSpPr>
                                <wps:spPr bwMode="auto">
                                  <a:xfrm>
                                    <a:off x="2680" y="2640"/>
                                    <a:ext cx="1" cy="420"/>
                                  </a:xfrm>
                                  <a:prstGeom prst="rect">
                                    <a:avLst/>
                                  </a:prstGeom>
                                  <a:solidFill>
                                    <a:srgbClr val="01B1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Freeform 1473"/>
                                <wps:cNvSpPr>
                                  <a:spLocks/>
                                </wps:cNvSpPr>
                                <wps:spPr bwMode="auto">
                                  <a:xfrm>
                                    <a:off x="2559" y="2772"/>
                                    <a:ext cx="102" cy="370"/>
                                  </a:xfrm>
                                  <a:custGeom>
                                    <a:avLst/>
                                    <a:gdLst>
                                      <a:gd name="T0" fmla="*/ 102 w 102"/>
                                      <a:gd name="T1" fmla="*/ 350 h 370"/>
                                      <a:gd name="T2" fmla="*/ 95 w 102"/>
                                      <a:gd name="T3" fmla="*/ 358 h 370"/>
                                      <a:gd name="T4" fmla="*/ 87 w 102"/>
                                      <a:gd name="T5" fmla="*/ 363 h 370"/>
                                      <a:gd name="T6" fmla="*/ 78 w 102"/>
                                      <a:gd name="T7" fmla="*/ 368 h 370"/>
                                      <a:gd name="T8" fmla="*/ 70 w 102"/>
                                      <a:gd name="T9" fmla="*/ 370 h 370"/>
                                      <a:gd name="T10" fmla="*/ 60 w 102"/>
                                      <a:gd name="T11" fmla="*/ 370 h 370"/>
                                      <a:gd name="T12" fmla="*/ 51 w 102"/>
                                      <a:gd name="T13" fmla="*/ 370 h 370"/>
                                      <a:gd name="T14" fmla="*/ 41 w 102"/>
                                      <a:gd name="T15" fmla="*/ 366 h 370"/>
                                      <a:gd name="T16" fmla="*/ 33 w 102"/>
                                      <a:gd name="T17" fmla="*/ 360 h 370"/>
                                      <a:gd name="T18" fmla="*/ 25 w 102"/>
                                      <a:gd name="T19" fmla="*/ 354 h 370"/>
                                      <a:gd name="T20" fmla="*/ 19 w 102"/>
                                      <a:gd name="T21" fmla="*/ 345 h 370"/>
                                      <a:gd name="T22" fmla="*/ 16 w 102"/>
                                      <a:gd name="T23" fmla="*/ 337 h 370"/>
                                      <a:gd name="T24" fmla="*/ 12 w 102"/>
                                      <a:gd name="T25" fmla="*/ 328 h 370"/>
                                      <a:gd name="T26" fmla="*/ 12 w 102"/>
                                      <a:gd name="T27" fmla="*/ 318 h 370"/>
                                      <a:gd name="T28" fmla="*/ 14 w 102"/>
                                      <a:gd name="T29" fmla="*/ 309 h 370"/>
                                      <a:gd name="T30" fmla="*/ 17 w 102"/>
                                      <a:gd name="T31" fmla="*/ 300 h 370"/>
                                      <a:gd name="T32" fmla="*/ 22 w 102"/>
                                      <a:gd name="T33" fmla="*/ 291 h 370"/>
                                      <a:gd name="T34" fmla="*/ 28 w 102"/>
                                      <a:gd name="T35" fmla="*/ 284 h 370"/>
                                      <a:gd name="T36" fmla="*/ 17 w 102"/>
                                      <a:gd name="T37" fmla="*/ 278 h 370"/>
                                      <a:gd name="T38" fmla="*/ 9 w 102"/>
                                      <a:gd name="T39" fmla="*/ 270 h 370"/>
                                      <a:gd name="T40" fmla="*/ 3 w 102"/>
                                      <a:gd name="T41" fmla="*/ 260 h 370"/>
                                      <a:gd name="T42" fmla="*/ 0 w 102"/>
                                      <a:gd name="T43" fmla="*/ 247 h 370"/>
                                      <a:gd name="T44" fmla="*/ 0 w 102"/>
                                      <a:gd name="T45" fmla="*/ 247 h 370"/>
                                      <a:gd name="T46" fmla="*/ 0 w 102"/>
                                      <a:gd name="T47" fmla="*/ 0 h 37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0">
                                        <a:moveTo>
                                          <a:pt x="102" y="350"/>
                                        </a:moveTo>
                                        <a:lnTo>
                                          <a:pt x="95" y="358"/>
                                        </a:lnTo>
                                        <a:lnTo>
                                          <a:pt x="87" y="363"/>
                                        </a:lnTo>
                                        <a:lnTo>
                                          <a:pt x="78" y="368"/>
                                        </a:lnTo>
                                        <a:lnTo>
                                          <a:pt x="70" y="370"/>
                                        </a:lnTo>
                                        <a:lnTo>
                                          <a:pt x="60" y="370"/>
                                        </a:lnTo>
                                        <a:lnTo>
                                          <a:pt x="51" y="370"/>
                                        </a:lnTo>
                                        <a:lnTo>
                                          <a:pt x="41" y="366"/>
                                        </a:lnTo>
                                        <a:lnTo>
                                          <a:pt x="33" y="360"/>
                                        </a:lnTo>
                                        <a:lnTo>
                                          <a:pt x="25" y="354"/>
                                        </a:lnTo>
                                        <a:lnTo>
                                          <a:pt x="19" y="345"/>
                                        </a:lnTo>
                                        <a:lnTo>
                                          <a:pt x="16" y="337"/>
                                        </a:lnTo>
                                        <a:lnTo>
                                          <a:pt x="12" y="328"/>
                                        </a:lnTo>
                                        <a:lnTo>
                                          <a:pt x="12" y="318"/>
                                        </a:lnTo>
                                        <a:lnTo>
                                          <a:pt x="14" y="309"/>
                                        </a:lnTo>
                                        <a:lnTo>
                                          <a:pt x="17" y="300"/>
                                        </a:lnTo>
                                        <a:lnTo>
                                          <a:pt x="22" y="291"/>
                                        </a:lnTo>
                                        <a:lnTo>
                                          <a:pt x="28" y="284"/>
                                        </a:lnTo>
                                        <a:lnTo>
                                          <a:pt x="17" y="278"/>
                                        </a:lnTo>
                                        <a:lnTo>
                                          <a:pt x="9" y="270"/>
                                        </a:lnTo>
                                        <a:lnTo>
                                          <a:pt x="3" y="260"/>
                                        </a:lnTo>
                                        <a:lnTo>
                                          <a:pt x="0" y="247"/>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Freeform 1474"/>
                                <wps:cNvSpPr>
                                  <a:spLocks/>
                                </wps:cNvSpPr>
                                <wps:spPr bwMode="auto">
                                  <a:xfrm>
                                    <a:off x="2431" y="3019"/>
                                    <a:ext cx="75" cy="425"/>
                                  </a:xfrm>
                                  <a:custGeom>
                                    <a:avLst/>
                                    <a:gdLst>
                                      <a:gd name="T0" fmla="*/ 66 w 75"/>
                                      <a:gd name="T1" fmla="*/ 0 h 425"/>
                                      <a:gd name="T2" fmla="*/ 75 w 75"/>
                                      <a:gd name="T3" fmla="*/ 345 h 425"/>
                                      <a:gd name="T4" fmla="*/ 35 w 75"/>
                                      <a:gd name="T5" fmla="*/ 383 h 425"/>
                                      <a:gd name="T6" fmla="*/ 0 w 75"/>
                                      <a:gd name="T7" fmla="*/ 42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425">
                                        <a:moveTo>
                                          <a:pt x="66" y="0"/>
                                        </a:moveTo>
                                        <a:lnTo>
                                          <a:pt x="75" y="345"/>
                                        </a:lnTo>
                                        <a:lnTo>
                                          <a:pt x="35" y="383"/>
                                        </a:lnTo>
                                        <a:lnTo>
                                          <a:pt x="0" y="425"/>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Line 1475"/>
                                <wps:cNvCnPr/>
                                <wps:spPr bwMode="auto">
                                  <a:xfrm flipH="1" flipV="1">
                                    <a:off x="2387" y="2657"/>
                                    <a:ext cx="17" cy="36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491" name="Freeform 1476"/>
                                <wps:cNvSpPr>
                                  <a:spLocks/>
                                </wps:cNvSpPr>
                                <wps:spPr bwMode="auto">
                                  <a:xfrm>
                                    <a:off x="2349" y="2292"/>
                                    <a:ext cx="331" cy="1216"/>
                                  </a:xfrm>
                                  <a:custGeom>
                                    <a:avLst/>
                                    <a:gdLst>
                                      <a:gd name="T0" fmla="*/ 70 w 331"/>
                                      <a:gd name="T1" fmla="*/ 1028 h 1216"/>
                                      <a:gd name="T2" fmla="*/ 3 w 331"/>
                                      <a:gd name="T3" fmla="*/ 1107 h 1216"/>
                                      <a:gd name="T4" fmla="*/ 1 w 331"/>
                                      <a:gd name="T5" fmla="*/ 1125 h 1216"/>
                                      <a:gd name="T6" fmla="*/ 55 w 331"/>
                                      <a:gd name="T7" fmla="*/ 1163 h 1216"/>
                                      <a:gd name="T8" fmla="*/ 82 w 331"/>
                                      <a:gd name="T9" fmla="*/ 1150 h 1216"/>
                                      <a:gd name="T10" fmla="*/ 79 w 331"/>
                                      <a:gd name="T11" fmla="*/ 1170 h 1216"/>
                                      <a:gd name="T12" fmla="*/ 84 w 331"/>
                                      <a:gd name="T13" fmla="*/ 1179 h 1216"/>
                                      <a:gd name="T14" fmla="*/ 296 w 331"/>
                                      <a:gd name="T15" fmla="*/ 1123 h 1216"/>
                                      <a:gd name="T16" fmla="*/ 305 w 331"/>
                                      <a:gd name="T17" fmla="*/ 842 h 1216"/>
                                      <a:gd name="T18" fmla="*/ 321 w 331"/>
                                      <a:gd name="T19" fmla="*/ 798 h 1216"/>
                                      <a:gd name="T20" fmla="*/ 315 w 331"/>
                                      <a:gd name="T21" fmla="*/ 753 h 1216"/>
                                      <a:gd name="T22" fmla="*/ 323 w 331"/>
                                      <a:gd name="T23" fmla="*/ 740 h 1216"/>
                                      <a:gd name="T24" fmla="*/ 324 w 331"/>
                                      <a:gd name="T25" fmla="*/ 724 h 1216"/>
                                      <a:gd name="T26" fmla="*/ 329 w 331"/>
                                      <a:gd name="T27" fmla="*/ 632 h 1216"/>
                                      <a:gd name="T28" fmla="*/ 327 w 331"/>
                                      <a:gd name="T29" fmla="*/ 446 h 1216"/>
                                      <a:gd name="T30" fmla="*/ 323 w 331"/>
                                      <a:gd name="T31" fmla="*/ 353 h 1216"/>
                                      <a:gd name="T32" fmla="*/ 294 w 331"/>
                                      <a:gd name="T33" fmla="*/ 298 h 1216"/>
                                      <a:gd name="T34" fmla="*/ 253 w 331"/>
                                      <a:gd name="T35" fmla="*/ 254 h 1216"/>
                                      <a:gd name="T36" fmla="*/ 211 w 331"/>
                                      <a:gd name="T37" fmla="*/ 224 h 1216"/>
                                      <a:gd name="T38" fmla="*/ 230 w 331"/>
                                      <a:gd name="T39" fmla="*/ 193 h 1216"/>
                                      <a:gd name="T40" fmla="*/ 253 w 331"/>
                                      <a:gd name="T41" fmla="*/ 143 h 1216"/>
                                      <a:gd name="T42" fmla="*/ 256 w 331"/>
                                      <a:gd name="T43" fmla="*/ 116 h 1216"/>
                                      <a:gd name="T44" fmla="*/ 251 w 331"/>
                                      <a:gd name="T45" fmla="*/ 74 h 1216"/>
                                      <a:gd name="T46" fmla="*/ 232 w 331"/>
                                      <a:gd name="T47" fmla="*/ 39 h 1216"/>
                                      <a:gd name="T48" fmla="*/ 202 w 331"/>
                                      <a:gd name="T49" fmla="*/ 13 h 1216"/>
                                      <a:gd name="T50" fmla="*/ 162 w 331"/>
                                      <a:gd name="T51" fmla="*/ 0 h 1216"/>
                                      <a:gd name="T52" fmla="*/ 122 w 331"/>
                                      <a:gd name="T53" fmla="*/ 13 h 1216"/>
                                      <a:gd name="T54" fmla="*/ 92 w 331"/>
                                      <a:gd name="T55" fmla="*/ 39 h 1216"/>
                                      <a:gd name="T56" fmla="*/ 73 w 331"/>
                                      <a:gd name="T57" fmla="*/ 74 h 1216"/>
                                      <a:gd name="T58" fmla="*/ 70 w 331"/>
                                      <a:gd name="T59" fmla="*/ 116 h 1216"/>
                                      <a:gd name="T60" fmla="*/ 79 w 331"/>
                                      <a:gd name="T61" fmla="*/ 168 h 1216"/>
                                      <a:gd name="T62" fmla="*/ 108 w 331"/>
                                      <a:gd name="T63" fmla="*/ 209 h 1216"/>
                                      <a:gd name="T64" fmla="*/ 30 w 331"/>
                                      <a:gd name="T65" fmla="*/ 254 h 1216"/>
                                      <a:gd name="T66" fmla="*/ 14 w 331"/>
                                      <a:gd name="T67" fmla="*/ 277 h 1216"/>
                                      <a:gd name="T68" fmla="*/ 8 w 331"/>
                                      <a:gd name="T69" fmla="*/ 303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5" y="735"/>
                                        </a:moveTo>
                                        <a:lnTo>
                                          <a:pt x="70" y="1028"/>
                                        </a:lnTo>
                                        <a:lnTo>
                                          <a:pt x="8" y="1101"/>
                                        </a:lnTo>
                                        <a:lnTo>
                                          <a:pt x="3" y="1107"/>
                                        </a:lnTo>
                                        <a:lnTo>
                                          <a:pt x="1" y="1115"/>
                                        </a:lnTo>
                                        <a:lnTo>
                                          <a:pt x="1" y="1125"/>
                                        </a:lnTo>
                                        <a:lnTo>
                                          <a:pt x="3" y="1133"/>
                                        </a:lnTo>
                                        <a:lnTo>
                                          <a:pt x="55" y="1163"/>
                                        </a:lnTo>
                                        <a:lnTo>
                                          <a:pt x="87" y="1142"/>
                                        </a:lnTo>
                                        <a:lnTo>
                                          <a:pt x="82" y="1150"/>
                                        </a:lnTo>
                                        <a:lnTo>
                                          <a:pt x="79" y="1160"/>
                                        </a:lnTo>
                                        <a:lnTo>
                                          <a:pt x="79" y="1170"/>
                                        </a:lnTo>
                                        <a:lnTo>
                                          <a:pt x="84" y="1179"/>
                                        </a:lnTo>
                                        <a:lnTo>
                                          <a:pt x="137" y="1216"/>
                                        </a:lnTo>
                                        <a:lnTo>
                                          <a:pt x="296" y="1123"/>
                                        </a:lnTo>
                                        <a:lnTo>
                                          <a:pt x="296" y="1057"/>
                                        </a:lnTo>
                                        <a:lnTo>
                                          <a:pt x="305" y="842"/>
                                        </a:lnTo>
                                        <a:lnTo>
                                          <a:pt x="315" y="821"/>
                                        </a:lnTo>
                                        <a:lnTo>
                                          <a:pt x="321" y="798"/>
                                        </a:lnTo>
                                        <a:lnTo>
                                          <a:pt x="319" y="776"/>
                                        </a:lnTo>
                                        <a:lnTo>
                                          <a:pt x="315" y="753"/>
                                        </a:lnTo>
                                        <a:lnTo>
                                          <a:pt x="319" y="747"/>
                                        </a:lnTo>
                                        <a:lnTo>
                                          <a:pt x="323" y="740"/>
                                        </a:lnTo>
                                        <a:lnTo>
                                          <a:pt x="324" y="732"/>
                                        </a:lnTo>
                                        <a:lnTo>
                                          <a:pt x="324" y="724"/>
                                        </a:lnTo>
                                        <a:lnTo>
                                          <a:pt x="329" y="632"/>
                                        </a:lnTo>
                                        <a:lnTo>
                                          <a:pt x="331" y="539"/>
                                        </a:lnTo>
                                        <a:lnTo>
                                          <a:pt x="327" y="446"/>
                                        </a:lnTo>
                                        <a:lnTo>
                                          <a:pt x="323" y="353"/>
                                        </a:lnTo>
                                        <a:lnTo>
                                          <a:pt x="310" y="324"/>
                                        </a:lnTo>
                                        <a:lnTo>
                                          <a:pt x="294" y="298"/>
                                        </a:lnTo>
                                        <a:lnTo>
                                          <a:pt x="275" y="275"/>
                                        </a:lnTo>
                                        <a:lnTo>
                                          <a:pt x="253" y="254"/>
                                        </a:lnTo>
                                        <a:lnTo>
                                          <a:pt x="232" y="238"/>
                                        </a:lnTo>
                                        <a:lnTo>
                                          <a:pt x="211" y="224"/>
                                        </a:lnTo>
                                        <a:lnTo>
                                          <a:pt x="210" y="213"/>
                                        </a:lnTo>
                                        <a:lnTo>
                                          <a:pt x="230" y="193"/>
                                        </a:lnTo>
                                        <a:lnTo>
                                          <a:pt x="245" y="169"/>
                                        </a:lnTo>
                                        <a:lnTo>
                                          <a:pt x="253" y="143"/>
                                        </a:lnTo>
                                        <a:lnTo>
                                          <a:pt x="254" y="131"/>
                                        </a:lnTo>
                                        <a:lnTo>
                                          <a:pt x="256" y="116"/>
                                        </a:lnTo>
                                        <a:lnTo>
                                          <a:pt x="256" y="95"/>
                                        </a:lnTo>
                                        <a:lnTo>
                                          <a:pt x="251" y="74"/>
                                        </a:lnTo>
                                        <a:lnTo>
                                          <a:pt x="243" y="57"/>
                                        </a:lnTo>
                                        <a:lnTo>
                                          <a:pt x="232" y="39"/>
                                        </a:lnTo>
                                        <a:lnTo>
                                          <a:pt x="218" y="24"/>
                                        </a:lnTo>
                                        <a:lnTo>
                                          <a:pt x="202" y="13"/>
                                        </a:lnTo>
                                        <a:lnTo>
                                          <a:pt x="183" y="5"/>
                                        </a:lnTo>
                                        <a:lnTo>
                                          <a:pt x="162" y="0"/>
                                        </a:lnTo>
                                        <a:lnTo>
                                          <a:pt x="141" y="5"/>
                                        </a:lnTo>
                                        <a:lnTo>
                                          <a:pt x="122" y="13"/>
                                        </a:lnTo>
                                        <a:lnTo>
                                          <a:pt x="106" y="24"/>
                                        </a:lnTo>
                                        <a:lnTo>
                                          <a:pt x="92" y="39"/>
                                        </a:lnTo>
                                        <a:lnTo>
                                          <a:pt x="81" y="57"/>
                                        </a:lnTo>
                                        <a:lnTo>
                                          <a:pt x="73" y="74"/>
                                        </a:lnTo>
                                        <a:lnTo>
                                          <a:pt x="70" y="95"/>
                                        </a:lnTo>
                                        <a:lnTo>
                                          <a:pt x="70" y="116"/>
                                        </a:lnTo>
                                        <a:lnTo>
                                          <a:pt x="71" y="142"/>
                                        </a:lnTo>
                                        <a:lnTo>
                                          <a:pt x="79" y="168"/>
                                        </a:lnTo>
                                        <a:lnTo>
                                          <a:pt x="90" y="190"/>
                                        </a:lnTo>
                                        <a:lnTo>
                                          <a:pt x="108" y="209"/>
                                        </a:lnTo>
                                        <a:lnTo>
                                          <a:pt x="30" y="254"/>
                                        </a:lnTo>
                                        <a:lnTo>
                                          <a:pt x="20" y="266"/>
                                        </a:lnTo>
                                        <a:lnTo>
                                          <a:pt x="14" y="277"/>
                                        </a:lnTo>
                                        <a:lnTo>
                                          <a:pt x="9" y="290"/>
                                        </a:lnTo>
                                        <a:lnTo>
                                          <a:pt x="8" y="303"/>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Freeform 1477"/>
                                <wps:cNvSpPr>
                                  <a:spLocks/>
                                </wps:cNvSpPr>
                                <wps:spPr bwMode="auto">
                                  <a:xfrm>
                                    <a:off x="2349" y="2897"/>
                                    <a:ext cx="55" cy="130"/>
                                  </a:xfrm>
                                  <a:custGeom>
                                    <a:avLst/>
                                    <a:gdLst>
                                      <a:gd name="T0" fmla="*/ 55 w 55"/>
                                      <a:gd name="T1" fmla="*/ 130 h 130"/>
                                      <a:gd name="T2" fmla="*/ 44 w 55"/>
                                      <a:gd name="T3" fmla="*/ 122 h 130"/>
                                      <a:gd name="T4" fmla="*/ 35 w 55"/>
                                      <a:gd name="T5" fmla="*/ 113 h 130"/>
                                      <a:gd name="T6" fmla="*/ 27 w 55"/>
                                      <a:gd name="T7" fmla="*/ 101 h 130"/>
                                      <a:gd name="T8" fmla="*/ 22 w 55"/>
                                      <a:gd name="T9" fmla="*/ 89 h 130"/>
                                      <a:gd name="T10" fmla="*/ 19 w 55"/>
                                      <a:gd name="T11" fmla="*/ 76 h 130"/>
                                      <a:gd name="T12" fmla="*/ 19 w 55"/>
                                      <a:gd name="T13" fmla="*/ 63 h 130"/>
                                      <a:gd name="T14" fmla="*/ 20 w 55"/>
                                      <a:gd name="T15" fmla="*/ 48 h 130"/>
                                      <a:gd name="T16" fmla="*/ 25 w 55"/>
                                      <a:gd name="T17" fmla="*/ 36 h 130"/>
                                      <a:gd name="T18" fmla="*/ 16 w 55"/>
                                      <a:gd name="T19" fmla="*/ 29 h 130"/>
                                      <a:gd name="T20" fmla="*/ 8 w 55"/>
                                      <a:gd name="T21" fmla="*/ 21 h 130"/>
                                      <a:gd name="T22" fmla="*/ 1 w 55"/>
                                      <a:gd name="T23" fmla="*/ 11 h 130"/>
                                      <a:gd name="T24" fmla="*/ 0 w 55"/>
                                      <a:gd name="T25" fmla="*/ 0 h 13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30">
                                        <a:moveTo>
                                          <a:pt x="55" y="130"/>
                                        </a:moveTo>
                                        <a:lnTo>
                                          <a:pt x="44" y="122"/>
                                        </a:lnTo>
                                        <a:lnTo>
                                          <a:pt x="35" y="113"/>
                                        </a:lnTo>
                                        <a:lnTo>
                                          <a:pt x="27" y="101"/>
                                        </a:lnTo>
                                        <a:lnTo>
                                          <a:pt x="22" y="89"/>
                                        </a:lnTo>
                                        <a:lnTo>
                                          <a:pt x="19" y="76"/>
                                        </a:lnTo>
                                        <a:lnTo>
                                          <a:pt x="19" y="63"/>
                                        </a:lnTo>
                                        <a:lnTo>
                                          <a:pt x="20" y="48"/>
                                        </a:lnTo>
                                        <a:lnTo>
                                          <a:pt x="25" y="36"/>
                                        </a:lnTo>
                                        <a:lnTo>
                                          <a:pt x="16" y="29"/>
                                        </a:lnTo>
                                        <a:lnTo>
                                          <a:pt x="8" y="21"/>
                                        </a:lnTo>
                                        <a:lnTo>
                                          <a:pt x="1"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3" name="Picture 14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4040" y="750"/>
                                    <a:ext cx="116"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4" name="Picture 147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032" y="327"/>
                                    <a:ext cx="326" cy="1013"/>
                                  </a:xfrm>
                                  <a:prstGeom prst="rect">
                                    <a:avLst/>
                                  </a:prstGeom>
                                  <a:noFill/>
                                  <a:extLst>
                                    <a:ext uri="{909E8E84-426E-40DD-AFC4-6F175D3DCCD1}">
                                      <a14:hiddenFill xmlns:a14="http://schemas.microsoft.com/office/drawing/2010/main">
                                        <a:solidFill>
                                          <a:srgbClr val="FFFFFF"/>
                                        </a:solidFill>
                                      </a14:hiddenFill>
                                    </a:ext>
                                  </a:extLst>
                                </pic:spPr>
                              </pic:pic>
                              <wps:wsp>
                                <wps:cNvPr id="1495" name="Freeform 1480"/>
                                <wps:cNvSpPr>
                                  <a:spLocks noEditPoints="1"/>
                                </wps:cNvSpPr>
                                <wps:spPr bwMode="auto">
                                  <a:xfrm>
                                    <a:off x="4104" y="820"/>
                                    <a:ext cx="323" cy="523"/>
                                  </a:xfrm>
                                  <a:custGeom>
                                    <a:avLst/>
                                    <a:gdLst>
                                      <a:gd name="T0" fmla="*/ 32 w 323"/>
                                      <a:gd name="T1" fmla="*/ 460 h 523"/>
                                      <a:gd name="T2" fmla="*/ 1 w 323"/>
                                      <a:gd name="T3" fmla="*/ 470 h 523"/>
                                      <a:gd name="T4" fmla="*/ 0 w 323"/>
                                      <a:gd name="T5" fmla="*/ 459 h 523"/>
                                      <a:gd name="T6" fmla="*/ 0 w 323"/>
                                      <a:gd name="T7" fmla="*/ 448 h 523"/>
                                      <a:gd name="T8" fmla="*/ 19 w 323"/>
                                      <a:gd name="T9" fmla="*/ 422 h 523"/>
                                      <a:gd name="T10" fmla="*/ 40 w 323"/>
                                      <a:gd name="T11" fmla="*/ 401 h 523"/>
                                      <a:gd name="T12" fmla="*/ 62 w 323"/>
                                      <a:gd name="T13" fmla="*/ 380 h 523"/>
                                      <a:gd name="T14" fmla="*/ 87 w 323"/>
                                      <a:gd name="T15" fmla="*/ 362 h 523"/>
                                      <a:gd name="T16" fmla="*/ 87 w 323"/>
                                      <a:gd name="T17" fmla="*/ 362 h 523"/>
                                      <a:gd name="T18" fmla="*/ 100 w 323"/>
                                      <a:gd name="T19" fmla="*/ 0 h 523"/>
                                      <a:gd name="T20" fmla="*/ 121 w 323"/>
                                      <a:gd name="T21" fmla="*/ 13 h 523"/>
                                      <a:gd name="T22" fmla="*/ 132 w 323"/>
                                      <a:gd name="T23" fmla="*/ 372 h 523"/>
                                      <a:gd name="T24" fmla="*/ 32 w 323"/>
                                      <a:gd name="T25" fmla="*/ 460 h 523"/>
                                      <a:gd name="T26" fmla="*/ 32 w 323"/>
                                      <a:gd name="T27" fmla="*/ 460 h 523"/>
                                      <a:gd name="T28" fmla="*/ 323 w 323"/>
                                      <a:gd name="T29" fmla="*/ 81 h 523"/>
                                      <a:gd name="T30" fmla="*/ 305 w 323"/>
                                      <a:gd name="T31" fmla="*/ 358 h 523"/>
                                      <a:gd name="T32" fmla="*/ 305 w 323"/>
                                      <a:gd name="T33" fmla="*/ 427 h 523"/>
                                      <a:gd name="T34" fmla="*/ 106 w 323"/>
                                      <a:gd name="T35" fmla="*/ 523 h 523"/>
                                      <a:gd name="T36" fmla="*/ 105 w 323"/>
                                      <a:gd name="T37" fmla="*/ 512 h 523"/>
                                      <a:gd name="T38" fmla="*/ 105 w 323"/>
                                      <a:gd name="T39" fmla="*/ 499 h 523"/>
                                      <a:gd name="T40" fmla="*/ 127 w 323"/>
                                      <a:gd name="T41" fmla="*/ 473 h 523"/>
                                      <a:gd name="T42" fmla="*/ 151 w 323"/>
                                      <a:gd name="T43" fmla="*/ 449 h 523"/>
                                      <a:gd name="T44" fmla="*/ 176 w 323"/>
                                      <a:gd name="T45" fmla="*/ 427 h 523"/>
                                      <a:gd name="T46" fmla="*/ 203 w 323"/>
                                      <a:gd name="T47" fmla="*/ 406 h 523"/>
                                      <a:gd name="T48" fmla="*/ 203 w 323"/>
                                      <a:gd name="T49" fmla="*/ 406 h 523"/>
                                      <a:gd name="T50" fmla="*/ 226 w 323"/>
                                      <a:gd name="T51" fmla="*/ 79 h 523"/>
                                      <a:gd name="T52" fmla="*/ 323 w 323"/>
                                      <a:gd name="T53" fmla="*/ 81 h 523"/>
                                      <a:gd name="T54" fmla="*/ 323 w 323"/>
                                      <a:gd name="T55" fmla="*/ 81 h 523"/>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323" h="523">
                                        <a:moveTo>
                                          <a:pt x="32" y="460"/>
                                        </a:moveTo>
                                        <a:lnTo>
                                          <a:pt x="1" y="470"/>
                                        </a:lnTo>
                                        <a:lnTo>
                                          <a:pt x="0" y="459"/>
                                        </a:lnTo>
                                        <a:lnTo>
                                          <a:pt x="0" y="448"/>
                                        </a:lnTo>
                                        <a:lnTo>
                                          <a:pt x="19" y="422"/>
                                        </a:lnTo>
                                        <a:lnTo>
                                          <a:pt x="40" y="401"/>
                                        </a:lnTo>
                                        <a:lnTo>
                                          <a:pt x="62" y="380"/>
                                        </a:lnTo>
                                        <a:lnTo>
                                          <a:pt x="87" y="362"/>
                                        </a:lnTo>
                                        <a:lnTo>
                                          <a:pt x="100" y="0"/>
                                        </a:lnTo>
                                        <a:lnTo>
                                          <a:pt x="121" y="13"/>
                                        </a:lnTo>
                                        <a:lnTo>
                                          <a:pt x="132" y="372"/>
                                        </a:lnTo>
                                        <a:lnTo>
                                          <a:pt x="32" y="460"/>
                                        </a:lnTo>
                                        <a:close/>
                                        <a:moveTo>
                                          <a:pt x="323" y="81"/>
                                        </a:moveTo>
                                        <a:lnTo>
                                          <a:pt x="305" y="358"/>
                                        </a:lnTo>
                                        <a:lnTo>
                                          <a:pt x="305" y="427"/>
                                        </a:lnTo>
                                        <a:lnTo>
                                          <a:pt x="106" y="523"/>
                                        </a:lnTo>
                                        <a:lnTo>
                                          <a:pt x="105" y="512"/>
                                        </a:lnTo>
                                        <a:lnTo>
                                          <a:pt x="105" y="499"/>
                                        </a:lnTo>
                                        <a:lnTo>
                                          <a:pt x="127" y="473"/>
                                        </a:lnTo>
                                        <a:lnTo>
                                          <a:pt x="151" y="449"/>
                                        </a:lnTo>
                                        <a:lnTo>
                                          <a:pt x="176" y="427"/>
                                        </a:lnTo>
                                        <a:lnTo>
                                          <a:pt x="203" y="406"/>
                                        </a:lnTo>
                                        <a:lnTo>
                                          <a:pt x="226" y="79"/>
                                        </a:lnTo>
                                        <a:lnTo>
                                          <a:pt x="323" y="81"/>
                                        </a:lnTo>
                                        <a:close/>
                                      </a:path>
                                    </a:pathLst>
                                  </a:custGeom>
                                  <a:solidFill>
                                    <a:srgbClr val="71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6" name="Rectangle 1481"/>
                                <wps:cNvSpPr>
                                  <a:spLocks noChangeArrowheads="1"/>
                                </wps:cNvSpPr>
                                <wps:spPr bwMode="auto">
                                  <a:xfrm>
                                    <a:off x="4082" y="283"/>
                                    <a:ext cx="4" cy="217"/>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Rectangle 1482"/>
                                <wps:cNvSpPr>
                                  <a:spLocks noChangeArrowheads="1"/>
                                </wps:cNvSpPr>
                                <wps:spPr bwMode="auto">
                                  <a:xfrm>
                                    <a:off x="4086" y="283"/>
                                    <a:ext cx="8" cy="217"/>
                                  </a:xfrm>
                                  <a:prstGeom prst="rect">
                                    <a:avLst/>
                                  </a:prstGeom>
                                  <a:solidFill>
                                    <a:srgbClr val="F6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Rectangle 1483"/>
                                <wps:cNvSpPr>
                                  <a:spLocks noChangeArrowheads="1"/>
                                </wps:cNvSpPr>
                                <wps:spPr bwMode="auto">
                                  <a:xfrm>
                                    <a:off x="4094" y="283"/>
                                    <a:ext cx="7" cy="217"/>
                                  </a:xfrm>
                                  <a:prstGeom prst="rect">
                                    <a:avLst/>
                                  </a:prstGeom>
                                  <a:solidFill>
                                    <a:srgbClr val="F4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 name="Rectangle 1484"/>
                                <wps:cNvSpPr>
                                  <a:spLocks noChangeArrowheads="1"/>
                                </wps:cNvSpPr>
                                <wps:spPr bwMode="auto">
                                  <a:xfrm>
                                    <a:off x="4101" y="283"/>
                                    <a:ext cx="6" cy="217"/>
                                  </a:xfrm>
                                  <a:prstGeom prst="rect">
                                    <a:avLst/>
                                  </a:prstGeom>
                                  <a:solidFill>
                                    <a:srgbClr val="F3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Rectangle 1485"/>
                                <wps:cNvSpPr>
                                  <a:spLocks noChangeArrowheads="1"/>
                                </wps:cNvSpPr>
                                <wps:spPr bwMode="auto">
                                  <a:xfrm>
                                    <a:off x="4107" y="283"/>
                                    <a:ext cx="6" cy="217"/>
                                  </a:xfrm>
                                  <a:prstGeom prst="rect">
                                    <a:avLst/>
                                  </a:prstGeom>
                                  <a:solidFill>
                                    <a:srgbClr val="F1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1486"/>
                                <wps:cNvSpPr>
                                  <a:spLocks noChangeArrowheads="1"/>
                                </wps:cNvSpPr>
                                <wps:spPr bwMode="auto">
                                  <a:xfrm>
                                    <a:off x="4113" y="283"/>
                                    <a:ext cx="7" cy="217"/>
                                  </a:xfrm>
                                  <a:prstGeom prst="rect">
                                    <a:avLst/>
                                  </a:prstGeom>
                                  <a:solidFill>
                                    <a:srgbClr val="F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Rectangle 1487"/>
                                <wps:cNvSpPr>
                                  <a:spLocks noChangeArrowheads="1"/>
                                </wps:cNvSpPr>
                                <wps:spPr bwMode="auto">
                                  <a:xfrm>
                                    <a:off x="4120" y="283"/>
                                    <a:ext cx="6" cy="217"/>
                                  </a:xfrm>
                                  <a:prstGeom prst="rect">
                                    <a:avLst/>
                                  </a:prstGeom>
                                  <a:solidFill>
                                    <a:srgbClr val="EF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Rectangle 1488"/>
                                <wps:cNvSpPr>
                                  <a:spLocks noChangeArrowheads="1"/>
                                </wps:cNvSpPr>
                                <wps:spPr bwMode="auto">
                                  <a:xfrm>
                                    <a:off x="4126" y="283"/>
                                    <a:ext cx="6" cy="217"/>
                                  </a:xfrm>
                                  <a:prstGeom prst="rect">
                                    <a:avLst/>
                                  </a:prstGeom>
                                  <a:solidFill>
                                    <a:srgbClr val="EDE5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Rectangle 1489"/>
                                <wps:cNvSpPr>
                                  <a:spLocks noChangeArrowheads="1"/>
                                </wps:cNvSpPr>
                                <wps:spPr bwMode="auto">
                                  <a:xfrm>
                                    <a:off x="4132" y="283"/>
                                    <a:ext cx="7" cy="217"/>
                                  </a:xfrm>
                                  <a:prstGeom prst="rect">
                                    <a:avLst/>
                                  </a:prstGeom>
                                  <a:solidFill>
                                    <a:srgbClr val="ECE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 name="Rectangle 1490"/>
                                <wps:cNvSpPr>
                                  <a:spLocks noChangeArrowheads="1"/>
                                </wps:cNvSpPr>
                                <wps:spPr bwMode="auto">
                                  <a:xfrm>
                                    <a:off x="4139" y="283"/>
                                    <a:ext cx="6" cy="217"/>
                                  </a:xfrm>
                                  <a:prstGeom prst="rect">
                                    <a:avLst/>
                                  </a:prstGeom>
                                  <a:solidFill>
                                    <a:srgbClr val="EBE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Rectangle 1491"/>
                                <wps:cNvSpPr>
                                  <a:spLocks noChangeArrowheads="1"/>
                                </wps:cNvSpPr>
                                <wps:spPr bwMode="auto">
                                  <a:xfrm>
                                    <a:off x="4145" y="283"/>
                                    <a:ext cx="7" cy="217"/>
                                  </a:xfrm>
                                  <a:prstGeom prst="rect">
                                    <a:avLst/>
                                  </a:prstGeom>
                                  <a:solidFill>
                                    <a:srgbClr val="EAD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 name="Rectangle 1492"/>
                                <wps:cNvSpPr>
                                  <a:spLocks noChangeArrowheads="1"/>
                                </wps:cNvSpPr>
                                <wps:spPr bwMode="auto">
                                  <a:xfrm>
                                    <a:off x="4152" y="283"/>
                                    <a:ext cx="6" cy="217"/>
                                  </a:xfrm>
                                  <a:prstGeom prst="rect">
                                    <a:avLst/>
                                  </a:prstGeom>
                                  <a:solidFill>
                                    <a:srgbClr val="E9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Rectangle 1493"/>
                                <wps:cNvSpPr>
                                  <a:spLocks noChangeArrowheads="1"/>
                                </wps:cNvSpPr>
                                <wps:spPr bwMode="auto">
                                  <a:xfrm>
                                    <a:off x="4158" y="283"/>
                                    <a:ext cx="5" cy="217"/>
                                  </a:xfrm>
                                  <a:prstGeom prst="rect">
                                    <a:avLst/>
                                  </a:prstGeom>
                                  <a:solidFill>
                                    <a:srgbClr val="E7D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Rectangle 1494"/>
                                <wps:cNvSpPr>
                                  <a:spLocks noChangeArrowheads="1"/>
                                </wps:cNvSpPr>
                                <wps:spPr bwMode="auto">
                                  <a:xfrm>
                                    <a:off x="4163" y="283"/>
                                    <a:ext cx="6" cy="217"/>
                                  </a:xfrm>
                                  <a:prstGeom prst="rect">
                                    <a:avLst/>
                                  </a:prstGeom>
                                  <a:solidFill>
                                    <a:srgbClr val="E6D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Rectangle 1495"/>
                                <wps:cNvSpPr>
                                  <a:spLocks noChangeArrowheads="1"/>
                                </wps:cNvSpPr>
                                <wps:spPr bwMode="auto">
                                  <a:xfrm>
                                    <a:off x="4169" y="283"/>
                                    <a:ext cx="6" cy="217"/>
                                  </a:xfrm>
                                  <a:prstGeom prst="rect">
                                    <a:avLst/>
                                  </a:prstGeom>
                                  <a:solidFill>
                                    <a:srgbClr val="E5D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Rectangle 1496"/>
                                <wps:cNvSpPr>
                                  <a:spLocks noChangeArrowheads="1"/>
                                </wps:cNvSpPr>
                                <wps:spPr bwMode="auto">
                                  <a:xfrm>
                                    <a:off x="4175" y="283"/>
                                    <a:ext cx="7" cy="217"/>
                                  </a:xfrm>
                                  <a:prstGeom prst="rect">
                                    <a:avLst/>
                                  </a:prstGeom>
                                  <a:solidFill>
                                    <a:srgbClr val="E3D6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 name="Rectangle 1497"/>
                                <wps:cNvSpPr>
                                  <a:spLocks noChangeArrowheads="1"/>
                                </wps:cNvSpPr>
                                <wps:spPr bwMode="auto">
                                  <a:xfrm>
                                    <a:off x="4182" y="283"/>
                                    <a:ext cx="6" cy="217"/>
                                  </a:xfrm>
                                  <a:prstGeom prst="rect">
                                    <a:avLst/>
                                  </a:prstGeom>
                                  <a:solidFill>
                                    <a:srgbClr val="E2D4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Rectangle 1498"/>
                                <wps:cNvSpPr>
                                  <a:spLocks noChangeArrowheads="1"/>
                                </wps:cNvSpPr>
                                <wps:spPr bwMode="auto">
                                  <a:xfrm>
                                    <a:off x="4188" y="283"/>
                                    <a:ext cx="6" cy="217"/>
                                  </a:xfrm>
                                  <a:prstGeom prst="rect">
                                    <a:avLst/>
                                  </a:prstGeom>
                                  <a:solidFill>
                                    <a:srgbClr val="E1D2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 name="Rectangle 1499"/>
                                <wps:cNvSpPr>
                                  <a:spLocks noChangeArrowheads="1"/>
                                </wps:cNvSpPr>
                                <wps:spPr bwMode="auto">
                                  <a:xfrm>
                                    <a:off x="4194" y="283"/>
                                    <a:ext cx="7" cy="217"/>
                                  </a:xfrm>
                                  <a:prstGeom prst="rect">
                                    <a:avLst/>
                                  </a:prstGeom>
                                  <a:solidFill>
                                    <a:srgbClr val="DFD0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 name="Rectangle 1500"/>
                                <wps:cNvSpPr>
                                  <a:spLocks noChangeArrowheads="1"/>
                                </wps:cNvSpPr>
                                <wps:spPr bwMode="auto">
                                  <a:xfrm>
                                    <a:off x="4201" y="283"/>
                                    <a:ext cx="6" cy="217"/>
                                  </a:xfrm>
                                  <a:prstGeom prst="rect">
                                    <a:avLst/>
                                  </a:prstGeom>
                                  <a:solidFill>
                                    <a:srgbClr val="DECE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Rectangle 1501"/>
                                <wps:cNvSpPr>
                                  <a:spLocks noChangeArrowheads="1"/>
                                </wps:cNvSpPr>
                                <wps:spPr bwMode="auto">
                                  <a:xfrm>
                                    <a:off x="4207" y="283"/>
                                    <a:ext cx="7" cy="217"/>
                                  </a:xfrm>
                                  <a:prstGeom prst="rect">
                                    <a:avLst/>
                                  </a:prstGeom>
                                  <a:solidFill>
                                    <a:srgbClr val="DCCC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Rectangle 1502"/>
                                <wps:cNvSpPr>
                                  <a:spLocks noChangeArrowheads="1"/>
                                </wps:cNvSpPr>
                                <wps:spPr bwMode="auto">
                                  <a:xfrm>
                                    <a:off x="4214" y="283"/>
                                    <a:ext cx="6" cy="217"/>
                                  </a:xfrm>
                                  <a:prstGeom prst="rect">
                                    <a:avLst/>
                                  </a:prstGeom>
                                  <a:solidFill>
                                    <a:srgbClr val="DBC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 name="Rectangle 1503"/>
                                <wps:cNvSpPr>
                                  <a:spLocks noChangeArrowheads="1"/>
                                </wps:cNvSpPr>
                                <wps:spPr bwMode="auto">
                                  <a:xfrm>
                                    <a:off x="4220" y="283"/>
                                    <a:ext cx="6" cy="217"/>
                                  </a:xfrm>
                                  <a:prstGeom prst="rect">
                                    <a:avLst/>
                                  </a:prstGeom>
                                  <a:solidFill>
                                    <a:srgbClr val="DAC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 name="Rectangle 1504"/>
                                <wps:cNvSpPr>
                                  <a:spLocks noChangeArrowheads="1"/>
                                </wps:cNvSpPr>
                                <wps:spPr bwMode="auto">
                                  <a:xfrm>
                                    <a:off x="4226" y="283"/>
                                    <a:ext cx="5" cy="217"/>
                                  </a:xfrm>
                                  <a:prstGeom prst="rect">
                                    <a:avLst/>
                                  </a:prstGeom>
                                  <a:solidFill>
                                    <a:srgbClr val="D8C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 name="Rectangle 1505"/>
                                <wps:cNvSpPr>
                                  <a:spLocks noChangeArrowheads="1"/>
                                </wps:cNvSpPr>
                                <wps:spPr bwMode="auto">
                                  <a:xfrm>
                                    <a:off x="4231" y="283"/>
                                    <a:ext cx="6" cy="217"/>
                                  </a:xfrm>
                                  <a:prstGeom prst="rect">
                                    <a:avLst/>
                                  </a:prstGeom>
                                  <a:solidFill>
                                    <a:srgbClr val="D7C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 name="Rectangle 1506"/>
                                <wps:cNvSpPr>
                                  <a:spLocks noChangeArrowheads="1"/>
                                </wps:cNvSpPr>
                                <wps:spPr bwMode="auto">
                                  <a:xfrm>
                                    <a:off x="4237" y="283"/>
                                    <a:ext cx="7" cy="217"/>
                                  </a:xfrm>
                                  <a:prstGeom prst="rect">
                                    <a:avLst/>
                                  </a:prstGeom>
                                  <a:solidFill>
                                    <a:srgbClr val="D6C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Rectangle 1507"/>
                                <wps:cNvSpPr>
                                  <a:spLocks noChangeArrowheads="1"/>
                                </wps:cNvSpPr>
                                <wps:spPr bwMode="auto">
                                  <a:xfrm>
                                    <a:off x="4244" y="283"/>
                                    <a:ext cx="6" cy="217"/>
                                  </a:xfrm>
                                  <a:prstGeom prst="rect">
                                    <a:avLst/>
                                  </a:prstGeom>
                                  <a:solidFill>
                                    <a:srgbClr val="D5C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Rectangle 1508"/>
                                <wps:cNvSpPr>
                                  <a:spLocks noChangeArrowheads="1"/>
                                </wps:cNvSpPr>
                                <wps:spPr bwMode="auto">
                                  <a:xfrm>
                                    <a:off x="4250" y="283"/>
                                    <a:ext cx="7" cy="217"/>
                                  </a:xfrm>
                                  <a:prstGeom prst="rect">
                                    <a:avLst/>
                                  </a:prstGeom>
                                  <a:solidFill>
                                    <a:srgbClr val="D3B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 name="Rectangle 1509"/>
                                <wps:cNvSpPr>
                                  <a:spLocks noChangeArrowheads="1"/>
                                </wps:cNvSpPr>
                                <wps:spPr bwMode="auto">
                                  <a:xfrm>
                                    <a:off x="4257" y="283"/>
                                    <a:ext cx="6" cy="217"/>
                                  </a:xfrm>
                                  <a:prstGeom prst="rect">
                                    <a:avLst/>
                                  </a:prstGeom>
                                  <a:solidFill>
                                    <a:srgbClr val="D2B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 name="Rectangle 1510"/>
                                <wps:cNvSpPr>
                                  <a:spLocks noChangeArrowheads="1"/>
                                </wps:cNvSpPr>
                                <wps:spPr bwMode="auto">
                                  <a:xfrm>
                                    <a:off x="4263" y="283"/>
                                    <a:ext cx="6" cy="217"/>
                                  </a:xfrm>
                                  <a:prstGeom prst="rect">
                                    <a:avLst/>
                                  </a:prstGeom>
                                  <a:solidFill>
                                    <a:srgbClr val="D1B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Rectangle 1511"/>
                                <wps:cNvSpPr>
                                  <a:spLocks noChangeArrowheads="1"/>
                                </wps:cNvSpPr>
                                <wps:spPr bwMode="auto">
                                  <a:xfrm>
                                    <a:off x="4269" y="283"/>
                                    <a:ext cx="5" cy="217"/>
                                  </a:xfrm>
                                  <a:prstGeom prst="rect">
                                    <a:avLst/>
                                  </a:prstGeom>
                                  <a:solidFill>
                                    <a:srgbClr val="D0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Rectangle 1512"/>
                                <wps:cNvSpPr>
                                  <a:spLocks noChangeArrowheads="1"/>
                                </wps:cNvSpPr>
                                <wps:spPr bwMode="auto">
                                  <a:xfrm>
                                    <a:off x="4274" y="283"/>
                                    <a:ext cx="6" cy="217"/>
                                  </a:xfrm>
                                  <a:prstGeom prst="rect">
                                    <a:avLst/>
                                  </a:prstGeom>
                                  <a:solidFill>
                                    <a:srgbClr val="CFB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Rectangle 1513"/>
                                <wps:cNvSpPr>
                                  <a:spLocks noChangeArrowheads="1"/>
                                </wps:cNvSpPr>
                                <wps:spPr bwMode="auto">
                                  <a:xfrm>
                                    <a:off x="4280" y="283"/>
                                    <a:ext cx="7" cy="217"/>
                                  </a:xfrm>
                                  <a:prstGeom prst="rect">
                                    <a:avLst/>
                                  </a:prstGeom>
                                  <a:solidFill>
                                    <a:srgbClr val="CDB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 name="Rectangle 1514"/>
                                <wps:cNvSpPr>
                                  <a:spLocks noChangeArrowheads="1"/>
                                </wps:cNvSpPr>
                                <wps:spPr bwMode="auto">
                                  <a:xfrm>
                                    <a:off x="4287" y="283"/>
                                    <a:ext cx="5" cy="217"/>
                                  </a:xfrm>
                                  <a:prstGeom prst="rect">
                                    <a:avLst/>
                                  </a:prstGeom>
                                  <a:solidFill>
                                    <a:srgbClr val="CCB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Rectangle 1515"/>
                                <wps:cNvSpPr>
                                  <a:spLocks noChangeArrowheads="1"/>
                                </wps:cNvSpPr>
                                <wps:spPr bwMode="auto">
                                  <a:xfrm>
                                    <a:off x="4292" y="283"/>
                                    <a:ext cx="8" cy="217"/>
                                  </a:xfrm>
                                  <a:prstGeom prst="rect">
                                    <a:avLst/>
                                  </a:prstGeom>
                                  <a:solidFill>
                                    <a:srgbClr val="CBB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Rectangle 1516"/>
                                <wps:cNvSpPr>
                                  <a:spLocks noChangeArrowheads="1"/>
                                </wps:cNvSpPr>
                                <wps:spPr bwMode="auto">
                                  <a:xfrm>
                                    <a:off x="4300" y="283"/>
                                    <a:ext cx="6" cy="217"/>
                                  </a:xfrm>
                                  <a:prstGeom prst="rect">
                                    <a:avLst/>
                                  </a:prstGeom>
                                  <a:solidFill>
                                    <a:srgbClr val="C9A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2" name="Rectangle 1517"/>
                                <wps:cNvSpPr>
                                  <a:spLocks noChangeArrowheads="1"/>
                                </wps:cNvSpPr>
                                <wps:spPr bwMode="auto">
                                  <a:xfrm>
                                    <a:off x="4306" y="283"/>
                                    <a:ext cx="6" cy="217"/>
                                  </a:xfrm>
                                  <a:prstGeom prst="rect">
                                    <a:avLst/>
                                  </a:prstGeom>
                                  <a:solidFill>
                                    <a:srgbClr val="C8A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 name="Rectangle 1518"/>
                                <wps:cNvSpPr>
                                  <a:spLocks noChangeArrowheads="1"/>
                                </wps:cNvSpPr>
                                <wps:spPr bwMode="auto">
                                  <a:xfrm>
                                    <a:off x="4312" y="283"/>
                                    <a:ext cx="7" cy="217"/>
                                  </a:xfrm>
                                  <a:prstGeom prst="rect">
                                    <a:avLst/>
                                  </a:prstGeom>
                                  <a:solidFill>
                                    <a:srgbClr val="C6A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Rectangle 1519"/>
                                <wps:cNvSpPr>
                                  <a:spLocks noChangeArrowheads="1"/>
                                </wps:cNvSpPr>
                                <wps:spPr bwMode="auto">
                                  <a:xfrm>
                                    <a:off x="4319" y="283"/>
                                    <a:ext cx="6" cy="217"/>
                                  </a:xfrm>
                                  <a:prstGeom prst="rect">
                                    <a:avLst/>
                                  </a:prstGeom>
                                  <a:solidFill>
                                    <a:srgbClr val="C5A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 name="Rectangle 1520"/>
                                <wps:cNvSpPr>
                                  <a:spLocks noChangeArrowheads="1"/>
                                </wps:cNvSpPr>
                                <wps:spPr bwMode="auto">
                                  <a:xfrm>
                                    <a:off x="4325" y="283"/>
                                    <a:ext cx="6" cy="217"/>
                                  </a:xfrm>
                                  <a:prstGeom prst="rect">
                                    <a:avLst/>
                                  </a:prstGeom>
                                  <a:solidFill>
                                    <a:srgbClr val="C4A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Rectangle 1521"/>
                                <wps:cNvSpPr>
                                  <a:spLocks noChangeArrowheads="1"/>
                                </wps:cNvSpPr>
                                <wps:spPr bwMode="auto">
                                  <a:xfrm>
                                    <a:off x="4331" y="283"/>
                                    <a:ext cx="7" cy="217"/>
                                  </a:xfrm>
                                  <a:prstGeom prst="rect">
                                    <a:avLst/>
                                  </a:prstGeom>
                                  <a:solidFill>
                                    <a:srgbClr val="C2A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7" name="Rectangle 1522"/>
                                <wps:cNvSpPr>
                                  <a:spLocks noChangeArrowheads="1"/>
                                </wps:cNvSpPr>
                                <wps:spPr bwMode="auto">
                                  <a:xfrm>
                                    <a:off x="4338" y="283"/>
                                    <a:ext cx="6" cy="217"/>
                                  </a:xfrm>
                                  <a:prstGeom prst="rect">
                                    <a:avLst/>
                                  </a:prstGeom>
                                  <a:solidFill>
                                    <a:srgbClr val="C1A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 name="Rectangle 1523"/>
                                <wps:cNvSpPr>
                                  <a:spLocks noChangeArrowheads="1"/>
                                </wps:cNvSpPr>
                                <wps:spPr bwMode="auto">
                                  <a:xfrm>
                                    <a:off x="4344" y="283"/>
                                    <a:ext cx="6" cy="217"/>
                                  </a:xfrm>
                                  <a:prstGeom prst="rect">
                                    <a:avLst/>
                                  </a:prstGeom>
                                  <a:solidFill>
                                    <a:srgbClr val="BFA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9" name="Rectangle 1524"/>
                                <wps:cNvSpPr>
                                  <a:spLocks noChangeArrowheads="1"/>
                                </wps:cNvSpPr>
                                <wps:spPr bwMode="auto">
                                  <a:xfrm>
                                    <a:off x="4350" y="283"/>
                                    <a:ext cx="7" cy="217"/>
                                  </a:xfrm>
                                  <a:prstGeom prst="rect">
                                    <a:avLst/>
                                  </a:prstGeom>
                                  <a:solidFill>
                                    <a:srgbClr val="BE9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Rectangle 1525"/>
                                <wps:cNvSpPr>
                                  <a:spLocks noChangeArrowheads="1"/>
                                </wps:cNvSpPr>
                                <wps:spPr bwMode="auto">
                                  <a:xfrm>
                                    <a:off x="4357" y="283"/>
                                    <a:ext cx="6" cy="217"/>
                                  </a:xfrm>
                                  <a:prstGeom prst="rect">
                                    <a:avLst/>
                                  </a:prstGeom>
                                  <a:solidFill>
                                    <a:srgbClr val="BD9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1" name="Rectangle 1526"/>
                                <wps:cNvSpPr>
                                  <a:spLocks noChangeArrowheads="1"/>
                                </wps:cNvSpPr>
                                <wps:spPr bwMode="auto">
                                  <a:xfrm>
                                    <a:off x="4363" y="283"/>
                                    <a:ext cx="5" cy="217"/>
                                  </a:xfrm>
                                  <a:prstGeom prst="rect">
                                    <a:avLst/>
                                  </a:prstGeom>
                                  <a:solidFill>
                                    <a:srgbClr val="BB9C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 name="Rectangle 1527"/>
                                <wps:cNvSpPr>
                                  <a:spLocks noChangeArrowheads="1"/>
                                </wps:cNvSpPr>
                                <wps:spPr bwMode="auto">
                                  <a:xfrm>
                                    <a:off x="4368" y="283"/>
                                    <a:ext cx="6" cy="217"/>
                                  </a:xfrm>
                                  <a:prstGeom prst="rect">
                                    <a:avLst/>
                                  </a:prstGeom>
                                  <a:solidFill>
                                    <a:srgbClr val="BA9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 name="Rectangle 1528"/>
                                <wps:cNvSpPr>
                                  <a:spLocks noChangeArrowheads="1"/>
                                </wps:cNvSpPr>
                                <wps:spPr bwMode="auto">
                                  <a:xfrm>
                                    <a:off x="4374" y="283"/>
                                    <a:ext cx="7" cy="217"/>
                                  </a:xfrm>
                                  <a:prstGeom prst="rect">
                                    <a:avLst/>
                                  </a:prstGeom>
                                  <a:solidFill>
                                    <a:srgbClr val="B99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4" name="Rectangle 1529"/>
                                <wps:cNvSpPr>
                                  <a:spLocks noChangeArrowheads="1"/>
                                </wps:cNvSpPr>
                                <wps:spPr bwMode="auto">
                                  <a:xfrm>
                                    <a:off x="4381" y="283"/>
                                    <a:ext cx="6" cy="217"/>
                                  </a:xfrm>
                                  <a:prstGeom prst="rect">
                                    <a:avLst/>
                                  </a:prstGeom>
                                  <a:solidFill>
                                    <a:srgbClr val="B89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5" name="Rectangle 1530"/>
                                <wps:cNvSpPr>
                                  <a:spLocks noChangeArrowheads="1"/>
                                </wps:cNvSpPr>
                                <wps:spPr bwMode="auto">
                                  <a:xfrm>
                                    <a:off x="4387" y="283"/>
                                    <a:ext cx="6" cy="217"/>
                                  </a:xfrm>
                                  <a:prstGeom prst="rect">
                                    <a:avLst/>
                                  </a:prstGeom>
                                  <a:solidFill>
                                    <a:srgbClr val="B694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Rectangle 1531"/>
                                <wps:cNvSpPr>
                                  <a:spLocks noChangeArrowheads="1"/>
                                </wps:cNvSpPr>
                                <wps:spPr bwMode="auto">
                                  <a:xfrm>
                                    <a:off x="4393" y="283"/>
                                    <a:ext cx="7" cy="217"/>
                                  </a:xfrm>
                                  <a:prstGeom prst="rect">
                                    <a:avLst/>
                                  </a:prstGeom>
                                  <a:solidFill>
                                    <a:srgbClr val="B59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 name="Rectangle 1532"/>
                                <wps:cNvSpPr>
                                  <a:spLocks noChangeArrowheads="1"/>
                                </wps:cNvSpPr>
                                <wps:spPr bwMode="auto">
                                  <a:xfrm>
                                    <a:off x="4400" y="283"/>
                                    <a:ext cx="6" cy="217"/>
                                  </a:xfrm>
                                  <a:prstGeom prst="rect">
                                    <a:avLst/>
                                  </a:prstGeom>
                                  <a:solidFill>
                                    <a:srgbClr val="B490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 name="Rectangle 1533"/>
                                <wps:cNvSpPr>
                                  <a:spLocks noChangeArrowheads="1"/>
                                </wps:cNvSpPr>
                                <wps:spPr bwMode="auto">
                                  <a:xfrm>
                                    <a:off x="4406" y="283"/>
                                    <a:ext cx="6" cy="217"/>
                                  </a:xfrm>
                                  <a:prstGeom prst="rect">
                                    <a:avLst/>
                                  </a:prstGeom>
                                  <a:solidFill>
                                    <a:srgbClr val="B38E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9" name="Rectangle 1534"/>
                                <wps:cNvSpPr>
                                  <a:spLocks noChangeArrowheads="1"/>
                                </wps:cNvSpPr>
                                <wps:spPr bwMode="auto">
                                  <a:xfrm>
                                    <a:off x="4412" y="283"/>
                                    <a:ext cx="7" cy="217"/>
                                  </a:xfrm>
                                  <a:prstGeom prst="rect">
                                    <a:avLst/>
                                  </a:prstGeom>
                                  <a:solidFill>
                                    <a:srgbClr val="B18C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Rectangle 1535"/>
                                <wps:cNvSpPr>
                                  <a:spLocks noChangeArrowheads="1"/>
                                </wps:cNvSpPr>
                                <wps:spPr bwMode="auto">
                                  <a:xfrm>
                                    <a:off x="4419" y="283"/>
                                    <a:ext cx="6" cy="217"/>
                                  </a:xfrm>
                                  <a:prstGeom prst="rect">
                                    <a:avLst/>
                                  </a:prstGeom>
                                  <a:solidFill>
                                    <a:srgbClr val="B08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1" name="Rectangle 1536"/>
                                <wps:cNvSpPr>
                                  <a:spLocks noChangeArrowheads="1"/>
                                </wps:cNvSpPr>
                                <wps:spPr bwMode="auto">
                                  <a:xfrm>
                                    <a:off x="4425" y="283"/>
                                    <a:ext cx="7" cy="217"/>
                                  </a:xfrm>
                                  <a:prstGeom prst="rect">
                                    <a:avLst/>
                                  </a:prstGeom>
                                  <a:solidFill>
                                    <a:srgbClr val="AF8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Rectangle 1537"/>
                                <wps:cNvSpPr>
                                  <a:spLocks noChangeArrowheads="1"/>
                                </wps:cNvSpPr>
                                <wps:spPr bwMode="auto">
                                  <a:xfrm>
                                    <a:off x="4432" y="283"/>
                                    <a:ext cx="4" cy="217"/>
                                  </a:xfrm>
                                  <a:prstGeom prst="rect">
                                    <a:avLst/>
                                  </a:prstGeom>
                                  <a:solidFill>
                                    <a:srgbClr val="AD87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3" name="Rectangle 1538"/>
                                <wps:cNvSpPr>
                                  <a:spLocks noChangeArrowheads="1"/>
                                </wps:cNvSpPr>
                                <wps:spPr bwMode="auto">
                                  <a:xfrm>
                                    <a:off x="4436" y="283"/>
                                    <a:ext cx="7" cy="217"/>
                                  </a:xfrm>
                                  <a:prstGeom prst="rect">
                                    <a:avLst/>
                                  </a:prstGeom>
                                  <a:solidFill>
                                    <a:srgbClr val="AC85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Rectangle 1539"/>
                                <wps:cNvSpPr>
                                  <a:spLocks noChangeArrowheads="1"/>
                                </wps:cNvSpPr>
                                <wps:spPr bwMode="auto">
                                  <a:xfrm>
                                    <a:off x="4443" y="283"/>
                                    <a:ext cx="4" cy="217"/>
                                  </a:xfrm>
                                  <a:prstGeom prst="rect">
                                    <a:avLst/>
                                  </a:prstGeom>
                                  <a:solidFill>
                                    <a:srgbClr val="AA8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5" name="Rectangle 1540"/>
                                <wps:cNvSpPr>
                                  <a:spLocks noChangeArrowheads="1"/>
                                </wps:cNvSpPr>
                                <wps:spPr bwMode="auto">
                                  <a:xfrm>
                                    <a:off x="4174" y="286"/>
                                    <a:ext cx="1" cy="60"/>
                                  </a:xfrm>
                                  <a:prstGeom prst="rect">
                                    <a:avLst/>
                                  </a:prstGeom>
                                  <a:solidFill>
                                    <a:srgbClr val="6834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Rectangle 1541"/>
                                <wps:cNvSpPr>
                                  <a:spLocks noChangeArrowheads="1"/>
                                </wps:cNvSpPr>
                                <wps:spPr bwMode="auto">
                                  <a:xfrm>
                                    <a:off x="4175" y="286"/>
                                    <a:ext cx="4" cy="60"/>
                                  </a:xfrm>
                                  <a:prstGeom prst="rect">
                                    <a:avLst/>
                                  </a:prstGeom>
                                  <a:solidFill>
                                    <a:srgbClr val="71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7" name="Rectangle 1542"/>
                                <wps:cNvSpPr>
                                  <a:spLocks noChangeArrowheads="1"/>
                                </wps:cNvSpPr>
                                <wps:spPr bwMode="auto">
                                  <a:xfrm>
                                    <a:off x="4179" y="286"/>
                                    <a:ext cx="1" cy="60"/>
                                  </a:xfrm>
                                  <a:prstGeom prst="rect">
                                    <a:avLst/>
                                  </a:prstGeom>
                                  <a:solidFill>
                                    <a:srgbClr val="7130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Rectangle 1543"/>
                                <wps:cNvSpPr>
                                  <a:spLocks noChangeArrowheads="1"/>
                                </wps:cNvSpPr>
                                <wps:spPr bwMode="auto">
                                  <a:xfrm>
                                    <a:off x="4180" y="286"/>
                                    <a:ext cx="2" cy="60"/>
                                  </a:xfrm>
                                  <a:prstGeom prst="rect">
                                    <a:avLst/>
                                  </a:prstGeom>
                                  <a:solidFill>
                                    <a:srgbClr val="7030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9" name="Rectangle 1544"/>
                                <wps:cNvSpPr>
                                  <a:spLocks noChangeArrowheads="1"/>
                                </wps:cNvSpPr>
                                <wps:spPr bwMode="auto">
                                  <a:xfrm>
                                    <a:off x="4182" y="286"/>
                                    <a:ext cx="5" cy="60"/>
                                  </a:xfrm>
                                  <a:prstGeom prst="rect">
                                    <a:avLst/>
                                  </a:prstGeom>
                                  <a:solidFill>
                                    <a:srgbClr val="7030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Rectangle 1545"/>
                                <wps:cNvSpPr>
                                  <a:spLocks noChangeArrowheads="1"/>
                                </wps:cNvSpPr>
                                <wps:spPr bwMode="auto">
                                  <a:xfrm>
                                    <a:off x="4187" y="286"/>
                                    <a:ext cx="1" cy="60"/>
                                  </a:xfrm>
                                  <a:prstGeom prst="rect">
                                    <a:avLst/>
                                  </a:prstGeom>
                                  <a:solidFill>
                                    <a:srgbClr val="703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1" name="Rectangle 1546"/>
                                <wps:cNvSpPr>
                                  <a:spLocks noChangeArrowheads="1"/>
                                </wps:cNvSpPr>
                                <wps:spPr bwMode="auto">
                                  <a:xfrm>
                                    <a:off x="4188" y="286"/>
                                    <a:ext cx="2" cy="60"/>
                                  </a:xfrm>
                                  <a:prstGeom prst="rect">
                                    <a:avLst/>
                                  </a:prstGeom>
                                  <a:solidFill>
                                    <a:srgbClr val="703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Rectangle 1547"/>
                                <wps:cNvSpPr>
                                  <a:spLocks noChangeArrowheads="1"/>
                                </wps:cNvSpPr>
                                <wps:spPr bwMode="auto">
                                  <a:xfrm>
                                    <a:off x="4190" y="286"/>
                                    <a:ext cx="3" cy="60"/>
                                  </a:xfrm>
                                  <a:prstGeom prst="rect">
                                    <a:avLst/>
                                  </a:prstGeom>
                                  <a:solidFill>
                                    <a:srgbClr val="7031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3" name="Rectangle 1548"/>
                                <wps:cNvSpPr>
                                  <a:spLocks noChangeArrowheads="1"/>
                                </wps:cNvSpPr>
                                <wps:spPr bwMode="auto">
                                  <a:xfrm>
                                    <a:off x="4193" y="286"/>
                                    <a:ext cx="3" cy="60"/>
                                  </a:xfrm>
                                  <a:prstGeom prst="rect">
                                    <a:avLst/>
                                  </a:prstGeom>
                                  <a:solidFill>
                                    <a:srgbClr val="7031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Rectangle 1549"/>
                                <wps:cNvSpPr>
                                  <a:spLocks noChangeArrowheads="1"/>
                                </wps:cNvSpPr>
                                <wps:spPr bwMode="auto">
                                  <a:xfrm>
                                    <a:off x="4196" y="286"/>
                                    <a:ext cx="3" cy="60"/>
                                  </a:xfrm>
                                  <a:prstGeom prst="rect">
                                    <a:avLst/>
                                  </a:prstGeom>
                                  <a:solidFill>
                                    <a:srgbClr val="6F31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5" name="Rectangle 1550"/>
                                <wps:cNvSpPr>
                                  <a:spLocks noChangeArrowheads="1"/>
                                </wps:cNvSpPr>
                                <wps:spPr bwMode="auto">
                                  <a:xfrm>
                                    <a:off x="4199" y="286"/>
                                    <a:ext cx="3" cy="60"/>
                                  </a:xfrm>
                                  <a:prstGeom prst="rect">
                                    <a:avLst/>
                                  </a:prstGeom>
                                  <a:solidFill>
                                    <a:srgbClr val="6F31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Rectangle 1551"/>
                                <wps:cNvSpPr>
                                  <a:spLocks noChangeArrowheads="1"/>
                                </wps:cNvSpPr>
                                <wps:spPr bwMode="auto">
                                  <a:xfrm>
                                    <a:off x="4202" y="286"/>
                                    <a:ext cx="5" cy="60"/>
                                  </a:xfrm>
                                  <a:prstGeom prst="rect">
                                    <a:avLst/>
                                  </a:prstGeom>
                                  <a:solidFill>
                                    <a:srgbClr val="6F31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 name="Rectangle 1552"/>
                                <wps:cNvSpPr>
                                  <a:spLocks noChangeArrowheads="1"/>
                                </wps:cNvSpPr>
                                <wps:spPr bwMode="auto">
                                  <a:xfrm>
                                    <a:off x="4207" y="286"/>
                                    <a:ext cx="3" cy="60"/>
                                  </a:xfrm>
                                  <a:prstGeom prst="rect">
                                    <a:avLst/>
                                  </a:prstGeom>
                                  <a:solidFill>
                                    <a:srgbClr val="6F31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Rectangle 1553"/>
                                <wps:cNvSpPr>
                                  <a:spLocks noChangeArrowheads="1"/>
                                </wps:cNvSpPr>
                                <wps:spPr bwMode="auto">
                                  <a:xfrm>
                                    <a:off x="4210" y="286"/>
                                    <a:ext cx="2" cy="60"/>
                                  </a:xfrm>
                                  <a:prstGeom prst="rect">
                                    <a:avLst/>
                                  </a:prstGeom>
                                  <a:solidFill>
                                    <a:srgbClr val="6F3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9" name="Rectangle 1554"/>
                                <wps:cNvSpPr>
                                  <a:spLocks noChangeArrowheads="1"/>
                                </wps:cNvSpPr>
                                <wps:spPr bwMode="auto">
                                  <a:xfrm>
                                    <a:off x="4212" y="286"/>
                                    <a:ext cx="3" cy="60"/>
                                  </a:xfrm>
                                  <a:prstGeom prst="rect">
                                    <a:avLst/>
                                  </a:prstGeom>
                                  <a:solidFill>
                                    <a:srgbClr val="6E3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Rectangle 1555"/>
                                <wps:cNvSpPr>
                                  <a:spLocks noChangeArrowheads="1"/>
                                </wps:cNvSpPr>
                                <wps:spPr bwMode="auto">
                                  <a:xfrm>
                                    <a:off x="4215" y="286"/>
                                    <a:ext cx="3" cy="60"/>
                                  </a:xfrm>
                                  <a:prstGeom prst="rect">
                                    <a:avLst/>
                                  </a:prstGeom>
                                  <a:solidFill>
                                    <a:srgbClr val="6E31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1" name="Rectangle 1556"/>
                                <wps:cNvSpPr>
                                  <a:spLocks noChangeArrowheads="1"/>
                                </wps:cNvSpPr>
                                <wps:spPr bwMode="auto">
                                  <a:xfrm>
                                    <a:off x="4218" y="286"/>
                                    <a:ext cx="2" cy="60"/>
                                  </a:xfrm>
                                  <a:prstGeom prst="rect">
                                    <a:avLst/>
                                  </a:prstGeom>
                                  <a:solidFill>
                                    <a:srgbClr val="6E3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Rectangle 1557"/>
                                <wps:cNvSpPr>
                                  <a:spLocks noChangeArrowheads="1"/>
                                </wps:cNvSpPr>
                                <wps:spPr bwMode="auto">
                                  <a:xfrm>
                                    <a:off x="4220" y="286"/>
                                    <a:ext cx="3" cy="60"/>
                                  </a:xfrm>
                                  <a:prstGeom prst="rect">
                                    <a:avLst/>
                                  </a:prstGeom>
                                  <a:solidFill>
                                    <a:srgbClr val="6E3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 name="Rectangle 1558"/>
                                <wps:cNvSpPr>
                                  <a:spLocks noChangeArrowheads="1"/>
                                </wps:cNvSpPr>
                                <wps:spPr bwMode="auto">
                                  <a:xfrm>
                                    <a:off x="4223" y="286"/>
                                    <a:ext cx="3" cy="60"/>
                                  </a:xfrm>
                                  <a:prstGeom prst="rect">
                                    <a:avLst/>
                                  </a:prstGeom>
                                  <a:solidFill>
                                    <a:srgbClr val="6E3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Rectangle 1559"/>
                                <wps:cNvSpPr>
                                  <a:spLocks noChangeArrowheads="1"/>
                                </wps:cNvSpPr>
                                <wps:spPr bwMode="auto">
                                  <a:xfrm>
                                    <a:off x="4226" y="286"/>
                                    <a:ext cx="3" cy="60"/>
                                  </a:xfrm>
                                  <a:prstGeom prst="rect">
                                    <a:avLst/>
                                  </a:prstGeom>
                                  <a:solidFill>
                                    <a:srgbClr val="6E3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5" name="Rectangle 1560"/>
                                <wps:cNvSpPr>
                                  <a:spLocks noChangeArrowheads="1"/>
                                </wps:cNvSpPr>
                                <wps:spPr bwMode="auto">
                                  <a:xfrm>
                                    <a:off x="4229" y="286"/>
                                    <a:ext cx="2" cy="60"/>
                                  </a:xfrm>
                                  <a:prstGeom prst="rect">
                                    <a:avLst/>
                                  </a:prstGeom>
                                  <a:solidFill>
                                    <a:srgbClr val="6D32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Rectangle 1561"/>
                                <wps:cNvSpPr>
                                  <a:spLocks noChangeArrowheads="1"/>
                                </wps:cNvSpPr>
                                <wps:spPr bwMode="auto">
                                  <a:xfrm>
                                    <a:off x="4231" y="286"/>
                                    <a:ext cx="5" cy="60"/>
                                  </a:xfrm>
                                  <a:prstGeom prst="rect">
                                    <a:avLst/>
                                  </a:prstGeom>
                                  <a:solidFill>
                                    <a:srgbClr val="6D32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 name="Rectangle 1562"/>
                                <wps:cNvSpPr>
                                  <a:spLocks noChangeArrowheads="1"/>
                                </wps:cNvSpPr>
                                <wps:spPr bwMode="auto">
                                  <a:xfrm>
                                    <a:off x="4236" y="286"/>
                                    <a:ext cx="3" cy="60"/>
                                  </a:xfrm>
                                  <a:prstGeom prst="rect">
                                    <a:avLst/>
                                  </a:prstGeom>
                                  <a:solidFill>
                                    <a:srgbClr val="6D32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Rectangle 1563"/>
                                <wps:cNvSpPr>
                                  <a:spLocks noChangeArrowheads="1"/>
                                </wps:cNvSpPr>
                                <wps:spPr bwMode="auto">
                                  <a:xfrm>
                                    <a:off x="4239" y="286"/>
                                    <a:ext cx="5" cy="60"/>
                                  </a:xfrm>
                                  <a:prstGeom prst="rect">
                                    <a:avLst/>
                                  </a:prstGeom>
                                  <a:solidFill>
                                    <a:srgbClr val="6D32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 name="Rectangle 1564"/>
                                <wps:cNvSpPr>
                                  <a:spLocks noChangeArrowheads="1"/>
                                </wps:cNvSpPr>
                                <wps:spPr bwMode="auto">
                                  <a:xfrm>
                                    <a:off x="4244" y="286"/>
                                    <a:ext cx="1" cy="60"/>
                                  </a:xfrm>
                                  <a:prstGeom prst="rect">
                                    <a:avLst/>
                                  </a:prstGeom>
                                  <a:solidFill>
                                    <a:srgbClr val="6D32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Rectangle 1565"/>
                                <wps:cNvSpPr>
                                  <a:spLocks noChangeArrowheads="1"/>
                                </wps:cNvSpPr>
                                <wps:spPr bwMode="auto">
                                  <a:xfrm>
                                    <a:off x="4245" y="286"/>
                                    <a:ext cx="2" cy="60"/>
                                  </a:xfrm>
                                  <a:prstGeom prst="rect">
                                    <a:avLst/>
                                  </a:prstGeom>
                                  <a:solidFill>
                                    <a:srgbClr val="6C32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1" name="Rectangle 1566"/>
                                <wps:cNvSpPr>
                                  <a:spLocks noChangeArrowheads="1"/>
                                </wps:cNvSpPr>
                                <wps:spPr bwMode="auto">
                                  <a:xfrm>
                                    <a:off x="4247" y="286"/>
                                    <a:ext cx="5" cy="60"/>
                                  </a:xfrm>
                                  <a:prstGeom prst="rect">
                                    <a:avLst/>
                                  </a:prstGeom>
                                  <a:solidFill>
                                    <a:srgbClr val="6C32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Rectangle 1567"/>
                                <wps:cNvSpPr>
                                  <a:spLocks noChangeArrowheads="1"/>
                                </wps:cNvSpPr>
                                <wps:spPr bwMode="auto">
                                  <a:xfrm>
                                    <a:off x="4252" y="286"/>
                                    <a:ext cx="1" cy="60"/>
                                  </a:xfrm>
                                  <a:prstGeom prst="rect">
                                    <a:avLst/>
                                  </a:prstGeom>
                                  <a:solidFill>
                                    <a:srgbClr val="6C32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3" name="Rectangle 1568"/>
                                <wps:cNvSpPr>
                                  <a:spLocks noChangeArrowheads="1"/>
                                </wps:cNvSpPr>
                                <wps:spPr bwMode="auto">
                                  <a:xfrm>
                                    <a:off x="4253" y="286"/>
                                    <a:ext cx="2" cy="60"/>
                                  </a:xfrm>
                                  <a:prstGeom prst="rect">
                                    <a:avLst/>
                                  </a:prstGeom>
                                  <a:solidFill>
                                    <a:srgbClr val="6B33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Rectangle 1569"/>
                                <wps:cNvSpPr>
                                  <a:spLocks noChangeArrowheads="1"/>
                                </wps:cNvSpPr>
                                <wps:spPr bwMode="auto">
                                  <a:xfrm>
                                    <a:off x="4255" y="286"/>
                                    <a:ext cx="3" cy="60"/>
                                  </a:xfrm>
                                  <a:prstGeom prst="rect">
                                    <a:avLst/>
                                  </a:prstGeom>
                                  <a:solidFill>
                                    <a:srgbClr val="6B33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5" name="Rectangle 1570"/>
                                <wps:cNvSpPr>
                                  <a:spLocks noChangeArrowheads="1"/>
                                </wps:cNvSpPr>
                                <wps:spPr bwMode="auto">
                                  <a:xfrm>
                                    <a:off x="4258" y="286"/>
                                    <a:ext cx="3" cy="60"/>
                                  </a:xfrm>
                                  <a:prstGeom prst="rect">
                                    <a:avLst/>
                                  </a:prstGeom>
                                  <a:solidFill>
                                    <a:srgbClr val="6B3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Rectangle 1571"/>
                                <wps:cNvSpPr>
                                  <a:spLocks noChangeArrowheads="1"/>
                                </wps:cNvSpPr>
                                <wps:spPr bwMode="auto">
                                  <a:xfrm>
                                    <a:off x="4261" y="286"/>
                                    <a:ext cx="3" cy="60"/>
                                  </a:xfrm>
                                  <a:prstGeom prst="rect">
                                    <a:avLst/>
                                  </a:prstGeom>
                                  <a:solidFill>
                                    <a:srgbClr val="6B33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 name="Rectangle 1572"/>
                                <wps:cNvSpPr>
                                  <a:spLocks noChangeArrowheads="1"/>
                                </wps:cNvSpPr>
                                <wps:spPr bwMode="auto">
                                  <a:xfrm>
                                    <a:off x="4264" y="286"/>
                                    <a:ext cx="4" cy="60"/>
                                  </a:xfrm>
                                  <a:prstGeom prst="rect">
                                    <a:avLst/>
                                  </a:prstGeom>
                                  <a:solidFill>
                                    <a:srgbClr val="6B33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Rectangle 1573"/>
                                <wps:cNvSpPr>
                                  <a:spLocks noChangeArrowheads="1"/>
                                </wps:cNvSpPr>
                                <wps:spPr bwMode="auto">
                                  <a:xfrm>
                                    <a:off x="4268" y="286"/>
                                    <a:ext cx="1" cy="60"/>
                                  </a:xfrm>
                                  <a:prstGeom prst="rect">
                                    <a:avLst/>
                                  </a:prstGeom>
                                  <a:solidFill>
                                    <a:srgbClr val="6B33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Rectangle 1574"/>
                                <wps:cNvSpPr>
                                  <a:spLocks noChangeArrowheads="1"/>
                                </wps:cNvSpPr>
                                <wps:spPr bwMode="auto">
                                  <a:xfrm>
                                    <a:off x="4269" y="286"/>
                                    <a:ext cx="3" cy="60"/>
                                  </a:xfrm>
                                  <a:prstGeom prst="rect">
                                    <a:avLst/>
                                  </a:prstGeom>
                                  <a:solidFill>
                                    <a:srgbClr val="6A33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Rectangle 1575"/>
                                <wps:cNvSpPr>
                                  <a:spLocks noChangeArrowheads="1"/>
                                </wps:cNvSpPr>
                                <wps:spPr bwMode="auto">
                                  <a:xfrm>
                                    <a:off x="4272" y="286"/>
                                    <a:ext cx="4" cy="60"/>
                                  </a:xfrm>
                                  <a:prstGeom prst="rect">
                                    <a:avLst/>
                                  </a:prstGeom>
                                  <a:solidFill>
                                    <a:srgbClr val="6A33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Rectangle 1576"/>
                                <wps:cNvSpPr>
                                  <a:spLocks noChangeArrowheads="1"/>
                                </wps:cNvSpPr>
                                <wps:spPr bwMode="auto">
                                  <a:xfrm>
                                    <a:off x="4276" y="286"/>
                                    <a:ext cx="4" cy="60"/>
                                  </a:xfrm>
                                  <a:prstGeom prst="rect">
                                    <a:avLst/>
                                  </a:prstGeom>
                                  <a:solidFill>
                                    <a:srgbClr val="6A33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Rectangle 1577"/>
                                <wps:cNvSpPr>
                                  <a:spLocks noChangeArrowheads="1"/>
                                </wps:cNvSpPr>
                                <wps:spPr bwMode="auto">
                                  <a:xfrm>
                                    <a:off x="4280" y="286"/>
                                    <a:ext cx="4" cy="60"/>
                                  </a:xfrm>
                                  <a:prstGeom prst="rect">
                                    <a:avLst/>
                                  </a:prstGeom>
                                  <a:solidFill>
                                    <a:srgbClr val="6A3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Rectangle 1578"/>
                                <wps:cNvSpPr>
                                  <a:spLocks noChangeArrowheads="1"/>
                                </wps:cNvSpPr>
                                <wps:spPr bwMode="auto">
                                  <a:xfrm>
                                    <a:off x="4284" y="286"/>
                                    <a:ext cx="3" cy="60"/>
                                  </a:xfrm>
                                  <a:prstGeom prst="rect">
                                    <a:avLst/>
                                  </a:prstGeom>
                                  <a:solidFill>
                                    <a:srgbClr val="6A33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Rectangle 1579"/>
                                <wps:cNvSpPr>
                                  <a:spLocks noChangeArrowheads="1"/>
                                </wps:cNvSpPr>
                                <wps:spPr bwMode="auto">
                                  <a:xfrm>
                                    <a:off x="4287" y="286"/>
                                    <a:ext cx="1" cy="60"/>
                                  </a:xfrm>
                                  <a:prstGeom prst="rect">
                                    <a:avLst/>
                                  </a:prstGeom>
                                  <a:solidFill>
                                    <a:srgbClr val="6934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 name="Rectangle 1580"/>
                                <wps:cNvSpPr>
                                  <a:spLocks noChangeArrowheads="1"/>
                                </wps:cNvSpPr>
                                <wps:spPr bwMode="auto">
                                  <a:xfrm>
                                    <a:off x="4288" y="286"/>
                                    <a:ext cx="4" cy="60"/>
                                  </a:xfrm>
                                  <a:prstGeom prst="rect">
                                    <a:avLst/>
                                  </a:prstGeom>
                                  <a:solidFill>
                                    <a:srgbClr val="6934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Rectangle 1581"/>
                                <wps:cNvSpPr>
                                  <a:spLocks noChangeArrowheads="1"/>
                                </wps:cNvSpPr>
                                <wps:spPr bwMode="auto">
                                  <a:xfrm>
                                    <a:off x="4292" y="286"/>
                                    <a:ext cx="3" cy="60"/>
                                  </a:xfrm>
                                  <a:prstGeom prst="rect">
                                    <a:avLst/>
                                  </a:prstGeom>
                                  <a:solidFill>
                                    <a:srgbClr val="6934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 name="Rectangle 1582"/>
                                <wps:cNvSpPr>
                                  <a:spLocks noChangeArrowheads="1"/>
                                </wps:cNvSpPr>
                                <wps:spPr bwMode="auto">
                                  <a:xfrm>
                                    <a:off x="4295" y="286"/>
                                    <a:ext cx="1" cy="60"/>
                                  </a:xfrm>
                                  <a:prstGeom prst="rect">
                                    <a:avLst/>
                                  </a:prstGeom>
                                  <a:solidFill>
                                    <a:srgbClr val="6934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Rectangle 1583"/>
                                <wps:cNvSpPr>
                                  <a:spLocks noChangeArrowheads="1"/>
                                </wps:cNvSpPr>
                                <wps:spPr bwMode="auto">
                                  <a:xfrm>
                                    <a:off x="4296" y="286"/>
                                    <a:ext cx="5" cy="60"/>
                                  </a:xfrm>
                                  <a:prstGeom prst="rect">
                                    <a:avLst/>
                                  </a:prstGeom>
                                  <a:solidFill>
                                    <a:srgbClr val="6934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Rectangle 1584"/>
                                <wps:cNvSpPr>
                                  <a:spLocks noChangeArrowheads="1"/>
                                </wps:cNvSpPr>
                                <wps:spPr bwMode="auto">
                                  <a:xfrm>
                                    <a:off x="4301" y="286"/>
                                    <a:ext cx="2" cy="60"/>
                                  </a:xfrm>
                                  <a:prstGeom prst="rect">
                                    <a:avLst/>
                                  </a:prstGeom>
                                  <a:solidFill>
                                    <a:srgbClr val="6934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Rectangle 1585"/>
                                <wps:cNvSpPr>
                                  <a:spLocks noChangeArrowheads="1"/>
                                </wps:cNvSpPr>
                                <wps:spPr bwMode="auto">
                                  <a:xfrm>
                                    <a:off x="4303" y="286"/>
                                    <a:ext cx="1" cy="60"/>
                                  </a:xfrm>
                                  <a:prstGeom prst="rect">
                                    <a:avLst/>
                                  </a:prstGeom>
                                  <a:solidFill>
                                    <a:srgbClr val="6834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1" name="Rectangle 1586"/>
                                <wps:cNvSpPr>
                                  <a:spLocks noChangeArrowheads="1"/>
                                </wps:cNvSpPr>
                                <wps:spPr bwMode="auto">
                                  <a:xfrm>
                                    <a:off x="4304" y="286"/>
                                    <a:ext cx="2" cy="60"/>
                                  </a:xfrm>
                                  <a:prstGeom prst="rect">
                                    <a:avLst/>
                                  </a:prstGeom>
                                  <a:solidFill>
                                    <a:srgbClr val="6834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02" name="Picture 15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328" y="832"/>
                                    <a:ext cx="119"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3" name="Picture 15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069" y="21"/>
                                    <a:ext cx="288" cy="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4" name="Picture 158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4069" y="21"/>
                                    <a:ext cx="288" cy="296"/>
                                  </a:xfrm>
                                  <a:prstGeom prst="rect">
                                    <a:avLst/>
                                  </a:prstGeom>
                                  <a:noFill/>
                                  <a:extLst>
                                    <a:ext uri="{909E8E84-426E-40DD-AFC4-6F175D3DCCD1}">
                                      <a14:hiddenFill xmlns:a14="http://schemas.microsoft.com/office/drawing/2010/main">
                                        <a:solidFill>
                                          <a:srgbClr val="FFFFFF"/>
                                        </a:solidFill>
                                      </a14:hiddenFill>
                                    </a:ext>
                                  </a:extLst>
                                </pic:spPr>
                              </pic:pic>
                              <wps:wsp>
                                <wps:cNvPr id="1605" name="Freeform 1590"/>
                                <wps:cNvSpPr>
                                  <a:spLocks/>
                                </wps:cNvSpPr>
                                <wps:spPr bwMode="auto">
                                  <a:xfrm>
                                    <a:off x="4159" y="278"/>
                                    <a:ext cx="156" cy="37"/>
                                  </a:xfrm>
                                  <a:custGeom>
                                    <a:avLst/>
                                    <a:gdLst>
                                      <a:gd name="T0" fmla="*/ 156 w 156"/>
                                      <a:gd name="T1" fmla="*/ 10 h 37"/>
                                      <a:gd name="T2" fmla="*/ 139 w 156"/>
                                      <a:gd name="T3" fmla="*/ 21 h 37"/>
                                      <a:gd name="T4" fmla="*/ 121 w 156"/>
                                      <a:gd name="T5" fmla="*/ 31 h 37"/>
                                      <a:gd name="T6" fmla="*/ 104 w 156"/>
                                      <a:gd name="T7" fmla="*/ 36 h 37"/>
                                      <a:gd name="T8" fmla="*/ 83 w 156"/>
                                      <a:gd name="T9" fmla="*/ 37 h 37"/>
                                      <a:gd name="T10" fmla="*/ 61 w 156"/>
                                      <a:gd name="T11" fmla="*/ 34 h 37"/>
                                      <a:gd name="T12" fmla="*/ 39 w 156"/>
                                      <a:gd name="T13" fmla="*/ 28 h 37"/>
                                      <a:gd name="T14" fmla="*/ 18 w 156"/>
                                      <a:gd name="T15" fmla="*/ 16 h 37"/>
                                      <a:gd name="T16" fmla="*/ 0 w 156"/>
                                      <a:gd name="T17" fmla="*/ 0 h 3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6" h="37">
                                        <a:moveTo>
                                          <a:pt x="156" y="10"/>
                                        </a:moveTo>
                                        <a:lnTo>
                                          <a:pt x="139" y="21"/>
                                        </a:lnTo>
                                        <a:lnTo>
                                          <a:pt x="121" y="31"/>
                                        </a:lnTo>
                                        <a:lnTo>
                                          <a:pt x="104" y="36"/>
                                        </a:lnTo>
                                        <a:lnTo>
                                          <a:pt x="83" y="37"/>
                                        </a:lnTo>
                                        <a:lnTo>
                                          <a:pt x="61" y="34"/>
                                        </a:lnTo>
                                        <a:lnTo>
                                          <a:pt x="39" y="28"/>
                                        </a:lnTo>
                                        <a:lnTo>
                                          <a:pt x="18" y="16"/>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Rectangle 1591"/>
                                <wps:cNvSpPr>
                                  <a:spLocks noChangeArrowheads="1"/>
                                </wps:cNvSpPr>
                                <wps:spPr bwMode="auto">
                                  <a:xfrm>
                                    <a:off x="4330" y="436"/>
                                    <a:ext cx="1" cy="441"/>
                                  </a:xfrm>
                                  <a:prstGeom prst="rect">
                                    <a:avLst/>
                                  </a:prstGeom>
                                  <a:solidFill>
                                    <a:srgbClr val="723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 name="Rectangle 1592"/>
                                <wps:cNvSpPr>
                                  <a:spLocks noChangeArrowheads="1"/>
                                </wps:cNvSpPr>
                                <wps:spPr bwMode="auto">
                                  <a:xfrm>
                                    <a:off x="4331" y="436"/>
                                    <a:ext cx="2" cy="441"/>
                                  </a:xfrm>
                                  <a:prstGeom prst="rect">
                                    <a:avLst/>
                                  </a:prstGeom>
                                  <a:solidFill>
                                    <a:srgbClr val="AA8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Rectangle 1593"/>
                                <wps:cNvSpPr>
                                  <a:spLocks noChangeArrowheads="1"/>
                                </wps:cNvSpPr>
                                <wps:spPr bwMode="auto">
                                  <a:xfrm>
                                    <a:off x="4333" y="436"/>
                                    <a:ext cx="2" cy="441"/>
                                  </a:xfrm>
                                  <a:prstGeom prst="rect">
                                    <a:avLst/>
                                  </a:prstGeom>
                                  <a:solidFill>
                                    <a:srgbClr val="A981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9" name="Rectangle 1594"/>
                                <wps:cNvSpPr>
                                  <a:spLocks noChangeArrowheads="1"/>
                                </wps:cNvSpPr>
                                <wps:spPr bwMode="auto">
                                  <a:xfrm>
                                    <a:off x="4335" y="436"/>
                                    <a:ext cx="1" cy="441"/>
                                  </a:xfrm>
                                  <a:prstGeom prst="rect">
                                    <a:avLst/>
                                  </a:prstGeom>
                                  <a:solidFill>
                                    <a:srgbClr val="A88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Rectangle 1595"/>
                                <wps:cNvSpPr>
                                  <a:spLocks noChangeArrowheads="1"/>
                                </wps:cNvSpPr>
                                <wps:spPr bwMode="auto">
                                  <a:xfrm>
                                    <a:off x="4336" y="436"/>
                                    <a:ext cx="2" cy="441"/>
                                  </a:xfrm>
                                  <a:prstGeom prst="rect">
                                    <a:avLst/>
                                  </a:prstGeom>
                                  <a:solidFill>
                                    <a:srgbClr val="A77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1" name="Rectangle 1596"/>
                                <wps:cNvSpPr>
                                  <a:spLocks noChangeArrowheads="1"/>
                                </wps:cNvSpPr>
                                <wps:spPr bwMode="auto">
                                  <a:xfrm>
                                    <a:off x="4338" y="436"/>
                                    <a:ext cx="1" cy="441"/>
                                  </a:xfrm>
                                  <a:prstGeom prst="rect">
                                    <a:avLst/>
                                  </a:prstGeom>
                                  <a:solidFill>
                                    <a:srgbClr val="A77E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Rectangle 1597"/>
                                <wps:cNvSpPr>
                                  <a:spLocks noChangeArrowheads="1"/>
                                </wps:cNvSpPr>
                                <wps:spPr bwMode="auto">
                                  <a:xfrm>
                                    <a:off x="4339" y="436"/>
                                    <a:ext cx="2" cy="441"/>
                                  </a:xfrm>
                                  <a:prstGeom prst="rect">
                                    <a:avLst/>
                                  </a:prstGeom>
                                  <a:solidFill>
                                    <a:srgbClr val="A67D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 name="Rectangle 1598"/>
                                <wps:cNvSpPr>
                                  <a:spLocks noChangeArrowheads="1"/>
                                </wps:cNvSpPr>
                                <wps:spPr bwMode="auto">
                                  <a:xfrm>
                                    <a:off x="4341" y="436"/>
                                    <a:ext cx="1" cy="441"/>
                                  </a:xfrm>
                                  <a:prstGeom prst="rect">
                                    <a:avLst/>
                                  </a:prstGeom>
                                  <a:solidFill>
                                    <a:srgbClr val="A57C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Rectangle 1599"/>
                                <wps:cNvSpPr>
                                  <a:spLocks noChangeArrowheads="1"/>
                                </wps:cNvSpPr>
                                <wps:spPr bwMode="auto">
                                  <a:xfrm>
                                    <a:off x="4342" y="436"/>
                                    <a:ext cx="2" cy="441"/>
                                  </a:xfrm>
                                  <a:prstGeom prst="rect">
                                    <a:avLst/>
                                  </a:prstGeom>
                                  <a:solidFill>
                                    <a:srgbClr val="A57B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 name="Rectangle 1600"/>
                                <wps:cNvSpPr>
                                  <a:spLocks noChangeArrowheads="1"/>
                                </wps:cNvSpPr>
                                <wps:spPr bwMode="auto">
                                  <a:xfrm>
                                    <a:off x="4344" y="436"/>
                                    <a:ext cx="2" cy="441"/>
                                  </a:xfrm>
                                  <a:prstGeom prst="rect">
                                    <a:avLst/>
                                  </a:prstGeom>
                                  <a:solidFill>
                                    <a:srgbClr val="A47A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Rectangle 1601"/>
                                <wps:cNvSpPr>
                                  <a:spLocks noChangeArrowheads="1"/>
                                </wps:cNvSpPr>
                                <wps:spPr bwMode="auto">
                                  <a:xfrm>
                                    <a:off x="4346" y="436"/>
                                    <a:ext cx="1" cy="441"/>
                                  </a:xfrm>
                                  <a:prstGeom prst="rect">
                                    <a:avLst/>
                                  </a:prstGeom>
                                  <a:solidFill>
                                    <a:srgbClr val="A378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 name="Rectangle 1602"/>
                                <wps:cNvSpPr>
                                  <a:spLocks noChangeArrowheads="1"/>
                                </wps:cNvSpPr>
                                <wps:spPr bwMode="auto">
                                  <a:xfrm>
                                    <a:off x="4347" y="436"/>
                                    <a:ext cx="2" cy="441"/>
                                  </a:xfrm>
                                  <a:prstGeom prst="rect">
                                    <a:avLst/>
                                  </a:prstGeom>
                                  <a:solidFill>
                                    <a:srgbClr val="A37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Rectangle 1603"/>
                                <wps:cNvSpPr>
                                  <a:spLocks noChangeArrowheads="1"/>
                                </wps:cNvSpPr>
                                <wps:spPr bwMode="auto">
                                  <a:xfrm>
                                    <a:off x="4349" y="436"/>
                                    <a:ext cx="1" cy="441"/>
                                  </a:xfrm>
                                  <a:prstGeom prst="rect">
                                    <a:avLst/>
                                  </a:prstGeom>
                                  <a:solidFill>
                                    <a:srgbClr val="A276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9" name="Rectangle 1604"/>
                                <wps:cNvSpPr>
                                  <a:spLocks noChangeArrowheads="1"/>
                                </wps:cNvSpPr>
                                <wps:spPr bwMode="auto">
                                  <a:xfrm>
                                    <a:off x="4350" y="436"/>
                                    <a:ext cx="2" cy="441"/>
                                  </a:xfrm>
                                  <a:prstGeom prst="rect">
                                    <a:avLst/>
                                  </a:prstGeom>
                                  <a:solidFill>
                                    <a:srgbClr val="A17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Rectangle 1605"/>
                                <wps:cNvSpPr>
                                  <a:spLocks noChangeArrowheads="1"/>
                                </wps:cNvSpPr>
                                <wps:spPr bwMode="auto">
                                  <a:xfrm>
                                    <a:off x="4352" y="436"/>
                                    <a:ext cx="2" cy="441"/>
                                  </a:xfrm>
                                  <a:prstGeom prst="rect">
                                    <a:avLst/>
                                  </a:prstGeom>
                                  <a:solidFill>
                                    <a:srgbClr val="A074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 name="Rectangle 1606"/>
                                <wps:cNvSpPr>
                                  <a:spLocks noChangeArrowheads="1"/>
                                </wps:cNvSpPr>
                                <wps:spPr bwMode="auto">
                                  <a:xfrm>
                                    <a:off x="4354" y="436"/>
                                    <a:ext cx="1" cy="441"/>
                                  </a:xfrm>
                                  <a:prstGeom prst="rect">
                                    <a:avLst/>
                                  </a:prstGeom>
                                  <a:solidFill>
                                    <a:srgbClr val="9F73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Rectangle 1607"/>
                                <wps:cNvSpPr>
                                  <a:spLocks noChangeArrowheads="1"/>
                                </wps:cNvSpPr>
                                <wps:spPr bwMode="auto">
                                  <a:xfrm>
                                    <a:off x="4355" y="436"/>
                                    <a:ext cx="2" cy="441"/>
                                  </a:xfrm>
                                  <a:prstGeom prst="rect">
                                    <a:avLst/>
                                  </a:prstGeom>
                                  <a:solidFill>
                                    <a:srgbClr val="9F72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3" name="Rectangle 1608"/>
                                <wps:cNvSpPr>
                                  <a:spLocks noChangeArrowheads="1"/>
                                </wps:cNvSpPr>
                                <wps:spPr bwMode="auto">
                                  <a:xfrm>
                                    <a:off x="4357" y="436"/>
                                    <a:ext cx="1" cy="441"/>
                                  </a:xfrm>
                                  <a:prstGeom prst="rect">
                                    <a:avLst/>
                                  </a:prstGeom>
                                  <a:solidFill>
                                    <a:srgbClr val="9E71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Rectangle 1609"/>
                                <wps:cNvSpPr>
                                  <a:spLocks noChangeArrowheads="1"/>
                                </wps:cNvSpPr>
                                <wps:spPr bwMode="auto">
                                  <a:xfrm>
                                    <a:off x="4358" y="436"/>
                                    <a:ext cx="2" cy="441"/>
                                  </a:xfrm>
                                  <a:prstGeom prst="rect">
                                    <a:avLst/>
                                  </a:prstGeom>
                                  <a:solidFill>
                                    <a:srgbClr val="9D70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 name="Rectangle 1610"/>
                                <wps:cNvSpPr>
                                  <a:spLocks noChangeArrowheads="1"/>
                                </wps:cNvSpPr>
                                <wps:spPr bwMode="auto">
                                  <a:xfrm>
                                    <a:off x="4360" y="436"/>
                                    <a:ext cx="2" cy="441"/>
                                  </a:xfrm>
                                  <a:prstGeom prst="rect">
                                    <a:avLst/>
                                  </a:prstGeom>
                                  <a:solidFill>
                                    <a:srgbClr val="9D6F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Rectangle 1611"/>
                                <wps:cNvSpPr>
                                  <a:spLocks noChangeArrowheads="1"/>
                                </wps:cNvSpPr>
                                <wps:spPr bwMode="auto">
                                  <a:xfrm>
                                    <a:off x="4362" y="436"/>
                                    <a:ext cx="1" cy="441"/>
                                  </a:xfrm>
                                  <a:prstGeom prst="rect">
                                    <a:avLst/>
                                  </a:prstGeom>
                                  <a:solidFill>
                                    <a:srgbClr val="9C6E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7" name="Rectangle 1612"/>
                                <wps:cNvSpPr>
                                  <a:spLocks noChangeArrowheads="1"/>
                                </wps:cNvSpPr>
                                <wps:spPr bwMode="auto">
                                  <a:xfrm>
                                    <a:off x="4363" y="436"/>
                                    <a:ext cx="2" cy="441"/>
                                  </a:xfrm>
                                  <a:prstGeom prst="rect">
                                    <a:avLst/>
                                  </a:prstGeom>
                                  <a:solidFill>
                                    <a:srgbClr val="9B6D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628" name="Group 1613"/>
                              <wpg:cNvGrpSpPr>
                                <a:grpSpLocks/>
                              </wpg:cNvGrpSpPr>
                              <wpg:grpSpPr bwMode="auto">
                                <a:xfrm>
                                  <a:off x="435603" y="50802"/>
                                  <a:ext cx="3681121" cy="2127877"/>
                                  <a:chOff x="686" y="78"/>
                                  <a:chExt cx="5797" cy="3351"/>
                                </a:xfrm>
                              </wpg:grpSpPr>
                              <wps:wsp>
                                <wps:cNvPr id="1629" name="Rectangle 1614"/>
                                <wps:cNvSpPr>
                                  <a:spLocks noChangeArrowheads="1"/>
                                </wps:cNvSpPr>
                                <wps:spPr bwMode="auto">
                                  <a:xfrm>
                                    <a:off x="4365" y="434"/>
                                    <a:ext cx="1" cy="441"/>
                                  </a:xfrm>
                                  <a:prstGeom prst="rect">
                                    <a:avLst/>
                                  </a:prstGeom>
                                  <a:solidFill>
                                    <a:srgbClr val="9A6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Rectangle 1615"/>
                                <wps:cNvSpPr>
                                  <a:spLocks noChangeArrowheads="1"/>
                                </wps:cNvSpPr>
                                <wps:spPr bwMode="auto">
                                  <a:xfrm>
                                    <a:off x="4366" y="434"/>
                                    <a:ext cx="2" cy="441"/>
                                  </a:xfrm>
                                  <a:prstGeom prst="rect">
                                    <a:avLst/>
                                  </a:prstGeom>
                                  <a:solidFill>
                                    <a:srgbClr val="9A6A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 name="Rectangle 1616"/>
                                <wps:cNvSpPr>
                                  <a:spLocks noChangeArrowheads="1"/>
                                </wps:cNvSpPr>
                                <wps:spPr bwMode="auto">
                                  <a:xfrm>
                                    <a:off x="4368" y="434"/>
                                    <a:ext cx="2" cy="441"/>
                                  </a:xfrm>
                                  <a:prstGeom prst="rect">
                                    <a:avLst/>
                                  </a:prstGeom>
                                  <a:solidFill>
                                    <a:srgbClr val="9969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Rectangle 1617"/>
                                <wps:cNvSpPr>
                                  <a:spLocks noChangeArrowheads="1"/>
                                </wps:cNvSpPr>
                                <wps:spPr bwMode="auto">
                                  <a:xfrm>
                                    <a:off x="4370" y="434"/>
                                    <a:ext cx="1" cy="441"/>
                                  </a:xfrm>
                                  <a:prstGeom prst="rect">
                                    <a:avLst/>
                                  </a:prstGeom>
                                  <a:solidFill>
                                    <a:srgbClr val="986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 name="Rectangle 1618"/>
                                <wps:cNvSpPr>
                                  <a:spLocks noChangeArrowheads="1"/>
                                </wps:cNvSpPr>
                                <wps:spPr bwMode="auto">
                                  <a:xfrm>
                                    <a:off x="4371" y="434"/>
                                    <a:ext cx="2" cy="441"/>
                                  </a:xfrm>
                                  <a:prstGeom prst="rect">
                                    <a:avLst/>
                                  </a:prstGeom>
                                  <a:solidFill>
                                    <a:srgbClr val="9767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Rectangle 1619"/>
                                <wps:cNvSpPr>
                                  <a:spLocks noChangeArrowheads="1"/>
                                </wps:cNvSpPr>
                                <wps:spPr bwMode="auto">
                                  <a:xfrm>
                                    <a:off x="4373" y="434"/>
                                    <a:ext cx="1" cy="441"/>
                                  </a:xfrm>
                                  <a:prstGeom prst="rect">
                                    <a:avLst/>
                                  </a:prstGeom>
                                  <a:solidFill>
                                    <a:srgbClr val="976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5" name="Rectangle 1620"/>
                                <wps:cNvSpPr>
                                  <a:spLocks noChangeArrowheads="1"/>
                                </wps:cNvSpPr>
                                <wps:spPr bwMode="auto">
                                  <a:xfrm>
                                    <a:off x="4374" y="434"/>
                                    <a:ext cx="2" cy="441"/>
                                  </a:xfrm>
                                  <a:prstGeom prst="rect">
                                    <a:avLst/>
                                  </a:prstGeom>
                                  <a:solidFill>
                                    <a:srgbClr val="966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Rectangle 1621"/>
                                <wps:cNvSpPr>
                                  <a:spLocks noChangeArrowheads="1"/>
                                </wps:cNvSpPr>
                                <wps:spPr bwMode="auto">
                                  <a:xfrm>
                                    <a:off x="4376" y="434"/>
                                    <a:ext cx="1" cy="441"/>
                                  </a:xfrm>
                                  <a:prstGeom prst="rect">
                                    <a:avLst/>
                                  </a:prstGeom>
                                  <a:solidFill>
                                    <a:srgbClr val="9564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7" name="Rectangle 1622"/>
                                <wps:cNvSpPr>
                                  <a:spLocks noChangeArrowheads="1"/>
                                </wps:cNvSpPr>
                                <wps:spPr bwMode="auto">
                                  <a:xfrm>
                                    <a:off x="4377" y="434"/>
                                    <a:ext cx="2" cy="441"/>
                                  </a:xfrm>
                                  <a:prstGeom prst="rect">
                                    <a:avLst/>
                                  </a:prstGeom>
                                  <a:solidFill>
                                    <a:srgbClr val="956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Rectangle 1623"/>
                                <wps:cNvSpPr>
                                  <a:spLocks noChangeArrowheads="1"/>
                                </wps:cNvSpPr>
                                <wps:spPr bwMode="auto">
                                  <a:xfrm>
                                    <a:off x="4379" y="434"/>
                                    <a:ext cx="2" cy="441"/>
                                  </a:xfrm>
                                  <a:prstGeom prst="rect">
                                    <a:avLst/>
                                  </a:prstGeom>
                                  <a:solidFill>
                                    <a:srgbClr val="9462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 name="Rectangle 1624"/>
                                <wps:cNvSpPr>
                                  <a:spLocks noChangeArrowheads="1"/>
                                </wps:cNvSpPr>
                                <wps:spPr bwMode="auto">
                                  <a:xfrm>
                                    <a:off x="4381" y="434"/>
                                    <a:ext cx="1" cy="441"/>
                                  </a:xfrm>
                                  <a:prstGeom prst="rect">
                                    <a:avLst/>
                                  </a:prstGeom>
                                  <a:solidFill>
                                    <a:srgbClr val="936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Rectangle 1625"/>
                                <wps:cNvSpPr>
                                  <a:spLocks noChangeArrowheads="1"/>
                                </wps:cNvSpPr>
                                <wps:spPr bwMode="auto">
                                  <a:xfrm>
                                    <a:off x="4382" y="434"/>
                                    <a:ext cx="2" cy="441"/>
                                  </a:xfrm>
                                  <a:prstGeom prst="rect">
                                    <a:avLst/>
                                  </a:prstGeom>
                                  <a:solidFill>
                                    <a:srgbClr val="9260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Rectangle 1626"/>
                                <wps:cNvSpPr>
                                  <a:spLocks noChangeArrowheads="1"/>
                                </wps:cNvSpPr>
                                <wps:spPr bwMode="auto">
                                  <a:xfrm>
                                    <a:off x="4384" y="434"/>
                                    <a:ext cx="1" cy="441"/>
                                  </a:xfrm>
                                  <a:prstGeom prst="rect">
                                    <a:avLst/>
                                  </a:prstGeom>
                                  <a:solidFill>
                                    <a:srgbClr val="915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 name="Rectangle 1627"/>
                                <wps:cNvSpPr>
                                  <a:spLocks noChangeArrowheads="1"/>
                                </wps:cNvSpPr>
                                <wps:spPr bwMode="auto">
                                  <a:xfrm>
                                    <a:off x="4385" y="434"/>
                                    <a:ext cx="2" cy="441"/>
                                  </a:xfrm>
                                  <a:prstGeom prst="rect">
                                    <a:avLst/>
                                  </a:prstGeom>
                                  <a:solidFill>
                                    <a:srgbClr val="915D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 name="Rectangle 1628"/>
                                <wps:cNvSpPr>
                                  <a:spLocks noChangeArrowheads="1"/>
                                </wps:cNvSpPr>
                                <wps:spPr bwMode="auto">
                                  <a:xfrm>
                                    <a:off x="4387" y="434"/>
                                    <a:ext cx="2" cy="441"/>
                                  </a:xfrm>
                                  <a:prstGeom prst="rect">
                                    <a:avLst/>
                                  </a:prstGeom>
                                  <a:solidFill>
                                    <a:srgbClr val="905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 name="Rectangle 1629"/>
                                <wps:cNvSpPr>
                                  <a:spLocks noChangeArrowheads="1"/>
                                </wps:cNvSpPr>
                                <wps:spPr bwMode="auto">
                                  <a:xfrm>
                                    <a:off x="4389" y="434"/>
                                    <a:ext cx="1" cy="441"/>
                                  </a:xfrm>
                                  <a:prstGeom prst="rect">
                                    <a:avLst/>
                                  </a:prstGeom>
                                  <a:solidFill>
                                    <a:srgbClr val="8F5B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 name="Rectangle 1630"/>
                                <wps:cNvSpPr>
                                  <a:spLocks noChangeArrowheads="1"/>
                                </wps:cNvSpPr>
                                <wps:spPr bwMode="auto">
                                  <a:xfrm>
                                    <a:off x="4390" y="434"/>
                                    <a:ext cx="2" cy="441"/>
                                  </a:xfrm>
                                  <a:prstGeom prst="rect">
                                    <a:avLst/>
                                  </a:prstGeom>
                                  <a:solidFill>
                                    <a:srgbClr val="8F5A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 name="Rectangle 1631"/>
                                <wps:cNvSpPr>
                                  <a:spLocks noChangeArrowheads="1"/>
                                </wps:cNvSpPr>
                                <wps:spPr bwMode="auto">
                                  <a:xfrm>
                                    <a:off x="4392" y="434"/>
                                    <a:ext cx="1" cy="441"/>
                                  </a:xfrm>
                                  <a:prstGeom prst="rect">
                                    <a:avLst/>
                                  </a:prstGeom>
                                  <a:solidFill>
                                    <a:srgbClr val="8E59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7" name="Rectangle 1632"/>
                                <wps:cNvSpPr>
                                  <a:spLocks noChangeArrowheads="1"/>
                                </wps:cNvSpPr>
                                <wps:spPr bwMode="auto">
                                  <a:xfrm>
                                    <a:off x="4393" y="434"/>
                                    <a:ext cx="2" cy="441"/>
                                  </a:xfrm>
                                  <a:prstGeom prst="rect">
                                    <a:avLst/>
                                  </a:prstGeom>
                                  <a:solidFill>
                                    <a:srgbClr val="8D5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 name="Rectangle 1633"/>
                                <wps:cNvSpPr>
                                  <a:spLocks noChangeArrowheads="1"/>
                                </wps:cNvSpPr>
                                <wps:spPr bwMode="auto">
                                  <a:xfrm>
                                    <a:off x="4395" y="434"/>
                                    <a:ext cx="2" cy="441"/>
                                  </a:xfrm>
                                  <a:prstGeom prst="rect">
                                    <a:avLst/>
                                  </a:prstGeom>
                                  <a:solidFill>
                                    <a:srgbClr val="8D57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 name="Rectangle 1634"/>
                                <wps:cNvSpPr>
                                  <a:spLocks noChangeArrowheads="1"/>
                                </wps:cNvSpPr>
                                <wps:spPr bwMode="auto">
                                  <a:xfrm>
                                    <a:off x="4397" y="434"/>
                                    <a:ext cx="1" cy="441"/>
                                  </a:xfrm>
                                  <a:prstGeom prst="rect">
                                    <a:avLst/>
                                  </a:prstGeom>
                                  <a:solidFill>
                                    <a:srgbClr val="8C56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Rectangle 1635"/>
                                <wps:cNvSpPr>
                                  <a:spLocks noChangeArrowheads="1"/>
                                </wps:cNvSpPr>
                                <wps:spPr bwMode="auto">
                                  <a:xfrm>
                                    <a:off x="4398" y="434"/>
                                    <a:ext cx="2" cy="441"/>
                                  </a:xfrm>
                                  <a:prstGeom prst="rect">
                                    <a:avLst/>
                                  </a:prstGeom>
                                  <a:solidFill>
                                    <a:srgbClr val="8B55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 name="Rectangle 1636"/>
                                <wps:cNvSpPr>
                                  <a:spLocks noChangeArrowheads="1"/>
                                </wps:cNvSpPr>
                                <wps:spPr bwMode="auto">
                                  <a:xfrm>
                                    <a:off x="4400" y="434"/>
                                    <a:ext cx="1" cy="441"/>
                                  </a:xfrm>
                                  <a:prstGeom prst="rect">
                                    <a:avLst/>
                                  </a:prstGeom>
                                  <a:solidFill>
                                    <a:srgbClr val="8A54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Rectangle 1637"/>
                                <wps:cNvSpPr>
                                  <a:spLocks noChangeArrowheads="1"/>
                                </wps:cNvSpPr>
                                <wps:spPr bwMode="auto">
                                  <a:xfrm>
                                    <a:off x="4401" y="434"/>
                                    <a:ext cx="2" cy="441"/>
                                  </a:xfrm>
                                  <a:prstGeom prst="rect">
                                    <a:avLst/>
                                  </a:prstGeom>
                                  <a:solidFill>
                                    <a:srgbClr val="8953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Rectangle 1638"/>
                                <wps:cNvSpPr>
                                  <a:spLocks noChangeArrowheads="1"/>
                                </wps:cNvSpPr>
                                <wps:spPr bwMode="auto">
                                  <a:xfrm>
                                    <a:off x="4403" y="434"/>
                                    <a:ext cx="2" cy="441"/>
                                  </a:xfrm>
                                  <a:prstGeom prst="rect">
                                    <a:avLst/>
                                  </a:prstGeom>
                                  <a:solidFill>
                                    <a:srgbClr val="885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4" name="Rectangle 1639"/>
                                <wps:cNvSpPr>
                                  <a:spLocks noChangeArrowheads="1"/>
                                </wps:cNvSpPr>
                                <wps:spPr bwMode="auto">
                                  <a:xfrm>
                                    <a:off x="4405" y="434"/>
                                    <a:ext cx="1" cy="441"/>
                                  </a:xfrm>
                                  <a:prstGeom prst="rect">
                                    <a:avLst/>
                                  </a:prstGeom>
                                  <a:solidFill>
                                    <a:srgbClr val="885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 name="Rectangle 1640"/>
                                <wps:cNvSpPr>
                                  <a:spLocks noChangeArrowheads="1"/>
                                </wps:cNvSpPr>
                                <wps:spPr bwMode="auto">
                                  <a:xfrm>
                                    <a:off x="4406" y="434"/>
                                    <a:ext cx="2" cy="441"/>
                                  </a:xfrm>
                                  <a:prstGeom prst="rect">
                                    <a:avLst/>
                                  </a:prstGeom>
                                  <a:solidFill>
                                    <a:srgbClr val="8750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Rectangle 1641"/>
                                <wps:cNvSpPr>
                                  <a:spLocks noChangeArrowheads="1"/>
                                </wps:cNvSpPr>
                                <wps:spPr bwMode="auto">
                                  <a:xfrm>
                                    <a:off x="4408" y="434"/>
                                    <a:ext cx="1" cy="441"/>
                                  </a:xfrm>
                                  <a:prstGeom prst="rect">
                                    <a:avLst/>
                                  </a:prstGeom>
                                  <a:solidFill>
                                    <a:srgbClr val="864F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 name="Rectangle 1642"/>
                                <wps:cNvSpPr>
                                  <a:spLocks noChangeArrowheads="1"/>
                                </wps:cNvSpPr>
                                <wps:spPr bwMode="auto">
                                  <a:xfrm>
                                    <a:off x="4409" y="434"/>
                                    <a:ext cx="2" cy="441"/>
                                  </a:xfrm>
                                  <a:prstGeom prst="rect">
                                    <a:avLst/>
                                  </a:prstGeom>
                                  <a:solidFill>
                                    <a:srgbClr val="854E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Rectangle 1643"/>
                                <wps:cNvSpPr>
                                  <a:spLocks noChangeArrowheads="1"/>
                                </wps:cNvSpPr>
                                <wps:spPr bwMode="auto">
                                  <a:xfrm>
                                    <a:off x="4411" y="434"/>
                                    <a:ext cx="1" cy="441"/>
                                  </a:xfrm>
                                  <a:prstGeom prst="rect">
                                    <a:avLst/>
                                  </a:prstGeom>
                                  <a:solidFill>
                                    <a:srgbClr val="854D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Rectangle 1644"/>
                                <wps:cNvSpPr>
                                  <a:spLocks noChangeArrowheads="1"/>
                                </wps:cNvSpPr>
                                <wps:spPr bwMode="auto">
                                  <a:xfrm>
                                    <a:off x="4412" y="434"/>
                                    <a:ext cx="2" cy="441"/>
                                  </a:xfrm>
                                  <a:prstGeom prst="rect">
                                    <a:avLst/>
                                  </a:prstGeom>
                                  <a:solidFill>
                                    <a:srgbClr val="844C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 name="Rectangle 1645"/>
                                <wps:cNvSpPr>
                                  <a:spLocks noChangeArrowheads="1"/>
                                </wps:cNvSpPr>
                                <wps:spPr bwMode="auto">
                                  <a:xfrm>
                                    <a:off x="4414" y="434"/>
                                    <a:ext cx="2" cy="441"/>
                                  </a:xfrm>
                                  <a:prstGeom prst="rect">
                                    <a:avLst/>
                                  </a:prstGeom>
                                  <a:solidFill>
                                    <a:srgbClr val="834B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1" name="Rectangle 1646"/>
                                <wps:cNvSpPr>
                                  <a:spLocks noChangeArrowheads="1"/>
                                </wps:cNvSpPr>
                                <wps:spPr bwMode="auto">
                                  <a:xfrm>
                                    <a:off x="4416" y="434"/>
                                    <a:ext cx="1" cy="441"/>
                                  </a:xfrm>
                                  <a:prstGeom prst="rect">
                                    <a:avLst/>
                                  </a:prstGeom>
                                  <a:solidFill>
                                    <a:srgbClr val="834A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 name="Rectangle 1647"/>
                                <wps:cNvSpPr>
                                  <a:spLocks noChangeArrowheads="1"/>
                                </wps:cNvSpPr>
                                <wps:spPr bwMode="auto">
                                  <a:xfrm>
                                    <a:off x="4417" y="434"/>
                                    <a:ext cx="2" cy="441"/>
                                  </a:xfrm>
                                  <a:prstGeom prst="rect">
                                    <a:avLst/>
                                  </a:prstGeom>
                                  <a:solidFill>
                                    <a:srgbClr val="824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Rectangle 1648"/>
                                <wps:cNvSpPr>
                                  <a:spLocks noChangeArrowheads="1"/>
                                </wps:cNvSpPr>
                                <wps:spPr bwMode="auto">
                                  <a:xfrm>
                                    <a:off x="4419" y="434"/>
                                    <a:ext cx="1" cy="441"/>
                                  </a:xfrm>
                                  <a:prstGeom prst="rect">
                                    <a:avLst/>
                                  </a:prstGeom>
                                  <a:solidFill>
                                    <a:srgbClr val="8148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 name="Rectangle 1649"/>
                                <wps:cNvSpPr>
                                  <a:spLocks noChangeArrowheads="1"/>
                                </wps:cNvSpPr>
                                <wps:spPr bwMode="auto">
                                  <a:xfrm>
                                    <a:off x="4420" y="434"/>
                                    <a:ext cx="2" cy="441"/>
                                  </a:xfrm>
                                  <a:prstGeom prst="rect">
                                    <a:avLst/>
                                  </a:prstGeom>
                                  <a:solidFill>
                                    <a:srgbClr val="8046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 name="Rectangle 1650"/>
                                <wps:cNvSpPr>
                                  <a:spLocks noChangeArrowheads="1"/>
                                </wps:cNvSpPr>
                                <wps:spPr bwMode="auto">
                                  <a:xfrm>
                                    <a:off x="4422" y="434"/>
                                    <a:ext cx="2" cy="441"/>
                                  </a:xfrm>
                                  <a:prstGeom prst="rect">
                                    <a:avLst/>
                                  </a:prstGeom>
                                  <a:solidFill>
                                    <a:srgbClr val="7F45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 name="Rectangle 1651"/>
                                <wps:cNvSpPr>
                                  <a:spLocks noChangeArrowheads="1"/>
                                </wps:cNvSpPr>
                                <wps:spPr bwMode="auto">
                                  <a:xfrm>
                                    <a:off x="4424" y="434"/>
                                    <a:ext cx="1" cy="441"/>
                                  </a:xfrm>
                                  <a:prstGeom prst="rect">
                                    <a:avLst/>
                                  </a:prstGeom>
                                  <a:solidFill>
                                    <a:srgbClr val="7F44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 name="Rectangle 1652"/>
                                <wps:cNvSpPr>
                                  <a:spLocks noChangeArrowheads="1"/>
                                </wps:cNvSpPr>
                                <wps:spPr bwMode="auto">
                                  <a:xfrm>
                                    <a:off x="4425" y="434"/>
                                    <a:ext cx="2" cy="441"/>
                                  </a:xfrm>
                                  <a:prstGeom prst="rect">
                                    <a:avLst/>
                                  </a:prstGeom>
                                  <a:solidFill>
                                    <a:srgbClr val="7E43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 name="Rectangle 1653"/>
                                <wps:cNvSpPr>
                                  <a:spLocks noChangeArrowheads="1"/>
                                </wps:cNvSpPr>
                                <wps:spPr bwMode="auto">
                                  <a:xfrm>
                                    <a:off x="4427" y="434"/>
                                    <a:ext cx="1" cy="441"/>
                                  </a:xfrm>
                                  <a:prstGeom prst="rect">
                                    <a:avLst/>
                                  </a:prstGeom>
                                  <a:solidFill>
                                    <a:srgbClr val="7D42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 name="Rectangle 1654"/>
                                <wps:cNvSpPr>
                                  <a:spLocks noChangeArrowheads="1"/>
                                </wps:cNvSpPr>
                                <wps:spPr bwMode="auto">
                                  <a:xfrm>
                                    <a:off x="4428" y="434"/>
                                    <a:ext cx="2" cy="441"/>
                                  </a:xfrm>
                                  <a:prstGeom prst="rect">
                                    <a:avLst/>
                                  </a:prstGeom>
                                  <a:solidFill>
                                    <a:srgbClr val="7D41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 name="Rectangle 1655"/>
                                <wps:cNvSpPr>
                                  <a:spLocks noChangeArrowheads="1"/>
                                </wps:cNvSpPr>
                                <wps:spPr bwMode="auto">
                                  <a:xfrm>
                                    <a:off x="4430" y="434"/>
                                    <a:ext cx="2" cy="441"/>
                                  </a:xfrm>
                                  <a:prstGeom prst="rect">
                                    <a:avLst/>
                                  </a:prstGeom>
                                  <a:solidFill>
                                    <a:srgbClr val="7C3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Rectangle 1656"/>
                                <wps:cNvSpPr>
                                  <a:spLocks noChangeArrowheads="1"/>
                                </wps:cNvSpPr>
                                <wps:spPr bwMode="auto">
                                  <a:xfrm>
                                    <a:off x="4432" y="434"/>
                                    <a:ext cx="1" cy="441"/>
                                  </a:xfrm>
                                  <a:prstGeom prst="rect">
                                    <a:avLst/>
                                  </a:prstGeom>
                                  <a:solidFill>
                                    <a:srgbClr val="7B3E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 name="Rectangle 1657"/>
                                <wps:cNvSpPr>
                                  <a:spLocks noChangeArrowheads="1"/>
                                </wps:cNvSpPr>
                                <wps:spPr bwMode="auto">
                                  <a:xfrm>
                                    <a:off x="4433" y="434"/>
                                    <a:ext cx="2" cy="441"/>
                                  </a:xfrm>
                                  <a:prstGeom prst="rect">
                                    <a:avLst/>
                                  </a:prstGeom>
                                  <a:solidFill>
                                    <a:srgbClr val="7B3D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 name="Rectangle 1658"/>
                                <wps:cNvSpPr>
                                  <a:spLocks noChangeArrowheads="1"/>
                                </wps:cNvSpPr>
                                <wps:spPr bwMode="auto">
                                  <a:xfrm>
                                    <a:off x="4435" y="434"/>
                                    <a:ext cx="1" cy="441"/>
                                  </a:xfrm>
                                  <a:prstGeom prst="rect">
                                    <a:avLst/>
                                  </a:prstGeom>
                                  <a:solidFill>
                                    <a:srgbClr val="7A3C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 name="Rectangle 1659"/>
                                <wps:cNvSpPr>
                                  <a:spLocks noChangeArrowheads="1"/>
                                </wps:cNvSpPr>
                                <wps:spPr bwMode="auto">
                                  <a:xfrm>
                                    <a:off x="4436" y="434"/>
                                    <a:ext cx="2" cy="441"/>
                                  </a:xfrm>
                                  <a:prstGeom prst="rect">
                                    <a:avLst/>
                                  </a:prstGeom>
                                  <a:solidFill>
                                    <a:srgbClr val="793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 name="Rectangle 1660"/>
                                <wps:cNvSpPr>
                                  <a:spLocks noChangeArrowheads="1"/>
                                </wps:cNvSpPr>
                                <wps:spPr bwMode="auto">
                                  <a:xfrm>
                                    <a:off x="4438" y="434"/>
                                    <a:ext cx="2" cy="441"/>
                                  </a:xfrm>
                                  <a:prstGeom prst="rect">
                                    <a:avLst/>
                                  </a:prstGeom>
                                  <a:solidFill>
                                    <a:srgbClr val="783A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6" name="Rectangle 1661"/>
                                <wps:cNvSpPr>
                                  <a:spLocks noChangeArrowheads="1"/>
                                </wps:cNvSpPr>
                                <wps:spPr bwMode="auto">
                                  <a:xfrm>
                                    <a:off x="4440" y="434"/>
                                    <a:ext cx="1" cy="441"/>
                                  </a:xfrm>
                                  <a:prstGeom prst="rect">
                                    <a:avLst/>
                                  </a:prstGeom>
                                  <a:solidFill>
                                    <a:srgbClr val="773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 name="Rectangle 1662"/>
                                <wps:cNvSpPr>
                                  <a:spLocks noChangeArrowheads="1"/>
                                </wps:cNvSpPr>
                                <wps:spPr bwMode="auto">
                                  <a:xfrm>
                                    <a:off x="4441" y="434"/>
                                    <a:ext cx="2" cy="441"/>
                                  </a:xfrm>
                                  <a:prstGeom prst="rect">
                                    <a:avLst/>
                                  </a:prstGeom>
                                  <a:solidFill>
                                    <a:srgbClr val="773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Rectangle 1663"/>
                                <wps:cNvSpPr>
                                  <a:spLocks noChangeArrowheads="1"/>
                                </wps:cNvSpPr>
                                <wps:spPr bwMode="auto">
                                  <a:xfrm>
                                    <a:off x="4443" y="434"/>
                                    <a:ext cx="1" cy="441"/>
                                  </a:xfrm>
                                  <a:prstGeom prst="rect">
                                    <a:avLst/>
                                  </a:prstGeom>
                                  <a:solidFill>
                                    <a:srgbClr val="7637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Rectangle 1664"/>
                                <wps:cNvSpPr>
                                  <a:spLocks noChangeArrowheads="1"/>
                                </wps:cNvSpPr>
                                <wps:spPr bwMode="auto">
                                  <a:xfrm>
                                    <a:off x="4444" y="434"/>
                                    <a:ext cx="2" cy="441"/>
                                  </a:xfrm>
                                  <a:prstGeom prst="rect">
                                    <a:avLst/>
                                  </a:prstGeom>
                                  <a:solidFill>
                                    <a:srgbClr val="753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Rectangle 1665"/>
                                <wps:cNvSpPr>
                                  <a:spLocks noChangeArrowheads="1"/>
                                </wps:cNvSpPr>
                                <wps:spPr bwMode="auto">
                                  <a:xfrm>
                                    <a:off x="4446" y="434"/>
                                    <a:ext cx="1" cy="441"/>
                                  </a:xfrm>
                                  <a:prstGeom prst="rect">
                                    <a:avLst/>
                                  </a:prstGeom>
                                  <a:solidFill>
                                    <a:srgbClr val="753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1" name="Rectangle 1666"/>
                                <wps:cNvSpPr>
                                  <a:spLocks noChangeArrowheads="1"/>
                                </wps:cNvSpPr>
                                <wps:spPr bwMode="auto">
                                  <a:xfrm>
                                    <a:off x="4447" y="434"/>
                                    <a:ext cx="2" cy="441"/>
                                  </a:xfrm>
                                  <a:prstGeom prst="rect">
                                    <a:avLst/>
                                  </a:prstGeom>
                                  <a:solidFill>
                                    <a:srgbClr val="7434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Rectangle 1667"/>
                                <wps:cNvSpPr>
                                  <a:spLocks noChangeArrowheads="1"/>
                                </wps:cNvSpPr>
                                <wps:spPr bwMode="auto">
                                  <a:xfrm>
                                    <a:off x="4449" y="434"/>
                                    <a:ext cx="2" cy="441"/>
                                  </a:xfrm>
                                  <a:prstGeom prst="rect">
                                    <a:avLst/>
                                  </a:prstGeom>
                                  <a:solidFill>
                                    <a:srgbClr val="7333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Rectangle 1668"/>
                                <wps:cNvSpPr>
                                  <a:spLocks noChangeArrowheads="1"/>
                                </wps:cNvSpPr>
                                <wps:spPr bwMode="auto">
                                  <a:xfrm>
                                    <a:off x="4451" y="434"/>
                                    <a:ext cx="1" cy="441"/>
                                  </a:xfrm>
                                  <a:prstGeom prst="rect">
                                    <a:avLst/>
                                  </a:prstGeom>
                                  <a:solidFill>
                                    <a:srgbClr val="7232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Freeform 1669"/>
                                <wps:cNvSpPr>
                                  <a:spLocks/>
                                </wps:cNvSpPr>
                                <wps:spPr bwMode="auto">
                                  <a:xfrm>
                                    <a:off x="4142" y="831"/>
                                    <a:ext cx="94" cy="444"/>
                                  </a:xfrm>
                                  <a:custGeom>
                                    <a:avLst/>
                                    <a:gdLst>
                                      <a:gd name="T0" fmla="*/ 83 w 94"/>
                                      <a:gd name="T1" fmla="*/ 0 h 444"/>
                                      <a:gd name="T2" fmla="*/ 94 w 94"/>
                                      <a:gd name="T3" fmla="*/ 359 h 444"/>
                                      <a:gd name="T4" fmla="*/ 45 w 94"/>
                                      <a:gd name="T5" fmla="*/ 401 h 444"/>
                                      <a:gd name="T6" fmla="*/ 0 w 94"/>
                                      <a:gd name="T7" fmla="*/ 444 h 4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444">
                                        <a:moveTo>
                                          <a:pt x="83" y="0"/>
                                        </a:moveTo>
                                        <a:lnTo>
                                          <a:pt x="94" y="359"/>
                                        </a:lnTo>
                                        <a:lnTo>
                                          <a:pt x="45" y="401"/>
                                        </a:lnTo>
                                        <a:lnTo>
                                          <a:pt x="0" y="444"/>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 name="Freeform 1670"/>
                                <wps:cNvSpPr>
                                  <a:spLocks/>
                                </wps:cNvSpPr>
                                <wps:spPr bwMode="auto">
                                  <a:xfrm>
                                    <a:off x="4301" y="574"/>
                                    <a:ext cx="132" cy="392"/>
                                  </a:xfrm>
                                  <a:custGeom>
                                    <a:avLst/>
                                    <a:gdLst>
                                      <a:gd name="T0" fmla="*/ 132 w 132"/>
                                      <a:gd name="T1" fmla="*/ 365 h 392"/>
                                      <a:gd name="T2" fmla="*/ 124 w 132"/>
                                      <a:gd name="T3" fmla="*/ 375 h 392"/>
                                      <a:gd name="T4" fmla="*/ 116 w 132"/>
                                      <a:gd name="T5" fmla="*/ 381 h 392"/>
                                      <a:gd name="T6" fmla="*/ 107 w 132"/>
                                      <a:gd name="T7" fmla="*/ 388 h 392"/>
                                      <a:gd name="T8" fmla="*/ 97 w 132"/>
                                      <a:gd name="T9" fmla="*/ 391 h 392"/>
                                      <a:gd name="T10" fmla="*/ 86 w 132"/>
                                      <a:gd name="T11" fmla="*/ 392 h 392"/>
                                      <a:gd name="T12" fmla="*/ 75 w 132"/>
                                      <a:gd name="T13" fmla="*/ 391 h 392"/>
                                      <a:gd name="T14" fmla="*/ 65 w 132"/>
                                      <a:gd name="T15" fmla="*/ 388 h 392"/>
                                      <a:gd name="T16" fmla="*/ 54 w 132"/>
                                      <a:gd name="T17" fmla="*/ 383 h 392"/>
                                      <a:gd name="T18" fmla="*/ 46 w 132"/>
                                      <a:gd name="T19" fmla="*/ 376 h 392"/>
                                      <a:gd name="T20" fmla="*/ 38 w 132"/>
                                      <a:gd name="T21" fmla="*/ 368 h 392"/>
                                      <a:gd name="T22" fmla="*/ 34 w 132"/>
                                      <a:gd name="T23" fmla="*/ 359 h 392"/>
                                      <a:gd name="T24" fmla="*/ 30 w 132"/>
                                      <a:gd name="T25" fmla="*/ 347 h 392"/>
                                      <a:gd name="T26" fmla="*/ 29 w 132"/>
                                      <a:gd name="T27" fmla="*/ 338 h 392"/>
                                      <a:gd name="T28" fmla="*/ 29 w 132"/>
                                      <a:gd name="T29" fmla="*/ 326 h 392"/>
                                      <a:gd name="T30" fmla="*/ 32 w 132"/>
                                      <a:gd name="T31" fmla="*/ 315 h 392"/>
                                      <a:gd name="T32" fmla="*/ 37 w 132"/>
                                      <a:gd name="T33" fmla="*/ 306 h 392"/>
                                      <a:gd name="T34" fmla="*/ 43 w 132"/>
                                      <a:gd name="T35" fmla="*/ 297 h 392"/>
                                      <a:gd name="T36" fmla="*/ 29 w 132"/>
                                      <a:gd name="T37" fmla="*/ 293 h 392"/>
                                      <a:gd name="T38" fmla="*/ 16 w 132"/>
                                      <a:gd name="T39" fmla="*/ 285 h 392"/>
                                      <a:gd name="T40" fmla="*/ 6 w 132"/>
                                      <a:gd name="T41" fmla="*/ 272 h 392"/>
                                      <a:gd name="T42" fmla="*/ 2 w 132"/>
                                      <a:gd name="T43" fmla="*/ 259 h 392"/>
                                      <a:gd name="T44" fmla="*/ 2 w 132"/>
                                      <a:gd name="T45" fmla="*/ 259 h 392"/>
                                      <a:gd name="T46" fmla="*/ 2 w 132"/>
                                      <a:gd name="T47" fmla="*/ 129 h 392"/>
                                      <a:gd name="T48" fmla="*/ 0 w 132"/>
                                      <a:gd name="T49" fmla="*/ 0 h 39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32" h="392">
                                        <a:moveTo>
                                          <a:pt x="132" y="365"/>
                                        </a:moveTo>
                                        <a:lnTo>
                                          <a:pt x="124" y="375"/>
                                        </a:lnTo>
                                        <a:lnTo>
                                          <a:pt x="116" y="381"/>
                                        </a:lnTo>
                                        <a:lnTo>
                                          <a:pt x="107" y="388"/>
                                        </a:lnTo>
                                        <a:lnTo>
                                          <a:pt x="97" y="391"/>
                                        </a:lnTo>
                                        <a:lnTo>
                                          <a:pt x="86" y="392"/>
                                        </a:lnTo>
                                        <a:lnTo>
                                          <a:pt x="75" y="391"/>
                                        </a:lnTo>
                                        <a:lnTo>
                                          <a:pt x="65" y="388"/>
                                        </a:lnTo>
                                        <a:lnTo>
                                          <a:pt x="54" y="383"/>
                                        </a:lnTo>
                                        <a:lnTo>
                                          <a:pt x="46" y="376"/>
                                        </a:lnTo>
                                        <a:lnTo>
                                          <a:pt x="38" y="368"/>
                                        </a:lnTo>
                                        <a:lnTo>
                                          <a:pt x="34" y="359"/>
                                        </a:lnTo>
                                        <a:lnTo>
                                          <a:pt x="30" y="347"/>
                                        </a:lnTo>
                                        <a:lnTo>
                                          <a:pt x="29" y="338"/>
                                        </a:lnTo>
                                        <a:lnTo>
                                          <a:pt x="29" y="326"/>
                                        </a:lnTo>
                                        <a:lnTo>
                                          <a:pt x="32" y="315"/>
                                        </a:lnTo>
                                        <a:lnTo>
                                          <a:pt x="37" y="306"/>
                                        </a:lnTo>
                                        <a:lnTo>
                                          <a:pt x="43" y="297"/>
                                        </a:lnTo>
                                        <a:lnTo>
                                          <a:pt x="29" y="293"/>
                                        </a:lnTo>
                                        <a:lnTo>
                                          <a:pt x="16" y="285"/>
                                        </a:lnTo>
                                        <a:lnTo>
                                          <a:pt x="6" y="272"/>
                                        </a:lnTo>
                                        <a:lnTo>
                                          <a:pt x="2" y="259"/>
                                        </a:lnTo>
                                        <a:lnTo>
                                          <a:pt x="2" y="129"/>
                                        </a:lnTo>
                                        <a:lnTo>
                                          <a:pt x="0" y="0"/>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 name="Line 1671"/>
                                <wps:cNvCnPr/>
                                <wps:spPr bwMode="auto">
                                  <a:xfrm flipH="1" flipV="1">
                                    <a:off x="4091" y="489"/>
                                    <a:ext cx="16" cy="389"/>
                                  </a:xfrm>
                                  <a:prstGeom prst="line">
                                    <a:avLst/>
                                  </a:prstGeom>
                                  <a:noFill/>
                                  <a:ln w="8">
                                    <a:solidFill>
                                      <a:srgbClr val="461755"/>
                                    </a:solidFill>
                                    <a:round/>
                                    <a:headEnd/>
                                    <a:tailEnd/>
                                  </a:ln>
                                  <a:extLst>
                                    <a:ext uri="{909E8E84-426E-40DD-AFC4-6F175D3DCCD1}">
                                      <a14:hiddenFill xmlns:a14="http://schemas.microsoft.com/office/drawing/2010/main">
                                        <a:noFill/>
                                      </a14:hiddenFill>
                                    </a:ext>
                                  </a:extLst>
                                </wps:spPr>
                                <wps:bodyPr/>
                              </wps:wsp>
                              <wps:wsp>
                                <wps:cNvPr id="1687" name="Freeform 1672"/>
                                <wps:cNvSpPr>
                                  <a:spLocks/>
                                </wps:cNvSpPr>
                                <wps:spPr bwMode="auto">
                                  <a:xfrm>
                                    <a:off x="4062" y="772"/>
                                    <a:ext cx="40" cy="22"/>
                                  </a:xfrm>
                                  <a:custGeom>
                                    <a:avLst/>
                                    <a:gdLst>
                                      <a:gd name="T0" fmla="*/ 0 w 40"/>
                                      <a:gd name="T1" fmla="*/ 0 h 22"/>
                                      <a:gd name="T2" fmla="*/ 20 w 40"/>
                                      <a:gd name="T3" fmla="*/ 13 h 22"/>
                                      <a:gd name="T4" fmla="*/ 40 w 40"/>
                                      <a:gd name="T5" fmla="*/ 22 h 22"/>
                                      <a:gd name="T6" fmla="*/ 0 60000 65536"/>
                                      <a:gd name="T7" fmla="*/ 0 60000 65536"/>
                                      <a:gd name="T8" fmla="*/ 0 60000 65536"/>
                                    </a:gdLst>
                                    <a:ahLst/>
                                    <a:cxnLst>
                                      <a:cxn ang="T6">
                                        <a:pos x="T0" y="T1"/>
                                      </a:cxn>
                                      <a:cxn ang="T7">
                                        <a:pos x="T2" y="T3"/>
                                      </a:cxn>
                                      <a:cxn ang="T8">
                                        <a:pos x="T4" y="T5"/>
                                      </a:cxn>
                                    </a:cxnLst>
                                    <a:rect l="0" t="0" r="r" b="b"/>
                                    <a:pathLst>
                                      <a:path w="40" h="22">
                                        <a:moveTo>
                                          <a:pt x="0" y="0"/>
                                        </a:moveTo>
                                        <a:lnTo>
                                          <a:pt x="20" y="13"/>
                                        </a:lnTo>
                                        <a:lnTo>
                                          <a:pt x="40" y="22"/>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 name="Freeform 1673"/>
                                <wps:cNvSpPr>
                                  <a:spLocks/>
                                </wps:cNvSpPr>
                                <wps:spPr bwMode="auto">
                                  <a:xfrm>
                                    <a:off x="4035" y="78"/>
                                    <a:ext cx="417" cy="1262"/>
                                  </a:xfrm>
                                  <a:custGeom>
                                    <a:avLst/>
                                    <a:gdLst>
                                      <a:gd name="T0" fmla="*/ 374 w 417"/>
                                      <a:gd name="T1" fmla="*/ 1167 h 1262"/>
                                      <a:gd name="T2" fmla="*/ 390 w 417"/>
                                      <a:gd name="T3" fmla="*/ 871 h 1262"/>
                                      <a:gd name="T4" fmla="*/ 405 w 417"/>
                                      <a:gd name="T5" fmla="*/ 850 h 1262"/>
                                      <a:gd name="T6" fmla="*/ 409 w 417"/>
                                      <a:gd name="T7" fmla="*/ 824 h 1262"/>
                                      <a:gd name="T8" fmla="*/ 398 w 417"/>
                                      <a:gd name="T9" fmla="*/ 781 h 1262"/>
                                      <a:gd name="T10" fmla="*/ 411 w 417"/>
                                      <a:gd name="T11" fmla="*/ 766 h 1262"/>
                                      <a:gd name="T12" fmla="*/ 416 w 417"/>
                                      <a:gd name="T13" fmla="*/ 584 h 1262"/>
                                      <a:gd name="T14" fmla="*/ 417 w 417"/>
                                      <a:gd name="T15" fmla="*/ 401 h 1262"/>
                                      <a:gd name="T16" fmla="*/ 409 w 417"/>
                                      <a:gd name="T17" fmla="*/ 362 h 1262"/>
                                      <a:gd name="T18" fmla="*/ 377 w 417"/>
                                      <a:gd name="T19" fmla="*/ 306 h 1262"/>
                                      <a:gd name="T20" fmla="*/ 330 w 417"/>
                                      <a:gd name="T21" fmla="*/ 263 h 1262"/>
                                      <a:gd name="T22" fmla="*/ 269 w 417"/>
                                      <a:gd name="T23" fmla="*/ 226 h 1262"/>
                                      <a:gd name="T24" fmla="*/ 269 w 417"/>
                                      <a:gd name="T25" fmla="*/ 214 h 1262"/>
                                      <a:gd name="T26" fmla="*/ 306 w 417"/>
                                      <a:gd name="T27" fmla="*/ 173 h 1262"/>
                                      <a:gd name="T28" fmla="*/ 315 w 417"/>
                                      <a:gd name="T29" fmla="*/ 147 h 1262"/>
                                      <a:gd name="T30" fmla="*/ 319 w 417"/>
                                      <a:gd name="T31" fmla="*/ 118 h 1262"/>
                                      <a:gd name="T32" fmla="*/ 311 w 417"/>
                                      <a:gd name="T33" fmla="*/ 73 h 1262"/>
                                      <a:gd name="T34" fmla="*/ 287 w 417"/>
                                      <a:gd name="T35" fmla="*/ 36 h 1262"/>
                                      <a:gd name="T36" fmla="*/ 250 w 417"/>
                                      <a:gd name="T37" fmla="*/ 10 h 1262"/>
                                      <a:gd name="T38" fmla="*/ 206 w 417"/>
                                      <a:gd name="T39" fmla="*/ 0 h 1262"/>
                                      <a:gd name="T40" fmla="*/ 161 w 417"/>
                                      <a:gd name="T41" fmla="*/ 10 h 1262"/>
                                      <a:gd name="T42" fmla="*/ 124 w 417"/>
                                      <a:gd name="T43" fmla="*/ 36 h 1262"/>
                                      <a:gd name="T44" fmla="*/ 101 w 417"/>
                                      <a:gd name="T45" fmla="*/ 73 h 1262"/>
                                      <a:gd name="T46" fmla="*/ 93 w 417"/>
                                      <a:gd name="T47" fmla="*/ 118 h 1262"/>
                                      <a:gd name="T48" fmla="*/ 96 w 417"/>
                                      <a:gd name="T49" fmla="*/ 147 h 1262"/>
                                      <a:gd name="T50" fmla="*/ 105 w 417"/>
                                      <a:gd name="T51" fmla="*/ 174 h 1262"/>
                                      <a:gd name="T52" fmla="*/ 144 w 417"/>
                                      <a:gd name="T53" fmla="*/ 216 h 1262"/>
                                      <a:gd name="T54" fmla="*/ 48 w 417"/>
                                      <a:gd name="T55" fmla="*/ 263 h 1262"/>
                                      <a:gd name="T56" fmla="*/ 26 w 417"/>
                                      <a:gd name="T57" fmla="*/ 285 h 1262"/>
                                      <a:gd name="T58" fmla="*/ 13 w 417"/>
                                      <a:gd name="T59" fmla="*/ 316 h 1262"/>
                                      <a:gd name="T60" fmla="*/ 7 w 417"/>
                                      <a:gd name="T61" fmla="*/ 528 h 1262"/>
                                      <a:gd name="T62" fmla="*/ 7 w 417"/>
                                      <a:gd name="T63" fmla="*/ 670 h 1262"/>
                                      <a:gd name="T64" fmla="*/ 10 w 417"/>
                                      <a:gd name="T65" fmla="*/ 678 h 1262"/>
                                      <a:gd name="T66" fmla="*/ 24 w 417"/>
                                      <a:gd name="T67" fmla="*/ 695 h 1262"/>
                                      <a:gd name="T68" fmla="*/ 8 w 417"/>
                                      <a:gd name="T69" fmla="*/ 732 h 1262"/>
                                      <a:gd name="T70" fmla="*/ 8 w 417"/>
                                      <a:gd name="T71" fmla="*/ 756 h 1262"/>
                                      <a:gd name="T72" fmla="*/ 16 w 417"/>
                                      <a:gd name="T73" fmla="*/ 777 h 1262"/>
                                      <a:gd name="T74" fmla="*/ 32 w 417"/>
                                      <a:gd name="T75" fmla="*/ 793 h 1262"/>
                                      <a:gd name="T76" fmla="*/ 53 w 417"/>
                                      <a:gd name="T77" fmla="*/ 803 h 1262"/>
                                      <a:gd name="T78" fmla="*/ 64 w 417"/>
                                      <a:gd name="T79" fmla="*/ 803 h 1262"/>
                                      <a:gd name="T80" fmla="*/ 91 w 417"/>
                                      <a:gd name="T81" fmla="*/ 1069 h 1262"/>
                                      <a:gd name="T82" fmla="*/ 0 w 417"/>
                                      <a:gd name="T83" fmla="*/ 1176 h 1262"/>
                                      <a:gd name="T84" fmla="*/ 77 w 417"/>
                                      <a:gd name="T85" fmla="*/ 1209 h 1262"/>
                                      <a:gd name="T86" fmla="*/ 102 w 417"/>
                                      <a:gd name="T87" fmla="*/ 1221 h 1262"/>
                                      <a:gd name="T88" fmla="*/ 179 w 417"/>
                                      <a:gd name="T89" fmla="*/ 1262 h 1262"/>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17" h="1262">
                                        <a:moveTo>
                                          <a:pt x="179" y="1262"/>
                                        </a:moveTo>
                                        <a:lnTo>
                                          <a:pt x="374" y="1167"/>
                                        </a:lnTo>
                                        <a:lnTo>
                                          <a:pt x="374" y="1098"/>
                                        </a:lnTo>
                                        <a:lnTo>
                                          <a:pt x="390" y="871"/>
                                        </a:lnTo>
                                        <a:lnTo>
                                          <a:pt x="398" y="861"/>
                                        </a:lnTo>
                                        <a:lnTo>
                                          <a:pt x="405" y="850"/>
                                        </a:lnTo>
                                        <a:lnTo>
                                          <a:pt x="409" y="837"/>
                                        </a:lnTo>
                                        <a:lnTo>
                                          <a:pt x="409" y="824"/>
                                        </a:lnTo>
                                        <a:lnTo>
                                          <a:pt x="406" y="802"/>
                                        </a:lnTo>
                                        <a:lnTo>
                                          <a:pt x="398" y="781"/>
                                        </a:lnTo>
                                        <a:lnTo>
                                          <a:pt x="406" y="776"/>
                                        </a:lnTo>
                                        <a:lnTo>
                                          <a:pt x="411" y="766"/>
                                        </a:lnTo>
                                        <a:lnTo>
                                          <a:pt x="416" y="584"/>
                                        </a:lnTo>
                                        <a:lnTo>
                                          <a:pt x="417" y="401"/>
                                        </a:lnTo>
                                        <a:lnTo>
                                          <a:pt x="414" y="382"/>
                                        </a:lnTo>
                                        <a:lnTo>
                                          <a:pt x="409" y="362"/>
                                        </a:lnTo>
                                        <a:lnTo>
                                          <a:pt x="395" y="333"/>
                                        </a:lnTo>
                                        <a:lnTo>
                                          <a:pt x="377" y="306"/>
                                        </a:lnTo>
                                        <a:lnTo>
                                          <a:pt x="355" y="282"/>
                                        </a:lnTo>
                                        <a:lnTo>
                                          <a:pt x="330" y="263"/>
                                        </a:lnTo>
                                        <a:lnTo>
                                          <a:pt x="301" y="242"/>
                                        </a:lnTo>
                                        <a:lnTo>
                                          <a:pt x="269" y="226"/>
                                        </a:lnTo>
                                        <a:lnTo>
                                          <a:pt x="269" y="214"/>
                                        </a:lnTo>
                                        <a:lnTo>
                                          <a:pt x="290" y="197"/>
                                        </a:lnTo>
                                        <a:lnTo>
                                          <a:pt x="306" y="173"/>
                                        </a:lnTo>
                                        <a:lnTo>
                                          <a:pt x="312" y="160"/>
                                        </a:lnTo>
                                        <a:lnTo>
                                          <a:pt x="315" y="147"/>
                                        </a:lnTo>
                                        <a:lnTo>
                                          <a:pt x="319" y="132"/>
                                        </a:lnTo>
                                        <a:lnTo>
                                          <a:pt x="319" y="118"/>
                                        </a:lnTo>
                                        <a:lnTo>
                                          <a:pt x="317" y="95"/>
                                        </a:lnTo>
                                        <a:lnTo>
                                          <a:pt x="311" y="73"/>
                                        </a:lnTo>
                                        <a:lnTo>
                                          <a:pt x="301" y="54"/>
                                        </a:lnTo>
                                        <a:lnTo>
                                          <a:pt x="287" y="36"/>
                                        </a:lnTo>
                                        <a:lnTo>
                                          <a:pt x="269" y="21"/>
                                        </a:lnTo>
                                        <a:lnTo>
                                          <a:pt x="250" y="10"/>
                                        </a:lnTo>
                                        <a:lnTo>
                                          <a:pt x="229" y="4"/>
                                        </a:lnTo>
                                        <a:lnTo>
                                          <a:pt x="206" y="0"/>
                                        </a:lnTo>
                                        <a:lnTo>
                                          <a:pt x="183" y="4"/>
                                        </a:lnTo>
                                        <a:lnTo>
                                          <a:pt x="161" y="10"/>
                                        </a:lnTo>
                                        <a:lnTo>
                                          <a:pt x="142" y="21"/>
                                        </a:lnTo>
                                        <a:lnTo>
                                          <a:pt x="124" y="36"/>
                                        </a:lnTo>
                                        <a:lnTo>
                                          <a:pt x="112" y="54"/>
                                        </a:lnTo>
                                        <a:lnTo>
                                          <a:pt x="101" y="73"/>
                                        </a:lnTo>
                                        <a:lnTo>
                                          <a:pt x="94" y="95"/>
                                        </a:lnTo>
                                        <a:lnTo>
                                          <a:pt x="93" y="118"/>
                                        </a:lnTo>
                                        <a:lnTo>
                                          <a:pt x="93" y="132"/>
                                        </a:lnTo>
                                        <a:lnTo>
                                          <a:pt x="96" y="147"/>
                                        </a:lnTo>
                                        <a:lnTo>
                                          <a:pt x="101" y="160"/>
                                        </a:lnTo>
                                        <a:lnTo>
                                          <a:pt x="105" y="174"/>
                                        </a:lnTo>
                                        <a:lnTo>
                                          <a:pt x="123" y="197"/>
                                        </a:lnTo>
                                        <a:lnTo>
                                          <a:pt x="144" y="216"/>
                                        </a:lnTo>
                                        <a:lnTo>
                                          <a:pt x="96" y="237"/>
                                        </a:lnTo>
                                        <a:lnTo>
                                          <a:pt x="48" y="263"/>
                                        </a:lnTo>
                                        <a:lnTo>
                                          <a:pt x="35" y="272"/>
                                        </a:lnTo>
                                        <a:lnTo>
                                          <a:pt x="26" y="285"/>
                                        </a:lnTo>
                                        <a:lnTo>
                                          <a:pt x="18" y="300"/>
                                        </a:lnTo>
                                        <a:lnTo>
                                          <a:pt x="13" y="316"/>
                                        </a:lnTo>
                                        <a:lnTo>
                                          <a:pt x="8" y="422"/>
                                        </a:lnTo>
                                        <a:lnTo>
                                          <a:pt x="7" y="528"/>
                                        </a:lnTo>
                                        <a:lnTo>
                                          <a:pt x="7" y="670"/>
                                        </a:lnTo>
                                        <a:lnTo>
                                          <a:pt x="10" y="678"/>
                                        </a:lnTo>
                                        <a:lnTo>
                                          <a:pt x="13" y="684"/>
                                        </a:lnTo>
                                        <a:lnTo>
                                          <a:pt x="24" y="695"/>
                                        </a:lnTo>
                                        <a:lnTo>
                                          <a:pt x="15" y="713"/>
                                        </a:lnTo>
                                        <a:lnTo>
                                          <a:pt x="8" y="732"/>
                                        </a:lnTo>
                                        <a:lnTo>
                                          <a:pt x="7" y="745"/>
                                        </a:lnTo>
                                        <a:lnTo>
                                          <a:pt x="8" y="756"/>
                                        </a:lnTo>
                                        <a:lnTo>
                                          <a:pt x="11" y="768"/>
                                        </a:lnTo>
                                        <a:lnTo>
                                          <a:pt x="16" y="777"/>
                                        </a:lnTo>
                                        <a:lnTo>
                                          <a:pt x="24" y="787"/>
                                        </a:lnTo>
                                        <a:lnTo>
                                          <a:pt x="32" y="793"/>
                                        </a:lnTo>
                                        <a:lnTo>
                                          <a:pt x="42" y="800"/>
                                        </a:lnTo>
                                        <a:lnTo>
                                          <a:pt x="53" y="803"/>
                                        </a:lnTo>
                                        <a:lnTo>
                                          <a:pt x="54" y="803"/>
                                        </a:lnTo>
                                        <a:lnTo>
                                          <a:pt x="64" y="803"/>
                                        </a:lnTo>
                                        <a:lnTo>
                                          <a:pt x="72" y="800"/>
                                        </a:lnTo>
                                        <a:lnTo>
                                          <a:pt x="91" y="1069"/>
                                        </a:lnTo>
                                        <a:lnTo>
                                          <a:pt x="0" y="1154"/>
                                        </a:lnTo>
                                        <a:lnTo>
                                          <a:pt x="0" y="1176"/>
                                        </a:lnTo>
                                        <a:lnTo>
                                          <a:pt x="70" y="1210"/>
                                        </a:lnTo>
                                        <a:lnTo>
                                          <a:pt x="77" y="1209"/>
                                        </a:lnTo>
                                        <a:lnTo>
                                          <a:pt x="101" y="1200"/>
                                        </a:lnTo>
                                        <a:lnTo>
                                          <a:pt x="102" y="1221"/>
                                        </a:lnTo>
                                        <a:lnTo>
                                          <a:pt x="172" y="1258"/>
                                        </a:lnTo>
                                        <a:lnTo>
                                          <a:pt x="179" y="1262"/>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9" name="Freeform 1674"/>
                                <wps:cNvSpPr>
                                  <a:spLocks/>
                                </wps:cNvSpPr>
                                <wps:spPr bwMode="auto">
                                  <a:xfrm>
                                    <a:off x="742" y="1280"/>
                                    <a:ext cx="988" cy="867"/>
                                  </a:xfrm>
                                  <a:custGeom>
                                    <a:avLst/>
                                    <a:gdLst>
                                      <a:gd name="T0" fmla="*/ 988 w 988"/>
                                      <a:gd name="T1" fmla="*/ 0 h 1047"/>
                                      <a:gd name="T2" fmla="*/ 988 w 988"/>
                                      <a:gd name="T3" fmla="*/ 237 h 1047"/>
                                      <a:gd name="T4" fmla="*/ 0 w 988"/>
                                      <a:gd name="T5" fmla="*/ 237 h 1047"/>
                                      <a:gd name="T6" fmla="*/ 0 w 988"/>
                                      <a:gd name="T7" fmla="*/ 867 h 104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88" h="1047">
                                        <a:moveTo>
                                          <a:pt x="988" y="0"/>
                                        </a:moveTo>
                                        <a:lnTo>
                                          <a:pt x="988" y="286"/>
                                        </a:lnTo>
                                        <a:lnTo>
                                          <a:pt x="0" y="286"/>
                                        </a:lnTo>
                                        <a:lnTo>
                                          <a:pt x="0" y="1047"/>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0" name="Freeform 1675"/>
                                <wps:cNvSpPr>
                                  <a:spLocks/>
                                </wps:cNvSpPr>
                                <wps:spPr bwMode="auto">
                                  <a:xfrm>
                                    <a:off x="686" y="2073"/>
                                    <a:ext cx="110" cy="111"/>
                                  </a:xfrm>
                                  <a:custGeom>
                                    <a:avLst/>
                                    <a:gdLst>
                                      <a:gd name="T0" fmla="*/ 110 w 110"/>
                                      <a:gd name="T1" fmla="*/ 0 h 111"/>
                                      <a:gd name="T2" fmla="*/ 56 w 110"/>
                                      <a:gd name="T3" fmla="*/ 111 h 111"/>
                                      <a:gd name="T4" fmla="*/ 0 w 110"/>
                                      <a:gd name="T5" fmla="*/ 0 h 111"/>
                                      <a:gd name="T6" fmla="*/ 110 w 110"/>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0" h="111">
                                        <a:moveTo>
                                          <a:pt x="110" y="0"/>
                                        </a:moveTo>
                                        <a:lnTo>
                                          <a:pt x="56" y="111"/>
                                        </a:lnTo>
                                        <a:lnTo>
                                          <a:pt x="0"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 name="Freeform 1676"/>
                                <wps:cNvSpPr>
                                  <a:spLocks/>
                                </wps:cNvSpPr>
                                <wps:spPr bwMode="auto">
                                  <a:xfrm>
                                    <a:off x="1730" y="1325"/>
                                    <a:ext cx="1273" cy="658"/>
                                  </a:xfrm>
                                  <a:custGeom>
                                    <a:avLst/>
                                    <a:gdLst>
                                      <a:gd name="T0" fmla="*/ 0 w 1257"/>
                                      <a:gd name="T1" fmla="*/ 0 h 933"/>
                                      <a:gd name="T2" fmla="*/ 0 w 1257"/>
                                      <a:gd name="T3" fmla="*/ 202 h 933"/>
                                      <a:gd name="T4" fmla="*/ 1273 w 1257"/>
                                      <a:gd name="T5" fmla="*/ 202 h 933"/>
                                      <a:gd name="T6" fmla="*/ 1273 w 1257"/>
                                      <a:gd name="T7" fmla="*/ 658 h 9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7" h="933">
                                        <a:moveTo>
                                          <a:pt x="0" y="0"/>
                                        </a:moveTo>
                                        <a:lnTo>
                                          <a:pt x="0" y="286"/>
                                        </a:lnTo>
                                        <a:lnTo>
                                          <a:pt x="1257" y="286"/>
                                        </a:lnTo>
                                        <a:lnTo>
                                          <a:pt x="1257" y="933"/>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2" name="Freeform 1677"/>
                                <wps:cNvSpPr>
                                  <a:spLocks/>
                                </wps:cNvSpPr>
                                <wps:spPr bwMode="auto">
                                  <a:xfrm>
                                    <a:off x="2946" y="1930"/>
                                    <a:ext cx="110" cy="111"/>
                                  </a:xfrm>
                                  <a:custGeom>
                                    <a:avLst/>
                                    <a:gdLst>
                                      <a:gd name="T0" fmla="*/ 110 w 110"/>
                                      <a:gd name="T1" fmla="*/ 0 h 111"/>
                                      <a:gd name="T2" fmla="*/ 56 w 110"/>
                                      <a:gd name="T3" fmla="*/ 111 h 111"/>
                                      <a:gd name="T4" fmla="*/ 0 w 110"/>
                                      <a:gd name="T5" fmla="*/ 0 h 111"/>
                                      <a:gd name="T6" fmla="*/ 110 w 110"/>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0" h="111">
                                        <a:moveTo>
                                          <a:pt x="110" y="0"/>
                                        </a:moveTo>
                                        <a:lnTo>
                                          <a:pt x="56" y="111"/>
                                        </a:lnTo>
                                        <a:lnTo>
                                          <a:pt x="0"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3" name="Line 1678"/>
                                <wps:cNvCnPr/>
                                <wps:spPr bwMode="auto">
                                  <a:xfrm>
                                    <a:off x="2086" y="711"/>
                                    <a:ext cx="1805" cy="1"/>
                                  </a:xfrm>
                                  <a:prstGeom prst="line">
                                    <a:avLst/>
                                  </a:prstGeom>
                                  <a:noFill/>
                                  <a:ln w="4">
                                    <a:solidFill>
                                      <a:srgbClr val="000000"/>
                                    </a:solidFill>
                                    <a:round/>
                                    <a:headEnd/>
                                    <a:tailEnd/>
                                  </a:ln>
                                  <a:extLst>
                                    <a:ext uri="{909E8E84-426E-40DD-AFC4-6F175D3DCCD1}">
                                      <a14:hiddenFill xmlns:a14="http://schemas.microsoft.com/office/drawing/2010/main">
                                        <a:noFill/>
                                      </a14:hiddenFill>
                                    </a:ext>
                                  </a:extLst>
                                </wps:spPr>
                                <wps:bodyPr/>
                              </wps:wsp>
                              <wps:wsp>
                                <wps:cNvPr id="1694" name="Freeform 1679"/>
                                <wps:cNvSpPr>
                                  <a:spLocks/>
                                </wps:cNvSpPr>
                                <wps:spPr bwMode="auto">
                                  <a:xfrm>
                                    <a:off x="1935" y="654"/>
                                    <a:ext cx="165" cy="111"/>
                                  </a:xfrm>
                                  <a:custGeom>
                                    <a:avLst/>
                                    <a:gdLst>
                                      <a:gd name="T0" fmla="*/ 165 w 165"/>
                                      <a:gd name="T1" fmla="*/ 111 h 111"/>
                                      <a:gd name="T2" fmla="*/ 0 w 165"/>
                                      <a:gd name="T3" fmla="*/ 57 h 111"/>
                                      <a:gd name="T4" fmla="*/ 165 w 165"/>
                                      <a:gd name="T5" fmla="*/ 0 h 111"/>
                                      <a:gd name="T6" fmla="*/ 165 w 165"/>
                                      <a:gd name="T7" fmla="*/ 111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111">
                                        <a:moveTo>
                                          <a:pt x="165" y="111"/>
                                        </a:moveTo>
                                        <a:lnTo>
                                          <a:pt x="0" y="57"/>
                                        </a:lnTo>
                                        <a:lnTo>
                                          <a:pt x="165" y="0"/>
                                        </a:lnTo>
                                        <a:lnTo>
                                          <a:pt x="16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 name="Freeform 1680"/>
                                <wps:cNvSpPr>
                                  <a:spLocks/>
                                </wps:cNvSpPr>
                                <wps:spPr bwMode="auto">
                                  <a:xfrm>
                                    <a:off x="3878" y="654"/>
                                    <a:ext cx="164" cy="111"/>
                                  </a:xfrm>
                                  <a:custGeom>
                                    <a:avLst/>
                                    <a:gdLst>
                                      <a:gd name="T0" fmla="*/ 0 w 164"/>
                                      <a:gd name="T1" fmla="*/ 0 h 111"/>
                                      <a:gd name="T2" fmla="*/ 164 w 164"/>
                                      <a:gd name="T3" fmla="*/ 57 h 111"/>
                                      <a:gd name="T4" fmla="*/ 0 w 164"/>
                                      <a:gd name="T5" fmla="*/ 111 h 111"/>
                                      <a:gd name="T6" fmla="*/ 0 w 164"/>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111">
                                        <a:moveTo>
                                          <a:pt x="0" y="0"/>
                                        </a:moveTo>
                                        <a:lnTo>
                                          <a:pt x="164" y="57"/>
                                        </a:lnTo>
                                        <a:lnTo>
                                          <a:pt x="0" y="1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96" name="Picture 16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993" y="2718"/>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7" name="Picture 168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5973" y="2361"/>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8" name="Picture 168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5973" y="2361"/>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699" name="Rectangle 1684"/>
                                <wps:cNvSpPr>
                                  <a:spLocks noChangeArrowheads="1"/>
                                </wps:cNvSpPr>
                                <wps:spPr bwMode="auto">
                                  <a:xfrm>
                                    <a:off x="6004" y="2329"/>
                                    <a:ext cx="1"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 name="Rectangle 1685"/>
                                <wps:cNvSpPr>
                                  <a:spLocks noChangeArrowheads="1"/>
                                </wps:cNvSpPr>
                                <wps:spPr bwMode="auto">
                                  <a:xfrm>
                                    <a:off x="6005" y="2329"/>
                                    <a:ext cx="1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 name="Rectangle 1686"/>
                                <wps:cNvSpPr>
                                  <a:spLocks noChangeArrowheads="1"/>
                                </wps:cNvSpPr>
                                <wps:spPr bwMode="auto">
                                  <a:xfrm>
                                    <a:off x="6018" y="2329"/>
                                    <a:ext cx="19"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 name="Rectangle 1687"/>
                                <wps:cNvSpPr>
                                  <a:spLocks noChangeArrowheads="1"/>
                                </wps:cNvSpPr>
                                <wps:spPr bwMode="auto">
                                  <a:xfrm>
                                    <a:off x="6037" y="2329"/>
                                    <a:ext cx="18"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3" name="Rectangle 1688"/>
                                <wps:cNvSpPr>
                                  <a:spLocks noChangeArrowheads="1"/>
                                </wps:cNvSpPr>
                                <wps:spPr bwMode="auto">
                                  <a:xfrm>
                                    <a:off x="6055" y="2329"/>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Rectangle 1689"/>
                                <wps:cNvSpPr>
                                  <a:spLocks noChangeArrowheads="1"/>
                                </wps:cNvSpPr>
                                <wps:spPr bwMode="auto">
                                  <a:xfrm>
                                    <a:off x="6072" y="2329"/>
                                    <a:ext cx="14"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 name="Rectangle 1690"/>
                                <wps:cNvSpPr>
                                  <a:spLocks noChangeArrowheads="1"/>
                                </wps:cNvSpPr>
                                <wps:spPr bwMode="auto">
                                  <a:xfrm>
                                    <a:off x="6086" y="2329"/>
                                    <a:ext cx="13"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Rectangle 1691"/>
                                <wps:cNvSpPr>
                                  <a:spLocks noChangeArrowheads="1"/>
                                </wps:cNvSpPr>
                                <wps:spPr bwMode="auto">
                                  <a:xfrm>
                                    <a:off x="6099" y="2329"/>
                                    <a:ext cx="19"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7" name="Rectangle 1692"/>
                                <wps:cNvSpPr>
                                  <a:spLocks noChangeArrowheads="1"/>
                                </wps:cNvSpPr>
                                <wps:spPr bwMode="auto">
                                  <a:xfrm>
                                    <a:off x="6118" y="2329"/>
                                    <a:ext cx="18"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 name="Rectangle 1693"/>
                                <wps:cNvSpPr>
                                  <a:spLocks noChangeArrowheads="1"/>
                                </wps:cNvSpPr>
                                <wps:spPr bwMode="auto">
                                  <a:xfrm>
                                    <a:off x="6136" y="2329"/>
                                    <a:ext cx="17"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9" name="Rectangle 1694"/>
                                <wps:cNvSpPr>
                                  <a:spLocks noChangeArrowheads="1"/>
                                </wps:cNvSpPr>
                                <wps:spPr bwMode="auto">
                                  <a:xfrm>
                                    <a:off x="6153" y="2329"/>
                                    <a:ext cx="19"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Rectangle 1695"/>
                                <wps:cNvSpPr>
                                  <a:spLocks noChangeArrowheads="1"/>
                                </wps:cNvSpPr>
                                <wps:spPr bwMode="auto">
                                  <a:xfrm>
                                    <a:off x="6172" y="2329"/>
                                    <a:ext cx="18"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 name="Rectangle 1696"/>
                                <wps:cNvSpPr>
                                  <a:spLocks noChangeArrowheads="1"/>
                                </wps:cNvSpPr>
                                <wps:spPr bwMode="auto">
                                  <a:xfrm>
                                    <a:off x="6190" y="2329"/>
                                    <a:ext cx="17"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Rectangle 1697"/>
                                <wps:cNvSpPr>
                                  <a:spLocks noChangeArrowheads="1"/>
                                </wps:cNvSpPr>
                                <wps:spPr bwMode="auto">
                                  <a:xfrm>
                                    <a:off x="6207" y="2329"/>
                                    <a:ext cx="18"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3" name="Rectangle 1698"/>
                                <wps:cNvSpPr>
                                  <a:spLocks noChangeArrowheads="1"/>
                                </wps:cNvSpPr>
                                <wps:spPr bwMode="auto">
                                  <a:xfrm>
                                    <a:off x="6225" y="2329"/>
                                    <a:ext cx="9"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Rectangle 1699"/>
                                <wps:cNvSpPr>
                                  <a:spLocks noChangeArrowheads="1"/>
                                </wps:cNvSpPr>
                                <wps:spPr bwMode="auto">
                                  <a:xfrm>
                                    <a:off x="6234" y="2329"/>
                                    <a:ext cx="10"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 name="Rectangle 1700"/>
                                <wps:cNvSpPr>
                                  <a:spLocks noChangeArrowheads="1"/>
                                </wps:cNvSpPr>
                                <wps:spPr bwMode="auto">
                                  <a:xfrm>
                                    <a:off x="6244" y="2329"/>
                                    <a:ext cx="17"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Rectangle 1701"/>
                                <wps:cNvSpPr>
                                  <a:spLocks noChangeArrowheads="1"/>
                                </wps:cNvSpPr>
                                <wps:spPr bwMode="auto">
                                  <a:xfrm>
                                    <a:off x="6261" y="2329"/>
                                    <a:ext cx="20"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7" name="Rectangle 1702"/>
                                <wps:cNvSpPr>
                                  <a:spLocks noChangeArrowheads="1"/>
                                </wps:cNvSpPr>
                                <wps:spPr bwMode="auto">
                                  <a:xfrm>
                                    <a:off x="6281" y="2329"/>
                                    <a:ext cx="1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Freeform 1703"/>
                                <wps:cNvSpPr>
                                  <a:spLocks noEditPoints="1"/>
                                </wps:cNvSpPr>
                                <wps:spPr bwMode="auto">
                                  <a:xfrm>
                                    <a:off x="6028" y="2823"/>
                                    <a:ext cx="249" cy="489"/>
                                  </a:xfrm>
                                  <a:custGeom>
                                    <a:avLst/>
                                    <a:gdLst>
                                      <a:gd name="T0" fmla="*/ 249 w 249"/>
                                      <a:gd name="T1" fmla="*/ 74 h 489"/>
                                      <a:gd name="T2" fmla="*/ 235 w 249"/>
                                      <a:gd name="T3" fmla="*/ 334 h 489"/>
                                      <a:gd name="T4" fmla="*/ 235 w 249"/>
                                      <a:gd name="T5" fmla="*/ 397 h 489"/>
                                      <a:gd name="T6" fmla="*/ 82 w 249"/>
                                      <a:gd name="T7" fmla="*/ 489 h 489"/>
                                      <a:gd name="T8" fmla="*/ 81 w 249"/>
                                      <a:gd name="T9" fmla="*/ 477 h 489"/>
                                      <a:gd name="T10" fmla="*/ 81 w 249"/>
                                      <a:gd name="T11" fmla="*/ 466 h 489"/>
                                      <a:gd name="T12" fmla="*/ 97 w 249"/>
                                      <a:gd name="T13" fmla="*/ 442 h 489"/>
                                      <a:gd name="T14" fmla="*/ 116 w 249"/>
                                      <a:gd name="T15" fmla="*/ 420 h 489"/>
                                      <a:gd name="T16" fmla="*/ 135 w 249"/>
                                      <a:gd name="T17" fmla="*/ 397 h 489"/>
                                      <a:gd name="T18" fmla="*/ 157 w 249"/>
                                      <a:gd name="T19" fmla="*/ 378 h 489"/>
                                      <a:gd name="T20" fmla="*/ 175 w 249"/>
                                      <a:gd name="T21" fmla="*/ 72 h 489"/>
                                      <a:gd name="T22" fmla="*/ 249 w 249"/>
                                      <a:gd name="T23" fmla="*/ 74 h 489"/>
                                      <a:gd name="T24" fmla="*/ 249 w 249"/>
                                      <a:gd name="T25" fmla="*/ 74 h 489"/>
                                      <a:gd name="T26" fmla="*/ 33 w 249"/>
                                      <a:gd name="T27" fmla="*/ 416 h 489"/>
                                      <a:gd name="T28" fmla="*/ 3 w 249"/>
                                      <a:gd name="T29" fmla="*/ 437 h 489"/>
                                      <a:gd name="T30" fmla="*/ 0 w 249"/>
                                      <a:gd name="T31" fmla="*/ 428 h 489"/>
                                      <a:gd name="T32" fmla="*/ 0 w 249"/>
                                      <a:gd name="T33" fmla="*/ 416 h 489"/>
                                      <a:gd name="T34" fmla="*/ 14 w 249"/>
                                      <a:gd name="T35" fmla="*/ 394 h 489"/>
                                      <a:gd name="T36" fmla="*/ 30 w 249"/>
                                      <a:gd name="T37" fmla="*/ 375 h 489"/>
                                      <a:gd name="T38" fmla="*/ 47 w 249"/>
                                      <a:gd name="T39" fmla="*/ 355 h 489"/>
                                      <a:gd name="T40" fmla="*/ 68 w 249"/>
                                      <a:gd name="T41" fmla="*/ 338 h 489"/>
                                      <a:gd name="T42" fmla="*/ 68 w 249"/>
                                      <a:gd name="T43" fmla="*/ 338 h 489"/>
                                      <a:gd name="T44" fmla="*/ 78 w 249"/>
                                      <a:gd name="T45" fmla="*/ 0 h 489"/>
                                      <a:gd name="T46" fmla="*/ 95 w 249"/>
                                      <a:gd name="T47" fmla="*/ 11 h 489"/>
                                      <a:gd name="T48" fmla="*/ 101 w 249"/>
                                      <a:gd name="T49" fmla="*/ 347 h 489"/>
                                      <a:gd name="T50" fmla="*/ 101 w 249"/>
                                      <a:gd name="T51" fmla="*/ 347 h 489"/>
                                      <a:gd name="T52" fmla="*/ 33 w 249"/>
                                      <a:gd name="T53" fmla="*/ 416 h 489"/>
                                      <a:gd name="T54" fmla="*/ 33 w 249"/>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9" h="489">
                                        <a:moveTo>
                                          <a:pt x="249" y="74"/>
                                        </a:moveTo>
                                        <a:lnTo>
                                          <a:pt x="235" y="334"/>
                                        </a:lnTo>
                                        <a:lnTo>
                                          <a:pt x="235" y="397"/>
                                        </a:lnTo>
                                        <a:lnTo>
                                          <a:pt x="82" y="489"/>
                                        </a:lnTo>
                                        <a:lnTo>
                                          <a:pt x="81" y="477"/>
                                        </a:lnTo>
                                        <a:lnTo>
                                          <a:pt x="81" y="466"/>
                                        </a:lnTo>
                                        <a:lnTo>
                                          <a:pt x="97" y="442"/>
                                        </a:lnTo>
                                        <a:lnTo>
                                          <a:pt x="116" y="420"/>
                                        </a:lnTo>
                                        <a:lnTo>
                                          <a:pt x="135" y="397"/>
                                        </a:lnTo>
                                        <a:lnTo>
                                          <a:pt x="157" y="378"/>
                                        </a:lnTo>
                                        <a:lnTo>
                                          <a:pt x="175" y="72"/>
                                        </a:lnTo>
                                        <a:lnTo>
                                          <a:pt x="249" y="74"/>
                                        </a:lnTo>
                                        <a:close/>
                                        <a:moveTo>
                                          <a:pt x="33" y="416"/>
                                        </a:moveTo>
                                        <a:lnTo>
                                          <a:pt x="3" y="437"/>
                                        </a:lnTo>
                                        <a:lnTo>
                                          <a:pt x="0" y="428"/>
                                        </a:lnTo>
                                        <a:lnTo>
                                          <a:pt x="0" y="416"/>
                                        </a:lnTo>
                                        <a:lnTo>
                                          <a:pt x="14" y="394"/>
                                        </a:lnTo>
                                        <a:lnTo>
                                          <a:pt x="30" y="375"/>
                                        </a:lnTo>
                                        <a:lnTo>
                                          <a:pt x="47" y="355"/>
                                        </a:lnTo>
                                        <a:lnTo>
                                          <a:pt x="68" y="338"/>
                                        </a:lnTo>
                                        <a:lnTo>
                                          <a:pt x="78" y="0"/>
                                        </a:lnTo>
                                        <a:lnTo>
                                          <a:pt x="95" y="11"/>
                                        </a:lnTo>
                                        <a:lnTo>
                                          <a:pt x="101" y="347"/>
                                        </a:lnTo>
                                        <a:lnTo>
                                          <a:pt x="33" y="416"/>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 name="Rectangle 1704"/>
                                <wps:cNvSpPr>
                                  <a:spLocks noChangeArrowheads="1"/>
                                </wps:cNvSpPr>
                                <wps:spPr bwMode="auto">
                                  <a:xfrm>
                                    <a:off x="6082" y="2324"/>
                                    <a:ext cx="1"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Rectangle 1705"/>
                                <wps:cNvSpPr>
                                  <a:spLocks noChangeArrowheads="1"/>
                                </wps:cNvSpPr>
                                <wps:spPr bwMode="auto">
                                  <a:xfrm>
                                    <a:off x="6083" y="2324"/>
                                    <a:ext cx="2" cy="56"/>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1" name="Rectangle 1706"/>
                                <wps:cNvSpPr>
                                  <a:spLocks noChangeArrowheads="1"/>
                                </wps:cNvSpPr>
                                <wps:spPr bwMode="auto">
                                  <a:xfrm>
                                    <a:off x="6085" y="2324"/>
                                    <a:ext cx="1" cy="56"/>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 name="Rectangle 1707"/>
                                <wps:cNvSpPr>
                                  <a:spLocks noChangeArrowheads="1"/>
                                </wps:cNvSpPr>
                                <wps:spPr bwMode="auto">
                                  <a:xfrm>
                                    <a:off x="6086" y="2324"/>
                                    <a:ext cx="2" cy="56"/>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Rectangle 1708"/>
                                <wps:cNvSpPr>
                                  <a:spLocks noChangeArrowheads="1"/>
                                </wps:cNvSpPr>
                                <wps:spPr bwMode="auto">
                                  <a:xfrm>
                                    <a:off x="6088" y="2324"/>
                                    <a:ext cx="3" cy="56"/>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 name="Rectangle 1709"/>
                                <wps:cNvSpPr>
                                  <a:spLocks noChangeArrowheads="1"/>
                                </wps:cNvSpPr>
                                <wps:spPr bwMode="auto">
                                  <a:xfrm>
                                    <a:off x="6091" y="2324"/>
                                    <a:ext cx="2" cy="56"/>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 name="Rectangle 1710"/>
                                <wps:cNvSpPr>
                                  <a:spLocks noChangeArrowheads="1"/>
                                </wps:cNvSpPr>
                                <wps:spPr bwMode="auto">
                                  <a:xfrm>
                                    <a:off x="6093" y="2324"/>
                                    <a:ext cx="1" cy="56"/>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 name="Rectangle 1711"/>
                                <wps:cNvSpPr>
                                  <a:spLocks noChangeArrowheads="1"/>
                                </wps:cNvSpPr>
                                <wps:spPr bwMode="auto">
                                  <a:xfrm>
                                    <a:off x="6094" y="2324"/>
                                    <a:ext cx="4" cy="56"/>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 name="Rectangle 1712"/>
                                <wps:cNvSpPr>
                                  <a:spLocks noChangeArrowheads="1"/>
                                </wps:cNvSpPr>
                                <wps:spPr bwMode="auto">
                                  <a:xfrm>
                                    <a:off x="6098" y="2324"/>
                                    <a:ext cx="1" cy="56"/>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Rectangle 1713"/>
                                <wps:cNvSpPr>
                                  <a:spLocks noChangeArrowheads="1"/>
                                </wps:cNvSpPr>
                                <wps:spPr bwMode="auto">
                                  <a:xfrm>
                                    <a:off x="6099" y="2324"/>
                                    <a:ext cx="2" cy="56"/>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Rectangle 1714"/>
                                <wps:cNvSpPr>
                                  <a:spLocks noChangeArrowheads="1"/>
                                </wps:cNvSpPr>
                                <wps:spPr bwMode="auto">
                                  <a:xfrm>
                                    <a:off x="6101" y="2324"/>
                                    <a:ext cx="3" cy="56"/>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Rectangle 1715"/>
                                <wps:cNvSpPr>
                                  <a:spLocks noChangeArrowheads="1"/>
                                </wps:cNvSpPr>
                                <wps:spPr bwMode="auto">
                                  <a:xfrm>
                                    <a:off x="6104" y="2324"/>
                                    <a:ext cx="3" cy="56"/>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 name="Rectangle 1716"/>
                                <wps:cNvSpPr>
                                  <a:spLocks noChangeArrowheads="1"/>
                                </wps:cNvSpPr>
                                <wps:spPr bwMode="auto">
                                  <a:xfrm>
                                    <a:off x="6107" y="2324"/>
                                    <a:ext cx="3" cy="56"/>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Rectangle 1717"/>
                                <wps:cNvSpPr>
                                  <a:spLocks noChangeArrowheads="1"/>
                                </wps:cNvSpPr>
                                <wps:spPr bwMode="auto">
                                  <a:xfrm>
                                    <a:off x="6110" y="2324"/>
                                    <a:ext cx="2" cy="56"/>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 name="Rectangle 1718"/>
                                <wps:cNvSpPr>
                                  <a:spLocks noChangeArrowheads="1"/>
                                </wps:cNvSpPr>
                                <wps:spPr bwMode="auto">
                                  <a:xfrm>
                                    <a:off x="6112" y="2324"/>
                                    <a:ext cx="2" cy="56"/>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 name="Rectangle 1719"/>
                                <wps:cNvSpPr>
                                  <a:spLocks noChangeArrowheads="1"/>
                                </wps:cNvSpPr>
                                <wps:spPr bwMode="auto">
                                  <a:xfrm>
                                    <a:off x="6114" y="2324"/>
                                    <a:ext cx="3" cy="56"/>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 name="Rectangle 1720"/>
                                <wps:cNvSpPr>
                                  <a:spLocks noChangeArrowheads="1"/>
                                </wps:cNvSpPr>
                                <wps:spPr bwMode="auto">
                                  <a:xfrm>
                                    <a:off x="6117" y="2324"/>
                                    <a:ext cx="3" cy="56"/>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Rectangle 1721"/>
                                <wps:cNvSpPr>
                                  <a:spLocks noChangeArrowheads="1"/>
                                </wps:cNvSpPr>
                                <wps:spPr bwMode="auto">
                                  <a:xfrm>
                                    <a:off x="6120" y="2324"/>
                                    <a:ext cx="3" cy="56"/>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Rectangle 1722"/>
                                <wps:cNvSpPr>
                                  <a:spLocks noChangeArrowheads="1"/>
                                </wps:cNvSpPr>
                                <wps:spPr bwMode="auto">
                                  <a:xfrm>
                                    <a:off x="6123" y="2324"/>
                                    <a:ext cx="2" cy="56"/>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Rectangle 1723"/>
                                <wps:cNvSpPr>
                                  <a:spLocks noChangeArrowheads="1"/>
                                </wps:cNvSpPr>
                                <wps:spPr bwMode="auto">
                                  <a:xfrm>
                                    <a:off x="6125" y="2324"/>
                                    <a:ext cx="1" cy="56"/>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 name="Rectangle 1724"/>
                                <wps:cNvSpPr>
                                  <a:spLocks noChangeArrowheads="1"/>
                                </wps:cNvSpPr>
                                <wps:spPr bwMode="auto">
                                  <a:xfrm>
                                    <a:off x="6126" y="2324"/>
                                    <a:ext cx="5" cy="56"/>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 name="Rectangle 1725"/>
                                <wps:cNvSpPr>
                                  <a:spLocks noChangeArrowheads="1"/>
                                </wps:cNvSpPr>
                                <wps:spPr bwMode="auto">
                                  <a:xfrm>
                                    <a:off x="6131" y="2324"/>
                                    <a:ext cx="5" cy="56"/>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 name="Rectangle 1726"/>
                                <wps:cNvSpPr>
                                  <a:spLocks noChangeArrowheads="1"/>
                                </wps:cNvSpPr>
                                <wps:spPr bwMode="auto">
                                  <a:xfrm>
                                    <a:off x="6136" y="2324"/>
                                    <a:ext cx="3" cy="56"/>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 name="Rectangle 1727"/>
                                <wps:cNvSpPr>
                                  <a:spLocks noChangeArrowheads="1"/>
                                </wps:cNvSpPr>
                                <wps:spPr bwMode="auto">
                                  <a:xfrm>
                                    <a:off x="6139" y="2324"/>
                                    <a:ext cx="3" cy="56"/>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1728"/>
                                <wps:cNvSpPr>
                                  <a:spLocks noChangeArrowheads="1"/>
                                </wps:cNvSpPr>
                                <wps:spPr bwMode="auto">
                                  <a:xfrm>
                                    <a:off x="6142" y="2324"/>
                                    <a:ext cx="2" cy="56"/>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 name="Rectangle 1729"/>
                                <wps:cNvSpPr>
                                  <a:spLocks noChangeArrowheads="1"/>
                                </wps:cNvSpPr>
                                <wps:spPr bwMode="auto">
                                  <a:xfrm>
                                    <a:off x="6144" y="2324"/>
                                    <a:ext cx="1" cy="56"/>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 name="Rectangle 1730"/>
                                <wps:cNvSpPr>
                                  <a:spLocks noChangeArrowheads="1"/>
                                </wps:cNvSpPr>
                                <wps:spPr bwMode="auto">
                                  <a:xfrm>
                                    <a:off x="6145" y="2324"/>
                                    <a:ext cx="4" cy="56"/>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 name="Rectangle 1731"/>
                                <wps:cNvSpPr>
                                  <a:spLocks noChangeArrowheads="1"/>
                                </wps:cNvSpPr>
                                <wps:spPr bwMode="auto">
                                  <a:xfrm>
                                    <a:off x="6149" y="2324"/>
                                    <a:ext cx="3" cy="56"/>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Rectangle 1732"/>
                                <wps:cNvSpPr>
                                  <a:spLocks noChangeArrowheads="1"/>
                                </wps:cNvSpPr>
                                <wps:spPr bwMode="auto">
                                  <a:xfrm>
                                    <a:off x="6152" y="2324"/>
                                    <a:ext cx="3" cy="56"/>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Rectangle 1733"/>
                                <wps:cNvSpPr>
                                  <a:spLocks noChangeArrowheads="1"/>
                                </wps:cNvSpPr>
                                <wps:spPr bwMode="auto">
                                  <a:xfrm>
                                    <a:off x="6155" y="2324"/>
                                    <a:ext cx="1" cy="56"/>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 name="Rectangle 1734"/>
                                <wps:cNvSpPr>
                                  <a:spLocks noChangeArrowheads="1"/>
                                </wps:cNvSpPr>
                                <wps:spPr bwMode="auto">
                                  <a:xfrm>
                                    <a:off x="6156" y="2324"/>
                                    <a:ext cx="2" cy="56"/>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 name="Rectangle 1735"/>
                                <wps:cNvSpPr>
                                  <a:spLocks noChangeArrowheads="1"/>
                                </wps:cNvSpPr>
                                <wps:spPr bwMode="auto">
                                  <a:xfrm>
                                    <a:off x="6158" y="2324"/>
                                    <a:ext cx="3" cy="56"/>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 name="Rectangle 1736"/>
                                <wps:cNvSpPr>
                                  <a:spLocks noChangeArrowheads="1"/>
                                </wps:cNvSpPr>
                                <wps:spPr bwMode="auto">
                                  <a:xfrm>
                                    <a:off x="6161" y="2324"/>
                                    <a:ext cx="3" cy="56"/>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2" name="Rectangle 1737"/>
                                <wps:cNvSpPr>
                                  <a:spLocks noChangeArrowheads="1"/>
                                </wps:cNvSpPr>
                                <wps:spPr bwMode="auto">
                                  <a:xfrm>
                                    <a:off x="6164" y="2324"/>
                                    <a:ext cx="4" cy="56"/>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 name="Rectangle 1738"/>
                                <wps:cNvSpPr>
                                  <a:spLocks noChangeArrowheads="1"/>
                                </wps:cNvSpPr>
                                <wps:spPr bwMode="auto">
                                  <a:xfrm>
                                    <a:off x="6168" y="2324"/>
                                    <a:ext cx="1" cy="56"/>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 name="Rectangle 1739"/>
                                <wps:cNvSpPr>
                                  <a:spLocks noChangeArrowheads="1"/>
                                </wps:cNvSpPr>
                                <wps:spPr bwMode="auto">
                                  <a:xfrm>
                                    <a:off x="6169" y="2324"/>
                                    <a:ext cx="2" cy="56"/>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 name="Rectangle 1740"/>
                                <wps:cNvSpPr>
                                  <a:spLocks noChangeArrowheads="1"/>
                                </wps:cNvSpPr>
                                <wps:spPr bwMode="auto">
                                  <a:xfrm>
                                    <a:off x="6171" y="2324"/>
                                    <a:ext cx="3" cy="56"/>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741"/>
                                <wps:cNvSpPr>
                                  <a:spLocks noChangeArrowheads="1"/>
                                </wps:cNvSpPr>
                                <wps:spPr bwMode="auto">
                                  <a:xfrm>
                                    <a:off x="6174" y="2324"/>
                                    <a:ext cx="2" cy="56"/>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Rectangle 1742"/>
                                <wps:cNvSpPr>
                                  <a:spLocks noChangeArrowheads="1"/>
                                </wps:cNvSpPr>
                                <wps:spPr bwMode="auto">
                                  <a:xfrm>
                                    <a:off x="6176" y="2324"/>
                                    <a:ext cx="1" cy="56"/>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 name="Rectangle 1743"/>
                                <wps:cNvSpPr>
                                  <a:spLocks noChangeArrowheads="1"/>
                                </wps:cNvSpPr>
                                <wps:spPr bwMode="auto">
                                  <a:xfrm>
                                    <a:off x="6177" y="2324"/>
                                    <a:ext cx="3" cy="56"/>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 name="Rectangle 1744"/>
                                <wps:cNvSpPr>
                                  <a:spLocks noChangeArrowheads="1"/>
                                </wps:cNvSpPr>
                                <wps:spPr bwMode="auto">
                                  <a:xfrm>
                                    <a:off x="6180" y="2324"/>
                                    <a:ext cx="2" cy="56"/>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 name="Rectangle 1745"/>
                                <wps:cNvSpPr>
                                  <a:spLocks noChangeArrowheads="1"/>
                                </wps:cNvSpPr>
                                <wps:spPr bwMode="auto">
                                  <a:xfrm>
                                    <a:off x="6182" y="2324"/>
                                    <a:ext cx="2" cy="56"/>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61" name="Picture 174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996" y="2070"/>
                                    <a:ext cx="232"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2" name="Picture 174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5996" y="2070"/>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1763" name="Freeform 1748"/>
                                <wps:cNvSpPr>
                                  <a:spLocks/>
                                </wps:cNvSpPr>
                                <wps:spPr bwMode="auto">
                                  <a:xfrm>
                                    <a:off x="6071" y="2318"/>
                                    <a:ext cx="119" cy="33"/>
                                  </a:xfrm>
                                  <a:custGeom>
                                    <a:avLst/>
                                    <a:gdLst>
                                      <a:gd name="T0" fmla="*/ 119 w 119"/>
                                      <a:gd name="T1" fmla="*/ 9 h 33"/>
                                      <a:gd name="T2" fmla="*/ 108 w 119"/>
                                      <a:gd name="T3" fmla="*/ 19 h 33"/>
                                      <a:gd name="T4" fmla="*/ 93 w 119"/>
                                      <a:gd name="T5" fmla="*/ 27 h 33"/>
                                      <a:gd name="T6" fmla="*/ 79 w 119"/>
                                      <a:gd name="T7" fmla="*/ 32 h 33"/>
                                      <a:gd name="T8" fmla="*/ 63 w 119"/>
                                      <a:gd name="T9" fmla="*/ 33 h 33"/>
                                      <a:gd name="T10" fmla="*/ 46 w 119"/>
                                      <a:gd name="T11" fmla="*/ 30 h 33"/>
                                      <a:gd name="T12" fmla="*/ 28 w 119"/>
                                      <a:gd name="T13" fmla="*/ 24 h 33"/>
                                      <a:gd name="T14" fmla="*/ 12 w 119"/>
                                      <a:gd name="T15" fmla="*/ 12 h 33"/>
                                      <a:gd name="T16" fmla="*/ 0 w 119"/>
                                      <a:gd name="T17" fmla="*/ 0 h 3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3">
                                        <a:moveTo>
                                          <a:pt x="119" y="9"/>
                                        </a:moveTo>
                                        <a:lnTo>
                                          <a:pt x="108" y="19"/>
                                        </a:lnTo>
                                        <a:lnTo>
                                          <a:pt x="93" y="27"/>
                                        </a:lnTo>
                                        <a:lnTo>
                                          <a:pt x="79" y="32"/>
                                        </a:lnTo>
                                        <a:lnTo>
                                          <a:pt x="63" y="33"/>
                                        </a:lnTo>
                                        <a:lnTo>
                                          <a:pt x="46" y="30"/>
                                        </a:lnTo>
                                        <a:lnTo>
                                          <a:pt x="28" y="24"/>
                                        </a:lnTo>
                                        <a:lnTo>
                                          <a:pt x="12" y="12"/>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Freeform 1749"/>
                                <wps:cNvSpPr>
                                  <a:spLocks/>
                                </wps:cNvSpPr>
                                <wps:spPr bwMode="auto">
                                  <a:xfrm>
                                    <a:off x="6180" y="2594"/>
                                    <a:ext cx="101" cy="361"/>
                                  </a:xfrm>
                                  <a:custGeom>
                                    <a:avLst/>
                                    <a:gdLst>
                                      <a:gd name="T0" fmla="*/ 101 w 101"/>
                                      <a:gd name="T1" fmla="*/ 341 h 361"/>
                                      <a:gd name="T2" fmla="*/ 93 w 101"/>
                                      <a:gd name="T3" fmla="*/ 349 h 361"/>
                                      <a:gd name="T4" fmla="*/ 86 w 101"/>
                                      <a:gd name="T5" fmla="*/ 354 h 361"/>
                                      <a:gd name="T6" fmla="*/ 77 w 101"/>
                                      <a:gd name="T7" fmla="*/ 359 h 361"/>
                                      <a:gd name="T8" fmla="*/ 69 w 101"/>
                                      <a:gd name="T9" fmla="*/ 361 h 361"/>
                                      <a:gd name="T10" fmla="*/ 59 w 101"/>
                                      <a:gd name="T11" fmla="*/ 361 h 361"/>
                                      <a:gd name="T12" fmla="*/ 50 w 101"/>
                                      <a:gd name="T13" fmla="*/ 361 h 361"/>
                                      <a:gd name="T14" fmla="*/ 42 w 101"/>
                                      <a:gd name="T15" fmla="*/ 357 h 361"/>
                                      <a:gd name="T16" fmla="*/ 32 w 101"/>
                                      <a:gd name="T17" fmla="*/ 351 h 361"/>
                                      <a:gd name="T18" fmla="*/ 26 w 101"/>
                                      <a:gd name="T19" fmla="*/ 345 h 361"/>
                                      <a:gd name="T20" fmla="*/ 19 w 101"/>
                                      <a:gd name="T21" fmla="*/ 338 h 361"/>
                                      <a:gd name="T22" fmla="*/ 16 w 101"/>
                                      <a:gd name="T23" fmla="*/ 328 h 361"/>
                                      <a:gd name="T24" fmla="*/ 15 w 101"/>
                                      <a:gd name="T25" fmla="*/ 320 h 361"/>
                                      <a:gd name="T26" fmla="*/ 13 w 101"/>
                                      <a:gd name="T27" fmla="*/ 311 h 361"/>
                                      <a:gd name="T28" fmla="*/ 15 w 101"/>
                                      <a:gd name="T29" fmla="*/ 301 h 361"/>
                                      <a:gd name="T30" fmla="*/ 18 w 101"/>
                                      <a:gd name="T31" fmla="*/ 293 h 361"/>
                                      <a:gd name="T32" fmla="*/ 23 w 101"/>
                                      <a:gd name="T33" fmla="*/ 285 h 361"/>
                                      <a:gd name="T34" fmla="*/ 29 w 101"/>
                                      <a:gd name="T35" fmla="*/ 277 h 361"/>
                                      <a:gd name="T36" fmla="*/ 18 w 101"/>
                                      <a:gd name="T37" fmla="*/ 272 h 361"/>
                                      <a:gd name="T38" fmla="*/ 10 w 101"/>
                                      <a:gd name="T39" fmla="*/ 264 h 361"/>
                                      <a:gd name="T40" fmla="*/ 4 w 101"/>
                                      <a:gd name="T41" fmla="*/ 253 h 361"/>
                                      <a:gd name="T42" fmla="*/ 0 w 101"/>
                                      <a:gd name="T43" fmla="*/ 242 h 361"/>
                                      <a:gd name="T44" fmla="*/ 0 w 101"/>
                                      <a:gd name="T45" fmla="*/ 242 h 361"/>
                                      <a:gd name="T46" fmla="*/ 0 w 101"/>
                                      <a:gd name="T47" fmla="*/ 0 h 36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1" h="361">
                                        <a:moveTo>
                                          <a:pt x="101" y="341"/>
                                        </a:moveTo>
                                        <a:lnTo>
                                          <a:pt x="93" y="349"/>
                                        </a:lnTo>
                                        <a:lnTo>
                                          <a:pt x="86" y="354"/>
                                        </a:lnTo>
                                        <a:lnTo>
                                          <a:pt x="77" y="359"/>
                                        </a:lnTo>
                                        <a:lnTo>
                                          <a:pt x="69" y="361"/>
                                        </a:lnTo>
                                        <a:lnTo>
                                          <a:pt x="59" y="361"/>
                                        </a:lnTo>
                                        <a:lnTo>
                                          <a:pt x="50" y="361"/>
                                        </a:lnTo>
                                        <a:lnTo>
                                          <a:pt x="42" y="357"/>
                                        </a:lnTo>
                                        <a:lnTo>
                                          <a:pt x="32" y="351"/>
                                        </a:lnTo>
                                        <a:lnTo>
                                          <a:pt x="26" y="345"/>
                                        </a:lnTo>
                                        <a:lnTo>
                                          <a:pt x="19" y="338"/>
                                        </a:lnTo>
                                        <a:lnTo>
                                          <a:pt x="16" y="328"/>
                                        </a:lnTo>
                                        <a:lnTo>
                                          <a:pt x="15" y="320"/>
                                        </a:lnTo>
                                        <a:lnTo>
                                          <a:pt x="13" y="311"/>
                                        </a:lnTo>
                                        <a:lnTo>
                                          <a:pt x="15" y="301"/>
                                        </a:lnTo>
                                        <a:lnTo>
                                          <a:pt x="18" y="293"/>
                                        </a:lnTo>
                                        <a:lnTo>
                                          <a:pt x="23" y="285"/>
                                        </a:lnTo>
                                        <a:lnTo>
                                          <a:pt x="29" y="277"/>
                                        </a:lnTo>
                                        <a:lnTo>
                                          <a:pt x="18" y="272"/>
                                        </a:lnTo>
                                        <a:lnTo>
                                          <a:pt x="10" y="264"/>
                                        </a:lnTo>
                                        <a:lnTo>
                                          <a:pt x="4" y="253"/>
                                        </a:lnTo>
                                        <a:lnTo>
                                          <a:pt x="0" y="242"/>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Freeform 1750"/>
                                <wps:cNvSpPr>
                                  <a:spLocks/>
                                </wps:cNvSpPr>
                                <wps:spPr bwMode="auto">
                                  <a:xfrm>
                                    <a:off x="6056" y="2836"/>
                                    <a:ext cx="73" cy="413"/>
                                  </a:xfrm>
                                  <a:custGeom>
                                    <a:avLst/>
                                    <a:gdLst>
                                      <a:gd name="T0" fmla="*/ 65 w 73"/>
                                      <a:gd name="T1" fmla="*/ 0 h 413"/>
                                      <a:gd name="T2" fmla="*/ 73 w 73"/>
                                      <a:gd name="T3" fmla="*/ 334 h 413"/>
                                      <a:gd name="T4" fmla="*/ 73 w 73"/>
                                      <a:gd name="T5" fmla="*/ 334 h 413"/>
                                      <a:gd name="T6" fmla="*/ 35 w 73"/>
                                      <a:gd name="T7" fmla="*/ 373 h 413"/>
                                      <a:gd name="T8" fmla="*/ 0 w 73"/>
                                      <a:gd name="T9" fmla="*/ 413 h 4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13">
                                        <a:moveTo>
                                          <a:pt x="65" y="0"/>
                                        </a:moveTo>
                                        <a:lnTo>
                                          <a:pt x="73" y="334"/>
                                        </a:lnTo>
                                        <a:lnTo>
                                          <a:pt x="35" y="373"/>
                                        </a:lnTo>
                                        <a:lnTo>
                                          <a:pt x="0" y="413"/>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Line 1751"/>
                                <wps:cNvCnPr/>
                                <wps:spPr bwMode="auto">
                                  <a:xfrm flipH="1" flipV="1">
                                    <a:off x="6013" y="2483"/>
                                    <a:ext cx="18" cy="356"/>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767" name="Freeform 1752"/>
                                <wps:cNvSpPr>
                                  <a:spLocks/>
                                </wps:cNvSpPr>
                                <wps:spPr bwMode="auto">
                                  <a:xfrm>
                                    <a:off x="5975" y="2128"/>
                                    <a:ext cx="323" cy="1184"/>
                                  </a:xfrm>
                                  <a:custGeom>
                                    <a:avLst/>
                                    <a:gdLst>
                                      <a:gd name="T0" fmla="*/ 68 w 323"/>
                                      <a:gd name="T1" fmla="*/ 1000 h 1184"/>
                                      <a:gd name="T2" fmla="*/ 8 w 323"/>
                                      <a:gd name="T3" fmla="*/ 1071 h 1184"/>
                                      <a:gd name="T4" fmla="*/ 3 w 323"/>
                                      <a:gd name="T5" fmla="*/ 1086 h 1184"/>
                                      <a:gd name="T6" fmla="*/ 5 w 323"/>
                                      <a:gd name="T7" fmla="*/ 1102 h 1184"/>
                                      <a:gd name="T8" fmla="*/ 86 w 323"/>
                                      <a:gd name="T9" fmla="*/ 1111 h 1184"/>
                                      <a:gd name="T10" fmla="*/ 80 w 323"/>
                                      <a:gd name="T11" fmla="*/ 1129 h 1184"/>
                                      <a:gd name="T12" fmla="*/ 83 w 323"/>
                                      <a:gd name="T13" fmla="*/ 1148 h 1184"/>
                                      <a:gd name="T14" fmla="*/ 135 w 323"/>
                                      <a:gd name="T15" fmla="*/ 1184 h 1184"/>
                                      <a:gd name="T16" fmla="*/ 288 w 323"/>
                                      <a:gd name="T17" fmla="*/ 1029 h 1184"/>
                                      <a:gd name="T18" fmla="*/ 309 w 323"/>
                                      <a:gd name="T19" fmla="*/ 799 h 1184"/>
                                      <a:gd name="T20" fmla="*/ 314 w 323"/>
                                      <a:gd name="T21" fmla="*/ 754 h 1184"/>
                                      <a:gd name="T22" fmla="*/ 312 w 323"/>
                                      <a:gd name="T23" fmla="*/ 727 h 1184"/>
                                      <a:gd name="T24" fmla="*/ 318 w 323"/>
                                      <a:gd name="T25" fmla="*/ 712 h 1184"/>
                                      <a:gd name="T26" fmla="*/ 318 w 323"/>
                                      <a:gd name="T27" fmla="*/ 704 h 1184"/>
                                      <a:gd name="T28" fmla="*/ 323 w 323"/>
                                      <a:gd name="T29" fmla="*/ 524 h 1184"/>
                                      <a:gd name="T30" fmla="*/ 317 w 323"/>
                                      <a:gd name="T31" fmla="*/ 342 h 1184"/>
                                      <a:gd name="T32" fmla="*/ 304 w 323"/>
                                      <a:gd name="T33" fmla="*/ 315 h 1184"/>
                                      <a:gd name="T34" fmla="*/ 269 w 323"/>
                                      <a:gd name="T35" fmla="*/ 267 h 1184"/>
                                      <a:gd name="T36" fmla="*/ 228 w 323"/>
                                      <a:gd name="T37" fmla="*/ 231 h 1184"/>
                                      <a:gd name="T38" fmla="*/ 207 w 323"/>
                                      <a:gd name="T39" fmla="*/ 217 h 1184"/>
                                      <a:gd name="T40" fmla="*/ 226 w 323"/>
                                      <a:gd name="T41" fmla="*/ 186 h 1184"/>
                                      <a:gd name="T42" fmla="*/ 248 w 323"/>
                                      <a:gd name="T43" fmla="*/ 140 h 1184"/>
                                      <a:gd name="T44" fmla="*/ 250 w 323"/>
                                      <a:gd name="T45" fmla="*/ 112 h 1184"/>
                                      <a:gd name="T46" fmla="*/ 247 w 323"/>
                                      <a:gd name="T47" fmla="*/ 72 h 1184"/>
                                      <a:gd name="T48" fmla="*/ 228 w 323"/>
                                      <a:gd name="T49" fmla="*/ 38 h 1184"/>
                                      <a:gd name="T50" fmla="*/ 197 w 323"/>
                                      <a:gd name="T51" fmla="*/ 13 h 1184"/>
                                      <a:gd name="T52" fmla="*/ 159 w 323"/>
                                      <a:gd name="T53" fmla="*/ 0 h 1184"/>
                                      <a:gd name="T54" fmla="*/ 121 w 323"/>
                                      <a:gd name="T55" fmla="*/ 13 h 1184"/>
                                      <a:gd name="T56" fmla="*/ 92 w 323"/>
                                      <a:gd name="T57" fmla="*/ 38 h 1184"/>
                                      <a:gd name="T58" fmla="*/ 73 w 323"/>
                                      <a:gd name="T59" fmla="*/ 72 h 1184"/>
                                      <a:gd name="T60" fmla="*/ 68 w 323"/>
                                      <a:gd name="T61" fmla="*/ 112 h 1184"/>
                                      <a:gd name="T62" fmla="*/ 78 w 323"/>
                                      <a:gd name="T63" fmla="*/ 162 h 1184"/>
                                      <a:gd name="T64" fmla="*/ 107 w 323"/>
                                      <a:gd name="T65" fmla="*/ 204 h 1184"/>
                                      <a:gd name="T66" fmla="*/ 30 w 323"/>
                                      <a:gd name="T67" fmla="*/ 248 h 1184"/>
                                      <a:gd name="T68" fmla="*/ 14 w 323"/>
                                      <a:gd name="T69" fmla="*/ 268 h 1184"/>
                                      <a:gd name="T70" fmla="*/ 10 w 323"/>
                                      <a:gd name="T71" fmla="*/ 294 h 1184"/>
                                      <a:gd name="T72" fmla="*/ 0 w 323"/>
                                      <a:gd name="T73" fmla="*/ 589 h 1184"/>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23" h="1184">
                                        <a:moveTo>
                                          <a:pt x="56" y="716"/>
                                        </a:moveTo>
                                        <a:lnTo>
                                          <a:pt x="68" y="1000"/>
                                        </a:lnTo>
                                        <a:lnTo>
                                          <a:pt x="8" y="1071"/>
                                        </a:lnTo>
                                        <a:lnTo>
                                          <a:pt x="5" y="1078"/>
                                        </a:lnTo>
                                        <a:lnTo>
                                          <a:pt x="3" y="1086"/>
                                        </a:lnTo>
                                        <a:lnTo>
                                          <a:pt x="2" y="1094"/>
                                        </a:lnTo>
                                        <a:lnTo>
                                          <a:pt x="5" y="1102"/>
                                        </a:lnTo>
                                        <a:lnTo>
                                          <a:pt x="56" y="1132"/>
                                        </a:lnTo>
                                        <a:lnTo>
                                          <a:pt x="86" y="1111"/>
                                        </a:lnTo>
                                        <a:lnTo>
                                          <a:pt x="81" y="1119"/>
                                        </a:lnTo>
                                        <a:lnTo>
                                          <a:pt x="80" y="1129"/>
                                        </a:lnTo>
                                        <a:lnTo>
                                          <a:pt x="80" y="1139"/>
                                        </a:lnTo>
                                        <a:lnTo>
                                          <a:pt x="83" y="1148"/>
                                        </a:lnTo>
                                        <a:lnTo>
                                          <a:pt x="135" y="1184"/>
                                        </a:lnTo>
                                        <a:lnTo>
                                          <a:pt x="288" y="1092"/>
                                        </a:lnTo>
                                        <a:lnTo>
                                          <a:pt x="288" y="1029"/>
                                        </a:lnTo>
                                        <a:lnTo>
                                          <a:pt x="298" y="819"/>
                                        </a:lnTo>
                                        <a:lnTo>
                                          <a:pt x="309" y="799"/>
                                        </a:lnTo>
                                        <a:lnTo>
                                          <a:pt x="314" y="777"/>
                                        </a:lnTo>
                                        <a:lnTo>
                                          <a:pt x="314" y="754"/>
                                        </a:lnTo>
                                        <a:lnTo>
                                          <a:pt x="307" y="733"/>
                                        </a:lnTo>
                                        <a:lnTo>
                                          <a:pt x="312" y="727"/>
                                        </a:lnTo>
                                        <a:lnTo>
                                          <a:pt x="317" y="720"/>
                                        </a:lnTo>
                                        <a:lnTo>
                                          <a:pt x="318" y="712"/>
                                        </a:lnTo>
                                        <a:lnTo>
                                          <a:pt x="318" y="704"/>
                                        </a:lnTo>
                                        <a:lnTo>
                                          <a:pt x="321" y="614"/>
                                        </a:lnTo>
                                        <a:lnTo>
                                          <a:pt x="323" y="524"/>
                                        </a:lnTo>
                                        <a:lnTo>
                                          <a:pt x="321" y="433"/>
                                        </a:lnTo>
                                        <a:lnTo>
                                          <a:pt x="317" y="342"/>
                                        </a:lnTo>
                                        <a:lnTo>
                                          <a:pt x="304" y="315"/>
                                        </a:lnTo>
                                        <a:lnTo>
                                          <a:pt x="288" y="289"/>
                                        </a:lnTo>
                                        <a:lnTo>
                                          <a:pt x="269" y="267"/>
                                        </a:lnTo>
                                        <a:lnTo>
                                          <a:pt x="247" y="246"/>
                                        </a:lnTo>
                                        <a:lnTo>
                                          <a:pt x="228" y="231"/>
                                        </a:lnTo>
                                        <a:lnTo>
                                          <a:pt x="207" y="217"/>
                                        </a:lnTo>
                                        <a:lnTo>
                                          <a:pt x="207" y="206"/>
                                        </a:lnTo>
                                        <a:lnTo>
                                          <a:pt x="226" y="186"/>
                                        </a:lnTo>
                                        <a:lnTo>
                                          <a:pt x="239" y="164"/>
                                        </a:lnTo>
                                        <a:lnTo>
                                          <a:pt x="248" y="140"/>
                                        </a:lnTo>
                                        <a:lnTo>
                                          <a:pt x="250" y="125"/>
                                        </a:lnTo>
                                        <a:lnTo>
                                          <a:pt x="250" y="112"/>
                                        </a:lnTo>
                                        <a:lnTo>
                                          <a:pt x="250" y="91"/>
                                        </a:lnTo>
                                        <a:lnTo>
                                          <a:pt x="247" y="72"/>
                                        </a:lnTo>
                                        <a:lnTo>
                                          <a:pt x="239" y="55"/>
                                        </a:lnTo>
                                        <a:lnTo>
                                          <a:pt x="228" y="38"/>
                                        </a:lnTo>
                                        <a:lnTo>
                                          <a:pt x="215" y="24"/>
                                        </a:lnTo>
                                        <a:lnTo>
                                          <a:pt x="197" y="13"/>
                                        </a:lnTo>
                                        <a:lnTo>
                                          <a:pt x="180" y="5"/>
                                        </a:lnTo>
                                        <a:lnTo>
                                          <a:pt x="159" y="0"/>
                                        </a:lnTo>
                                        <a:lnTo>
                                          <a:pt x="140" y="5"/>
                                        </a:lnTo>
                                        <a:lnTo>
                                          <a:pt x="121" y="13"/>
                                        </a:lnTo>
                                        <a:lnTo>
                                          <a:pt x="105" y="24"/>
                                        </a:lnTo>
                                        <a:lnTo>
                                          <a:pt x="92" y="38"/>
                                        </a:lnTo>
                                        <a:lnTo>
                                          <a:pt x="81" y="55"/>
                                        </a:lnTo>
                                        <a:lnTo>
                                          <a:pt x="73" y="72"/>
                                        </a:lnTo>
                                        <a:lnTo>
                                          <a:pt x="70" y="91"/>
                                        </a:lnTo>
                                        <a:lnTo>
                                          <a:pt x="68" y="112"/>
                                        </a:lnTo>
                                        <a:lnTo>
                                          <a:pt x="72" y="138"/>
                                        </a:lnTo>
                                        <a:lnTo>
                                          <a:pt x="78" y="162"/>
                                        </a:lnTo>
                                        <a:lnTo>
                                          <a:pt x="91" y="185"/>
                                        </a:lnTo>
                                        <a:lnTo>
                                          <a:pt x="107" y="204"/>
                                        </a:lnTo>
                                        <a:lnTo>
                                          <a:pt x="30" y="248"/>
                                        </a:lnTo>
                                        <a:lnTo>
                                          <a:pt x="22" y="257"/>
                                        </a:lnTo>
                                        <a:lnTo>
                                          <a:pt x="14" y="268"/>
                                        </a:lnTo>
                                        <a:lnTo>
                                          <a:pt x="11" y="281"/>
                                        </a:lnTo>
                                        <a:lnTo>
                                          <a:pt x="10" y="294"/>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1753"/>
                                <wps:cNvSpPr>
                                  <a:spLocks/>
                                </wps:cNvSpPr>
                                <wps:spPr bwMode="auto">
                                  <a:xfrm>
                                    <a:off x="5975" y="2717"/>
                                    <a:ext cx="56" cy="127"/>
                                  </a:xfrm>
                                  <a:custGeom>
                                    <a:avLst/>
                                    <a:gdLst>
                                      <a:gd name="T0" fmla="*/ 56 w 56"/>
                                      <a:gd name="T1" fmla="*/ 127 h 127"/>
                                      <a:gd name="T2" fmla="*/ 45 w 56"/>
                                      <a:gd name="T3" fmla="*/ 119 h 127"/>
                                      <a:gd name="T4" fmla="*/ 35 w 56"/>
                                      <a:gd name="T5" fmla="*/ 109 h 127"/>
                                      <a:gd name="T6" fmla="*/ 29 w 56"/>
                                      <a:gd name="T7" fmla="*/ 98 h 127"/>
                                      <a:gd name="T8" fmla="*/ 22 w 56"/>
                                      <a:gd name="T9" fmla="*/ 86 h 127"/>
                                      <a:gd name="T10" fmla="*/ 21 w 56"/>
                                      <a:gd name="T11" fmla="*/ 74 h 127"/>
                                      <a:gd name="T12" fmla="*/ 19 w 56"/>
                                      <a:gd name="T13" fmla="*/ 61 h 127"/>
                                      <a:gd name="T14" fmla="*/ 22 w 56"/>
                                      <a:gd name="T15" fmla="*/ 46 h 127"/>
                                      <a:gd name="T16" fmla="*/ 27 w 56"/>
                                      <a:gd name="T17" fmla="*/ 33 h 127"/>
                                      <a:gd name="T18" fmla="*/ 18 w 56"/>
                                      <a:gd name="T19" fmla="*/ 29 h 127"/>
                                      <a:gd name="T20" fmla="*/ 10 w 56"/>
                                      <a:gd name="T21" fmla="*/ 20 h 127"/>
                                      <a:gd name="T22" fmla="*/ 3 w 56"/>
                                      <a:gd name="T23" fmla="*/ 11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19"/>
                                        </a:lnTo>
                                        <a:lnTo>
                                          <a:pt x="35" y="109"/>
                                        </a:lnTo>
                                        <a:lnTo>
                                          <a:pt x="29" y="98"/>
                                        </a:lnTo>
                                        <a:lnTo>
                                          <a:pt x="22" y="86"/>
                                        </a:lnTo>
                                        <a:lnTo>
                                          <a:pt x="21" y="74"/>
                                        </a:lnTo>
                                        <a:lnTo>
                                          <a:pt x="19" y="61"/>
                                        </a:lnTo>
                                        <a:lnTo>
                                          <a:pt x="22" y="46"/>
                                        </a:lnTo>
                                        <a:lnTo>
                                          <a:pt x="27" y="33"/>
                                        </a:lnTo>
                                        <a:lnTo>
                                          <a:pt x="18" y="29"/>
                                        </a:lnTo>
                                        <a:lnTo>
                                          <a:pt x="10" y="20"/>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9" name="Picture 175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6184" y="2834"/>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0" name="Picture 175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6184" y="2834"/>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1" name="Picture 175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6164" y="2477"/>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772" name="Rectangle 1757"/>
                                <wps:cNvSpPr>
                                  <a:spLocks noChangeArrowheads="1"/>
                                </wps:cNvSpPr>
                                <wps:spPr bwMode="auto">
                                  <a:xfrm>
                                    <a:off x="6193" y="2445"/>
                                    <a:ext cx="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 name="Rectangle 1758"/>
                                <wps:cNvSpPr>
                                  <a:spLocks noChangeArrowheads="1"/>
                                </wps:cNvSpPr>
                                <wps:spPr bwMode="auto">
                                  <a:xfrm>
                                    <a:off x="6195" y="2445"/>
                                    <a:ext cx="14"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 name="Rectangle 1759"/>
                                <wps:cNvSpPr>
                                  <a:spLocks noChangeArrowheads="1"/>
                                </wps:cNvSpPr>
                                <wps:spPr bwMode="auto">
                                  <a:xfrm>
                                    <a:off x="6209" y="2445"/>
                                    <a:ext cx="17"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 name="Rectangle 1760"/>
                                <wps:cNvSpPr>
                                  <a:spLocks noChangeArrowheads="1"/>
                                </wps:cNvSpPr>
                                <wps:spPr bwMode="auto">
                                  <a:xfrm>
                                    <a:off x="6226" y="2445"/>
                                    <a:ext cx="20"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 name="Rectangle 1761"/>
                                <wps:cNvSpPr>
                                  <a:spLocks noChangeArrowheads="1"/>
                                </wps:cNvSpPr>
                                <wps:spPr bwMode="auto">
                                  <a:xfrm>
                                    <a:off x="6246" y="2445"/>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Rectangle 1762"/>
                                <wps:cNvSpPr>
                                  <a:spLocks noChangeArrowheads="1"/>
                                </wps:cNvSpPr>
                                <wps:spPr bwMode="auto">
                                  <a:xfrm>
                                    <a:off x="6263" y="2445"/>
                                    <a:ext cx="13"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 name="Rectangle 1763"/>
                                <wps:cNvSpPr>
                                  <a:spLocks noChangeArrowheads="1"/>
                                </wps:cNvSpPr>
                                <wps:spPr bwMode="auto">
                                  <a:xfrm>
                                    <a:off x="6276" y="2445"/>
                                    <a:ext cx="14"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 name="Rectangle 1764"/>
                                <wps:cNvSpPr>
                                  <a:spLocks noChangeArrowheads="1"/>
                                </wps:cNvSpPr>
                                <wps:spPr bwMode="auto">
                                  <a:xfrm>
                                    <a:off x="6290" y="2445"/>
                                    <a:ext cx="18"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0" name="Rectangle 1765"/>
                                <wps:cNvSpPr>
                                  <a:spLocks noChangeArrowheads="1"/>
                                </wps:cNvSpPr>
                                <wps:spPr bwMode="auto">
                                  <a:xfrm>
                                    <a:off x="6308" y="2445"/>
                                    <a:ext cx="19"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 name="Rectangle 1766"/>
                                <wps:cNvSpPr>
                                  <a:spLocks noChangeArrowheads="1"/>
                                </wps:cNvSpPr>
                                <wps:spPr bwMode="auto">
                                  <a:xfrm>
                                    <a:off x="6327" y="2445"/>
                                    <a:ext cx="17"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Rectangle 1767"/>
                                <wps:cNvSpPr>
                                  <a:spLocks noChangeArrowheads="1"/>
                                </wps:cNvSpPr>
                                <wps:spPr bwMode="auto">
                                  <a:xfrm>
                                    <a:off x="6344" y="2445"/>
                                    <a:ext cx="18"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 name="Rectangle 1768"/>
                                <wps:cNvSpPr>
                                  <a:spLocks noChangeArrowheads="1"/>
                                </wps:cNvSpPr>
                                <wps:spPr bwMode="auto">
                                  <a:xfrm>
                                    <a:off x="6362" y="2445"/>
                                    <a:ext cx="19"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4" name="Rectangle 1769"/>
                                <wps:cNvSpPr>
                                  <a:spLocks noChangeArrowheads="1"/>
                                </wps:cNvSpPr>
                                <wps:spPr bwMode="auto">
                                  <a:xfrm>
                                    <a:off x="6381" y="2445"/>
                                    <a:ext cx="17"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5" name="Rectangle 1770"/>
                                <wps:cNvSpPr>
                                  <a:spLocks noChangeArrowheads="1"/>
                                </wps:cNvSpPr>
                                <wps:spPr bwMode="auto">
                                  <a:xfrm>
                                    <a:off x="6398" y="2445"/>
                                    <a:ext cx="16"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 name="Rectangle 1771"/>
                                <wps:cNvSpPr>
                                  <a:spLocks noChangeArrowheads="1"/>
                                </wps:cNvSpPr>
                                <wps:spPr bwMode="auto">
                                  <a:xfrm>
                                    <a:off x="6414" y="2445"/>
                                    <a:ext cx="11"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 name="Rectangle 1772"/>
                                <wps:cNvSpPr>
                                  <a:spLocks noChangeArrowheads="1"/>
                                </wps:cNvSpPr>
                                <wps:spPr bwMode="auto">
                                  <a:xfrm>
                                    <a:off x="6425" y="2445"/>
                                    <a:ext cx="8"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 name="Rectangle 1773"/>
                                <wps:cNvSpPr>
                                  <a:spLocks noChangeArrowheads="1"/>
                                </wps:cNvSpPr>
                                <wps:spPr bwMode="auto">
                                  <a:xfrm>
                                    <a:off x="6433" y="2445"/>
                                    <a:ext cx="19"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9" name="Rectangle 1774"/>
                                <wps:cNvSpPr>
                                  <a:spLocks noChangeArrowheads="1"/>
                                </wps:cNvSpPr>
                                <wps:spPr bwMode="auto">
                                  <a:xfrm>
                                    <a:off x="6452" y="2445"/>
                                    <a:ext cx="18"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Rectangle 1775"/>
                                <wps:cNvSpPr>
                                  <a:spLocks noChangeArrowheads="1"/>
                                </wps:cNvSpPr>
                                <wps:spPr bwMode="auto">
                                  <a:xfrm>
                                    <a:off x="6470" y="2445"/>
                                    <a:ext cx="13"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Freeform 1776"/>
                                <wps:cNvSpPr>
                                  <a:spLocks noEditPoints="1"/>
                                </wps:cNvSpPr>
                                <wps:spPr bwMode="auto">
                                  <a:xfrm>
                                    <a:off x="6217" y="2939"/>
                                    <a:ext cx="251" cy="489"/>
                                  </a:xfrm>
                                  <a:custGeom>
                                    <a:avLst/>
                                    <a:gdLst>
                                      <a:gd name="T0" fmla="*/ 251 w 251"/>
                                      <a:gd name="T1" fmla="*/ 75 h 489"/>
                                      <a:gd name="T2" fmla="*/ 237 w 251"/>
                                      <a:gd name="T3" fmla="*/ 334 h 489"/>
                                      <a:gd name="T4" fmla="*/ 237 w 251"/>
                                      <a:gd name="T5" fmla="*/ 398 h 489"/>
                                      <a:gd name="T6" fmla="*/ 84 w 251"/>
                                      <a:gd name="T7" fmla="*/ 489 h 489"/>
                                      <a:gd name="T8" fmla="*/ 81 w 251"/>
                                      <a:gd name="T9" fmla="*/ 466 h 489"/>
                                      <a:gd name="T10" fmla="*/ 99 w 251"/>
                                      <a:gd name="T11" fmla="*/ 442 h 489"/>
                                      <a:gd name="T12" fmla="*/ 116 w 251"/>
                                      <a:gd name="T13" fmla="*/ 419 h 489"/>
                                      <a:gd name="T14" fmla="*/ 137 w 251"/>
                                      <a:gd name="T15" fmla="*/ 398 h 489"/>
                                      <a:gd name="T16" fmla="*/ 157 w 251"/>
                                      <a:gd name="T17" fmla="*/ 379 h 489"/>
                                      <a:gd name="T18" fmla="*/ 157 w 251"/>
                                      <a:gd name="T19" fmla="*/ 379 h 489"/>
                                      <a:gd name="T20" fmla="*/ 177 w 251"/>
                                      <a:gd name="T21" fmla="*/ 74 h 489"/>
                                      <a:gd name="T22" fmla="*/ 251 w 251"/>
                                      <a:gd name="T23" fmla="*/ 75 h 489"/>
                                      <a:gd name="T24" fmla="*/ 251 w 251"/>
                                      <a:gd name="T25" fmla="*/ 75 h 489"/>
                                      <a:gd name="T26" fmla="*/ 35 w 251"/>
                                      <a:gd name="T27" fmla="*/ 416 h 489"/>
                                      <a:gd name="T28" fmla="*/ 3 w 251"/>
                                      <a:gd name="T29" fmla="*/ 439 h 489"/>
                                      <a:gd name="T30" fmla="*/ 0 w 251"/>
                                      <a:gd name="T31" fmla="*/ 427 h 489"/>
                                      <a:gd name="T32" fmla="*/ 0 w 251"/>
                                      <a:gd name="T33" fmla="*/ 416 h 489"/>
                                      <a:gd name="T34" fmla="*/ 14 w 251"/>
                                      <a:gd name="T35" fmla="*/ 395 h 489"/>
                                      <a:gd name="T36" fmla="*/ 30 w 251"/>
                                      <a:gd name="T37" fmla="*/ 374 h 489"/>
                                      <a:gd name="T38" fmla="*/ 49 w 251"/>
                                      <a:gd name="T39" fmla="*/ 355 h 489"/>
                                      <a:gd name="T40" fmla="*/ 68 w 251"/>
                                      <a:gd name="T41" fmla="*/ 339 h 489"/>
                                      <a:gd name="T42" fmla="*/ 68 w 251"/>
                                      <a:gd name="T43" fmla="*/ 339 h 489"/>
                                      <a:gd name="T44" fmla="*/ 78 w 251"/>
                                      <a:gd name="T45" fmla="*/ 0 h 489"/>
                                      <a:gd name="T46" fmla="*/ 97 w 251"/>
                                      <a:gd name="T47" fmla="*/ 11 h 489"/>
                                      <a:gd name="T48" fmla="*/ 102 w 251"/>
                                      <a:gd name="T49" fmla="*/ 347 h 489"/>
                                      <a:gd name="T50" fmla="*/ 102 w 251"/>
                                      <a:gd name="T51" fmla="*/ 347 h 489"/>
                                      <a:gd name="T52" fmla="*/ 35 w 251"/>
                                      <a:gd name="T53" fmla="*/ 416 h 489"/>
                                      <a:gd name="T54" fmla="*/ 35 w 251"/>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1" h="489">
                                        <a:moveTo>
                                          <a:pt x="251" y="75"/>
                                        </a:moveTo>
                                        <a:lnTo>
                                          <a:pt x="237" y="334"/>
                                        </a:lnTo>
                                        <a:lnTo>
                                          <a:pt x="237" y="398"/>
                                        </a:lnTo>
                                        <a:lnTo>
                                          <a:pt x="84" y="489"/>
                                        </a:lnTo>
                                        <a:lnTo>
                                          <a:pt x="81" y="466"/>
                                        </a:lnTo>
                                        <a:lnTo>
                                          <a:pt x="99" y="442"/>
                                        </a:lnTo>
                                        <a:lnTo>
                                          <a:pt x="116" y="419"/>
                                        </a:lnTo>
                                        <a:lnTo>
                                          <a:pt x="137" y="398"/>
                                        </a:lnTo>
                                        <a:lnTo>
                                          <a:pt x="157" y="379"/>
                                        </a:lnTo>
                                        <a:lnTo>
                                          <a:pt x="177" y="74"/>
                                        </a:lnTo>
                                        <a:lnTo>
                                          <a:pt x="251" y="75"/>
                                        </a:lnTo>
                                        <a:close/>
                                        <a:moveTo>
                                          <a:pt x="35" y="416"/>
                                        </a:moveTo>
                                        <a:lnTo>
                                          <a:pt x="3" y="439"/>
                                        </a:lnTo>
                                        <a:lnTo>
                                          <a:pt x="0" y="427"/>
                                        </a:lnTo>
                                        <a:lnTo>
                                          <a:pt x="0" y="416"/>
                                        </a:lnTo>
                                        <a:lnTo>
                                          <a:pt x="14" y="395"/>
                                        </a:lnTo>
                                        <a:lnTo>
                                          <a:pt x="30" y="374"/>
                                        </a:lnTo>
                                        <a:lnTo>
                                          <a:pt x="49" y="355"/>
                                        </a:lnTo>
                                        <a:lnTo>
                                          <a:pt x="68" y="339"/>
                                        </a:lnTo>
                                        <a:lnTo>
                                          <a:pt x="78" y="0"/>
                                        </a:lnTo>
                                        <a:lnTo>
                                          <a:pt x="97" y="11"/>
                                        </a:lnTo>
                                        <a:lnTo>
                                          <a:pt x="102" y="347"/>
                                        </a:lnTo>
                                        <a:lnTo>
                                          <a:pt x="35" y="416"/>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 name="Rectangle 1777"/>
                                <wps:cNvSpPr>
                                  <a:spLocks noChangeArrowheads="1"/>
                                </wps:cNvSpPr>
                                <wps:spPr bwMode="auto">
                                  <a:xfrm>
                                    <a:off x="6271" y="2441"/>
                                    <a:ext cx="2" cy="57"/>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3" name="Rectangle 1778"/>
                                <wps:cNvSpPr>
                                  <a:spLocks noChangeArrowheads="1"/>
                                </wps:cNvSpPr>
                                <wps:spPr bwMode="auto">
                                  <a:xfrm>
                                    <a:off x="6273" y="2441"/>
                                    <a:ext cx="1" cy="57"/>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Rectangle 1779"/>
                                <wps:cNvSpPr>
                                  <a:spLocks noChangeArrowheads="1"/>
                                </wps:cNvSpPr>
                                <wps:spPr bwMode="auto">
                                  <a:xfrm>
                                    <a:off x="6274" y="2441"/>
                                    <a:ext cx="2" cy="57"/>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5" name="Rectangle 1780"/>
                                <wps:cNvSpPr>
                                  <a:spLocks noChangeArrowheads="1"/>
                                </wps:cNvSpPr>
                                <wps:spPr bwMode="auto">
                                  <a:xfrm>
                                    <a:off x="6276" y="2441"/>
                                    <a:ext cx="1" cy="57"/>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6" name="Rectangle 1781"/>
                                <wps:cNvSpPr>
                                  <a:spLocks noChangeArrowheads="1"/>
                                </wps:cNvSpPr>
                                <wps:spPr bwMode="auto">
                                  <a:xfrm>
                                    <a:off x="6277" y="2441"/>
                                    <a:ext cx="4" cy="57"/>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Rectangle 1782"/>
                                <wps:cNvSpPr>
                                  <a:spLocks noChangeArrowheads="1"/>
                                </wps:cNvSpPr>
                                <wps:spPr bwMode="auto">
                                  <a:xfrm>
                                    <a:off x="6281" y="2441"/>
                                    <a:ext cx="1" cy="57"/>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8" name="Rectangle 1783"/>
                                <wps:cNvSpPr>
                                  <a:spLocks noChangeArrowheads="1"/>
                                </wps:cNvSpPr>
                                <wps:spPr bwMode="auto">
                                  <a:xfrm>
                                    <a:off x="6282" y="2441"/>
                                    <a:ext cx="2" cy="57"/>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 name="Rectangle 1784"/>
                                <wps:cNvSpPr>
                                  <a:spLocks noChangeArrowheads="1"/>
                                </wps:cNvSpPr>
                                <wps:spPr bwMode="auto">
                                  <a:xfrm>
                                    <a:off x="6284" y="2441"/>
                                    <a:ext cx="3" cy="57"/>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Rectangle 1785"/>
                                <wps:cNvSpPr>
                                  <a:spLocks noChangeArrowheads="1"/>
                                </wps:cNvSpPr>
                                <wps:spPr bwMode="auto">
                                  <a:xfrm>
                                    <a:off x="6287" y="2441"/>
                                    <a:ext cx="2" cy="57"/>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 name="Rectangle 1786"/>
                                <wps:cNvSpPr>
                                  <a:spLocks noChangeArrowheads="1"/>
                                </wps:cNvSpPr>
                                <wps:spPr bwMode="auto">
                                  <a:xfrm>
                                    <a:off x="6289" y="2441"/>
                                    <a:ext cx="1" cy="57"/>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2" name="Rectangle 1787"/>
                                <wps:cNvSpPr>
                                  <a:spLocks noChangeArrowheads="1"/>
                                </wps:cNvSpPr>
                                <wps:spPr bwMode="auto">
                                  <a:xfrm>
                                    <a:off x="6290" y="2441"/>
                                    <a:ext cx="3" cy="57"/>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Rectangle 1788"/>
                                <wps:cNvSpPr>
                                  <a:spLocks noChangeArrowheads="1"/>
                                </wps:cNvSpPr>
                                <wps:spPr bwMode="auto">
                                  <a:xfrm>
                                    <a:off x="6293" y="2441"/>
                                    <a:ext cx="3" cy="57"/>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 name="Rectangle 1789"/>
                                <wps:cNvSpPr>
                                  <a:spLocks noChangeArrowheads="1"/>
                                </wps:cNvSpPr>
                                <wps:spPr bwMode="auto">
                                  <a:xfrm>
                                    <a:off x="6296" y="2441"/>
                                    <a:ext cx="4" cy="57"/>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 name="Rectangle 1790"/>
                                <wps:cNvSpPr>
                                  <a:spLocks noChangeArrowheads="1"/>
                                </wps:cNvSpPr>
                                <wps:spPr bwMode="auto">
                                  <a:xfrm>
                                    <a:off x="6300" y="2441"/>
                                    <a:ext cx="1" cy="57"/>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 name="Rectangle 1791"/>
                                <wps:cNvSpPr>
                                  <a:spLocks noChangeArrowheads="1"/>
                                </wps:cNvSpPr>
                                <wps:spPr bwMode="auto">
                                  <a:xfrm>
                                    <a:off x="6301" y="2441"/>
                                    <a:ext cx="2" cy="57"/>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 name="Rectangle 1792"/>
                                <wps:cNvSpPr>
                                  <a:spLocks noChangeArrowheads="1"/>
                                </wps:cNvSpPr>
                                <wps:spPr bwMode="auto">
                                  <a:xfrm>
                                    <a:off x="6303" y="2441"/>
                                    <a:ext cx="3" cy="57"/>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 name="Rectangle 1793"/>
                                <wps:cNvSpPr>
                                  <a:spLocks noChangeArrowheads="1"/>
                                </wps:cNvSpPr>
                                <wps:spPr bwMode="auto">
                                  <a:xfrm>
                                    <a:off x="6306" y="2441"/>
                                    <a:ext cx="3" cy="57"/>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 name="Rectangle 1794"/>
                                <wps:cNvSpPr>
                                  <a:spLocks noChangeArrowheads="1"/>
                                </wps:cNvSpPr>
                                <wps:spPr bwMode="auto">
                                  <a:xfrm>
                                    <a:off x="6309" y="2441"/>
                                    <a:ext cx="3" cy="57"/>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 name="Rectangle 1795"/>
                                <wps:cNvSpPr>
                                  <a:spLocks noChangeArrowheads="1"/>
                                </wps:cNvSpPr>
                                <wps:spPr bwMode="auto">
                                  <a:xfrm>
                                    <a:off x="6312" y="2441"/>
                                    <a:ext cx="2" cy="57"/>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 name="Rectangle 1796"/>
                                <wps:cNvSpPr>
                                  <a:spLocks noChangeArrowheads="1"/>
                                </wps:cNvSpPr>
                                <wps:spPr bwMode="auto">
                                  <a:xfrm>
                                    <a:off x="6314" y="2441"/>
                                    <a:ext cx="2" cy="57"/>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 name="Rectangle 1797"/>
                                <wps:cNvSpPr>
                                  <a:spLocks noChangeArrowheads="1"/>
                                </wps:cNvSpPr>
                                <wps:spPr bwMode="auto">
                                  <a:xfrm>
                                    <a:off x="6316" y="2441"/>
                                    <a:ext cx="4" cy="57"/>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 name="Rectangle 1798"/>
                                <wps:cNvSpPr>
                                  <a:spLocks noChangeArrowheads="1"/>
                                </wps:cNvSpPr>
                                <wps:spPr bwMode="auto">
                                  <a:xfrm>
                                    <a:off x="6320" y="2441"/>
                                    <a:ext cx="5" cy="57"/>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4" name="Rectangle 1799"/>
                                <wps:cNvSpPr>
                                  <a:spLocks noChangeArrowheads="1"/>
                                </wps:cNvSpPr>
                                <wps:spPr bwMode="auto">
                                  <a:xfrm>
                                    <a:off x="6325" y="2441"/>
                                    <a:ext cx="3" cy="57"/>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 name="Rectangle 1800"/>
                                <wps:cNvSpPr>
                                  <a:spLocks noChangeArrowheads="1"/>
                                </wps:cNvSpPr>
                                <wps:spPr bwMode="auto">
                                  <a:xfrm>
                                    <a:off x="6328" y="2441"/>
                                    <a:ext cx="4" cy="57"/>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Rectangle 1801"/>
                                <wps:cNvSpPr>
                                  <a:spLocks noChangeArrowheads="1"/>
                                </wps:cNvSpPr>
                                <wps:spPr bwMode="auto">
                                  <a:xfrm>
                                    <a:off x="6332" y="2441"/>
                                    <a:ext cx="1" cy="57"/>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7" name="Rectangle 1802"/>
                                <wps:cNvSpPr>
                                  <a:spLocks noChangeArrowheads="1"/>
                                </wps:cNvSpPr>
                                <wps:spPr bwMode="auto">
                                  <a:xfrm>
                                    <a:off x="6333" y="2441"/>
                                    <a:ext cx="2" cy="57"/>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8" name="Rectangle 1803"/>
                                <wps:cNvSpPr>
                                  <a:spLocks noChangeArrowheads="1"/>
                                </wps:cNvSpPr>
                                <wps:spPr bwMode="auto">
                                  <a:xfrm>
                                    <a:off x="6335" y="2441"/>
                                    <a:ext cx="3" cy="57"/>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 name="Rectangle 1804"/>
                                <wps:cNvSpPr>
                                  <a:spLocks noChangeArrowheads="1"/>
                                </wps:cNvSpPr>
                                <wps:spPr bwMode="auto">
                                  <a:xfrm>
                                    <a:off x="6338" y="2441"/>
                                    <a:ext cx="3" cy="57"/>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 name="Rectangle 1805"/>
                                <wps:cNvSpPr>
                                  <a:spLocks noChangeArrowheads="1"/>
                                </wps:cNvSpPr>
                                <wps:spPr bwMode="auto">
                                  <a:xfrm>
                                    <a:off x="6341" y="2441"/>
                                    <a:ext cx="3" cy="57"/>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1" name="Rectangle 1806"/>
                                <wps:cNvSpPr>
                                  <a:spLocks noChangeArrowheads="1"/>
                                </wps:cNvSpPr>
                                <wps:spPr bwMode="auto">
                                  <a:xfrm>
                                    <a:off x="6344" y="2441"/>
                                    <a:ext cx="2" cy="57"/>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 name="Rectangle 1807"/>
                                <wps:cNvSpPr>
                                  <a:spLocks noChangeArrowheads="1"/>
                                </wps:cNvSpPr>
                                <wps:spPr bwMode="auto">
                                  <a:xfrm>
                                    <a:off x="6346" y="2441"/>
                                    <a:ext cx="1" cy="57"/>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 name="Rectangle 1808"/>
                                <wps:cNvSpPr>
                                  <a:spLocks noChangeArrowheads="1"/>
                                </wps:cNvSpPr>
                                <wps:spPr bwMode="auto">
                                  <a:xfrm>
                                    <a:off x="6347" y="2441"/>
                                    <a:ext cx="4" cy="57"/>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 name="Rectangle 1809"/>
                                <wps:cNvSpPr>
                                  <a:spLocks noChangeArrowheads="1"/>
                                </wps:cNvSpPr>
                                <wps:spPr bwMode="auto">
                                  <a:xfrm>
                                    <a:off x="6351" y="2441"/>
                                    <a:ext cx="3" cy="57"/>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 name="Rectangle 1810"/>
                                <wps:cNvSpPr>
                                  <a:spLocks noChangeArrowheads="1"/>
                                </wps:cNvSpPr>
                                <wps:spPr bwMode="auto">
                                  <a:xfrm>
                                    <a:off x="6354" y="2441"/>
                                    <a:ext cx="3" cy="57"/>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1811"/>
                                <wps:cNvSpPr>
                                  <a:spLocks noChangeArrowheads="1"/>
                                </wps:cNvSpPr>
                                <wps:spPr bwMode="auto">
                                  <a:xfrm>
                                    <a:off x="6357" y="2441"/>
                                    <a:ext cx="2" cy="57"/>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1812"/>
                                <wps:cNvSpPr>
                                  <a:spLocks noChangeArrowheads="1"/>
                                </wps:cNvSpPr>
                                <wps:spPr bwMode="auto">
                                  <a:xfrm>
                                    <a:off x="6359" y="2441"/>
                                    <a:ext cx="1" cy="57"/>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Rectangle 1813"/>
                                <wps:cNvSpPr>
                                  <a:spLocks noChangeArrowheads="1"/>
                                </wps:cNvSpPr>
                                <wps:spPr bwMode="auto">
                                  <a:xfrm>
                                    <a:off x="6360" y="2441"/>
                                    <a:ext cx="3" cy="57"/>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829" name="Group 1814"/>
                              <wpg:cNvGrpSpPr>
                                <a:grpSpLocks/>
                              </wpg:cNvGrpSpPr>
                              <wpg:grpSpPr bwMode="auto">
                                <a:xfrm>
                                  <a:off x="3429620" y="1390650"/>
                                  <a:ext cx="812205" cy="879532"/>
                                  <a:chOff x="5401" y="2188"/>
                                  <a:chExt cx="1279" cy="1385"/>
                                </a:xfrm>
                              </wpg:grpSpPr>
                              <wps:wsp>
                                <wps:cNvPr id="1830" name="Rectangle 1815"/>
                                <wps:cNvSpPr>
                                  <a:spLocks noChangeArrowheads="1"/>
                                </wps:cNvSpPr>
                                <wps:spPr bwMode="auto">
                                  <a:xfrm>
                                    <a:off x="6363" y="2443"/>
                                    <a:ext cx="2" cy="57"/>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 name="Rectangle 1816"/>
                                <wps:cNvSpPr>
                                  <a:spLocks noChangeArrowheads="1"/>
                                </wps:cNvSpPr>
                                <wps:spPr bwMode="auto">
                                  <a:xfrm>
                                    <a:off x="6365" y="2443"/>
                                    <a:ext cx="2" cy="57"/>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 name="Rectangle 1817"/>
                                <wps:cNvSpPr>
                                  <a:spLocks noChangeArrowheads="1"/>
                                </wps:cNvSpPr>
                                <wps:spPr bwMode="auto">
                                  <a:xfrm>
                                    <a:off x="6367" y="2443"/>
                                    <a:ext cx="3" cy="57"/>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818"/>
                                <wps:cNvSpPr>
                                  <a:spLocks noChangeArrowheads="1"/>
                                </wps:cNvSpPr>
                                <wps:spPr bwMode="auto">
                                  <a:xfrm>
                                    <a:off x="6370" y="2443"/>
                                    <a:ext cx="1" cy="57"/>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 name="Rectangle 1819"/>
                                <wps:cNvSpPr>
                                  <a:spLocks noChangeArrowheads="1"/>
                                </wps:cNvSpPr>
                                <wps:spPr bwMode="auto">
                                  <a:xfrm>
                                    <a:off x="6371" y="2443"/>
                                    <a:ext cx="2" cy="57"/>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35" name="Picture 18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187" y="2188"/>
                                    <a:ext cx="230" cy="283"/>
                                  </a:xfrm>
                                  <a:prstGeom prst="rect">
                                    <a:avLst/>
                                  </a:prstGeom>
                                  <a:noFill/>
                                  <a:extLst>
                                    <a:ext uri="{909E8E84-426E-40DD-AFC4-6F175D3DCCD1}">
                                      <a14:hiddenFill xmlns:a14="http://schemas.microsoft.com/office/drawing/2010/main">
                                        <a:solidFill>
                                          <a:srgbClr val="FFFFFF"/>
                                        </a:solidFill>
                                      </a14:hiddenFill>
                                    </a:ext>
                                  </a:extLst>
                                </pic:spPr>
                              </pic:pic>
                              <wps:wsp>
                                <wps:cNvPr id="1836" name="Freeform 1821"/>
                                <wps:cNvSpPr>
                                  <a:spLocks/>
                                </wps:cNvSpPr>
                                <wps:spPr bwMode="auto">
                                  <a:xfrm>
                                    <a:off x="6261" y="2435"/>
                                    <a:ext cx="120" cy="34"/>
                                  </a:xfrm>
                                  <a:custGeom>
                                    <a:avLst/>
                                    <a:gdLst>
                                      <a:gd name="T0" fmla="*/ 120 w 120"/>
                                      <a:gd name="T1" fmla="*/ 10 h 34"/>
                                      <a:gd name="T2" fmla="*/ 109 w 120"/>
                                      <a:gd name="T3" fmla="*/ 20 h 34"/>
                                      <a:gd name="T4" fmla="*/ 94 w 120"/>
                                      <a:gd name="T5" fmla="*/ 28 h 34"/>
                                      <a:gd name="T6" fmla="*/ 80 w 120"/>
                                      <a:gd name="T7" fmla="*/ 33 h 34"/>
                                      <a:gd name="T8" fmla="*/ 64 w 120"/>
                                      <a:gd name="T9" fmla="*/ 34 h 34"/>
                                      <a:gd name="T10" fmla="*/ 45 w 120"/>
                                      <a:gd name="T11" fmla="*/ 31 h 34"/>
                                      <a:gd name="T12" fmla="*/ 28 w 120"/>
                                      <a:gd name="T13" fmla="*/ 25 h 34"/>
                                      <a:gd name="T14" fmla="*/ 13 w 120"/>
                                      <a:gd name="T15" fmla="*/ 15 h 34"/>
                                      <a:gd name="T16" fmla="*/ 0 w 120"/>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0" h="34">
                                        <a:moveTo>
                                          <a:pt x="120" y="10"/>
                                        </a:moveTo>
                                        <a:lnTo>
                                          <a:pt x="109" y="20"/>
                                        </a:lnTo>
                                        <a:lnTo>
                                          <a:pt x="94" y="28"/>
                                        </a:lnTo>
                                        <a:lnTo>
                                          <a:pt x="80" y="33"/>
                                        </a:lnTo>
                                        <a:lnTo>
                                          <a:pt x="64" y="34"/>
                                        </a:lnTo>
                                        <a:lnTo>
                                          <a:pt x="45" y="31"/>
                                        </a:lnTo>
                                        <a:lnTo>
                                          <a:pt x="28" y="25"/>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1822"/>
                                <wps:cNvSpPr>
                                  <a:spLocks/>
                                </wps:cNvSpPr>
                                <wps:spPr bwMode="auto">
                                  <a:xfrm>
                                    <a:off x="6371" y="2712"/>
                                    <a:ext cx="99" cy="362"/>
                                  </a:xfrm>
                                  <a:custGeom>
                                    <a:avLst/>
                                    <a:gdLst>
                                      <a:gd name="T0" fmla="*/ 99 w 99"/>
                                      <a:gd name="T1" fmla="*/ 343 h 362"/>
                                      <a:gd name="T2" fmla="*/ 93 w 99"/>
                                      <a:gd name="T3" fmla="*/ 349 h 362"/>
                                      <a:gd name="T4" fmla="*/ 85 w 99"/>
                                      <a:gd name="T5" fmla="*/ 356 h 362"/>
                                      <a:gd name="T6" fmla="*/ 77 w 99"/>
                                      <a:gd name="T7" fmla="*/ 359 h 362"/>
                                      <a:gd name="T8" fmla="*/ 67 w 99"/>
                                      <a:gd name="T9" fmla="*/ 360 h 362"/>
                                      <a:gd name="T10" fmla="*/ 59 w 99"/>
                                      <a:gd name="T11" fmla="*/ 362 h 362"/>
                                      <a:gd name="T12" fmla="*/ 50 w 99"/>
                                      <a:gd name="T13" fmla="*/ 360 h 362"/>
                                      <a:gd name="T14" fmla="*/ 40 w 99"/>
                                      <a:gd name="T15" fmla="*/ 357 h 362"/>
                                      <a:gd name="T16" fmla="*/ 32 w 99"/>
                                      <a:gd name="T17" fmla="*/ 352 h 362"/>
                                      <a:gd name="T18" fmla="*/ 24 w 99"/>
                                      <a:gd name="T19" fmla="*/ 346 h 362"/>
                                      <a:gd name="T20" fmla="*/ 19 w 99"/>
                                      <a:gd name="T21" fmla="*/ 338 h 362"/>
                                      <a:gd name="T22" fmla="*/ 16 w 99"/>
                                      <a:gd name="T23" fmla="*/ 330 h 362"/>
                                      <a:gd name="T24" fmla="*/ 13 w 99"/>
                                      <a:gd name="T25" fmla="*/ 320 h 362"/>
                                      <a:gd name="T26" fmla="*/ 13 w 99"/>
                                      <a:gd name="T27" fmla="*/ 311 h 362"/>
                                      <a:gd name="T28" fmla="*/ 15 w 99"/>
                                      <a:gd name="T29" fmla="*/ 303 h 362"/>
                                      <a:gd name="T30" fmla="*/ 18 w 99"/>
                                      <a:gd name="T31" fmla="*/ 293 h 362"/>
                                      <a:gd name="T32" fmla="*/ 23 w 99"/>
                                      <a:gd name="T33" fmla="*/ 285 h 362"/>
                                      <a:gd name="T34" fmla="*/ 27 w 99"/>
                                      <a:gd name="T35" fmla="*/ 278 h 362"/>
                                      <a:gd name="T36" fmla="*/ 18 w 99"/>
                                      <a:gd name="T37" fmla="*/ 272 h 362"/>
                                      <a:gd name="T38" fmla="*/ 10 w 99"/>
                                      <a:gd name="T39" fmla="*/ 264 h 362"/>
                                      <a:gd name="T40" fmla="*/ 3 w 99"/>
                                      <a:gd name="T41" fmla="*/ 254 h 362"/>
                                      <a:gd name="T42" fmla="*/ 0 w 99"/>
                                      <a:gd name="T43" fmla="*/ 243 h 362"/>
                                      <a:gd name="T44" fmla="*/ 0 w 99"/>
                                      <a:gd name="T45" fmla="*/ 243 h 362"/>
                                      <a:gd name="T46" fmla="*/ 0 w 99"/>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9" h="362">
                                        <a:moveTo>
                                          <a:pt x="99" y="343"/>
                                        </a:moveTo>
                                        <a:lnTo>
                                          <a:pt x="93" y="349"/>
                                        </a:lnTo>
                                        <a:lnTo>
                                          <a:pt x="85" y="356"/>
                                        </a:lnTo>
                                        <a:lnTo>
                                          <a:pt x="77" y="359"/>
                                        </a:lnTo>
                                        <a:lnTo>
                                          <a:pt x="67" y="360"/>
                                        </a:lnTo>
                                        <a:lnTo>
                                          <a:pt x="59" y="362"/>
                                        </a:lnTo>
                                        <a:lnTo>
                                          <a:pt x="50" y="360"/>
                                        </a:lnTo>
                                        <a:lnTo>
                                          <a:pt x="40" y="357"/>
                                        </a:lnTo>
                                        <a:lnTo>
                                          <a:pt x="32" y="352"/>
                                        </a:lnTo>
                                        <a:lnTo>
                                          <a:pt x="24" y="346"/>
                                        </a:lnTo>
                                        <a:lnTo>
                                          <a:pt x="19" y="338"/>
                                        </a:lnTo>
                                        <a:lnTo>
                                          <a:pt x="16" y="330"/>
                                        </a:lnTo>
                                        <a:lnTo>
                                          <a:pt x="13" y="320"/>
                                        </a:lnTo>
                                        <a:lnTo>
                                          <a:pt x="13" y="311"/>
                                        </a:lnTo>
                                        <a:lnTo>
                                          <a:pt x="15" y="303"/>
                                        </a:lnTo>
                                        <a:lnTo>
                                          <a:pt x="18" y="293"/>
                                        </a:lnTo>
                                        <a:lnTo>
                                          <a:pt x="23" y="285"/>
                                        </a:lnTo>
                                        <a:lnTo>
                                          <a:pt x="27" y="278"/>
                                        </a:lnTo>
                                        <a:lnTo>
                                          <a:pt x="18" y="272"/>
                                        </a:lnTo>
                                        <a:lnTo>
                                          <a:pt x="10" y="264"/>
                                        </a:lnTo>
                                        <a:lnTo>
                                          <a:pt x="3" y="254"/>
                                        </a:lnTo>
                                        <a:lnTo>
                                          <a:pt x="0" y="243"/>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1823"/>
                                <wps:cNvSpPr>
                                  <a:spLocks/>
                                </wps:cNvSpPr>
                                <wps:spPr bwMode="auto">
                                  <a:xfrm>
                                    <a:off x="6247" y="2953"/>
                                    <a:ext cx="72" cy="414"/>
                                  </a:xfrm>
                                  <a:custGeom>
                                    <a:avLst/>
                                    <a:gdLst>
                                      <a:gd name="T0" fmla="*/ 64 w 72"/>
                                      <a:gd name="T1" fmla="*/ 0 h 414"/>
                                      <a:gd name="T2" fmla="*/ 72 w 72"/>
                                      <a:gd name="T3" fmla="*/ 335 h 414"/>
                                      <a:gd name="T4" fmla="*/ 35 w 72"/>
                                      <a:gd name="T5" fmla="*/ 374 h 414"/>
                                      <a:gd name="T6" fmla="*/ 0 w 72"/>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414">
                                        <a:moveTo>
                                          <a:pt x="64" y="0"/>
                                        </a:moveTo>
                                        <a:lnTo>
                                          <a:pt x="72" y="335"/>
                                        </a:lnTo>
                                        <a:lnTo>
                                          <a:pt x="35" y="374"/>
                                        </a:lnTo>
                                        <a:lnTo>
                                          <a:pt x="0" y="414"/>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 name="Line 1824"/>
                                <wps:cNvCnPr/>
                                <wps:spPr bwMode="auto">
                                  <a:xfrm flipH="1" flipV="1">
                                    <a:off x="6204" y="2601"/>
                                    <a:ext cx="18" cy="356"/>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840" name="Freeform 1825"/>
                                <wps:cNvSpPr>
                                  <a:spLocks/>
                                </wps:cNvSpPr>
                                <wps:spPr bwMode="auto">
                                  <a:xfrm>
                                    <a:off x="6166" y="2246"/>
                                    <a:ext cx="321" cy="1184"/>
                                  </a:xfrm>
                                  <a:custGeom>
                                    <a:avLst/>
                                    <a:gdLst>
                                      <a:gd name="T0" fmla="*/ 68 w 321"/>
                                      <a:gd name="T1" fmla="*/ 1002 h 1184"/>
                                      <a:gd name="T2" fmla="*/ 3 w 321"/>
                                      <a:gd name="T3" fmla="*/ 1079 h 1184"/>
                                      <a:gd name="T4" fmla="*/ 2 w 321"/>
                                      <a:gd name="T5" fmla="*/ 1093 h 1184"/>
                                      <a:gd name="T6" fmla="*/ 54 w 321"/>
                                      <a:gd name="T7" fmla="*/ 1134 h 1184"/>
                                      <a:gd name="T8" fmla="*/ 81 w 321"/>
                                      <a:gd name="T9" fmla="*/ 1119 h 1184"/>
                                      <a:gd name="T10" fmla="*/ 80 w 321"/>
                                      <a:gd name="T11" fmla="*/ 1139 h 1184"/>
                                      <a:gd name="T12" fmla="*/ 83 w 321"/>
                                      <a:gd name="T13" fmla="*/ 1148 h 1184"/>
                                      <a:gd name="T14" fmla="*/ 288 w 321"/>
                                      <a:gd name="T15" fmla="*/ 1093 h 1184"/>
                                      <a:gd name="T16" fmla="*/ 298 w 321"/>
                                      <a:gd name="T17" fmla="*/ 820 h 1184"/>
                                      <a:gd name="T18" fmla="*/ 313 w 321"/>
                                      <a:gd name="T19" fmla="*/ 778 h 1184"/>
                                      <a:gd name="T20" fmla="*/ 307 w 321"/>
                                      <a:gd name="T21" fmla="*/ 733 h 1184"/>
                                      <a:gd name="T22" fmla="*/ 315 w 321"/>
                                      <a:gd name="T23" fmla="*/ 720 h 1184"/>
                                      <a:gd name="T24" fmla="*/ 318 w 321"/>
                                      <a:gd name="T25" fmla="*/ 706 h 1184"/>
                                      <a:gd name="T26" fmla="*/ 321 w 321"/>
                                      <a:gd name="T27" fmla="*/ 614 h 1184"/>
                                      <a:gd name="T28" fmla="*/ 320 w 321"/>
                                      <a:gd name="T29" fmla="*/ 434 h 1184"/>
                                      <a:gd name="T30" fmla="*/ 315 w 321"/>
                                      <a:gd name="T31" fmla="*/ 342 h 1184"/>
                                      <a:gd name="T32" fmla="*/ 288 w 321"/>
                                      <a:gd name="T33" fmla="*/ 291 h 1184"/>
                                      <a:gd name="T34" fmla="*/ 247 w 321"/>
                                      <a:gd name="T35" fmla="*/ 247 h 1184"/>
                                      <a:gd name="T36" fmla="*/ 207 w 321"/>
                                      <a:gd name="T37" fmla="*/ 217 h 1184"/>
                                      <a:gd name="T38" fmla="*/ 205 w 321"/>
                                      <a:gd name="T39" fmla="*/ 207 h 1184"/>
                                      <a:gd name="T40" fmla="*/ 239 w 321"/>
                                      <a:gd name="T41" fmla="*/ 165 h 1184"/>
                                      <a:gd name="T42" fmla="*/ 250 w 321"/>
                                      <a:gd name="T43" fmla="*/ 112 h 1184"/>
                                      <a:gd name="T44" fmla="*/ 245 w 321"/>
                                      <a:gd name="T45" fmla="*/ 72 h 1184"/>
                                      <a:gd name="T46" fmla="*/ 228 w 321"/>
                                      <a:gd name="T47" fmla="*/ 38 h 1184"/>
                                      <a:gd name="T48" fmla="*/ 197 w 321"/>
                                      <a:gd name="T49" fmla="*/ 12 h 1184"/>
                                      <a:gd name="T50" fmla="*/ 159 w 321"/>
                                      <a:gd name="T51" fmla="*/ 0 h 1184"/>
                                      <a:gd name="T52" fmla="*/ 121 w 321"/>
                                      <a:gd name="T53" fmla="*/ 12 h 1184"/>
                                      <a:gd name="T54" fmla="*/ 91 w 321"/>
                                      <a:gd name="T55" fmla="*/ 38 h 1184"/>
                                      <a:gd name="T56" fmla="*/ 73 w 321"/>
                                      <a:gd name="T57" fmla="*/ 72 h 1184"/>
                                      <a:gd name="T58" fmla="*/ 68 w 321"/>
                                      <a:gd name="T59" fmla="*/ 112 h 1184"/>
                                      <a:gd name="T60" fmla="*/ 78 w 321"/>
                                      <a:gd name="T61" fmla="*/ 162 h 1184"/>
                                      <a:gd name="T62" fmla="*/ 105 w 321"/>
                                      <a:gd name="T63" fmla="*/ 204 h 1184"/>
                                      <a:gd name="T64" fmla="*/ 30 w 321"/>
                                      <a:gd name="T65" fmla="*/ 247 h 1184"/>
                                      <a:gd name="T66" fmla="*/ 14 w 321"/>
                                      <a:gd name="T67" fmla="*/ 270 h 1184"/>
                                      <a:gd name="T68" fmla="*/ 10 w 321"/>
                                      <a:gd name="T69" fmla="*/ 296 h 1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21" h="1184">
                                        <a:moveTo>
                                          <a:pt x="56" y="717"/>
                                        </a:moveTo>
                                        <a:lnTo>
                                          <a:pt x="68" y="1002"/>
                                        </a:lnTo>
                                        <a:lnTo>
                                          <a:pt x="8" y="1071"/>
                                        </a:lnTo>
                                        <a:lnTo>
                                          <a:pt x="3" y="1079"/>
                                        </a:lnTo>
                                        <a:lnTo>
                                          <a:pt x="2" y="1085"/>
                                        </a:lnTo>
                                        <a:lnTo>
                                          <a:pt x="2" y="1093"/>
                                        </a:lnTo>
                                        <a:lnTo>
                                          <a:pt x="3" y="1102"/>
                                        </a:lnTo>
                                        <a:lnTo>
                                          <a:pt x="54" y="1134"/>
                                        </a:lnTo>
                                        <a:lnTo>
                                          <a:pt x="86" y="1111"/>
                                        </a:lnTo>
                                        <a:lnTo>
                                          <a:pt x="81" y="1119"/>
                                        </a:lnTo>
                                        <a:lnTo>
                                          <a:pt x="78" y="1129"/>
                                        </a:lnTo>
                                        <a:lnTo>
                                          <a:pt x="80" y="1139"/>
                                        </a:lnTo>
                                        <a:lnTo>
                                          <a:pt x="83" y="1148"/>
                                        </a:lnTo>
                                        <a:lnTo>
                                          <a:pt x="135" y="1184"/>
                                        </a:lnTo>
                                        <a:lnTo>
                                          <a:pt x="288" y="1093"/>
                                        </a:lnTo>
                                        <a:lnTo>
                                          <a:pt x="288" y="1029"/>
                                        </a:lnTo>
                                        <a:lnTo>
                                          <a:pt x="298" y="820"/>
                                        </a:lnTo>
                                        <a:lnTo>
                                          <a:pt x="309" y="799"/>
                                        </a:lnTo>
                                        <a:lnTo>
                                          <a:pt x="313" y="778"/>
                                        </a:lnTo>
                                        <a:lnTo>
                                          <a:pt x="312" y="756"/>
                                        </a:lnTo>
                                        <a:lnTo>
                                          <a:pt x="307" y="733"/>
                                        </a:lnTo>
                                        <a:lnTo>
                                          <a:pt x="312" y="727"/>
                                        </a:lnTo>
                                        <a:lnTo>
                                          <a:pt x="315" y="720"/>
                                        </a:lnTo>
                                        <a:lnTo>
                                          <a:pt x="318" y="714"/>
                                        </a:lnTo>
                                        <a:lnTo>
                                          <a:pt x="318" y="706"/>
                                        </a:lnTo>
                                        <a:lnTo>
                                          <a:pt x="321" y="614"/>
                                        </a:lnTo>
                                        <a:lnTo>
                                          <a:pt x="321" y="524"/>
                                        </a:lnTo>
                                        <a:lnTo>
                                          <a:pt x="320" y="434"/>
                                        </a:lnTo>
                                        <a:lnTo>
                                          <a:pt x="315" y="342"/>
                                        </a:lnTo>
                                        <a:lnTo>
                                          <a:pt x="302" y="315"/>
                                        </a:lnTo>
                                        <a:lnTo>
                                          <a:pt x="288" y="291"/>
                                        </a:lnTo>
                                        <a:lnTo>
                                          <a:pt x="269" y="268"/>
                                        </a:lnTo>
                                        <a:lnTo>
                                          <a:pt x="247" y="247"/>
                                        </a:lnTo>
                                        <a:lnTo>
                                          <a:pt x="228" y="231"/>
                                        </a:lnTo>
                                        <a:lnTo>
                                          <a:pt x="207" y="217"/>
                                        </a:lnTo>
                                        <a:lnTo>
                                          <a:pt x="205" y="207"/>
                                        </a:lnTo>
                                        <a:lnTo>
                                          <a:pt x="224" y="188"/>
                                        </a:lnTo>
                                        <a:lnTo>
                                          <a:pt x="239" y="165"/>
                                        </a:lnTo>
                                        <a:lnTo>
                                          <a:pt x="247" y="140"/>
                                        </a:lnTo>
                                        <a:lnTo>
                                          <a:pt x="250" y="112"/>
                                        </a:lnTo>
                                        <a:lnTo>
                                          <a:pt x="250" y="91"/>
                                        </a:lnTo>
                                        <a:lnTo>
                                          <a:pt x="245" y="72"/>
                                        </a:lnTo>
                                        <a:lnTo>
                                          <a:pt x="237" y="54"/>
                                        </a:lnTo>
                                        <a:lnTo>
                                          <a:pt x="228" y="38"/>
                                        </a:lnTo>
                                        <a:lnTo>
                                          <a:pt x="213" y="24"/>
                                        </a:lnTo>
                                        <a:lnTo>
                                          <a:pt x="197" y="12"/>
                                        </a:lnTo>
                                        <a:lnTo>
                                          <a:pt x="180" y="4"/>
                                        </a:lnTo>
                                        <a:lnTo>
                                          <a:pt x="159" y="0"/>
                                        </a:lnTo>
                                        <a:lnTo>
                                          <a:pt x="138" y="4"/>
                                        </a:lnTo>
                                        <a:lnTo>
                                          <a:pt x="121" y="12"/>
                                        </a:lnTo>
                                        <a:lnTo>
                                          <a:pt x="105" y="24"/>
                                        </a:lnTo>
                                        <a:lnTo>
                                          <a:pt x="91" y="38"/>
                                        </a:lnTo>
                                        <a:lnTo>
                                          <a:pt x="80" y="54"/>
                                        </a:lnTo>
                                        <a:lnTo>
                                          <a:pt x="73" y="72"/>
                                        </a:lnTo>
                                        <a:lnTo>
                                          <a:pt x="68" y="91"/>
                                        </a:lnTo>
                                        <a:lnTo>
                                          <a:pt x="68" y="112"/>
                                        </a:lnTo>
                                        <a:lnTo>
                                          <a:pt x="70" y="138"/>
                                        </a:lnTo>
                                        <a:lnTo>
                                          <a:pt x="78" y="162"/>
                                        </a:lnTo>
                                        <a:lnTo>
                                          <a:pt x="89" y="185"/>
                                        </a:lnTo>
                                        <a:lnTo>
                                          <a:pt x="105" y="204"/>
                                        </a:lnTo>
                                        <a:lnTo>
                                          <a:pt x="30" y="247"/>
                                        </a:lnTo>
                                        <a:lnTo>
                                          <a:pt x="21" y="259"/>
                                        </a:lnTo>
                                        <a:lnTo>
                                          <a:pt x="14" y="270"/>
                                        </a:lnTo>
                                        <a:lnTo>
                                          <a:pt x="10" y="281"/>
                                        </a:lnTo>
                                        <a:lnTo>
                                          <a:pt x="10" y="296"/>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1826"/>
                                <wps:cNvSpPr>
                                  <a:spLocks/>
                                </wps:cNvSpPr>
                                <wps:spPr bwMode="auto">
                                  <a:xfrm>
                                    <a:off x="6166" y="2834"/>
                                    <a:ext cx="56" cy="127"/>
                                  </a:xfrm>
                                  <a:custGeom>
                                    <a:avLst/>
                                    <a:gdLst>
                                      <a:gd name="T0" fmla="*/ 56 w 56"/>
                                      <a:gd name="T1" fmla="*/ 127 h 127"/>
                                      <a:gd name="T2" fmla="*/ 45 w 56"/>
                                      <a:gd name="T3" fmla="*/ 121 h 127"/>
                                      <a:gd name="T4" fmla="*/ 35 w 56"/>
                                      <a:gd name="T5" fmla="*/ 111 h 127"/>
                                      <a:gd name="T6" fmla="*/ 27 w 56"/>
                                      <a:gd name="T7" fmla="*/ 100 h 127"/>
                                      <a:gd name="T8" fmla="*/ 22 w 56"/>
                                      <a:gd name="T9" fmla="*/ 87 h 127"/>
                                      <a:gd name="T10" fmla="*/ 19 w 56"/>
                                      <a:gd name="T11" fmla="*/ 74 h 127"/>
                                      <a:gd name="T12" fmla="*/ 19 w 56"/>
                                      <a:gd name="T13" fmla="*/ 62 h 127"/>
                                      <a:gd name="T14" fmla="*/ 21 w 56"/>
                                      <a:gd name="T15" fmla="*/ 49 h 127"/>
                                      <a:gd name="T16" fmla="*/ 25 w 56"/>
                                      <a:gd name="T17" fmla="*/ 36 h 127"/>
                                      <a:gd name="T18" fmla="*/ 16 w 56"/>
                                      <a:gd name="T19" fmla="*/ 29 h 127"/>
                                      <a:gd name="T20" fmla="*/ 8 w 56"/>
                                      <a:gd name="T21" fmla="*/ 21 h 127"/>
                                      <a:gd name="T22" fmla="*/ 3 w 56"/>
                                      <a:gd name="T23" fmla="*/ 12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21"/>
                                        </a:lnTo>
                                        <a:lnTo>
                                          <a:pt x="35" y="111"/>
                                        </a:lnTo>
                                        <a:lnTo>
                                          <a:pt x="27" y="100"/>
                                        </a:lnTo>
                                        <a:lnTo>
                                          <a:pt x="22" y="87"/>
                                        </a:lnTo>
                                        <a:lnTo>
                                          <a:pt x="19" y="74"/>
                                        </a:lnTo>
                                        <a:lnTo>
                                          <a:pt x="19" y="62"/>
                                        </a:lnTo>
                                        <a:lnTo>
                                          <a:pt x="21" y="49"/>
                                        </a:lnTo>
                                        <a:lnTo>
                                          <a:pt x="25" y="36"/>
                                        </a:lnTo>
                                        <a:lnTo>
                                          <a:pt x="16" y="29"/>
                                        </a:lnTo>
                                        <a:lnTo>
                                          <a:pt x="8" y="21"/>
                                        </a:lnTo>
                                        <a:lnTo>
                                          <a:pt x="3"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2" name="Picture 18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6373" y="2952"/>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3" name="Picture 18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6355" y="2595"/>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4" name="Picture 18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6355" y="2595"/>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845" name="Rectangle 1830"/>
                                <wps:cNvSpPr>
                                  <a:spLocks noChangeArrowheads="1"/>
                                </wps:cNvSpPr>
                                <wps:spPr bwMode="auto">
                                  <a:xfrm>
                                    <a:off x="6384" y="2564"/>
                                    <a:ext cx="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 name="Rectangle 1831"/>
                                <wps:cNvSpPr>
                                  <a:spLocks noChangeArrowheads="1"/>
                                </wps:cNvSpPr>
                                <wps:spPr bwMode="auto">
                                  <a:xfrm>
                                    <a:off x="6386" y="2564"/>
                                    <a:ext cx="12"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 name="Rectangle 1832"/>
                                <wps:cNvSpPr>
                                  <a:spLocks noChangeArrowheads="1"/>
                                </wps:cNvSpPr>
                                <wps:spPr bwMode="auto">
                                  <a:xfrm>
                                    <a:off x="6398" y="2564"/>
                                    <a:ext cx="19"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 name="Rectangle 1833"/>
                                <wps:cNvSpPr>
                                  <a:spLocks noChangeArrowheads="1"/>
                                </wps:cNvSpPr>
                                <wps:spPr bwMode="auto">
                                  <a:xfrm>
                                    <a:off x="6417" y="2564"/>
                                    <a:ext cx="18"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 name="Rectangle 1834"/>
                                <wps:cNvSpPr>
                                  <a:spLocks noChangeArrowheads="1"/>
                                </wps:cNvSpPr>
                                <wps:spPr bwMode="auto">
                                  <a:xfrm>
                                    <a:off x="6435" y="2564"/>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0" name="Rectangle 1835"/>
                                <wps:cNvSpPr>
                                  <a:spLocks noChangeArrowheads="1"/>
                                </wps:cNvSpPr>
                                <wps:spPr bwMode="auto">
                                  <a:xfrm>
                                    <a:off x="6452" y="2564"/>
                                    <a:ext cx="15"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1" name="Rectangle 1836"/>
                                <wps:cNvSpPr>
                                  <a:spLocks noChangeArrowheads="1"/>
                                </wps:cNvSpPr>
                                <wps:spPr bwMode="auto">
                                  <a:xfrm>
                                    <a:off x="6467" y="2564"/>
                                    <a:ext cx="12"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 name="Rectangle 1837"/>
                                <wps:cNvSpPr>
                                  <a:spLocks noChangeArrowheads="1"/>
                                </wps:cNvSpPr>
                                <wps:spPr bwMode="auto">
                                  <a:xfrm>
                                    <a:off x="6479" y="2564"/>
                                    <a:ext cx="20"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3" name="Rectangle 1838"/>
                                <wps:cNvSpPr>
                                  <a:spLocks noChangeArrowheads="1"/>
                                </wps:cNvSpPr>
                                <wps:spPr bwMode="auto">
                                  <a:xfrm>
                                    <a:off x="6499" y="2564"/>
                                    <a:ext cx="17"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Rectangle 1839"/>
                                <wps:cNvSpPr>
                                  <a:spLocks noChangeArrowheads="1"/>
                                </wps:cNvSpPr>
                                <wps:spPr bwMode="auto">
                                  <a:xfrm>
                                    <a:off x="6516" y="2564"/>
                                    <a:ext cx="18"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5" name="Rectangle 1840"/>
                                <wps:cNvSpPr>
                                  <a:spLocks noChangeArrowheads="1"/>
                                </wps:cNvSpPr>
                                <wps:spPr bwMode="auto">
                                  <a:xfrm>
                                    <a:off x="6534" y="2564"/>
                                    <a:ext cx="19"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 name="Rectangle 1841"/>
                                <wps:cNvSpPr>
                                  <a:spLocks noChangeArrowheads="1"/>
                                </wps:cNvSpPr>
                                <wps:spPr bwMode="auto">
                                  <a:xfrm>
                                    <a:off x="6553" y="2564"/>
                                    <a:ext cx="17"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Rectangle 1842"/>
                                <wps:cNvSpPr>
                                  <a:spLocks noChangeArrowheads="1"/>
                                </wps:cNvSpPr>
                                <wps:spPr bwMode="auto">
                                  <a:xfrm>
                                    <a:off x="6570" y="2564"/>
                                    <a:ext cx="18"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8" name="Rectangle 1843"/>
                                <wps:cNvSpPr>
                                  <a:spLocks noChangeArrowheads="1"/>
                                </wps:cNvSpPr>
                                <wps:spPr bwMode="auto">
                                  <a:xfrm>
                                    <a:off x="6588" y="2564"/>
                                    <a:ext cx="17"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 name="Rectangle 1844"/>
                                <wps:cNvSpPr>
                                  <a:spLocks noChangeArrowheads="1"/>
                                </wps:cNvSpPr>
                                <wps:spPr bwMode="auto">
                                  <a:xfrm>
                                    <a:off x="6605" y="2564"/>
                                    <a:ext cx="10"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Rectangle 1845"/>
                                <wps:cNvSpPr>
                                  <a:spLocks noChangeArrowheads="1"/>
                                </wps:cNvSpPr>
                                <wps:spPr bwMode="auto">
                                  <a:xfrm>
                                    <a:off x="6615" y="2564"/>
                                    <a:ext cx="9"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Rectangle 1846"/>
                                <wps:cNvSpPr>
                                  <a:spLocks noChangeArrowheads="1"/>
                                </wps:cNvSpPr>
                                <wps:spPr bwMode="auto">
                                  <a:xfrm>
                                    <a:off x="6624" y="2564"/>
                                    <a:ext cx="18"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Rectangle 1847"/>
                                <wps:cNvSpPr>
                                  <a:spLocks noChangeArrowheads="1"/>
                                </wps:cNvSpPr>
                                <wps:spPr bwMode="auto">
                                  <a:xfrm>
                                    <a:off x="6642" y="2564"/>
                                    <a:ext cx="19"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3" name="Rectangle 1848"/>
                                <wps:cNvSpPr>
                                  <a:spLocks noChangeArrowheads="1"/>
                                </wps:cNvSpPr>
                                <wps:spPr bwMode="auto">
                                  <a:xfrm>
                                    <a:off x="6661" y="2564"/>
                                    <a:ext cx="13"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 name="Freeform 1849"/>
                                <wps:cNvSpPr>
                                  <a:spLocks noEditPoints="1"/>
                                </wps:cNvSpPr>
                                <wps:spPr bwMode="auto">
                                  <a:xfrm>
                                    <a:off x="6408" y="3058"/>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78 h 487"/>
                                      <a:gd name="T10" fmla="*/ 81 w 250"/>
                                      <a:gd name="T11" fmla="*/ 466 h 487"/>
                                      <a:gd name="T12" fmla="*/ 97 w 250"/>
                                      <a:gd name="T13" fmla="*/ 442 h 487"/>
                                      <a:gd name="T14" fmla="*/ 116 w 250"/>
                                      <a:gd name="T15" fmla="*/ 418 h 487"/>
                                      <a:gd name="T16" fmla="*/ 135 w 250"/>
                                      <a:gd name="T17" fmla="*/ 397 h 487"/>
                                      <a:gd name="T18" fmla="*/ 157 w 250"/>
                                      <a:gd name="T19" fmla="*/ 378 h 487"/>
                                      <a:gd name="T20" fmla="*/ 175 w 250"/>
                                      <a:gd name="T21" fmla="*/ 72 h 487"/>
                                      <a:gd name="T22" fmla="*/ 250 w 250"/>
                                      <a:gd name="T23" fmla="*/ 74 h 487"/>
                                      <a:gd name="T24" fmla="*/ 250 w 250"/>
                                      <a:gd name="T25" fmla="*/ 74 h 487"/>
                                      <a:gd name="T26" fmla="*/ 33 w 250"/>
                                      <a:gd name="T27" fmla="*/ 417 h 487"/>
                                      <a:gd name="T28" fmla="*/ 3 w 250"/>
                                      <a:gd name="T29" fmla="*/ 438 h 487"/>
                                      <a:gd name="T30" fmla="*/ 0 w 250"/>
                                      <a:gd name="T31" fmla="*/ 428 h 487"/>
                                      <a:gd name="T32" fmla="*/ 0 w 250"/>
                                      <a:gd name="T33" fmla="*/ 417 h 487"/>
                                      <a:gd name="T34" fmla="*/ 14 w 250"/>
                                      <a:gd name="T35" fmla="*/ 394 h 487"/>
                                      <a:gd name="T36" fmla="*/ 30 w 250"/>
                                      <a:gd name="T37" fmla="*/ 373 h 487"/>
                                      <a:gd name="T38" fmla="*/ 48 w 250"/>
                                      <a:gd name="T39" fmla="*/ 355 h 487"/>
                                      <a:gd name="T40" fmla="*/ 68 w 250"/>
                                      <a:gd name="T41" fmla="*/ 338 h 487"/>
                                      <a:gd name="T42" fmla="*/ 68 w 250"/>
                                      <a:gd name="T43" fmla="*/ 338 h 487"/>
                                      <a:gd name="T44" fmla="*/ 78 w 250"/>
                                      <a:gd name="T45" fmla="*/ 0 h 487"/>
                                      <a:gd name="T46" fmla="*/ 95 w 250"/>
                                      <a:gd name="T47" fmla="*/ 11 h 487"/>
                                      <a:gd name="T48" fmla="*/ 102 w 250"/>
                                      <a:gd name="T49" fmla="*/ 347 h 487"/>
                                      <a:gd name="T50" fmla="*/ 102 w 250"/>
                                      <a:gd name="T51" fmla="*/ 347 h 487"/>
                                      <a:gd name="T52" fmla="*/ 33 w 250"/>
                                      <a:gd name="T53" fmla="*/ 417 h 487"/>
                                      <a:gd name="T54" fmla="*/ 33 w 250"/>
                                      <a:gd name="T55" fmla="*/ 417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78"/>
                                        </a:lnTo>
                                        <a:lnTo>
                                          <a:pt x="81" y="466"/>
                                        </a:lnTo>
                                        <a:lnTo>
                                          <a:pt x="97" y="442"/>
                                        </a:lnTo>
                                        <a:lnTo>
                                          <a:pt x="116" y="418"/>
                                        </a:lnTo>
                                        <a:lnTo>
                                          <a:pt x="135" y="397"/>
                                        </a:lnTo>
                                        <a:lnTo>
                                          <a:pt x="157" y="378"/>
                                        </a:lnTo>
                                        <a:lnTo>
                                          <a:pt x="175" y="72"/>
                                        </a:lnTo>
                                        <a:lnTo>
                                          <a:pt x="250" y="74"/>
                                        </a:lnTo>
                                        <a:close/>
                                        <a:moveTo>
                                          <a:pt x="33" y="417"/>
                                        </a:moveTo>
                                        <a:lnTo>
                                          <a:pt x="3" y="438"/>
                                        </a:lnTo>
                                        <a:lnTo>
                                          <a:pt x="0" y="428"/>
                                        </a:lnTo>
                                        <a:lnTo>
                                          <a:pt x="0" y="417"/>
                                        </a:lnTo>
                                        <a:lnTo>
                                          <a:pt x="14" y="394"/>
                                        </a:lnTo>
                                        <a:lnTo>
                                          <a:pt x="30" y="373"/>
                                        </a:lnTo>
                                        <a:lnTo>
                                          <a:pt x="48" y="355"/>
                                        </a:lnTo>
                                        <a:lnTo>
                                          <a:pt x="68" y="338"/>
                                        </a:lnTo>
                                        <a:lnTo>
                                          <a:pt x="78" y="0"/>
                                        </a:lnTo>
                                        <a:lnTo>
                                          <a:pt x="95" y="11"/>
                                        </a:lnTo>
                                        <a:lnTo>
                                          <a:pt x="102" y="347"/>
                                        </a:lnTo>
                                        <a:lnTo>
                                          <a:pt x="33" y="417"/>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5" name="Rectangle 1850"/>
                                <wps:cNvSpPr>
                                  <a:spLocks noChangeArrowheads="1"/>
                                </wps:cNvSpPr>
                                <wps:spPr bwMode="auto">
                                  <a:xfrm>
                                    <a:off x="6462" y="2559"/>
                                    <a:ext cx="2" cy="55"/>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Rectangle 1851"/>
                                <wps:cNvSpPr>
                                  <a:spLocks noChangeArrowheads="1"/>
                                </wps:cNvSpPr>
                                <wps:spPr bwMode="auto">
                                  <a:xfrm>
                                    <a:off x="6464" y="2559"/>
                                    <a:ext cx="1" cy="55"/>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 name="Rectangle 1852"/>
                                <wps:cNvSpPr>
                                  <a:spLocks noChangeArrowheads="1"/>
                                </wps:cNvSpPr>
                                <wps:spPr bwMode="auto">
                                  <a:xfrm>
                                    <a:off x="6465" y="2559"/>
                                    <a:ext cx="2" cy="55"/>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8" name="Rectangle 1853"/>
                                <wps:cNvSpPr>
                                  <a:spLocks noChangeArrowheads="1"/>
                                </wps:cNvSpPr>
                                <wps:spPr bwMode="auto">
                                  <a:xfrm>
                                    <a:off x="6467" y="2559"/>
                                    <a:ext cx="1" cy="55"/>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 name="Rectangle 1854"/>
                                <wps:cNvSpPr>
                                  <a:spLocks noChangeArrowheads="1"/>
                                </wps:cNvSpPr>
                                <wps:spPr bwMode="auto">
                                  <a:xfrm>
                                    <a:off x="6468" y="2559"/>
                                    <a:ext cx="4" cy="55"/>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 name="Rectangle 1855"/>
                                <wps:cNvSpPr>
                                  <a:spLocks noChangeArrowheads="1"/>
                                </wps:cNvSpPr>
                                <wps:spPr bwMode="auto">
                                  <a:xfrm>
                                    <a:off x="6472" y="2559"/>
                                    <a:ext cx="1" cy="55"/>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 name="Rectangle 1856"/>
                                <wps:cNvSpPr>
                                  <a:spLocks noChangeArrowheads="1"/>
                                </wps:cNvSpPr>
                                <wps:spPr bwMode="auto">
                                  <a:xfrm>
                                    <a:off x="6473" y="2559"/>
                                    <a:ext cx="2" cy="55"/>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 name="Rectangle 1857"/>
                                <wps:cNvSpPr>
                                  <a:spLocks noChangeArrowheads="1"/>
                                </wps:cNvSpPr>
                                <wps:spPr bwMode="auto">
                                  <a:xfrm>
                                    <a:off x="6475" y="2559"/>
                                    <a:ext cx="3" cy="55"/>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 name="Rectangle 1858"/>
                                <wps:cNvSpPr>
                                  <a:spLocks noChangeArrowheads="1"/>
                                </wps:cNvSpPr>
                                <wps:spPr bwMode="auto">
                                  <a:xfrm>
                                    <a:off x="6478" y="2559"/>
                                    <a:ext cx="1" cy="55"/>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 name="Rectangle 1859"/>
                                <wps:cNvSpPr>
                                  <a:spLocks noChangeArrowheads="1"/>
                                </wps:cNvSpPr>
                                <wps:spPr bwMode="auto">
                                  <a:xfrm>
                                    <a:off x="6479" y="2559"/>
                                    <a:ext cx="2" cy="55"/>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5" name="Rectangle 1860"/>
                                <wps:cNvSpPr>
                                  <a:spLocks noChangeArrowheads="1"/>
                                </wps:cNvSpPr>
                                <wps:spPr bwMode="auto">
                                  <a:xfrm>
                                    <a:off x="6481" y="2559"/>
                                    <a:ext cx="3" cy="55"/>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 name="Rectangle 1861"/>
                                <wps:cNvSpPr>
                                  <a:spLocks noChangeArrowheads="1"/>
                                </wps:cNvSpPr>
                                <wps:spPr bwMode="auto">
                                  <a:xfrm>
                                    <a:off x="6484" y="2559"/>
                                    <a:ext cx="3" cy="55"/>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 name="Rectangle 1862"/>
                                <wps:cNvSpPr>
                                  <a:spLocks noChangeArrowheads="1"/>
                                </wps:cNvSpPr>
                                <wps:spPr bwMode="auto">
                                  <a:xfrm>
                                    <a:off x="6487" y="2559"/>
                                    <a:ext cx="4" cy="55"/>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 name="Rectangle 1863"/>
                                <wps:cNvSpPr>
                                  <a:spLocks noChangeArrowheads="1"/>
                                </wps:cNvSpPr>
                                <wps:spPr bwMode="auto">
                                  <a:xfrm>
                                    <a:off x="6491" y="2559"/>
                                    <a:ext cx="1" cy="55"/>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 name="Rectangle 1864"/>
                                <wps:cNvSpPr>
                                  <a:spLocks noChangeArrowheads="1"/>
                                </wps:cNvSpPr>
                                <wps:spPr bwMode="auto">
                                  <a:xfrm>
                                    <a:off x="6492" y="2559"/>
                                    <a:ext cx="2" cy="55"/>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0" name="Rectangle 1865"/>
                                <wps:cNvSpPr>
                                  <a:spLocks noChangeArrowheads="1"/>
                                </wps:cNvSpPr>
                                <wps:spPr bwMode="auto">
                                  <a:xfrm>
                                    <a:off x="6494" y="2559"/>
                                    <a:ext cx="3" cy="55"/>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Rectangle 1866"/>
                                <wps:cNvSpPr>
                                  <a:spLocks noChangeArrowheads="1"/>
                                </wps:cNvSpPr>
                                <wps:spPr bwMode="auto">
                                  <a:xfrm>
                                    <a:off x="6497" y="2559"/>
                                    <a:ext cx="3" cy="55"/>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 name="Rectangle 1867"/>
                                <wps:cNvSpPr>
                                  <a:spLocks noChangeArrowheads="1"/>
                                </wps:cNvSpPr>
                                <wps:spPr bwMode="auto">
                                  <a:xfrm>
                                    <a:off x="6500" y="2559"/>
                                    <a:ext cx="3" cy="55"/>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3" name="Rectangle 1868"/>
                                <wps:cNvSpPr>
                                  <a:spLocks noChangeArrowheads="1"/>
                                </wps:cNvSpPr>
                                <wps:spPr bwMode="auto">
                                  <a:xfrm>
                                    <a:off x="6503" y="2559"/>
                                    <a:ext cx="2" cy="55"/>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4" name="Rectangle 1869"/>
                                <wps:cNvSpPr>
                                  <a:spLocks noChangeArrowheads="1"/>
                                </wps:cNvSpPr>
                                <wps:spPr bwMode="auto">
                                  <a:xfrm>
                                    <a:off x="6505" y="2559"/>
                                    <a:ext cx="2" cy="55"/>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5" name="Rectangle 1870"/>
                                <wps:cNvSpPr>
                                  <a:spLocks noChangeArrowheads="1"/>
                                </wps:cNvSpPr>
                                <wps:spPr bwMode="auto">
                                  <a:xfrm>
                                    <a:off x="6507" y="2559"/>
                                    <a:ext cx="4" cy="55"/>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 name="Rectangle 1871"/>
                                <wps:cNvSpPr>
                                  <a:spLocks noChangeArrowheads="1"/>
                                </wps:cNvSpPr>
                                <wps:spPr bwMode="auto">
                                  <a:xfrm>
                                    <a:off x="6511" y="2559"/>
                                    <a:ext cx="5" cy="55"/>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 name="Rectangle 1872"/>
                                <wps:cNvSpPr>
                                  <a:spLocks noChangeArrowheads="1"/>
                                </wps:cNvSpPr>
                                <wps:spPr bwMode="auto">
                                  <a:xfrm>
                                    <a:off x="6516" y="2559"/>
                                    <a:ext cx="3" cy="55"/>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 name="Rectangle 1873"/>
                                <wps:cNvSpPr>
                                  <a:spLocks noChangeArrowheads="1"/>
                                </wps:cNvSpPr>
                                <wps:spPr bwMode="auto">
                                  <a:xfrm>
                                    <a:off x="6519" y="2559"/>
                                    <a:ext cx="3" cy="55"/>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 name="Rectangle 1874"/>
                                <wps:cNvSpPr>
                                  <a:spLocks noChangeArrowheads="1"/>
                                </wps:cNvSpPr>
                                <wps:spPr bwMode="auto">
                                  <a:xfrm>
                                    <a:off x="6522" y="2559"/>
                                    <a:ext cx="2" cy="55"/>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Rectangle 1875"/>
                                <wps:cNvSpPr>
                                  <a:spLocks noChangeArrowheads="1"/>
                                </wps:cNvSpPr>
                                <wps:spPr bwMode="auto">
                                  <a:xfrm>
                                    <a:off x="6524" y="2559"/>
                                    <a:ext cx="2" cy="55"/>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 name="Rectangle 1876"/>
                                <wps:cNvSpPr>
                                  <a:spLocks noChangeArrowheads="1"/>
                                </wps:cNvSpPr>
                                <wps:spPr bwMode="auto">
                                  <a:xfrm>
                                    <a:off x="6526" y="2559"/>
                                    <a:ext cx="3" cy="55"/>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 name="Rectangle 1877"/>
                                <wps:cNvSpPr>
                                  <a:spLocks noChangeArrowheads="1"/>
                                </wps:cNvSpPr>
                                <wps:spPr bwMode="auto">
                                  <a:xfrm>
                                    <a:off x="6529" y="2559"/>
                                    <a:ext cx="3" cy="55"/>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Rectangle 1878"/>
                                <wps:cNvSpPr>
                                  <a:spLocks noChangeArrowheads="1"/>
                                </wps:cNvSpPr>
                                <wps:spPr bwMode="auto">
                                  <a:xfrm>
                                    <a:off x="6532" y="2559"/>
                                    <a:ext cx="3" cy="55"/>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4" name="Rectangle 1879"/>
                                <wps:cNvSpPr>
                                  <a:spLocks noChangeArrowheads="1"/>
                                </wps:cNvSpPr>
                                <wps:spPr bwMode="auto">
                                  <a:xfrm>
                                    <a:off x="6535" y="2559"/>
                                    <a:ext cx="2" cy="55"/>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 name="Rectangle 1880"/>
                                <wps:cNvSpPr>
                                  <a:spLocks noChangeArrowheads="1"/>
                                </wps:cNvSpPr>
                                <wps:spPr bwMode="auto">
                                  <a:xfrm>
                                    <a:off x="6537" y="2559"/>
                                    <a:ext cx="1" cy="55"/>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6" name="Rectangle 1881"/>
                                <wps:cNvSpPr>
                                  <a:spLocks noChangeArrowheads="1"/>
                                </wps:cNvSpPr>
                                <wps:spPr bwMode="auto">
                                  <a:xfrm>
                                    <a:off x="6538" y="2559"/>
                                    <a:ext cx="4" cy="55"/>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Rectangle 1882"/>
                                <wps:cNvSpPr>
                                  <a:spLocks noChangeArrowheads="1"/>
                                </wps:cNvSpPr>
                                <wps:spPr bwMode="auto">
                                  <a:xfrm>
                                    <a:off x="6542" y="2559"/>
                                    <a:ext cx="3" cy="55"/>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8" name="Rectangle 1883"/>
                                <wps:cNvSpPr>
                                  <a:spLocks noChangeArrowheads="1"/>
                                </wps:cNvSpPr>
                                <wps:spPr bwMode="auto">
                                  <a:xfrm>
                                    <a:off x="6545" y="2559"/>
                                    <a:ext cx="3" cy="55"/>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 name="Rectangle 1884"/>
                                <wps:cNvSpPr>
                                  <a:spLocks noChangeArrowheads="1"/>
                                </wps:cNvSpPr>
                                <wps:spPr bwMode="auto">
                                  <a:xfrm>
                                    <a:off x="6548" y="2559"/>
                                    <a:ext cx="2" cy="55"/>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 name="Rectangle 1885"/>
                                <wps:cNvSpPr>
                                  <a:spLocks noChangeArrowheads="1"/>
                                </wps:cNvSpPr>
                                <wps:spPr bwMode="auto">
                                  <a:xfrm>
                                    <a:off x="6550" y="2559"/>
                                    <a:ext cx="1" cy="55"/>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1" name="Rectangle 1886"/>
                                <wps:cNvSpPr>
                                  <a:spLocks noChangeArrowheads="1"/>
                                </wps:cNvSpPr>
                                <wps:spPr bwMode="auto">
                                  <a:xfrm>
                                    <a:off x="6551" y="2559"/>
                                    <a:ext cx="3" cy="55"/>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Rectangle 1887"/>
                                <wps:cNvSpPr>
                                  <a:spLocks noChangeArrowheads="1"/>
                                </wps:cNvSpPr>
                                <wps:spPr bwMode="auto">
                                  <a:xfrm>
                                    <a:off x="6554" y="2559"/>
                                    <a:ext cx="2" cy="55"/>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 name="Rectangle 1888"/>
                                <wps:cNvSpPr>
                                  <a:spLocks noChangeArrowheads="1"/>
                                </wps:cNvSpPr>
                                <wps:spPr bwMode="auto">
                                  <a:xfrm>
                                    <a:off x="6556" y="2559"/>
                                    <a:ext cx="1" cy="55"/>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 name="Rectangle 1889"/>
                                <wps:cNvSpPr>
                                  <a:spLocks noChangeArrowheads="1"/>
                                </wps:cNvSpPr>
                                <wps:spPr bwMode="auto">
                                  <a:xfrm>
                                    <a:off x="6557" y="2559"/>
                                    <a:ext cx="4" cy="55"/>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 name="Rectangle 1890"/>
                                <wps:cNvSpPr>
                                  <a:spLocks noChangeArrowheads="1"/>
                                </wps:cNvSpPr>
                                <wps:spPr bwMode="auto">
                                  <a:xfrm>
                                    <a:off x="6561" y="2559"/>
                                    <a:ext cx="1" cy="55"/>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Rectangle 1891"/>
                                <wps:cNvSpPr>
                                  <a:spLocks noChangeArrowheads="1"/>
                                </wps:cNvSpPr>
                                <wps:spPr bwMode="auto">
                                  <a:xfrm>
                                    <a:off x="6562" y="2559"/>
                                    <a:ext cx="2" cy="55"/>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07" name="Picture 189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6378" y="2304"/>
                                    <a:ext cx="230" cy="283"/>
                                  </a:xfrm>
                                  <a:prstGeom prst="rect">
                                    <a:avLst/>
                                  </a:prstGeom>
                                  <a:noFill/>
                                  <a:extLst>
                                    <a:ext uri="{909E8E84-426E-40DD-AFC4-6F175D3DCCD1}">
                                      <a14:hiddenFill xmlns:a14="http://schemas.microsoft.com/office/drawing/2010/main">
                                        <a:solidFill>
                                          <a:srgbClr val="FFFFFF"/>
                                        </a:solidFill>
                                      </a14:hiddenFill>
                                    </a:ext>
                                  </a:extLst>
                                </pic:spPr>
                              </pic:pic>
                              <wps:wsp>
                                <wps:cNvPr id="1908" name="Freeform 1893"/>
                                <wps:cNvSpPr>
                                  <a:spLocks/>
                                </wps:cNvSpPr>
                                <wps:spPr bwMode="auto">
                                  <a:xfrm>
                                    <a:off x="6451" y="2551"/>
                                    <a:ext cx="121" cy="34"/>
                                  </a:xfrm>
                                  <a:custGeom>
                                    <a:avLst/>
                                    <a:gdLst>
                                      <a:gd name="T0" fmla="*/ 121 w 121"/>
                                      <a:gd name="T1" fmla="*/ 10 h 34"/>
                                      <a:gd name="T2" fmla="*/ 108 w 121"/>
                                      <a:gd name="T3" fmla="*/ 21 h 34"/>
                                      <a:gd name="T4" fmla="*/ 95 w 121"/>
                                      <a:gd name="T5" fmla="*/ 28 h 34"/>
                                      <a:gd name="T6" fmla="*/ 79 w 121"/>
                                      <a:gd name="T7" fmla="*/ 32 h 34"/>
                                      <a:gd name="T8" fmla="*/ 65 w 121"/>
                                      <a:gd name="T9" fmla="*/ 34 h 34"/>
                                      <a:gd name="T10" fmla="*/ 46 w 121"/>
                                      <a:gd name="T11" fmla="*/ 32 h 34"/>
                                      <a:gd name="T12" fmla="*/ 28 w 121"/>
                                      <a:gd name="T13" fmla="*/ 26 h 34"/>
                                      <a:gd name="T14" fmla="*/ 13 w 121"/>
                                      <a:gd name="T15" fmla="*/ 15 h 34"/>
                                      <a:gd name="T16" fmla="*/ 0 w 121"/>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1" h="34">
                                        <a:moveTo>
                                          <a:pt x="121" y="10"/>
                                        </a:moveTo>
                                        <a:lnTo>
                                          <a:pt x="108" y="21"/>
                                        </a:lnTo>
                                        <a:lnTo>
                                          <a:pt x="95" y="28"/>
                                        </a:lnTo>
                                        <a:lnTo>
                                          <a:pt x="79" y="32"/>
                                        </a:lnTo>
                                        <a:lnTo>
                                          <a:pt x="65" y="34"/>
                                        </a:lnTo>
                                        <a:lnTo>
                                          <a:pt x="46" y="32"/>
                                        </a:lnTo>
                                        <a:lnTo>
                                          <a:pt x="28" y="26"/>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9" name="Picture 189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578" y="3069"/>
                                    <a:ext cx="94" cy="129"/>
                                  </a:xfrm>
                                  <a:prstGeom prst="rect">
                                    <a:avLst/>
                                  </a:prstGeom>
                                  <a:noFill/>
                                  <a:extLst>
                                    <a:ext uri="{909E8E84-426E-40DD-AFC4-6F175D3DCCD1}">
                                      <a14:hiddenFill xmlns:a14="http://schemas.microsoft.com/office/drawing/2010/main">
                                        <a:solidFill>
                                          <a:srgbClr val="FFFFFF"/>
                                        </a:solidFill>
                                      </a14:hiddenFill>
                                    </a:ext>
                                  </a:extLst>
                                </pic:spPr>
                              </pic:pic>
                              <wps:wsp>
                                <wps:cNvPr id="1910" name="Rectangle 1895"/>
                                <wps:cNvSpPr>
                                  <a:spLocks noChangeArrowheads="1"/>
                                </wps:cNvSpPr>
                                <wps:spPr bwMode="auto">
                                  <a:xfrm>
                                    <a:off x="6583" y="2701"/>
                                    <a:ext cx="2" cy="408"/>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1" name="Rectangle 1896"/>
                                <wps:cNvSpPr>
                                  <a:spLocks noChangeArrowheads="1"/>
                                </wps:cNvSpPr>
                                <wps:spPr bwMode="auto">
                                  <a:xfrm>
                                    <a:off x="6585" y="2701"/>
                                    <a:ext cx="1" cy="408"/>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2" name="Rectangle 1897"/>
                                <wps:cNvSpPr>
                                  <a:spLocks noChangeArrowheads="1"/>
                                </wps:cNvSpPr>
                                <wps:spPr bwMode="auto">
                                  <a:xfrm>
                                    <a:off x="6586" y="2701"/>
                                    <a:ext cx="3" cy="408"/>
                                  </a:xfrm>
                                  <a:prstGeom prst="rect">
                                    <a:avLst/>
                                  </a:prstGeom>
                                  <a:solidFill>
                                    <a:srgbClr val="D9D0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 name="Rectangle 1898"/>
                                <wps:cNvSpPr>
                                  <a:spLocks noChangeArrowheads="1"/>
                                </wps:cNvSpPr>
                                <wps:spPr bwMode="auto">
                                  <a:xfrm>
                                    <a:off x="6589" y="2701"/>
                                    <a:ext cx="3" cy="408"/>
                                  </a:xfrm>
                                  <a:prstGeom prst="rect">
                                    <a:avLst/>
                                  </a:prstGeom>
                                  <a:solidFill>
                                    <a:srgbClr val="D8C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Rectangle 1899"/>
                                <wps:cNvSpPr>
                                  <a:spLocks noChangeArrowheads="1"/>
                                </wps:cNvSpPr>
                                <wps:spPr bwMode="auto">
                                  <a:xfrm>
                                    <a:off x="6592" y="2701"/>
                                    <a:ext cx="2" cy="408"/>
                                  </a:xfrm>
                                  <a:prstGeom prst="rect">
                                    <a:avLst/>
                                  </a:prstGeom>
                                  <a:solidFill>
                                    <a:srgbClr val="D8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 name="Rectangle 1900"/>
                                <wps:cNvSpPr>
                                  <a:spLocks noChangeArrowheads="1"/>
                                </wps:cNvSpPr>
                                <wps:spPr bwMode="auto">
                                  <a:xfrm>
                                    <a:off x="6594" y="2701"/>
                                    <a:ext cx="3" cy="408"/>
                                  </a:xfrm>
                                  <a:prstGeom prst="rect">
                                    <a:avLst/>
                                  </a:prstGeom>
                                  <a:solidFill>
                                    <a:srgbClr val="D7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6" name="Rectangle 1901"/>
                                <wps:cNvSpPr>
                                  <a:spLocks noChangeArrowheads="1"/>
                                </wps:cNvSpPr>
                                <wps:spPr bwMode="auto">
                                  <a:xfrm>
                                    <a:off x="6597" y="2701"/>
                                    <a:ext cx="3" cy="408"/>
                                  </a:xfrm>
                                  <a:prstGeom prst="rect">
                                    <a:avLst/>
                                  </a:prstGeom>
                                  <a:solidFill>
                                    <a:srgbClr val="D6C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 name="Rectangle 1902"/>
                                <wps:cNvSpPr>
                                  <a:spLocks noChangeArrowheads="1"/>
                                </wps:cNvSpPr>
                                <wps:spPr bwMode="auto">
                                  <a:xfrm>
                                    <a:off x="6600" y="2701"/>
                                    <a:ext cx="4" cy="408"/>
                                  </a:xfrm>
                                  <a:prstGeom prst="rect">
                                    <a:avLst/>
                                  </a:prstGeom>
                                  <a:solidFill>
                                    <a:srgbClr val="D5C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8" name="Rectangle 1903"/>
                                <wps:cNvSpPr>
                                  <a:spLocks noChangeArrowheads="1"/>
                                </wps:cNvSpPr>
                                <wps:spPr bwMode="auto">
                                  <a:xfrm>
                                    <a:off x="6604" y="2701"/>
                                    <a:ext cx="1" cy="408"/>
                                  </a:xfrm>
                                  <a:prstGeom prst="rect">
                                    <a:avLst/>
                                  </a:prstGeom>
                                  <a:solidFill>
                                    <a:srgbClr val="D4C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 name="Rectangle 1904"/>
                                <wps:cNvSpPr>
                                  <a:spLocks noChangeArrowheads="1"/>
                                </wps:cNvSpPr>
                                <wps:spPr bwMode="auto">
                                  <a:xfrm>
                                    <a:off x="6605" y="2701"/>
                                    <a:ext cx="2" cy="408"/>
                                  </a:xfrm>
                                  <a:prstGeom prst="rect">
                                    <a:avLst/>
                                  </a:prstGeom>
                                  <a:solidFill>
                                    <a:srgbClr val="D4C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 name="Rectangle 1905"/>
                                <wps:cNvSpPr>
                                  <a:spLocks noChangeArrowheads="1"/>
                                </wps:cNvSpPr>
                                <wps:spPr bwMode="auto">
                                  <a:xfrm>
                                    <a:off x="6607" y="2701"/>
                                    <a:ext cx="3" cy="408"/>
                                  </a:xfrm>
                                  <a:prstGeom prst="rect">
                                    <a:avLst/>
                                  </a:prstGeom>
                                  <a:solidFill>
                                    <a:srgbClr val="D3C9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1" name="Rectangle 1906"/>
                                <wps:cNvSpPr>
                                  <a:spLocks noChangeArrowheads="1"/>
                                </wps:cNvSpPr>
                                <wps:spPr bwMode="auto">
                                  <a:xfrm>
                                    <a:off x="6610" y="2701"/>
                                    <a:ext cx="2" cy="408"/>
                                  </a:xfrm>
                                  <a:prstGeom prst="rect">
                                    <a:avLst/>
                                  </a:prstGeom>
                                  <a:solidFill>
                                    <a:srgbClr val="D3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2" name="Rectangle 1907"/>
                                <wps:cNvSpPr>
                                  <a:spLocks noChangeArrowheads="1"/>
                                </wps:cNvSpPr>
                                <wps:spPr bwMode="auto">
                                  <a:xfrm>
                                    <a:off x="6612" y="2701"/>
                                    <a:ext cx="1" cy="408"/>
                                  </a:xfrm>
                                  <a:prstGeom prst="rect">
                                    <a:avLst/>
                                  </a:prstGeom>
                                  <a:solidFill>
                                    <a:srgbClr val="D2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 name="Rectangle 1908"/>
                                <wps:cNvSpPr>
                                  <a:spLocks noChangeArrowheads="1"/>
                                </wps:cNvSpPr>
                                <wps:spPr bwMode="auto">
                                  <a:xfrm>
                                    <a:off x="6613" y="2701"/>
                                    <a:ext cx="3" cy="408"/>
                                  </a:xfrm>
                                  <a:prstGeom prst="rect">
                                    <a:avLst/>
                                  </a:prstGeom>
                                  <a:solidFill>
                                    <a:srgbClr val="D2C7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 name="Rectangle 1909"/>
                                <wps:cNvSpPr>
                                  <a:spLocks noChangeArrowheads="1"/>
                                </wps:cNvSpPr>
                                <wps:spPr bwMode="auto">
                                  <a:xfrm>
                                    <a:off x="6616" y="2701"/>
                                    <a:ext cx="4" cy="408"/>
                                  </a:xfrm>
                                  <a:prstGeom prst="rect">
                                    <a:avLst/>
                                  </a:prstGeom>
                                  <a:solidFill>
                                    <a:srgbClr val="D1C6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 name="Rectangle 1910"/>
                                <wps:cNvSpPr>
                                  <a:spLocks noChangeArrowheads="1"/>
                                </wps:cNvSpPr>
                                <wps:spPr bwMode="auto">
                                  <a:xfrm>
                                    <a:off x="6620" y="2701"/>
                                    <a:ext cx="3" cy="408"/>
                                  </a:xfrm>
                                  <a:prstGeom prst="rect">
                                    <a:avLst/>
                                  </a:prstGeom>
                                  <a:solidFill>
                                    <a:srgbClr val="D0C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 name="Rectangle 1911"/>
                                <wps:cNvSpPr>
                                  <a:spLocks noChangeArrowheads="1"/>
                                </wps:cNvSpPr>
                                <wps:spPr bwMode="auto">
                                  <a:xfrm>
                                    <a:off x="6623" y="2701"/>
                                    <a:ext cx="3" cy="408"/>
                                  </a:xfrm>
                                  <a:prstGeom prst="rect">
                                    <a:avLst/>
                                  </a:prstGeom>
                                  <a:solidFill>
                                    <a:srgbClr val="CFC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 name="Rectangle 1912"/>
                                <wps:cNvSpPr>
                                  <a:spLocks noChangeArrowheads="1"/>
                                </wps:cNvSpPr>
                                <wps:spPr bwMode="auto">
                                  <a:xfrm>
                                    <a:off x="6626" y="2701"/>
                                    <a:ext cx="3" cy="408"/>
                                  </a:xfrm>
                                  <a:prstGeom prst="rect">
                                    <a:avLst/>
                                  </a:prstGeom>
                                  <a:solidFill>
                                    <a:srgbClr val="CEC3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8" name="Rectangle 1913"/>
                                <wps:cNvSpPr>
                                  <a:spLocks noChangeArrowheads="1"/>
                                </wps:cNvSpPr>
                                <wps:spPr bwMode="auto">
                                  <a:xfrm>
                                    <a:off x="6629" y="2701"/>
                                    <a:ext cx="2" cy="408"/>
                                  </a:xfrm>
                                  <a:prstGeom prst="rect">
                                    <a:avLst/>
                                  </a:prstGeom>
                                  <a:solidFill>
                                    <a:srgbClr val="CD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 name="Rectangle 1914"/>
                                <wps:cNvSpPr>
                                  <a:spLocks noChangeArrowheads="1"/>
                                </wps:cNvSpPr>
                                <wps:spPr bwMode="auto">
                                  <a:xfrm>
                                    <a:off x="6631" y="2701"/>
                                    <a:ext cx="3" cy="408"/>
                                  </a:xfrm>
                                  <a:prstGeom prst="rect">
                                    <a:avLst/>
                                  </a:prstGeom>
                                  <a:solidFill>
                                    <a:srgbClr val="CDC1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 name="Rectangle 1915"/>
                                <wps:cNvSpPr>
                                  <a:spLocks noChangeArrowheads="1"/>
                                </wps:cNvSpPr>
                                <wps:spPr bwMode="auto">
                                  <a:xfrm>
                                    <a:off x="6634" y="2701"/>
                                    <a:ext cx="3" cy="408"/>
                                  </a:xfrm>
                                  <a:prstGeom prst="rect">
                                    <a:avLst/>
                                  </a:prstGeom>
                                  <a:solidFill>
                                    <a:srgbClr val="CCC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1" name="Rectangle 1916"/>
                                <wps:cNvSpPr>
                                  <a:spLocks noChangeArrowheads="1"/>
                                </wps:cNvSpPr>
                                <wps:spPr bwMode="auto">
                                  <a:xfrm>
                                    <a:off x="6637" y="2701"/>
                                    <a:ext cx="3" cy="408"/>
                                  </a:xfrm>
                                  <a:prstGeom prst="rect">
                                    <a:avLst/>
                                  </a:prstGeom>
                                  <a:solidFill>
                                    <a:srgbClr val="CBBF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2" name="Rectangle 1917"/>
                                <wps:cNvSpPr>
                                  <a:spLocks noChangeArrowheads="1"/>
                                </wps:cNvSpPr>
                                <wps:spPr bwMode="auto">
                                  <a:xfrm>
                                    <a:off x="6640" y="2701"/>
                                    <a:ext cx="3" cy="408"/>
                                  </a:xfrm>
                                  <a:prstGeom prst="rect">
                                    <a:avLst/>
                                  </a:prstGeom>
                                  <a:solidFill>
                                    <a:srgbClr val="CABE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3" name="Rectangle 1918"/>
                                <wps:cNvSpPr>
                                  <a:spLocks noChangeArrowheads="1"/>
                                </wps:cNvSpPr>
                                <wps:spPr bwMode="auto">
                                  <a:xfrm>
                                    <a:off x="6643" y="2701"/>
                                    <a:ext cx="4" cy="408"/>
                                  </a:xfrm>
                                  <a:prstGeom prst="rect">
                                    <a:avLst/>
                                  </a:prstGeom>
                                  <a:solidFill>
                                    <a:srgbClr val="C9BD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 name="Rectangle 1919"/>
                                <wps:cNvSpPr>
                                  <a:spLocks noChangeArrowheads="1"/>
                                </wps:cNvSpPr>
                                <wps:spPr bwMode="auto">
                                  <a:xfrm>
                                    <a:off x="6647" y="2701"/>
                                    <a:ext cx="3" cy="408"/>
                                  </a:xfrm>
                                  <a:prstGeom prst="rect">
                                    <a:avLst/>
                                  </a:prstGeom>
                                  <a:solidFill>
                                    <a:srgbClr val="C8B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5" name="Rectangle 1920"/>
                                <wps:cNvSpPr>
                                  <a:spLocks noChangeArrowheads="1"/>
                                </wps:cNvSpPr>
                                <wps:spPr bwMode="auto">
                                  <a:xfrm>
                                    <a:off x="6650" y="2701"/>
                                    <a:ext cx="3" cy="408"/>
                                  </a:xfrm>
                                  <a:prstGeom prst="rect">
                                    <a:avLst/>
                                  </a:prstGeom>
                                  <a:solidFill>
                                    <a:srgbClr val="C7BB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 name="Rectangle 1921"/>
                                <wps:cNvSpPr>
                                  <a:spLocks noChangeArrowheads="1"/>
                                </wps:cNvSpPr>
                                <wps:spPr bwMode="auto">
                                  <a:xfrm>
                                    <a:off x="6653" y="2701"/>
                                    <a:ext cx="2" cy="408"/>
                                  </a:xfrm>
                                  <a:prstGeom prst="rect">
                                    <a:avLst/>
                                  </a:prstGeom>
                                  <a:solidFill>
                                    <a:srgbClr val="C7B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7" name="Rectangle 1922"/>
                                <wps:cNvSpPr>
                                  <a:spLocks noChangeArrowheads="1"/>
                                </wps:cNvSpPr>
                                <wps:spPr bwMode="auto">
                                  <a:xfrm>
                                    <a:off x="6655" y="2701"/>
                                    <a:ext cx="1" cy="408"/>
                                  </a:xfrm>
                                  <a:prstGeom prst="rect">
                                    <a:avLst/>
                                  </a:prstGeom>
                                  <a:solidFill>
                                    <a:srgbClr val="C6B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 name="Rectangle 1923"/>
                                <wps:cNvSpPr>
                                  <a:spLocks noChangeArrowheads="1"/>
                                </wps:cNvSpPr>
                                <wps:spPr bwMode="auto">
                                  <a:xfrm>
                                    <a:off x="6656" y="2701"/>
                                    <a:ext cx="3" cy="408"/>
                                  </a:xfrm>
                                  <a:prstGeom prst="rect">
                                    <a:avLst/>
                                  </a:prstGeom>
                                  <a:solidFill>
                                    <a:srgbClr val="C6B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9" name="Rectangle 1924"/>
                                <wps:cNvSpPr>
                                  <a:spLocks noChangeArrowheads="1"/>
                                </wps:cNvSpPr>
                                <wps:spPr bwMode="auto">
                                  <a:xfrm>
                                    <a:off x="6659" y="2701"/>
                                    <a:ext cx="3" cy="408"/>
                                  </a:xfrm>
                                  <a:prstGeom prst="rect">
                                    <a:avLst/>
                                  </a:prstGeom>
                                  <a:solidFill>
                                    <a:srgbClr val="C5B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 name="Rectangle 1925"/>
                                <wps:cNvSpPr>
                                  <a:spLocks noChangeArrowheads="1"/>
                                </wps:cNvSpPr>
                                <wps:spPr bwMode="auto">
                                  <a:xfrm>
                                    <a:off x="6662" y="2701"/>
                                    <a:ext cx="2" cy="408"/>
                                  </a:xfrm>
                                  <a:prstGeom prst="rect">
                                    <a:avLst/>
                                  </a:prstGeom>
                                  <a:solidFill>
                                    <a:srgbClr val="C4B7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Rectangle 1926"/>
                                <wps:cNvSpPr>
                                  <a:spLocks noChangeArrowheads="1"/>
                                </wps:cNvSpPr>
                                <wps:spPr bwMode="auto">
                                  <a:xfrm>
                                    <a:off x="6664" y="2701"/>
                                    <a:ext cx="3" cy="408"/>
                                  </a:xfrm>
                                  <a:prstGeom prst="rect">
                                    <a:avLst/>
                                  </a:prstGeom>
                                  <a:solidFill>
                                    <a:srgbClr val="C3B6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 name="Rectangle 1927"/>
                                <wps:cNvSpPr>
                                  <a:spLocks noChangeArrowheads="1"/>
                                </wps:cNvSpPr>
                                <wps:spPr bwMode="auto">
                                  <a:xfrm>
                                    <a:off x="6667" y="2701"/>
                                    <a:ext cx="3" cy="408"/>
                                  </a:xfrm>
                                  <a:prstGeom prst="rect">
                                    <a:avLst/>
                                  </a:prstGeom>
                                  <a:solidFill>
                                    <a:srgbClr val="C2B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 name="Rectangle 1928"/>
                                <wps:cNvSpPr>
                                  <a:spLocks noChangeArrowheads="1"/>
                                </wps:cNvSpPr>
                                <wps:spPr bwMode="auto">
                                  <a:xfrm>
                                    <a:off x="6670" y="2701"/>
                                    <a:ext cx="2" cy="408"/>
                                  </a:xfrm>
                                  <a:prstGeom prst="rect">
                                    <a:avLst/>
                                  </a:prstGeom>
                                  <a:solidFill>
                                    <a:srgbClr val="C2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 name="Rectangle 1929"/>
                                <wps:cNvSpPr>
                                  <a:spLocks noChangeArrowheads="1"/>
                                </wps:cNvSpPr>
                                <wps:spPr bwMode="auto">
                                  <a:xfrm>
                                    <a:off x="6672" y="2701"/>
                                    <a:ext cx="2" cy="408"/>
                                  </a:xfrm>
                                  <a:prstGeom prst="rect">
                                    <a:avLst/>
                                  </a:prstGeom>
                                  <a:solidFill>
                                    <a:srgbClr val="C1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5" name="Rectangle 1930"/>
                                <wps:cNvSpPr>
                                  <a:spLocks noChangeArrowheads="1"/>
                                </wps:cNvSpPr>
                                <wps:spPr bwMode="auto">
                                  <a:xfrm>
                                    <a:off x="6674" y="2701"/>
                                    <a:ext cx="3" cy="408"/>
                                  </a:xfrm>
                                  <a:prstGeom prst="rect">
                                    <a:avLst/>
                                  </a:prstGeom>
                                  <a:solidFill>
                                    <a:srgbClr val="C1B3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 name="Rectangle 1931"/>
                                <wps:cNvSpPr>
                                  <a:spLocks noChangeArrowheads="1"/>
                                </wps:cNvSpPr>
                                <wps:spPr bwMode="auto">
                                  <a:xfrm>
                                    <a:off x="6677" y="2701"/>
                                    <a:ext cx="3" cy="408"/>
                                  </a:xfrm>
                                  <a:prstGeom prst="rect">
                                    <a:avLst/>
                                  </a:prstGeom>
                                  <a:solidFill>
                                    <a:srgbClr val="C0B2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7" name="Freeform 1932"/>
                                <wps:cNvSpPr>
                                  <a:spLocks/>
                                </wps:cNvSpPr>
                                <wps:spPr bwMode="auto">
                                  <a:xfrm>
                                    <a:off x="6561" y="2830"/>
                                    <a:ext cx="100" cy="360"/>
                                  </a:xfrm>
                                  <a:custGeom>
                                    <a:avLst/>
                                    <a:gdLst>
                                      <a:gd name="T0" fmla="*/ 100 w 100"/>
                                      <a:gd name="T1" fmla="*/ 341 h 360"/>
                                      <a:gd name="T2" fmla="*/ 94 w 100"/>
                                      <a:gd name="T3" fmla="*/ 347 h 360"/>
                                      <a:gd name="T4" fmla="*/ 86 w 100"/>
                                      <a:gd name="T5" fmla="*/ 353 h 360"/>
                                      <a:gd name="T6" fmla="*/ 78 w 100"/>
                                      <a:gd name="T7" fmla="*/ 357 h 360"/>
                                      <a:gd name="T8" fmla="*/ 68 w 100"/>
                                      <a:gd name="T9" fmla="*/ 360 h 360"/>
                                      <a:gd name="T10" fmla="*/ 59 w 100"/>
                                      <a:gd name="T11" fmla="*/ 360 h 360"/>
                                      <a:gd name="T12" fmla="*/ 51 w 100"/>
                                      <a:gd name="T13" fmla="*/ 358 h 360"/>
                                      <a:gd name="T14" fmla="*/ 41 w 100"/>
                                      <a:gd name="T15" fmla="*/ 355 h 360"/>
                                      <a:gd name="T16" fmla="*/ 33 w 100"/>
                                      <a:gd name="T17" fmla="*/ 350 h 360"/>
                                      <a:gd name="T18" fmla="*/ 25 w 100"/>
                                      <a:gd name="T19" fmla="*/ 344 h 360"/>
                                      <a:gd name="T20" fmla="*/ 20 w 100"/>
                                      <a:gd name="T21" fmla="*/ 336 h 360"/>
                                      <a:gd name="T22" fmla="*/ 16 w 100"/>
                                      <a:gd name="T23" fmla="*/ 328 h 360"/>
                                      <a:gd name="T24" fmla="*/ 14 w 100"/>
                                      <a:gd name="T25" fmla="*/ 320 h 360"/>
                                      <a:gd name="T26" fmla="*/ 14 w 100"/>
                                      <a:gd name="T27" fmla="*/ 310 h 360"/>
                                      <a:gd name="T28" fmla="*/ 14 w 100"/>
                                      <a:gd name="T29" fmla="*/ 300 h 360"/>
                                      <a:gd name="T30" fmla="*/ 17 w 100"/>
                                      <a:gd name="T31" fmla="*/ 292 h 360"/>
                                      <a:gd name="T32" fmla="*/ 22 w 100"/>
                                      <a:gd name="T33" fmla="*/ 283 h 360"/>
                                      <a:gd name="T34" fmla="*/ 28 w 100"/>
                                      <a:gd name="T35" fmla="*/ 276 h 360"/>
                                      <a:gd name="T36" fmla="*/ 19 w 100"/>
                                      <a:gd name="T37" fmla="*/ 271 h 360"/>
                                      <a:gd name="T38" fmla="*/ 11 w 100"/>
                                      <a:gd name="T39" fmla="*/ 262 h 360"/>
                                      <a:gd name="T40" fmla="*/ 4 w 100"/>
                                      <a:gd name="T41" fmla="*/ 252 h 360"/>
                                      <a:gd name="T42" fmla="*/ 1 w 100"/>
                                      <a:gd name="T43" fmla="*/ 241 h 360"/>
                                      <a:gd name="T44" fmla="*/ 1 w 100"/>
                                      <a:gd name="T45" fmla="*/ 241 h 360"/>
                                      <a:gd name="T46" fmla="*/ 1 w 100"/>
                                      <a:gd name="T47" fmla="*/ 120 h 360"/>
                                      <a:gd name="T48" fmla="*/ 0 w 100"/>
                                      <a:gd name="T49" fmla="*/ 0 h 36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0" h="360">
                                        <a:moveTo>
                                          <a:pt x="100" y="341"/>
                                        </a:moveTo>
                                        <a:lnTo>
                                          <a:pt x="94" y="347"/>
                                        </a:lnTo>
                                        <a:lnTo>
                                          <a:pt x="86" y="353"/>
                                        </a:lnTo>
                                        <a:lnTo>
                                          <a:pt x="78" y="357"/>
                                        </a:lnTo>
                                        <a:lnTo>
                                          <a:pt x="68" y="360"/>
                                        </a:lnTo>
                                        <a:lnTo>
                                          <a:pt x="59" y="360"/>
                                        </a:lnTo>
                                        <a:lnTo>
                                          <a:pt x="51" y="358"/>
                                        </a:lnTo>
                                        <a:lnTo>
                                          <a:pt x="41" y="355"/>
                                        </a:lnTo>
                                        <a:lnTo>
                                          <a:pt x="33" y="350"/>
                                        </a:lnTo>
                                        <a:lnTo>
                                          <a:pt x="25" y="344"/>
                                        </a:lnTo>
                                        <a:lnTo>
                                          <a:pt x="20" y="336"/>
                                        </a:lnTo>
                                        <a:lnTo>
                                          <a:pt x="16" y="328"/>
                                        </a:lnTo>
                                        <a:lnTo>
                                          <a:pt x="14" y="320"/>
                                        </a:lnTo>
                                        <a:lnTo>
                                          <a:pt x="14" y="310"/>
                                        </a:lnTo>
                                        <a:lnTo>
                                          <a:pt x="14" y="300"/>
                                        </a:lnTo>
                                        <a:lnTo>
                                          <a:pt x="17" y="292"/>
                                        </a:lnTo>
                                        <a:lnTo>
                                          <a:pt x="22" y="283"/>
                                        </a:lnTo>
                                        <a:lnTo>
                                          <a:pt x="28" y="276"/>
                                        </a:lnTo>
                                        <a:lnTo>
                                          <a:pt x="19" y="271"/>
                                        </a:lnTo>
                                        <a:lnTo>
                                          <a:pt x="11" y="262"/>
                                        </a:lnTo>
                                        <a:lnTo>
                                          <a:pt x="4" y="252"/>
                                        </a:lnTo>
                                        <a:lnTo>
                                          <a:pt x="1" y="241"/>
                                        </a:lnTo>
                                        <a:lnTo>
                                          <a:pt x="1" y="120"/>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1933"/>
                                <wps:cNvSpPr>
                                  <a:spLocks/>
                                </wps:cNvSpPr>
                                <wps:spPr bwMode="auto">
                                  <a:xfrm>
                                    <a:off x="6437" y="3069"/>
                                    <a:ext cx="73" cy="415"/>
                                  </a:xfrm>
                                  <a:custGeom>
                                    <a:avLst/>
                                    <a:gdLst>
                                      <a:gd name="T0" fmla="*/ 65 w 73"/>
                                      <a:gd name="T1" fmla="*/ 0 h 415"/>
                                      <a:gd name="T2" fmla="*/ 73 w 73"/>
                                      <a:gd name="T3" fmla="*/ 336 h 415"/>
                                      <a:gd name="T4" fmla="*/ 35 w 73"/>
                                      <a:gd name="T5" fmla="*/ 375 h 415"/>
                                      <a:gd name="T6" fmla="*/ 0 w 73"/>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5">
                                        <a:moveTo>
                                          <a:pt x="65" y="0"/>
                                        </a:moveTo>
                                        <a:lnTo>
                                          <a:pt x="73" y="336"/>
                                        </a:lnTo>
                                        <a:lnTo>
                                          <a:pt x="35" y="375"/>
                                        </a:lnTo>
                                        <a:lnTo>
                                          <a:pt x="0" y="415"/>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Line 1934"/>
                                <wps:cNvCnPr/>
                                <wps:spPr bwMode="auto">
                                  <a:xfrm flipH="1" flipV="1">
                                    <a:off x="6395" y="2719"/>
                                    <a:ext cx="18" cy="355"/>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950" name="Freeform 1935"/>
                                <wps:cNvSpPr>
                                  <a:spLocks/>
                                </wps:cNvSpPr>
                                <wps:spPr bwMode="auto">
                                  <a:xfrm>
                                    <a:off x="6357" y="2363"/>
                                    <a:ext cx="321" cy="1182"/>
                                  </a:xfrm>
                                  <a:custGeom>
                                    <a:avLst/>
                                    <a:gdLst>
                                      <a:gd name="T0" fmla="*/ 68 w 321"/>
                                      <a:gd name="T1" fmla="*/ 1001 h 1182"/>
                                      <a:gd name="T2" fmla="*/ 3 w 321"/>
                                      <a:gd name="T3" fmla="*/ 1078 h 1182"/>
                                      <a:gd name="T4" fmla="*/ 2 w 321"/>
                                      <a:gd name="T5" fmla="*/ 1094 h 1182"/>
                                      <a:gd name="T6" fmla="*/ 3 w 321"/>
                                      <a:gd name="T7" fmla="*/ 1102 h 1182"/>
                                      <a:gd name="T8" fmla="*/ 84 w 321"/>
                                      <a:gd name="T9" fmla="*/ 1112 h 1182"/>
                                      <a:gd name="T10" fmla="*/ 78 w 321"/>
                                      <a:gd name="T11" fmla="*/ 1129 h 1182"/>
                                      <a:gd name="T12" fmla="*/ 81 w 321"/>
                                      <a:gd name="T13" fmla="*/ 1147 h 1182"/>
                                      <a:gd name="T14" fmla="*/ 134 w 321"/>
                                      <a:gd name="T15" fmla="*/ 1182 h 1182"/>
                                      <a:gd name="T16" fmla="*/ 288 w 321"/>
                                      <a:gd name="T17" fmla="*/ 1028 h 1182"/>
                                      <a:gd name="T18" fmla="*/ 298 w 321"/>
                                      <a:gd name="T19" fmla="*/ 819 h 1182"/>
                                      <a:gd name="T20" fmla="*/ 312 w 321"/>
                                      <a:gd name="T21" fmla="*/ 777 h 1182"/>
                                      <a:gd name="T22" fmla="*/ 305 w 321"/>
                                      <a:gd name="T23" fmla="*/ 732 h 1182"/>
                                      <a:gd name="T24" fmla="*/ 315 w 321"/>
                                      <a:gd name="T25" fmla="*/ 721 h 1182"/>
                                      <a:gd name="T26" fmla="*/ 317 w 321"/>
                                      <a:gd name="T27" fmla="*/ 705 h 1182"/>
                                      <a:gd name="T28" fmla="*/ 321 w 321"/>
                                      <a:gd name="T29" fmla="*/ 615 h 1182"/>
                                      <a:gd name="T30" fmla="*/ 320 w 321"/>
                                      <a:gd name="T31" fmla="*/ 433 h 1182"/>
                                      <a:gd name="T32" fmla="*/ 315 w 321"/>
                                      <a:gd name="T33" fmla="*/ 343 h 1182"/>
                                      <a:gd name="T34" fmla="*/ 286 w 321"/>
                                      <a:gd name="T35" fmla="*/ 290 h 1182"/>
                                      <a:gd name="T36" fmla="*/ 247 w 321"/>
                                      <a:gd name="T37" fmla="*/ 246 h 1182"/>
                                      <a:gd name="T38" fmla="*/ 205 w 321"/>
                                      <a:gd name="T39" fmla="*/ 217 h 1182"/>
                                      <a:gd name="T40" fmla="*/ 224 w 321"/>
                                      <a:gd name="T41" fmla="*/ 187 h 1182"/>
                                      <a:gd name="T42" fmla="*/ 247 w 321"/>
                                      <a:gd name="T43" fmla="*/ 138 h 1182"/>
                                      <a:gd name="T44" fmla="*/ 250 w 321"/>
                                      <a:gd name="T45" fmla="*/ 113 h 1182"/>
                                      <a:gd name="T46" fmla="*/ 245 w 321"/>
                                      <a:gd name="T47" fmla="*/ 72 h 1182"/>
                                      <a:gd name="T48" fmla="*/ 226 w 321"/>
                                      <a:gd name="T49" fmla="*/ 37 h 1182"/>
                                      <a:gd name="T50" fmla="*/ 197 w 321"/>
                                      <a:gd name="T51" fmla="*/ 13 h 1182"/>
                                      <a:gd name="T52" fmla="*/ 159 w 321"/>
                                      <a:gd name="T53" fmla="*/ 0 h 1182"/>
                                      <a:gd name="T54" fmla="*/ 121 w 321"/>
                                      <a:gd name="T55" fmla="*/ 13 h 1182"/>
                                      <a:gd name="T56" fmla="*/ 91 w 321"/>
                                      <a:gd name="T57" fmla="*/ 37 h 1182"/>
                                      <a:gd name="T58" fmla="*/ 72 w 321"/>
                                      <a:gd name="T59" fmla="*/ 72 h 1182"/>
                                      <a:gd name="T60" fmla="*/ 68 w 321"/>
                                      <a:gd name="T61" fmla="*/ 113 h 1182"/>
                                      <a:gd name="T62" fmla="*/ 76 w 321"/>
                                      <a:gd name="T63" fmla="*/ 163 h 1182"/>
                                      <a:gd name="T64" fmla="*/ 105 w 321"/>
                                      <a:gd name="T65" fmla="*/ 203 h 1182"/>
                                      <a:gd name="T66" fmla="*/ 30 w 321"/>
                                      <a:gd name="T67" fmla="*/ 248 h 1182"/>
                                      <a:gd name="T68" fmla="*/ 14 w 321"/>
                                      <a:gd name="T69" fmla="*/ 269 h 1182"/>
                                      <a:gd name="T70" fmla="*/ 8 w 321"/>
                                      <a:gd name="T71" fmla="*/ 294 h 1182"/>
                                      <a:gd name="T72" fmla="*/ 0 w 321"/>
                                      <a:gd name="T73" fmla="*/ 587 h 1182"/>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21" h="1182">
                                        <a:moveTo>
                                          <a:pt x="54" y="716"/>
                                        </a:moveTo>
                                        <a:lnTo>
                                          <a:pt x="68" y="1001"/>
                                        </a:lnTo>
                                        <a:lnTo>
                                          <a:pt x="8" y="1071"/>
                                        </a:lnTo>
                                        <a:lnTo>
                                          <a:pt x="3" y="1078"/>
                                        </a:lnTo>
                                        <a:lnTo>
                                          <a:pt x="2" y="1086"/>
                                        </a:lnTo>
                                        <a:lnTo>
                                          <a:pt x="2" y="1094"/>
                                        </a:lnTo>
                                        <a:lnTo>
                                          <a:pt x="3" y="1102"/>
                                        </a:lnTo>
                                        <a:lnTo>
                                          <a:pt x="54" y="1133"/>
                                        </a:lnTo>
                                        <a:lnTo>
                                          <a:pt x="84" y="1112"/>
                                        </a:lnTo>
                                        <a:lnTo>
                                          <a:pt x="80" y="1120"/>
                                        </a:lnTo>
                                        <a:lnTo>
                                          <a:pt x="78" y="1129"/>
                                        </a:lnTo>
                                        <a:lnTo>
                                          <a:pt x="78" y="1139"/>
                                        </a:lnTo>
                                        <a:lnTo>
                                          <a:pt x="81" y="1147"/>
                                        </a:lnTo>
                                        <a:lnTo>
                                          <a:pt x="134" y="1182"/>
                                        </a:lnTo>
                                        <a:lnTo>
                                          <a:pt x="288" y="1092"/>
                                        </a:lnTo>
                                        <a:lnTo>
                                          <a:pt x="288" y="1028"/>
                                        </a:lnTo>
                                        <a:lnTo>
                                          <a:pt x="298" y="819"/>
                                        </a:lnTo>
                                        <a:lnTo>
                                          <a:pt x="307" y="800"/>
                                        </a:lnTo>
                                        <a:lnTo>
                                          <a:pt x="312" y="777"/>
                                        </a:lnTo>
                                        <a:lnTo>
                                          <a:pt x="312" y="754"/>
                                        </a:lnTo>
                                        <a:lnTo>
                                          <a:pt x="305" y="732"/>
                                        </a:lnTo>
                                        <a:lnTo>
                                          <a:pt x="312" y="727"/>
                                        </a:lnTo>
                                        <a:lnTo>
                                          <a:pt x="315" y="721"/>
                                        </a:lnTo>
                                        <a:lnTo>
                                          <a:pt x="317" y="713"/>
                                        </a:lnTo>
                                        <a:lnTo>
                                          <a:pt x="317" y="705"/>
                                        </a:lnTo>
                                        <a:lnTo>
                                          <a:pt x="321" y="615"/>
                                        </a:lnTo>
                                        <a:lnTo>
                                          <a:pt x="321" y="523"/>
                                        </a:lnTo>
                                        <a:lnTo>
                                          <a:pt x="320" y="433"/>
                                        </a:lnTo>
                                        <a:lnTo>
                                          <a:pt x="315" y="343"/>
                                        </a:lnTo>
                                        <a:lnTo>
                                          <a:pt x="302" y="315"/>
                                        </a:lnTo>
                                        <a:lnTo>
                                          <a:pt x="286" y="290"/>
                                        </a:lnTo>
                                        <a:lnTo>
                                          <a:pt x="267" y="267"/>
                                        </a:lnTo>
                                        <a:lnTo>
                                          <a:pt x="247" y="246"/>
                                        </a:lnTo>
                                        <a:lnTo>
                                          <a:pt x="228" y="230"/>
                                        </a:lnTo>
                                        <a:lnTo>
                                          <a:pt x="205" y="217"/>
                                        </a:lnTo>
                                        <a:lnTo>
                                          <a:pt x="205" y="206"/>
                                        </a:lnTo>
                                        <a:lnTo>
                                          <a:pt x="224" y="187"/>
                                        </a:lnTo>
                                        <a:lnTo>
                                          <a:pt x="239" y="164"/>
                                        </a:lnTo>
                                        <a:lnTo>
                                          <a:pt x="247" y="138"/>
                                        </a:lnTo>
                                        <a:lnTo>
                                          <a:pt x="248" y="126"/>
                                        </a:lnTo>
                                        <a:lnTo>
                                          <a:pt x="250" y="113"/>
                                        </a:lnTo>
                                        <a:lnTo>
                                          <a:pt x="250" y="92"/>
                                        </a:lnTo>
                                        <a:lnTo>
                                          <a:pt x="245" y="72"/>
                                        </a:lnTo>
                                        <a:lnTo>
                                          <a:pt x="237" y="53"/>
                                        </a:lnTo>
                                        <a:lnTo>
                                          <a:pt x="226" y="37"/>
                                        </a:lnTo>
                                        <a:lnTo>
                                          <a:pt x="213" y="24"/>
                                        </a:lnTo>
                                        <a:lnTo>
                                          <a:pt x="197" y="13"/>
                                        </a:lnTo>
                                        <a:lnTo>
                                          <a:pt x="178" y="5"/>
                                        </a:lnTo>
                                        <a:lnTo>
                                          <a:pt x="159" y="0"/>
                                        </a:lnTo>
                                        <a:lnTo>
                                          <a:pt x="138" y="5"/>
                                        </a:lnTo>
                                        <a:lnTo>
                                          <a:pt x="121" y="13"/>
                                        </a:lnTo>
                                        <a:lnTo>
                                          <a:pt x="105" y="24"/>
                                        </a:lnTo>
                                        <a:lnTo>
                                          <a:pt x="91" y="37"/>
                                        </a:lnTo>
                                        <a:lnTo>
                                          <a:pt x="80" y="53"/>
                                        </a:lnTo>
                                        <a:lnTo>
                                          <a:pt x="72" y="72"/>
                                        </a:lnTo>
                                        <a:lnTo>
                                          <a:pt x="68" y="92"/>
                                        </a:lnTo>
                                        <a:lnTo>
                                          <a:pt x="68" y="113"/>
                                        </a:lnTo>
                                        <a:lnTo>
                                          <a:pt x="70" y="138"/>
                                        </a:lnTo>
                                        <a:lnTo>
                                          <a:pt x="76" y="163"/>
                                        </a:lnTo>
                                        <a:lnTo>
                                          <a:pt x="89" y="183"/>
                                        </a:lnTo>
                                        <a:lnTo>
                                          <a:pt x="105" y="203"/>
                                        </a:lnTo>
                                        <a:lnTo>
                                          <a:pt x="30" y="248"/>
                                        </a:lnTo>
                                        <a:lnTo>
                                          <a:pt x="21" y="257"/>
                                        </a:lnTo>
                                        <a:lnTo>
                                          <a:pt x="14" y="269"/>
                                        </a:lnTo>
                                        <a:lnTo>
                                          <a:pt x="10" y="282"/>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Freeform 1936"/>
                                <wps:cNvSpPr>
                                  <a:spLocks/>
                                </wps:cNvSpPr>
                                <wps:spPr bwMode="auto">
                                  <a:xfrm>
                                    <a:off x="6357" y="2950"/>
                                    <a:ext cx="54" cy="129"/>
                                  </a:xfrm>
                                  <a:custGeom>
                                    <a:avLst/>
                                    <a:gdLst>
                                      <a:gd name="T0" fmla="*/ 54 w 54"/>
                                      <a:gd name="T1" fmla="*/ 129 h 129"/>
                                      <a:gd name="T2" fmla="*/ 43 w 54"/>
                                      <a:gd name="T3" fmla="*/ 121 h 129"/>
                                      <a:gd name="T4" fmla="*/ 33 w 54"/>
                                      <a:gd name="T5" fmla="*/ 111 h 129"/>
                                      <a:gd name="T6" fmla="*/ 27 w 54"/>
                                      <a:gd name="T7" fmla="*/ 100 h 129"/>
                                      <a:gd name="T8" fmla="*/ 22 w 54"/>
                                      <a:gd name="T9" fmla="*/ 89 h 129"/>
                                      <a:gd name="T10" fmla="*/ 19 w 54"/>
                                      <a:gd name="T11" fmla="*/ 76 h 129"/>
                                      <a:gd name="T12" fmla="*/ 19 w 54"/>
                                      <a:gd name="T13" fmla="*/ 61 h 129"/>
                                      <a:gd name="T14" fmla="*/ 21 w 54"/>
                                      <a:gd name="T15" fmla="*/ 48 h 129"/>
                                      <a:gd name="T16" fmla="*/ 25 w 54"/>
                                      <a:gd name="T17" fmla="*/ 36 h 129"/>
                                      <a:gd name="T18" fmla="*/ 16 w 54"/>
                                      <a:gd name="T19" fmla="*/ 31 h 129"/>
                                      <a:gd name="T20" fmla="*/ 8 w 54"/>
                                      <a:gd name="T21" fmla="*/ 23 h 129"/>
                                      <a:gd name="T22" fmla="*/ 2 w 54"/>
                                      <a:gd name="T23" fmla="*/ 11 h 129"/>
                                      <a:gd name="T24" fmla="*/ 0 w 54"/>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129">
                                        <a:moveTo>
                                          <a:pt x="54" y="129"/>
                                        </a:moveTo>
                                        <a:lnTo>
                                          <a:pt x="43" y="121"/>
                                        </a:lnTo>
                                        <a:lnTo>
                                          <a:pt x="33" y="111"/>
                                        </a:lnTo>
                                        <a:lnTo>
                                          <a:pt x="27" y="100"/>
                                        </a:lnTo>
                                        <a:lnTo>
                                          <a:pt x="22" y="89"/>
                                        </a:lnTo>
                                        <a:lnTo>
                                          <a:pt x="19" y="76"/>
                                        </a:lnTo>
                                        <a:lnTo>
                                          <a:pt x="19" y="61"/>
                                        </a:lnTo>
                                        <a:lnTo>
                                          <a:pt x="21" y="48"/>
                                        </a:lnTo>
                                        <a:lnTo>
                                          <a:pt x="25" y="36"/>
                                        </a:lnTo>
                                        <a:lnTo>
                                          <a:pt x="16" y="31"/>
                                        </a:lnTo>
                                        <a:lnTo>
                                          <a:pt x="8" y="23"/>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1937"/>
                                <wps:cNvSpPr>
                                  <a:spLocks/>
                                </wps:cNvSpPr>
                                <wps:spPr bwMode="auto">
                                  <a:xfrm>
                                    <a:off x="5727" y="3251"/>
                                    <a:ext cx="668" cy="322"/>
                                  </a:xfrm>
                                  <a:custGeom>
                                    <a:avLst/>
                                    <a:gdLst>
                                      <a:gd name="T0" fmla="*/ 0 w 668"/>
                                      <a:gd name="T1" fmla="*/ 29 h 322"/>
                                      <a:gd name="T2" fmla="*/ 46 w 668"/>
                                      <a:gd name="T3" fmla="*/ 0 h 322"/>
                                      <a:gd name="T4" fmla="*/ 603 w 668"/>
                                      <a:gd name="T5" fmla="*/ 322 h 322"/>
                                      <a:gd name="T6" fmla="*/ 668 w 668"/>
                                      <a:gd name="T7" fmla="*/ 282 h 3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8" h="322">
                                        <a:moveTo>
                                          <a:pt x="0" y="29"/>
                                        </a:moveTo>
                                        <a:lnTo>
                                          <a:pt x="46" y="0"/>
                                        </a:lnTo>
                                        <a:lnTo>
                                          <a:pt x="603" y="322"/>
                                        </a:lnTo>
                                        <a:lnTo>
                                          <a:pt x="668" y="282"/>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Line 1938"/>
                                <wps:cNvCnPr/>
                                <wps:spPr bwMode="auto">
                                  <a:xfrm flipV="1">
                                    <a:off x="5931" y="3298"/>
                                    <a:ext cx="73" cy="43"/>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1954" name="Line 1939"/>
                                <wps:cNvCnPr/>
                                <wps:spPr bwMode="auto">
                                  <a:xfrm flipV="1">
                                    <a:off x="6131" y="3415"/>
                                    <a:ext cx="68"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55" name="Picture 19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420" y="2899"/>
                                    <a:ext cx="92"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6" name="Picture 19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5401" y="2532"/>
                                    <a:ext cx="256" cy="978"/>
                                  </a:xfrm>
                                  <a:prstGeom prst="rect">
                                    <a:avLst/>
                                  </a:prstGeom>
                                  <a:noFill/>
                                  <a:extLst>
                                    <a:ext uri="{909E8E84-426E-40DD-AFC4-6F175D3DCCD1}">
                                      <a14:hiddenFill xmlns:a14="http://schemas.microsoft.com/office/drawing/2010/main">
                                        <a:solidFill>
                                          <a:srgbClr val="FFFFFF"/>
                                        </a:solidFill>
                                      </a14:hiddenFill>
                                    </a:ext>
                                  </a:extLst>
                                </pic:spPr>
                              </pic:pic>
                              <wps:wsp>
                                <wps:cNvPr id="1957" name="Rectangle 1942"/>
                                <wps:cNvSpPr>
                                  <a:spLocks noChangeArrowheads="1"/>
                                </wps:cNvSpPr>
                                <wps:spPr bwMode="auto">
                                  <a:xfrm>
                                    <a:off x="5431" y="2500"/>
                                    <a:ext cx="14"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 name="Rectangle 1943"/>
                                <wps:cNvSpPr>
                                  <a:spLocks noChangeArrowheads="1"/>
                                </wps:cNvSpPr>
                                <wps:spPr bwMode="auto">
                                  <a:xfrm>
                                    <a:off x="5445" y="2500"/>
                                    <a:ext cx="19" cy="201"/>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9" name="Rectangle 1944"/>
                                <wps:cNvSpPr>
                                  <a:spLocks noChangeArrowheads="1"/>
                                </wps:cNvSpPr>
                                <wps:spPr bwMode="auto">
                                  <a:xfrm>
                                    <a:off x="5464" y="2500"/>
                                    <a:ext cx="19" cy="201"/>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 name="Rectangle 1945"/>
                                <wps:cNvSpPr>
                                  <a:spLocks noChangeArrowheads="1"/>
                                </wps:cNvSpPr>
                                <wps:spPr bwMode="auto">
                                  <a:xfrm>
                                    <a:off x="5483" y="2500"/>
                                    <a:ext cx="18" cy="201"/>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 name="Rectangle 1946"/>
                                <wps:cNvSpPr>
                                  <a:spLocks noChangeArrowheads="1"/>
                                </wps:cNvSpPr>
                                <wps:spPr bwMode="auto">
                                  <a:xfrm>
                                    <a:off x="5501" y="2500"/>
                                    <a:ext cx="14" cy="201"/>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 name="Rectangle 1947"/>
                                <wps:cNvSpPr>
                                  <a:spLocks noChangeArrowheads="1"/>
                                </wps:cNvSpPr>
                                <wps:spPr bwMode="auto">
                                  <a:xfrm>
                                    <a:off x="5515" y="2500"/>
                                    <a:ext cx="15" cy="201"/>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3" name="Rectangle 1948"/>
                                <wps:cNvSpPr>
                                  <a:spLocks noChangeArrowheads="1"/>
                                </wps:cNvSpPr>
                                <wps:spPr bwMode="auto">
                                  <a:xfrm>
                                    <a:off x="5530" y="2500"/>
                                    <a:ext cx="17" cy="201"/>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 name="Rectangle 1949"/>
                                <wps:cNvSpPr>
                                  <a:spLocks noChangeArrowheads="1"/>
                                </wps:cNvSpPr>
                                <wps:spPr bwMode="auto">
                                  <a:xfrm>
                                    <a:off x="5547" y="2500"/>
                                    <a:ext cx="19" cy="201"/>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5" name="Rectangle 1950"/>
                                <wps:cNvSpPr>
                                  <a:spLocks noChangeArrowheads="1"/>
                                </wps:cNvSpPr>
                                <wps:spPr bwMode="auto">
                                  <a:xfrm>
                                    <a:off x="5566" y="2500"/>
                                    <a:ext cx="19" cy="201"/>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 name="Rectangle 1951"/>
                                <wps:cNvSpPr>
                                  <a:spLocks noChangeArrowheads="1"/>
                                </wps:cNvSpPr>
                                <wps:spPr bwMode="auto">
                                  <a:xfrm>
                                    <a:off x="5585" y="2500"/>
                                    <a:ext cx="18" cy="201"/>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Rectangle 1952"/>
                                <wps:cNvSpPr>
                                  <a:spLocks noChangeArrowheads="1"/>
                                </wps:cNvSpPr>
                                <wps:spPr bwMode="auto">
                                  <a:xfrm>
                                    <a:off x="5603" y="2500"/>
                                    <a:ext cx="19" cy="201"/>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 name="Rectangle 1953"/>
                                <wps:cNvSpPr>
                                  <a:spLocks noChangeArrowheads="1"/>
                                </wps:cNvSpPr>
                                <wps:spPr bwMode="auto">
                                  <a:xfrm>
                                    <a:off x="5622" y="2500"/>
                                    <a:ext cx="17" cy="201"/>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9" name="Rectangle 1954"/>
                                <wps:cNvSpPr>
                                  <a:spLocks noChangeArrowheads="1"/>
                                </wps:cNvSpPr>
                                <wps:spPr bwMode="auto">
                                  <a:xfrm>
                                    <a:off x="5639" y="2500"/>
                                    <a:ext cx="18" cy="201"/>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0" name="Rectangle 1955"/>
                                <wps:cNvSpPr>
                                  <a:spLocks noChangeArrowheads="1"/>
                                </wps:cNvSpPr>
                                <wps:spPr bwMode="auto">
                                  <a:xfrm>
                                    <a:off x="5657" y="2500"/>
                                    <a:ext cx="11" cy="201"/>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 name="Rectangle 1956"/>
                                <wps:cNvSpPr>
                                  <a:spLocks noChangeArrowheads="1"/>
                                </wps:cNvSpPr>
                                <wps:spPr bwMode="auto">
                                  <a:xfrm>
                                    <a:off x="5668" y="2500"/>
                                    <a:ext cx="10" cy="201"/>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 name="Rectangle 1957"/>
                                <wps:cNvSpPr>
                                  <a:spLocks noChangeArrowheads="1"/>
                                </wps:cNvSpPr>
                                <wps:spPr bwMode="auto">
                                  <a:xfrm>
                                    <a:off x="5678" y="2500"/>
                                    <a:ext cx="17" cy="201"/>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 name="Rectangle 1958"/>
                                <wps:cNvSpPr>
                                  <a:spLocks noChangeArrowheads="1"/>
                                </wps:cNvSpPr>
                                <wps:spPr bwMode="auto">
                                  <a:xfrm>
                                    <a:off x="5695" y="2500"/>
                                    <a:ext cx="19" cy="201"/>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 name="Rectangle 1959"/>
                                <wps:cNvSpPr>
                                  <a:spLocks noChangeArrowheads="1"/>
                                </wps:cNvSpPr>
                                <wps:spPr bwMode="auto">
                                  <a:xfrm>
                                    <a:off x="5714" y="2500"/>
                                    <a:ext cx="14" cy="201"/>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 name="Freeform 1960"/>
                                <wps:cNvSpPr>
                                  <a:spLocks noEditPoints="1"/>
                                </wps:cNvSpPr>
                                <wps:spPr bwMode="auto">
                                  <a:xfrm>
                                    <a:off x="5455" y="3007"/>
                                    <a:ext cx="256" cy="501"/>
                                  </a:xfrm>
                                  <a:custGeom>
                                    <a:avLst/>
                                    <a:gdLst>
                                      <a:gd name="T0" fmla="*/ 256 w 256"/>
                                      <a:gd name="T1" fmla="*/ 77 h 501"/>
                                      <a:gd name="T2" fmla="*/ 243 w 256"/>
                                      <a:gd name="T3" fmla="*/ 342 h 501"/>
                                      <a:gd name="T4" fmla="*/ 243 w 256"/>
                                      <a:gd name="T5" fmla="*/ 408 h 501"/>
                                      <a:gd name="T6" fmla="*/ 86 w 256"/>
                                      <a:gd name="T7" fmla="*/ 501 h 501"/>
                                      <a:gd name="T8" fmla="*/ 84 w 256"/>
                                      <a:gd name="T9" fmla="*/ 490 h 501"/>
                                      <a:gd name="T10" fmla="*/ 82 w 256"/>
                                      <a:gd name="T11" fmla="*/ 477 h 501"/>
                                      <a:gd name="T12" fmla="*/ 100 w 256"/>
                                      <a:gd name="T13" fmla="*/ 453 h 501"/>
                                      <a:gd name="T14" fmla="*/ 119 w 256"/>
                                      <a:gd name="T15" fmla="*/ 429 h 501"/>
                                      <a:gd name="T16" fmla="*/ 140 w 256"/>
                                      <a:gd name="T17" fmla="*/ 408 h 501"/>
                                      <a:gd name="T18" fmla="*/ 162 w 256"/>
                                      <a:gd name="T19" fmla="*/ 387 h 501"/>
                                      <a:gd name="T20" fmla="*/ 162 w 256"/>
                                      <a:gd name="T21" fmla="*/ 387 h 501"/>
                                      <a:gd name="T22" fmla="*/ 180 w 256"/>
                                      <a:gd name="T23" fmla="*/ 74 h 501"/>
                                      <a:gd name="T24" fmla="*/ 256 w 256"/>
                                      <a:gd name="T25" fmla="*/ 77 h 501"/>
                                      <a:gd name="T26" fmla="*/ 256 w 256"/>
                                      <a:gd name="T27" fmla="*/ 77 h 501"/>
                                      <a:gd name="T28" fmla="*/ 35 w 256"/>
                                      <a:gd name="T29" fmla="*/ 427 h 501"/>
                                      <a:gd name="T30" fmla="*/ 3 w 256"/>
                                      <a:gd name="T31" fmla="*/ 448 h 501"/>
                                      <a:gd name="T32" fmla="*/ 0 w 256"/>
                                      <a:gd name="T33" fmla="*/ 439 h 501"/>
                                      <a:gd name="T34" fmla="*/ 0 w 256"/>
                                      <a:gd name="T35" fmla="*/ 427 h 501"/>
                                      <a:gd name="T36" fmla="*/ 14 w 256"/>
                                      <a:gd name="T37" fmla="*/ 405 h 501"/>
                                      <a:gd name="T38" fmla="*/ 30 w 256"/>
                                      <a:gd name="T39" fmla="*/ 384 h 501"/>
                                      <a:gd name="T40" fmla="*/ 49 w 256"/>
                                      <a:gd name="T41" fmla="*/ 365 h 501"/>
                                      <a:gd name="T42" fmla="*/ 70 w 256"/>
                                      <a:gd name="T43" fmla="*/ 347 h 501"/>
                                      <a:gd name="T44" fmla="*/ 70 w 256"/>
                                      <a:gd name="T45" fmla="*/ 347 h 501"/>
                                      <a:gd name="T46" fmla="*/ 79 w 256"/>
                                      <a:gd name="T47" fmla="*/ 0 h 501"/>
                                      <a:gd name="T48" fmla="*/ 98 w 256"/>
                                      <a:gd name="T49" fmla="*/ 11 h 501"/>
                                      <a:gd name="T50" fmla="*/ 105 w 256"/>
                                      <a:gd name="T51" fmla="*/ 357 h 501"/>
                                      <a:gd name="T52" fmla="*/ 105 w 256"/>
                                      <a:gd name="T53" fmla="*/ 357 h 501"/>
                                      <a:gd name="T54" fmla="*/ 35 w 256"/>
                                      <a:gd name="T55" fmla="*/ 427 h 501"/>
                                      <a:gd name="T56" fmla="*/ 35 w 256"/>
                                      <a:gd name="T57" fmla="*/ 427 h 501"/>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256" h="501">
                                        <a:moveTo>
                                          <a:pt x="256" y="77"/>
                                        </a:moveTo>
                                        <a:lnTo>
                                          <a:pt x="243" y="342"/>
                                        </a:lnTo>
                                        <a:lnTo>
                                          <a:pt x="243" y="408"/>
                                        </a:lnTo>
                                        <a:lnTo>
                                          <a:pt x="86" y="501"/>
                                        </a:lnTo>
                                        <a:lnTo>
                                          <a:pt x="84" y="490"/>
                                        </a:lnTo>
                                        <a:lnTo>
                                          <a:pt x="82" y="477"/>
                                        </a:lnTo>
                                        <a:lnTo>
                                          <a:pt x="100" y="453"/>
                                        </a:lnTo>
                                        <a:lnTo>
                                          <a:pt x="119" y="429"/>
                                        </a:lnTo>
                                        <a:lnTo>
                                          <a:pt x="140" y="408"/>
                                        </a:lnTo>
                                        <a:lnTo>
                                          <a:pt x="162" y="387"/>
                                        </a:lnTo>
                                        <a:lnTo>
                                          <a:pt x="180" y="74"/>
                                        </a:lnTo>
                                        <a:lnTo>
                                          <a:pt x="256" y="77"/>
                                        </a:lnTo>
                                        <a:close/>
                                        <a:moveTo>
                                          <a:pt x="35" y="427"/>
                                        </a:moveTo>
                                        <a:lnTo>
                                          <a:pt x="3" y="448"/>
                                        </a:lnTo>
                                        <a:lnTo>
                                          <a:pt x="0" y="439"/>
                                        </a:lnTo>
                                        <a:lnTo>
                                          <a:pt x="0" y="427"/>
                                        </a:lnTo>
                                        <a:lnTo>
                                          <a:pt x="14" y="405"/>
                                        </a:lnTo>
                                        <a:lnTo>
                                          <a:pt x="30" y="384"/>
                                        </a:lnTo>
                                        <a:lnTo>
                                          <a:pt x="49" y="365"/>
                                        </a:lnTo>
                                        <a:lnTo>
                                          <a:pt x="70" y="347"/>
                                        </a:lnTo>
                                        <a:lnTo>
                                          <a:pt x="79" y="0"/>
                                        </a:lnTo>
                                        <a:lnTo>
                                          <a:pt x="98" y="11"/>
                                        </a:lnTo>
                                        <a:lnTo>
                                          <a:pt x="105" y="357"/>
                                        </a:lnTo>
                                        <a:lnTo>
                                          <a:pt x="35" y="427"/>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 name="Rectangle 1961"/>
                                <wps:cNvSpPr>
                                  <a:spLocks noChangeArrowheads="1"/>
                                </wps:cNvSpPr>
                                <wps:spPr bwMode="auto">
                                  <a:xfrm>
                                    <a:off x="5510" y="2495"/>
                                    <a:ext cx="2"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 name="Rectangle 1962"/>
                                <wps:cNvSpPr>
                                  <a:spLocks noChangeArrowheads="1"/>
                                </wps:cNvSpPr>
                                <wps:spPr bwMode="auto">
                                  <a:xfrm>
                                    <a:off x="5512" y="2495"/>
                                    <a:ext cx="2" cy="56"/>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 name="Rectangle 1963"/>
                                <wps:cNvSpPr>
                                  <a:spLocks noChangeArrowheads="1"/>
                                </wps:cNvSpPr>
                                <wps:spPr bwMode="auto">
                                  <a:xfrm>
                                    <a:off x="5514" y="2495"/>
                                    <a:ext cx="1" cy="56"/>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 name="Rectangle 1964"/>
                                <wps:cNvSpPr>
                                  <a:spLocks noChangeArrowheads="1"/>
                                </wps:cNvSpPr>
                                <wps:spPr bwMode="auto">
                                  <a:xfrm>
                                    <a:off x="5515" y="2495"/>
                                    <a:ext cx="2" cy="56"/>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 name="Rectangle 1965"/>
                                <wps:cNvSpPr>
                                  <a:spLocks noChangeArrowheads="1"/>
                                </wps:cNvSpPr>
                                <wps:spPr bwMode="auto">
                                  <a:xfrm>
                                    <a:off x="5517" y="2495"/>
                                    <a:ext cx="3" cy="56"/>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1" name="Rectangle 1966"/>
                                <wps:cNvSpPr>
                                  <a:spLocks noChangeArrowheads="1"/>
                                </wps:cNvSpPr>
                                <wps:spPr bwMode="auto">
                                  <a:xfrm>
                                    <a:off x="5520" y="2495"/>
                                    <a:ext cx="2" cy="56"/>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2" name="Rectangle 1967"/>
                                <wps:cNvSpPr>
                                  <a:spLocks noChangeArrowheads="1"/>
                                </wps:cNvSpPr>
                                <wps:spPr bwMode="auto">
                                  <a:xfrm>
                                    <a:off x="5522" y="2495"/>
                                    <a:ext cx="1" cy="56"/>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 name="Rectangle 1968"/>
                                <wps:cNvSpPr>
                                  <a:spLocks noChangeArrowheads="1"/>
                                </wps:cNvSpPr>
                                <wps:spPr bwMode="auto">
                                  <a:xfrm>
                                    <a:off x="5523" y="2495"/>
                                    <a:ext cx="3" cy="56"/>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 name="Rectangle 1969"/>
                                <wps:cNvSpPr>
                                  <a:spLocks noChangeArrowheads="1"/>
                                </wps:cNvSpPr>
                                <wps:spPr bwMode="auto">
                                  <a:xfrm>
                                    <a:off x="5526" y="2495"/>
                                    <a:ext cx="2" cy="56"/>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5" name="Rectangle 1970"/>
                                <wps:cNvSpPr>
                                  <a:spLocks noChangeArrowheads="1"/>
                                </wps:cNvSpPr>
                                <wps:spPr bwMode="auto">
                                  <a:xfrm>
                                    <a:off x="5528" y="2495"/>
                                    <a:ext cx="2" cy="56"/>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 name="Rectangle 1971"/>
                                <wps:cNvSpPr>
                                  <a:spLocks noChangeArrowheads="1"/>
                                </wps:cNvSpPr>
                                <wps:spPr bwMode="auto">
                                  <a:xfrm>
                                    <a:off x="5530" y="2495"/>
                                    <a:ext cx="3" cy="56"/>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 name="Rectangle 1972"/>
                                <wps:cNvSpPr>
                                  <a:spLocks noChangeArrowheads="1"/>
                                </wps:cNvSpPr>
                                <wps:spPr bwMode="auto">
                                  <a:xfrm>
                                    <a:off x="5533" y="2495"/>
                                    <a:ext cx="3" cy="56"/>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8" name="Rectangle 1973"/>
                                <wps:cNvSpPr>
                                  <a:spLocks noChangeArrowheads="1"/>
                                </wps:cNvSpPr>
                                <wps:spPr bwMode="auto">
                                  <a:xfrm>
                                    <a:off x="5536" y="2495"/>
                                    <a:ext cx="3" cy="56"/>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9" name="Rectangle 1974"/>
                                <wps:cNvSpPr>
                                  <a:spLocks noChangeArrowheads="1"/>
                                </wps:cNvSpPr>
                                <wps:spPr bwMode="auto">
                                  <a:xfrm>
                                    <a:off x="5539" y="2495"/>
                                    <a:ext cx="2" cy="56"/>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 name="Rectangle 1975"/>
                                <wps:cNvSpPr>
                                  <a:spLocks noChangeArrowheads="1"/>
                                </wps:cNvSpPr>
                                <wps:spPr bwMode="auto">
                                  <a:xfrm>
                                    <a:off x="5541" y="2495"/>
                                    <a:ext cx="1" cy="56"/>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 name="Rectangle 1976"/>
                                <wps:cNvSpPr>
                                  <a:spLocks noChangeArrowheads="1"/>
                                </wps:cNvSpPr>
                                <wps:spPr bwMode="auto">
                                  <a:xfrm>
                                    <a:off x="5542" y="2495"/>
                                    <a:ext cx="3" cy="56"/>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 name="Rectangle 1977"/>
                                <wps:cNvSpPr>
                                  <a:spLocks noChangeArrowheads="1"/>
                                </wps:cNvSpPr>
                                <wps:spPr bwMode="auto">
                                  <a:xfrm>
                                    <a:off x="5545" y="2495"/>
                                    <a:ext cx="4" cy="56"/>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 name="Rectangle 1978"/>
                                <wps:cNvSpPr>
                                  <a:spLocks noChangeArrowheads="1"/>
                                </wps:cNvSpPr>
                                <wps:spPr bwMode="auto">
                                  <a:xfrm>
                                    <a:off x="5549" y="2495"/>
                                    <a:ext cx="3" cy="56"/>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 name="Rectangle 1979"/>
                                <wps:cNvSpPr>
                                  <a:spLocks noChangeArrowheads="1"/>
                                </wps:cNvSpPr>
                                <wps:spPr bwMode="auto">
                                  <a:xfrm>
                                    <a:off x="5552" y="2495"/>
                                    <a:ext cx="1" cy="56"/>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 name="Rectangle 1980"/>
                                <wps:cNvSpPr>
                                  <a:spLocks noChangeArrowheads="1"/>
                                </wps:cNvSpPr>
                                <wps:spPr bwMode="auto">
                                  <a:xfrm>
                                    <a:off x="5553" y="2495"/>
                                    <a:ext cx="4" cy="56"/>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 name="Rectangle 1981"/>
                                <wps:cNvSpPr>
                                  <a:spLocks noChangeArrowheads="1"/>
                                </wps:cNvSpPr>
                                <wps:spPr bwMode="auto">
                                  <a:xfrm>
                                    <a:off x="5557" y="2495"/>
                                    <a:ext cx="4" cy="56"/>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7" name="Rectangle 1982"/>
                                <wps:cNvSpPr>
                                  <a:spLocks noChangeArrowheads="1"/>
                                </wps:cNvSpPr>
                                <wps:spPr bwMode="auto">
                                  <a:xfrm>
                                    <a:off x="5561" y="2495"/>
                                    <a:ext cx="5" cy="56"/>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Rectangle 1983"/>
                                <wps:cNvSpPr>
                                  <a:spLocks noChangeArrowheads="1"/>
                                </wps:cNvSpPr>
                                <wps:spPr bwMode="auto">
                                  <a:xfrm>
                                    <a:off x="5566" y="2495"/>
                                    <a:ext cx="3" cy="56"/>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 name="Rectangle 1984"/>
                                <wps:cNvSpPr>
                                  <a:spLocks noChangeArrowheads="1"/>
                                </wps:cNvSpPr>
                                <wps:spPr bwMode="auto">
                                  <a:xfrm>
                                    <a:off x="5569" y="2495"/>
                                    <a:ext cx="3" cy="56"/>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 name="Rectangle 1985"/>
                                <wps:cNvSpPr>
                                  <a:spLocks noChangeArrowheads="1"/>
                                </wps:cNvSpPr>
                                <wps:spPr bwMode="auto">
                                  <a:xfrm>
                                    <a:off x="5572" y="2495"/>
                                    <a:ext cx="2" cy="56"/>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 name="Rectangle 1986"/>
                                <wps:cNvSpPr>
                                  <a:spLocks noChangeArrowheads="1"/>
                                </wps:cNvSpPr>
                                <wps:spPr bwMode="auto">
                                  <a:xfrm>
                                    <a:off x="5574" y="2495"/>
                                    <a:ext cx="2" cy="56"/>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Rectangle 1987"/>
                                <wps:cNvSpPr>
                                  <a:spLocks noChangeArrowheads="1"/>
                                </wps:cNvSpPr>
                                <wps:spPr bwMode="auto">
                                  <a:xfrm>
                                    <a:off x="5576" y="2495"/>
                                    <a:ext cx="3" cy="56"/>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 name="Rectangle 1988"/>
                                <wps:cNvSpPr>
                                  <a:spLocks noChangeArrowheads="1"/>
                                </wps:cNvSpPr>
                                <wps:spPr bwMode="auto">
                                  <a:xfrm>
                                    <a:off x="5579" y="2495"/>
                                    <a:ext cx="3" cy="56"/>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Rectangle 1989"/>
                                <wps:cNvSpPr>
                                  <a:spLocks noChangeArrowheads="1"/>
                                </wps:cNvSpPr>
                                <wps:spPr bwMode="auto">
                                  <a:xfrm>
                                    <a:off x="5582" y="2495"/>
                                    <a:ext cx="3" cy="56"/>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 name="Rectangle 1990"/>
                                <wps:cNvSpPr>
                                  <a:spLocks noChangeArrowheads="1"/>
                                </wps:cNvSpPr>
                                <wps:spPr bwMode="auto">
                                  <a:xfrm>
                                    <a:off x="5585" y="2495"/>
                                    <a:ext cx="2" cy="56"/>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Rectangle 1991"/>
                                <wps:cNvSpPr>
                                  <a:spLocks noChangeArrowheads="1"/>
                                </wps:cNvSpPr>
                                <wps:spPr bwMode="auto">
                                  <a:xfrm>
                                    <a:off x="5587" y="2495"/>
                                    <a:ext cx="1" cy="56"/>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7" name="Rectangle 1992"/>
                                <wps:cNvSpPr>
                                  <a:spLocks noChangeArrowheads="1"/>
                                </wps:cNvSpPr>
                                <wps:spPr bwMode="auto">
                                  <a:xfrm>
                                    <a:off x="5588" y="2495"/>
                                    <a:ext cx="4" cy="56"/>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Rectangle 1993"/>
                                <wps:cNvSpPr>
                                  <a:spLocks noChangeArrowheads="1"/>
                                </wps:cNvSpPr>
                                <wps:spPr bwMode="auto">
                                  <a:xfrm>
                                    <a:off x="5592" y="2495"/>
                                    <a:ext cx="3" cy="56"/>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 name="Rectangle 1994"/>
                                <wps:cNvSpPr>
                                  <a:spLocks noChangeArrowheads="1"/>
                                </wps:cNvSpPr>
                                <wps:spPr bwMode="auto">
                                  <a:xfrm>
                                    <a:off x="5595" y="2495"/>
                                    <a:ext cx="3" cy="56"/>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Rectangle 1995"/>
                                <wps:cNvSpPr>
                                  <a:spLocks noChangeArrowheads="1"/>
                                </wps:cNvSpPr>
                                <wps:spPr bwMode="auto">
                                  <a:xfrm>
                                    <a:off x="5598" y="2495"/>
                                    <a:ext cx="2" cy="56"/>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Rectangle 1996"/>
                                <wps:cNvSpPr>
                                  <a:spLocks noChangeArrowheads="1"/>
                                </wps:cNvSpPr>
                                <wps:spPr bwMode="auto">
                                  <a:xfrm>
                                    <a:off x="5600" y="2495"/>
                                    <a:ext cx="1" cy="56"/>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Rectangle 1997"/>
                                <wps:cNvSpPr>
                                  <a:spLocks noChangeArrowheads="1"/>
                                </wps:cNvSpPr>
                                <wps:spPr bwMode="auto">
                                  <a:xfrm>
                                    <a:off x="5601" y="2495"/>
                                    <a:ext cx="3" cy="56"/>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 name="Rectangle 1998"/>
                                <wps:cNvSpPr>
                                  <a:spLocks noChangeArrowheads="1"/>
                                </wps:cNvSpPr>
                                <wps:spPr bwMode="auto">
                                  <a:xfrm>
                                    <a:off x="5604" y="2495"/>
                                    <a:ext cx="2" cy="56"/>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 name="Rectangle 1999"/>
                                <wps:cNvSpPr>
                                  <a:spLocks noChangeArrowheads="1"/>
                                </wps:cNvSpPr>
                                <wps:spPr bwMode="auto">
                                  <a:xfrm>
                                    <a:off x="5606" y="2495"/>
                                    <a:ext cx="1" cy="56"/>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5" name="Rectangle 2000"/>
                                <wps:cNvSpPr>
                                  <a:spLocks noChangeArrowheads="1"/>
                                </wps:cNvSpPr>
                                <wps:spPr bwMode="auto">
                                  <a:xfrm>
                                    <a:off x="5607" y="2495"/>
                                    <a:ext cx="4" cy="56"/>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 name="Rectangle 2001"/>
                                <wps:cNvSpPr>
                                  <a:spLocks noChangeArrowheads="1"/>
                                </wps:cNvSpPr>
                                <wps:spPr bwMode="auto">
                                  <a:xfrm>
                                    <a:off x="5611" y="2495"/>
                                    <a:ext cx="1" cy="56"/>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 name="Rectangle 2002"/>
                                <wps:cNvSpPr>
                                  <a:spLocks noChangeArrowheads="1"/>
                                </wps:cNvSpPr>
                                <wps:spPr bwMode="auto">
                                  <a:xfrm>
                                    <a:off x="5612" y="2495"/>
                                    <a:ext cx="2" cy="56"/>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Rectangle 2003"/>
                                <wps:cNvSpPr>
                                  <a:spLocks noChangeArrowheads="1"/>
                                </wps:cNvSpPr>
                                <wps:spPr bwMode="auto">
                                  <a:xfrm>
                                    <a:off x="5614" y="2495"/>
                                    <a:ext cx="1"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19" name="Picture 200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423" y="2233"/>
                                    <a:ext cx="237" cy="291"/>
                                  </a:xfrm>
                                  <a:prstGeom prst="rect">
                                    <a:avLst/>
                                  </a:prstGeom>
                                  <a:noFill/>
                                  <a:extLst>
                                    <a:ext uri="{909E8E84-426E-40DD-AFC4-6F175D3DCCD1}">
                                      <a14:hiddenFill xmlns:a14="http://schemas.microsoft.com/office/drawing/2010/main">
                                        <a:solidFill>
                                          <a:srgbClr val="FFFFFF"/>
                                        </a:solidFill>
                                      </a14:hiddenFill>
                                    </a:ext>
                                  </a:extLst>
                                </pic:spPr>
                              </pic:pic>
                              <wps:wsp>
                                <wps:cNvPr id="2020" name="Freeform 2005"/>
                                <wps:cNvSpPr>
                                  <a:spLocks/>
                                </wps:cNvSpPr>
                                <wps:spPr bwMode="auto">
                                  <a:xfrm>
                                    <a:off x="5499" y="2487"/>
                                    <a:ext cx="123" cy="35"/>
                                  </a:xfrm>
                                  <a:custGeom>
                                    <a:avLst/>
                                    <a:gdLst>
                                      <a:gd name="T0" fmla="*/ 123 w 123"/>
                                      <a:gd name="T1" fmla="*/ 10 h 35"/>
                                      <a:gd name="T2" fmla="*/ 112 w 123"/>
                                      <a:gd name="T3" fmla="*/ 19 h 35"/>
                                      <a:gd name="T4" fmla="*/ 97 w 123"/>
                                      <a:gd name="T5" fmla="*/ 27 h 35"/>
                                      <a:gd name="T6" fmla="*/ 81 w 123"/>
                                      <a:gd name="T7" fmla="*/ 32 h 35"/>
                                      <a:gd name="T8" fmla="*/ 66 w 123"/>
                                      <a:gd name="T9" fmla="*/ 35 h 35"/>
                                      <a:gd name="T10" fmla="*/ 46 w 123"/>
                                      <a:gd name="T11" fmla="*/ 32 h 35"/>
                                      <a:gd name="T12" fmla="*/ 29 w 123"/>
                                      <a:gd name="T13" fmla="*/ 26 h 35"/>
                                      <a:gd name="T14" fmla="*/ 13 w 123"/>
                                      <a:gd name="T15" fmla="*/ 14 h 35"/>
                                      <a:gd name="T16" fmla="*/ 0 w 123"/>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3" h="35">
                                        <a:moveTo>
                                          <a:pt x="123" y="10"/>
                                        </a:moveTo>
                                        <a:lnTo>
                                          <a:pt x="112" y="19"/>
                                        </a:lnTo>
                                        <a:lnTo>
                                          <a:pt x="97" y="27"/>
                                        </a:lnTo>
                                        <a:lnTo>
                                          <a:pt x="81" y="32"/>
                                        </a:lnTo>
                                        <a:lnTo>
                                          <a:pt x="66" y="35"/>
                                        </a:lnTo>
                                        <a:lnTo>
                                          <a:pt x="46"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1" name="Picture 20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630" y="3019"/>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2022" name="Rectangle 2007"/>
                                <wps:cNvSpPr>
                                  <a:spLocks noChangeArrowheads="1"/>
                                </wps:cNvSpPr>
                                <wps:spPr bwMode="auto">
                                  <a:xfrm>
                                    <a:off x="5635" y="2640"/>
                                    <a:ext cx="1" cy="420"/>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3" name="Rectangle 2008"/>
                                <wps:cNvSpPr>
                                  <a:spLocks noChangeArrowheads="1"/>
                                </wps:cNvSpPr>
                                <wps:spPr bwMode="auto">
                                  <a:xfrm>
                                    <a:off x="5636" y="2640"/>
                                    <a:ext cx="2" cy="420"/>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Rectangle 2009"/>
                                <wps:cNvSpPr>
                                  <a:spLocks noChangeArrowheads="1"/>
                                </wps:cNvSpPr>
                                <wps:spPr bwMode="auto">
                                  <a:xfrm>
                                    <a:off x="5638" y="2640"/>
                                    <a:ext cx="3" cy="420"/>
                                  </a:xfrm>
                                  <a:prstGeom prst="rect">
                                    <a:avLst/>
                                  </a:prstGeom>
                                  <a:solidFill>
                                    <a:srgbClr val="D9D0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 name="Rectangle 2010"/>
                                <wps:cNvSpPr>
                                  <a:spLocks noChangeArrowheads="1"/>
                                </wps:cNvSpPr>
                                <wps:spPr bwMode="auto">
                                  <a:xfrm>
                                    <a:off x="5641" y="2640"/>
                                    <a:ext cx="3" cy="420"/>
                                  </a:xfrm>
                                  <a:prstGeom prst="rect">
                                    <a:avLst/>
                                  </a:prstGeom>
                                  <a:solidFill>
                                    <a:srgbClr val="D8C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 name="Rectangle 2011"/>
                                <wps:cNvSpPr>
                                  <a:spLocks noChangeArrowheads="1"/>
                                </wps:cNvSpPr>
                                <wps:spPr bwMode="auto">
                                  <a:xfrm>
                                    <a:off x="5644" y="2640"/>
                                    <a:ext cx="2" cy="420"/>
                                  </a:xfrm>
                                  <a:prstGeom prst="rect">
                                    <a:avLst/>
                                  </a:prstGeom>
                                  <a:solidFill>
                                    <a:srgbClr val="D8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7" name="Rectangle 2012"/>
                                <wps:cNvSpPr>
                                  <a:spLocks noChangeArrowheads="1"/>
                                </wps:cNvSpPr>
                                <wps:spPr bwMode="auto">
                                  <a:xfrm>
                                    <a:off x="5646" y="2640"/>
                                    <a:ext cx="1" cy="420"/>
                                  </a:xfrm>
                                  <a:prstGeom prst="rect">
                                    <a:avLst/>
                                  </a:prstGeom>
                                  <a:solidFill>
                                    <a:srgbClr val="D7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 name="Rectangle 2013"/>
                                <wps:cNvSpPr>
                                  <a:spLocks noChangeArrowheads="1"/>
                                </wps:cNvSpPr>
                                <wps:spPr bwMode="auto">
                                  <a:xfrm>
                                    <a:off x="5647" y="2640"/>
                                    <a:ext cx="3" cy="420"/>
                                  </a:xfrm>
                                  <a:prstGeom prst="rect">
                                    <a:avLst/>
                                  </a:prstGeom>
                                  <a:solidFill>
                                    <a:srgbClr val="D7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9" name="Rectangle 2014"/>
                                <wps:cNvSpPr>
                                  <a:spLocks noChangeArrowheads="1"/>
                                </wps:cNvSpPr>
                                <wps:spPr bwMode="auto">
                                  <a:xfrm>
                                    <a:off x="5650" y="2640"/>
                                    <a:ext cx="4" cy="420"/>
                                  </a:xfrm>
                                  <a:prstGeom prst="rect">
                                    <a:avLst/>
                                  </a:prstGeom>
                                  <a:solidFill>
                                    <a:srgbClr val="D6C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30" name="Rectangle 2015"/>
                              <wps:cNvSpPr>
                                <a:spLocks noChangeArrowheads="1"/>
                              </wps:cNvSpPr>
                              <wps:spPr bwMode="auto">
                                <a:xfrm>
                                  <a:off x="3590221" y="1677660"/>
                                  <a:ext cx="1900" cy="266710"/>
                                </a:xfrm>
                                <a:prstGeom prst="rect">
                                  <a:avLst/>
                                </a:prstGeom>
                                <a:solidFill>
                                  <a:srgbClr val="D5C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 name="Rectangle 2016"/>
                              <wps:cNvSpPr>
                                <a:spLocks noChangeArrowheads="1"/>
                              </wps:cNvSpPr>
                              <wps:spPr bwMode="auto">
                                <a:xfrm>
                                  <a:off x="3592121" y="1677660"/>
                                  <a:ext cx="700" cy="266710"/>
                                </a:xfrm>
                                <a:prstGeom prst="rect">
                                  <a:avLst/>
                                </a:prstGeom>
                                <a:solidFill>
                                  <a:srgbClr val="D4C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Rectangle 2017"/>
                              <wps:cNvSpPr>
                                <a:spLocks noChangeArrowheads="1"/>
                              </wps:cNvSpPr>
                              <wps:spPr bwMode="auto">
                                <a:xfrm>
                                  <a:off x="3592821" y="1677660"/>
                                  <a:ext cx="2500" cy="266710"/>
                                </a:xfrm>
                                <a:prstGeom prst="rect">
                                  <a:avLst/>
                                </a:prstGeom>
                                <a:solidFill>
                                  <a:srgbClr val="D3C9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 name="Rectangle 2018"/>
                              <wps:cNvSpPr>
                                <a:spLocks noChangeArrowheads="1"/>
                              </wps:cNvSpPr>
                              <wps:spPr bwMode="auto">
                                <a:xfrm>
                                  <a:off x="3595321" y="1677660"/>
                                  <a:ext cx="700" cy="266710"/>
                                </a:xfrm>
                                <a:prstGeom prst="rect">
                                  <a:avLst/>
                                </a:prstGeom>
                                <a:solidFill>
                                  <a:srgbClr val="D3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4" name="Rectangle 2019"/>
                              <wps:cNvSpPr>
                                <a:spLocks noChangeArrowheads="1"/>
                              </wps:cNvSpPr>
                              <wps:spPr bwMode="auto">
                                <a:xfrm>
                                  <a:off x="3596021" y="1677660"/>
                                  <a:ext cx="1200" cy="266710"/>
                                </a:xfrm>
                                <a:prstGeom prst="rect">
                                  <a:avLst/>
                                </a:prstGeom>
                                <a:solidFill>
                                  <a:srgbClr val="D2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5" name="Rectangle 2020"/>
                              <wps:cNvSpPr>
                                <a:spLocks noChangeArrowheads="1"/>
                              </wps:cNvSpPr>
                              <wps:spPr bwMode="auto">
                                <a:xfrm>
                                  <a:off x="3597221" y="1677660"/>
                                  <a:ext cx="1900" cy="266710"/>
                                </a:xfrm>
                                <a:prstGeom prst="rect">
                                  <a:avLst/>
                                </a:prstGeom>
                                <a:solidFill>
                                  <a:srgbClr val="D2C7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2021"/>
                              <wps:cNvSpPr>
                                <a:spLocks noChangeArrowheads="1"/>
                              </wps:cNvSpPr>
                              <wps:spPr bwMode="auto">
                                <a:xfrm>
                                  <a:off x="3599121" y="1677660"/>
                                  <a:ext cx="1900" cy="266710"/>
                                </a:xfrm>
                                <a:prstGeom prst="rect">
                                  <a:avLst/>
                                </a:prstGeom>
                                <a:solidFill>
                                  <a:srgbClr val="D1C6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 name="Rectangle 2022"/>
                              <wps:cNvSpPr>
                                <a:spLocks noChangeArrowheads="1"/>
                              </wps:cNvSpPr>
                              <wps:spPr bwMode="auto">
                                <a:xfrm>
                                  <a:off x="3601021" y="1677660"/>
                                  <a:ext cx="1900" cy="266710"/>
                                </a:xfrm>
                                <a:prstGeom prst="rect">
                                  <a:avLst/>
                                </a:prstGeom>
                                <a:solidFill>
                                  <a:srgbClr val="D0C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8" name="Rectangle 2023"/>
                              <wps:cNvSpPr>
                                <a:spLocks noChangeArrowheads="1"/>
                              </wps:cNvSpPr>
                              <wps:spPr bwMode="auto">
                                <a:xfrm>
                                  <a:off x="3602921" y="1677660"/>
                                  <a:ext cx="2600" cy="266710"/>
                                </a:xfrm>
                                <a:prstGeom prst="rect">
                                  <a:avLst/>
                                </a:prstGeom>
                                <a:solidFill>
                                  <a:srgbClr val="CFC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 name="Rectangle 2024"/>
                              <wps:cNvSpPr>
                                <a:spLocks noChangeArrowheads="1"/>
                              </wps:cNvSpPr>
                              <wps:spPr bwMode="auto">
                                <a:xfrm>
                                  <a:off x="3605521" y="1677660"/>
                                  <a:ext cx="1900" cy="266710"/>
                                </a:xfrm>
                                <a:prstGeom prst="rect">
                                  <a:avLst/>
                                </a:prstGeom>
                                <a:solidFill>
                                  <a:srgbClr val="CEC3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 name="Rectangle 2025"/>
                              <wps:cNvSpPr>
                                <a:spLocks noChangeArrowheads="1"/>
                              </wps:cNvSpPr>
                              <wps:spPr bwMode="auto">
                                <a:xfrm>
                                  <a:off x="3607421" y="1677660"/>
                                  <a:ext cx="600" cy="266710"/>
                                </a:xfrm>
                                <a:prstGeom prst="rect">
                                  <a:avLst/>
                                </a:prstGeom>
                                <a:solidFill>
                                  <a:srgbClr val="CE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 name="Rectangle 2026"/>
                              <wps:cNvSpPr>
                                <a:spLocks noChangeArrowheads="1"/>
                              </wps:cNvSpPr>
                              <wps:spPr bwMode="auto">
                                <a:xfrm>
                                  <a:off x="3608021" y="1677660"/>
                                  <a:ext cx="1300" cy="266710"/>
                                </a:xfrm>
                                <a:prstGeom prst="rect">
                                  <a:avLst/>
                                </a:prstGeom>
                                <a:solidFill>
                                  <a:srgbClr val="CD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 name="Rectangle 2027"/>
                              <wps:cNvSpPr>
                                <a:spLocks noChangeArrowheads="1"/>
                              </wps:cNvSpPr>
                              <wps:spPr bwMode="auto">
                                <a:xfrm>
                                  <a:off x="3609321" y="1677660"/>
                                  <a:ext cx="1900" cy="266710"/>
                                </a:xfrm>
                                <a:prstGeom prst="rect">
                                  <a:avLst/>
                                </a:prstGeom>
                                <a:solidFill>
                                  <a:srgbClr val="CDC1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 name="Rectangle 2028"/>
                              <wps:cNvSpPr>
                                <a:spLocks noChangeArrowheads="1"/>
                              </wps:cNvSpPr>
                              <wps:spPr bwMode="auto">
                                <a:xfrm>
                                  <a:off x="3611221" y="1677660"/>
                                  <a:ext cx="1900" cy="266710"/>
                                </a:xfrm>
                                <a:prstGeom prst="rect">
                                  <a:avLst/>
                                </a:prstGeom>
                                <a:solidFill>
                                  <a:srgbClr val="CCC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Rectangle 2029"/>
                              <wps:cNvSpPr>
                                <a:spLocks noChangeArrowheads="1"/>
                              </wps:cNvSpPr>
                              <wps:spPr bwMode="auto">
                                <a:xfrm>
                                  <a:off x="3613121" y="1677660"/>
                                  <a:ext cx="1900" cy="266710"/>
                                </a:xfrm>
                                <a:prstGeom prst="rect">
                                  <a:avLst/>
                                </a:prstGeom>
                                <a:solidFill>
                                  <a:srgbClr val="CBBF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 name="Rectangle 2030"/>
                              <wps:cNvSpPr>
                                <a:spLocks noChangeArrowheads="1"/>
                              </wps:cNvSpPr>
                              <wps:spPr bwMode="auto">
                                <a:xfrm>
                                  <a:off x="3615021" y="1677660"/>
                                  <a:ext cx="2500" cy="266710"/>
                                </a:xfrm>
                                <a:prstGeom prst="rect">
                                  <a:avLst/>
                                </a:prstGeom>
                                <a:solidFill>
                                  <a:srgbClr val="CABE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6" name="Rectangle 2031"/>
                              <wps:cNvSpPr>
                                <a:spLocks noChangeArrowheads="1"/>
                              </wps:cNvSpPr>
                              <wps:spPr bwMode="auto">
                                <a:xfrm>
                                  <a:off x="3617521" y="1677660"/>
                                  <a:ext cx="2000" cy="266710"/>
                                </a:xfrm>
                                <a:prstGeom prst="rect">
                                  <a:avLst/>
                                </a:prstGeom>
                                <a:solidFill>
                                  <a:srgbClr val="C9BD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 name="Rectangle 2032"/>
                              <wps:cNvSpPr>
                                <a:spLocks noChangeArrowheads="1"/>
                              </wps:cNvSpPr>
                              <wps:spPr bwMode="auto">
                                <a:xfrm>
                                  <a:off x="3619521" y="1677660"/>
                                  <a:ext cx="1900" cy="266710"/>
                                </a:xfrm>
                                <a:prstGeom prst="rect">
                                  <a:avLst/>
                                </a:prstGeom>
                                <a:solidFill>
                                  <a:srgbClr val="C8B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 name="Rectangle 2033"/>
                              <wps:cNvSpPr>
                                <a:spLocks noChangeArrowheads="1"/>
                              </wps:cNvSpPr>
                              <wps:spPr bwMode="auto">
                                <a:xfrm>
                                  <a:off x="3621421" y="1677660"/>
                                  <a:ext cx="1900" cy="266710"/>
                                </a:xfrm>
                                <a:prstGeom prst="rect">
                                  <a:avLst/>
                                </a:prstGeom>
                                <a:solidFill>
                                  <a:srgbClr val="C7BB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2034"/>
                              <wps:cNvSpPr>
                                <a:spLocks noChangeArrowheads="1"/>
                              </wps:cNvSpPr>
                              <wps:spPr bwMode="auto">
                                <a:xfrm>
                                  <a:off x="3623321" y="1677660"/>
                                  <a:ext cx="1200" cy="266710"/>
                                </a:xfrm>
                                <a:prstGeom prst="rect">
                                  <a:avLst/>
                                </a:prstGeom>
                                <a:solidFill>
                                  <a:srgbClr val="C7B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2035"/>
                              <wps:cNvSpPr>
                                <a:spLocks noChangeArrowheads="1"/>
                              </wps:cNvSpPr>
                              <wps:spPr bwMode="auto">
                                <a:xfrm>
                                  <a:off x="3624521" y="1677660"/>
                                  <a:ext cx="700" cy="266710"/>
                                </a:xfrm>
                                <a:prstGeom prst="rect">
                                  <a:avLst/>
                                </a:prstGeom>
                                <a:solidFill>
                                  <a:srgbClr val="C6B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2036"/>
                              <wps:cNvSpPr>
                                <a:spLocks noChangeArrowheads="1"/>
                              </wps:cNvSpPr>
                              <wps:spPr bwMode="auto">
                                <a:xfrm>
                                  <a:off x="3625221" y="1677660"/>
                                  <a:ext cx="2500" cy="266710"/>
                                </a:xfrm>
                                <a:prstGeom prst="rect">
                                  <a:avLst/>
                                </a:prstGeom>
                                <a:solidFill>
                                  <a:srgbClr val="C6B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2037"/>
                              <wps:cNvSpPr>
                                <a:spLocks noChangeArrowheads="1"/>
                              </wps:cNvSpPr>
                              <wps:spPr bwMode="auto">
                                <a:xfrm>
                                  <a:off x="3627721" y="1677660"/>
                                  <a:ext cx="1900" cy="266710"/>
                                </a:xfrm>
                                <a:prstGeom prst="rect">
                                  <a:avLst/>
                                </a:prstGeom>
                                <a:solidFill>
                                  <a:srgbClr val="C5B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Rectangle 2038"/>
                              <wps:cNvSpPr>
                                <a:spLocks noChangeArrowheads="1"/>
                              </wps:cNvSpPr>
                              <wps:spPr bwMode="auto">
                                <a:xfrm>
                                  <a:off x="3629621" y="1677660"/>
                                  <a:ext cx="1900" cy="266710"/>
                                </a:xfrm>
                                <a:prstGeom prst="rect">
                                  <a:avLst/>
                                </a:prstGeom>
                                <a:solidFill>
                                  <a:srgbClr val="C4B7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4" name="Rectangle 2039"/>
                              <wps:cNvSpPr>
                                <a:spLocks noChangeArrowheads="1"/>
                              </wps:cNvSpPr>
                              <wps:spPr bwMode="auto">
                                <a:xfrm>
                                  <a:off x="3631521" y="1677660"/>
                                  <a:ext cx="1900" cy="266710"/>
                                </a:xfrm>
                                <a:prstGeom prst="rect">
                                  <a:avLst/>
                                </a:prstGeom>
                                <a:solidFill>
                                  <a:srgbClr val="C3B6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 name="Rectangle 2040"/>
                              <wps:cNvSpPr>
                                <a:spLocks noChangeArrowheads="1"/>
                              </wps:cNvSpPr>
                              <wps:spPr bwMode="auto">
                                <a:xfrm>
                                  <a:off x="3633421" y="1677660"/>
                                  <a:ext cx="1900" cy="266710"/>
                                </a:xfrm>
                                <a:prstGeom prst="rect">
                                  <a:avLst/>
                                </a:prstGeom>
                                <a:solidFill>
                                  <a:srgbClr val="C2B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6" name="Rectangle 2041"/>
                              <wps:cNvSpPr>
                                <a:spLocks noChangeArrowheads="1"/>
                              </wps:cNvSpPr>
                              <wps:spPr bwMode="auto">
                                <a:xfrm>
                                  <a:off x="3635321" y="1677660"/>
                                  <a:ext cx="1300" cy="266710"/>
                                </a:xfrm>
                                <a:prstGeom prst="rect">
                                  <a:avLst/>
                                </a:prstGeom>
                                <a:solidFill>
                                  <a:srgbClr val="C2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2042"/>
                              <wps:cNvSpPr>
                                <a:spLocks noChangeArrowheads="1"/>
                              </wps:cNvSpPr>
                              <wps:spPr bwMode="auto">
                                <a:xfrm>
                                  <a:off x="3636621" y="1677660"/>
                                  <a:ext cx="600" cy="266710"/>
                                </a:xfrm>
                                <a:prstGeom prst="rect">
                                  <a:avLst/>
                                </a:prstGeom>
                                <a:solidFill>
                                  <a:srgbClr val="C1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2043"/>
                              <wps:cNvSpPr>
                                <a:spLocks noChangeArrowheads="1"/>
                              </wps:cNvSpPr>
                              <wps:spPr bwMode="auto">
                                <a:xfrm>
                                  <a:off x="3637221" y="1677660"/>
                                  <a:ext cx="2600" cy="266710"/>
                                </a:xfrm>
                                <a:prstGeom prst="rect">
                                  <a:avLst/>
                                </a:prstGeom>
                                <a:solidFill>
                                  <a:srgbClr val="C1B3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2044"/>
                              <wps:cNvSpPr>
                                <a:spLocks noChangeArrowheads="1"/>
                              </wps:cNvSpPr>
                              <wps:spPr bwMode="auto">
                                <a:xfrm>
                                  <a:off x="3639821" y="1677660"/>
                                  <a:ext cx="1900" cy="266710"/>
                                </a:xfrm>
                                <a:prstGeom prst="rect">
                                  <a:avLst/>
                                </a:prstGeom>
                                <a:solidFill>
                                  <a:srgbClr val="C0B2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Freeform 2045"/>
                              <wps:cNvSpPr>
                                <a:spLocks/>
                              </wps:cNvSpPr>
                              <wps:spPr bwMode="auto">
                                <a:xfrm>
                                  <a:off x="3563621" y="1761463"/>
                                  <a:ext cx="64700" cy="235008"/>
                                </a:xfrm>
                                <a:custGeom>
                                  <a:avLst/>
                                  <a:gdLst>
                                    <a:gd name="T0" fmla="*/ 64770 w 102"/>
                                    <a:gd name="T1" fmla="*/ 222250 h 370"/>
                                    <a:gd name="T2" fmla="*/ 60960 w 102"/>
                                    <a:gd name="T3" fmla="*/ 227330 h 370"/>
                                    <a:gd name="T4" fmla="*/ 55880 w 102"/>
                                    <a:gd name="T5" fmla="*/ 230505 h 370"/>
                                    <a:gd name="T6" fmla="*/ 49530 w 102"/>
                                    <a:gd name="T7" fmla="*/ 233680 h 370"/>
                                    <a:gd name="T8" fmla="*/ 44450 w 102"/>
                                    <a:gd name="T9" fmla="*/ 234950 h 370"/>
                                    <a:gd name="T10" fmla="*/ 38735 w 102"/>
                                    <a:gd name="T11" fmla="*/ 234950 h 370"/>
                                    <a:gd name="T12" fmla="*/ 32385 w 102"/>
                                    <a:gd name="T13" fmla="*/ 234950 h 370"/>
                                    <a:gd name="T14" fmla="*/ 26670 w 102"/>
                                    <a:gd name="T15" fmla="*/ 232410 h 370"/>
                                    <a:gd name="T16" fmla="*/ 21590 w 102"/>
                                    <a:gd name="T17" fmla="*/ 228600 h 370"/>
                                    <a:gd name="T18" fmla="*/ 16510 w 102"/>
                                    <a:gd name="T19" fmla="*/ 224790 h 370"/>
                                    <a:gd name="T20" fmla="*/ 12065 w 102"/>
                                    <a:gd name="T21" fmla="*/ 219075 h 370"/>
                                    <a:gd name="T22" fmla="*/ 10160 w 102"/>
                                    <a:gd name="T23" fmla="*/ 213995 h 370"/>
                                    <a:gd name="T24" fmla="*/ 9525 w 102"/>
                                    <a:gd name="T25" fmla="*/ 208280 h 370"/>
                                    <a:gd name="T26" fmla="*/ 8255 w 102"/>
                                    <a:gd name="T27" fmla="*/ 201930 h 370"/>
                                    <a:gd name="T28" fmla="*/ 9525 w 102"/>
                                    <a:gd name="T29" fmla="*/ 196215 h 370"/>
                                    <a:gd name="T30" fmla="*/ 11430 w 102"/>
                                    <a:gd name="T31" fmla="*/ 190500 h 370"/>
                                    <a:gd name="T32" fmla="*/ 14605 w 102"/>
                                    <a:gd name="T33" fmla="*/ 184785 h 370"/>
                                    <a:gd name="T34" fmla="*/ 18415 w 102"/>
                                    <a:gd name="T35" fmla="*/ 180340 h 370"/>
                                    <a:gd name="T36" fmla="*/ 11430 w 102"/>
                                    <a:gd name="T37" fmla="*/ 176530 h 370"/>
                                    <a:gd name="T38" fmla="*/ 6350 w 102"/>
                                    <a:gd name="T39" fmla="*/ 171450 h 370"/>
                                    <a:gd name="T40" fmla="*/ 1905 w 102"/>
                                    <a:gd name="T41" fmla="*/ 165100 h 370"/>
                                    <a:gd name="T42" fmla="*/ 0 w 102"/>
                                    <a:gd name="T43" fmla="*/ 156845 h 370"/>
                                    <a:gd name="T44" fmla="*/ 0 w 102"/>
                                    <a:gd name="T45" fmla="*/ 156845 h 370"/>
                                    <a:gd name="T46" fmla="*/ 0 w 102"/>
                                    <a:gd name="T47" fmla="*/ 0 h 37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0">
                                      <a:moveTo>
                                        <a:pt x="102" y="350"/>
                                      </a:moveTo>
                                      <a:lnTo>
                                        <a:pt x="96" y="358"/>
                                      </a:lnTo>
                                      <a:lnTo>
                                        <a:pt x="88" y="363"/>
                                      </a:lnTo>
                                      <a:lnTo>
                                        <a:pt x="78" y="368"/>
                                      </a:lnTo>
                                      <a:lnTo>
                                        <a:pt x="70" y="370"/>
                                      </a:lnTo>
                                      <a:lnTo>
                                        <a:pt x="61" y="370"/>
                                      </a:lnTo>
                                      <a:lnTo>
                                        <a:pt x="51" y="370"/>
                                      </a:lnTo>
                                      <a:lnTo>
                                        <a:pt x="42" y="366"/>
                                      </a:lnTo>
                                      <a:lnTo>
                                        <a:pt x="34" y="360"/>
                                      </a:lnTo>
                                      <a:lnTo>
                                        <a:pt x="26" y="354"/>
                                      </a:lnTo>
                                      <a:lnTo>
                                        <a:pt x="19" y="345"/>
                                      </a:lnTo>
                                      <a:lnTo>
                                        <a:pt x="16" y="337"/>
                                      </a:lnTo>
                                      <a:lnTo>
                                        <a:pt x="15" y="328"/>
                                      </a:lnTo>
                                      <a:lnTo>
                                        <a:pt x="13" y="318"/>
                                      </a:lnTo>
                                      <a:lnTo>
                                        <a:pt x="15" y="309"/>
                                      </a:lnTo>
                                      <a:lnTo>
                                        <a:pt x="18" y="300"/>
                                      </a:lnTo>
                                      <a:lnTo>
                                        <a:pt x="23" y="291"/>
                                      </a:lnTo>
                                      <a:lnTo>
                                        <a:pt x="29" y="284"/>
                                      </a:lnTo>
                                      <a:lnTo>
                                        <a:pt x="18" y="278"/>
                                      </a:lnTo>
                                      <a:lnTo>
                                        <a:pt x="10" y="270"/>
                                      </a:lnTo>
                                      <a:lnTo>
                                        <a:pt x="3" y="260"/>
                                      </a:lnTo>
                                      <a:lnTo>
                                        <a:pt x="0" y="247"/>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2046"/>
                              <wps:cNvSpPr>
                                <a:spLocks/>
                              </wps:cNvSpPr>
                              <wps:spPr bwMode="auto">
                                <a:xfrm>
                                  <a:off x="3482920" y="1918369"/>
                                  <a:ext cx="47700" cy="269910"/>
                                </a:xfrm>
                                <a:custGeom>
                                  <a:avLst/>
                                  <a:gdLst>
                                    <a:gd name="T0" fmla="*/ 42545 w 75"/>
                                    <a:gd name="T1" fmla="*/ 0 h 425"/>
                                    <a:gd name="T2" fmla="*/ 47625 w 75"/>
                                    <a:gd name="T3" fmla="*/ 219075 h 425"/>
                                    <a:gd name="T4" fmla="*/ 22225 w 75"/>
                                    <a:gd name="T5" fmla="*/ 243205 h 425"/>
                                    <a:gd name="T6" fmla="*/ 0 w 75"/>
                                    <a:gd name="T7" fmla="*/ 26987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425">
                                      <a:moveTo>
                                        <a:pt x="67" y="0"/>
                                      </a:moveTo>
                                      <a:lnTo>
                                        <a:pt x="75" y="345"/>
                                      </a:lnTo>
                                      <a:lnTo>
                                        <a:pt x="35" y="383"/>
                                      </a:lnTo>
                                      <a:lnTo>
                                        <a:pt x="0" y="425"/>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Line 2047"/>
                              <wps:cNvCnPr/>
                              <wps:spPr bwMode="auto">
                                <a:xfrm flipH="1" flipV="1">
                                  <a:off x="3454420" y="1688461"/>
                                  <a:ext cx="12700" cy="232408"/>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2063" name="Freeform 2048"/>
                              <wps:cNvSpPr>
                                <a:spLocks/>
                              </wps:cNvSpPr>
                              <wps:spPr bwMode="auto">
                                <a:xfrm>
                                  <a:off x="3430220" y="1456652"/>
                                  <a:ext cx="210201" cy="772228"/>
                                </a:xfrm>
                                <a:custGeom>
                                  <a:avLst/>
                                  <a:gdLst>
                                    <a:gd name="T0" fmla="*/ 44450 w 331"/>
                                    <a:gd name="T1" fmla="*/ 652780 h 1216"/>
                                    <a:gd name="T2" fmla="*/ 1905 w 331"/>
                                    <a:gd name="T3" fmla="*/ 702945 h 1216"/>
                                    <a:gd name="T4" fmla="*/ 1270 w 331"/>
                                    <a:gd name="T5" fmla="*/ 714375 h 1216"/>
                                    <a:gd name="T6" fmla="*/ 35560 w 331"/>
                                    <a:gd name="T7" fmla="*/ 738505 h 1216"/>
                                    <a:gd name="T8" fmla="*/ 52705 w 331"/>
                                    <a:gd name="T9" fmla="*/ 730250 h 1216"/>
                                    <a:gd name="T10" fmla="*/ 50800 w 331"/>
                                    <a:gd name="T11" fmla="*/ 742950 h 1216"/>
                                    <a:gd name="T12" fmla="*/ 53975 w 331"/>
                                    <a:gd name="T13" fmla="*/ 748665 h 1216"/>
                                    <a:gd name="T14" fmla="*/ 187960 w 331"/>
                                    <a:gd name="T15" fmla="*/ 713105 h 1216"/>
                                    <a:gd name="T16" fmla="*/ 194310 w 331"/>
                                    <a:gd name="T17" fmla="*/ 534670 h 1216"/>
                                    <a:gd name="T18" fmla="*/ 204470 w 331"/>
                                    <a:gd name="T19" fmla="*/ 506730 h 1216"/>
                                    <a:gd name="T20" fmla="*/ 200025 w 331"/>
                                    <a:gd name="T21" fmla="*/ 478155 h 1216"/>
                                    <a:gd name="T22" fmla="*/ 205105 w 331"/>
                                    <a:gd name="T23" fmla="*/ 469900 h 1216"/>
                                    <a:gd name="T24" fmla="*/ 207010 w 331"/>
                                    <a:gd name="T25" fmla="*/ 459740 h 1216"/>
                                    <a:gd name="T26" fmla="*/ 209550 w 331"/>
                                    <a:gd name="T27" fmla="*/ 401320 h 1216"/>
                                    <a:gd name="T28" fmla="*/ 208280 w 331"/>
                                    <a:gd name="T29" fmla="*/ 283210 h 1216"/>
                                    <a:gd name="T30" fmla="*/ 205105 w 331"/>
                                    <a:gd name="T31" fmla="*/ 224155 h 1216"/>
                                    <a:gd name="T32" fmla="*/ 187325 w 331"/>
                                    <a:gd name="T33" fmla="*/ 189230 h 1216"/>
                                    <a:gd name="T34" fmla="*/ 160655 w 331"/>
                                    <a:gd name="T35" fmla="*/ 161290 h 1216"/>
                                    <a:gd name="T36" fmla="*/ 134620 w 331"/>
                                    <a:gd name="T37" fmla="*/ 142240 h 1216"/>
                                    <a:gd name="T38" fmla="*/ 146685 w 331"/>
                                    <a:gd name="T39" fmla="*/ 122555 h 1216"/>
                                    <a:gd name="T40" fmla="*/ 160655 w 331"/>
                                    <a:gd name="T41" fmla="*/ 90805 h 1216"/>
                                    <a:gd name="T42" fmla="*/ 162560 w 331"/>
                                    <a:gd name="T43" fmla="*/ 73660 h 1216"/>
                                    <a:gd name="T44" fmla="*/ 160020 w 331"/>
                                    <a:gd name="T45" fmla="*/ 46990 h 1216"/>
                                    <a:gd name="T46" fmla="*/ 147955 w 331"/>
                                    <a:gd name="T47" fmla="*/ 24765 h 1216"/>
                                    <a:gd name="T48" fmla="*/ 128270 w 331"/>
                                    <a:gd name="T49" fmla="*/ 8255 h 1216"/>
                                    <a:gd name="T50" fmla="*/ 103505 w 331"/>
                                    <a:gd name="T51" fmla="*/ 0 h 1216"/>
                                    <a:gd name="T52" fmla="*/ 78740 w 331"/>
                                    <a:gd name="T53" fmla="*/ 8255 h 1216"/>
                                    <a:gd name="T54" fmla="*/ 59055 w 331"/>
                                    <a:gd name="T55" fmla="*/ 24765 h 1216"/>
                                    <a:gd name="T56" fmla="*/ 47625 w 331"/>
                                    <a:gd name="T57" fmla="*/ 46990 h 1216"/>
                                    <a:gd name="T58" fmla="*/ 44450 w 331"/>
                                    <a:gd name="T59" fmla="*/ 73660 h 1216"/>
                                    <a:gd name="T60" fmla="*/ 50800 w 331"/>
                                    <a:gd name="T61" fmla="*/ 106680 h 1216"/>
                                    <a:gd name="T62" fmla="*/ 68580 w 331"/>
                                    <a:gd name="T63" fmla="*/ 132715 h 1216"/>
                                    <a:gd name="T64" fmla="*/ 19050 w 331"/>
                                    <a:gd name="T65" fmla="*/ 161290 h 1216"/>
                                    <a:gd name="T66" fmla="*/ 9525 w 331"/>
                                    <a:gd name="T67" fmla="*/ 175895 h 1216"/>
                                    <a:gd name="T68" fmla="*/ 5080 w 331"/>
                                    <a:gd name="T69" fmla="*/ 192405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6" y="735"/>
                                      </a:moveTo>
                                      <a:lnTo>
                                        <a:pt x="70" y="1028"/>
                                      </a:lnTo>
                                      <a:lnTo>
                                        <a:pt x="8" y="1101"/>
                                      </a:lnTo>
                                      <a:lnTo>
                                        <a:pt x="3" y="1107"/>
                                      </a:lnTo>
                                      <a:lnTo>
                                        <a:pt x="2" y="1115"/>
                                      </a:lnTo>
                                      <a:lnTo>
                                        <a:pt x="2" y="1125"/>
                                      </a:lnTo>
                                      <a:lnTo>
                                        <a:pt x="3" y="1133"/>
                                      </a:lnTo>
                                      <a:lnTo>
                                        <a:pt x="56" y="1163"/>
                                      </a:lnTo>
                                      <a:lnTo>
                                        <a:pt x="88" y="1142"/>
                                      </a:lnTo>
                                      <a:lnTo>
                                        <a:pt x="83" y="1150"/>
                                      </a:lnTo>
                                      <a:lnTo>
                                        <a:pt x="80" y="1160"/>
                                      </a:lnTo>
                                      <a:lnTo>
                                        <a:pt x="80" y="1170"/>
                                      </a:lnTo>
                                      <a:lnTo>
                                        <a:pt x="85" y="1179"/>
                                      </a:lnTo>
                                      <a:lnTo>
                                        <a:pt x="139" y="1216"/>
                                      </a:lnTo>
                                      <a:lnTo>
                                        <a:pt x="296" y="1123"/>
                                      </a:lnTo>
                                      <a:lnTo>
                                        <a:pt x="296" y="1057"/>
                                      </a:lnTo>
                                      <a:lnTo>
                                        <a:pt x="306" y="842"/>
                                      </a:lnTo>
                                      <a:lnTo>
                                        <a:pt x="315" y="821"/>
                                      </a:lnTo>
                                      <a:lnTo>
                                        <a:pt x="322" y="798"/>
                                      </a:lnTo>
                                      <a:lnTo>
                                        <a:pt x="320" y="776"/>
                                      </a:lnTo>
                                      <a:lnTo>
                                        <a:pt x="315" y="753"/>
                                      </a:lnTo>
                                      <a:lnTo>
                                        <a:pt x="320" y="747"/>
                                      </a:lnTo>
                                      <a:lnTo>
                                        <a:pt x="323" y="740"/>
                                      </a:lnTo>
                                      <a:lnTo>
                                        <a:pt x="326" y="732"/>
                                      </a:lnTo>
                                      <a:lnTo>
                                        <a:pt x="326" y="724"/>
                                      </a:lnTo>
                                      <a:lnTo>
                                        <a:pt x="330" y="632"/>
                                      </a:lnTo>
                                      <a:lnTo>
                                        <a:pt x="331" y="539"/>
                                      </a:lnTo>
                                      <a:lnTo>
                                        <a:pt x="328" y="446"/>
                                      </a:lnTo>
                                      <a:lnTo>
                                        <a:pt x="323" y="353"/>
                                      </a:lnTo>
                                      <a:lnTo>
                                        <a:pt x="311" y="324"/>
                                      </a:lnTo>
                                      <a:lnTo>
                                        <a:pt x="295" y="298"/>
                                      </a:lnTo>
                                      <a:lnTo>
                                        <a:pt x="276" y="275"/>
                                      </a:lnTo>
                                      <a:lnTo>
                                        <a:pt x="253" y="254"/>
                                      </a:lnTo>
                                      <a:lnTo>
                                        <a:pt x="233" y="238"/>
                                      </a:lnTo>
                                      <a:lnTo>
                                        <a:pt x="212" y="224"/>
                                      </a:lnTo>
                                      <a:lnTo>
                                        <a:pt x="212" y="213"/>
                                      </a:lnTo>
                                      <a:lnTo>
                                        <a:pt x="231" y="193"/>
                                      </a:lnTo>
                                      <a:lnTo>
                                        <a:pt x="245" y="169"/>
                                      </a:lnTo>
                                      <a:lnTo>
                                        <a:pt x="253" y="143"/>
                                      </a:lnTo>
                                      <a:lnTo>
                                        <a:pt x="256" y="131"/>
                                      </a:lnTo>
                                      <a:lnTo>
                                        <a:pt x="256" y="116"/>
                                      </a:lnTo>
                                      <a:lnTo>
                                        <a:pt x="256" y="95"/>
                                      </a:lnTo>
                                      <a:lnTo>
                                        <a:pt x="252" y="74"/>
                                      </a:lnTo>
                                      <a:lnTo>
                                        <a:pt x="244" y="57"/>
                                      </a:lnTo>
                                      <a:lnTo>
                                        <a:pt x="233" y="39"/>
                                      </a:lnTo>
                                      <a:lnTo>
                                        <a:pt x="218" y="24"/>
                                      </a:lnTo>
                                      <a:lnTo>
                                        <a:pt x="202" y="13"/>
                                      </a:lnTo>
                                      <a:lnTo>
                                        <a:pt x="183" y="5"/>
                                      </a:lnTo>
                                      <a:lnTo>
                                        <a:pt x="163" y="0"/>
                                      </a:lnTo>
                                      <a:lnTo>
                                        <a:pt x="142" y="5"/>
                                      </a:lnTo>
                                      <a:lnTo>
                                        <a:pt x="124" y="13"/>
                                      </a:lnTo>
                                      <a:lnTo>
                                        <a:pt x="107" y="24"/>
                                      </a:lnTo>
                                      <a:lnTo>
                                        <a:pt x="93" y="39"/>
                                      </a:lnTo>
                                      <a:lnTo>
                                        <a:pt x="81" y="57"/>
                                      </a:lnTo>
                                      <a:lnTo>
                                        <a:pt x="75" y="74"/>
                                      </a:lnTo>
                                      <a:lnTo>
                                        <a:pt x="70" y="95"/>
                                      </a:lnTo>
                                      <a:lnTo>
                                        <a:pt x="70" y="116"/>
                                      </a:lnTo>
                                      <a:lnTo>
                                        <a:pt x="72" y="142"/>
                                      </a:lnTo>
                                      <a:lnTo>
                                        <a:pt x="80" y="168"/>
                                      </a:lnTo>
                                      <a:lnTo>
                                        <a:pt x="91" y="190"/>
                                      </a:lnTo>
                                      <a:lnTo>
                                        <a:pt x="108" y="209"/>
                                      </a:lnTo>
                                      <a:lnTo>
                                        <a:pt x="30" y="254"/>
                                      </a:lnTo>
                                      <a:lnTo>
                                        <a:pt x="21" y="266"/>
                                      </a:lnTo>
                                      <a:lnTo>
                                        <a:pt x="15" y="277"/>
                                      </a:lnTo>
                                      <a:lnTo>
                                        <a:pt x="10" y="290"/>
                                      </a:lnTo>
                                      <a:lnTo>
                                        <a:pt x="8" y="303"/>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2049"/>
                              <wps:cNvSpPr>
                                <a:spLocks/>
                              </wps:cNvSpPr>
                              <wps:spPr bwMode="auto">
                                <a:xfrm>
                                  <a:off x="3430220" y="1840866"/>
                                  <a:ext cx="35600" cy="82603"/>
                                </a:xfrm>
                                <a:custGeom>
                                  <a:avLst/>
                                  <a:gdLst>
                                    <a:gd name="T0" fmla="*/ 35560 w 56"/>
                                    <a:gd name="T1" fmla="*/ 82550 h 130"/>
                                    <a:gd name="T2" fmla="*/ 28575 w 56"/>
                                    <a:gd name="T3" fmla="*/ 77470 h 130"/>
                                    <a:gd name="T4" fmla="*/ 22225 w 56"/>
                                    <a:gd name="T5" fmla="*/ 71755 h 130"/>
                                    <a:gd name="T6" fmla="*/ 17145 w 56"/>
                                    <a:gd name="T7" fmla="*/ 64135 h 130"/>
                                    <a:gd name="T8" fmla="*/ 14605 w 56"/>
                                    <a:gd name="T9" fmla="*/ 56515 h 130"/>
                                    <a:gd name="T10" fmla="*/ 12065 w 56"/>
                                    <a:gd name="T11" fmla="*/ 48260 h 130"/>
                                    <a:gd name="T12" fmla="*/ 12065 w 56"/>
                                    <a:gd name="T13" fmla="*/ 40005 h 130"/>
                                    <a:gd name="T14" fmla="*/ 13335 w 56"/>
                                    <a:gd name="T15" fmla="*/ 30480 h 130"/>
                                    <a:gd name="T16" fmla="*/ 17145 w 56"/>
                                    <a:gd name="T17" fmla="*/ 22860 h 130"/>
                                    <a:gd name="T18" fmla="*/ 10160 w 56"/>
                                    <a:gd name="T19" fmla="*/ 18415 h 130"/>
                                    <a:gd name="T20" fmla="*/ 5080 w 56"/>
                                    <a:gd name="T21" fmla="*/ 13335 h 130"/>
                                    <a:gd name="T22" fmla="*/ 1270 w 56"/>
                                    <a:gd name="T23" fmla="*/ 6985 h 130"/>
                                    <a:gd name="T24" fmla="*/ 0 w 56"/>
                                    <a:gd name="T25" fmla="*/ 0 h 13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30">
                                      <a:moveTo>
                                        <a:pt x="56" y="130"/>
                                      </a:moveTo>
                                      <a:lnTo>
                                        <a:pt x="45" y="122"/>
                                      </a:lnTo>
                                      <a:lnTo>
                                        <a:pt x="35" y="113"/>
                                      </a:lnTo>
                                      <a:lnTo>
                                        <a:pt x="27" y="101"/>
                                      </a:lnTo>
                                      <a:lnTo>
                                        <a:pt x="23" y="89"/>
                                      </a:lnTo>
                                      <a:lnTo>
                                        <a:pt x="19" y="76"/>
                                      </a:lnTo>
                                      <a:lnTo>
                                        <a:pt x="19" y="63"/>
                                      </a:lnTo>
                                      <a:lnTo>
                                        <a:pt x="21" y="48"/>
                                      </a:lnTo>
                                      <a:lnTo>
                                        <a:pt x="27" y="36"/>
                                      </a:lnTo>
                                      <a:lnTo>
                                        <a:pt x="16" y="29"/>
                                      </a:lnTo>
                                      <a:lnTo>
                                        <a:pt x="8" y="21"/>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2050"/>
                              <wps:cNvSpPr>
                                <a:spLocks/>
                              </wps:cNvSpPr>
                              <wps:spPr bwMode="auto">
                                <a:xfrm>
                                  <a:off x="2694916" y="842630"/>
                                  <a:ext cx="1169007" cy="416615"/>
                                </a:xfrm>
                                <a:custGeom>
                                  <a:avLst/>
                                  <a:gdLst>
                                    <a:gd name="T0" fmla="*/ 0 w 1796"/>
                                    <a:gd name="T1" fmla="*/ 0 h 933"/>
                                    <a:gd name="T2" fmla="*/ 0 w 1796"/>
                                    <a:gd name="T3" fmla="*/ 127691 h 933"/>
                                    <a:gd name="T4" fmla="*/ 1169035 w 1796"/>
                                    <a:gd name="T5" fmla="*/ 127691 h 933"/>
                                    <a:gd name="T6" fmla="*/ 1169035 w 1796"/>
                                    <a:gd name="T7" fmla="*/ 416560 h 9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96" h="933">
                                      <a:moveTo>
                                        <a:pt x="0" y="0"/>
                                      </a:moveTo>
                                      <a:lnTo>
                                        <a:pt x="0" y="286"/>
                                      </a:lnTo>
                                      <a:lnTo>
                                        <a:pt x="1796" y="286"/>
                                      </a:lnTo>
                                      <a:lnTo>
                                        <a:pt x="1796" y="933"/>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2051"/>
                              <wps:cNvSpPr>
                                <a:spLocks/>
                              </wps:cNvSpPr>
                              <wps:spPr bwMode="auto">
                                <a:xfrm>
                                  <a:off x="3829022" y="1228044"/>
                                  <a:ext cx="70500" cy="70503"/>
                                </a:xfrm>
                                <a:custGeom>
                                  <a:avLst/>
                                  <a:gdLst>
                                    <a:gd name="T0" fmla="*/ 70485 w 111"/>
                                    <a:gd name="T1" fmla="*/ 0 h 111"/>
                                    <a:gd name="T2" fmla="*/ 34925 w 111"/>
                                    <a:gd name="T3" fmla="*/ 70485 h 111"/>
                                    <a:gd name="T4" fmla="*/ 0 w 111"/>
                                    <a:gd name="T5" fmla="*/ 0 h 111"/>
                                    <a:gd name="T6" fmla="*/ 70485 w 111"/>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1" h="111">
                                      <a:moveTo>
                                        <a:pt x="111" y="0"/>
                                      </a:moveTo>
                                      <a:lnTo>
                                        <a:pt x="55" y="111"/>
                                      </a:lnTo>
                                      <a:lnTo>
                                        <a:pt x="0" y="0"/>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 name="Text Box 2052"/>
                              <wps:cNvSpPr txBox="1">
                                <a:spLocks noChangeArrowheads="1"/>
                              </wps:cNvSpPr>
                              <wps:spPr bwMode="auto">
                                <a:xfrm>
                                  <a:off x="2998417" y="52002"/>
                                  <a:ext cx="857305" cy="6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E" w14:textId="10E7F89F" w:rsidR="00AB1C9C" w:rsidRDefault="00CA7176" w:rsidP="00CA7176">
                                    <w:pPr>
                                      <w:pStyle w:val="ATABody"/>
                                      <w:jc w:val="right"/>
                                    </w:pPr>
                                    <w:r>
                                      <w:rPr>
                                        <w:rFonts w:hint="cs"/>
                                      </w:rPr>
                                      <w:t>نقطة</w:t>
                                    </w:r>
                                    <w:r w:rsidR="00AB1C9C">
                                      <w:t xml:space="preserve"> </w:t>
                                    </w:r>
                                    <w:r>
                                      <w:br/>
                                    </w:r>
                                    <w:r w:rsidR="00AB1C9C">
                                      <w:t>الاتصال بالمنشأة</w:t>
                                    </w: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3A795F" id="Canvas 2068" o:spid="_x0000_s1030" editas="canvas" style="width:339.75pt;height:207.85pt;mso-position-horizontal-relative:char;mso-position-vertical-relative:line" coordsize="43148,26396"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43148;height:26396;visibility:visible;mso-wrap-style:square">
                        <v:fill o:detectmouseclick="t"/>
                        <v:path o:connecttype="none"/>
                      </v:shape>
                      <v:rect id="Rectangle 4" o:spid="_x0000_s1032" style="position:absolute;width:3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553A797D" w14:textId="77777777" w:rsidR="00AB1C9C" w:rsidRDefault="00AB1C9C" w:rsidP="00AB1C9C">
                              <w:r>
                                <w:rPr>
                                  <w:rFonts w:ascii="Calibri" w:hAnsi="Calibri"/>
                                  <w:color w:val="000000"/>
                                </w:rPr>
                                <w:t xml:space="preserve"> </w:t>
                              </w:r>
                            </w:p>
                          </w:txbxContent>
                        </v:textbox>
                      </v:rect>
                      <v:group id="Group 5" o:spid="_x0000_s1033" style="position:absolute;left:4286;top:146;width:8020;height:21634" coordorigin="675,21" coordsize="1263,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6" o:spid="_x0000_s1034" type="#_x0000_t75" style="position:absolute;left:1524;top:750;width:11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">
                          <v:imagedata r:id="rId82" o:title=""/>
                        </v:shape>
                        <v:shape id="Picture 7" o:spid="_x0000_s1035" type="#_x0000_t75" style="position:absolute;left:1524;top:750;width:11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">
                          <v:imagedata r:id="rId83" o:title=""/>
                        </v:shape>
                        <v:shape id="Picture 8" o:spid="_x0000_s1036" type="#_x0000_t75" style="position:absolute;left:1518;top:327;width:326;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">
                          <v:imagedata r:id="rId84" o:title=""/>
                        </v:shape>
                        <v:shape id="Freeform 9" o:spid="_x0000_s1037" style="position:absolute;left:1588;top:820;width:325;height:523;visibility:visible;mso-wrap-style:square;v-text-anchor:top" coordsize="3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" path="m32,460l3,470,,459,2,448,19,422,40,399,64,380,89,362,102,r21,13l132,372,32,460xm325,81l307,358r,69l108,523r-1,-11l105,499r22,-26l151,449r26,-22l205,406,228,78r97,3xe" fillcolor="black" stroked="f">
                          <v:path arrowok="t" o:connecttype="custom" o:connectlocs="32,460;3,470;0,459;2,448;19,422;40,399;64,380;89,362;89,362;102,0;123,13;132,372;132,372;32,460;32,460;325,81;307,358;307,427;108,523;107,512;105,499;127,473;151,449;177,427;205,406;205,406;228,78;325,81;325,81" o:connectangles="0,0,0,0,0,0,0,0,0,0,0,0,0,0,0,0,0,0,0,0,0,0,0,0,0,0,0,0,0"/>
                          <o:lock v:ext="edit" verticies="t"/>
                        </v:shape>
                        <v:rect id="Rectangle 10" o:spid="_x0000_s1038" style="position:absolute;left:1566;top:283;width:1;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" fillcolor="#818181" stroked="f"/>
                        <v:rect id="Rectangle 11" o:spid="_x0000_s1039" style="position:absolute;left:156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" fillcolor="#f7f3e8" stroked="f"/>
                        <v:rect id="Rectangle 12" o:spid="_x0000_s1040" style="position:absolute;left:1572;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" fillcolor="#f5f1e7" stroked="f"/>
                        <v:rect id="Rectangle 13" o:spid="_x0000_s1041" style="position:absolute;left:157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" fillcolor="#f4f0e5" stroked="f"/>
                        <v:rect id="Rectangle 14" o:spid="_x0000_s1042" style="position:absolute;left:1582;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" fillcolor="#f2eee4" stroked="f"/>
                        <v:rect id="Rectangle 15" o:spid="_x0000_s1043" style="position:absolute;left:158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" fillcolor="#f0ece2" stroked="f"/>
                        <v:rect id="Rectangle 16" o:spid="_x0000_s1044" style="position:absolute;left:1594;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" fillcolor="#eeeae0" stroked="f"/>
                        <v:rect id="Rectangle 17" o:spid="_x0000_s1045" style="position:absolute;left:1601;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" fillcolor="#ece9df" stroked="f"/>
                        <v:rect id="Rectangle 18" o:spid="_x0000_s1046" style="position:absolute;left:1606;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" fillcolor="#eae7dd" stroked="f"/>
                        <v:rect id="Rectangle 19" o:spid="_x0000_s1047" style="position:absolute;left:1612;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" fillcolor="#e8e5db" stroked="f"/>
                        <v:rect id="Rectangle 20" o:spid="_x0000_s1048" style="position:absolute;left:1618;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" fillcolor="#e6e3d9" stroked="f"/>
                        <v:rect id="Rectangle 21" o:spid="_x0000_s1049" style="position:absolute;left:1625;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" fillcolor="#e4e1d8" stroked="f"/>
                        <v:rect id="Rectangle 22" o:spid="_x0000_s1050" style="position:absolute;left:162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" fillcolor="#e3e0d6" stroked="f"/>
                        <v:rect id="Rectangle 23" o:spid="_x0000_s1051" style="position:absolute;left:1634;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" fillcolor="#e1ded5" stroked="f"/>
                        <v:rect id="Rectangle 24" o:spid="_x0000_s1052" style="position:absolute;left:1641;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" fillcolor="#dfdcd3" stroked="f"/>
                        <v:rect id="Rectangle 25" o:spid="_x0000_s1053" style="position:absolute;left:1647;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" fillcolor="#dddad1" stroked="f"/>
                        <v:rect id="Rectangle 26" o:spid="_x0000_s1054" style="position:absolute;left:1653;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" fillcolor="#dbd8cf" stroked="f"/>
                        <v:rect id="Rectangle 27" o:spid="_x0000_s1055" style="position:absolute;left:1660;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" fillcolor="#d9d6ce" stroked="f"/>
                        <v:rect id="Rectangle 28" o:spid="_x0000_s1056" style="position:absolute;left:166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" fillcolor="#d8d5cc" stroked="f"/>
                        <v:rect id="Rectangle 29" o:spid="_x0000_s1057" style="position:absolute;left:166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" fillcolor="#d6d3cb" stroked="f"/>
                        <v:rect id="Rectangle 30" o:spid="_x0000_s1058" style="position:absolute;left:167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" fillcolor="#d4d1ca" stroked="f"/>
                        <v:rect id="Rectangle 31" o:spid="_x0000_s1059" style="position:absolute;left:167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" fillcolor="#d3d0c8" stroked="f"/>
                        <v:rect id="Rectangle 32" o:spid="_x0000_s1060" style="position:absolute;left:168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" fillcolor="#d1cec7" stroked="f"/>
                        <v:rect id="Rectangle 33" o:spid="_x0000_s1061" style="position:absolute;left:1690;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" fillcolor="#cfccc5" stroked="f"/>
                        <v:rect id="Rectangle 34" o:spid="_x0000_s1062" style="position:absolute;left:1696;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" fillcolor="#cdcac3" stroked="f"/>
                        <v:rect id="Rectangle 35" o:spid="_x0000_s1063" style="position:absolute;left:1703;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" fillcolor="#cbc8c1" stroked="f"/>
                        <v:rect id="Rectangle 36" o:spid="_x0000_s1064" style="position:absolute;left:170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" fillcolor="#c9c6c0" stroked="f"/>
                        <v:rect id="Rectangle 37" o:spid="_x0000_s1065" style="position:absolute;left:171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" fillcolor="#c7c5be" stroked="f"/>
                        <v:rect id="Rectangle 38" o:spid="_x0000_s1066" style="position:absolute;left:1719;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" fillcolor="#c6c3bd" stroked="f"/>
                        <v:rect id="Rectangle 39" o:spid="_x0000_s1067" style="position:absolute;left:1723;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" fillcolor="#c4c2bc" stroked="f"/>
                        <v:rect id="Rectangle 40" o:spid="_x0000_s1068" style="position:absolute;left:1728;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" fillcolor="#c2c0bb" stroked="f"/>
                        <v:rect id="Rectangle 41" o:spid="_x0000_s1069" style="position:absolute;left:1733;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" fillcolor="#c1bfb9" stroked="f"/>
                        <v:rect id="Rectangle 42" o:spid="_x0000_s1070" style="position:absolute;left:173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" fillcolor="#bfbdb8" stroked="f"/>
                        <v:rect id="Rectangle 43" o:spid="_x0000_s1071" style="position:absolute;left:174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" fillcolor="#bebcb6" stroked="f"/>
                        <v:rect id="Rectangle 44" o:spid="_x0000_s1072" style="position:absolute;left:1749;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" fillcolor="#bcbab5" stroked="f"/>
                        <v:rect id="Rectangle 45" o:spid="_x0000_s1073" style="position:absolute;left:1755;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" fillcolor="#bab8b3" stroked="f"/>
                        <v:rect id="Rectangle 46" o:spid="_x0000_s1074" style="position:absolute;left:1761;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" fillcolor="#b8b6b1" stroked="f"/>
                        <v:rect id="Rectangle 47" o:spid="_x0000_s1075" style="position:absolute;left:176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" fillcolor="#b6b4af" stroked="f"/>
                        <v:rect id="Rectangle 48" o:spid="_x0000_s1076" style="position:absolute;left:177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" fillcolor="#b4b2ad" stroked="f"/>
                        <v:rect id="Rectangle 49" o:spid="_x0000_s1077" style="position:absolute;left:177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" fillcolor="#b2b1ac" stroked="f"/>
                        <v:rect id="Rectangle 50" o:spid="_x0000_s1078" style="position:absolute;left:178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" fillcolor="#b1afab" stroked="f"/>
                        <v:rect id="Rectangle 51" o:spid="_x0000_s1079" style="position:absolute;left:1789;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" fillcolor="#afaeaa" stroked="f"/>
                        <v:rect id="Rectangle 52" o:spid="_x0000_s1080" style="position:absolute;left:1793;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" fillcolor="#adaca8" stroked="f"/>
                        <v:rect id="Rectangle 53" o:spid="_x0000_s1081" style="position:absolute;left:1800;top:283;width:8;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" fillcolor="#abaaa6" stroked="f"/>
                        <v:rect id="Rectangle 54" o:spid="_x0000_s1082" style="position:absolute;left:180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" fillcolor="#a9a8a4" stroked="f"/>
                        <v:rect id="Rectangle 55" o:spid="_x0000_s1083" style="position:absolute;left:181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" fillcolor="#a7a6a2" stroked="f"/>
                        <v:rect id="Rectangle 56" o:spid="_x0000_s1084" style="position:absolute;left:1820;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" fillcolor="#a5a4a0" stroked="f"/>
                        <v:rect id="Rectangle 57" o:spid="_x0000_s1085" style="position:absolute;left:182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" fillcolor="#a3a29f" stroked="f"/>
                        <v:rect id="Rectangle 58" o:spid="_x0000_s1086" style="position:absolute;left:1832;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" fillcolor="#a2a19d" stroked="f"/>
                        <v:rect id="Rectangle 59" o:spid="_x0000_s1087" style="position:absolute;left:1836;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" fillcolor="#a09f9c" stroked="f"/>
                        <v:rect id="Rectangle 60" o:spid="_x0000_s1088" style="position:absolute;left:1843;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" fillcolor="#9e9d9a" stroked="f"/>
                        <v:rect id="Rectangle 61" o:spid="_x0000_s1089" style="position:absolute;left:184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" fillcolor="#9c9b99" stroked="f"/>
                        <v:rect id="Rectangle 62" o:spid="_x0000_s1090" style="position:absolute;left:1852;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" fillcolor="#9b9a97" stroked="f"/>
                        <v:rect id="Rectangle 63" o:spid="_x0000_s1091" style="position:absolute;left:185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" fillcolor="#999896" stroked="f"/>
                        <v:rect id="Rectangle 64" o:spid="_x0000_s1092" style="position:absolute;left:1862;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" fillcolor="#979694" stroked="f"/>
                        <v:rect id="Rectangle 65" o:spid="_x0000_s1093" style="position:absolute;left:1868;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" fillcolor="#959493" stroked="f"/>
                        <v:rect id="Rectangle 66" o:spid="_x0000_s1094" style="position:absolute;left:1873;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" fillcolor="#949391" stroked="f"/>
                        <v:rect id="Rectangle 67" o:spid="_x0000_s1095" style="position:absolute;left:187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" fillcolor="#929190" stroked="f"/>
                        <v:rect id="Rectangle 68" o:spid="_x0000_s1096" style="position:absolute;left:188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" fillcolor="#91908e" stroked="f"/>
                        <v:rect id="Rectangle 69" o:spid="_x0000_s1097" style="position:absolute;left:188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" fillcolor="#8f8e8d" stroked="f"/>
                        <v:rect id="Rectangle 70" o:spid="_x0000_s1098" style="position:absolute;left:1894;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" fillcolor="#8d8d8c" stroked="f"/>
                        <v:rect id="Rectangle 71" o:spid="_x0000_s1099" style="position:absolute;left:1898;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" fillcolor="#8c8b8a" stroked="f"/>
                        <v:rect id="Rectangle 72" o:spid="_x0000_s1100" style="position:absolute;left:1903;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" fillcolor="#8a8a89" stroked="f"/>
                        <v:rect id="Rectangle 73" o:spid="_x0000_s1101" style="position:absolute;left:190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" fillcolor="#888887" stroked="f"/>
                        <v:rect id="Rectangle 74" o:spid="_x0000_s1102" style="position:absolute;left:1914;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" fillcolor="#868686" stroked="f"/>
                        <v:rect id="Rectangle 75" o:spid="_x0000_s1103" style="position:absolute;left:191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" fillcolor="#858584" stroked="f"/>
                        <v:rect id="Rectangle 76" o:spid="_x0000_s1104" style="position:absolute;left:192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" fillcolor="#838383" stroked="f"/>
                        <v:rect id="Rectangle 77" o:spid="_x0000_s1105" style="position:absolute;left:1930;top:283;width:2;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" fillcolor="#818181" stroked="f"/>
                        <v:rect id="Rectangle 78" o:spid="_x0000_s1106" style="position:absolute;left:1660;top:286;width:13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shape id="Picture 79" o:spid="_x0000_s1107" type="#_x0000_t75" style="position:absolute;left:1812;top:832;width:120;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">
                          <v:imagedata r:id="rId85" o:title=""/>
                        </v:shape>
                        <v:shape id="Picture 80" o:spid="_x0000_s1108" type="#_x0000_t75" style="position:absolute;left:1812;top:832;width:120;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">
                          <v:imagedata r:id="rId86" o:title=""/>
                        </v:shape>
                        <v:shape id="Picture 81" o:spid="_x0000_s1109" type="#_x0000_t75" style="position:absolute;left:1553;top:21;width:288;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">
                          <v:imagedata r:id="rId87" o:title=""/>
                        </v:shape>
                        <v:shape id="Picture 82" o:spid="_x0000_s1110" type="#_x0000_t75" style="position:absolute;left:1553;top:21;width:288;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">
                          <v:imagedata r:id="rId88" o:title=""/>
                        </v:shape>
                        <v:shape id="Freeform 83" o:spid="_x0000_s1111" style="position:absolute;left:1645;top:278;width:155;height:37;visibility:visible;mso-wrap-style:square;v-text-anchor:top" coordsize="1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" path="m155,10l139,21r-18,8l102,36,83,37,59,34,37,28,18,16,,e" filled="f" strokecolor="#d75139" strokeweight="22e-5mm">
                          <v:path arrowok="t" o:connecttype="custom" o:connectlocs="155,10;139,21;121,29;102,36;83,37;59,34;37,28;18,16;0,0" o:connectangles="0,0,0,0,0,0,0,0,0"/>
                        </v:shape>
                        <v:rect id="Rectangle 84" o:spid="_x0000_s1112" style="position:absolute;left:1816;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" fillcolor="#010101" stroked="f"/>
                        <v:rect id="Rectangle 85" o:spid="_x0000_s1113" style="position:absolute;left:181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rect id="Rectangle 86" o:spid="_x0000_s1114" style="position:absolute;left:1819;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" fillcolor="#7e7e7e" stroked="f"/>
                        <v:rect id="Rectangle 87" o:spid="_x0000_s1115" style="position:absolute;left:182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" fillcolor="#7d7d7d" stroked="f"/>
                        <v:rect id="Rectangle 88" o:spid="_x0000_s1116" style="position:absolute;left:182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" fillcolor="#7b7b7b" stroked="f"/>
                        <v:rect id="Rectangle 89" o:spid="_x0000_s1117" style="position:absolute;left:1824;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" fillcolor="#797979" stroked="f"/>
                        <v:rect id="Rectangle 90" o:spid="_x0000_s1118" style="position:absolute;left:182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" fillcolor="#787878" stroked="f"/>
                        <v:rect id="Rectangle 91" o:spid="_x0000_s1119" style="position:absolute;left:1827;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" fillcolor="#767676" stroked="f"/>
                        <v:rect id="Rectangle 92" o:spid="_x0000_s1120" style="position:absolute;left:1828;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" fillcolor="#747474" stroked="f"/>
                        <v:rect id="Rectangle 93" o:spid="_x0000_s1121" style="position:absolute;left:183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" fillcolor="#737373" stroked="f"/>
                        <v:rect id="Rectangle 94" o:spid="_x0000_s1122" style="position:absolute;left:1832;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" fillcolor="#717171" stroked="f"/>
                        <v:rect id="Rectangle 95" o:spid="_x0000_s1123" style="position:absolute;left:183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" fillcolor="#6f6f6f" stroked="f"/>
                        <v:rect id="Rectangle 96" o:spid="_x0000_s1124" style="position:absolute;left:1835;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" fillcolor="#6e6e6e" stroked="f"/>
                        <v:rect id="Rectangle 97" o:spid="_x0000_s1125" style="position:absolute;left:1836;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" fillcolor="#6c6c6c" stroked="f"/>
                        <v:rect id="Rectangle 98" o:spid="_x0000_s1126" style="position:absolute;left:1838;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" fillcolor="#6a6a6a" stroked="f"/>
                        <v:rect id="Rectangle 99" o:spid="_x0000_s1127" style="position:absolute;left:183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" fillcolor="#696969" stroked="f"/>
                        <v:rect id="Rectangle 100" o:spid="_x0000_s1128" style="position:absolute;left:1841;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" fillcolor="#676767" stroked="f"/>
                        <v:rect id="Rectangle 101" o:spid="_x0000_s1129" style="position:absolute;left:1843;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" fillcolor="#656565" stroked="f"/>
                        <v:rect id="Rectangle 102" o:spid="_x0000_s1130" style="position:absolute;left:1844;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" fillcolor="#646464" stroked="f"/>
                        <v:rect id="Rectangle 103" o:spid="_x0000_s1131" style="position:absolute;left:1846;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" fillcolor="#626262" stroked="f"/>
                        <v:rect id="Rectangle 104" o:spid="_x0000_s1132" style="position:absolute;left:184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" fillcolor="#606060" stroked="f"/>
                        <v:rect id="Rectangle 105" o:spid="_x0000_s1133" style="position:absolute;left:184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" fillcolor="#5f5f5f" stroked="f"/>
                        <v:rect id="Rectangle 106" o:spid="_x0000_s1134" style="position:absolute;left:1851;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" fillcolor="#5d5d5d" stroked="f"/>
                        <v:rect id="Rectangle 107" o:spid="_x0000_s1135" style="position:absolute;left:185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" fillcolor="#5b5b5b" stroked="f"/>
                        <v:rect id="Rectangle 108" o:spid="_x0000_s1136" style="position:absolute;left:1854;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" fillcolor="#5a5a5a" stroked="f"/>
                        <v:rect id="Rectangle 109" o:spid="_x0000_s1137" style="position:absolute;left:185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" fillcolor="#585858" stroked="f"/>
                        <v:rect id="Rectangle 110" o:spid="_x0000_s1138" style="position:absolute;left:185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" fillcolor="#565656" stroked="f"/>
                        <v:rect id="Rectangle 111" o:spid="_x0000_s1139" style="position:absolute;left:1859;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" fillcolor="#555" stroked="f"/>
                        <v:rect id="Rectangle 112" o:spid="_x0000_s1140" style="position:absolute;left:186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" fillcolor="#535353" stroked="f"/>
                        <v:rect id="Rectangle 113" o:spid="_x0000_s1141" style="position:absolute;left:1862;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" fillcolor="#515151" stroked="f"/>
                        <v:rect id="Rectangle 114" o:spid="_x0000_s1142" style="position:absolute;left:186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" fillcolor="#505050" stroked="f"/>
                        <v:rect id="Rectangle 115" o:spid="_x0000_s1143" style="position:absolute;left:186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" fillcolor="#4e4e4e" stroked="f"/>
                        <v:rect id="Rectangle 116" o:spid="_x0000_s1144" style="position:absolute;left:1867;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" fillcolor="#4c4c4c" stroked="f"/>
                        <v:rect id="Rectangle 117" o:spid="_x0000_s1145" style="position:absolute;left:1868;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" fillcolor="#4b4b4b" stroked="f"/>
                        <v:rect id="Rectangle 118" o:spid="_x0000_s1146" style="position:absolute;left:1870;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" fillcolor="#494949" stroked="f"/>
                        <v:rect id="Rectangle 119" o:spid="_x0000_s1147" style="position:absolute;left:1871;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" fillcolor="#474747" stroked="f"/>
                        <v:rect id="Rectangle 120" o:spid="_x0000_s1148" style="position:absolute;left:1873;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" fillcolor="#464646" stroked="f"/>
                        <v:rect id="Rectangle 121" o:spid="_x0000_s1149" style="position:absolute;left:1874;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" fillcolor="#444" stroked="f"/>
                        <v:rect id="Rectangle 122" o:spid="_x0000_s1150" style="position:absolute;left:1876;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" fillcolor="#424242" stroked="f"/>
                        <v:rect id="Rectangle 123" o:spid="_x0000_s1151" style="position:absolute;left:1878;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" fillcolor="#414141" stroked="f"/>
                        <v:rect id="Rectangle 124" o:spid="_x0000_s1152" style="position:absolute;left:187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" fillcolor="#3f3f3f" stroked="f"/>
                        <v:rect id="Rectangle 125" o:spid="_x0000_s1153" style="position:absolute;left:1881;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" fillcolor="#3d3d3d" stroked="f"/>
                        <v:rect id="Rectangle 126" o:spid="_x0000_s1154" style="position:absolute;left:188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" fillcolor="#3b3b3b" stroked="f"/>
                        <v:rect id="Rectangle 127" o:spid="_x0000_s1155" style="position:absolute;left:1884;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" fillcolor="#393939" stroked="f"/>
                        <v:rect id="Rectangle 128" o:spid="_x0000_s1156" style="position:absolute;left:1886;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" fillcolor="#373737" stroked="f"/>
                        <v:rect id="Rectangle 129" o:spid="_x0000_s1157" style="position:absolute;left:188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" fillcolor="#363636" stroked="f"/>
                        <v:rect id="Rectangle 130" o:spid="_x0000_s1158" style="position:absolute;left:1889;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" fillcolor="#343434" stroked="f"/>
                        <v:rect id="Rectangle 131" o:spid="_x0000_s1159" style="position:absolute;left:189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" fillcolor="#323232" stroked="f"/>
                        <v:rect id="Rectangle 132" o:spid="_x0000_s1160" style="position:absolute;left:189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" fillcolor="#313131" stroked="f"/>
                        <v:rect id="Rectangle 133" o:spid="_x0000_s1161" style="position:absolute;left:1894;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" fillcolor="#2f2f2f" stroked="f"/>
                        <v:rect id="Rectangle 134" o:spid="_x0000_s1162" style="position:absolute;left:189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" fillcolor="#2d2d2d" stroked="f"/>
                        <v:rect id="Rectangle 135" o:spid="_x0000_s1163" style="position:absolute;left:1897;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" fillcolor="#2c2c2c" stroked="f"/>
                        <v:rect id="Rectangle 136" o:spid="_x0000_s1164" style="position:absolute;left:1898;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" fillcolor="#2a2a2a" stroked="f"/>
                        <v:rect id="Rectangle 137" o:spid="_x0000_s1165" style="position:absolute;left:190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" fillcolor="#282828" stroked="f"/>
                        <v:rect id="Rectangle 138" o:spid="_x0000_s1166" style="position:absolute;left:1902;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" fillcolor="#272727" stroked="f"/>
                        <v:rect id="Rectangle 139" o:spid="_x0000_s1167" style="position:absolute;left:190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" fillcolor="#252525" stroked="f"/>
                        <v:rect id="Rectangle 140" o:spid="_x0000_s1168" style="position:absolute;left:1905;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" fillcolor="#232323" stroked="f"/>
                        <v:rect id="Rectangle 141" o:spid="_x0000_s1169" style="position:absolute;left:1906;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" fillcolor="#222" stroked="f"/>
                        <v:rect id="Rectangle 142" o:spid="_x0000_s1170" style="position:absolute;left:1908;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" fillcolor="#202020" stroked="f"/>
                        <v:rect id="Rectangle 143" o:spid="_x0000_s1171" style="position:absolute;left:190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" fillcolor="#1e1e1e" stroked="f"/>
                        <v:rect id="Rectangle 144" o:spid="_x0000_s1172" style="position:absolute;left:1911;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" fillcolor="#1d1d1d" stroked="f"/>
                        <v:rect id="Rectangle 145" o:spid="_x0000_s1173" style="position:absolute;left:1913;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" fillcolor="#1b1b1b" stroked="f"/>
                        <v:rect id="Rectangle 146" o:spid="_x0000_s1174" style="position:absolute;left:1914;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" fillcolor="#191919" stroked="f"/>
                        <v:rect id="Rectangle 147" o:spid="_x0000_s1175" style="position:absolute;left:1916;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" fillcolor="#181818" stroked="f"/>
                        <v:rect id="Rectangle 148" o:spid="_x0000_s1176" style="position:absolute;left:191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" fillcolor="#161616" stroked="f"/>
                        <v:rect id="Rectangle 149" o:spid="_x0000_s1177" style="position:absolute;left:191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" fillcolor="#141414" stroked="f"/>
                        <v:rect id="Rectangle 150" o:spid="_x0000_s1178" style="position:absolute;left:1921;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" fillcolor="#131313" stroked="f"/>
                        <v:rect id="Rectangle 151" o:spid="_x0000_s1179" style="position:absolute;left:192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" fillcolor="#111" stroked="f"/>
                        <v:rect id="Rectangle 152" o:spid="_x0000_s1180" style="position:absolute;left:1924;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" fillcolor="#0f0f0f" stroked="f"/>
                        <v:rect id="Rectangle 153" o:spid="_x0000_s1181" style="position:absolute;left:192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" fillcolor="#0e0e0e" stroked="f"/>
                        <v:rect id="Rectangle 154" o:spid="_x0000_s1182" style="position:absolute;left:192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" fillcolor="#0c0c0c" stroked="f"/>
                        <v:rect id="Rectangle 155" o:spid="_x0000_s1183" style="position:absolute;left:1929;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" fillcolor="#0a0a0a" stroked="f"/>
                        <v:rect id="Rectangle 156" o:spid="_x0000_s1184" style="position:absolute;left:193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" fillcolor="#090909" stroked="f"/>
                        <v:rect id="Rectangle 157" o:spid="_x0000_s1185" style="position:absolute;left:1932;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" fillcolor="#070707" stroked="f"/>
                        <v:rect id="Rectangle 158" o:spid="_x0000_s1186" style="position:absolute;left:193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" fillcolor="#050505" stroked="f"/>
                        <v:rect id="Rectangle 159" o:spid="_x0000_s1187" style="position:absolute;left:193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" fillcolor="#040404" stroked="f"/>
                        <v:rect id="Rectangle 160" o:spid="_x0000_s1188" style="position:absolute;left:1937;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" fillcolor="#020202" stroked="f"/>
                        <v:shape id="Freeform 161" o:spid="_x0000_s1189" style="position:absolute;left:1626;top:833;width:94;height:444;visibility:visible;mso-wrap-style:square;v-text-anchor:top" coordsize="9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" path="m85,r9,359l46,401,,444e" filled="f" strokeweight="22e-5mm">
                          <v:path arrowok="t" o:connecttype="custom" o:connectlocs="85,0;94,359;46,401;0,444" o:connectangles="0,0,0,0"/>
                        </v:shape>
                        <v:shape id="Freeform 162" o:spid="_x0000_s1190" style="position:absolute;left:1787;top:574;width:130;height:394;visibility:visible;mso-wrap-style:square;v-text-anchor:top" coordsize="13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" path="m130,367r-6,10l116,383r-9,7l95,393r-9,1l75,393,64,390,54,385r-9,-7l38,370r-6,-9l29,349r-2,-9l29,328r3,-11l37,308r4,-9l27,295,16,287,6,274,,261,,e" filled="f" strokeweight="22e-5mm">
                          <v:path arrowok="t" o:connecttype="custom" o:connectlocs="130,367;124,377;116,383;107,390;95,393;86,394;75,393;64,390;54,385;45,378;38,370;32,361;29,349;27,340;29,328;32,317;37,308;41,299;27,295;16,287;6,274;0,261;0,261;0,0" o:connectangles="0,0,0,0,0,0,0,0,0,0,0,0,0,0,0,0,0,0,0,0,0,0,0,0"/>
                        </v:shape>
                        <v:line id="Line 163" o:spid="_x0000_s1191" style="position:absolute;flip:x y;visibility:visible;mso-wrap-style:square" from="1575,491" to="159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" strokeweight="22e-5mm"/>
                        <v:shape id="Freeform 164" o:spid="_x0000_s1192" style="position:absolute;left:1548;top:7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" path="m,l18,13r22,9e" filled="f" strokeweight="22e-5mm">
                          <v:path arrowok="t" o:connecttype="custom" o:connectlocs="0,0;18,13;40,22" o:connectangles="0,0,0"/>
                        </v:shape>
                        <v:shape id="Freeform 165" o:spid="_x0000_s1193" style="position:absolute;left:1520;top:80;width:417;height:1262;visibility:visible;mso-wrap-style:square;v-text-anchor:top" coordsize="417,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" path="m178,1262r197,-95l375,1098,389,871r10,-10l405,850r4,-13l410,824r-3,-22l397,781r10,-5l412,766r5,-182l417,401r-2,-19l410,362,396,333,377,306,354,282,329,263,300,242,269,226r,-12l291,195r16,-22l312,160r4,-13l318,132r1,-14l318,95,312,73,300,54,286,36,270,21,251,10,229,4,206,,183,4r-21,6l141,21,125,36,111,54,101,73,95,95r-3,23l94,132r1,15l100,160r6,13l122,197r22,19l95,237,49,263r-13,9l25,285r-8,15l12,316,8,422r,106l8,670r1,6l14,684r11,11l14,713,9,732,8,745r,11l11,768r6,9l23,785r8,8l43,800r11,3l55,803r8,l73,798r17,271l,1154r,22l70,1210r6,-1l100,1200r1,21l173,1258r5,4e" filled="f" strokeweight="39e-5mm">
                          <v:path arrowok="t" o:connecttype="custom" o:connectlocs="375,1167;389,871;405,850;410,824;397,781;412,766;417,584;417,401;410,362;377,306;329,263;269,226;269,214;307,173;316,147;319,118;312,73;286,36;251,10;206,0;162,10;125,36;101,73;92,118;95,147;106,173;144,216;49,263;25,285;12,316;8,528;8,670;9,676;25,695;9,732;8,756;17,777;31,793;54,803;63,803;90,1069;0,1176;76,1209;101,1221;178,1262" o:connectangles="0,0,0,0,0,0,0,0,0,0,0,0,0,0,0,0,0,0,0,0,0,0,0,0,0,0,0,0,0,0,0,0,0,0,0,0,0,0,0,0,0,0,0,0,0"/>
                        </v:shape>
                        <v:shape id="Picture 166" o:spid="_x0000_s1194" type="#_x0000_t75" style="position:absolute;left:694;top:2833;width:90;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">
                          <v:imagedata r:id="rId89" o:title=""/>
                        </v:shape>
                        <v:shape id="Picture 167" o:spid="_x0000_s1195" type="#_x0000_t75" style="position:absolute;left:675;top:2476;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">
                          <v:imagedata r:id="rId90" o:title=""/>
                        </v:shape>
                        <v:rect id="Rectangle 168" o:spid="_x0000_s1196" style="position:absolute;left:705;top:2443;width:2;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" fillcolor="#7dbeea" stroked="f"/>
                        <v:rect id="Rectangle 169" o:spid="_x0000_s1197" style="position:absolute;left:707;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" fillcolor="#f6f3e8" stroked="f"/>
                        <v:rect id="Rectangle 170" o:spid="_x0000_s1198" style="position:absolute;left:711;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" fillcolor="#f4f2e8" stroked="f"/>
                        <v:rect id="Rectangle 171" o:spid="_x0000_s1199" style="position:absolute;left:716;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" fillcolor="#f2f1e8" stroked="f"/>
                        <v:rect id="Rectangle 172" o:spid="_x0000_s1200" style="position:absolute;left:721;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" fillcolor="#f0f0e8" stroked="f"/>
                        <v:rect id="Rectangle 173" o:spid="_x0000_s1201" style="position:absolute;left:726;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" fillcolor="#eeefe8" stroked="f"/>
                        <v:rect id="Rectangle 174" o:spid="_x0000_s1202" style="position:absolute;left:730;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" fillcolor="#eceee8" stroked="f"/>
                        <v:rect id="Rectangle 175" o:spid="_x0000_s1203" style="position:absolute;left:735;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" fillcolor="#eaede8" stroked="f"/>
                        <v:rect id="Rectangle 176" o:spid="_x0000_s1204" style="position:absolute;left:740;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" fillcolor="#e8ece8" stroked="f"/>
                        <v:rect id="Rectangle 177" o:spid="_x0000_s1205" style="position:absolute;left:745;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" fillcolor="#e6ebe8" stroked="f"/>
                        <v:rect id="Rectangle 178" o:spid="_x0000_s1206" style="position:absolute;left:749;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" fillcolor="#e4ebe8" stroked="f"/>
                        <v:rect id="Rectangle 179" o:spid="_x0000_s1207" style="position:absolute;left:754;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" fillcolor="#e2eae8" stroked="f"/>
                        <v:rect id="Rectangle 180" o:spid="_x0000_s1208" style="position:absolute;left:759;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" fillcolor="#e0e9e8" stroked="f"/>
                        <v:rect id="Rectangle 181" o:spid="_x0000_s1209" style="position:absolute;left:764;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" fillcolor="#dee8e8" stroked="f"/>
                        <v:rect id="Rectangle 182" o:spid="_x0000_s1210" style="position:absolute;left:769;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" fillcolor="#dce7e9" stroked="f"/>
                        <v:rect id="Rectangle 183" o:spid="_x0000_s1211" style="position:absolute;left:773;top:2443;width: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" fillcolor="#dae7e9" stroked="f"/>
                        <v:rect id="Rectangle 184" o:spid="_x0000_s1212" style="position:absolute;left:780;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" fillcolor="#d8e5e9" stroked="f"/>
                        <v:rect id="Rectangle 185" o:spid="_x0000_s1213" style="position:absolute;left:783;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" fillcolor="#d6e5e9" stroked="f"/>
                        <v:rect id="Rectangle 186" o:spid="_x0000_s1214" style="position:absolute;left:788;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" fillcolor="#d4e4e9" stroked="f"/>
                        <v:rect id="Rectangle 187" o:spid="_x0000_s1215" style="position:absolute;left:79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" fillcolor="#d2e3e9" stroked="f"/>
                        <v:rect id="Rectangle 188" o:spid="_x0000_s1216" style="position:absolute;left:797;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" fillcolor="#d0e2e9" stroked="f"/>
                        <v:rect id="Rectangle 189" o:spid="_x0000_s1217" style="position:absolute;left:80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" fillcolor="#cee1e9" stroked="f"/>
                        <v:rect id="Rectangle 190" o:spid="_x0000_s1218" style="position:absolute;left:807;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" fillcolor="#cce0e9" stroked="f"/>
                        <v:rect id="Rectangle 191" o:spid="_x0000_s1219" style="position:absolute;left:810;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" fillcolor="#cae0e9" stroked="f"/>
                        <v:rect id="Rectangle 192" o:spid="_x0000_s1220" style="position:absolute;left:815;top:2443;width: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" fillcolor="#c8dfe9" stroked="f"/>
                        <v:rect id="Rectangle 193" o:spid="_x0000_s1221" style="position:absolute;left:821;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" fillcolor="#c6dee9" stroked="f"/>
                        <v:rect id="Rectangle 194" o:spid="_x0000_s1222" style="position:absolute;left:826;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" fillcolor="#c4dde9" stroked="f"/>
                        <v:rect id="Rectangle 195" o:spid="_x0000_s1223" style="position:absolute;left:831;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" fillcolor="#c2dce9" stroked="f"/>
                        <v:rect id="Rectangle 196" o:spid="_x0000_s1224" style="position:absolute;left:835;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" fillcolor="#c0dbe9" stroked="f"/>
                        <v:rect id="Rectangle 197" o:spid="_x0000_s1225" style="position:absolute;left:840;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" fillcolor="#bedbe9" stroked="f"/>
                        <v:rect id="Rectangle 198" o:spid="_x0000_s1226" style="position:absolute;left:845;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" fillcolor="#bcdae9" stroked="f"/>
                        <v:rect id="Rectangle 199" o:spid="_x0000_s1227" style="position:absolute;left:848;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" fillcolor="#bad9e9" stroked="f"/>
                        <v:rect id="Rectangle 200" o:spid="_x0000_s1228" style="position:absolute;left:853;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" fillcolor="#b8d8e9" stroked="f"/>
                        <v:rect id="Rectangle 201" o:spid="_x0000_s1229" style="position:absolute;left:858;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" fillcolor="#b6d7e9" stroked="f"/>
                        <v:rect id="Rectangle 202" o:spid="_x0000_s1230" style="position:absolute;left:86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" fillcolor="#b4d6e9" stroked="f"/>
                        <v:rect id="Rectangle 203" o:spid="_x0000_s1231" style="position:absolute;left:867;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" fillcolor="#b2d5e9" stroked="f"/>
                        <v:rect id="Rectangle 204" o:spid="_x0000_s1232" style="position:absolute;left:87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" fillcolor="#b0d4e9" stroked="f"/>
                        <v:rect id="Rectangle 205" o:spid="_x0000_s1233" style="position:absolute;left:877;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" fillcolor="#aed3e9" stroked="f"/>
                      </v:group>
                      <v:group id="Group 206" o:spid="_x0000_s1234" style="position:absolute;left:4292;top:13887;width:3994;height:9373" coordorigin="676,2185" coordsize="629,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rect id="Rectangle 207" o:spid="_x0000_s1235" style="position:absolute;left:882;top:2443;width: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" fillcolor="#acd3e9" stroked="f"/>
                        <v:rect id="Rectangle 208" o:spid="_x0000_s1236" style="position:absolute;left:888;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" fillcolor="#aad2e9" stroked="f"/>
                        <v:rect id="Rectangle 209" o:spid="_x0000_s1237" style="position:absolute;left:891;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" fillcolor="#a8d1e9" stroked="f"/>
                        <v:rect id="Rectangle 210" o:spid="_x0000_s1238" style="position:absolute;left:896;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" fillcolor="#a6d0e9" stroked="f"/>
                        <v:rect id="Rectangle 211" o:spid="_x0000_s1239" style="position:absolute;left:901;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" fillcolor="#a4cfe9" stroked="f"/>
                        <v:rect id="Rectangle 212" o:spid="_x0000_s1240" style="position:absolute;left:905;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" fillcolor="#a2cfe9" stroked="f"/>
                        <v:rect id="Rectangle 213" o:spid="_x0000_s1241" style="position:absolute;left:910;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" fillcolor="#a0cde9" stroked="f"/>
                        <v:rect id="Rectangle 214" o:spid="_x0000_s1242" style="position:absolute;left:915;top:2443;width: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" fillcolor="#9eccea" stroked="f"/>
                        <v:rect id="Rectangle 215" o:spid="_x0000_s1243" style="position:absolute;left:921;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" fillcolor="#9ccbea" stroked="f"/>
                        <v:rect id="Rectangle 216" o:spid="_x0000_s1244" style="position:absolute;left:926;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" fillcolor="#9acaea" stroked="f"/>
                        <v:rect id="Rectangle 217" o:spid="_x0000_s1245" style="position:absolute;left:929;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" fillcolor="#98caea" stroked="f"/>
                        <v:rect id="Rectangle 218" o:spid="_x0000_s1246" style="position:absolute;left:934;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" fillcolor="#96c9ea" stroked="f"/>
                        <v:rect id="Rectangle 219" o:spid="_x0000_s1247" style="position:absolute;left:939;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" fillcolor="#94c8ea" stroked="f"/>
                        <v:rect id="Rectangle 220" o:spid="_x0000_s1248" style="position:absolute;left:944;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" fillcolor="#92c7ea" stroked="f"/>
                        <v:rect id="Rectangle 221" o:spid="_x0000_s1249" style="position:absolute;left:948;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" fillcolor="#90c7ea" stroked="f"/>
                        <v:rect id="Rectangle 222" o:spid="_x0000_s1250" style="position:absolute;left:953;top:2443;width: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" fillcolor="#8ec6ea" stroked="f"/>
                        <v:rect id="Rectangle 223" o:spid="_x0000_s1251" style="position:absolute;left:956;top:2443;width: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" fillcolor="#8cc5ea" stroked="f"/>
                        <v:rect id="Rectangle 224" o:spid="_x0000_s1252" style="position:absolute;left:963;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" fillcolor="#8ac4ea" stroked="f"/>
                        <v:rect id="Rectangle 225" o:spid="_x0000_s1253" style="position:absolute;left:967;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" fillcolor="#88c3ea" stroked="f"/>
                        <v:rect id="Rectangle 226" o:spid="_x0000_s1254" style="position:absolute;left:97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" fillcolor="#86c2ea" stroked="f"/>
                        <v:rect id="Rectangle 227" o:spid="_x0000_s1255" style="position:absolute;left:977;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" fillcolor="#84c1ea" stroked="f"/>
                        <v:rect id="Rectangle 228" o:spid="_x0000_s1256" style="position:absolute;left:982;top:2443;width: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" fillcolor="#82c0ea" stroked="f"/>
                        <v:rect id="Rectangle 229" o:spid="_x0000_s1257" style="position:absolute;left:987;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" fillcolor="#80bfea" stroked="f"/>
                        <v:rect id="Rectangle 230" o:spid="_x0000_s1258" style="position:absolute;left:991;top:2443;width: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" fillcolor="#7dbeea" stroked="f"/>
                        <v:shape id="Freeform 231" o:spid="_x0000_s1259" style="position:absolute;left:729;top:2937;width:250;height:489;visibility:visible;mso-wrap-style:square;v-text-anchor:top" coordsize="25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" path="m250,76l235,335r,64l83,489,81,467,97,443r17,-23l135,399r22,-19l175,74r75,2xm33,417l1,439,,428r,-9l13,396,30,375,48,356,67,340,76,,95,12r7,336l33,417xe" fillcolor="#285ea6" stroked="f">
                          <v:path arrowok="t" o:connecttype="custom" o:connectlocs="250,76;235,335;235,399;83,489;81,467;97,443;114,420;135,399;157,380;157,380;175,74;250,76;250,76;33,417;1,439;0,428;0,419;13,396;30,375;48,356;67,340;67,340;76,0;95,12;102,348;102,348;33,417;33,417" o:connectangles="0,0,0,0,0,0,0,0,0,0,0,0,0,0,0,0,0,0,0,0,0,0,0,0,0,0,0,0"/>
                          <o:lock v:ext="edit" verticies="t"/>
                        </v:shape>
                        <v:rect id="Rectangle 232" o:spid="_x0000_s1260" style="position:absolute;left:783;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" fillcolor="#285ea6" stroked="f"/>
                        <v:rect id="Rectangle 233" o:spid="_x0000_s1261" style="position:absolute;left:784;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" fillcolor="#285da5" stroked="f"/>
                        <v:rect id="Rectangle 234" o:spid="_x0000_s1262" style="position:absolute;left:788;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" fillcolor="#285ca4" stroked="f"/>
                        <v:rect id="Rectangle 235" o:spid="_x0000_s1263" style="position:absolute;left:791;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" fillcolor="#285ca3" stroked="f"/>
                        <v:rect id="Rectangle 236" o:spid="_x0000_s1264" style="position:absolute;left:792;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" fillcolor="#295ba2" stroked="f"/>
                        <v:rect id="Rectangle 237" o:spid="_x0000_s1265" style="position:absolute;left:796;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" fillcolor="#295ba1" stroked="f"/>
                        <v:rect id="Rectangle 238" o:spid="_x0000_s1266" style="position:absolute;left:797;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" fillcolor="#295aa0" stroked="f"/>
                        <v:rect id="Rectangle 239" o:spid="_x0000_s1267" style="position:absolute;left:800;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" fillcolor="#29599f" stroked="f"/>
                        <v:rect id="Rectangle 240" o:spid="_x0000_s1268" style="position:absolute;left:804;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" fillcolor="#29599e" stroked="f"/>
                        <v:rect id="Rectangle 241" o:spid="_x0000_s1269" style="position:absolute;left:805;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" fillcolor="#2a589e" stroked="f"/>
                        <v:rect id="Rectangle 242" o:spid="_x0000_s1270" style="position:absolute;left:807;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" fillcolor="#2a589d" stroked="f"/>
                        <v:rect id="Rectangle 243" o:spid="_x0000_s1271" style="position:absolute;left:810;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" fillcolor="#2a579c" stroked="f"/>
                        <v:rect id="Rectangle 244" o:spid="_x0000_s1272" style="position:absolute;left:812;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" fillcolor="#2a579b" stroked="f"/>
                        <v:rect id="Rectangle 245" o:spid="_x0000_s1273" style="position:absolute;left:813;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" fillcolor="#2a569b" stroked="f"/>
                        <v:rect id="Rectangle 246" o:spid="_x0000_s1274" style="position:absolute;left:815;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" fillcolor="#2a569a" stroked="f"/>
                        <v:rect id="Rectangle 247" o:spid="_x0000_s1275" style="position:absolute;left:816;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" fillcolor="#2a5699" stroked="f"/>
                        <v:rect id="Rectangle 248" o:spid="_x0000_s1276" style="position:absolute;left:818;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" fillcolor="#2b5599" stroked="f"/>
                        <v:rect id="Rectangle 249" o:spid="_x0000_s1277" style="position:absolute;left:819;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" fillcolor="#2b5598" stroked="f"/>
                        <v:rect id="Rectangle 250" o:spid="_x0000_s1278" style="position:absolute;left:823;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" fillcolor="#2b5497" stroked="f"/>
                        <v:rect id="Rectangle 251" o:spid="_x0000_s1279" style="position:absolute;left:826;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" fillcolor="#2b5496" stroked="f"/>
                        <v:rect id="Rectangle 252" o:spid="_x0000_s1280" style="position:absolute;left:827;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" fillcolor="#2b5395" stroked="f"/>
                        <v:rect id="Rectangle 253" o:spid="_x0000_s1281" style="position:absolute;left:831;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" fillcolor="#2c5394" stroked="f"/>
                        <v:rect id="Rectangle 254" o:spid="_x0000_s1282" style="position:absolute;left:832;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" fillcolor="#2c5294" stroked="f"/>
                        <v:rect id="Rectangle 255" o:spid="_x0000_s1283" style="position:absolute;left:834;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" fillcolor="#2c5293" stroked="f"/>
                        <v:rect id="Rectangle 256" o:spid="_x0000_s1284" style="position:absolute;left:837;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" fillcolor="#2c5192" stroked="f"/>
                        <v:rect id="Rectangle 257" o:spid="_x0000_s1285" style="position:absolute;left:840;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" fillcolor="#2c5091" stroked="f"/>
                        <v:rect id="Rectangle 258" o:spid="_x0000_s1286" style="position:absolute;left:842;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" fillcolor="#2c5090" stroked="f"/>
                        <v:rect id="Rectangle 259" o:spid="_x0000_s1287" style="position:absolute;left:843;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" fillcolor="#2c4f90" stroked="f"/>
                        <v:rect id="Rectangle 260" o:spid="_x0000_s1288" style="position:absolute;left:845;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" fillcolor="#2c4f8f" stroked="f"/>
                        <v:rect id="Rectangle 261" o:spid="_x0000_s1289" style="position:absolute;left:847;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" fillcolor="#2c4e8e" stroked="f"/>
                        <v:rect id="Rectangle 262" o:spid="_x0000_s1290" style="position:absolute;left:850;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" fillcolor="#2d4e8d" stroked="f"/>
                        <v:rect id="Rectangle 263" o:spid="_x0000_s1291" style="position:absolute;left:851;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" fillcolor="#2d4d8d" stroked="f"/>
                        <v:rect id="Rectangle 264" o:spid="_x0000_s1292" style="position:absolute;left:853;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" fillcolor="#2d4d8c" stroked="f"/>
                        <v:rect id="Rectangle 265" o:spid="_x0000_s1293" style="position:absolute;left:856;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" fillcolor="#2d4c8b" stroked="f"/>
                        <v:rect id="Rectangle 266" o:spid="_x0000_s1294" style="position:absolute;left:859;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" fillcolor="#2d4b8a" stroked="f"/>
                        <v:rect id="Rectangle 267" o:spid="_x0000_s1295" style="position:absolute;left:861;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" fillcolor="#2d4b89" stroked="f"/>
                        <v:rect id="Rectangle 268" o:spid="_x0000_s1296" style="position:absolute;left:862;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" fillcolor="#2e4b89" stroked="f"/>
                        <v:rect id="Rectangle 269" o:spid="_x0000_s1297" style="position:absolute;left:864;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" fillcolor="#2e4a88" stroked="f"/>
                        <v:rect id="Rectangle 270" o:spid="_x0000_s1298" style="position:absolute;left:866;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" fillcolor="#2e4a87" stroked="f"/>
                        <v:rect id="Rectangle 271" o:spid="_x0000_s1299" style="position:absolute;left:869;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" fillcolor="#2e4986" stroked="f"/>
                        <v:rect id="Rectangle 272" o:spid="_x0000_s1300" style="position:absolute;left:872;top:2440;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" fillcolor="#2e4885" stroked="f"/>
                        <v:rect id="Rectangle 273" o:spid="_x0000_s1301" style="position:absolute;left:874;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" fillcolor="#2e4884" stroked="f"/>
                        <v:rect id="Rectangle 274" o:spid="_x0000_s1302" style="position:absolute;left:877;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" fillcolor="#2f4783" stroked="f"/>
                        <v:rect id="Rectangle 275" o:spid="_x0000_s1303" style="position:absolute;left:878;top:2440;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" fillcolor="#2f4782" stroked="f"/>
                        <v:rect id="Rectangle 276" o:spid="_x0000_s1304" style="position:absolute;left:882;top:2440;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" fillcolor="#2f4681" stroked="f"/>
                        <v:rect id="Rectangle 277" o:spid="_x0000_s1305" style="position:absolute;left:885;top:2440;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" fillcolor="#2f4580" stroked="f"/>
                        <v:shape id="Picture 278" o:spid="_x0000_s1306" type="#_x0000_t75" style="position:absolute;left:697;top:2185;width:232;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">
                          <v:imagedata r:id="rId91" o:title=""/>
                        </v:shape>
                        <v:shape id="Freeform 279" o:spid="_x0000_s1307" style="position:absolute;left:772;top:2432;width:119;height:34;visibility:visible;mso-wrap-style:square;v-text-anchor:top" coordsize="1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" path="m119,10l108,20,94,28,79,32,63,34,44,31,27,24,12,13,,e" filled="f" strokecolor="#d75139" strokeweight="22e-5mm">
                          <v:path arrowok="t" o:connecttype="custom" o:connectlocs="119,10;108,20;94,28;79,32;63,34;44,31;27,24;12,13;0,0" o:connectangles="0,0,0,0,0,0,0,0,0"/>
                        </v:shape>
                        <v:shape id="Freeform 280" o:spid="_x0000_s1308" style="position:absolute;left:882;top:2709;width:98;height:362;visibility:visible;mso-wrap-style:square;v-text-anchor:top" coordsize="9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" path="m98,343r-6,6l84,355r-8,4l68,360r-10,2l49,360,39,357r-8,-5l25,346r-6,-8l15,330,12,320r,-10l14,302r3,-9l22,285r6,-7l17,272,9,264,3,254,,243,,e" filled="f" strokecolor="#132559" strokeweight="22e-5mm">
                          <v:path arrowok="t" o:connecttype="custom" o:connectlocs="98,343;92,349;84,355;76,359;68,360;58,362;49,360;39,357;31,352;25,346;19,338;15,330;12,320;12,310;14,302;17,293;22,285;28,278;17,272;9,264;3,254;0,243;0,243;0,0" o:connectangles="0,0,0,0,0,0,0,0,0,0,0,0,0,0,0,0,0,0,0,0,0,0,0,0"/>
                        </v:shape>
                        <v:shape id="Freeform 281" o:spid="_x0000_s1309" style="position:absolute;left:757;top:2950;width:74;height:414;visibility:visible;mso-wrap-style:square;v-text-anchor:top" coordsize="7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" path="m66,r8,335l35,373,,414e" filled="f" strokecolor="#132559" strokeweight="22e-5mm">
                          <v:path arrowok="t" o:connecttype="custom" o:connectlocs="66,0;74,335;35,373;0,414" o:connectangles="0,0,0,0"/>
                        </v:shape>
                        <v:line id="Line 282" o:spid="_x0000_s1310" style="position:absolute;flip:x y;visibility:visible;mso-wrap-style:square" from="714,2598" to="732,2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" strokecolor="#132559" strokeweight="22e-5mm"/>
                        <v:shape id="Freeform 283" o:spid="_x0000_s1311" style="position:absolute;left:676;top:2242;width:323;height:1184;visibility:visible;mso-wrap-style:square;v-text-anchor:top" coordsize="323,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" path="m56,718r13,285l8,1072r-3,8l2,1086r,8l3,1102r51,32l86,1112r-5,8l78,1130r2,9l83,1149r53,35l288,1094r,-64l298,821r11,-21l314,779r,-23l307,734r5,-5l317,721r2,-6l319,707r3,-92l323,525r-3,-90l315,343,304,316,288,292,269,269,247,248,228,232,207,218r,-10l225,189r14,-23l249,140r1,-13l250,113r,-19l245,73,239,55,228,39,213,25,198,13,180,5,159,,140,5r-19,8l105,25,91,39,81,55,73,73,69,94r,19l70,139r8,24l89,185r18,20l31,250r-10,9l15,271r-4,11l10,296,,589e" filled="f" strokeweight="39e-5mm">
                          <v:path arrowok="t" o:connecttype="custom" o:connectlocs="69,1003;5,1080;2,1094;54,1134;81,1120;80,1139;136,1184;288,1030;309,800;314,756;312,729;319,715;319,707;323,525;315,343;304,316;269,269;228,232;207,218;225,189;249,140;250,113;245,73;228,39;198,13;159,0;121,13;91,39;73,73;69,113;78,163;107,205;21,259;11,282;10,296" o:connectangles="0,0,0,0,0,0,0,0,0,0,0,0,0,0,0,0,0,0,0,0,0,0,0,0,0,0,0,0,0,0,0,0,0,0,0"/>
                        </v:shape>
                        <v:shape id="Freeform 284" o:spid="_x0000_s1312" style="position:absolute;left:676;top:2831;width:56;height:129;visibility:visible;mso-wrap-style:square;v-text-anchor:top" coordsize="5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" path="m56,129l45,121,35,111,27,100,23,87,19,74r,-13l23,48,27,36,16,29,8,21,3,11,,e" filled="f" strokeweight="39e-5mm">
                          <v:path arrowok="t" o:connecttype="custom" o:connectlocs="56,129;45,121;35,111;27,100;23,87;19,74;19,61;23,48;27,36;16,29;8,21;3,11;0,0" o:connectangles="0,0,0,0,0,0,0,0,0,0,0,0,0"/>
                        </v:shape>
                        <v:shape id="Picture 285" o:spid="_x0000_s1313" type="#_x0000_t75" style="position:absolute;left:883;top:2949;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">
                          <v:imagedata r:id="rId92" o:title=""/>
                        </v:shape>
                        <v:shape id="Picture 286" o:spid="_x0000_s1314" type="#_x0000_t75" style="position:absolute;left:866;top:2591;width:249;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">
                          <v:imagedata r:id="rId93" o:title=""/>
                        </v:shape>
                        <v:shape id="Picture 287" o:spid="_x0000_s1315" type="#_x0000_t75" style="position:absolute;left:866;top:2591;width:249;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">
                          <v:imagedata r:id="rId94" o:title=""/>
                        </v:shape>
                        <v:rect id="Rectangle 288" o:spid="_x0000_s1316" style="position:absolute;left:894;top:2561;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" fillcolor="#7dbeea" stroked="f"/>
                        <v:rect id="Rectangle 289" o:spid="_x0000_s1317" style="position:absolute;left:896;top:256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" fillcolor="#f7f3e8" stroked="f"/>
                        <v:rect id="Rectangle 290" o:spid="_x0000_s1318" style="position:absolute;left:899;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" fillcolor="#f5f2e8" stroked="f"/>
                        <v:rect id="Rectangle 291" o:spid="_x0000_s1319" style="position:absolute;left:904;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" fillcolor="#f3f2e8" stroked="f"/>
                        <v:rect id="Rectangle 292" o:spid="_x0000_s1320" style="position:absolute;left:909;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" fillcolor="#f1f1e8" stroked="f"/>
                        <v:rect id="Rectangle 293" o:spid="_x0000_s1321" style="position:absolute;left:913;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" fillcolor="#eff0e8" stroked="f"/>
                        <v:rect id="Rectangle 294" o:spid="_x0000_s1322" style="position:absolute;left:918;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" fillcolor="#edefe8" stroked="f"/>
                        <v:rect id="Rectangle 295" o:spid="_x0000_s1323" style="position:absolute;left:923;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" fillcolor="#ebeee8" stroked="f"/>
                        <v:rect id="Rectangle 296" o:spid="_x0000_s1324" style="position:absolute;left:928;top:2561;width: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" fillcolor="#e9ede8" stroked="f"/>
                        <v:rect id="Rectangle 297" o:spid="_x0000_s1325" style="position:absolute;left:934;top:256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" fillcolor="#e7ece8" stroked="f"/>
                        <v:rect id="Rectangle 298" o:spid="_x0000_s1326" style="position:absolute;left:937;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" fillcolor="#e5ebe8" stroked="f"/>
                        <v:rect id="Rectangle 299" o:spid="_x0000_s1327" style="position:absolute;left:942;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" fillcolor="#e3eae8" stroked="f"/>
                        <v:rect id="Rectangle 300" o:spid="_x0000_s1328" style="position:absolute;left:947;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" fillcolor="#e1e9e8" stroked="f"/>
                        <v:rect id="Rectangle 301" o:spid="_x0000_s1329" style="position:absolute;left:952;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" fillcolor="#dfe9e8" stroked="f"/>
                        <v:rect id="Rectangle 302" o:spid="_x0000_s1330" style="position:absolute;left:956;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" fillcolor="#dde8e8" stroked="f"/>
                        <v:rect id="Rectangle 303" o:spid="_x0000_s1331" style="position:absolute;left:961;top:2561;width: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" fillcolor="#dbe7e9" stroked="f"/>
                        <v:rect id="Rectangle 304" o:spid="_x0000_s1332" style="position:absolute;left:967;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" fillcolor="#d9e6e9" stroked="f"/>
                        <v:rect id="Rectangle 305" o:spid="_x0000_s1333" style="position:absolute;left:972;top:256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" fillcolor="#d7e5e9" stroked="f"/>
                        <v:rect id="Rectangle 306" o:spid="_x0000_s1334" style="position:absolute;left:97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" fillcolor="#d5e4e9" stroked="f"/>
                        <v:rect id="Rectangle 307" o:spid="_x0000_s1335" style="position:absolute;left:98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" fillcolor="#d3e3e9" stroked="f"/>
                        <v:rect id="Rectangle 308" o:spid="_x0000_s1336" style="position:absolute;left:98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" fillcolor="#d1e2e9" stroked="f"/>
                        <v:rect id="Rectangle 309" o:spid="_x0000_s1337" style="position:absolute;left:99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" fillcolor="#cfe1e9" stroked="f"/>
                        <v:rect id="Rectangle 310" o:spid="_x0000_s1338" style="position:absolute;left:995;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" fillcolor="#cde0e9" stroked="f"/>
                        <v:rect id="Rectangle 311" o:spid="_x0000_s1339" style="position:absolute;left:999;top:256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" fillcolor="#cbe0e9" stroked="f"/>
                        <v:rect id="Rectangle 312" o:spid="_x0000_s1340" style="position:absolute;left:1002;top:2561;width: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" fillcolor="#c9dfe9" stroked="f"/>
                        <v:rect id="Rectangle 313" o:spid="_x0000_s1341" style="position:absolute;left:1009;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" fillcolor="#c7dee9" stroked="f"/>
                        <v:rect id="Rectangle 314" o:spid="_x0000_s1342" style="position:absolute;left:1014;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" fillcolor="#c5dde9" stroked="f"/>
                        <v:rect id="Rectangle 315" o:spid="_x0000_s1343" style="position:absolute;left:1018;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" fillcolor="#c3dde9" stroked="f"/>
                        <v:rect id="Rectangle 316" o:spid="_x0000_s1344" style="position:absolute;left:1023;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" fillcolor="#c1dce9" stroked="f"/>
                        <v:rect id="Rectangle 317" o:spid="_x0000_s1345" style="position:absolute;left:1028;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" fillcolor="#bfdbe9" stroked="f"/>
                        <v:rect id="Rectangle 318" o:spid="_x0000_s1346" style="position:absolute;left:1033;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" fillcolor="#bddae9" stroked="f"/>
                        <v:rect id="Rectangle 319" o:spid="_x0000_s1347" style="position:absolute;left:1037;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" fillcolor="#bbd9e9" stroked="f"/>
                        <v:rect id="Rectangle 320" o:spid="_x0000_s1348" style="position:absolute;left:1041;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" fillcolor="#b9d9e9" stroked="f"/>
                        <v:rect id="Rectangle 321" o:spid="_x0000_s1349" style="position:absolute;left:104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" fillcolor="#b7d8e9" stroked="f"/>
                        <v:rect id="Rectangle 322" o:spid="_x0000_s1350" style="position:absolute;left:105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" fillcolor="#b5d7e9" stroked="f"/>
                        <v:rect id="Rectangle 323" o:spid="_x0000_s1351" style="position:absolute;left:105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" fillcolor="#b3d6e9" stroked="f"/>
                        <v:rect id="Rectangle 324" o:spid="_x0000_s1352" style="position:absolute;left:106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" fillcolor="#b1d5e9" stroked="f"/>
                        <v:rect id="Rectangle 325" o:spid="_x0000_s1353" style="position:absolute;left:1065;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" fillcolor="#afd4e9" stroked="f"/>
                        <v:rect id="Rectangle 326" o:spid="_x0000_s1354" style="position:absolute;left:1069;top:2561;width: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" fillcolor="#add3e9" stroked="f"/>
                        <v:rect id="Rectangle 327" o:spid="_x0000_s1355" style="position:absolute;left:1076;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" fillcolor="#abd2e9" stroked="f"/>
                        <v:rect id="Rectangle 328" o:spid="_x0000_s1356" style="position:absolute;left:1080;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" fillcolor="#a9d1e9" stroked="f"/>
                        <v:rect id="Rectangle 329" o:spid="_x0000_s1357" style="position:absolute;left:1084;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" fillcolor="#a7d1e9" stroked="f"/>
                        <v:rect id="Rectangle 330" o:spid="_x0000_s1358" style="position:absolute;left:1088;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" fillcolor="#a5d0e9" stroked="f"/>
                        <v:rect id="Rectangle 331" o:spid="_x0000_s1359" style="position:absolute;left:1093;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" fillcolor="#a3cfe9" stroked="f"/>
                        <v:rect id="Rectangle 332" o:spid="_x0000_s1360" style="position:absolute;left:1098;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" fillcolor="#a1cee9" stroked="f"/>
                        <v:rect id="Rectangle 333" o:spid="_x0000_s1361" style="position:absolute;left:1103;top:2561;width: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" fillcolor="#9fcdea" stroked="f"/>
                        <v:rect id="Rectangle 334" o:spid="_x0000_s1362" style="position:absolute;left:1109;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" fillcolor="#9dccea" stroked="f"/>
                        <v:rect id="Rectangle 335" o:spid="_x0000_s1363" style="position:absolute;left:1114;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" fillcolor="#9bcbea" stroked="f"/>
                        <v:rect id="Rectangle 336" o:spid="_x0000_s1364" style="position:absolute;left:1119;top:256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" fillcolor="#99caea" stroked="f"/>
                        <v:rect id="Rectangle 337" o:spid="_x0000_s1365" style="position:absolute;left:1122;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" fillcolor="#97c9ea" stroked="f"/>
                        <v:rect id="Rectangle 338" o:spid="_x0000_s1366" style="position:absolute;left:1127;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" fillcolor="#95c9ea" stroked="f"/>
                        <v:rect id="Rectangle 339" o:spid="_x0000_s1367" style="position:absolute;left:1131;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" fillcolor="#93c8ea" stroked="f"/>
                        <v:rect id="Rectangle 340" o:spid="_x0000_s1368" style="position:absolute;left:1136;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" fillcolor="#91c7ea" stroked="f"/>
                        <v:rect id="Rectangle 341" o:spid="_x0000_s1369" style="position:absolute;left:1141;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" fillcolor="#8fc6ea" stroked="f"/>
                        <v:rect id="Rectangle 342" o:spid="_x0000_s1370" style="position:absolute;left:1146;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" fillcolor="#8dc5ea" stroked="f"/>
                        <v:rect id="Rectangle 343" o:spid="_x0000_s1371" style="position:absolute;left:115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" fillcolor="#8bc4ea" stroked="f"/>
                        <v:rect id="Rectangle 344" o:spid="_x0000_s1372" style="position:absolute;left:115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" fillcolor="#89c3ea" stroked="f"/>
                        <v:rect id="Rectangle 345" o:spid="_x0000_s1373" style="position:absolute;left:1160;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" fillcolor="#87c2ea" stroked="f"/>
                        <v:rect id="Rectangle 346" o:spid="_x0000_s1374" style="position:absolute;left:1165;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" fillcolor="#85c1ea" stroked="f"/>
                        <v:rect id="Rectangle 347" o:spid="_x0000_s1375" style="position:absolute;left:1170;top:256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" fillcolor="#83c0ea" stroked="f"/>
                        <v:rect id="Rectangle 348" o:spid="_x0000_s1376" style="position:absolute;left:1174;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" fillcolor="#81c0ea" stroked="f"/>
                        <v:rect id="Rectangle 349" o:spid="_x0000_s1377" style="position:absolute;left:1179;top:256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" fillcolor="#7ebeea" stroked="f"/>
                        <v:shape id="Freeform 350" o:spid="_x0000_s1378" style="position:absolute;left:918;top:3055;width:250;height:487;visibility:visible;mso-wrap-style:square;v-text-anchor:top" coordsize="25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" path="m250,74l237,333r,64l83,487,81,466,97,441r19,-23l137,397r21,-19l175,72r75,2xm35,416l3,437,,428,,416,14,394,30,373,48,355,69,338,78,,97,11r5,336l35,416xe" fillcolor="#285ea6" stroked="f">
                          <v:path arrowok="t" o:connecttype="custom" o:connectlocs="250,74;237,333;237,397;83,487;81,466;97,441;116,418;137,397;158,378;158,378;175,72;250,74;250,74;35,416;3,437;0,428;0,416;14,394;30,373;48,355;69,338;69,338;78,0;97,11;102,347;102,347;35,416;35,416" o:connectangles="0,0,0,0,0,0,0,0,0,0,0,0,0,0,0,0,0,0,0,0,0,0,0,0,0,0,0,0"/>
                          <o:lock v:ext="edit" verticies="t"/>
                        </v:shape>
                        <v:rect id="Rectangle 351" o:spid="_x0000_s1379" style="position:absolute;left:972;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" fillcolor="#2f4580" stroked="f"/>
                        <v:rect id="Rectangle 352" o:spid="_x0000_s1380" style="position:absolute;left:974;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" fillcolor="#285ea6" stroked="f"/>
                        <v:rect id="Rectangle 353" o:spid="_x0000_s1381" style="position:absolute;left:975;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" fillcolor="#285da5" stroked="f"/>
                        <v:rect id="Rectangle 354" o:spid="_x0000_s1382" style="position:absolute;left:979;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" fillcolor="#285ca4" stroked="f"/>
                        <v:rect id="Rectangle 355" o:spid="_x0000_s1383" style="position:absolute;left:982;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" fillcolor="#285ca3" stroked="f"/>
                        <v:rect id="Rectangle 356" o:spid="_x0000_s1384" style="position:absolute;left:983;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" fillcolor="#295ba2" stroked="f"/>
                        <v:rect id="Rectangle 357" o:spid="_x0000_s1385" style="position:absolute;left:985;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" fillcolor="#295ba1" stroked="f"/>
                        <v:rect id="Rectangle 358" o:spid="_x0000_s1386" style="position:absolute;left:988;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" fillcolor="#295aa0" stroked="f"/>
                        <v:rect id="Rectangle 359" o:spid="_x0000_s1387" style="position:absolute;left:991;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" fillcolor="#29599f" stroked="f"/>
                        <v:rect id="Rectangle 360" o:spid="_x0000_s1388" style="position:absolute;left:995;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" fillcolor="#29599e" stroked="f"/>
                        <v:rect id="Rectangle 361" o:spid="_x0000_s1389" style="position:absolute;left:996;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" fillcolor="#2a589e" stroked="f"/>
                        <v:rect id="Rectangle 362" o:spid="_x0000_s1390" style="position:absolute;left:998;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" fillcolor="#2a589d" stroked="f"/>
                        <v:rect id="Rectangle 363" o:spid="_x0000_s1391" style="position:absolute;left:1001;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" fillcolor="#2a579c" stroked="f"/>
                        <v:rect id="Rectangle 364" o:spid="_x0000_s1392" style="position:absolute;left:1002;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" fillcolor="#2a579b" stroked="f"/>
                        <v:rect id="Rectangle 365" o:spid="_x0000_s1393" style="position:absolute;left:1004;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" fillcolor="#2a569a" stroked="f"/>
                        <v:rect id="Rectangle 366" o:spid="_x0000_s1394" style="position:absolute;left:1007;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" fillcolor="#2a5699" stroked="f"/>
                        <v:rect id="Rectangle 367" o:spid="_x0000_s1395" style="position:absolute;left:1009;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" fillcolor="#2b5599" stroked="f"/>
                        <v:rect id="Rectangle 368" o:spid="_x0000_s1396" style="position:absolute;left:1010;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" fillcolor="#2b5598" stroked="f"/>
                        <v:rect id="Rectangle 369" o:spid="_x0000_s1397" style="position:absolute;left:1014;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" fillcolor="#2b5497" stroked="f"/>
                        <v:rect id="Rectangle 370" o:spid="_x0000_s1398" style="position:absolute;left:1015;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" fillcolor="#2b5496" stroked="f"/>
                        <v:rect id="Rectangle 371" o:spid="_x0000_s1399" style="position:absolute;left:1017;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" fillcolor="#2b5395" stroked="f"/>
                        <v:rect id="Rectangle 372" o:spid="_x0000_s1400" style="position:absolute;left:1020;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" fillcolor="#2b5394" stroked="f"/>
                        <v:rect id="Rectangle 373" o:spid="_x0000_s1401" style="position:absolute;left:1022;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" fillcolor="#2c5294" stroked="f"/>
                        <v:rect id="Rectangle 374" o:spid="_x0000_s1402" style="position:absolute;left:1023;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" fillcolor="#2c5293" stroked="f"/>
                        <v:rect id="Rectangle 375" o:spid="_x0000_s1403" style="position:absolute;left:1026;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" fillcolor="#2c5192" stroked="f"/>
                        <v:rect id="Rectangle 376" o:spid="_x0000_s1404" style="position:absolute;left:1030;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" fillcolor="#2c5091" stroked="f"/>
                        <v:rect id="Rectangle 377" o:spid="_x0000_s1405" style="position:absolute;left:1033;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" fillcolor="#2c4f90" stroked="f"/>
                        <v:rect id="Rectangle 378" o:spid="_x0000_s1406" style="position:absolute;left:1034;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" fillcolor="#2c4f8f" stroked="f"/>
                        <v:rect id="Rectangle 379" o:spid="_x0000_s1407" style="position:absolute;left:1036;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" fillcolor="#2c4e8e" stroked="f"/>
                        <v:rect id="Rectangle 380" o:spid="_x0000_s1408" style="position:absolute;left:1039;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" fillcolor="#2c4e8d" stroked="f"/>
                        <v:rect id="Rectangle 381" o:spid="_x0000_s1409" style="position:absolute;left:1041;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" fillcolor="#2d4d8d" stroked="f"/>
                        <v:rect id="Rectangle 382" o:spid="_x0000_s1410" style="position:absolute;left:1042;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" fillcolor="#2d4d8c" stroked="f"/>
                        <v:rect id="Rectangle 383" o:spid="_x0000_s1411" style="position:absolute;left:1045;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" fillcolor="#2d4c8b" stroked="f"/>
                        <v:rect id="Rectangle 384" o:spid="_x0000_s1412" style="position:absolute;left:1049;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" fillcolor="#2d4b8a" stroked="f"/>
                        <v:rect id="Rectangle 385" o:spid="_x0000_s1413" style="position:absolute;left:1052;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" fillcolor="#2d4b89" stroked="f"/>
                        <v:rect id="Rectangle 386" o:spid="_x0000_s1414" style="position:absolute;left:1053;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" fillcolor="#2e4a88" stroked="f"/>
                        <v:rect id="Rectangle 387" o:spid="_x0000_s1415" style="position:absolute;left:1055;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" fillcolor="#2e4a87" stroked="f"/>
                        <v:rect id="Rectangle 388" o:spid="_x0000_s1416" style="position:absolute;left:1058;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" fillcolor="#2e4986" stroked="f"/>
                        <v:rect id="Rectangle 389" o:spid="_x0000_s1417" style="position:absolute;left:1061;top:255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" fillcolor="#2e4885" stroked="f"/>
                        <v:rect id="Rectangle 390" o:spid="_x0000_s1418" style="position:absolute;left:1065;top:255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" fillcolor="#2e4884" stroked="f"/>
                        <v:rect id="Rectangle 391" o:spid="_x0000_s1419" style="position:absolute;left:1066;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" fillcolor="#2f4783" stroked="f"/>
                        <v:rect id="Rectangle 392" o:spid="_x0000_s1420" style="position:absolute;left:1068;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" fillcolor="#2f4782" stroked="f"/>
                        <v:rect id="Rectangle 393" o:spid="_x0000_s1421" style="position:absolute;left:1071;top:255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" fillcolor="#2f4681" stroked="f"/>
                        <v:rect id="Rectangle 394" o:spid="_x0000_s1422" style="position:absolute;left:1074;top:255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" fillcolor="#2f4580" stroked="f"/>
                        <v:shape id="Picture 395" o:spid="_x0000_s1423" type="#_x0000_t75" style="position:absolute;left:888;top:2300;width:232;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">
                          <v:imagedata r:id="rId95" o:title=""/>
                        </v:shape>
                        <v:shape id="Picture 396" o:spid="_x0000_s1424" type="#_x0000_t75" style="position:absolute;left:888;top:2300;width:232;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">
                          <v:imagedata r:id="rId96" o:title=""/>
                        </v:shape>
                        <v:shape id="Freeform 397" o:spid="_x0000_s1425" style="position:absolute;left:961;top:2548;width:121;height:34;visibility:visible;mso-wrap-style:square;v-text-anchor:top" coordsize="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" path="m121,10l108,21,96,27,80,32,65,34,46,32,29,24,13,15,,e" filled="f" strokecolor="#d75139" strokeweight="22e-5mm">
                          <v:path arrowok="t" o:connecttype="custom" o:connectlocs="121,10;108,21;96,27;80,32;65,34;46,32;29,24;13,15;0,0" o:connectangles="0,0,0,0,0,0,0,0,0"/>
                        </v:shape>
                        <v:shape id="Freeform 398" o:spid="_x0000_s1426" style="position:absolute;left:1071;top:2825;width:100;height:362;visibility:visible;mso-wrap-style:square;v-text-anchor:top" coordsize="10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" path="m100,342r-6,7l86,355r-8,3l68,362r-9,l51,360,41,357r-8,-5l25,346r-4,-8l16,329r-2,-8l14,312r,-10l17,294r5,-10l29,278,19,272r-8,-8l5,254,1,243,,e" filled="f" strokecolor="#132559" strokeweight="22e-5mm">
                          <v:path arrowok="t" o:connecttype="custom" o:connectlocs="100,342;94,349;86,355;78,358;68,362;59,362;51,360;41,357;33,352;25,346;21,338;16,329;14,321;14,312;14,302;17,294;22,284;29,278;19,272;11,264;5,254;1,243;1,243;0,0" o:connectangles="0,0,0,0,0,0,0,0,0,0,0,0,0,0,0,0,0,0,0,0,0,0,0,0"/>
                        </v:shape>
                        <v:shape id="Freeform 399" o:spid="_x0000_s1427" style="position:absolute;left:948;top:3066;width:72;height:415;visibility:visible;mso-wrap-style:square;v-text-anchor:top" coordsize="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" path="m64,r8,336l35,373,,415e" filled="f" strokecolor="#132559" strokeweight="22e-5mm">
                          <v:path arrowok="t" o:connecttype="custom" o:connectlocs="64,0;72,336;35,373;0,415" o:connectangles="0,0,0,0"/>
                        </v:shape>
                        <v:line id="Line 400" o:spid="_x0000_s1428" style="position:absolute;flip:x y;visibility:visible;mso-wrap-style:square" from="905,2715" to="923,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" strokecolor="#132559" strokeweight="22e-5mm"/>
                        <v:shape id="Freeform 401" o:spid="_x0000_s1429" style="position:absolute;left:867;top:2360;width:322;height:1182;visibility:visible;mso-wrap-style:square;v-text-anchor:top" coordsize="322,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" path="m54,716r15,284l8,1071r-5,7l2,1086r,8l3,1102r51,30l86,1111r-6,8l78,1129r,10l81,1147r53,35l288,1092r,-64l298,819r9,-20l312,777r,-23l307,732r5,-5l315,721r2,-9l317,704r5,-90l322,523r-2,-90l315,342,303,315,287,289,268,267,247,246,228,230,207,217r-2,-11l225,186r14,-22l247,138r1,-13l250,112r,-20l245,72,237,53,226,37,213,24,198,11,178,3,159,,139,3r-18,8l105,24,91,37,80,53,72,72,69,92r,20l70,137r8,24l89,183r16,20l30,248r-9,9l15,268r-5,13l8,294,,587e" filled="f" strokeweight="39e-5mm">
                          <v:path arrowok="t" o:connecttype="custom" o:connectlocs="69,1000;3,1078;2,1094;54,1132;80,1119;78,1139;81,1147;288,1092;298,819;312,777;307,732;315,721;317,704;322,614;320,433;315,342;287,289;247,246;207,217;205,206;239,164;248,125;250,92;237,53;213,24;178,3;139,3;105,24;80,53;69,92;70,137;89,183;105,203;21,257;10,281;0,587" o:connectangles="0,0,0,0,0,0,0,0,0,0,0,0,0,0,0,0,0,0,0,0,0,0,0,0,0,0,0,0,0,0,0,0,0,0,0,0"/>
                        </v:shape>
                        <v:shape id="Freeform 402" o:spid="_x0000_s1430" style="position:absolute;left:867;top:2947;width:54;height:129;visibility:visible;mso-wrap-style:square;v-text-anchor:top" coordsize="5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" path="m54,129l43,121,34,111,27,100,22,87,19,74r,-13l21,48,26,35,16,29,8,23,2,11,,e" filled="f" strokeweight="39e-5mm">
                          <v:path arrowok="t" o:connecttype="custom" o:connectlocs="54,129;43,121;34,111;27,100;22,87;19,74;19,61;21,48;26,35;16,29;8,23;2,11;0,0" o:connectangles="0,0,0,0,0,0,0,0,0,0,0,0,0"/>
                        </v:shape>
                        <v:shape id="Picture 403" o:spid="_x0000_s1431" type="#_x0000_t75" style="position:absolute;left:1074;top:3066;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">
                          <v:imagedata r:id="rId97" o:title=""/>
                        </v:shape>
                        <v:shape id="Picture 404" o:spid="_x0000_s1432" type="#_x0000_t75" style="position:absolute;left:1055;top:2709;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">
                          <v:imagedata r:id="rId98" o:title=""/>
                        </v:shape>
                        <v:shape id="Picture 405" o:spid="_x0000_s1433" type="#_x0000_t75" style="position:absolute;left:1055;top:2709;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">
                          <v:imagedata r:id="rId99" o:title=""/>
                        </v:shape>
                        <v:rect id="Rectangle 406" o:spid="_x0000_s1434" style="position:absolute;left:1085;top:2677;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" fillcolor="#7dbeea" stroked="f"/>
                      </v:group>
                      <v:group id="Group 407" o:spid="_x0000_s1435" style="position:absolute;left:635;top:15367;width:8147;height:8045" coordorigin="100,2418" coordsize="128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rect id="Rectangle 408" o:spid="_x0000_s1436" style="position:absolute;left:1087;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" fillcolor="#f6f3e8" stroked="f"/>
                        <v:rect id="Rectangle 409" o:spid="_x0000_s1437" style="position:absolute;left:1092;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" fillcolor="#f4f2e8" stroked="f"/>
                        <v:rect id="Rectangle 410" o:spid="_x0000_s1438" style="position:absolute;left:1096;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" fillcolor="#f2f1e8" stroked="f"/>
                        <v:rect id="Rectangle 411" o:spid="_x0000_s1439" style="position:absolute;left:1101;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" fillcolor="#f0f0e8" stroked="f"/>
                        <v:rect id="Rectangle 412" o:spid="_x0000_s1440" style="position:absolute;left:1106;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" fillcolor="#eeefe8" stroked="f"/>
                        <v:rect id="Rectangle 413" o:spid="_x0000_s1441" style="position:absolute;left:1111;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" fillcolor="#eceee8" stroked="f"/>
                        <v:rect id="Rectangle 414" o:spid="_x0000_s1442" style="position:absolute;left:1115;top:2677;width: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" fillcolor="#eaede8" stroked="f"/>
                        <v:rect id="Rectangle 415" o:spid="_x0000_s1443" style="position:absolute;left:112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" fillcolor="#e8ece8" stroked="f"/>
                        <v:rect id="Rectangle 416" o:spid="_x0000_s1444" style="position:absolute;left:1127;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" fillcolor="#e6ebe8" stroked="f"/>
                        <v:rect id="Rectangle 417" o:spid="_x0000_s1445" style="position:absolute;left:113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" fillcolor="#e4ebe8" stroked="f"/>
                        <v:rect id="Rectangle 418" o:spid="_x0000_s1446" style="position:absolute;left:1135;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" fillcolor="#e2eae8" stroked="f"/>
                        <v:rect id="Rectangle 419" o:spid="_x0000_s1447" style="position:absolute;left:1139;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" fillcolor="#e0e9e8" stroked="f"/>
                        <v:rect id="Rectangle 420" o:spid="_x0000_s1448" style="position:absolute;left:1144;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" fillcolor="#dee8e8" stroked="f"/>
                        <v:rect id="Rectangle 421" o:spid="_x0000_s1449" style="position:absolute;left:1149;top:2677;width: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" fillcolor="#dce7e9" stroked="f"/>
                        <v:rect id="Rectangle 422" o:spid="_x0000_s1450" style="position:absolute;left:1155;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" fillcolor="#dae6e9" stroked="f"/>
                        <v:rect id="Rectangle 423" o:spid="_x0000_s1451" style="position:absolute;left:116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" fillcolor="#d8e5e9" stroked="f"/>
                        <v:rect id="Rectangle 424" o:spid="_x0000_s1452" style="position:absolute;left:1165;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" fillcolor="#d6e4e9" stroked="f"/>
                        <v:rect id="Rectangle 425" o:spid="_x0000_s1453" style="position:absolute;left:1168;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" fillcolor="#d4e4e9" stroked="f"/>
                        <v:rect id="Rectangle 426" o:spid="_x0000_s1454" style="position:absolute;left:117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" fillcolor="#d2e3e9" stroked="f"/>
                        <v:rect id="Rectangle 427" o:spid="_x0000_s1455" style="position:absolute;left:1178;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" fillcolor="#d0e2e9" stroked="f"/>
                        <v:rect id="Rectangle 428" o:spid="_x0000_s1456" style="position:absolute;left:118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" fillcolor="#cee1e9" stroked="f"/>
                        <v:rect id="Rectangle 429" o:spid="_x0000_s1457" style="position:absolute;left:1187;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" fillcolor="#cce0e9" stroked="f"/>
                        <v:rect id="Rectangle 430" o:spid="_x0000_s1458" style="position:absolute;left:119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" fillcolor="#cadfe9" stroked="f"/>
                        <v:rect id="Rectangle 431" o:spid="_x0000_s1459" style="position:absolute;left:1197;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" fillcolor="#c8dfe9" stroked="f"/>
                        <v:rect id="Rectangle 432" o:spid="_x0000_s1460" style="position:absolute;left:1201;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" fillcolor="#c6dee9" stroked="f"/>
                        <v:rect id="Rectangle 433" o:spid="_x0000_s1461" style="position:absolute;left:1206;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" fillcolor="#c4dde9" stroked="f"/>
                        <v:rect id="Rectangle 434" o:spid="_x0000_s1462" style="position:absolute;left:1211;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" fillcolor="#c2dce9" stroked="f"/>
                        <v:rect id="Rectangle 435" o:spid="_x0000_s1463" style="position:absolute;left:1216;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" fillcolor="#c0dbe9" stroked="f"/>
                        <v:rect id="Rectangle 436" o:spid="_x0000_s1464" style="position:absolute;left:122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" fillcolor="#bedbe9" stroked="f"/>
                        <v:rect id="Rectangle 437" o:spid="_x0000_s1465" style="position:absolute;left:1225;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" fillcolor="#bcdae9" stroked="f"/>
                        <v:rect id="Rectangle 438" o:spid="_x0000_s1466" style="position:absolute;left:1230;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" fillcolor="#bad9e9" stroked="f"/>
                        <v:rect id="Rectangle 439" o:spid="_x0000_s1467" style="position:absolute;left:123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" fillcolor="#b8d8e9" stroked="f"/>
                        <v:rect id="Rectangle 440" o:spid="_x0000_s1468" style="position:absolute;left:1238;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" fillcolor="#b6d7e9" stroked="f"/>
                        <v:rect id="Rectangle 441" o:spid="_x0000_s1469" style="position:absolute;left:124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" fillcolor="#b4d6e9" stroked="f"/>
                        <v:rect id="Rectangle 442" o:spid="_x0000_s1470" style="position:absolute;left:1248;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" fillcolor="#b2d5e9" stroked="f"/>
                        <v:rect id="Rectangle 443" o:spid="_x0000_s1471" style="position:absolute;left:125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" fillcolor="#b0d4e9" stroked="f"/>
                        <v:rect id="Rectangle 444" o:spid="_x0000_s1472" style="position:absolute;left:1257;top:2677;width: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" fillcolor="#aed3e9" stroked="f"/>
                        <v:rect id="Rectangle 445" o:spid="_x0000_s1473" style="position:absolute;left:126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" fillcolor="#acd2e9" stroked="f"/>
                        <v:rect id="Rectangle 446" o:spid="_x0000_s1474" style="position:absolute;left:1268;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" fillcolor="#aad2e9" stroked="f"/>
                        <v:rect id="Rectangle 447" o:spid="_x0000_s1475" style="position:absolute;left:1273;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" fillcolor="#a8d1e9" stroked="f"/>
                        <v:rect id="Rectangle 448" o:spid="_x0000_s1476" style="position:absolute;left:1276;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" fillcolor="#a6d0e9" stroked="f"/>
                        <v:rect id="Rectangle 449" o:spid="_x0000_s1477" style="position:absolute;left:1281;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" fillcolor="#a4cfe9" stroked="f"/>
                        <v:rect id="Rectangle 450" o:spid="_x0000_s1478" style="position:absolute;left:1286;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" fillcolor="#a2cfe9" stroked="f"/>
                        <v:rect id="Rectangle 451" o:spid="_x0000_s1479" style="position:absolute;left:129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" fillcolor="#a0cee9" stroked="f"/>
                        <v:rect id="Rectangle 452" o:spid="_x0000_s1480" style="position:absolute;left:1295;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" fillcolor="#9fccea" stroked="f"/>
                        <v:rect id="Rectangle 453" o:spid="_x0000_s1481" style="position:absolute;left:1298;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" fillcolor="#9dccea" stroked="f"/>
                        <v:rect id="Rectangle 454" o:spid="_x0000_s1482" style="position:absolute;left:130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" fillcolor="#9bcbea" stroked="f"/>
                        <v:rect id="Rectangle 455" o:spid="_x0000_s1483" style="position:absolute;left:1308;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" fillcolor="#99caea" stroked="f"/>
                        <v:rect id="Rectangle 456" o:spid="_x0000_s1484" style="position:absolute;left:1313;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" fillcolor="#97c9ea" stroked="f"/>
                        <v:rect id="Rectangle 457" o:spid="_x0000_s1485" style="position:absolute;left:1318;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" fillcolor="#95c8ea" stroked="f"/>
                        <v:rect id="Rectangle 458" o:spid="_x0000_s1486" style="position:absolute;left:132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" fillcolor="#93c8ea" stroked="f"/>
                        <v:rect id="Rectangle 459" o:spid="_x0000_s1487" style="position:absolute;left:1327;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" fillcolor="#91c7ea" stroked="f"/>
                        <v:rect id="Rectangle 460" o:spid="_x0000_s1488" style="position:absolute;left:133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" fillcolor="#8fc6ea" stroked="f"/>
                        <v:rect id="Rectangle 461" o:spid="_x0000_s1489" style="position:absolute;left:1335;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" fillcolor="#8dc5ea" stroked="f"/>
                        <v:rect id="Rectangle 462" o:spid="_x0000_s1490" style="position:absolute;left:1340;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" fillcolor="#8bc5ea" stroked="f"/>
                        <v:rect id="Rectangle 463" o:spid="_x0000_s1491" style="position:absolute;left:1345;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" fillcolor="#89c4ea" stroked="f"/>
                        <v:rect id="Rectangle 464" o:spid="_x0000_s1492" style="position:absolute;left:1349;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" fillcolor="#88c2ea" stroked="f"/>
                        <v:rect id="Rectangle 465" o:spid="_x0000_s1493" style="position:absolute;left:1353;top:267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" fillcolor="#86c2ea" stroked="f"/>
                        <v:rect id="Rectangle 466" o:spid="_x0000_s1494" style="position:absolute;left:1357;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" fillcolor="#84c1ea" stroked="f"/>
                        <v:rect id="Rectangle 467" o:spid="_x0000_s1495" style="position:absolute;left:1362;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" fillcolor="#82c0ea" stroked="f"/>
                        <v:rect id="Rectangle 468" o:spid="_x0000_s1496" style="position:absolute;left:1367;top:267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" fillcolor="#80bfea" stroked="f"/>
                        <v:rect id="Rectangle 469" o:spid="_x0000_s1497" style="position:absolute;left:1372;top:267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" fillcolor="#7dbeea" stroked="f"/>
                        <v:shape id="Freeform 470" o:spid="_x0000_s1498" style="position:absolute;left:1109;top:3171;width:250;height:489;visibility:visible;mso-wrap-style:square;v-text-anchor:top" coordsize="25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" path="m250,74l236,334r,63l83,489,81,466,97,442r19,-23l135,397r23,-19l175,72r75,2xm34,416l3,437,,427,,416,14,394,30,374,48,355,69,337,78,,96,11r6,336l34,416xe" fillcolor="#285ea6" stroked="f">
                          <v:path arrowok="t" o:connecttype="custom" o:connectlocs="250,74;236,334;236,397;83,489;81,466;97,442;116,419;135,397;158,378;158,378;175,72;250,74;250,74;34,416;3,437;0,427;0,416;14,394;30,374;48,355;69,337;69,337;78,0;96,11;102,347;102,347;34,416;34,416" o:connectangles="0,0,0,0,0,0,0,0,0,0,0,0,0,0,0,0,0,0,0,0,0,0,0,0,0,0,0,0"/>
                          <o:lock v:ext="edit" verticies="t"/>
                        </v:shape>
                        <v:rect id="Rectangle 471" o:spid="_x0000_s1499" style="position:absolute;left:1163;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" fillcolor="#2f4580" stroked="f"/>
                        <v:rect id="Rectangle 472" o:spid="_x0000_s1500" style="position:absolute;left:1165;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" fillcolor="#285ea6" stroked="f"/>
                        <v:rect id="Rectangle 473" o:spid="_x0000_s1501" style="position:absolute;left:1166;top:2672;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" fillcolor="#285da5" stroked="f"/>
                        <v:rect id="Rectangle 474" o:spid="_x0000_s1502" style="position:absolute;left:1170;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" fillcolor="#285ca4" stroked="f"/>
                        <v:rect id="Rectangle 475" o:spid="_x0000_s1503" style="position:absolute;left:1171;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" fillcolor="#285ca3" stroked="f"/>
                        <v:rect id="Rectangle 476" o:spid="_x0000_s1504" style="position:absolute;left:1174;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" fillcolor="#295ba2" stroked="f"/>
                        <v:rect id="Rectangle 477" o:spid="_x0000_s1505" style="position:absolute;left:1176;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" fillcolor="#295ba1" stroked="f"/>
                        <v:rect id="Rectangle 478" o:spid="_x0000_s1506" style="position:absolute;left:1179;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" fillcolor="#295aa0" stroked="f"/>
                        <v:rect id="Rectangle 479" o:spid="_x0000_s1507" style="position:absolute;left:1182;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" fillcolor="#29599f" stroked="f"/>
                        <v:rect id="Rectangle 480" o:spid="_x0000_s1508" style="position:absolute;left:1185;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" fillcolor="#29599e" stroked="f"/>
                        <v:rect id="Rectangle 481" o:spid="_x0000_s1509" style="position:absolute;left:1187;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" fillcolor="#2a589e" stroked="f"/>
                        <v:rect id="Rectangle 482" o:spid="_x0000_s1510" style="position:absolute;left:1189;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" fillcolor="#2a589d" stroked="f"/>
                        <v:rect id="Rectangle 483" o:spid="_x0000_s1511" style="position:absolute;left:1190;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" fillcolor="#2a589c" stroked="f"/>
                        <v:rect id="Rectangle 484" o:spid="_x0000_s1512" style="position:absolute;left:1192;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" fillcolor="#2a579c" stroked="f"/>
                        <v:rect id="Rectangle 485" o:spid="_x0000_s1513" style="position:absolute;left:1193;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" fillcolor="#2a579b" stroked="f"/>
                        <v:rect id="Rectangle 486" o:spid="_x0000_s1514" style="position:absolute;left:1195;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" fillcolor="#2a569a" stroked="f"/>
                        <v:rect id="Rectangle 487" o:spid="_x0000_s1515" style="position:absolute;left:1198;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" fillcolor="#2a5699" stroked="f"/>
                        <v:rect id="Rectangle 488" o:spid="_x0000_s1516" style="position:absolute;left:1200;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" fillcolor="#2b5599" stroked="f"/>
                        <v:rect id="Rectangle 489" o:spid="_x0000_s1517" style="position:absolute;left:1201;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" fillcolor="#2b5598" stroked="f"/>
                        <v:rect id="Rectangle 490" o:spid="_x0000_s1518" style="position:absolute;left:1203;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" fillcolor="#2b5597" stroked="f"/>
                        <v:rect id="Rectangle 491" o:spid="_x0000_s1519" style="position:absolute;left:1205;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" fillcolor="#2b5497" stroked="f"/>
                        <v:rect id="Rectangle 492" o:spid="_x0000_s1520" style="position:absolute;left:1206;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" fillcolor="#2b5496" stroked="f"/>
                        <v:rect id="Rectangle 493" o:spid="_x0000_s1521" style="position:absolute;left:1208;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" fillcolor="#2b5395" stroked="f"/>
                        <v:rect id="Rectangle 494" o:spid="_x0000_s1522" style="position:absolute;left:1211;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" fillcolor="#2b5394" stroked="f"/>
                        <v:rect id="Rectangle 495" o:spid="_x0000_s1523" style="position:absolute;left:1213;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" fillcolor="#2c5294" stroked="f"/>
                        <v:rect id="Rectangle 496" o:spid="_x0000_s1524" style="position:absolute;left:1214;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" fillcolor="#2c5293" stroked="f"/>
                        <v:rect id="Rectangle 497" o:spid="_x0000_s1525" style="position:absolute;left:1217;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" fillcolor="#2c5192" stroked="f"/>
                        <v:rect id="Rectangle 498" o:spid="_x0000_s1526" style="position:absolute;left:1220;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" fillcolor="#2c5091" stroked="f"/>
                        <v:rect id="Rectangle 499" o:spid="_x0000_s1527" style="position:absolute;left:1222;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" fillcolor="#2c5090" stroked="f"/>
                        <v:rect id="Rectangle 500" o:spid="_x0000_s1528" style="position:absolute;left:1224;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" fillcolor="#2c4f90" stroked="f"/>
                        <v:rect id="Rectangle 501" o:spid="_x0000_s1529" style="position:absolute;left:1225;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" fillcolor="#2c4f8f" stroked="f"/>
                        <v:rect id="Rectangle 502" o:spid="_x0000_s1530" style="position:absolute;left:1227;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" fillcolor="#2c4e8e" stroked="f"/>
                        <v:rect id="Rectangle 503" o:spid="_x0000_s1531" style="position:absolute;left:1230;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" fillcolor="#2c4e8d" stroked="f"/>
                        <v:rect id="Rectangle 504" o:spid="_x0000_s1532" style="position:absolute;left:1232;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" fillcolor="#2d4d8d" stroked="f"/>
                        <v:rect id="Rectangle 505" o:spid="_x0000_s1533" style="position:absolute;left:1233;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" fillcolor="#2d4d8c" stroked="f"/>
                        <v:rect id="Rectangle 506" o:spid="_x0000_s1534" style="position:absolute;left:1236;top:2672;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" fillcolor="#2d4c8b" stroked="f"/>
                        <v:rect id="Rectangle 507" o:spid="_x0000_s1535" style="position:absolute;left:1240;top:2672;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" fillcolor="#2d4b8a" stroked="f"/>
                        <v:rect id="Rectangle 508" o:spid="_x0000_s1536" style="position:absolute;left:1241;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" fillcolor="#2d4b89" stroked="f"/>
                        <v:rect id="Rectangle 509" o:spid="_x0000_s1537" style="position:absolute;left:1244;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" fillcolor="#2e4a88" stroked="f"/>
                        <v:rect id="Rectangle 510" o:spid="_x0000_s1538" style="position:absolute;left:1246;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" fillcolor="#2e4a87" stroked="f"/>
                        <v:rect id="Rectangle 511" o:spid="_x0000_s1539" style="position:absolute;left:1249;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" fillcolor="#2e4986" stroked="f"/>
                        <v:rect id="Rectangle 512" o:spid="_x0000_s1540" style="position:absolute;left:1252;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" fillcolor="#2e4885" stroked="f"/>
                        <v:rect id="Rectangle 513" o:spid="_x0000_s1541" style="position:absolute;left:1254;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" fillcolor="#2e4884" stroked="f"/>
                        <v:rect id="Rectangle 514" o:spid="_x0000_s1542" style="position:absolute;left:1257;top:2672;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" fillcolor="#2f4783" stroked="f"/>
                        <v:rect id="Rectangle 515" o:spid="_x0000_s1543" style="position:absolute;left:1259;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" fillcolor="#2f4782" stroked="f"/>
                        <v:rect id="Rectangle 516" o:spid="_x0000_s1544" style="position:absolute;left:1262;top:2672;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" fillcolor="#2f4681" stroked="f"/>
                        <v:shape id="Picture 517" o:spid="_x0000_s1545" type="#_x0000_t75" style="position:absolute;left:1077;top:2418;width:23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">
                          <v:imagedata r:id="rId100" o:title=""/>
                        </v:shape>
                        <v:shape id="Picture 518" o:spid="_x0000_s1546" type="#_x0000_t75" style="position:absolute;left:1077;top:2418;width:23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">
                          <v:imagedata r:id="rId101" o:title=""/>
                        </v:shape>
                        <v:shape id="Freeform 519" o:spid="_x0000_s1547" style="position:absolute;left:1152;top:2664;width:119;height:35;visibility:visible;mso-wrap-style:square;v-text-anchor:top" coordsize="1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" path="m119,10l108,21,94,29,80,34,64,35,46,32,29,26,13,14,,e" filled="f" strokecolor="#d75139" strokeweight="22e-5mm">
                          <v:path arrowok="t" o:connecttype="custom" o:connectlocs="119,10;108,21;94,29;80,34;64,35;46,32;29,26;13,14;0,0" o:connectangles="0,0,0,0,0,0,0,0,0"/>
                        </v:shape>
                        <v:shape id="Picture 520" o:spid="_x0000_s1548" type="#_x0000_t75" style="position:absolute;left:1279;top:3183;width:94;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">
                          <v:imagedata r:id="rId102" o:title=""/>
                        </v:shape>
                        <v:rect id="Rectangle 521" o:spid="_x0000_s1549" style="position:absolute;left:1284;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" fillcolor="#285ea6" stroked="f"/>
                        <v:rect id="Rectangle 522" o:spid="_x0000_s1550" style="position:absolute;left:1286;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" fillcolor="#7cbde9" stroked="f"/>
                        <v:rect id="Rectangle 523" o:spid="_x0000_s1551" style="position:absolute;left:1287;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" fillcolor="#7abbe8" stroked="f"/>
                        <v:rect id="Rectangle 524" o:spid="_x0000_s1552" style="position:absolute;left:1289;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" fillcolor="#79b9e7" stroked="f"/>
                        <v:rect id="Rectangle 525" o:spid="_x0000_s1553" style="position:absolute;left:1290;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" fillcolor="#78b8e6" stroked="f"/>
                        <v:rect id="Rectangle 526" o:spid="_x0000_s1554" style="position:absolute;left:1292;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" fillcolor="#76b6e5" stroked="f"/>
                        <v:rect id="Rectangle 527" o:spid="_x0000_s1555" style="position:absolute;left:1294;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" fillcolor="#75b5e4" stroked="f"/>
                        <v:rect id="Rectangle 528" o:spid="_x0000_s1556" style="position:absolute;left:1295;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" fillcolor="#73b3e3" stroked="f"/>
                        <v:rect id="Rectangle 529" o:spid="_x0000_s1557" style="position:absolute;left:1297;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" fillcolor="#72b2e2" stroked="f"/>
                        <v:rect id="Rectangle 530" o:spid="_x0000_s1558" style="position:absolute;left:1298;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" fillcolor="#70b0e0" stroked="f"/>
                        <v:rect id="Rectangle 531" o:spid="_x0000_s1559" style="position:absolute;left:1300;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" fillcolor="#6faedf" stroked="f"/>
                        <v:rect id="Rectangle 532" o:spid="_x0000_s1560" style="position:absolute;left:1302;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" fillcolor="#6eadde" stroked="f"/>
                        <v:rect id="Rectangle 533" o:spid="_x0000_s1561" style="position:absolute;left:1303;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" fillcolor="#6cabdd" stroked="f"/>
                        <v:rect id="Rectangle 534" o:spid="_x0000_s1562" style="position:absolute;left:1305;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" fillcolor="#6baadb" stroked="f"/>
                        <v:rect id="Rectangle 535" o:spid="_x0000_s1563" style="position:absolute;left:1306;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" fillcolor="#6aa8da" stroked="f"/>
                        <v:rect id="Rectangle 536" o:spid="_x0000_s1564" style="position:absolute;left:1308;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" fillcolor="#68a7d9" stroked="f"/>
                        <v:rect id="Rectangle 537" o:spid="_x0000_s1565" style="position:absolute;left:1310;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" fillcolor="#67a5d8" stroked="f"/>
                        <v:rect id="Rectangle 538" o:spid="_x0000_s1566" style="position:absolute;left:1311;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" fillcolor="#65a3d7" stroked="f"/>
                        <v:rect id="Rectangle 539" o:spid="_x0000_s1567" style="position:absolute;left:1313;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" fillcolor="#64a2d6" stroked="f"/>
                        <v:rect id="Rectangle 540" o:spid="_x0000_s1568" style="position:absolute;left:1314;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" fillcolor="#62a0d5" stroked="f"/>
                        <v:rect id="Rectangle 541" o:spid="_x0000_s1569" style="position:absolute;left:1316;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" fillcolor="#619fd4" stroked="f"/>
                        <v:rect id="Rectangle 542" o:spid="_x0000_s1570" style="position:absolute;left:1318;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" fillcolor="#609dd3" stroked="f"/>
                        <v:rect id="Rectangle 543" o:spid="_x0000_s1571" style="position:absolute;left:1319;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" fillcolor="#5e9cd2" stroked="f"/>
                        <v:rect id="Rectangle 544" o:spid="_x0000_s1572" style="position:absolute;left:1321;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" fillcolor="#5d9ad1" stroked="f"/>
                        <v:rect id="Rectangle 545" o:spid="_x0000_s1573" style="position:absolute;left:1322;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" fillcolor="#5c98d0" stroked="f"/>
                        <v:rect id="Rectangle 546" o:spid="_x0000_s1574" style="position:absolute;left:1324;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" fillcolor="#5a97ce" stroked="f"/>
                        <v:rect id="Rectangle 547" o:spid="_x0000_s1575" style="position:absolute;left:1325;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" fillcolor="#5995cd" stroked="f"/>
                        <v:rect id="Rectangle 548" o:spid="_x0000_s1576" style="position:absolute;left:1327;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" fillcolor="#5894cc" stroked="f"/>
                        <v:rect id="Rectangle 549" o:spid="_x0000_s1577" style="position:absolute;left:1329;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" fillcolor="#5692cb" stroked="f"/>
                        <v:rect id="Rectangle 550" o:spid="_x0000_s1578" style="position:absolute;left:1330;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" fillcolor="#5591ca" stroked="f"/>
                        <v:rect id="Rectangle 551" o:spid="_x0000_s1579" style="position:absolute;left:1332;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" fillcolor="#548fc9" stroked="f"/>
                        <v:rect id="Rectangle 552" o:spid="_x0000_s1580" style="position:absolute;left:1333;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" fillcolor="#528dc8" stroked="f"/>
                        <v:rect id="Rectangle 553" o:spid="_x0000_s1581" style="position:absolute;left:1335;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" fillcolor="#518cc7" stroked="f"/>
                        <v:rect id="Rectangle 554" o:spid="_x0000_s1582" style="position:absolute;left:1337;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" fillcolor="#4f8ac6" stroked="f"/>
                        <v:rect id="Rectangle 555" o:spid="_x0000_s1583" style="position:absolute;left:1338;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" fillcolor="#4e89c5" stroked="f"/>
                        <v:rect id="Rectangle 556" o:spid="_x0000_s1584" style="position:absolute;left:1340;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" fillcolor="#4c87c3" stroked="f"/>
                        <v:rect id="Rectangle 557" o:spid="_x0000_s1585" style="position:absolute;left:1341;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" fillcolor="#4b86c2" stroked="f"/>
                        <v:rect id="Rectangle 558" o:spid="_x0000_s1586" style="position:absolute;left:1343;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" fillcolor="#4a84c1" stroked="f"/>
                        <v:rect id="Rectangle 559" o:spid="_x0000_s1587" style="position:absolute;left:1345;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" fillcolor="#4882c0" stroked="f"/>
                        <v:rect id="Rectangle 560" o:spid="_x0000_s1588" style="position:absolute;left:1346;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" fillcolor="#4781bf" stroked="f"/>
                        <v:rect id="Rectangle 561" o:spid="_x0000_s1589" style="position:absolute;left:1348;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" fillcolor="#467fbe" stroked="f"/>
                        <v:rect id="Rectangle 562" o:spid="_x0000_s1590" style="position:absolute;left:1349;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" fillcolor="#447ebc" stroked="f"/>
                        <v:rect id="Rectangle 563" o:spid="_x0000_s1591" style="position:absolute;left:1351;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" fillcolor="#437cbb" stroked="f"/>
                        <v:rect id="Rectangle 564" o:spid="_x0000_s1592" style="position:absolute;left:1353;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" fillcolor="#427bba" stroked="f"/>
                        <v:rect id="Rectangle 565" o:spid="_x0000_s1593" style="position:absolute;left:1354;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" fillcolor="#4079b9" stroked="f"/>
                        <v:rect id="Rectangle 566" o:spid="_x0000_s1594" style="position:absolute;left:1356;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" fillcolor="#3f78b8" stroked="f"/>
                        <v:rect id="Rectangle 567" o:spid="_x0000_s1595" style="position:absolute;left:1357;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" fillcolor="#3d76b7" stroked="f"/>
                        <v:rect id="Rectangle 568" o:spid="_x0000_s1596" style="position:absolute;left:1359;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" fillcolor="#3c74b6" stroked="f"/>
                        <v:rect id="Rectangle 569" o:spid="_x0000_s1597" style="position:absolute;left:1361;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" fillcolor="#3a73b5" stroked="f"/>
                        <v:rect id="Rectangle 570" o:spid="_x0000_s1598" style="position:absolute;left:1362;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" fillcolor="#3971b4" stroked="f"/>
                        <v:rect id="Rectangle 571" o:spid="_x0000_s1599" style="position:absolute;left:1364;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" fillcolor="#3870b3" stroked="f"/>
                        <v:rect id="Rectangle 572" o:spid="_x0000_s1600" style="position:absolute;left:1365;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" fillcolor="#366eb2" stroked="f"/>
                        <v:rect id="Rectangle 573" o:spid="_x0000_s1601" style="position:absolute;left:1367;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" fillcolor="#356db1" stroked="f"/>
                        <v:rect id="Rectangle 574" o:spid="_x0000_s1602" style="position:absolute;left:1368;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" fillcolor="#346bb0" stroked="f"/>
                        <v:rect id="Rectangle 575" o:spid="_x0000_s1603" style="position:absolute;left:1370;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" fillcolor="#3269ae" stroked="f"/>
                        <v:rect id="Rectangle 576" o:spid="_x0000_s1604" style="position:absolute;left:1372;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" fillcolor="#3168ad" stroked="f"/>
                        <v:rect id="Rectangle 577" o:spid="_x0000_s1605" style="position:absolute;left:1373;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" fillcolor="#2f66ac" stroked="f"/>
                        <v:rect id="Rectangle 578" o:spid="_x0000_s1606" style="position:absolute;left:1375;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" fillcolor="#2e65ab" stroked="f"/>
                        <v:rect id="Rectangle 579" o:spid="_x0000_s1607" style="position:absolute;left:1376;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" fillcolor="#2c63a9" stroked="f"/>
                        <v:rect id="Rectangle 580" o:spid="_x0000_s1608" style="position:absolute;left:1378;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" fillcolor="#2b62a8" stroked="f"/>
                        <v:rect id="Rectangle 581" o:spid="_x0000_s1609" style="position:absolute;left:1380;top:2813;width: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" fillcolor="#2a60a7" stroked="f"/>
                        <v:rect id="Rectangle 582" o:spid="_x0000_s1610" style="position:absolute;left:1381;top:2813;width: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" fillcolor="#285ea6" stroked="f"/>
                        <v:shape id="Freeform 583" o:spid="_x0000_s1611" style="position:absolute;left:1262;top:2942;width:99;height:360;visibility:visible;mso-wrap-style:square;v-text-anchor:top" coordsize="9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" path="m99,341r-7,8l86,354r-10,5l68,360r-9,l49,360r-8,-3l32,351r-7,-7l19,338,16,328r-2,-8l13,311r1,-10l17,293r5,-8l28,277,17,272,9,264,3,253,,241,,e" filled="f" strokecolor="#132559" strokeweight="22e-5mm">
                          <v:path arrowok="t" o:connecttype="custom" o:connectlocs="99,341;92,349;86,354;76,359;68,360;59,360;49,360;41,357;32,351;25,344;19,338;16,328;14,320;13,311;14,301;17,293;22,285;28,277;17,272;9,264;3,253;0,241;0,241;0,0" o:connectangles="0,0,0,0,0,0,0,0,0,0,0,0,0,0,0,0,0,0,0,0,0,0,0,0"/>
                        </v:shape>
                        <v:shape id="Freeform 584" o:spid="_x0000_s1612" style="position:absolute;left:1138;top:3183;width:73;height:414;visibility:visible;mso-wrap-style:square;v-text-anchor:top" coordsize="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" path="m65,r8,335l35,374,,414e" filled="f" strokecolor="#132559" strokeweight="22e-5mm">
                          <v:path arrowok="t" o:connecttype="custom" o:connectlocs="65,0;73,335;35,374;0,414" o:connectangles="0,0,0,0"/>
                        </v:shape>
                        <v:line id="Line 585" o:spid="_x0000_s1613" style="position:absolute;flip:x y;visibility:visible;mso-wrap-style:square" from="1095,2831" to="1112,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" strokecolor="#132559" strokeweight="22e-5mm"/>
                        <v:shape id="Freeform 586" o:spid="_x0000_s1614" style="position:absolute;left:1057;top:2476;width:323;height:1184;visibility:visible;mso-wrap-style:square;v-text-anchor:top" coordsize="323,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" path="m55,715r13,287l8,1071r-4,6l1,1085r,9l4,1102r51,30l86,1111r-5,8l79,1129r,10l82,1148r53,36l288,1092r,-63l297,818r11,-19l313,777r,-23l307,733r4,-6l316,720r2,-8l318,704r3,-90l323,524r-2,-92l316,342,304,315,288,289,268,267,246,246,227,231,206,217r,-11l226,188r12,-24l248,140r1,-28l249,91,246,72,238,54,227,38,213,24,197,13,179,4,159,,140,4r-19,9l105,24,92,38,81,54,73,72,68,91r,21l71,138r7,24l90,185r16,19l30,247r-8,10l14,268r-3,13l9,294,,588e" filled="f" strokeweight="39e-5mm">
                          <v:path arrowok="t" o:connecttype="custom" o:connectlocs="68,1002;8,1071;4,1077;1,1094;4,1102;86,1111;79,1129;82,1148;288,1092;297,818;313,777;307,733;316,720;318,704;321,614;321,432;316,342;288,289;246,246;206,217;226,188;248,140;249,91;238,54;213,24;179,4;140,4;105,24;81,54;68,91;71,138;90,185;106,204;22,257;11,281;9,294" o:connectangles="0,0,0,0,0,0,0,0,0,0,0,0,0,0,0,0,0,0,0,0,0,0,0,0,0,0,0,0,0,0,0,0,0,0,0,0"/>
                        </v:shape>
                        <v:shape id="Freeform 587" o:spid="_x0000_s1615" style="position:absolute;left:1057;top:3064;width:55;height:127;visibility:visible;mso-wrap-style:square;v-text-anchor:top" coordsize="5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" path="m55,127l44,119r-9,-9l27,99,22,87,20,74,19,62,22,47,27,34,17,29,9,21,3,12,,e" filled="f" strokeweight="39e-5mm">
                          <v:path arrowok="t" o:connecttype="custom" o:connectlocs="55,127;44,119;35,110;27,99;22,87;20,74;19,62;22,47;27,34;17,29;9,21;3,12;0,0" o:connectangles="0,0,0,0,0,0,0,0,0,0,0,0,0"/>
                        </v:shape>
                        <v:shape id="Freeform 588" o:spid="_x0000_s1616" style="position:absolute;left:428;top:3364;width:668;height:321;visibility:visible;mso-wrap-style:square;v-text-anchor:top" coordsize="66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" path="m,29l46,,603,321r65,-40e" filled="f" strokeweight="61e-5mm">
                          <v:path arrowok="t" o:connecttype="custom" o:connectlocs="0,29;46,0;603,321;668,281" o:connectangles="0,0,0,0"/>
                        </v:shape>
                        <v:line id="Line 589" o:spid="_x0000_s1617" style="position:absolute;flip:y;visibility:visible;mso-wrap-style:square" from="632,3410" to="705,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" strokeweight="61e-5mm"/>
                        <v:line id="Line 590" o:spid="_x0000_s1618" style="position:absolute;flip:y;visibility:visible;mso-wrap-style:square" from="832,3529" to="899,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" strokeweight="61e-5mm"/>
                        <v:shape id="Picture 591" o:spid="_x0000_s1619" type="#_x0000_t75" style="position:absolute;left:119;top:3011;width:9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">
                          <v:imagedata r:id="rId103" o:title=""/>
                        </v:shape>
                        <v:shape id="Picture 592" o:spid="_x0000_s1620" type="#_x0000_t75" style="position:absolute;left:100;top:2645;width:256;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">
                          <v:imagedata r:id="rId104" o:title=""/>
                        </v:shape>
                        <v:shape id="Picture 593" o:spid="_x0000_s1621" type="#_x0000_t75" style="position:absolute;left:100;top:2645;width:256;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">
                          <v:imagedata r:id="rId105" o:title=""/>
                        </v:shape>
                        <v:rect id="Rectangle 594" o:spid="_x0000_s1622" style="position:absolute;left:130;top:2612;width: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" fillcolor="#7ebeea" stroked="f"/>
                        <v:rect id="Rectangle 595" o:spid="_x0000_s1623" style="position:absolute;left:132;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" fillcolor="#f7f3e8" stroked="f"/>
                        <v:rect id="Rectangle 596" o:spid="_x0000_s1624" style="position:absolute;left:13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" fillcolor="#f5f2e8" stroked="f"/>
                        <v:rect id="Rectangle 597" o:spid="_x0000_s1625" style="position:absolute;left:14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" fillcolor="#f3f2e8" stroked="f"/>
                        <v:rect id="Rectangle 598" o:spid="_x0000_s1626" style="position:absolute;left:14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" fillcolor="#f1f1e8" stroked="f"/>
                        <v:rect id="Rectangle 599" o:spid="_x0000_s1627" style="position:absolute;left:150;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" fillcolor="#eff0e8" stroked="f"/>
                        <v:rect id="Rectangle 600" o:spid="_x0000_s1628" style="position:absolute;left:154;top:2612;width: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" fillcolor="#edefe8" stroked="f"/>
                        <v:rect id="Rectangle 601" o:spid="_x0000_s1629" style="position:absolute;left:161;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" fillcolor="#ebeee8" stroked="f"/>
                        <v:rect id="Rectangle 602" o:spid="_x0000_s1630" style="position:absolute;left:16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" fillcolor="#e9ede8" stroked="f"/>
                        <v:rect id="Rectangle 603" o:spid="_x0000_s1631" style="position:absolute;left:17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" fillcolor="#e7ece8" stroked="f"/>
                        <v:rect id="Rectangle 604" o:spid="_x0000_s1632" style="position:absolute;left:17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" fillcolor="#e5ebe8" stroked="f"/>
                        <v:rect id="Rectangle 605" o:spid="_x0000_s1633" style="position:absolute;left:18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" fillcolor="#e3eae8" stroked="f"/>
                        <v:rect id="Rectangle 606" o:spid="_x0000_s1634" style="position:absolute;left:185;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" fillcolor="#e1e9e8" stroked="f"/>
                        <v:rect id="Rectangle 607" o:spid="_x0000_s1635" style="position:absolute;left:189;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" fillcolor="#dfe9e8" stroked="f"/>
                      </v:group>
                      <v:group id="Group 608" o:spid="_x0000_s1636" style="position:absolute;left:647;top:14814;width:19482;height:8192" coordorigin="102,2331" coordsize="3068,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rect id="Rectangle 609" o:spid="_x0000_s1637" style="position:absolute;left:194;top:2612;width: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" fillcolor="#dde8e8" stroked="f"/>
                        <v:rect id="Rectangle 610" o:spid="_x0000_s1638" style="position:absolute;left:20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" fillcolor="#dbe7e9" stroked="f"/>
                        <v:rect id="Rectangle 611" o:spid="_x0000_s1639" style="position:absolute;left:20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" fillcolor="#d9e6e9" stroked="f"/>
                        <v:rect id="Rectangle 612" o:spid="_x0000_s1640" style="position:absolute;left:21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" fillcolor="#d7e5e9" stroked="f"/>
                        <v:rect id="Rectangle 613" o:spid="_x0000_s1641" style="position:absolute;left:21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" fillcolor="#d5e4e9" stroked="f"/>
                        <v:rect id="Rectangle 614" o:spid="_x0000_s1642" style="position:absolute;left:220;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" fillcolor="#d3e3e9" stroked="f"/>
                        <v:rect id="Rectangle 615" o:spid="_x0000_s1643" style="position:absolute;left:224;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" fillcolor="#d1e2e9" stroked="f"/>
                        <v:rect id="Rectangle 616" o:spid="_x0000_s1644" style="position:absolute;left:229;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" fillcolor="#cfe1e9" stroked="f"/>
                        <v:rect id="Rectangle 617" o:spid="_x0000_s1645" style="position:absolute;left:234;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" fillcolor="#cde0e9" stroked="f"/>
                        <v:rect id="Rectangle 618" o:spid="_x0000_s1646" style="position:absolute;left:237;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" fillcolor="#cbe0e9" stroked="f"/>
                        <v:rect id="Rectangle 619" o:spid="_x0000_s1647" style="position:absolute;left:242;top:2612;width: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" fillcolor="#c9dfe9" stroked="f"/>
                        <v:rect id="Rectangle 620" o:spid="_x0000_s1648" style="position:absolute;left:248;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" fillcolor="#c7dee9" stroked="f"/>
                        <v:rect id="Rectangle 621" o:spid="_x0000_s1649" style="position:absolute;left:253;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" fillcolor="#c5dde9" stroked="f"/>
                        <v:rect id="Rectangle 622" o:spid="_x0000_s1650" style="position:absolute;left:258;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" fillcolor="#c3dde9" stroked="f"/>
                        <v:rect id="Rectangle 623" o:spid="_x0000_s1651" style="position:absolute;left:263;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" fillcolor="#c1dce9" stroked="f"/>
                        <v:rect id="Rectangle 624" o:spid="_x0000_s1652" style="position:absolute;left:267;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" fillcolor="#bfdbe9" stroked="f"/>
                        <v:rect id="Rectangle 625" o:spid="_x0000_s1653" style="position:absolute;left:272;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" fillcolor="#bddae9" stroked="f"/>
                        <v:rect id="Rectangle 626" o:spid="_x0000_s1654" style="position:absolute;left:277;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" fillcolor="#bbd9e9" stroked="f"/>
                        <v:rect id="Rectangle 627" o:spid="_x0000_s1655" style="position:absolute;left:282;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" fillcolor="#b9d9e9" stroked="f"/>
                        <v:rect id="Rectangle 628" o:spid="_x0000_s1656" style="position:absolute;left:286;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" fillcolor="#b7d8e9" stroked="f"/>
                        <v:rect id="Rectangle 629" o:spid="_x0000_s1657" style="position:absolute;left:291;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" fillcolor="#b5d7e9" stroked="f"/>
                        <v:rect id="Rectangle 630" o:spid="_x0000_s1658" style="position:absolute;left:296;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" fillcolor="#b3d6e9" stroked="f"/>
                        <v:rect id="Rectangle 631" o:spid="_x0000_s1659" style="position:absolute;left:301;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" fillcolor="#b1d5e9" stroked="f"/>
                        <v:rect id="Rectangle 632" o:spid="_x0000_s1660" style="position:absolute;left:306;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" fillcolor="#afd4e9" stroked="f"/>
                        <v:rect id="Rectangle 633" o:spid="_x0000_s1661" style="position:absolute;left:310;top:2612;width: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" fillcolor="#add3e9" stroked="f"/>
                        <v:rect id="Rectangle 634" o:spid="_x0000_s1662" style="position:absolute;left:317;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" fillcolor="#abd2e9" stroked="f"/>
                        <v:rect id="Rectangle 635" o:spid="_x0000_s1663" style="position:absolute;left:321;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" fillcolor="#a9d1e9" stroked="f"/>
                        <v:rect id="Rectangle 636" o:spid="_x0000_s1664" style="position:absolute;left:326;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" fillcolor="#a7d0e9" stroked="f"/>
                        <v:rect id="Rectangle 637" o:spid="_x0000_s1665" style="position:absolute;left:331;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" fillcolor="#a5d0e9" stroked="f"/>
                        <v:rect id="Rectangle 638" o:spid="_x0000_s1666" style="position:absolute;left:336;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" fillcolor="#a3cfe9" stroked="f"/>
                        <v:rect id="Rectangle 639" o:spid="_x0000_s1667" style="position:absolute;left:341;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" fillcolor="#a1cee9" stroked="f"/>
                        <v:rect id="Rectangle 640" o:spid="_x0000_s1668" style="position:absolute;left:34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" fillcolor="#9fcdea" stroked="f"/>
                        <v:rect id="Rectangle 641" o:spid="_x0000_s1669" style="position:absolute;left:350;top:2612;width: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" fillcolor="#9dccea" stroked="f"/>
                        <v:rect id="Rectangle 642" o:spid="_x0000_s1670" style="position:absolute;left:356;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" fillcolor="#9bcbea" stroked="f"/>
                        <v:rect id="Rectangle 643" o:spid="_x0000_s1671" style="position:absolute;left:361;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" fillcolor="#99caea" stroked="f"/>
                        <v:rect id="Rectangle 644" o:spid="_x0000_s1672" style="position:absolute;left:364;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" fillcolor="#97c9ea" stroked="f"/>
                        <v:rect id="Rectangle 645" o:spid="_x0000_s1673" style="position:absolute;left:369;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" fillcolor="#95c9ea" stroked="f"/>
                        <v:rect id="Rectangle 646" o:spid="_x0000_s1674" style="position:absolute;left:374;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" fillcolor="#93c8ea" stroked="f"/>
                        <v:rect id="Rectangle 647" o:spid="_x0000_s1675" style="position:absolute;left:379;top:2612;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" fillcolor="#91c7ea" stroked="f"/>
                        <v:rect id="Rectangle 648" o:spid="_x0000_s1676" style="position:absolute;left:383;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" fillcolor="#8fc6ea" stroked="f"/>
                        <v:rect id="Rectangle 649" o:spid="_x0000_s1677" style="position:absolute;left:388;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" fillcolor="#8dc5ea" stroked="f"/>
                        <v:rect id="Rectangle 650" o:spid="_x0000_s1678" style="position:absolute;left:393;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" fillcolor="#8bc5ea" stroked="f"/>
                        <v:rect id="Rectangle 651" o:spid="_x0000_s1679" style="position:absolute;left:398;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" fillcolor="#89c4ea" stroked="f"/>
                        <v:rect id="Rectangle 652" o:spid="_x0000_s1680" style="position:absolute;left:403;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" fillcolor="#88c2ea" stroked="f"/>
                        <v:rect id="Rectangle 653" o:spid="_x0000_s1681" style="position:absolute;left:406;top:2612;width: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" fillcolor="#86c2ea" stroked="f"/>
                        <v:rect id="Rectangle 654" o:spid="_x0000_s1682" style="position:absolute;left:412;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" fillcolor="#84c1ea" stroked="f"/>
                        <v:rect id="Rectangle 655" o:spid="_x0000_s1683" style="position:absolute;left:415;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" fillcolor="#82c0ea" stroked="f"/>
                        <v:rect id="Rectangle 656" o:spid="_x0000_s1684" style="position:absolute;left:420;top:2612;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" fillcolor="#80bfea" stroked="f"/>
                        <v:rect id="Rectangle 657" o:spid="_x0000_s1685" style="position:absolute;left:425;top:2612;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" fillcolor="#7ebeea" stroked="f"/>
                        <v:shape id="Freeform 658" o:spid="_x0000_s1686" style="position:absolute;left:156;top:3119;width:256;height:502;visibility:visible;mso-wrap-style:square;v-text-anchor:top" coordsize="25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" path="m256,77l242,343r,66l84,502,83,479r17,-25l118,431r20,-22l161,389,180,76r76,1xm35,428l3,451,,439,,428,14,405,30,385,49,365,70,348,80,,99,11r4,346l35,428xe" fillcolor="#285ea6" stroked="f">
                          <v:path arrowok="t" o:connecttype="custom" o:connectlocs="256,77;242,343;242,409;84,502;83,479;100,454;118,431;138,409;161,389;161,389;180,76;256,77;256,77;35,428;3,451;0,439;0,428;14,405;30,385;49,365;70,348;70,348;80,0;99,11;103,357;103,357;35,428;35,428" o:connectangles="0,0,0,0,0,0,0,0,0,0,0,0,0,0,0,0,0,0,0,0,0,0,0,0,0,0,0,0"/>
                          <o:lock v:ext="edit" verticies="t"/>
                        </v:shape>
                        <v:rect id="Rectangle 659" o:spid="_x0000_s1687" style="position:absolute;left:212;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" fillcolor="#2f4580" stroked="f"/>
                        <v:rect id="Rectangle 660" o:spid="_x0000_s1688" style="position:absolute;left:213;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" fillcolor="#285ea6" stroked="f"/>
                        <v:rect id="Rectangle 661" o:spid="_x0000_s1689" style="position:absolute;left:215;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" fillcolor="#285da5" stroked="f"/>
                        <v:rect id="Rectangle 662" o:spid="_x0000_s1690" style="position:absolute;left:218;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" fillcolor="#285ca4" stroked="f"/>
                        <v:rect id="Rectangle 663" o:spid="_x0000_s1691" style="position:absolute;left:220;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" fillcolor="#285ca3" stroked="f"/>
                        <v:rect id="Rectangle 664" o:spid="_x0000_s1692" style="position:absolute;left:223;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" fillcolor="#295ba2" stroked="f"/>
                        <v:rect id="Rectangle 665" o:spid="_x0000_s1693" style="position:absolute;left:224;top:2608;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" fillcolor="#295ba1" stroked="f"/>
                        <v:rect id="Rectangle 666" o:spid="_x0000_s1694" style="position:absolute;left:228;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" fillcolor="#295aa0" stroked="f"/>
                        <v:rect id="Rectangle 667" o:spid="_x0000_s1695" style="position:absolute;left:231;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" fillcolor="#29599f" stroked="f"/>
                        <v:rect id="Rectangle 668" o:spid="_x0000_s1696" style="position:absolute;left:234;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" fillcolor="#29599e" stroked="f"/>
                        <v:rect id="Rectangle 669" o:spid="_x0000_s1697" style="position:absolute;left:236;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" fillcolor="#2a589e" stroked="f"/>
                        <v:rect id="Rectangle 670" o:spid="_x0000_s1698" style="position:absolute;left:237;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" fillcolor="#2a589d" stroked="f"/>
                        <v:rect id="Rectangle 671" o:spid="_x0000_s1699" style="position:absolute;left:240;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" fillcolor="#2a579c" stroked="f"/>
                        <v:rect id="Rectangle 672" o:spid="_x0000_s1700" style="position:absolute;left:242;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" fillcolor="#2a579b" stroked="f"/>
                        <v:rect id="Rectangle 673" o:spid="_x0000_s1701" style="position:absolute;left:243;top:2608;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" fillcolor="#2a569a" stroked="f"/>
                        <v:rect id="Rectangle 674" o:spid="_x0000_s1702" style="position:absolute;left:247;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" fillcolor="#2a5699" stroked="f"/>
                        <v:rect id="Rectangle 675" o:spid="_x0000_s1703" style="position:absolute;left:248;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" fillcolor="#2b5599" stroked="f"/>
                        <v:rect id="Rectangle 676" o:spid="_x0000_s1704" style="position:absolute;left:250;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" fillcolor="#2b5598" stroked="f"/>
                        <v:rect id="Rectangle 677" o:spid="_x0000_s1705" style="position:absolute;left:253;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" fillcolor="#2b5497" stroked="f"/>
                        <v:rect id="Rectangle 678" o:spid="_x0000_s1706" style="position:absolute;left:255;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" fillcolor="#2b5496" stroked="f"/>
                        <v:rect id="Rectangle 679" o:spid="_x0000_s1707" style="position:absolute;left:256;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" fillcolor="#2b5396" stroked="f"/>
                        <v:rect id="Rectangle 680" o:spid="_x0000_s1708" style="position:absolute;left:258;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" fillcolor="#2b5395" stroked="f"/>
                        <v:rect id="Rectangle 681" o:spid="_x0000_s1709" style="position:absolute;left:259;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" fillcolor="#2b5394" stroked="f"/>
                        <v:rect id="Rectangle 682" o:spid="_x0000_s1710" style="position:absolute;left:261;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" fillcolor="#2c5294" stroked="f"/>
                        <v:rect id="Rectangle 683" o:spid="_x0000_s1711" style="position:absolute;left:263;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" fillcolor="#2c5293" stroked="f"/>
                        <v:rect id="Rectangle 684" o:spid="_x0000_s1712" style="position:absolute;left:266;top:2608;width:5;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" fillcolor="#2c5192" stroked="f"/>
                        <v:rect id="Rectangle 685" o:spid="_x0000_s1713" style="position:absolute;left:271;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" fillcolor="#2c5091" stroked="f"/>
                        <v:rect id="Rectangle 686" o:spid="_x0000_s1714" style="position:absolute;left:272;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" fillcolor="#2c5090" stroked="f"/>
                        <v:rect id="Rectangle 687" o:spid="_x0000_s1715" style="position:absolute;left:274;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" fillcolor="#2c4f90" stroked="f"/>
                        <v:rect id="Rectangle 688" o:spid="_x0000_s1716" style="position:absolute;left:275;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" fillcolor="#2c4f8f" stroked="f"/>
                        <v:rect id="Rectangle 689" o:spid="_x0000_s1717" style="position:absolute;left:277;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" fillcolor="#2c4e8e" stroked="f"/>
                        <v:rect id="Rectangle 690" o:spid="_x0000_s1718" style="position:absolute;left:280;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" fillcolor="#2c4e8d" stroked="f"/>
                        <v:rect id="Rectangle 691" o:spid="_x0000_s1719" style="position:absolute;left:282;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" fillcolor="#2d4d8d" stroked="f"/>
                        <v:rect id="Rectangle 692" o:spid="_x0000_s1720" style="position:absolute;left:283;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" fillcolor="#2d4d8c" stroked="f"/>
                        <v:rect id="Rectangle 693" o:spid="_x0000_s1721" style="position:absolute;left:286;top:2608;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" fillcolor="#2d4c8b" stroked="f"/>
                        <v:rect id="Rectangle 694" o:spid="_x0000_s1722" style="position:absolute;left:290;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" fillcolor="#2d4b8a" stroked="f"/>
                        <v:rect id="Rectangle 695" o:spid="_x0000_s1723" style="position:absolute;left:293;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" fillcolor="#2d4b89" stroked="f"/>
                        <v:rect id="Rectangle 696" o:spid="_x0000_s1724" style="position:absolute;left:294;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" fillcolor="#2e4a88" stroked="f"/>
                        <v:rect id="Rectangle 697" o:spid="_x0000_s1725" style="position:absolute;left:296;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" fillcolor="#2e4a87" stroked="f"/>
                        <v:rect id="Rectangle 698" o:spid="_x0000_s1726" style="position:absolute;left:299;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" fillcolor="#2e4986" stroked="f"/>
                        <v:rect id="Rectangle 699" o:spid="_x0000_s1727" style="position:absolute;left:302;top:2608;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" fillcolor="#2e4885" stroked="f"/>
                        <v:rect id="Rectangle 700" o:spid="_x0000_s1728" style="position:absolute;left:306;top:2608;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" fillcolor="#2e4884" stroked="f"/>
                        <v:rect id="Rectangle 701" o:spid="_x0000_s1729" style="position:absolute;left:307;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" fillcolor="#2f4783" stroked="f"/>
                        <v:rect id="Rectangle 702" o:spid="_x0000_s1730" style="position:absolute;left:309;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" fillcolor="#2f4782" stroked="f"/>
                        <v:rect id="Rectangle 703" o:spid="_x0000_s1731" style="position:absolute;left:312;top:2608;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" fillcolor="#2f4681" stroked="f"/>
                        <v:rect id="Rectangle 704" o:spid="_x0000_s1732" style="position:absolute;left:315;top:2608;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" fillcolor="#2f4580" stroked="f"/>
                        <v:shape id="Picture 705" o:spid="_x0000_s1733" type="#_x0000_t75" style="position:absolute;left:124;top:2345;width:237;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">
                          <v:imagedata r:id="rId106" o:title=""/>
                        </v:shape>
                        <v:shape id="Freeform 706" o:spid="_x0000_s1734" style="position:absolute;left:200;top:2600;width:123;height:35;visibility:visible;mso-wrap-style:square;v-text-anchor:top" coordsize="1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" path="m123,9l110,20,98,28,82,33,66,35,47,32,29,25,13,14,,e" filled="f" strokecolor="#d75139" strokeweight="22e-5mm">
                          <v:path arrowok="t" o:connecttype="custom" o:connectlocs="123,9;110,20;98,28;82,33;66,35;47,32;29,25;13,14;0,0" o:connectangles="0,0,0,0,0,0,0,0,0"/>
                        </v:shape>
                        <v:shape id="Picture 707" o:spid="_x0000_s1735" type="#_x0000_t75" style="position:absolute;left:331;top:3132;width: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">
                          <v:imagedata r:id="rId107" o:title=""/>
                        </v:shape>
                        <v:shape id="Picture 708" o:spid="_x0000_s1736" type="#_x0000_t75" style="position:absolute;left:331;top:3132;width: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">
                          <v:imagedata r:id="rId108" o:title=""/>
                        </v:shape>
                        <v:rect id="Rectangle 709" o:spid="_x0000_s1737" style="position:absolute;left:336;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" fillcolor="#285ea6" stroked="f"/>
                        <v:rect id="Rectangle 710" o:spid="_x0000_s1738" style="position:absolute;left:337;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" fillcolor="#7cbde9" stroked="f"/>
                        <v:rect id="Rectangle 711" o:spid="_x0000_s1739" style="position:absolute;left:339;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" fillcolor="#7abbe8" stroked="f"/>
                        <v:rect id="Rectangle 712" o:spid="_x0000_s1740" style="position:absolute;left:341;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" fillcolor="#79b9e7" stroked="f"/>
                        <v:rect id="Rectangle 713" o:spid="_x0000_s1741" style="position:absolute;left:342;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" fillcolor="#78b8e6" stroked="f"/>
                        <v:rect id="Rectangle 714" o:spid="_x0000_s1742" style="position:absolute;left:344;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" fillcolor="#76b6e5" stroked="f"/>
                        <v:rect id="Rectangle 715" o:spid="_x0000_s1743" style="position:absolute;left:345;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" fillcolor="#75b5e4" stroked="f"/>
                        <v:rect id="Rectangle 716" o:spid="_x0000_s1744" style="position:absolute;left:347;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" fillcolor="#73b3e3" stroked="f"/>
                        <v:rect id="Rectangle 717" o:spid="_x0000_s1745" style="position:absolute;left:348;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" fillcolor="#72b2e2" stroked="f"/>
                        <v:rect id="Rectangle 718" o:spid="_x0000_s1746" style="position:absolute;left:350;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" fillcolor="#71b0e1" stroked="f"/>
                        <v:rect id="Rectangle 719" o:spid="_x0000_s1747" style="position:absolute;left:352;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" fillcolor="#6fafdf" stroked="f"/>
                        <v:rect id="Rectangle 720" o:spid="_x0000_s1748" style="position:absolute;left:353;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" fillcolor="#6eadde" stroked="f"/>
                        <v:rect id="Rectangle 721" o:spid="_x0000_s1749" style="position:absolute;left:355;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" fillcolor="#6dacdd" stroked="f"/>
                        <v:rect id="Rectangle 722" o:spid="_x0000_s1750" style="position:absolute;left:356;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" fillcolor="#6baadc" stroked="f"/>
                        <v:rect id="Rectangle 723" o:spid="_x0000_s1751" style="position:absolute;left:358;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" fillcolor="#6aa9db" stroked="f"/>
                        <v:rect id="Rectangle 724" o:spid="_x0000_s1752" style="position:absolute;left:360;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" fillcolor="#69a7da" stroked="f"/>
                        <v:rect id="Rectangle 725" o:spid="_x0000_s1753" style="position:absolute;left:361;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" fillcolor="#68a6d9" stroked="f"/>
                        <v:rect id="Rectangle 726" o:spid="_x0000_s1754" style="position:absolute;left:363;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" fillcolor="#66a4d8" stroked="f"/>
                        <v:rect id="Rectangle 727" o:spid="_x0000_s1755" style="position:absolute;left:364;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" fillcolor="#65a3d7" stroked="f"/>
                        <v:rect id="Rectangle 728" o:spid="_x0000_s1756" style="position:absolute;left:366;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" fillcolor="#63a1d6" stroked="f"/>
                        <v:rect id="Rectangle 729" o:spid="_x0000_s1757" style="position:absolute;left:368;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" fillcolor="#629fd5" stroked="f"/>
                        <v:rect id="Rectangle 730" o:spid="_x0000_s1758" style="position:absolute;left:369;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" fillcolor="#609ed4" stroked="f"/>
                        <v:rect id="Rectangle 731" o:spid="_x0000_s1759" style="position:absolute;left:371;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" fillcolor="#5f9cd3" stroked="f"/>
                        <v:rect id="Rectangle 732" o:spid="_x0000_s1760" style="position:absolute;left:372;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" fillcolor="#5e9bd2" stroked="f"/>
                        <v:rect id="Rectangle 733" o:spid="_x0000_s1761" style="position:absolute;left:374;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" fillcolor="#5c99d0" stroked="f"/>
                        <v:rect id="Rectangle 734" o:spid="_x0000_s1762" style="position:absolute;left:376;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" fillcolor="#5b98cf" stroked="f"/>
                        <v:rect id="Rectangle 735" o:spid="_x0000_s1763" style="position:absolute;left:377;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" fillcolor="#5a96ce" stroked="f"/>
                        <v:rect id="Rectangle 736" o:spid="_x0000_s1764" style="position:absolute;left:379;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" fillcolor="#5995cd" stroked="f"/>
                        <v:rect id="Rectangle 737" o:spid="_x0000_s1765" style="position:absolute;left:380;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" fillcolor="#5793cb" stroked="f"/>
                        <v:rect id="Rectangle 738" o:spid="_x0000_s1766" style="position:absolute;left:382;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" fillcolor="#5692ca" stroked="f"/>
                        <v:rect id="Rectangle 739" o:spid="_x0000_s1767" style="position:absolute;left:383;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" fillcolor="#5590c9" stroked="f"/>
                        <v:rect id="Rectangle 740" o:spid="_x0000_s1768" style="position:absolute;left:385;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" fillcolor="#548fc8" stroked="f"/>
                        <v:rect id="Rectangle 741" o:spid="_x0000_s1769" style="position:absolute;left:387;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" fillcolor="#528dc7" stroked="f"/>
                        <v:rect id="Rectangle 742" o:spid="_x0000_s1770" style="position:absolute;left:388;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" fillcolor="#518cc6" stroked="f"/>
                        <v:rect id="Rectangle 743" o:spid="_x0000_s1771" style="position:absolute;left:390;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" fillcolor="#4f8ac5" stroked="f"/>
                        <v:rect id="Rectangle 744" o:spid="_x0000_s1772" style="position:absolute;left:391;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" fillcolor="#4e89c4" stroked="f"/>
                        <v:rect id="Rectangle 745" o:spid="_x0000_s1773" style="position:absolute;left:393;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" fillcolor="#4c87c3" stroked="f"/>
                        <v:rect id="Rectangle 746" o:spid="_x0000_s1774" style="position:absolute;left:395;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" fillcolor="#4b85c2" stroked="f"/>
                        <v:rect id="Rectangle 747" o:spid="_x0000_s1775" style="position:absolute;left:396;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" fillcolor="#4a84c1" stroked="f"/>
                        <v:rect id="Rectangle 748" o:spid="_x0000_s1776" style="position:absolute;left:398;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" fillcolor="#4882c0" stroked="f"/>
                        <v:rect id="Rectangle 749" o:spid="_x0000_s1777" style="position:absolute;left:399;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" fillcolor="#4781bf" stroked="f"/>
                        <v:rect id="Rectangle 750" o:spid="_x0000_s1778" style="position:absolute;left:401;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" fillcolor="#467fbe" stroked="f"/>
                        <v:rect id="Rectangle 751" o:spid="_x0000_s1779" style="position:absolute;left:403;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" fillcolor="#457ebd" stroked="f"/>
                        <v:rect id="Rectangle 752" o:spid="_x0000_s1780" style="position:absolute;left:404;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" fillcolor="#437cbb" stroked="f"/>
                        <v:rect id="Rectangle 753" o:spid="_x0000_s1781" style="position:absolute;left:406;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" fillcolor="#427bba" stroked="f"/>
                        <v:rect id="Rectangle 754" o:spid="_x0000_s1782" style="position:absolute;left:407;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" fillcolor="#4079b9" stroked="f"/>
                        <v:rect id="Rectangle 755" o:spid="_x0000_s1783" style="position:absolute;left:409;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" fillcolor="#3f78b8" stroked="f"/>
                        <v:rect id="Rectangle 756" o:spid="_x0000_s1784" style="position:absolute;left:411;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" fillcolor="#3d76b7" stroked="f"/>
                        <v:rect id="Rectangle 757" o:spid="_x0000_s1785" style="position:absolute;left:412;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" fillcolor="#3c75b6" stroked="f"/>
                        <v:rect id="Rectangle 758" o:spid="_x0000_s1786" style="position:absolute;left:414;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" fillcolor="#3b73b5" stroked="f"/>
                        <v:rect id="Rectangle 759" o:spid="_x0000_s1787" style="position:absolute;left:415;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" fillcolor="#3972b4" stroked="f"/>
                        <v:rect id="Rectangle 760" o:spid="_x0000_s1788" style="position:absolute;left:417;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" fillcolor="#3870b3" stroked="f"/>
                        <v:rect id="Rectangle 761" o:spid="_x0000_s1789" style="position:absolute;left:418;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" fillcolor="#376fb2" stroked="f"/>
                        <v:rect id="Rectangle 762" o:spid="_x0000_s1790" style="position:absolute;left:420;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" fillcolor="#366db1" stroked="f"/>
                        <v:rect id="Rectangle 763" o:spid="_x0000_s1791" style="position:absolute;left:422;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" fillcolor="#346bb0" stroked="f"/>
                        <v:rect id="Rectangle 764" o:spid="_x0000_s1792" style="position:absolute;left:423;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" fillcolor="#336aaf" stroked="f"/>
                        <v:rect id="Rectangle 765" o:spid="_x0000_s1793" style="position:absolute;left:425;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" fillcolor="#3168ae" stroked="f"/>
                        <v:rect id="Rectangle 766" o:spid="_x0000_s1794" style="position:absolute;left:426;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" fillcolor="#3067ac" stroked="f"/>
                        <v:rect id="Rectangle 767" o:spid="_x0000_s1795" style="position:absolute;left:428;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" fillcolor="#2e65ab" stroked="f"/>
                        <v:rect id="Rectangle 768" o:spid="_x0000_s1796" style="position:absolute;left:430;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" fillcolor="#2d64aa" stroked="f"/>
                        <v:rect id="Rectangle 769" o:spid="_x0000_s1797" style="position:absolute;left:431;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" fillcolor="#2c62a9" stroked="f"/>
                        <v:rect id="Rectangle 770" o:spid="_x0000_s1798" style="position:absolute;left:433;top:2752;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" fillcolor="#2a61a8" stroked="f"/>
                        <v:rect id="Rectangle 771" o:spid="_x0000_s1799" style="position:absolute;left:434;top:2752;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" fillcolor="#295fa7" stroked="f"/>
                        <v:shape id="Freeform 772" o:spid="_x0000_s1800" style="position:absolute;left:313;top:2884;width:102;height:372;visibility:visible;mso-wrap-style:square;v-text-anchor:top" coordsize="10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" path="m102,351r-6,8l88,365r-10,4l69,370r-8,2l51,370r-9,-3l32,362r-6,-6l20,348,16,338r-3,-8l13,320r2,-9l18,301r5,-8l29,285,18,280,10,270,4,261,,250,,e" filled="f" strokecolor="#132559" strokeweight="22e-5mm">
                          <v:path arrowok="t" o:connecttype="custom" o:connectlocs="102,351;96,359;88,365;78,369;69,370;61,372;51,370;42,367;32,362;26,356;20,348;16,338;13,330;13,320;15,311;18,301;23,293;29,285;18,280;10,270;4,261;0,250;0,250;0,0" o:connectangles="0,0,0,0,0,0,0,0,0,0,0,0,0,0,0,0,0,0,0,0,0,0,0,0"/>
                        </v:shape>
                        <v:shape id="Freeform 773" o:spid="_x0000_s1801" style="position:absolute;left:186;top:3132;width:73;height:425;visibility:visible;mso-wrap-style:square;v-text-anchor:top" coordsize="7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" path="m65,r8,344l35,383,,425e" filled="f" strokecolor="#132559" strokeweight="22e-5mm">
                          <v:path arrowok="t" o:connecttype="custom" o:connectlocs="65,0;73,344;35,383;0,425" o:connectangles="0,0,0,0"/>
                        </v:shape>
                        <v:line id="Line 774" o:spid="_x0000_s1802" style="position:absolute;flip:x y;visibility:visible;mso-wrap-style:square" from="142,2772" to="159,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" strokecolor="#132559" strokeweight="22e-5mm"/>
                        <v:shape id="Freeform 775" o:spid="_x0000_s1803" style="position:absolute;left:102;top:2405;width:331;height:1216;visibility:visible;mso-wrap-style:square;v-text-anchor:top" coordsize="331,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" path="m57,737r14,292l8,1100r-3,8l3,1116r-2,8l5,1132r52,33l89,1142r-6,8l81,1160r,9l84,1179r54,37l296,1123r,-66l307,843r9,-21l321,799r,-22l315,753r6,-5l324,741r2,-8l326,725r5,-93l331,539r-2,-94l324,352,312,325,296,299,277,275,254,254,234,238,213,223r-2,-11l232,193r14,-23l254,143r2,-13l258,116,256,95,253,75,245,56,234,40,219,26,204,13,184,5,164,,143,5r-19,8l108,26,94,40,83,56,75,75,71,95r,21l73,143r8,24l92,190r18,19l32,256r-10,9l16,277r-5,12l9,304,,605e" filled="f" strokeweight="39e-5mm">
                          <v:path arrowok="t" o:connecttype="custom" o:connectlocs="71,1029;5,1108;1,1124;57,1165;83,1150;81,1169;138,1216;296,1057;316,822;321,777;321,748;326,733;326,725;331,539;324,352;312,325;277,275;234,238;211,212;246,170;256,130;256,95;245,56;219,26;184,5;143,5;108,26;83,56;71,95;73,143;92,190;110,209;22,265;11,289;0,605" o:connectangles="0,0,0,0,0,0,0,0,0,0,0,0,0,0,0,0,0,0,0,0,0,0,0,0,0,0,0,0,0,0,0,0,0,0,0"/>
                        </v:shape>
                        <v:shape id="Freeform 776" o:spid="_x0000_s1804" style="position:absolute;left:102;top:3010;width:57;height:132;visibility:visible;mso-wrap-style:square;v-text-anchor:top" coordsize="5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" path="m57,132l46,124,36,112,28,101,24,90,21,75r,-13l22,48,27,35,17,30,9,21,3,11,,e" filled="f" strokeweight="39e-5mm">
                          <v:path arrowok="t" o:connecttype="custom" o:connectlocs="57,132;46,124;36,112;28,101;24,90;21,75;21,62;22,48;27,35;17,30;9,21;3,11;0,0" o:connectangles="0,0,0,0,0,0,0,0,0,0,0,0,0"/>
                        </v:shape>
                        <v:shape id="Picture 777" o:spid="_x0000_s1805" type="#_x0000_t75" style="position:absolute;left:2939;top:2720;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">
                          <v:imagedata r:id="rId109" o:title=""/>
                        </v:shape>
                        <v:shape id="Picture 778" o:spid="_x0000_s1806" type="#_x0000_t75" style="position:absolute;left:2920;top:2363;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">
                          <v:imagedata r:id="rId110" o:title=""/>
                        </v:shape>
                        <v:shape id="Picture 779" o:spid="_x0000_s1807" type="#_x0000_t75" style="position:absolute;left:2920;top:2363;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">
                          <v:imagedata r:id="rId111" o:title=""/>
                        </v:shape>
                        <v:rect id="Rectangle 780" o:spid="_x0000_s1808" style="position:absolute;left:2950;top:2331;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" fillcolor="#59ff87" stroked="f"/>
                        <v:rect id="Rectangle 781" o:spid="_x0000_s1809" style="position:absolute;left:295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" fillcolor="#f6f3e8" stroked="f"/>
                        <v:rect id="Rectangle 782" o:spid="_x0000_s1810" style="position:absolute;left:2955;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" fillcolor="#f4f3e6" stroked="f"/>
                        <v:rect id="Rectangle 783" o:spid="_x0000_s1811" style="position:absolute;left:2960;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" fillcolor="#f2f4e5" stroked="f"/>
                        <v:rect id="Rectangle 784" o:spid="_x0000_s1812" style="position:absolute;left:2963;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" fillcolor="#f0f4e4" stroked="f"/>
                        <v:rect id="Rectangle 785" o:spid="_x0000_s1813" style="position:absolute;left:2966;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" fillcolor="#eef4e3" stroked="f"/>
                        <v:rect id="Rectangle 786" o:spid="_x0000_s1814" style="position:absolute;left:297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" fillcolor="#ecf4e1" stroked="f"/>
                        <v:rect id="Rectangle 787" o:spid="_x0000_s1815" style="position:absolute;left:2974;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" fillcolor="#eaf4e0" stroked="f"/>
                        <v:rect id="Rectangle 788" o:spid="_x0000_s1816" style="position:absolute;left:2977;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" fillcolor="#e8f4df" stroked="f"/>
                        <v:rect id="Rectangle 789" o:spid="_x0000_s1817" style="position:absolute;left:2980;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" fillcolor="#e6f5de" stroked="f"/>
                        <v:rect id="Rectangle 790" o:spid="_x0000_s1818" style="position:absolute;left:298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" fillcolor="#e4f5dc" stroked="f"/>
                        <v:rect id="Rectangle 791" o:spid="_x0000_s1819" style="position:absolute;left:2988;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" fillcolor="#e2f5db" stroked="f"/>
                        <v:rect id="Rectangle 792" o:spid="_x0000_s1820" style="position:absolute;left:299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" fillcolor="#e0f5da" stroked="f"/>
                        <v:rect id="Rectangle 793" o:spid="_x0000_s1821" style="position:absolute;left:2995;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" fillcolor="#def5d9" stroked="f"/>
                        <v:rect id="Rectangle 794" o:spid="_x0000_s1822" style="position:absolute;left:2999;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" fillcolor="#dcf5d8" stroked="f"/>
                        <v:rect id="Rectangle 795" o:spid="_x0000_s1823" style="position:absolute;left:3003;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" fillcolor="#daf5d7" stroked="f"/>
                        <v:rect id="Rectangle 796" o:spid="_x0000_s1824" style="position:absolute;left:3006;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" fillcolor="#d8f5d6" stroked="f"/>
                        <v:rect id="Rectangle 797" o:spid="_x0000_s1825" style="position:absolute;left:300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" fillcolor="#d7f5d4" stroked="f"/>
                        <v:rect id="Rectangle 798" o:spid="_x0000_s1826" style="position:absolute;left:3012;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" fillcolor="#d5f5d3" stroked="f"/>
                        <v:rect id="Rectangle 799" o:spid="_x0000_s1827" style="position:absolute;left:3017;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" fillcolor="#d3f6d2" stroked="f"/>
                        <v:rect id="Rectangle 800" o:spid="_x0000_s1828" style="position:absolute;left:3020;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" fillcolor="#d1f6d1" stroked="f"/>
                        <v:rect id="Rectangle 801" o:spid="_x0000_s1829" style="position:absolute;left:302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" fillcolor="#cff6cf" stroked="f"/>
                        <v:rect id="Rectangle 802" o:spid="_x0000_s1830" style="position:absolute;left:3028;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" fillcolor="#cdf6ce" stroked="f"/>
                        <v:rect id="Rectangle 803" o:spid="_x0000_s1831" style="position:absolute;left:303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" fillcolor="#cbf6cd" stroked="f"/>
                        <v:rect id="Rectangle 804" o:spid="_x0000_s1832" style="position:absolute;left:3034;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" fillcolor="#c9f7cc" stroked="f"/>
                        <v:rect id="Rectangle 805" o:spid="_x0000_s1833" style="position:absolute;left:303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" fillcolor="#c7f7ca" stroked="f"/>
                        <v:rect id="Rectangle 806" o:spid="_x0000_s1834" style="position:absolute;left:3042;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" fillcolor="#c5f7c9" stroked="f"/>
                        <v:rect id="Rectangle 807" o:spid="_x0000_s1835" style="position:absolute;left:3046;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" fillcolor="#c3f7c8" stroked="f"/>
                        <v:rect id="Rectangle 808" o:spid="_x0000_s1836" style="position:absolute;left:3049;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" fillcolor="#c1f7c7" stroked="f"/>
                      </v:group>
                      <v:group id="Group 809" o:spid="_x0000_s1837" style="position:absolute;left:18548;top:13169;width:3226;height:8630" coordorigin="2921,2072" coordsize="508,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rect id="Rectangle 810" o:spid="_x0000_s1838" style="position:absolute;left:3054;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" fillcolor="#bff8c6" stroked="f"/>
                        <v:rect id="Rectangle 811" o:spid="_x0000_s1839" style="position:absolute;left:3057;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" fillcolor="#bdf8c5" stroked="f"/>
                        <v:rect id="Rectangle 812" o:spid="_x0000_s1840" style="position:absolute;left:3060;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" fillcolor="#bbf8c4" stroked="f"/>
                        <v:rect id="Rectangle 813" o:spid="_x0000_s1841" style="position:absolute;left:3063;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" fillcolor="#b9f8c2" stroked="f"/>
                        <v:rect id="Rectangle 814" o:spid="_x0000_s1842" style="position:absolute;left:3068;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" fillcolor="#b7f8c1" stroked="f"/>
                        <v:rect id="Rectangle 815" o:spid="_x0000_s1843" style="position:absolute;left:307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" fillcolor="#b5f8c0" stroked="f"/>
                        <v:rect id="Rectangle 816" o:spid="_x0000_s1844" style="position:absolute;left:3074;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" fillcolor="#b3f8bf" stroked="f"/>
                        <v:rect id="Rectangle 817" o:spid="_x0000_s1845" style="position:absolute;left:307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" fillcolor="#b1f8bd" stroked="f"/>
                        <v:rect id="Rectangle 818" o:spid="_x0000_s1846" style="position:absolute;left:308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" fillcolor="#aff8bc" stroked="f"/>
                        <v:rect id="Rectangle 819" o:spid="_x0000_s1847" style="position:absolute;left:3085;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" fillcolor="#adf8bb" stroked="f"/>
                        <v:rect id="Rectangle 820" o:spid="_x0000_s1848" style="position:absolute;left:3089;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" fillcolor="#abf9ba" stroked="f"/>
                        <v:rect id="Rectangle 821" o:spid="_x0000_s1849" style="position:absolute;left:3093;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" fillcolor="#a9f9b8" stroked="f"/>
                        <v:rect id="Rectangle 822" o:spid="_x0000_s1850" style="position:absolute;left:3097;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" fillcolor="#a7f9b7" stroked="f"/>
                        <v:rect id="Rectangle 823" o:spid="_x0000_s1851" style="position:absolute;left:3100;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" fillcolor="#a5f9b6" stroked="f"/>
                        <v:rect id="Rectangle 824" o:spid="_x0000_s1852" style="position:absolute;left:3103;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" fillcolor="#a3f9b5" stroked="f"/>
                        <v:rect id="Rectangle 825" o:spid="_x0000_s1853" style="position:absolute;left:3108;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" fillcolor="#a1fab3" stroked="f"/>
                        <v:rect id="Rectangle 826" o:spid="_x0000_s1854" style="position:absolute;left:311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" fillcolor="#9ffab2" stroked="f"/>
                        <v:rect id="Rectangle 827" o:spid="_x0000_s1855" style="position:absolute;left:3114;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" fillcolor="#9dfab1" stroked="f"/>
                        <v:rect id="Rectangle 828" o:spid="_x0000_s1856" style="position:absolute;left:3117;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" fillcolor="#9bfaaf" stroked="f"/>
                        <v:rect id="Rectangle 829" o:spid="_x0000_s1857" style="position:absolute;left:312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" fillcolor="#99fbae" stroked="f"/>
                        <v:rect id="Rectangle 830" o:spid="_x0000_s1858" style="position:absolute;left:312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" fillcolor="#97fbad" stroked="f"/>
                        <v:rect id="Rectangle 831" o:spid="_x0000_s1859" style="position:absolute;left:3128;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" fillcolor="#95fbac" stroked="f"/>
                        <v:rect id="Rectangle 832" o:spid="_x0000_s1860" style="position:absolute;left:3133;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" fillcolor="#93fbaa" stroked="f"/>
                        <v:rect id="Rectangle 833" o:spid="_x0000_s1861" style="position:absolute;left:3136;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" fillcolor="#91fba9" stroked="f"/>
                        <v:rect id="Rectangle 834" o:spid="_x0000_s1862" style="position:absolute;left:3139;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" fillcolor="#8ffba8" stroked="f"/>
                        <v:rect id="Rectangle 835" o:spid="_x0000_s1863" style="position:absolute;left:3143;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" fillcolor="#8dfba7" stroked="f"/>
                        <v:rect id="Rectangle 836" o:spid="_x0000_s1864" style="position:absolute;left:3147;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" fillcolor="#8bfba5" stroked="f"/>
                        <v:rect id="Rectangle 837" o:spid="_x0000_s1865" style="position:absolute;left:315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" fillcolor="#89fba4" stroked="f"/>
                        <v:rect id="Rectangle 838" o:spid="_x0000_s1866" style="position:absolute;left:3154;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" fillcolor="#87fba3" stroked="f"/>
                        <v:rect id="Rectangle 839" o:spid="_x0000_s1867" style="position:absolute;left:315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" fillcolor="#85fca2" stroked="f"/>
                        <v:rect id="Rectangle 840" o:spid="_x0000_s1868" style="position:absolute;left:3162;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" fillcolor="#83fca1" stroked="f"/>
                        <v:rect id="Rectangle 841" o:spid="_x0000_s1869" style="position:absolute;left:3167;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" fillcolor="#81fc9f" stroked="f"/>
                        <v:rect id="Rectangle 842" o:spid="_x0000_s1870" style="position:absolute;left:3170;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" fillcolor="#7ffc9e" stroked="f"/>
                        <v:rect id="Rectangle 843" o:spid="_x0000_s1871" style="position:absolute;left:317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" fillcolor="#7dfc9c" stroked="f"/>
                        <v:rect id="Rectangle 844" o:spid="_x0000_s1872" style="position:absolute;left:3178;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" fillcolor="#7bfd9b" stroked="f"/>
                        <v:rect id="Rectangle 845" o:spid="_x0000_s1873" style="position:absolute;left:318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" fillcolor="#79fd9a" stroked="f"/>
                        <v:rect id="Rectangle 846" o:spid="_x0000_s1874" style="position:absolute;left:3184;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" fillcolor="#77fd99" stroked="f"/>
                        <v:rect id="Rectangle 847" o:spid="_x0000_s1875" style="position:absolute;left:318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" fillcolor="#75fd98" stroked="f"/>
                        <v:rect id="Rectangle 848" o:spid="_x0000_s1876" style="position:absolute;left:319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" fillcolor="#73fd97" stroked="f"/>
                        <v:rect id="Rectangle 849" o:spid="_x0000_s1877" style="position:absolute;left:319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" fillcolor="#71fe96" stroked="f"/>
                        <v:rect id="Rectangle 850" o:spid="_x0000_s1878" style="position:absolute;left:3198;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" fillcolor="#6ffe94" stroked="f"/>
                        <v:rect id="Rectangle 851" o:spid="_x0000_s1879" style="position:absolute;left:3203;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" fillcolor="#6dfe93" stroked="f"/>
                        <v:rect id="Rectangle 852" o:spid="_x0000_s1880" style="position:absolute;left:3206;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" fillcolor="#6bfe92" stroked="f"/>
                        <v:rect id="Rectangle 853" o:spid="_x0000_s1881" style="position:absolute;left:3210;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" fillcolor="#69fe91" stroked="f"/>
                        <v:rect id="Rectangle 854" o:spid="_x0000_s1882" style="position:absolute;left:3213;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" fillcolor="#67fe90" stroked="f"/>
                        <v:rect id="Rectangle 855" o:spid="_x0000_s1883" style="position:absolute;left:3217;top:2331;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" fillcolor="#65fe8e" stroked="f"/>
                        <v:rect id="Rectangle 856" o:spid="_x0000_s1884" style="position:absolute;left:3221;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" fillcolor="#63fe8d" stroked="f"/>
                        <v:rect id="Rectangle 857" o:spid="_x0000_s1885" style="position:absolute;left:3224;top:2331;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" fillcolor="#61fe8c" stroked="f"/>
                        <v:rect id="Rectangle 858" o:spid="_x0000_s1886" style="position:absolute;left:3229;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" fillcolor="#5ffe8a" stroked="f"/>
                        <v:rect id="Rectangle 859" o:spid="_x0000_s1887" style="position:absolute;left:3232;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" fillcolor="#5dff89" stroked="f"/>
                        <v:rect id="Rectangle 860" o:spid="_x0000_s1888" style="position:absolute;left:3235;top:2331;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" fillcolor="#5bff88" stroked="f"/>
                        <v:rect id="Rectangle 861" o:spid="_x0000_s1889" style="position:absolute;left:3238;top:2331;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" fillcolor="#59ff87" stroked="f"/>
                        <v:shape id="Freeform 862" o:spid="_x0000_s1890" style="position:absolute;left:2974;top:2825;width:250;height:489;visibility:visible;mso-wrap-style:square;v-text-anchor:top" coordsize="25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" path="m250,74l236,334r,63l83,489,81,466,97,442r18,-22l135,397r23,-19l175,72r75,2xm33,416l2,437,,428,,416,13,394,30,375,48,355,68,338,78,,95,11r7,336l33,416xe" fillcolor="#00b050" stroked="f">
                          <v:path arrowok="t" o:connecttype="custom" o:connectlocs="250,74;236,334;236,397;83,489;81,466;97,442;115,420;135,397;158,378;158,378;175,72;250,74;250,74;33,416;2,437;0,428;0,416;13,394;30,375;48,355;68,338;68,338;78,0;95,11;102,347;102,347;33,416;33,416" o:connectangles="0,0,0,0,0,0,0,0,0,0,0,0,0,0,0,0,0,0,0,0,0,0,0,0,0,0,0,0"/>
                          <o:lock v:ext="edit" verticies="t"/>
                        </v:shape>
                        <v:rect id="Rectangle 863" o:spid="_x0000_s1891" style="position:absolute;left:3028;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" fillcolor="#128356" stroked="f"/>
                        <v:rect id="Rectangle 864" o:spid="_x0000_s1892" style="position:absolute;left:3030;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" fillcolor="#00af50" stroked="f"/>
                        <v:rect id="Rectangle 865" o:spid="_x0000_s1893" style="position:absolute;left:3033;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" fillcolor="#01ae50" stroked="f"/>
                        <v:rect id="Rectangle 866" o:spid="_x0000_s1894" style="position:absolute;left:3034;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" fillcolor="#01ad50" stroked="f"/>
                        <v:rect id="Rectangle 867" o:spid="_x0000_s1895" style="position:absolute;left:3036;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" fillcolor="#01ac50" stroked="f"/>
                        <v:rect id="Rectangle 868" o:spid="_x0000_s1896" style="position:absolute;left:3039;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" fillcolor="#02ab51" stroked="f"/>
                        <v:rect id="Rectangle 869" o:spid="_x0000_s1897" style="position:absolute;left:3041;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" fillcolor="#02aa51" stroked="f"/>
                        <v:rect id="Rectangle 870" o:spid="_x0000_s1898" style="position:absolute;left:3044;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" fillcolor="#02a951" stroked="f"/>
                        <v:rect id="Rectangle 871" o:spid="_x0000_s1899" style="position:absolute;left:3046;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" fillcolor="#03a951" stroked="f"/>
                        <v:rect id="Rectangle 872" o:spid="_x0000_s1900" style="position:absolute;left:3047;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" fillcolor="#03a851" stroked="f"/>
                        <v:rect id="Rectangle 873" o:spid="_x0000_s1901" style="position:absolute;left:3049;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" fillcolor="#03a751" stroked="f"/>
                        <v:rect id="Rectangle 874" o:spid="_x0000_s1902" style="position:absolute;left:3050;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" fillcolor="#04a751" stroked="f"/>
                        <v:rect id="Rectangle 875" o:spid="_x0000_s1903" style="position:absolute;left:3052;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" fillcolor="#04a652" stroked="f"/>
                        <v:rect id="Rectangle 876" o:spid="_x0000_s1904" style="position:absolute;left:3054;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" fillcolor="#05a552" stroked="f"/>
                        <v:rect id="Rectangle 877" o:spid="_x0000_s1905" style="position:absolute;left:3055;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" fillcolor="#05a452" stroked="f"/>
                        <v:rect id="Rectangle 878" o:spid="_x0000_s1906" style="position:absolute;left:3058;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" fillcolor="#06a352" stroked="f"/>
                        <v:rect id="Rectangle 879" o:spid="_x0000_s1907" style="position:absolute;left:3060;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" fillcolor="#06a252" stroked="f"/>
                        <v:rect id="Rectangle 880" o:spid="_x0000_s1908" style="position:absolute;left:3062;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" fillcolor="#06a152" stroked="f"/>
                        <v:rect id="Rectangle 881" o:spid="_x0000_s1909" style="position:absolute;left:3065;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" fillcolor="#07a052" stroked="f"/>
                        <v:rect id="Rectangle 882" o:spid="_x0000_s1910" style="position:absolute;left:3066;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" fillcolor="#079f52" stroked="f"/>
                        <v:rect id="Rectangle 883" o:spid="_x0000_s1911" style="position:absolute;left:3068;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" fillcolor="#079e52" stroked="f"/>
                        <v:rect id="Rectangle 884" o:spid="_x0000_s1912" style="position:absolute;left:3071;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" fillcolor="#089d53" stroked="f"/>
                        <v:rect id="Rectangle 885" o:spid="_x0000_s1913" style="position:absolute;left:3073;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" fillcolor="#089c53" stroked="f"/>
                        <v:rect id="Rectangle 886" o:spid="_x0000_s1914" style="position:absolute;left:3076;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" fillcolor="#089b53" stroked="f"/>
                        <v:rect id="Rectangle 887" o:spid="_x0000_s1915" style="position:absolute;left:3077;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" fillcolor="#099b53" stroked="f"/>
                        <v:rect id="Rectangle 888" o:spid="_x0000_s1916" style="position:absolute;left:3079;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" fillcolor="#099a53" stroked="f"/>
                        <v:rect id="Rectangle 889" o:spid="_x0000_s1917" style="position:absolute;left:3081;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" fillcolor="#099953" stroked="f"/>
                        <v:rect id="Rectangle 890" o:spid="_x0000_s1918" style="position:absolute;left:3084;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" fillcolor="#0a9853" stroked="f"/>
                        <v:rect id="Rectangle 891" o:spid="_x0000_s1919" style="position:absolute;left:3085;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" fillcolor="#0a9753" stroked="f"/>
                        <v:rect id="Rectangle 892" o:spid="_x0000_s1920" style="position:absolute;left:3087;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" fillcolor="#0a9653" stroked="f"/>
                        <v:rect id="Rectangle 893" o:spid="_x0000_s1921" style="position:absolute;left:3090;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" fillcolor="#0b9554" stroked="f"/>
                        <v:rect id="Rectangle 894" o:spid="_x0000_s1922" style="position:absolute;left:3092;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" fillcolor="#0b9454" stroked="f"/>
                        <v:rect id="Rectangle 895" o:spid="_x0000_s1923" style="position:absolute;left:3093;top:2326;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" fillcolor="#0b9354" stroked="f"/>
                        <v:rect id="Rectangle 896" o:spid="_x0000_s1924" style="position:absolute;left:3097;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" fillcolor="#0c9254" stroked="f"/>
                        <v:rect id="Rectangle 897" o:spid="_x0000_s1925" style="position:absolute;left:3098;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" fillcolor="#0c9154" stroked="f"/>
                        <v:rect id="Rectangle 898" o:spid="_x0000_s1926" style="position:absolute;left:3100;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" fillcolor="#0c9054" stroked="f"/>
                        <v:rect id="Rectangle 899" o:spid="_x0000_s1927" style="position:absolute;left:3101;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" fillcolor="#0d9054" stroked="f"/>
                        <v:rect id="Rectangle 900" o:spid="_x0000_s1928" style="position:absolute;left:3103;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" fillcolor="#0d8f55" stroked="f"/>
                        <v:rect id="Rectangle 901" o:spid="_x0000_s1929" style="position:absolute;left:3104;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" fillcolor="#0e8e55" stroked="f"/>
                        <v:rect id="Rectangle 902" o:spid="_x0000_s1930" style="position:absolute;left:3106;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" fillcolor="#0e8d55" stroked="f"/>
                        <v:rect id="Rectangle 903" o:spid="_x0000_s1931" style="position:absolute;left:3109;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" fillcolor="#0f8c55" stroked="f"/>
                        <v:rect id="Rectangle 904" o:spid="_x0000_s1932" style="position:absolute;left:3111;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" fillcolor="#0f8b55" stroked="f"/>
                        <v:rect id="Rectangle 905" o:spid="_x0000_s1933" style="position:absolute;left:3114;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" fillcolor="#0f8a55" stroked="f"/>
                        <v:rect id="Rectangle 906" o:spid="_x0000_s1934" style="position:absolute;left:3116;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" fillcolor="#108a55" stroked="f"/>
                        <v:rect id="Rectangle 907" o:spid="_x0000_s1935" style="position:absolute;left:3117;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" fillcolor="#108955" stroked="f"/>
                        <v:rect id="Rectangle 908" o:spid="_x0000_s1936" style="position:absolute;left:3119;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" fillcolor="#108855" stroked="f"/>
                        <v:rect id="Rectangle 909" o:spid="_x0000_s1937" style="position:absolute;left:3122;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" fillcolor="#118756" stroked="f"/>
                        <v:rect id="Rectangle 910" o:spid="_x0000_s1938" style="position:absolute;left:3124;top:2326;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" fillcolor="#118656" stroked="f"/>
                        <v:rect id="Rectangle 911" o:spid="_x0000_s1939" style="position:absolute;left:3125;top:2326;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" fillcolor="#118556" stroked="f"/>
                        <v:rect id="Rectangle 912" o:spid="_x0000_s1940" style="position:absolute;left:3128;top:2326;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" fillcolor="#128456" stroked="f"/>
                        <v:shape id="Picture 913" o:spid="_x0000_s1941" type="#_x0000_t75" style="position:absolute;left:2942;top:2072;width:23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">
                          <v:imagedata r:id="rId112" o:title=""/>
                        </v:shape>
                        <v:shape id="Picture 914" o:spid="_x0000_s1942" type="#_x0000_t75" style="position:absolute;left:2942;top:2072;width:23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">
                          <v:imagedata r:id="rId113" o:title=""/>
                        </v:shape>
                        <v:shape id="Freeform 915" o:spid="_x0000_s1943" style="position:absolute;left:3017;top:2318;width:119;height:35;visibility:visible;mso-wrap-style:square;v-text-anchor:top" coordsize="1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" path="m119,10l108,21,94,29,80,32,64,35,45,32,29,26,13,14,,e" filled="f" strokecolor="#d75139" strokeweight="22e-5mm">
                          <v:path arrowok="t" o:connecttype="custom" o:connectlocs="119,10;108,21;94,29;80,32;64,35;45,32;29,26;13,14;0,0" o:connectangles="0,0,0,0,0,0,0,0,0"/>
                        </v:shape>
                        <v:shape id="Freeform 916" o:spid="_x0000_s1944" style="position:absolute;left:3127;top:2596;width:98;height:361;visibility:visible;mso-wrap-style:square;v-text-anchor:top" coordsize="9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" path="m98,341r-6,8l84,354r-8,5l68,361r-9,l49,359r-9,-3l32,351r-7,-6l19,338,16,328r-4,-8l12,311r2,-10l17,293r5,-8l28,277,17,272,9,264,3,253,,242,,e" filled="f" strokecolor="#005b39" strokeweight="22e-5mm">
                          <v:path arrowok="t" o:connecttype="custom" o:connectlocs="98,341;92,349;84,354;76,359;68,361;59,361;49,359;40,356;32,351;25,345;19,338;16,328;12,320;12,311;14,301;17,293;22,285;28,277;17,272;9,264;3,253;0,242;0,242;0,0" o:connectangles="0,0,0,0,0,0,0,0,0,0,0,0,0,0,0,0,0,0,0,0,0,0,0,0"/>
                        </v:shape>
                        <v:shape id="Freeform 917" o:spid="_x0000_s1945" style="position:absolute;left:3003;top:2838;width:73;height:413;visibility:visible;mso-wrap-style:square;v-text-anchor:top" coordsize="7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" path="m65,r8,334l35,373,,413e" filled="f" strokecolor="#005b39" strokeweight="22e-5mm">
                          <v:path arrowok="t" o:connecttype="custom" o:connectlocs="65,0;73,334;35,373;0,413" o:connectangles="0,0,0,0"/>
                        </v:shape>
                        <v:line id="Line 918" o:spid="_x0000_s1946" style="position:absolute;flip:x y;visibility:visible;mso-wrap-style:square" from="2960,2485" to="2977,2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" strokecolor="#005b39" strokeweight="22e-5mm"/>
                        <v:shape id="Freeform 919" o:spid="_x0000_s1947" style="position:absolute;left:2921;top:2130;width:324;height:1184;visibility:visible;mso-wrap-style:square;v-text-anchor:top" coordsize="324,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" path="m56,716r13,284l8,1071r-3,7l2,1086r,8l5,1102r50,30l86,1111r-4,8l78,1129r2,10l83,1148r53,36l289,1092r,-63l298,819r11,-20l314,777r,-23l308,733r4,-6l317,720r2,-8l319,704r3,-90l324,524r-2,-91l317,342,304,315,289,289,269,267,247,246,228,231,207,217r,-11l226,186r13,-22l249,140r1,-15l250,112r,-21l247,72,239,55,228,38,214,24,198,13,180,5,160,,141,5r-20,8l106,24,93,38,82,55,74,72,69,91r,21l72,138r6,24l91,185r16,19l31,248r-8,9l15,268r-3,13l10,294,,589e" filled="f" strokeweight="39e-5mm">
                          <v:path arrowok="t" o:connecttype="custom" o:connectlocs="69,1000;5,1078;2,1094;55,1132;82,1119;80,1139;83,1148;289,1092;298,819;314,777;308,733;317,720;319,704;322,614;322,433;317,342;289,289;247,246;207,217;207,206;239,164;250,125;250,91;239,55;214,24;180,5;141,5;106,24;82,55;69,91;72,138;91,185;107,204;23,257;12,281;10,294" o:connectangles="0,0,0,0,0,0,0,0,0,0,0,0,0,0,0,0,0,0,0,0,0,0,0,0,0,0,0,0,0,0,0,0,0,0,0,0"/>
                        </v:shape>
                        <v:shape id="Freeform 920" o:spid="_x0000_s1948" style="position:absolute;left:2921;top:2719;width:56;height:127;visibility:visible;mso-wrap-style:square;v-text-anchor:top" coordsize="5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" path="m56,127l45,119,36,109,28,98,23,86,21,74,20,61,23,46,28,33,16,29,8,20,4,11,,e" filled="f" strokeweight="39e-5mm">
                          <v:path arrowok="t" o:connecttype="custom" o:connectlocs="56,127;45,119;36,109;28,98;23,86;21,74;20,61;23,46;28,33;16,29;8,20;4,11;0,0" o:connectangles="0,0,0,0,0,0,0,0,0,0,0,0,0"/>
                        </v:shape>
                        <v:shape id="Picture 921" o:spid="_x0000_s1949" type="#_x0000_t75" style="position:absolute;left:3130;top:2836;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">
                          <v:imagedata r:id="rId114" o:title=""/>
                        </v:shape>
                        <v:shape id="Picture 922" o:spid="_x0000_s1950" type="#_x0000_t75" style="position:absolute;left:3130;top:2836;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">
                          <v:imagedata r:id="rId115" o:title=""/>
                        </v:shape>
                        <v:shape id="Picture 923" o:spid="_x0000_s1951" type="#_x0000_t75" style="position:absolute;left:3111;top:2479;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">
                          <v:imagedata r:id="rId116" o:title=""/>
                        </v:shape>
                        <v:rect id="Rectangle 924" o:spid="_x0000_s1952" style="position:absolute;left:3139;top:2447;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" fillcolor="#5aff87" stroked="f"/>
                        <v:rect id="Rectangle 925" o:spid="_x0000_s1953" style="position:absolute;left:3141;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" fillcolor="#f7f3e8" stroked="f"/>
                        <v:rect id="Rectangle 926" o:spid="_x0000_s1954" style="position:absolute;left:314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" fillcolor="#f5f3e7" stroked="f"/>
                        <v:rect id="Rectangle 927" o:spid="_x0000_s1955" style="position:absolute;left:3147;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" fillcolor="#f3f3e6" stroked="f"/>
                        <v:rect id="Rectangle 928" o:spid="_x0000_s1956" style="position:absolute;left:3151;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" fillcolor="#f1f4e5" stroked="f"/>
                        <v:rect id="Rectangle 929" o:spid="_x0000_s1957" style="position:absolute;left:3155;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" fillcolor="#eff4e3" stroked="f"/>
                        <v:rect id="Rectangle 930" o:spid="_x0000_s1958" style="position:absolute;left:3159;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" fillcolor="#edf4e2" stroked="f"/>
                        <v:rect id="Rectangle 931" o:spid="_x0000_s1959" style="position:absolute;left:3162;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" fillcolor="#ebf4e1" stroked="f"/>
                        <v:rect id="Rectangle 932" o:spid="_x0000_s1960" style="position:absolute;left:3167;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" fillcolor="#e9f4df" stroked="f"/>
                        <v:rect id="Rectangle 933" o:spid="_x0000_s1961" style="position:absolute;left:3170;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" fillcolor="#e7f5de" stroked="f"/>
                        <v:rect id="Rectangle 934" o:spid="_x0000_s1962" style="position:absolute;left:3173;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" fillcolor="#e5f5dd" stroked="f"/>
                        <v:rect id="Rectangle 935" o:spid="_x0000_s1963" style="position:absolute;left:3176;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" fillcolor="#e3f5dc" stroked="f"/>
                        <v:rect id="Rectangle 936" o:spid="_x0000_s1964" style="position:absolute;left:3181;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" fillcolor="#e1f5db" stroked="f"/>
                        <v:rect id="Rectangle 937" o:spid="_x0000_s1965" style="position:absolute;left:318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" fillcolor="#dff5da" stroked="f"/>
                        <v:rect id="Rectangle 938" o:spid="_x0000_s1966" style="position:absolute;left:3187;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" fillcolor="#ddf5d9" stroked="f"/>
                        <v:rect id="Rectangle 939" o:spid="_x0000_s1967" style="position:absolute;left:3190;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" fillcolor="#dbf5d7" stroked="f"/>
                        <v:rect id="Rectangle 940" o:spid="_x0000_s1968" style="position:absolute;left:3195;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" fillcolor="#d9f5d6" stroked="f"/>
                        <v:rect id="Rectangle 941" o:spid="_x0000_s1969" style="position:absolute;left:3198;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" fillcolor="#d7f5d5" stroked="f"/>
                        <v:rect id="Rectangle 942" o:spid="_x0000_s1970" style="position:absolute;left:3203;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" fillcolor="#d5f5d3" stroked="f"/>
                        <v:rect id="Rectangle 943" o:spid="_x0000_s1971" style="position:absolute;left:3206;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" fillcolor="#d3f6d2" stroked="f"/>
                        <v:rect id="Rectangle 944" o:spid="_x0000_s1972" style="position:absolute;left:3211;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" fillcolor="#d1f6d1" stroked="f"/>
                        <v:rect id="Rectangle 945" o:spid="_x0000_s1973" style="position:absolute;left:321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" fillcolor="#cff6d0" stroked="f"/>
                        <v:rect id="Rectangle 946" o:spid="_x0000_s1974" style="position:absolute;left:3217;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" fillcolor="#cdf6ce" stroked="f"/>
                        <v:rect id="Rectangle 947" o:spid="_x0000_s1975" style="position:absolute;left:322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" fillcolor="#cbf7cd" stroked="f"/>
                        <v:rect id="Rectangle 948" o:spid="_x0000_s1976" style="position:absolute;left:3225;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" fillcolor="#c9f7cc" stroked="f"/>
                        <v:rect id="Rectangle 949" o:spid="_x0000_s1977" style="position:absolute;left:3229;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" fillcolor="#c7f7cb" stroked="f"/>
                        <v:rect id="Rectangle 950" o:spid="_x0000_s1978" style="position:absolute;left:3232;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" fillcolor="#c5f7ca" stroked="f"/>
                        <v:rect id="Rectangle 951" o:spid="_x0000_s1979" style="position:absolute;left:3237;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" fillcolor="#c3f7c8" stroked="f"/>
                        <v:rect id="Rectangle 952" o:spid="_x0000_s1980" style="position:absolute;left:3240;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" fillcolor="#c1f7c7" stroked="f"/>
                        <v:rect id="Rectangle 953" o:spid="_x0000_s1981" style="position:absolute;left:3243;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" fillcolor="#bff8c6" stroked="f"/>
                        <v:rect id="Rectangle 954" o:spid="_x0000_s1982" style="position:absolute;left:3248;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" fillcolor="#bdf8c4" stroked="f"/>
                        <v:rect id="Rectangle 955" o:spid="_x0000_s1983" style="position:absolute;left:3251;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" fillcolor="#bbf8c3" stroked="f"/>
                        <v:rect id="Rectangle 956" o:spid="_x0000_s1984" style="position:absolute;left:325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" fillcolor="#b9f8c2" stroked="f"/>
                        <v:rect id="Rectangle 957" o:spid="_x0000_s1985" style="position:absolute;left:3257;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" fillcolor="#b7f8c1" stroked="f"/>
                        <v:rect id="Rectangle 958" o:spid="_x0000_s1986" style="position:absolute;left:326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" fillcolor="#b5f8c0" stroked="f"/>
                        <v:rect id="Rectangle 959" o:spid="_x0000_s1987" style="position:absolute;left:3265;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" fillcolor="#b3f8bf" stroked="f"/>
                        <v:rect id="Rectangle 960" o:spid="_x0000_s1988" style="position:absolute;left:3268;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" fillcolor="#b1f8bd" stroked="f"/>
                        <v:rect id="Rectangle 961" o:spid="_x0000_s1989" style="position:absolute;left:3272;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" fillcolor="#aff8bc" stroked="f"/>
                        <v:rect id="Rectangle 962" o:spid="_x0000_s1990" style="position:absolute;left:3276;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" fillcolor="#adf9bb" stroked="f"/>
                        <v:rect id="Rectangle 963" o:spid="_x0000_s1991" style="position:absolute;left:3280;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" fillcolor="#abf9ba" stroked="f"/>
                        <v:rect id="Rectangle 964" o:spid="_x0000_s1992" style="position:absolute;left:3283;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" fillcolor="#a9f9b9" stroked="f"/>
                        <v:rect id="Rectangle 965" o:spid="_x0000_s1993" style="position:absolute;left:3286;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" fillcolor="#a7f9b8" stroked="f"/>
                        <v:rect id="Rectangle 966" o:spid="_x0000_s1994" style="position:absolute;left:3289;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" fillcolor="#a6f9b6" stroked="f"/>
                        <v:rect id="Rectangle 967" o:spid="_x0000_s1995" style="position:absolute;left:329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" fillcolor="#a4f9b5" stroked="f"/>
                        <v:rect id="Rectangle 968" o:spid="_x0000_s1996" style="position:absolute;left:3295;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" fillcolor="#a2fab4" stroked="f"/>
                        <v:rect id="Rectangle 969" o:spid="_x0000_s1997" style="position:absolute;left:3299;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" fillcolor="#a0fab3" stroked="f"/>
                        <v:rect id="Rectangle 970" o:spid="_x0000_s1998" style="position:absolute;left:330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" fillcolor="#9ffab1" stroked="f"/>
                        <v:rect id="Rectangle 971" o:spid="_x0000_s1999" style="position:absolute;left:3305;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" fillcolor="#9dfab0" stroked="f"/>
                        <v:rect id="Rectangle 972" o:spid="_x0000_s2000" style="position:absolute;left:3308;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" fillcolor="#9bfaaf" stroked="f"/>
                        <v:rect id="Rectangle 973" o:spid="_x0000_s2001" style="position:absolute;left:3311;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" fillcolor="#99faae" stroked="f"/>
                        <v:rect id="Rectangle 974" o:spid="_x0000_s2002" style="position:absolute;left:3316;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" fillcolor="#97fbad" stroked="f"/>
                        <v:rect id="Rectangle 975" o:spid="_x0000_s2003" style="position:absolute;left:3319;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" fillcolor="#95fbac" stroked="f"/>
                        <v:rect id="Rectangle 976" o:spid="_x0000_s2004" style="position:absolute;left:3322;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" fillcolor="#93fbaa" stroked="f"/>
                        <v:rect id="Rectangle 977" o:spid="_x0000_s2005" style="position:absolute;left:3326;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" fillcolor="#91fba9" stroked="f"/>
                        <v:rect id="Rectangle 978" o:spid="_x0000_s2006" style="position:absolute;left:3330;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" fillcolor="#8ffba8" stroked="f"/>
                        <v:rect id="Rectangle 979" o:spid="_x0000_s2007" style="position:absolute;left:333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" fillcolor="#8dfba7" stroked="f"/>
                        <v:rect id="Rectangle 980" o:spid="_x0000_s2008" style="position:absolute;left:3337;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" fillcolor="#8bfba6" stroked="f"/>
                        <v:rect id="Rectangle 981" o:spid="_x0000_s2009" style="position:absolute;left:334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" fillcolor="#89fba4" stroked="f"/>
                        <v:rect id="Rectangle 982" o:spid="_x0000_s2010" style="position:absolute;left:3345;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" fillcolor="#87fba3" stroked="f"/>
                        <v:rect id="Rectangle 983" o:spid="_x0000_s2011" style="position:absolute;left:3350;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" fillcolor="#85fca1" stroked="f"/>
                        <v:rect id="Rectangle 984" o:spid="_x0000_s2012" style="position:absolute;left:3353;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" fillcolor="#83fca0" stroked="f"/>
                        <v:rect id="Rectangle 985" o:spid="_x0000_s2013" style="position:absolute;left:3357;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" fillcolor="#81fc9f" stroked="f"/>
                        <v:rect id="Rectangle 986" o:spid="_x0000_s2014" style="position:absolute;left:3361;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" fillcolor="#7ffc9e" stroked="f"/>
                        <v:rect id="Rectangle 987" o:spid="_x0000_s2015" style="position:absolute;left:336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" fillcolor="#7dfc9d" stroked="f"/>
                        <v:rect id="Rectangle 988" o:spid="_x0000_s2016" style="position:absolute;left:3367;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" fillcolor="#7bfd9c" stroked="f"/>
                        <v:rect id="Rectangle 989" o:spid="_x0000_s2017" style="position:absolute;left:337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" fillcolor="#79fd9a" stroked="f"/>
                        <v:rect id="Rectangle 990" o:spid="_x0000_s2018" style="position:absolute;left:3375;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" fillcolor="#77fd99" stroked="f"/>
                        <v:rect id="Rectangle 991" o:spid="_x0000_s2019" style="position:absolute;left:3378;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" fillcolor="#75fd98" stroked="f"/>
                        <v:rect id="Rectangle 992" o:spid="_x0000_s2020" style="position:absolute;left:3381;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" fillcolor="#73fd97" stroked="f"/>
                        <v:rect id="Rectangle 993" o:spid="_x0000_s2021" style="position:absolute;left:3386;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" fillcolor="#71fe95" stroked="f"/>
                        <v:rect id="Rectangle 994" o:spid="_x0000_s2022" style="position:absolute;left:3389;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" fillcolor="#6ffe94" stroked="f"/>
                        <v:rect id="Rectangle 995" o:spid="_x0000_s2023" style="position:absolute;left:3393;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" fillcolor="#6dfe93" stroked="f"/>
                        <v:rect id="Rectangle 996" o:spid="_x0000_s2024" style="position:absolute;left:3397;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" fillcolor="#6bfe92" stroked="f"/>
                        <v:rect id="Rectangle 997" o:spid="_x0000_s2025" style="position:absolute;left:3400;top:2447;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" fillcolor="#69fe91" stroked="f"/>
                        <v:rect id="Rectangle 998" o:spid="_x0000_s2026" style="position:absolute;left:3404;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" fillcolor="#67fe8f" stroked="f"/>
                        <v:rect id="Rectangle 999" o:spid="_x0000_s2027" style="position:absolute;left:3407;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" fillcolor="#65fe8e" stroked="f"/>
                        <v:rect id="Rectangle 1000" o:spid="_x0000_s2028" style="position:absolute;left:3412;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" fillcolor="#63fe8d" stroked="f"/>
                        <v:rect id="Rectangle 1001" o:spid="_x0000_s2029" style="position:absolute;left:3415;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" fillcolor="#61fe8c" stroked="f"/>
                        <v:rect id="Rectangle 1002" o:spid="_x0000_s2030" style="position:absolute;left:3418;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" fillcolor="#5ffe8b" stroked="f"/>
                        <v:rect id="Rectangle 1003" o:spid="_x0000_s2031" style="position:absolute;left:3421;top:2447;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" fillcolor="#5dff8a" stroked="f"/>
                        <v:rect id="Rectangle 1004" o:spid="_x0000_s2032" style="position:absolute;left:3426;top:2447;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" fillcolor="#5aff88" stroked="f"/>
                        <v:shape id="Freeform 1005" o:spid="_x0000_s2033" style="position:absolute;left:3163;top:2941;width:252;height:489;visibility:visible;mso-wrap-style:square;v-text-anchor:top" coordsize="25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" path="m252,75l237,334r,64l83,489,82,466,99,442r18,-23l137,398r21,-19l175,74r77,1xm35,416l4,439,,427,,416,15,395,31,374,50,355,69,339,78,,97,11r5,336l35,416xe" fillcolor="#00b050" stroked="f">
                          <v:path arrowok="t" o:connecttype="custom" o:connectlocs="252,75;237,334;237,398;83,489;82,466;99,442;117,419;137,398;158,379;158,379;175,74;252,75;252,75;35,416;4,439;0,427;0,416;15,395;31,374;50,355;69,339;69,339;78,0;97,11;102,347;102,347;35,416;35,416" o:connectangles="0,0,0,0,0,0,0,0,0,0,0,0,0,0,0,0,0,0,0,0,0,0,0,0,0,0,0,0"/>
                          <o:lock v:ext="edit" verticies="t"/>
                        </v:shape>
                        <v:rect id="Rectangle 1006" o:spid="_x0000_s2034" style="position:absolute;left:3217;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" fillcolor="#128456" stroked="f"/>
                        <v:rect id="Rectangle 1007" o:spid="_x0000_s2035" style="position:absolute;left:3219;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" fillcolor="#00b050" stroked="f"/>
                        <v:rect id="Rectangle 1008" o:spid="_x0000_s2036" style="position:absolute;left:3221;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" fillcolor="#00af50" stroked="f"/>
                        <v:rect id="Rectangle 1009" o:spid="_x0000_s2037" style="position:absolute;left:3222;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" fillcolor="#01ae50" stroked="f"/>
                      </v:group>
                      <v:group id="Group 1010" o:spid="_x0000_s2038" style="position:absolute;left:19761;top:13906;width:3226;height:8630" coordorigin="3112,2188" coordsize="508,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rect id="Rectangle 1011" o:spid="_x0000_s2039" style="position:absolute;left:322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" fillcolor="#01ad50" stroked="f"/>
                        <v:rect id="Rectangle 1012" o:spid="_x0000_s2040" style="position:absolute;left:3227;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" fillcolor="#01ac50" stroked="f"/>
                        <v:rect id="Rectangle 1013" o:spid="_x0000_s2041" style="position:absolute;left:3229;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" fillcolor="#02ab51" stroked="f"/>
                        <v:rect id="Rectangle 1014" o:spid="_x0000_s2042" style="position:absolute;left:3232;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" fillcolor="#02aa51" stroked="f"/>
                        <v:rect id="Rectangle 1015" o:spid="_x0000_s2043" style="position:absolute;left:3233;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" fillcolor="#02a951" stroked="f"/>
                        <v:rect id="Rectangle 1016" o:spid="_x0000_s2044" style="position:absolute;left:323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" fillcolor="#03a951" stroked="f"/>
                        <v:rect id="Rectangle 1017" o:spid="_x0000_s2045" style="position:absolute;left:3237;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" fillcolor="#03a851" stroked="f"/>
                        <v:rect id="Rectangle 1018" o:spid="_x0000_s2046" style="position:absolute;left:3240;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" fillcolor="#04a751" stroked="f"/>
                        <v:rect id="Rectangle 1019" o:spid="_x0000_s2047" style="position:absolute;left:3241;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" fillcolor="#04a652" stroked="f"/>
                        <v:rect id="Rectangle 1020" o:spid="_x0000_s2048" style="position:absolute;left:3243;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" fillcolor="#05a652" stroked="f"/>
                        <v:rect id="Rectangle 1021" o:spid="_x0000_s2049" style="position:absolute;left:3245;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" fillcolor="#05a552" stroked="f"/>
                        <v:rect id="Rectangle 1022" o:spid="_x0000_s2050" style="position:absolute;left:3246;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" fillcolor="#05a452" stroked="f"/>
                        <v:rect id="Rectangle 1023" o:spid="_x0000_s2051" style="position:absolute;left:3248;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" fillcolor="#06a352" stroked="f"/>
                        <v:rect id="Rectangle 1024" o:spid="_x0000_s2052" style="position:absolute;left:3251;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" fillcolor="#06a252" stroked="f"/>
                        <v:rect id="Rectangle 1025" o:spid="_x0000_s2053" style="position:absolute;left:3252;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" fillcolor="#06a152" stroked="f"/>
                        <v:rect id="Rectangle 1026" o:spid="_x0000_s2054" style="position:absolute;left:3254;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" fillcolor="#07a052" stroked="f"/>
                        <v:rect id="Rectangle 1027" o:spid="_x0000_s2055" style="position:absolute;left:3257;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" fillcolor="#079f52" stroked="f"/>
                        <v:rect id="Rectangle 1028" o:spid="_x0000_s2056" style="position:absolute;left:3259;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" fillcolor="#079e52" stroked="f"/>
                        <v:rect id="Rectangle 1029" o:spid="_x0000_s2057" style="position:absolute;left:3260;top:2443;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" fillcolor="#089d53" stroked="f"/>
                        <v:rect id="Rectangle 1030" o:spid="_x0000_s2058" style="position:absolute;left:3264;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" fillcolor="#089c53" stroked="f"/>
                        <v:rect id="Rectangle 1031" o:spid="_x0000_s2059" style="position:absolute;left:326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" fillcolor="#089b53" stroked="f"/>
                        <v:rect id="Rectangle 1032" o:spid="_x0000_s2060" style="position:absolute;left:3267;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" fillcolor="#099b53" stroked="f"/>
                        <v:rect id="Rectangle 1033" o:spid="_x0000_s2061" style="position:absolute;left:3268;top:2443;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" fillcolor="#099a53" stroked="f"/>
                        <v:rect id="Rectangle 1034" o:spid="_x0000_s2062" style="position:absolute;left:3272;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" fillcolor="#099953" stroked="f"/>
                        <v:rect id="Rectangle 1035" o:spid="_x0000_s2063" style="position:absolute;left:3273;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" fillcolor="#0a9853" stroked="f"/>
                        <v:rect id="Rectangle 1036" o:spid="_x0000_s2064" style="position:absolute;left:3276;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" fillcolor="#0a9753" stroked="f"/>
                        <v:rect id="Rectangle 1037" o:spid="_x0000_s2065" style="position:absolute;left:3278;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" fillcolor="#0a9653" stroked="f"/>
                        <v:rect id="Rectangle 1038" o:spid="_x0000_s2066" style="position:absolute;left:3280;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" fillcolor="#0b9554" stroked="f"/>
                        <v:rect id="Rectangle 1039" o:spid="_x0000_s2067" style="position:absolute;left:3283;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" fillcolor="#0b9454" stroked="f"/>
                        <v:rect id="Rectangle 1040" o:spid="_x0000_s2068" style="position:absolute;left:3284;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" fillcolor="#0b9354" stroked="f"/>
                        <v:rect id="Rectangle 1041" o:spid="_x0000_s2069" style="position:absolute;left:3286;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" fillcolor="#0c9254" stroked="f"/>
                        <v:rect id="Rectangle 1042" o:spid="_x0000_s2070" style="position:absolute;left:3289;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" fillcolor="#0c9154" stroked="f"/>
                        <v:rect id="Rectangle 1043" o:spid="_x0000_s2071" style="position:absolute;left:3291;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" fillcolor="#0d9054" stroked="f"/>
                        <v:rect id="Rectangle 1044" o:spid="_x0000_s2072" style="position:absolute;left:3292;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" fillcolor="#0d8f55" stroked="f"/>
                        <v:rect id="Rectangle 1045" o:spid="_x0000_s2073" style="position:absolute;left:3294;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" fillcolor="#0e8f55" stroked="f"/>
                        <v:rect id="Rectangle 1046" o:spid="_x0000_s2074" style="position:absolute;left:329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" fillcolor="#0e8e55" stroked="f"/>
                        <v:rect id="Rectangle 1047" o:spid="_x0000_s2075" style="position:absolute;left:3297;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" fillcolor="#0e8d55" stroked="f"/>
                        <v:rect id="Rectangle 1048" o:spid="_x0000_s2076" style="position:absolute;left:3299;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" fillcolor="#0f8c55" stroked="f"/>
                        <v:rect id="Rectangle 1049" o:spid="_x0000_s2077" style="position:absolute;left:3302;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" fillcolor="#0f8b55" stroked="f"/>
                        <v:rect id="Rectangle 1050" o:spid="_x0000_s2078" style="position:absolute;left:3303;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" fillcolor="#0f8a55" stroked="f"/>
                        <v:rect id="Rectangle 1051" o:spid="_x0000_s2079" style="position:absolute;left:330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" fillcolor="#108a55" stroked="f"/>
                        <v:rect id="Rectangle 1052" o:spid="_x0000_s2080" style="position:absolute;left:3307;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" fillcolor="#108955" stroked="f"/>
                        <v:rect id="Rectangle 1053" o:spid="_x0000_s2081" style="position:absolute;left:3310;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" fillcolor="#108855" stroked="f"/>
                        <v:rect id="Rectangle 1054" o:spid="_x0000_s2082" style="position:absolute;left:3311;top:2443;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" fillcolor="#118756" stroked="f"/>
                        <v:rect id="Rectangle 1055" o:spid="_x0000_s2083" style="position:absolute;left:3315;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" fillcolor="#118656" stroked="f"/>
                        <v:rect id="Rectangle 1056" o:spid="_x0000_s2084" style="position:absolute;left:3316;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" fillcolor="#118556" stroked="f"/>
                        <v:rect id="Rectangle 1057" o:spid="_x0000_s2085" style="position:absolute;left:3318;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" fillcolor="#128456" stroked="f"/>
                        <v:shape id="Picture 1058" o:spid="_x0000_s2086" type="#_x0000_t75" style="position:absolute;left:3133;top:2188;width:23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">
                          <v:imagedata r:id="rId117" o:title=""/>
                        </v:shape>
                        <v:shape id="Freeform 1059" o:spid="_x0000_s2087" style="position:absolute;left:3208;top:2435;width:119;height:34;visibility:visible;mso-wrap-style:square;v-text-anchor:top" coordsize="1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" path="m119,10l107,20,94,28,79,33,64,34,44,31,27,25,13,15,,e" filled="f" strokecolor="#d75139" strokeweight="22e-5mm">
                          <v:path arrowok="t" o:connecttype="custom" o:connectlocs="119,10;107,20;94,28;79,33;64,34;44,31;27,25;13,15;0,0" o:connectangles="0,0,0,0,0,0,0,0,0"/>
                        </v:shape>
                        <v:shape id="Freeform 1060" o:spid="_x0000_s2088" style="position:absolute;left:3318;top:2712;width:98;height:362;visibility:visible;mso-wrap-style:square;v-text-anchor:top" coordsize="9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" path="m98,343r-6,6l84,356r-8,3l67,360r-10,2l49,360,39,357r-7,-5l24,346r-5,-8l14,330,12,320r,-9l14,303r2,-10l22,285r5,-7l17,272,9,264,3,254,,243,,e" filled="f" strokecolor="#005b39" strokeweight="22e-5mm">
                          <v:path arrowok="t" o:connecttype="custom" o:connectlocs="98,343;92,349;84,356;76,359;67,360;57,362;49,360;39,357;32,352;24,346;19,338;14,330;12,320;12,311;14,303;16,293;22,285;27,278;17,272;9,264;3,254;0,243;0,243;0,0" o:connectangles="0,0,0,0,0,0,0,0,0,0,0,0,0,0,0,0,0,0,0,0,0,0,0,0"/>
                        </v:shape>
                        <v:shape id="Freeform 1061" o:spid="_x0000_s2089" style="position:absolute;left:3194;top:2953;width:71;height:414;visibility:visible;mso-wrap-style:square;v-text-anchor:top" coordsize="7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" path="m63,r8,335l35,374,,414e" filled="f" strokecolor="#005b39" strokeweight="22e-5mm">
                          <v:path arrowok="t" o:connecttype="custom" o:connectlocs="63,0;71,335;35,374;0,414" o:connectangles="0,0,0,0"/>
                        </v:shape>
                        <v:line id="Line 1062" o:spid="_x0000_s2090" style="position:absolute;flip:x y;visibility:visible;mso-wrap-style:square" from="3151,2601" to="3168,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" strokecolor="#005b39" strokeweight="22e-5mm"/>
                        <v:shape id="Freeform 1063" o:spid="_x0000_s2091" style="position:absolute;left:3112;top:2246;width:322;height:1184;visibility:visible;mso-wrap-style:square;v-text-anchor:top" coordsize="3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" path="m55,717r14,285l8,1071r-4,8l2,1085r,8l4,1102r51,32l86,1111r-4,8l78,1129r,10l82,1148r52,36l288,1093r,-64l298,820r10,-21l314,778r-2,-22l308,733r4,-6l316,720r1,-6l317,706r5,-92l322,524r-2,-90l316,342,303,315,287,291,269,268,247,247,228,231,207,217r-1,-10l225,188r14,-23l247,140r3,-28l250,91,245,72,238,54,228,38,214,24,198,12,179,4,160,,139,4r-18,8l105,24,91,38,80,54,74,72,69,91r,21l70,138r8,24l90,185r15,19l31,247,21,259r-6,11l10,281r,15l,588e" filled="f" strokeweight="39e-5mm">
                          <v:path arrowok="t" o:connecttype="custom" o:connectlocs="69,1002;8,1071;2,1085;4,1102;86,1111;78,1129;82,1148;134,1184;288,1029;308,799;312,756;312,727;317,714;317,706;322,524;316,342;303,315;269,268;228,231;207,217;225,188;247,140;250,91;238,54;214,24;179,4;139,4;105,24;80,54;69,91;70,138;90,185;105,204;21,259;10,281;0,588" o:connectangles="0,0,0,0,0,0,0,0,0,0,0,0,0,0,0,0,0,0,0,0,0,0,0,0,0,0,0,0,0,0,0,0,0,0,0,0"/>
                        </v:shape>
                        <v:shape id="Freeform 1064" o:spid="_x0000_s2092" style="position:absolute;left:3112;top:2834;width:55;height:127;visibility:visible;mso-wrap-style:square;v-text-anchor:top" coordsize="5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" path="m55,127l43,121,35,111,27,100,23,87,20,74r,-12l21,49,26,36,16,29,8,21,4,12,,e" filled="f" strokeweight="39e-5mm">
                          <v:path arrowok="t" o:connecttype="custom" o:connectlocs="55,127;43,121;35,111;27,100;23,87;20,74;20,62;21,49;26,36;16,29;8,21;4,12;0,0" o:connectangles="0,0,0,0,0,0,0,0,0,0,0,0,0"/>
                        </v:shape>
                        <v:shape id="Picture 1065" o:spid="_x0000_s2093" type="#_x0000_t75" style="position:absolute;left:3319;top:2952;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">
                          <v:imagedata r:id="rId118" o:title=""/>
                        </v:shape>
                        <v:shape id="Picture 1066" o:spid="_x0000_s2094" type="#_x0000_t75" style="position:absolute;left:3300;top:2595;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">
                          <v:imagedata r:id="rId119" o:title=""/>
                        </v:shape>
                        <v:shape id="Picture 1067" o:spid="_x0000_s2095" type="#_x0000_t75" style="position:absolute;left:3300;top:2595;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">
                          <v:imagedata r:id="rId120" o:title=""/>
                        </v:shape>
                        <v:rect id="Rectangle 1068" o:spid="_x0000_s2096" style="position:absolute;left:3330;top:2564;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" fillcolor="#59ff87" stroked="f"/>
                        <v:rect id="Rectangle 1069" o:spid="_x0000_s2097" style="position:absolute;left:3332;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" fillcolor="#f6f3e8" stroked="f"/>
                        <v:rect id="Rectangle 1070" o:spid="_x0000_s2098" style="position:absolute;left:333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" fillcolor="#f4f3e6" stroked="f"/>
                        <v:rect id="Rectangle 1071" o:spid="_x0000_s2099" style="position:absolute;left:334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" fillcolor="#f2f4e5" stroked="f"/>
                        <v:rect id="Rectangle 1072" o:spid="_x0000_s2100" style="position:absolute;left:3343;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" fillcolor="#f0f4e4" stroked="f"/>
                        <v:rect id="Rectangle 1073" o:spid="_x0000_s2101" style="position:absolute;left:3346;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" fillcolor="#eef4e3" stroked="f"/>
                        <v:rect id="Rectangle 1074" o:spid="_x0000_s2102" style="position:absolute;left:335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" fillcolor="#ecf4e1" stroked="f"/>
                        <v:rect id="Rectangle 1075" o:spid="_x0000_s2103" style="position:absolute;left:3354;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" fillcolor="#eaf4e0" stroked="f"/>
                        <v:rect id="Rectangle 1076" o:spid="_x0000_s2104" style="position:absolute;left:3357;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" fillcolor="#e8f4df" stroked="f"/>
                        <v:rect id="Rectangle 1077" o:spid="_x0000_s2105" style="position:absolute;left:336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" fillcolor="#e6f5de" stroked="f"/>
                        <v:rect id="Rectangle 1078" o:spid="_x0000_s2106" style="position:absolute;left:3365;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" fillcolor="#e4f5dd" stroked="f"/>
                        <v:rect id="Rectangle 1079" o:spid="_x0000_s2107" style="position:absolute;left:3369;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" fillcolor="#e2f5db" stroked="f"/>
                        <v:rect id="Rectangle 1080" o:spid="_x0000_s2108" style="position:absolute;left:3372;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" fillcolor="#e0f5da" stroked="f"/>
                        <v:rect id="Rectangle 1081" o:spid="_x0000_s2109" style="position:absolute;left:337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" fillcolor="#def5d9" stroked="f"/>
                        <v:rect id="Rectangle 1082" o:spid="_x0000_s2110" style="position:absolute;left:338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" fillcolor="#dcf5d8" stroked="f"/>
                        <v:rect id="Rectangle 1083" o:spid="_x0000_s2111" style="position:absolute;left:3383;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" fillcolor="#daf5d7" stroked="f"/>
                        <v:rect id="Rectangle 1084" o:spid="_x0000_s2112" style="position:absolute;left:3386;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" fillcolor="#d8f5d6" stroked="f"/>
                        <v:rect id="Rectangle 1085" o:spid="_x0000_s2113" style="position:absolute;left:339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" fillcolor="#d6f5d4" stroked="f"/>
                        <v:rect id="Rectangle 1086" o:spid="_x0000_s2114" style="position:absolute;left:3394;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" fillcolor="#d4f6d3" stroked="f"/>
                        <v:rect id="Rectangle 1087" o:spid="_x0000_s2115" style="position:absolute;left:3399;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" fillcolor="#d2f6d1" stroked="f"/>
                        <v:rect id="Rectangle 1088" o:spid="_x0000_s2116" style="position:absolute;left:3402;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" fillcolor="#d0f6d0" stroked="f"/>
                        <v:rect id="Rectangle 1089" o:spid="_x0000_s2117" style="position:absolute;left:340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" fillcolor="#cef6cf" stroked="f"/>
                        <v:rect id="Rectangle 1090" o:spid="_x0000_s2118" style="position:absolute;left:341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" fillcolor="#ccf6ce" stroked="f"/>
                        <v:rect id="Rectangle 1091" o:spid="_x0000_s2119" style="position:absolute;left:3413;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" fillcolor="#caf7cd" stroked="f"/>
                        <v:rect id="Rectangle 1092" o:spid="_x0000_s2120" style="position:absolute;left:341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" fillcolor="#c8f7cb" stroked="f"/>
                        <v:rect id="Rectangle 1093" o:spid="_x0000_s2121" style="position:absolute;left:342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" fillcolor="#c6f7ca" stroked="f"/>
                        <v:rect id="Rectangle 1094" o:spid="_x0000_s2122" style="position:absolute;left:3424;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" fillcolor="#c4f7c9" stroked="f"/>
                        <v:rect id="Rectangle 1095" o:spid="_x0000_s2123" style="position:absolute;left:3428;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" fillcolor="#c2f7c8" stroked="f"/>
                        <v:rect id="Rectangle 1096" o:spid="_x0000_s2124" style="position:absolute;left:343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" fillcolor="#c0f8c6" stroked="f"/>
                        <v:rect id="Rectangle 1097" o:spid="_x0000_s2125" style="position:absolute;left:3435;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" fillcolor="#bef8c5" stroked="f"/>
                        <v:rect id="Rectangle 1098" o:spid="_x0000_s2126" style="position:absolute;left:3439;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" fillcolor="#bcf8c4" stroked="f"/>
                        <v:rect id="Rectangle 1099" o:spid="_x0000_s2127" style="position:absolute;left:3443;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" fillcolor="#baf8c3" stroked="f"/>
                        <v:rect id="Rectangle 1100" o:spid="_x0000_s2128" style="position:absolute;left:344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" fillcolor="#b8f8c2" stroked="f"/>
                        <v:rect id="Rectangle 1101" o:spid="_x0000_s2129" style="position:absolute;left:345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" fillcolor="#b6f8c0" stroked="f"/>
                        <v:rect id="Rectangle 1102" o:spid="_x0000_s2130" style="position:absolute;left:3453;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" fillcolor="#b4f8bf" stroked="f"/>
                        <v:rect id="Rectangle 1103" o:spid="_x0000_s2131" style="position:absolute;left:345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" fillcolor="#b2f8be" stroked="f"/>
                        <v:rect id="Rectangle 1104" o:spid="_x0000_s2132" style="position:absolute;left:346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" fillcolor="#b0f8bd" stroked="f"/>
                        <v:rect id="Rectangle 1105" o:spid="_x0000_s2133" style="position:absolute;left:3464;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" fillcolor="#aef8bc" stroked="f"/>
                        <v:rect id="Rectangle 1106" o:spid="_x0000_s2134" style="position:absolute;left:3467;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" fillcolor="#acf9bb" stroked="f"/>
                        <v:rect id="Rectangle 1107" o:spid="_x0000_s2135" style="position:absolute;left:347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" fillcolor="#aaf9b9" stroked="f"/>
                        <v:rect id="Rectangle 1108" o:spid="_x0000_s2136" style="position:absolute;left:3475;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" fillcolor="#a8f9b8" stroked="f"/>
                        <v:rect id="Rectangle 1109" o:spid="_x0000_s2137" style="position:absolute;left:3478;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" fillcolor="#a6f9b7" stroked="f"/>
                        <v:rect id="Rectangle 1110" o:spid="_x0000_s2138" style="position:absolute;left:348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" fillcolor="#a4f9b6" stroked="f"/>
                        <v:rect id="Rectangle 1111" o:spid="_x0000_s2139" style="position:absolute;left:3485;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" fillcolor="#a3fab4" stroked="f"/>
                        <v:rect id="Rectangle 1112" o:spid="_x0000_s2140" style="position:absolute;left:348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" fillcolor="#a1fab3" stroked="f"/>
                        <v:rect id="Rectangle 1113" o:spid="_x0000_s2141" style="position:absolute;left:349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" fillcolor="#9ffab2" stroked="f"/>
                        <v:rect id="Rectangle 1114" o:spid="_x0000_s2142" style="position:absolute;left:3494;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" fillcolor="#9dfab1" stroked="f"/>
                        <v:rect id="Rectangle 1115" o:spid="_x0000_s2143" style="position:absolute;left:3499;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" fillcolor="#9bfaaf" stroked="f"/>
                        <v:rect id="Rectangle 1116" o:spid="_x0000_s2144" style="position:absolute;left:350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" fillcolor="#99fbae" stroked="f"/>
                        <v:rect id="Rectangle 1117" o:spid="_x0000_s2145" style="position:absolute;left:3505;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" fillcolor="#97fbad" stroked="f"/>
                        <v:rect id="Rectangle 1118" o:spid="_x0000_s2146" style="position:absolute;left:3509;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" fillcolor="#95fbac" stroked="f"/>
                        <v:rect id="Rectangle 1119" o:spid="_x0000_s2147" style="position:absolute;left:3513;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" fillcolor="#93fbaa" stroked="f"/>
                        <v:rect id="Rectangle 1120" o:spid="_x0000_s2148" style="position:absolute;left:351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" fillcolor="#91fba9" stroked="f"/>
                        <v:rect id="Rectangle 1121" o:spid="_x0000_s2149" style="position:absolute;left:352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" fillcolor="#8ffba8" stroked="f"/>
                        <v:rect id="Rectangle 1122" o:spid="_x0000_s2150" style="position:absolute;left:3523;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" fillcolor="#8dfba7" stroked="f"/>
                        <v:rect id="Rectangle 1123" o:spid="_x0000_s2151" style="position:absolute;left:352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" fillcolor="#8bfba6" stroked="f"/>
                        <v:rect id="Rectangle 1124" o:spid="_x0000_s2152" style="position:absolute;left:3531;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" fillcolor="#89fba4" stroked="f"/>
                        <v:rect id="Rectangle 1125" o:spid="_x0000_s2153" style="position:absolute;left:3536;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" fillcolor="#87fba3" stroked="f"/>
                        <v:rect id="Rectangle 1126" o:spid="_x0000_s2154" style="position:absolute;left:3539;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" fillcolor="#85fca2" stroked="f"/>
                        <v:rect id="Rectangle 1127" o:spid="_x0000_s2155" style="position:absolute;left:3544;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" fillcolor="#83fca0" stroked="f"/>
                        <v:rect id="Rectangle 1128" o:spid="_x0000_s2156" style="position:absolute;left:354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" fillcolor="#81fc9f" stroked="f"/>
                        <v:rect id="Rectangle 1129" o:spid="_x0000_s2157" style="position:absolute;left:3550;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" fillcolor="#7ffc9e" stroked="f"/>
                        <v:rect id="Rectangle 1130" o:spid="_x0000_s2158" style="position:absolute;left:3555;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" fillcolor="#7dfc9c" stroked="f"/>
                        <v:rect id="Rectangle 1131" o:spid="_x0000_s2159" style="position:absolute;left:355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" fillcolor="#7bfd9b" stroked="f"/>
                        <v:rect id="Rectangle 1132" o:spid="_x0000_s2160" style="position:absolute;left:3561;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" fillcolor="#79fd9a" stroked="f"/>
                        <v:rect id="Rectangle 1133" o:spid="_x0000_s2161" style="position:absolute;left:3566;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" fillcolor="#77fd99" stroked="f"/>
                        <v:rect id="Rectangle 1134" o:spid="_x0000_s2162" style="position:absolute;left:3569;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" fillcolor="#75fd98" stroked="f"/>
                        <v:rect id="Rectangle 1135" o:spid="_x0000_s2163" style="position:absolute;left:357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" fillcolor="#73fd97" stroked="f"/>
                        <v:rect id="Rectangle 1136" o:spid="_x0000_s2164" style="position:absolute;left:3575;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" fillcolor="#71fe96" stroked="f"/>
                        <v:rect id="Rectangle 1137" o:spid="_x0000_s2165" style="position:absolute;left:3580;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" fillcolor="#6ffe94" stroked="f"/>
                        <v:rect id="Rectangle 1138" o:spid="_x0000_s2166" style="position:absolute;left:3583;top:2564;width: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" fillcolor="#6dfe93" stroked="f"/>
                        <v:rect id="Rectangle 1139" o:spid="_x0000_s2167" style="position:absolute;left:3587;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" fillcolor="#6bfe92" stroked="f"/>
                        <v:rect id="Rectangle 1140" o:spid="_x0000_s2168" style="position:absolute;left:3590;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" fillcolor="#69fe91" stroked="f"/>
                        <v:rect id="Rectangle 1141" o:spid="_x0000_s2169" style="position:absolute;left:3595;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" fillcolor="#67fe8f" stroked="f"/>
                        <v:rect id="Rectangle 1142" o:spid="_x0000_s2170" style="position:absolute;left:3598;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" fillcolor="#65fe8e" stroked="f"/>
                        <v:rect id="Rectangle 1143" o:spid="_x0000_s2171" style="position:absolute;left:3601;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" fillcolor="#63fe8d" stroked="f"/>
                        <v:rect id="Rectangle 1144" o:spid="_x0000_s2172" style="position:absolute;left:3604;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" fillcolor="#61fe8c" stroked="f"/>
                        <v:rect id="Rectangle 1145" o:spid="_x0000_s2173" style="position:absolute;left:3609;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" fillcolor="#5ffe8a" stroked="f"/>
                        <v:rect id="Rectangle 1146" o:spid="_x0000_s2174" style="position:absolute;left:3612;top:2564;width: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" fillcolor="#5dff89" stroked="f"/>
                        <v:rect id="Rectangle 1147" o:spid="_x0000_s2175" style="position:absolute;left:3615;top:2564;width: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" fillcolor="#5aff87" stroked="f"/>
                        <v:shape id="Freeform 1148" o:spid="_x0000_s2176" style="position:absolute;left:3354;top:3058;width:250;height:487;visibility:visible;mso-wrap-style:square;v-text-anchor:top" coordsize="25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" path="m250,74l237,333r,64l83,487,81,466,97,441r19,-23l136,397r22,-19l175,72r75,2xm34,417l3,438,,428,,417,15,394,31,373,48,355,69,338,78,,96,11r6,336l34,417xe" fillcolor="#00b050" stroked="f">
                          <v:path arrowok="t" o:connecttype="custom" o:connectlocs="250,74;237,333;237,397;83,487;81,466;97,441;116,418;136,397;158,378;158,378;175,72;250,74;250,74;34,417;3,438;0,428;0,417;15,394;31,373;48,355;69,338;69,338;78,0;96,11;102,347;102,347;34,417;34,417" o:connectangles="0,0,0,0,0,0,0,0,0,0,0,0,0,0,0,0,0,0,0,0,0,0,0,0,0,0,0,0"/>
                          <o:lock v:ext="edit" verticies="t"/>
                        </v:shape>
                        <v:rect id="Rectangle 1149" o:spid="_x0000_s2177" style="position:absolute;left:3408;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" fillcolor="#128356" stroked="f"/>
                        <v:rect id="Rectangle 1150" o:spid="_x0000_s2178" style="position:absolute;left:3410;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" fillcolor="#00af50" stroked="f"/>
                        <v:rect id="Rectangle 1151" o:spid="_x0000_s2179" style="position:absolute;left:3413;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" fillcolor="#01ae50" stroked="f"/>
                        <v:rect id="Rectangle 1152" o:spid="_x0000_s2180" style="position:absolute;left:3415;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" fillcolor="#01ad50" stroked="f"/>
                        <v:rect id="Rectangle 1153" o:spid="_x0000_s2181" style="position:absolute;left:3416;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" fillcolor="#01ac50" stroked="f"/>
                        <v:rect id="Rectangle 1154" o:spid="_x0000_s2182" style="position:absolute;left:3420;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" fillcolor="#02ab51" stroked="f"/>
                        <v:rect id="Rectangle 1155" o:spid="_x0000_s2183" style="position:absolute;left:3421;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" fillcolor="#02aa51" stroked="f"/>
                        <v:rect id="Rectangle 1156" o:spid="_x0000_s2184" style="position:absolute;left:3424;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" fillcolor="#02a951" stroked="f"/>
                        <v:rect id="Rectangle 1157" o:spid="_x0000_s2185" style="position:absolute;left:3426;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" fillcolor="#03a951" stroked="f"/>
                        <v:rect id="Rectangle 1158" o:spid="_x0000_s2186" style="position:absolute;left:3428;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" fillcolor="#03a851" stroked="f"/>
                        <v:rect id="Rectangle 1159" o:spid="_x0000_s2187" style="position:absolute;left:3429;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" fillcolor="#03a751" stroked="f"/>
                        <v:rect id="Rectangle 1160" o:spid="_x0000_s2188" style="position:absolute;left:3431;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" fillcolor="#04a751" stroked="f"/>
                        <v:rect id="Rectangle 1161" o:spid="_x0000_s2189" style="position:absolute;left:343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" fillcolor="#04a652" stroked="f"/>
                        <v:rect id="Rectangle 1162" o:spid="_x0000_s2190" style="position:absolute;left:3434;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" fillcolor="#05a552" stroked="f"/>
                        <v:rect id="Rectangle 1163" o:spid="_x0000_s2191" style="position:absolute;left:3435;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" fillcolor="#05a452" stroked="f"/>
                        <v:rect id="Rectangle 1164" o:spid="_x0000_s2192" style="position:absolute;left:3439;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" fillcolor="#06a352" stroked="f"/>
                        <v:rect id="Rectangle 1165" o:spid="_x0000_s2193" style="position:absolute;left:3440;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" fillcolor="#06a252" stroked="f"/>
                        <v:rect id="Rectangle 1166" o:spid="_x0000_s2194" style="position:absolute;left:3442;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" fillcolor="#06a152" stroked="f"/>
                        <v:rect id="Rectangle 1167" o:spid="_x0000_s2195" style="position:absolute;left:3445;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" fillcolor="#07a052" stroked="f"/>
                        <v:rect id="Rectangle 1168" o:spid="_x0000_s2196" style="position:absolute;left:3447;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" fillcolor="#079f52" stroked="f"/>
                        <v:rect id="Rectangle 1169" o:spid="_x0000_s2197" style="position:absolute;left:3448;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" fillcolor="#079e52" stroked="f"/>
                        <v:rect id="Rectangle 1170" o:spid="_x0000_s2198" style="position:absolute;left:3451;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" fillcolor="#089d53" stroked="f"/>
                        <v:rect id="Rectangle 1171" o:spid="_x0000_s2199" style="position:absolute;left:3453;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" fillcolor="#089c53" stroked="f"/>
                        <v:rect id="Rectangle 1172" o:spid="_x0000_s2200" style="position:absolute;left:3456;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" fillcolor="#089b53" stroked="f"/>
                        <v:rect id="Rectangle 1173" o:spid="_x0000_s2201" style="position:absolute;left:3458;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" fillcolor="#099b53" stroked="f"/>
                        <v:rect id="Rectangle 1174" o:spid="_x0000_s2202" style="position:absolute;left:3459;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" fillcolor="#099a53" stroked="f"/>
                        <v:rect id="Rectangle 1175" o:spid="_x0000_s2203" style="position:absolute;left:3461;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" fillcolor="#099953" stroked="f"/>
                        <v:rect id="Rectangle 1176" o:spid="_x0000_s2204" style="position:absolute;left:3464;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" fillcolor="#0a9853" stroked="f"/>
                        <v:rect id="Rectangle 1177" o:spid="_x0000_s2205" style="position:absolute;left:3466;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" fillcolor="#0a9753" stroked="f"/>
                        <v:rect id="Rectangle 1178" o:spid="_x0000_s2206" style="position:absolute;left:3467;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" fillcolor="#0a9653" stroked="f"/>
                        <v:rect id="Rectangle 1179" o:spid="_x0000_s2207" style="position:absolute;left:3470;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" fillcolor="#0b9554" stroked="f"/>
                        <v:rect id="Rectangle 1180" o:spid="_x0000_s2208" style="position:absolute;left:347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" fillcolor="#0b9454" stroked="f"/>
                        <v:rect id="Rectangle 1181" o:spid="_x0000_s2209" style="position:absolute;left:3474;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" fillcolor="#0b9354" stroked="f"/>
                        <v:rect id="Rectangle 1182" o:spid="_x0000_s2210" style="position:absolute;left:3477;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" fillcolor="#0c9254" stroked="f"/>
                        <v:rect id="Rectangle 1183" o:spid="_x0000_s2211" style="position:absolute;left:3478;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" fillcolor="#0c9154" stroked="f"/>
                        <v:rect id="Rectangle 1184" o:spid="_x0000_s2212" style="position:absolute;left:3480;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" fillcolor="#0c9054" stroked="f"/>
                        <v:rect id="Rectangle 1185" o:spid="_x0000_s2213" style="position:absolute;left:3482;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" fillcolor="#0d9054" stroked="f"/>
                        <v:rect id="Rectangle 1186" o:spid="_x0000_s2214" style="position:absolute;left:3483;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" fillcolor="#0d8f55" stroked="f"/>
                        <v:rect id="Rectangle 1187" o:spid="_x0000_s2215" style="position:absolute;left:3485;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" fillcolor="#0e8e55" stroked="f"/>
                        <v:rect id="Rectangle 1188" o:spid="_x0000_s2216" style="position:absolute;left:3486;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" fillcolor="#0e8d55" stroked="f"/>
                        <v:rect id="Rectangle 1189" o:spid="_x0000_s2217" style="position:absolute;left:3490;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" fillcolor="#0f8c55" stroked="f"/>
                        <v:rect id="Rectangle 1190" o:spid="_x0000_s2218" style="position:absolute;left:3491;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" fillcolor="#0f8b55" stroked="f"/>
                        <v:rect id="Rectangle 1191" o:spid="_x0000_s2219" style="position:absolute;left:3494;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" fillcolor="#0f8a55" stroked="f"/>
                        <v:rect id="Rectangle 1192" o:spid="_x0000_s2220" style="position:absolute;left:3496;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" fillcolor="#108a55" stroked="f"/>
                        <v:rect id="Rectangle 1193" o:spid="_x0000_s2221" style="position:absolute;left:3498;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" fillcolor="#108955" stroked="f"/>
                        <v:rect id="Rectangle 1194" o:spid="_x0000_s2222" style="position:absolute;left:3499;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" fillcolor="#108855" stroked="f"/>
                        <v:rect id="Rectangle 1195" o:spid="_x0000_s2223" style="position:absolute;left:350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" fillcolor="#118756" stroked="f"/>
                        <v:rect id="Rectangle 1196" o:spid="_x0000_s2224" style="position:absolute;left:3504;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" fillcolor="#118656" stroked="f"/>
                        <v:rect id="Rectangle 1197" o:spid="_x0000_s2225" style="position:absolute;left:3505;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" fillcolor="#118556" stroked="f"/>
                        <v:rect id="Rectangle 1198" o:spid="_x0000_s2226" style="position:absolute;left:3509;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" fillcolor="#128456" stroked="f"/>
                        <v:shape id="Picture 1199" o:spid="_x0000_s2227" type="#_x0000_t75" style="position:absolute;left:3322;top:2304;width:23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">
                          <v:imagedata r:id="rId121" o:title=""/>
                        </v:shape>
                        <v:shape id="Picture 1200" o:spid="_x0000_s2228" type="#_x0000_t75" style="position:absolute;left:3322;top:2304;width:23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">
                          <v:imagedata r:id="rId122" o:title=""/>
                        </v:shape>
                        <v:shape id="Freeform 1201" o:spid="_x0000_s2229" style="position:absolute;left:3397;top:2551;width:120;height:34;visibility:visible;mso-wrap-style:square;v-text-anchor:top" coordsize="1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" path="m120,10l108,21,96,28,80,32,64,34,46,32,29,24,13,15,,e" filled="f" strokecolor="#d75139" strokeweight="22e-5mm">
                          <v:path arrowok="t" o:connecttype="custom" o:connectlocs="120,10;108,21;96,28;80,32;64,34;46,32;29,24;13,15;0,0" o:connectangles="0,0,0,0,0,0,0,0,0"/>
                        </v:shape>
                        <v:shape id="Picture 1202" o:spid="_x0000_s2230" type="#_x0000_t75" style="position:absolute;left:3525;top:3069;width:93;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">
                          <v:imagedata r:id="rId123" o:title=""/>
                        </v:shape>
                        <v:rect id="Rectangle 1203" o:spid="_x0000_s2231" style="position:absolute;left:3529;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" fillcolor="#00b050" stroked="f"/>
                        <v:rect id="Rectangle 1204" o:spid="_x0000_s2232" style="position:absolute;left:3531;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" fillcolor="#58fe86" stroked="f"/>
                        <v:rect id="Rectangle 1205" o:spid="_x0000_s2233" style="position:absolute;left:3533;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" fillcolor="#56fd86" stroked="f"/>
                        <v:rect id="Rectangle 1206" o:spid="_x0000_s2234" style="position:absolute;left:3534;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" fillcolor="#55fb85" stroked="f"/>
                        <v:rect id="Rectangle 1207" o:spid="_x0000_s2235" style="position:absolute;left:3536;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" fillcolor="#53fa84" stroked="f"/>
                        <v:rect id="Rectangle 1208" o:spid="_x0000_s2236" style="position:absolute;left:3537;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" fillcolor="#52f983" stroked="f"/>
                        <v:rect id="Rectangle 1209" o:spid="_x0000_s2237" style="position:absolute;left:3539;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" fillcolor="#50f782" stroked="f"/>
                        <v:rect id="Rectangle 1210" o:spid="_x0000_s2238" style="position:absolute;left:354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" fillcolor="#4ff681" stroked="f"/>
                      </v:group>
                      <v:group id="Group 1211" o:spid="_x0000_s2239" style="position:absolute;left:14890;top:14192;width:8147;height:8509" coordorigin="2345,2233" coordsize="1283,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rect id="Rectangle 1212" o:spid="_x0000_s2240" style="position:absolute;left:354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" fillcolor="#4ef580" stroked="f"/>
                        <v:rect id="Rectangle 1213" o:spid="_x0000_s2241" style="position:absolute;left:3544;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" fillcolor="#4cf37f" stroked="f"/>
                        <v:rect id="Rectangle 1214" o:spid="_x0000_s2242" style="position:absolute;left:3545;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" fillcolor="#4bf27e" stroked="f"/>
                        <v:rect id="Rectangle 1215" o:spid="_x0000_s2243" style="position:absolute;left:3547;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" fillcolor="#49f17e" stroked="f"/>
                        <v:rect id="Rectangle 1216" o:spid="_x0000_s2244" style="position:absolute;left:3548;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" fillcolor="#48f07d" stroked="f"/>
                        <v:rect id="Rectangle 1217" o:spid="_x0000_s2245" style="position:absolute;left:355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" fillcolor="#46ee7c" stroked="f"/>
                        <v:rect id="Rectangle 1218" o:spid="_x0000_s2246" style="position:absolute;left:3552;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" fillcolor="#45ed7b" stroked="f"/>
                        <v:rect id="Rectangle 1219" o:spid="_x0000_s2247" style="position:absolute;left:355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" fillcolor="#44ec79" stroked="f"/>
                        <v:rect id="Rectangle 1220" o:spid="_x0000_s2248" style="position:absolute;left:3555;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" fillcolor="#42ea79" stroked="f"/>
                        <v:rect id="Rectangle 1221" o:spid="_x0000_s2249" style="position:absolute;left:3556;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" fillcolor="#41e978" stroked="f"/>
                        <v:rect id="Rectangle 1222" o:spid="_x0000_s2250" style="position:absolute;left:3558;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" fillcolor="#3fe877" stroked="f"/>
                        <v:rect id="Rectangle 1223" o:spid="_x0000_s2251" style="position:absolute;left:3560;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" fillcolor="#3de676" stroked="f"/>
                        <v:rect id="Rectangle 1224" o:spid="_x0000_s2252" style="position:absolute;left:3561;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" fillcolor="#3ce575" stroked="f"/>
                        <v:rect id="Rectangle 1225" o:spid="_x0000_s2253" style="position:absolute;left:3563;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" fillcolor="#3be474" stroked="f"/>
                        <v:rect id="Rectangle 1226" o:spid="_x0000_s2254" style="position:absolute;left:3564;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" fillcolor="#39e273" stroked="f"/>
                        <v:rect id="Rectangle 1227" o:spid="_x0000_s2255" style="position:absolute;left:3566;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" fillcolor="#38e172" stroked="f"/>
                        <v:rect id="Rectangle 1228" o:spid="_x0000_s2256" style="position:absolute;left:3568;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" fillcolor="#37e071" stroked="f"/>
                        <v:rect id="Rectangle 1229" o:spid="_x0000_s2257" style="position:absolute;left:3569;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" fillcolor="#35df71" stroked="f"/>
                        <v:rect id="Rectangle 1230" o:spid="_x0000_s2258" style="position:absolute;left:3571;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" fillcolor="#33dd70" stroked="f"/>
                        <v:rect id="Rectangle 1231" o:spid="_x0000_s2259" style="position:absolute;left:357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" fillcolor="#32dc6f" stroked="f"/>
                        <v:rect id="Rectangle 1232" o:spid="_x0000_s2260" style="position:absolute;left:3574;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" fillcolor="#31db6e" stroked="f"/>
                        <v:rect id="Rectangle 1233" o:spid="_x0000_s2261" style="position:absolute;left:3575;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" fillcolor="#2fda6d" stroked="f"/>
                        <v:rect id="Rectangle 1234" o:spid="_x0000_s2262" style="position:absolute;left:3577;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" fillcolor="#2ed96d" stroked="f"/>
                        <v:rect id="Rectangle 1235" o:spid="_x0000_s2263" style="position:absolute;left:3579;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" fillcolor="#2dd86c" stroked="f"/>
                        <v:rect id="Rectangle 1236" o:spid="_x0000_s2264" style="position:absolute;left:358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" fillcolor="#2bd66b" stroked="f"/>
                        <v:rect id="Rectangle 1237" o:spid="_x0000_s2265" style="position:absolute;left:3582;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" fillcolor="#2ad56a" stroked="f"/>
                        <v:rect id="Rectangle 1238" o:spid="_x0000_s2266" style="position:absolute;left:358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" fillcolor="#28d469" stroked="f"/>
                        <v:rect id="Rectangle 1239" o:spid="_x0000_s2267" style="position:absolute;left:3585;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" fillcolor="#26d268" stroked="f"/>
                        <v:rect id="Rectangle 1240" o:spid="_x0000_s2268" style="position:absolute;left:3587;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" fillcolor="#25d167" stroked="f"/>
                        <v:rect id="Rectangle 1241" o:spid="_x0000_s2269" style="position:absolute;left:3588;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" fillcolor="#23d066" stroked="f"/>
                        <v:rect id="Rectangle 1242" o:spid="_x0000_s2270" style="position:absolute;left:3590;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" fillcolor="#22cf65" stroked="f"/>
                        <v:rect id="Rectangle 1243" o:spid="_x0000_s2271" style="position:absolute;left:3591;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" fillcolor="#20cd64" stroked="f"/>
                        <v:rect id="Rectangle 1244" o:spid="_x0000_s2272" style="position:absolute;left:359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" fillcolor="#1fcc63" stroked="f"/>
                        <v:rect id="Rectangle 1245" o:spid="_x0000_s2273" style="position:absolute;left:3595;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" fillcolor="#1ecb62" stroked="f"/>
                        <v:rect id="Rectangle 1246" o:spid="_x0000_s2274" style="position:absolute;left:3596;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" fillcolor="#1cc961" stroked="f"/>
                        <v:rect id="Rectangle 1247" o:spid="_x0000_s2275" style="position:absolute;left:3598;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" fillcolor="#1bc860" stroked="f"/>
                        <v:rect id="Rectangle 1248" o:spid="_x0000_s2276" style="position:absolute;left:3599;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" fillcolor="#19c760" stroked="f"/>
                        <v:rect id="Rectangle 1249" o:spid="_x0000_s2277" style="position:absolute;left:3601;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" fillcolor="#18c55f" stroked="f"/>
                        <v:rect id="Rectangle 1250" o:spid="_x0000_s2278" style="position:absolute;left:3603;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" fillcolor="#16c45e" stroked="f"/>
                        <v:rect id="Rectangle 1251" o:spid="_x0000_s2279" style="position:absolute;left:3604;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" fillcolor="#15c35d" stroked="f"/>
                        <v:rect id="Rectangle 1252" o:spid="_x0000_s2280" style="position:absolute;left:3606;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" fillcolor="#13c15c" stroked="f"/>
                        <v:rect id="Rectangle 1253" o:spid="_x0000_s2281" style="position:absolute;left:3607;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" fillcolor="#12c05b" stroked="f"/>
                        <v:rect id="Rectangle 1254" o:spid="_x0000_s2282" style="position:absolute;left:3609;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" fillcolor="#11bf5a" stroked="f"/>
                        <v:rect id="Rectangle 1255" o:spid="_x0000_s2283" style="position:absolute;left:3611;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" fillcolor="#0fbe59" stroked="f"/>
                        <v:rect id="Rectangle 1256" o:spid="_x0000_s2284" style="position:absolute;left:361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" fillcolor="#0ebc58" stroked="f"/>
                        <v:rect id="Rectangle 1257" o:spid="_x0000_s2285" style="position:absolute;left:3614;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" fillcolor="#0cbb58" stroked="f"/>
                        <v:rect id="Rectangle 1258" o:spid="_x0000_s2286" style="position:absolute;left:3615;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" fillcolor="#0bba57" stroked="f"/>
                        <v:rect id="Rectangle 1259" o:spid="_x0000_s2287" style="position:absolute;left:3617;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" fillcolor="#09b856" stroked="f"/>
                        <v:rect id="Rectangle 1260" o:spid="_x0000_s2288" style="position:absolute;left:3618;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" fillcolor="#08b755" stroked="f"/>
                        <v:rect id="Rectangle 1261" o:spid="_x0000_s2289" style="position:absolute;left:362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" fillcolor="#07b654" stroked="f"/>
                        <v:rect id="Rectangle 1262" o:spid="_x0000_s2290" style="position:absolute;left:3622;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" fillcolor="#05b453" stroked="f"/>
                        <v:rect id="Rectangle 1263" o:spid="_x0000_s2291" style="position:absolute;left:362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" fillcolor="#04b352" stroked="f"/>
                        <v:rect id="Rectangle 1264" o:spid="_x0000_s2292" style="position:absolute;left:3625;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" fillcolor="#02b251" stroked="f"/>
                        <v:rect id="Rectangle 1265" o:spid="_x0000_s2293" style="position:absolute;left:3626;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" fillcolor="#01b050" stroked="f"/>
                        <v:shape id="Freeform 1266" o:spid="_x0000_s2294" style="position:absolute;left:3507;top:2828;width:100;height:362;visibility:visible;mso-wrap-style:square;v-text-anchor:top" coordsize="10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" path="m100,343r-8,6l86,355r-10,4l68,362r-9,l49,360r-8,-3l32,352r-6,-6l19,338r-3,-8l14,322,13,312r1,-10l18,294r4,-9l29,278,18,272r-8,-8l5,254,,243,,e" filled="f" strokecolor="#005b39" strokeweight="22e-5mm">
                          <v:path arrowok="t" o:connecttype="custom" o:connectlocs="100,343;92,349;86,355;76,359;68,362;59,362;49,360;41,357;32,352;26,346;19,338;16,330;14,322;13,312;14,302;18,294;22,285;29,278;18,272;10,264;5,254;0,243;0,243;0,0" o:connectangles="0,0,0,0,0,0,0,0,0,0,0,0,0,0,0,0,0,0,0,0,0,0,0,0"/>
                        </v:shape>
                        <v:shape id="Freeform 1267" o:spid="_x0000_s2295" style="position:absolute;left:3383;top:3069;width:73;height:415;visibility:visible;mso-wrap-style:square;v-text-anchor:top" coordsize="7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" path="m65,r8,336l35,373,,415e" filled="f" strokecolor="#005b39" strokeweight="22e-5mm">
                          <v:path arrowok="t" o:connecttype="custom" o:connectlocs="65,0;73,336;35,373;0,415" o:connectangles="0,0,0,0"/>
                        </v:shape>
                        <v:line id="Line 1268" o:spid="_x0000_s2296" style="position:absolute;flip:x y;visibility:visible;mso-wrap-style:square" from="3340,2719" to="3357,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" strokecolor="#005b39" strokeweight="22e-5mm"/>
                        <v:shape id="Freeform 1269" o:spid="_x0000_s2297" style="position:absolute;left:3303;top:2363;width:322;height:1182;visibility:visible;mso-wrap-style:square;v-text-anchor:top" coordsize="322,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" path="m54,716r13,285l7,1071r-3,7l2,1086r-2,8l4,1102r50,31l85,1112r-5,8l78,1129r,10l82,1147r52,35l288,1092r,-64l298,819r10,-21l312,777r,-23l306,732r5,-5l315,721r2,-8l317,705r3,-90l322,523r-2,-90l315,343,303,315,287,290,268,267,247,246,226,230,206,217r,-11l225,187r14,-23l247,138r2,-25l249,92,245,72,237,53,226,37,214,24,198,11,179,3,158,,139,3r-19,8l104,24,91,37,80,53,72,72,69,92r-2,21l70,137r7,24l90,183r15,20l29,248r-8,9l15,269r-5,13l8,294,,587e" filled="f" strokeweight="39e-5mm">
                          <v:path arrowok="t" o:connecttype="custom" o:connectlocs="67,1001;4,1078;0,1094;4,1102;85,1112;78,1129;82,1147;134,1182;288,1028;308,798;312,754;311,727;317,713;317,705;322,523;315,343;303,315;268,267;226,230;206,217;225,187;247,138;249,92;237,53;214,24;179,3;139,3;104,24;80,53;69,92;70,137;90,183;29,248;15,269;8,294;0,587" o:connectangles="0,0,0,0,0,0,0,0,0,0,0,0,0,0,0,0,0,0,0,0,0,0,0,0,0,0,0,0,0,0,0,0,0,0,0,0"/>
                        </v:shape>
                        <v:shape id="Freeform 1270" o:spid="_x0000_s2298" style="position:absolute;left:3302;top:2950;width:55;height:129;visibility:visible;mso-wrap-style:square;v-text-anchor:top" coordsize="5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" path="m55,129l44,121,35,111,28,100,22,87,20,74r,-13l22,48,27,36,17,29,9,21,3,11,,e" filled="f" strokeweight="39e-5mm">
                          <v:path arrowok="t" o:connecttype="custom" o:connectlocs="55,129;44,121;35,111;28,100;22,87;20,74;20,61;22,48;27,36;17,29;9,21;3,11;0,0" o:connectangles="0,0,0,0,0,0,0,0,0,0,0,0,0"/>
                        </v:shape>
                        <v:shape id="Freeform 1271" o:spid="_x0000_s2299" style="position:absolute;left:2673;top:3251;width:669;height:322;visibility:visible;mso-wrap-style:square;v-text-anchor:top" coordsize="66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" path="m,29l46,,603,322r66,-40e" filled="f" strokeweight="61e-5mm">
                          <v:path arrowok="t" o:connecttype="custom" o:connectlocs="0,29;46,0;603,322;669,282" o:connectangles="0,0,0,0"/>
                        </v:shape>
                        <v:line id="Line 1272" o:spid="_x0000_s2300" style="position:absolute;flip:y;visibility:visible;mso-wrap-style:square" from="2877,3298" to="2950,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" strokeweight="61e-5mm"/>
                        <v:line id="Line 1273" o:spid="_x0000_s2301" style="position:absolute;flip:y;visibility:visible;mso-wrap-style:square" from="3077,3415" to="3146,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" strokeweight="61e-5mm"/>
                        <v:shape id="Picture 1274" o:spid="_x0000_s2302" type="#_x0000_t75" style="position:absolute;left:2366;top:2899;width:9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">
                          <v:imagedata r:id="rId124" o:title=""/>
                        </v:shape>
                        <v:shape id="Picture 1275" o:spid="_x0000_s2303" type="#_x0000_t75" style="position:absolute;left:2345;top:2532;width:257;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">
                          <v:imagedata r:id="rId125" o:title=""/>
                        </v:shape>
                        <v:shape id="Picture 1276" o:spid="_x0000_s2304" type="#_x0000_t75" style="position:absolute;left:2345;top:2532;width:257;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">
                          <v:imagedata r:id="rId126" o:title=""/>
                        </v:shape>
                        <v:rect id="Rectangle 1277" o:spid="_x0000_s2305" style="position:absolute;left:2376;top:2500;width: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" fillcolor="#5aff87" stroked="f"/>
                        <v:rect id="Rectangle 1278" o:spid="_x0000_s2306" style="position:absolute;left:2377;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" fillcolor="#f7f3e8" stroked="f"/>
                        <v:rect id="Rectangle 1279" o:spid="_x0000_s2307" style="position:absolute;left:2380;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" fillcolor="#f5f3e7" stroked="f"/>
                        <v:rect id="Rectangle 1280" o:spid="_x0000_s2308" style="position:absolute;left:2384;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" fillcolor="#f3f3e6" stroked="f"/>
                        <v:rect id="Rectangle 1281" o:spid="_x0000_s2309" style="position:absolute;left:2388;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" fillcolor="#f1f4e4" stroked="f"/>
                        <v:rect id="Rectangle 1282" o:spid="_x0000_s2310" style="position:absolute;left:2392;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" fillcolor="#eff4e3" stroked="f"/>
                        <v:rect id="Rectangle 1283" o:spid="_x0000_s2311" style="position:absolute;left:2395;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" fillcolor="#edf4e2" stroked="f"/>
                        <v:rect id="Rectangle 1284" o:spid="_x0000_s2312" style="position:absolute;left:2400;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" fillcolor="#ebf4e1" stroked="f"/>
                        <v:rect id="Rectangle 1285" o:spid="_x0000_s2313" style="position:absolute;left:2403;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" fillcolor="#e9f4e0" stroked="f"/>
                        <v:rect id="Rectangle 1286" o:spid="_x0000_s2314" style="position:absolute;left:2406;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" fillcolor="#e7f5df" stroked="f"/>
                        <v:rect id="Rectangle 1287" o:spid="_x0000_s2315" style="position:absolute;left:2411;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" fillcolor="#e5f5dd" stroked="f"/>
                        <v:rect id="Rectangle 1288" o:spid="_x0000_s2316" style="position:absolute;left:2414;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" fillcolor="#e3f5dc" stroked="f"/>
                        <v:rect id="Rectangle 1289" o:spid="_x0000_s2317" style="position:absolute;left:2417;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" fillcolor="#e1f5db" stroked="f"/>
                        <v:rect id="Rectangle 1290" o:spid="_x0000_s2318" style="position:absolute;left:2422;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" fillcolor="#dff5da" stroked="f"/>
                        <v:rect id="Rectangle 1291" o:spid="_x0000_s2319" style="position:absolute;left:2425;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" fillcolor="#ddf5d8" stroked="f"/>
                        <v:rect id="Rectangle 1292" o:spid="_x0000_s2320" style="position:absolute;left:2428;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" fillcolor="#dbf5d7" stroked="f"/>
                        <v:rect id="Rectangle 1293" o:spid="_x0000_s2321" style="position:absolute;left:2433;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" fillcolor="#d9f5d6" stroked="f"/>
                        <v:rect id="Rectangle 1294" o:spid="_x0000_s2322" style="position:absolute;left:2436;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" fillcolor="#d7f5d5" stroked="f"/>
                        <v:rect id="Rectangle 1295" o:spid="_x0000_s2323" style="position:absolute;left:2441;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" fillcolor="#d5f5d3" stroked="f"/>
                        <v:rect id="Rectangle 1296" o:spid="_x0000_s2324" style="position:absolute;left:2444;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" fillcolor="#d3f6d2" stroked="f"/>
                        <v:rect id="Rectangle 1297" o:spid="_x0000_s2325" style="position:absolute;left:2449;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" fillcolor="#d1f6d1" stroked="f"/>
                        <v:rect id="Rectangle 1298" o:spid="_x0000_s2326" style="position:absolute;left:2454;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" fillcolor="#cff6cf" stroked="f"/>
                        <v:rect id="Rectangle 1299" o:spid="_x0000_s2327" style="position:absolute;left:2457;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" fillcolor="#cdf6ce" stroked="f"/>
                        <v:rect id="Rectangle 1300" o:spid="_x0000_s2328" style="position:absolute;left:2460;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" fillcolor="#cbf6cd" stroked="f"/>
                        <v:rect id="Rectangle 1301" o:spid="_x0000_s2329" style="position:absolute;left:2465;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" fillcolor="#c9f7cc" stroked="f"/>
                        <v:rect id="Rectangle 1302" o:spid="_x0000_s2330" style="position:absolute;left:2468;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" fillcolor="#c7f7cb" stroked="f"/>
                        <v:rect id="Rectangle 1303" o:spid="_x0000_s2331" style="position:absolute;left:2471;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" fillcolor="#c5f7ca" stroked="f"/>
                        <v:rect id="Rectangle 1304" o:spid="_x0000_s2332" style="position:absolute;left:2476;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" fillcolor="#c3f7c8" stroked="f"/>
                        <v:rect id="Rectangle 1305" o:spid="_x0000_s2333" style="position:absolute;left:2479;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" fillcolor="#c1f8c7" stroked="f"/>
                        <v:rect id="Rectangle 1306" o:spid="_x0000_s2334" style="position:absolute;left:2482;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" fillcolor="#bff8c6" stroked="f"/>
                        <v:rect id="Rectangle 1307" o:spid="_x0000_s2335" style="position:absolute;left:2486;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" fillcolor="#bdf8c5" stroked="f"/>
                        <v:rect id="Rectangle 1308" o:spid="_x0000_s2336" style="position:absolute;left:2490;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" fillcolor="#bbf8c3" stroked="f"/>
                        <v:rect id="Rectangle 1309" o:spid="_x0000_s2337" style="position:absolute;left:2493;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" fillcolor="#b9f8c2" stroked="f"/>
                        <v:rect id="Rectangle 1310" o:spid="_x0000_s2338" style="position:absolute;left:2497;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" fillcolor="#b7f8c1" stroked="f"/>
                        <v:rect id="Rectangle 1311" o:spid="_x0000_s2339" style="position:absolute;left:2501;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" fillcolor="#b5f8c0" stroked="f"/>
                        <v:rect id="Rectangle 1312" o:spid="_x0000_s2340" style="position:absolute;left:2505;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" fillcolor="#b3f8bf" stroked="f"/>
                        <v:rect id="Rectangle 1313" o:spid="_x0000_s2341" style="position:absolute;left:2508;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" fillcolor="#b1f8be" stroked="f"/>
                        <v:rect id="Rectangle 1314" o:spid="_x0000_s2342" style="position:absolute;left:2513;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" fillcolor="#aff8bc" stroked="f"/>
                        <v:rect id="Rectangle 1315" o:spid="_x0000_s2343" style="position:absolute;left:2516;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" fillcolor="#adf8bb" stroked="f"/>
                        <v:rect id="Rectangle 1316" o:spid="_x0000_s2344" style="position:absolute;left:2519;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" fillcolor="#abf9ba" stroked="f"/>
                        <v:rect id="Rectangle 1317" o:spid="_x0000_s2345" style="position:absolute;left:2524;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" fillcolor="#a9f9b8" stroked="f"/>
                        <v:rect id="Rectangle 1318" o:spid="_x0000_s2346" style="position:absolute;left:2527;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" fillcolor="#a7f9b7" stroked="f"/>
                        <v:rect id="Rectangle 1319" o:spid="_x0000_s2347" style="position:absolute;left:2530;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" fillcolor="#a5f9b6" stroked="f"/>
                        <v:rect id="Rectangle 1320" o:spid="_x0000_s2348" style="position:absolute;left:2535;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" fillcolor="#a3fab4" stroked="f"/>
                        <v:rect id="Rectangle 1321" o:spid="_x0000_s2349" style="position:absolute;left:2538;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" fillcolor="#a1fab3" stroked="f"/>
                        <v:rect id="Rectangle 1322" o:spid="_x0000_s2350" style="position:absolute;left:2541;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" fillcolor="#9ffab2" stroked="f"/>
                        <v:rect id="Rectangle 1323" o:spid="_x0000_s2351" style="position:absolute;left:2546;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" fillcolor="#9dfab0" stroked="f"/>
                        <v:rect id="Rectangle 1324" o:spid="_x0000_s2352" style="position:absolute;left:2549;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" fillcolor="#9bfaaf" stroked="f"/>
                        <v:rect id="Rectangle 1325" o:spid="_x0000_s2353" style="position:absolute;left:2552;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" fillcolor="#99faae" stroked="f"/>
                        <v:rect id="Rectangle 1326" o:spid="_x0000_s2354" style="position:absolute;left:2557;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" fillcolor="#97fbad" stroked="f"/>
                        <v:rect id="Rectangle 1327" o:spid="_x0000_s2355" style="position:absolute;left:2560;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" fillcolor="#95fbac" stroked="f"/>
                        <v:rect id="Rectangle 1328" o:spid="_x0000_s2356" style="position:absolute;left:2563;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" fillcolor="#93fbab" stroked="f"/>
                        <v:rect id="Rectangle 1329" o:spid="_x0000_s2357" style="position:absolute;left:2568;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" fillcolor="#91fba9" stroked="f"/>
                        <v:rect id="Rectangle 1330" o:spid="_x0000_s2358" style="position:absolute;left:2571;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" fillcolor="#8ffba8" stroked="f"/>
                        <v:rect id="Rectangle 1331" o:spid="_x0000_s2359" style="position:absolute;left:2575;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" fillcolor="#8dfba7" stroked="f"/>
                        <v:rect id="Rectangle 1332" o:spid="_x0000_s2360" style="position:absolute;left:2579;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" fillcolor="#8bfba5" stroked="f"/>
                        <v:rect id="Rectangle 1333" o:spid="_x0000_s2361" style="position:absolute;left:2583;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" fillcolor="#89fba4" stroked="f"/>
                        <v:rect id="Rectangle 1334" o:spid="_x0000_s2362" style="position:absolute;left:2587;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" fillcolor="#87fba3" stroked="f"/>
                        <v:rect id="Rectangle 1335" o:spid="_x0000_s2363" style="position:absolute;left:2591;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" fillcolor="#85fca2" stroked="f"/>
                        <v:rect id="Rectangle 1336" o:spid="_x0000_s2364" style="position:absolute;left:2595;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" fillcolor="#83fca0" stroked="f"/>
                        <v:rect id="Rectangle 1337" o:spid="_x0000_s2365" style="position:absolute;left:2598;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" fillcolor="#81fc9f" stroked="f"/>
                        <v:rect id="Rectangle 1338" o:spid="_x0000_s2366" style="position:absolute;left:2603;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" fillcolor="#7ffc9e" stroked="f"/>
                        <v:rect id="Rectangle 1339" o:spid="_x0000_s2367" style="position:absolute;left:2606;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" fillcolor="#7dfc9d" stroked="f"/>
                        <v:rect id="Rectangle 1340" o:spid="_x0000_s2368" style="position:absolute;left:2610;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" fillcolor="#7bfd9c" stroked="f"/>
                        <v:rect id="Rectangle 1341" o:spid="_x0000_s2369" style="position:absolute;left:2614;top:2500;width: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" fillcolor="#79fd9a" stroked="f"/>
                        <v:rect id="Rectangle 1342" o:spid="_x0000_s2370" style="position:absolute;left:2618;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" fillcolor="#77fd99" stroked="f"/>
                        <v:rect id="Rectangle 1343" o:spid="_x0000_s2371" style="position:absolute;left:2621;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" fillcolor="#75fd98" stroked="f"/>
                        <v:rect id="Rectangle 1344" o:spid="_x0000_s2372" style="position:absolute;left:2626;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" fillcolor="#73fd96" stroked="f"/>
                        <v:rect id="Rectangle 1345" o:spid="_x0000_s2373" style="position:absolute;left:2629;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" fillcolor="#71fe95" stroked="f"/>
                        <v:rect id="Rectangle 1346" o:spid="_x0000_s2374" style="position:absolute;left:2632;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" fillcolor="#6ffe94" stroked="f"/>
                        <v:rect id="Rectangle 1347" o:spid="_x0000_s2375" style="position:absolute;left:2637;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" fillcolor="#6dfe93" stroked="f"/>
                        <v:rect id="Rectangle 1348" o:spid="_x0000_s2376" style="position:absolute;left:2640;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" fillcolor="#6bfe92" stroked="f"/>
                        <v:rect id="Rectangle 1349" o:spid="_x0000_s2377" style="position:absolute;left:2643;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" fillcolor="#69fe91" stroked="f"/>
                        <v:rect id="Rectangle 1350" o:spid="_x0000_s2378" style="position:absolute;left:2648;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" fillcolor="#67fe8f" stroked="f"/>
                        <v:rect id="Rectangle 1351" o:spid="_x0000_s2379" style="position:absolute;left:2651;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" fillcolor="#65fe8e" stroked="f"/>
                        <v:rect id="Rectangle 1352" o:spid="_x0000_s2380" style="position:absolute;left:2654;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" fillcolor="#63fe8d" stroked="f"/>
                        <v:rect id="Rectangle 1353" o:spid="_x0000_s2381" style="position:absolute;left:2659;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" fillcolor="#61fe8c" stroked="f"/>
                        <v:rect id="Rectangle 1354" o:spid="_x0000_s2382" style="position:absolute;left:2662;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" fillcolor="#5ffe8b" stroked="f"/>
                        <v:rect id="Rectangle 1355" o:spid="_x0000_s2383" style="position:absolute;left:2665;top:2500;width: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" fillcolor="#5dff8a" stroked="f"/>
                        <v:rect id="Rectangle 1356" o:spid="_x0000_s2384" style="position:absolute;left:2670;top:2500;width: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" fillcolor="#5aff88" stroked="f"/>
                        <v:shape id="Freeform 1357" o:spid="_x0000_s2385" style="position:absolute;left:2401;top:3007;width:256;height:501;visibility:visible;mso-wrap-style:square;v-text-anchor:top" coordsize="25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" path="m256,77l244,342r,66l85,501,83,477r17,-24l120,429r20,-21l162,387,180,74r76,3xm35,427l3,448,,439,,427,14,405,30,384,49,365,70,347,80,,99,11r6,346l35,427xe" fillcolor="#00b050" stroked="f">
                          <v:path arrowok="t" o:connecttype="custom" o:connectlocs="256,77;244,342;244,408;85,501;83,477;100,453;120,429;140,408;162,387;180,74;256,77;256,77;35,427;3,448;0,439;0,427;14,405;30,384;49,365;70,347;70,347;80,0;99,11;105,357;105,357;35,427;35,427" o:connectangles="0,0,0,0,0,0,0,0,0,0,0,0,0,0,0,0,0,0,0,0,0,0,0,0,0,0,0"/>
                          <o:lock v:ext="edit" verticies="t"/>
                        </v:shape>
                        <v:rect id="Rectangle 1358" o:spid="_x0000_s2386" style="position:absolute;left:2457;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" fillcolor="#128356" stroked="f"/>
                        <v:rect id="Rectangle 1359" o:spid="_x0000_s2387" style="position:absolute;left:2458;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" fillcolor="#00af50" stroked="f"/>
                        <v:rect id="Rectangle 1360" o:spid="_x0000_s2388" style="position:absolute;left:2462;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" fillcolor="#01ae50" stroked="f"/>
                        <v:rect id="Rectangle 1361" o:spid="_x0000_s2389" style="position:absolute;left:2463;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" fillcolor="#01ad50" stroked="f"/>
                        <v:rect id="Rectangle 1362" o:spid="_x0000_s2390" style="position:absolute;left:2465;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" fillcolor="#01ac50" stroked="f"/>
                        <v:rect id="Rectangle 1363" o:spid="_x0000_s2391" style="position:absolute;left:2468;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" fillcolor="#02ab51" stroked="f"/>
                        <v:rect id="Rectangle 1364" o:spid="_x0000_s2392" style="position:absolute;left:2470;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" fillcolor="#02aa51" stroked="f"/>
                        <v:rect id="Rectangle 1365" o:spid="_x0000_s2393" style="position:absolute;left:2473;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" fillcolor="#02a951" stroked="f"/>
                        <v:rect id="Rectangle 1366" o:spid="_x0000_s2394" style="position:absolute;left:2474;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" fillcolor="#03a951" stroked="f"/>
                        <v:rect id="Rectangle 1367" o:spid="_x0000_s2395" style="position:absolute;left:2476;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" fillcolor="#03a851" stroked="f"/>
                        <v:rect id="Rectangle 1368" o:spid="_x0000_s2396" style="position:absolute;left:2479;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" fillcolor="#04a751" stroked="f"/>
                        <v:rect id="Rectangle 1369" o:spid="_x0000_s2397" style="position:absolute;left:2481;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" fillcolor="#04a652" stroked="f"/>
                        <v:rect id="Rectangle 1370" o:spid="_x0000_s2398" style="position:absolute;left:2482;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" fillcolor="#05a552" stroked="f"/>
                        <v:rect id="Rectangle 1371" o:spid="_x0000_s2399" style="position:absolute;left:2486;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" fillcolor="#05a452" stroked="f"/>
                        <v:rect id="Rectangle 1372" o:spid="_x0000_s2400" style="position:absolute;left:2487;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" fillcolor="#06a352" stroked="f"/>
                        <v:rect id="Rectangle 1373" o:spid="_x0000_s2401" style="position:absolute;left:2490;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" fillcolor="#06a252" stroked="f"/>
                        <v:rect id="Rectangle 1374" o:spid="_x0000_s2402" style="position:absolute;left:2492;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" fillcolor="#06a152" stroked="f"/>
                        <v:rect id="Rectangle 1375" o:spid="_x0000_s2403" style="position:absolute;left:2493;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" fillcolor="#07a052" stroked="f"/>
                        <v:rect id="Rectangle 1376" o:spid="_x0000_s2404" style="position:absolute;left:2497;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" fillcolor="#079f52" stroked="f"/>
                        <v:rect id="Rectangle 1377" o:spid="_x0000_s2405" style="position:absolute;left:2498;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" fillcolor="#079e52" stroked="f"/>
                        <v:rect id="Rectangle 1378" o:spid="_x0000_s2406" style="position:absolute;left:2500;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" fillcolor="#089d53" stroked="f"/>
                        <v:rect id="Rectangle 1379" o:spid="_x0000_s2407" style="position:absolute;left:2503;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" fillcolor="#089c53" stroked="f"/>
                        <v:rect id="Rectangle 1380" o:spid="_x0000_s2408" style="position:absolute;left:2505;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" fillcolor="#089b53" stroked="f"/>
                        <v:rect id="Rectangle 1381" o:spid="_x0000_s2409" style="position:absolute;left:2506;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" fillcolor="#099b53" stroked="f"/>
                        <v:rect id="Rectangle 1382" o:spid="_x0000_s2410" style="position:absolute;left:2509;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" fillcolor="#099a53" stroked="f"/>
                        <v:rect id="Rectangle 1383" o:spid="_x0000_s2411" style="position:absolute;left:2511;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" fillcolor="#099953" stroked="f"/>
                        <v:rect id="Rectangle 1384" o:spid="_x0000_s2412" style="position:absolute;left:2514;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" fillcolor="#0a9853" stroked="f"/>
                        <v:rect id="Rectangle 1385" o:spid="_x0000_s2413" style="position:absolute;left:2516;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" fillcolor="#0a9753" stroked="f"/>
                        <v:rect id="Rectangle 1386" o:spid="_x0000_s2414" style="position:absolute;left:2517;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" fillcolor="#0a9653" stroked="f"/>
                        <v:rect id="Rectangle 1387" o:spid="_x0000_s2415" style="position:absolute;left:2521;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" fillcolor="#0b9554" stroked="f"/>
                        <v:rect id="Rectangle 1388" o:spid="_x0000_s2416" style="position:absolute;left:2522;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" fillcolor="#0b9454" stroked="f"/>
                        <v:rect id="Rectangle 1389" o:spid="_x0000_s2417" style="position:absolute;left:2524;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" fillcolor="#0b9354" stroked="f"/>
                        <v:rect id="Rectangle 1390" o:spid="_x0000_s2418" style="position:absolute;left:2527;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" fillcolor="#0c9254" stroked="f"/>
                        <v:rect id="Rectangle 1391" o:spid="_x0000_s2419" style="position:absolute;left:2528;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" fillcolor="#0c9154" stroked="f"/>
                        <v:rect id="Rectangle 1392" o:spid="_x0000_s2420" style="position:absolute;left:2532;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" fillcolor="#0d9054" stroked="f"/>
                        <v:rect id="Rectangle 1393" o:spid="_x0000_s2421" style="position:absolute;left:2533;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" fillcolor="#0d8f55" stroked="f"/>
                        <v:rect id="Rectangle 1394" o:spid="_x0000_s2422" style="position:absolute;left:2535;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" fillcolor="#0e8e55" stroked="f"/>
                        <v:rect id="Rectangle 1395" o:spid="_x0000_s2423" style="position:absolute;left:2538;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" fillcolor="#0e8d55" stroked="f"/>
                        <v:rect id="Rectangle 1396" o:spid="_x0000_s2424" style="position:absolute;left:2540;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" fillcolor="#0f8c55" stroked="f"/>
                        <v:rect id="Rectangle 1397" o:spid="_x0000_s2425" style="position:absolute;left:2541;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" fillcolor="#0f8b55" stroked="f"/>
                        <v:rect id="Rectangle 1398" o:spid="_x0000_s2426" style="position:absolute;left:2544;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" fillcolor="#0f8a55" stroked="f"/>
                        <v:rect id="Rectangle 1399" o:spid="_x0000_s2427" style="position:absolute;left:2546;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" fillcolor="#108a55" stroked="f"/>
                        <v:rect id="Rectangle 1400" o:spid="_x0000_s2428" style="position:absolute;left:2548;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" fillcolor="#108955" stroked="f"/>
                        <v:rect id="Rectangle 1401" o:spid="_x0000_s2429" style="position:absolute;left:2551;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" fillcolor="#108855" stroked="f"/>
                        <v:rect id="Rectangle 1402" o:spid="_x0000_s2430" style="position:absolute;left:2552;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" fillcolor="#118756" stroked="f"/>
                        <v:rect id="Rectangle 1403" o:spid="_x0000_s2431" style="position:absolute;left:2556;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" fillcolor="#118656" stroked="f"/>
                        <v:rect id="Rectangle 1404" o:spid="_x0000_s2432" style="position:absolute;left:2557;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" fillcolor="#118556" stroked="f"/>
                        <v:rect id="Rectangle 1405" o:spid="_x0000_s2433" style="position:absolute;left:2559;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" fillcolor="#128456" stroked="f"/>
                        <v:shape id="Picture 1406" o:spid="_x0000_s2434" type="#_x0000_t75" style="position:absolute;left:2369;top:2233;width:23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">
                          <v:imagedata r:id="rId127" o:title=""/>
                        </v:shape>
                        <v:shape id="Freeform 1407" o:spid="_x0000_s2435" style="position:absolute;left:2446;top:2487;width:122;height:34;visibility:visible;mso-wrap-style:square;v-text-anchor:top" coordsize="1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" path="m122,10r-12,9l97,27,81,32,65,34,46,32,28,24,12,14,,e" filled="f" strokecolor="#d75139" strokeweight="22e-5mm">
                          <v:path arrowok="t" o:connecttype="custom" o:connectlocs="122,10;110,19;97,27;81,32;65,34;46,32;28,24;12,14;0,0" o:connectangles="0,0,0,0,0,0,0,0,0"/>
                        </v:shape>
                        <v:shape id="Picture 1408" o:spid="_x0000_s2436" type="#_x0000_t75" style="position:absolute;left:2576;top:3019;width: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">
                          <v:imagedata r:id="rId128" o:title=""/>
                        </v:shape>
                        <v:rect id="Rectangle 1409" o:spid="_x0000_s2437" style="position:absolute;left:2581;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" fillcolor="#00b050" stroked="f"/>
                        <v:rect id="Rectangle 1410" o:spid="_x0000_s2438" style="position:absolute;left:2583;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" fillcolor="#58fe86" stroked="f"/>
                        <v:rect id="Rectangle 1411" o:spid="_x0000_s2439" style="position:absolute;left:2584;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" fillcolor="#56fd86" stroked="f"/>
                      </v:group>
                      <v:group id="Group 1412" o:spid="_x0000_s2440" style="position:absolute;left:14916;top:146;width:13322;height:22142" coordorigin="2349,21" coordsize="2098,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rect id="Rectangle 1413" o:spid="_x0000_s2441" style="position:absolute;left:2586;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" fillcolor="#55fb85" stroked="f"/>
                        <v:rect id="Rectangle 1414" o:spid="_x0000_s2442" style="position:absolute;left:2587;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" fillcolor="#53fa84" stroked="f"/>
                        <v:rect id="Rectangle 1415" o:spid="_x0000_s2443" style="position:absolute;left:2589;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" fillcolor="#52f983" stroked="f"/>
                        <v:rect id="Rectangle 1416" o:spid="_x0000_s2444" style="position:absolute;left:2591;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" fillcolor="#51f882" stroked="f"/>
                        <v:rect id="Rectangle 1417" o:spid="_x0000_s2445" style="position:absolute;left:2592;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" fillcolor="#4ff681" stroked="f"/>
                        <v:rect id="Rectangle 1418" o:spid="_x0000_s2446" style="position:absolute;left:2594;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" fillcolor="#4ef580" stroked="f"/>
                        <v:rect id="Rectangle 1419" o:spid="_x0000_s2447" style="position:absolute;left:2595;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" fillcolor="#4cf47f" stroked="f"/>
                        <v:rect id="Rectangle 1420" o:spid="_x0000_s2448" style="position:absolute;left:2597;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" fillcolor="#4bf27e" stroked="f"/>
                        <v:rect id="Rectangle 1421" o:spid="_x0000_s2449" style="position:absolute;left:2598;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" fillcolor="#49f17e" stroked="f"/>
                        <v:rect id="Rectangle 1422" o:spid="_x0000_s2450" style="position:absolute;left:2600;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" fillcolor="#48f07d" stroked="f"/>
                        <v:rect id="Rectangle 1423" o:spid="_x0000_s2451" style="position:absolute;left:2602;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" fillcolor="#47ef7c" stroked="f"/>
                        <v:rect id="Rectangle 1424" o:spid="_x0000_s2452" style="position:absolute;left:2603;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" fillcolor="#45ed7b" stroked="f"/>
                        <v:rect id="Rectangle 1425" o:spid="_x0000_s2453" style="position:absolute;left:2605;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" fillcolor="#44ec7a" stroked="f"/>
                        <v:rect id="Rectangle 1426" o:spid="_x0000_s2454" style="position:absolute;left:2606;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" fillcolor="#43eb79" stroked="f"/>
                        <v:rect id="Rectangle 1427" o:spid="_x0000_s2455" style="position:absolute;left:2608;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" fillcolor="#41ea78" stroked="f"/>
                        <v:rect id="Rectangle 1428" o:spid="_x0000_s2456" style="position:absolute;left:2610;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" fillcolor="#40e877" stroked="f"/>
                        <v:rect id="Rectangle 1429" o:spid="_x0000_s2457" style="position:absolute;left:2611;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" fillcolor="#3ee777" stroked="f"/>
                        <v:rect id="Rectangle 1430" o:spid="_x0000_s2458" style="position:absolute;left:2613;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" fillcolor="#3de676" stroked="f"/>
                        <v:rect id="Rectangle 1431" o:spid="_x0000_s2459" style="position:absolute;left:2614;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" fillcolor="#3be475" stroked="f"/>
                        <v:rect id="Rectangle 1432" o:spid="_x0000_s2460" style="position:absolute;left:2616;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" fillcolor="#3ae374" stroked="f"/>
                        <v:rect id="Rectangle 1433" o:spid="_x0000_s2461" style="position:absolute;left:2618;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" fillcolor="#39e273" stroked="f"/>
                        <v:rect id="Rectangle 1434" o:spid="_x0000_s2462" style="position:absolute;left:2619;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" fillcolor="#38e172" stroked="f"/>
                        <v:rect id="Rectangle 1435" o:spid="_x0000_s2463" style="position:absolute;left:2621;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" fillcolor="#36df71" stroked="f"/>
                        <v:rect id="Rectangle 1436" o:spid="_x0000_s2464" style="position:absolute;left:2622;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" fillcolor="#34de70" stroked="f"/>
                        <v:rect id="Rectangle 1437" o:spid="_x0000_s2465" style="position:absolute;left:2624;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" fillcolor="#33dd6f" stroked="f"/>
                        <v:rect id="Rectangle 1438" o:spid="_x0000_s2466" style="position:absolute;left:2626;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" fillcolor="#31dc6f" stroked="f"/>
                        <v:rect id="Rectangle 1439" o:spid="_x0000_s2467" style="position:absolute;left:2627;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" fillcolor="#30db6e" stroked="f"/>
                        <v:rect id="Rectangle 1440" o:spid="_x0000_s2468" style="position:absolute;left:2629;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" fillcolor="#2fda6d" stroked="f"/>
                        <v:rect id="Rectangle 1441" o:spid="_x0000_s2469" style="position:absolute;left:2630;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" fillcolor="#2ed96c" stroked="f"/>
                        <v:rect id="Rectangle 1442" o:spid="_x0000_s2470" style="position:absolute;left:2632;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" fillcolor="#2cd76c" stroked="f"/>
                        <v:rect id="Rectangle 1443" o:spid="_x0000_s2471" style="position:absolute;left:2633;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" fillcolor="#2bd66b" stroked="f"/>
                        <v:rect id="Rectangle 1444" o:spid="_x0000_s2472" style="position:absolute;left:2635;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" fillcolor="#29d569" stroked="f"/>
                        <v:rect id="Rectangle 1445" o:spid="_x0000_s2473" style="position:absolute;left:2637;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" fillcolor="#28d468" stroked="f"/>
                        <v:rect id="Rectangle 1446" o:spid="_x0000_s2474" style="position:absolute;left:2638;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" fillcolor="#26d268" stroked="f"/>
                        <v:rect id="Rectangle 1447" o:spid="_x0000_s2475" style="position:absolute;left:2640;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" fillcolor="#25d167" stroked="f"/>
                        <v:rect id="Rectangle 1448" o:spid="_x0000_s2476" style="position:absolute;left:2641;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" fillcolor="#23d066" stroked="f"/>
                        <v:rect id="Rectangle 1449" o:spid="_x0000_s2477" style="position:absolute;left:2643;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" fillcolor="#22ce65" stroked="f"/>
                        <v:rect id="Rectangle 1450" o:spid="_x0000_s2478" style="position:absolute;left:2645;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" fillcolor="#20cd64" stroked="f"/>
                        <v:rect id="Rectangle 1451" o:spid="_x0000_s2479" style="position:absolute;left:2646;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" fillcolor="#1fcc63" stroked="f"/>
                        <v:rect id="Rectangle 1452" o:spid="_x0000_s2480" style="position:absolute;left:2648;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" fillcolor="#1ecb62" stroked="f"/>
                        <v:rect id="Rectangle 1453" o:spid="_x0000_s2481" style="position:absolute;left:2649;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" fillcolor="#1cc961" stroked="f"/>
                        <v:rect id="Rectangle 1454" o:spid="_x0000_s2482" style="position:absolute;left:2651;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" fillcolor="#1bc860" stroked="f"/>
                        <v:rect id="Rectangle 1455" o:spid="_x0000_s2483" style="position:absolute;left:2653;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" fillcolor="#19c760" stroked="f"/>
                        <v:rect id="Rectangle 1456" o:spid="_x0000_s2484" style="position:absolute;left:2654;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" fillcolor="#18c65f" stroked="f"/>
                        <v:rect id="Rectangle 1457" o:spid="_x0000_s2485" style="position:absolute;left:2656;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" fillcolor="#16c45e" stroked="f"/>
                        <v:rect id="Rectangle 1458" o:spid="_x0000_s2486" style="position:absolute;left:2657;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" fillcolor="#15c35d" stroked="f"/>
                        <v:rect id="Rectangle 1459" o:spid="_x0000_s2487" style="position:absolute;left:2659;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" fillcolor="#14c25c" stroked="f"/>
                        <v:rect id="Rectangle 1460" o:spid="_x0000_s2488" style="position:absolute;left:2661;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" fillcolor="#12c05b" stroked="f"/>
                        <v:rect id="Rectangle 1461" o:spid="_x0000_s2489" style="position:absolute;left:2662;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" fillcolor="#11bf5a" stroked="f"/>
                        <v:rect id="Rectangle 1462" o:spid="_x0000_s2490" style="position:absolute;left:2664;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" fillcolor="#10be59" stroked="f"/>
                        <v:rect id="Rectangle 1463" o:spid="_x0000_s2491" style="position:absolute;left:2665;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" fillcolor="#0ebd59" stroked="f"/>
                        <v:rect id="Rectangle 1464" o:spid="_x0000_s2492" style="position:absolute;left:2667;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" fillcolor="#0dbb58" stroked="f"/>
                        <v:rect id="Rectangle 1465" o:spid="_x0000_s2493" style="position:absolute;left:2668;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" fillcolor="#0bba57" stroked="f"/>
                        <v:rect id="Rectangle 1466" o:spid="_x0000_s2494" style="position:absolute;left:2670;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" fillcolor="#0ab956" stroked="f"/>
                        <v:rect id="Rectangle 1467" o:spid="_x0000_s2495" style="position:absolute;left:2672;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" fillcolor="#09b855" stroked="f"/>
                        <v:rect id="Rectangle 1468" o:spid="_x0000_s2496" style="position:absolute;left:2673;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" fillcolor="#07b654" stroked="f"/>
                        <v:rect id="Rectangle 1469" o:spid="_x0000_s2497" style="position:absolute;left:2675;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" fillcolor="#06b553" stroked="f"/>
                        <v:rect id="Rectangle 1470" o:spid="_x0000_s2498" style="position:absolute;left:2676;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" fillcolor="#04b452" stroked="f"/>
                        <v:rect id="Rectangle 1471" o:spid="_x0000_s2499" style="position:absolute;left:2678;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" fillcolor="#03b251" stroked="f"/>
                        <v:rect id="Rectangle 1472" o:spid="_x0000_s2500" style="position:absolute;left:2680;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" fillcolor="#01b151" stroked="f"/>
                        <v:shape id="Freeform 1473" o:spid="_x0000_s2501" style="position:absolute;left:2559;top:2772;width:102;height:370;visibility:visible;mso-wrap-style:square;v-text-anchor:top" coordsize="1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" path="m102,350r-7,8l87,363r-9,5l70,370r-10,l51,370,41,366r-8,-6l25,354r-6,-9l16,337r-4,-9l12,318r2,-9l17,300r5,-9l28,284,17,278,9,270,3,260,,247,,e" filled="f" strokecolor="#005b39" strokeweight="22e-5mm">
                          <v:path arrowok="t" o:connecttype="custom" o:connectlocs="102,350;95,358;87,363;78,368;70,370;60,370;51,370;41,366;33,360;25,354;19,345;16,337;12,328;12,318;14,309;17,300;22,291;28,284;17,278;9,270;3,260;0,247;0,247;0,0" o:connectangles="0,0,0,0,0,0,0,0,0,0,0,0,0,0,0,0,0,0,0,0,0,0,0,0"/>
                        </v:shape>
                        <v:shape id="Freeform 1474" o:spid="_x0000_s2502" style="position:absolute;left:2431;top:3019;width:75;height:425;visibility:visible;mso-wrap-style:square;v-text-anchor:top" coordsize="7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" path="m66,r9,345l35,383,,425e" filled="f" strokecolor="#005b39" strokeweight="22e-5mm">
                          <v:path arrowok="t" o:connecttype="custom" o:connectlocs="66,0;75,345;35,383;0,425" o:connectangles="0,0,0,0"/>
                        </v:shape>
                        <v:line id="Line 1475" o:spid="_x0000_s2503" style="position:absolute;flip:x y;visibility:visible;mso-wrap-style:square" from="2387,2657" to="2404,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" strokecolor="#005b39" strokeweight="22e-5mm"/>
                        <v:shape id="Freeform 1476" o:spid="_x0000_s2504" style="position:absolute;left:2349;top:2292;width:331;height:1216;visibility:visible;mso-wrap-style:square;v-text-anchor:top" coordsize="331,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" path="m55,735r15,293l8,1101r-5,6l1,1115r,10l3,1133r52,30l87,1142r-5,8l79,1160r,10l84,1179r53,37l296,1123r,-66l305,842r10,-21l321,798r-2,-22l315,753r4,-6l323,740r1,-8l324,724r5,-92l331,539r-4,-93l323,353,310,324,294,298,275,275,253,254,232,238,211,224r-1,-11l230,193r15,-24l253,143r1,-12l256,116r,-21l251,74,243,57,232,39,218,24,202,13,183,5,162,,141,5r-19,8l106,24,92,39,81,57,73,74,70,95r,21l71,142r8,26l90,190r18,19l30,254,20,266r-6,11l9,290,8,303,,605e" filled="f" strokeweight="39e-5mm">
                          <v:path arrowok="t" o:connecttype="custom" o:connectlocs="70,1028;3,1107;1,1125;55,1163;82,1150;79,1170;84,1179;296,1123;305,842;321,798;315,753;323,740;324,724;329,632;327,446;323,353;294,298;253,254;211,224;230,193;253,143;256,116;251,74;232,39;202,13;162,0;122,13;92,39;73,74;70,116;79,168;108,209;30,254;14,277;8,303" o:connectangles="0,0,0,0,0,0,0,0,0,0,0,0,0,0,0,0,0,0,0,0,0,0,0,0,0,0,0,0,0,0,0,0,0,0,0"/>
                        </v:shape>
                        <v:shape id="Freeform 1477" o:spid="_x0000_s2505" style="position:absolute;left:2349;top:2897;width:55;height:130;visibility:visible;mso-wrap-style:square;v-text-anchor:top" coordsize="5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" path="m55,130l44,122r-9,-9l27,101,22,89,19,76r,-13l20,48,25,36,16,29,8,21,1,11,,e" filled="f" strokeweight="39e-5mm">
                          <v:path arrowok="t" o:connecttype="custom" o:connectlocs="55,130;44,122;35,113;27,101;22,89;19,76;19,63;20,48;25,36;16,29;8,21;1,11;0,0" o:connectangles="0,0,0,0,0,0,0,0,0,0,0,0,0"/>
                        </v:shape>
                        <v:shape id="Picture 1478" o:spid="_x0000_s2506" type="#_x0000_t75" style="position:absolute;left:4040;top:750;width:11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">
                          <v:imagedata r:id="rId129" o:title=""/>
                        </v:shape>
                        <v:shape id="Picture 1479" o:spid="_x0000_s2507" type="#_x0000_t75" style="position:absolute;left:4032;top:327;width:326;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">
                          <v:imagedata r:id="rId130" o:title=""/>
                        </v:shape>
                        <v:shape id="Freeform 1480" o:spid="_x0000_s2508" style="position:absolute;left:4104;top:820;width:323;height:523;visibility:visible;mso-wrap-style:square;v-text-anchor:top" coordsize="3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" path="m32,460l1,470,,459,,448,19,422,40,401,62,380,87,362,100,r21,13l132,372,32,460xm323,81l305,358r,69l106,523r-1,-11l105,499r22,-26l151,449r25,-22l203,406,226,79r97,2xe" fillcolor="#7130a0" stroked="f">
                          <v:path arrowok="t" o:connecttype="custom" o:connectlocs="32,460;1,470;0,459;0,448;19,422;40,401;62,380;87,362;87,362;100,0;121,13;132,372;32,460;32,460;323,81;305,358;305,427;106,523;105,512;105,499;127,473;151,449;176,427;203,406;203,406;226,79;323,81;323,81" o:connectangles="0,0,0,0,0,0,0,0,0,0,0,0,0,0,0,0,0,0,0,0,0,0,0,0,0,0,0,0"/>
                          <o:lock v:ext="edit" verticies="t"/>
                        </v:shape>
                        <v:rect id="Rectangle 1481" o:spid="_x0000_s2509" style="position:absolute;left:4082;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" fillcolor="#f7f3e8" stroked="f"/>
                        <v:rect id="Rectangle 1482" o:spid="_x0000_s2510" style="position:absolute;left:4086;top:283;width:8;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" fillcolor="#f6f1e8" stroked="f"/>
                        <v:rect id="Rectangle 1483" o:spid="_x0000_s2511" style="position:absolute;left:4094;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" fillcolor="#f4efe8" stroked="f"/>
                        <v:rect id="Rectangle 1484" o:spid="_x0000_s2512" style="position:absolute;left:4101;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" fillcolor="#f3ede8" stroked="f"/>
                        <v:rect id="Rectangle 1485" o:spid="_x0000_s2513" style="position:absolute;left:4107;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" fillcolor="#f1ebe8" stroked="f"/>
                        <v:rect id="Rectangle 1486" o:spid="_x0000_s2514" style="position:absolute;left:4113;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" fillcolor="#f0e9e8" stroked="f"/>
                        <v:rect id="Rectangle 1487" o:spid="_x0000_s2515" style="position:absolute;left:4120;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" fillcolor="#efe7e8" stroked="f"/>
                        <v:rect id="Rectangle 1488" o:spid="_x0000_s2516" style="position:absolute;left:4126;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" fillcolor="#ede5e8" stroked="f"/>
                        <v:rect id="Rectangle 1489" o:spid="_x0000_s2517" style="position:absolute;left:4132;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" fillcolor="#ece3e8" stroked="f"/>
                        <v:rect id="Rectangle 1490" o:spid="_x0000_s2518" style="position:absolute;left:4139;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" fillcolor="#ebe1e8" stroked="f"/>
                        <v:rect id="Rectangle 1491" o:spid="_x0000_s2519" style="position:absolute;left:4145;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" fillcolor="#eadfe8" stroked="f"/>
                        <v:rect id="Rectangle 1492" o:spid="_x0000_s2520" style="position:absolute;left:4152;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" fillcolor="#e9dde8" stroked="f"/>
                        <v:rect id="Rectangle 1493" o:spid="_x0000_s2521" style="position:absolute;left:4158;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" fillcolor="#e7dce8" stroked="f"/>
                        <v:rect id="Rectangle 1494" o:spid="_x0000_s2522" style="position:absolute;left:4163;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" fillcolor="#e6dae8" stroked="f"/>
                        <v:rect id="Rectangle 1495" o:spid="_x0000_s2523" style="position:absolute;left:4169;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" fillcolor="#e5d8e8" stroked="f"/>
                        <v:rect id="Rectangle 1496" o:spid="_x0000_s2524" style="position:absolute;left:4175;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" fillcolor="#e3d6e8" stroked="f"/>
                        <v:rect id="Rectangle 1497" o:spid="_x0000_s2525" style="position:absolute;left:4182;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" fillcolor="#e2d4e8" stroked="f"/>
                        <v:rect id="Rectangle 1498" o:spid="_x0000_s2526" style="position:absolute;left:418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" fillcolor="#e1d2e7" stroked="f"/>
                        <v:rect id="Rectangle 1499" o:spid="_x0000_s2527" style="position:absolute;left:4194;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" fillcolor="#dfd0e7" stroked="f"/>
                        <v:rect id="Rectangle 1500" o:spid="_x0000_s2528" style="position:absolute;left:4201;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" fillcolor="#decee7" stroked="f"/>
                        <v:rect id="Rectangle 1501" o:spid="_x0000_s2529" style="position:absolute;left:4207;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" fillcolor="#dccce7" stroked="f"/>
                        <v:rect id="Rectangle 1502" o:spid="_x0000_s2530" style="position:absolute;left:421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" fillcolor="#dbcae7" stroked="f"/>
                        <v:rect id="Rectangle 1503" o:spid="_x0000_s2531" style="position:absolute;left:4220;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" fillcolor="#dac8e7" stroked="f"/>
                        <v:rect id="Rectangle 1504" o:spid="_x0000_s2532" style="position:absolute;left:4226;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" fillcolor="#d8c7e7" stroked="f"/>
                        <v:rect id="Rectangle 1505" o:spid="_x0000_s2533" style="position:absolute;left:4231;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" fillcolor="#d7c5e7" stroked="f"/>
                        <v:rect id="Rectangle 1506" o:spid="_x0000_s2534" style="position:absolute;left:4237;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" fillcolor="#d6c3e7" stroked="f"/>
                        <v:rect id="Rectangle 1507" o:spid="_x0000_s2535" style="position:absolute;left:424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" fillcolor="#d5c1e7" stroked="f"/>
                        <v:rect id="Rectangle 1508" o:spid="_x0000_s2536" style="position:absolute;left:4250;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" fillcolor="#d3bfe7" stroked="f"/>
                        <v:rect id="Rectangle 1509" o:spid="_x0000_s2537" style="position:absolute;left:4257;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" fillcolor="#d2bde7" stroked="f"/>
                        <v:rect id="Rectangle 1510" o:spid="_x0000_s2538" style="position:absolute;left:4263;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" fillcolor="#d1bbe7" stroked="f"/>
                        <v:rect id="Rectangle 1511" o:spid="_x0000_s2539" style="position:absolute;left:4269;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" fillcolor="#d0b9e7" stroked="f"/>
                        <v:rect id="Rectangle 1512" o:spid="_x0000_s2540" style="position:absolute;left:427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" fillcolor="#cfb7e7" stroked="f"/>
                        <v:rect id="Rectangle 1513" o:spid="_x0000_s2541" style="position:absolute;left:4280;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" fillcolor="#cdb5e7" stroked="f"/>
                        <v:rect id="Rectangle 1514" o:spid="_x0000_s2542" style="position:absolute;left:4287;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" fillcolor="#ccb3e7" stroked="f"/>
                        <v:rect id="Rectangle 1515" o:spid="_x0000_s2543" style="position:absolute;left:4292;top:283;width:8;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" fillcolor="#cbb1e7" stroked="f"/>
                        <v:rect id="Rectangle 1516" o:spid="_x0000_s2544" style="position:absolute;left:4300;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" fillcolor="#c9afe7" stroked="f"/>
                        <v:rect id="Rectangle 1517" o:spid="_x0000_s2545" style="position:absolute;left:4306;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" fillcolor="#c8ade7" stroked="f"/>
                        <v:rect id="Rectangle 1518" o:spid="_x0000_s2546" style="position:absolute;left:4312;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" fillcolor="#c6abe7" stroked="f"/>
                        <v:rect id="Rectangle 1519" o:spid="_x0000_s2547" style="position:absolute;left:4319;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" fillcolor="#c5a9e7" stroked="f"/>
                        <v:rect id="Rectangle 1520" o:spid="_x0000_s2548" style="position:absolute;left:4325;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" fillcolor="#c4a7e7" stroked="f"/>
                        <v:rect id="Rectangle 1521" o:spid="_x0000_s2549" style="position:absolute;left:4331;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" fillcolor="#c2a5e7" stroked="f"/>
                        <v:rect id="Rectangle 1522" o:spid="_x0000_s2550" style="position:absolute;left:433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" fillcolor="#c1a3e7" stroked="f"/>
                        <v:rect id="Rectangle 1523" o:spid="_x0000_s2551" style="position:absolute;left:4344;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" fillcolor="#bfa1e7" stroked="f"/>
                        <v:rect id="Rectangle 1524" o:spid="_x0000_s2552" style="position:absolute;left:4350;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" fillcolor="#be9fe7" stroked="f"/>
                        <v:rect id="Rectangle 1525" o:spid="_x0000_s2553" style="position:absolute;left:4357;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" fillcolor="#bd9de7" stroked="f"/>
                        <v:rect id="Rectangle 1526" o:spid="_x0000_s2554" style="position:absolute;left:4363;top:283;width: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" fillcolor="#bb9ce7" stroked="f"/>
                        <v:rect id="Rectangle 1527" o:spid="_x0000_s2555" style="position:absolute;left:4368;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" fillcolor="#ba9ae6" stroked="f"/>
                        <v:rect id="Rectangle 1528" o:spid="_x0000_s2556" style="position:absolute;left:4374;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" fillcolor="#b998e6" stroked="f"/>
                        <v:rect id="Rectangle 1529" o:spid="_x0000_s2557" style="position:absolute;left:4381;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" fillcolor="#b896e6" stroked="f"/>
                        <v:rect id="Rectangle 1530" o:spid="_x0000_s2558" style="position:absolute;left:4387;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" fillcolor="#b694e6" stroked="f"/>
                        <v:rect id="Rectangle 1531" o:spid="_x0000_s2559" style="position:absolute;left:4393;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" fillcolor="#b592e6" stroked="f"/>
                        <v:rect id="Rectangle 1532" o:spid="_x0000_s2560" style="position:absolute;left:4400;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" fillcolor="#b490e6" stroked="f"/>
                        <v:rect id="Rectangle 1533" o:spid="_x0000_s2561" style="position:absolute;left:4406;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" fillcolor="#b38ee6" stroked="f"/>
                        <v:rect id="Rectangle 1534" o:spid="_x0000_s2562" style="position:absolute;left:4412;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" fillcolor="#b18ce6" stroked="f"/>
                        <v:rect id="Rectangle 1535" o:spid="_x0000_s2563" style="position:absolute;left:4419;top:283;width: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" fillcolor="#b08ae6" stroked="f"/>
                        <v:rect id="Rectangle 1536" o:spid="_x0000_s2564" style="position:absolute;left:4425;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" fillcolor="#af88e6" stroked="f"/>
                        <v:rect id="Rectangle 1537" o:spid="_x0000_s2565" style="position:absolute;left:4432;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" fillcolor="#ad87e6" stroked="f"/>
                        <v:rect id="Rectangle 1538" o:spid="_x0000_s2566" style="position:absolute;left:4436;top:283;width: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" fillcolor="#ac85e6" stroked="f"/>
                        <v:rect id="Rectangle 1539" o:spid="_x0000_s2567" style="position:absolute;left:4443;top:283;width:4;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" fillcolor="#aa82e6" stroked="f"/>
                        <v:rect id="Rectangle 1540" o:spid="_x0000_s2568" style="position:absolute;left:4174;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" fillcolor="#68347c" stroked="f"/>
                        <v:rect id="Rectangle 1541" o:spid="_x0000_s2569" style="position:absolute;left:4175;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" fillcolor="#7130a0" stroked="f"/>
                        <v:rect id="Rectangle 1542" o:spid="_x0000_s2570" style="position:absolute;left:4179;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" fillcolor="#71309f" stroked="f"/>
                        <v:rect id="Rectangle 1543" o:spid="_x0000_s2571" style="position:absolute;left:4180;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" fillcolor="#70309f" stroked="f"/>
                        <v:rect id="Rectangle 1544" o:spid="_x0000_s2572" style="position:absolute;left:4182;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" fillcolor="#70309e" stroked="f"/>
                        <v:rect id="Rectangle 1545" o:spid="_x0000_s2573" style="position:absolute;left:4187;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" fillcolor="#70309d" stroked="f"/>
                        <v:rect id="Rectangle 1546" o:spid="_x0000_s2574" style="position:absolute;left:4188;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" fillcolor="#70319d" stroked="f"/>
                        <v:rect id="Rectangle 1547" o:spid="_x0000_s2575" style="position:absolute;left:4190;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" fillcolor="#70319c" stroked="f"/>
                        <v:rect id="Rectangle 1548" o:spid="_x0000_s2576" style="position:absolute;left:4193;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" fillcolor="#70319b" stroked="f"/>
                        <v:rect id="Rectangle 1549" o:spid="_x0000_s2577" style="position:absolute;left:4196;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" fillcolor="#6f319a" stroked="f"/>
                        <v:rect id="Rectangle 1550" o:spid="_x0000_s2578" style="position:absolute;left:4199;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" fillcolor="#6f3199" stroked="f"/>
                        <v:rect id="Rectangle 1551" o:spid="_x0000_s2579" style="position:absolute;left:4202;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" fillcolor="#6f3198" stroked="f"/>
                        <v:rect id="Rectangle 1552" o:spid="_x0000_s2580" style="position:absolute;left:4207;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" fillcolor="#6f3197" stroked="f"/>
                        <v:rect id="Rectangle 1553" o:spid="_x0000_s2581" style="position:absolute;left:4210;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" fillcolor="#6f3196" stroked="f"/>
                        <v:rect id="Rectangle 1554" o:spid="_x0000_s2582" style="position:absolute;left:4212;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" fillcolor="#6e3196" stroked="f"/>
                        <v:rect id="Rectangle 1555" o:spid="_x0000_s2583" style="position:absolute;left:4215;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" fillcolor="#6e3195" stroked="f"/>
                        <v:rect id="Rectangle 1556" o:spid="_x0000_s2584" style="position:absolute;left:4218;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" fillcolor="#6e3194" stroked="f"/>
                        <v:rect id="Rectangle 1557" o:spid="_x0000_s2585" style="position:absolute;left:4220;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" fillcolor="#6e3294" stroked="f"/>
                        <v:rect id="Rectangle 1558" o:spid="_x0000_s2586" style="position:absolute;left:4223;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" fillcolor="#6e3293" stroked="f"/>
                        <v:rect id="Rectangle 1559" o:spid="_x0000_s2587" style="position:absolute;left:4226;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" fillcolor="#6e3292" stroked="f"/>
                        <v:rect id="Rectangle 1560" o:spid="_x0000_s2588" style="position:absolute;left:4229;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" fillcolor="#6d3291" stroked="f"/>
                        <v:rect id="Rectangle 1561" o:spid="_x0000_s2589" style="position:absolute;left:4231;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" fillcolor="#6d3290" stroked="f"/>
                        <v:rect id="Rectangle 1562" o:spid="_x0000_s2590" style="position:absolute;left:4236;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" fillcolor="#6d328f" stroked="f"/>
                        <v:rect id="Rectangle 1563" o:spid="_x0000_s2591" style="position:absolute;left:4239;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" fillcolor="#6d328e" stroked="f"/>
                        <v:rect id="Rectangle 1564" o:spid="_x0000_s2592" style="position:absolute;left:4244;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" fillcolor="#6d328d" stroked="f"/>
                        <v:rect id="Rectangle 1565" o:spid="_x0000_s2593" style="position:absolute;left:4245;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" fillcolor="#6c328d" stroked="f"/>
                        <v:rect id="Rectangle 1566" o:spid="_x0000_s2594" style="position:absolute;left:4247;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" fillcolor="#6c328c" stroked="f"/>
                        <v:rect id="Rectangle 1567" o:spid="_x0000_s2595" style="position:absolute;left:4252;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" fillcolor="#6c328b" stroked="f"/>
                        <v:rect id="Rectangle 1568" o:spid="_x0000_s2596" style="position:absolute;left:4253;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" fillcolor="#6b338b" stroked="f"/>
                        <v:rect id="Rectangle 1569" o:spid="_x0000_s2597" style="position:absolute;left:4255;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" fillcolor="#6b338a" stroked="f"/>
                        <v:rect id="Rectangle 1570" o:spid="_x0000_s2598" style="position:absolute;left:4258;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" fillcolor="#6b3389" stroked="f"/>
                        <v:rect id="Rectangle 1571" o:spid="_x0000_s2599" style="position:absolute;left:4261;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" fillcolor="#6b3388" stroked="f"/>
                        <v:rect id="Rectangle 1572" o:spid="_x0000_s2600" style="position:absolute;left:4264;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" fillcolor="#6b3387" stroked="f"/>
                        <v:rect id="Rectangle 1573" o:spid="_x0000_s2601" style="position:absolute;left:4268;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" fillcolor="#6b3386" stroked="f"/>
                        <v:rect id="Rectangle 1574" o:spid="_x0000_s2602" style="position:absolute;left:4269;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" fillcolor="#6a3386" stroked="f"/>
                        <v:rect id="Rectangle 1575" o:spid="_x0000_s2603" style="position:absolute;left:4272;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" fillcolor="#6a3385" stroked="f"/>
                        <v:rect id="Rectangle 1576" o:spid="_x0000_s2604" style="position:absolute;left:4276;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" fillcolor="#6a3384" stroked="f"/>
                        <v:rect id="Rectangle 1577" o:spid="_x0000_s2605" style="position:absolute;left:4280;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" fillcolor="#6a3383" stroked="f"/>
                        <v:rect id="Rectangle 1578" o:spid="_x0000_s2606" style="position:absolute;left:4284;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" fillcolor="#6a3382" stroked="f"/>
                        <v:rect id="Rectangle 1579" o:spid="_x0000_s2607" style="position:absolute;left:4287;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" fillcolor="#693482" stroked="f"/>
                        <v:rect id="Rectangle 1580" o:spid="_x0000_s2608" style="position:absolute;left:4288;top:286;width: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" fillcolor="#693481" stroked="f"/>
                        <v:rect id="Rectangle 1581" o:spid="_x0000_s2609" style="position:absolute;left:4292;top:286;width: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" fillcolor="#693480" stroked="f"/>
                        <v:rect id="Rectangle 1582" o:spid="_x0000_s2610" style="position:absolute;left:4295;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" fillcolor="#69347f" stroked="f"/>
                        <v:rect id="Rectangle 1583" o:spid="_x0000_s2611" style="position:absolute;left:4296;top:286;width: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" fillcolor="#69347e" stroked="f"/>
                        <v:rect id="Rectangle 1584" o:spid="_x0000_s2612" style="position:absolute;left:4301;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" fillcolor="#69347d" stroked="f"/>
                        <v:rect id="Rectangle 1585" o:spid="_x0000_s2613" style="position:absolute;left:4303;top:286;width:1;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" fillcolor="#68347d" stroked="f"/>
                        <v:rect id="Rectangle 1586" o:spid="_x0000_s2614" style="position:absolute;left:4304;top:286;width: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" fillcolor="#68347c" stroked="f"/>
                        <v:shape id="Picture 1587" o:spid="_x0000_s2615" type="#_x0000_t75" style="position:absolute;left:4328;top:832;width:119;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">
                          <v:imagedata r:id="rId131" o:title=""/>
                        </v:shape>
                        <v:shape id="Picture 1588" o:spid="_x0000_s2616" type="#_x0000_t75" style="position:absolute;left:4069;top:21;width:288;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">
                          <v:imagedata r:id="rId132" o:title=""/>
                        </v:shape>
                        <v:shape id="Picture 1589" o:spid="_x0000_s2617" type="#_x0000_t75" style="position:absolute;left:4069;top:21;width:288;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">
                          <v:imagedata r:id="rId133" o:title=""/>
                        </v:shape>
                        <v:shape id="Freeform 1590" o:spid="_x0000_s2618" style="position:absolute;left:4159;top:278;width:156;height:37;visibility:visible;mso-wrap-style:square;v-text-anchor:top" coordsize="1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" path="m156,10l139,21,121,31r-17,5l83,37,61,34,39,28,18,16,,e" filled="f" strokecolor="#d75139" strokeweight="22e-5mm">
                          <v:path arrowok="t" o:connecttype="custom" o:connectlocs="156,10;139,21;121,31;104,36;83,37;61,34;39,28;18,16;0,0" o:connectangles="0,0,0,0,0,0,0,0,0"/>
                        </v:shape>
                        <v:rect id="Rectangle 1591" o:spid="_x0000_s2619" style="position:absolute;left:4330;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" fillcolor="#7231a1" stroked="f"/>
                        <v:rect id="Rectangle 1592" o:spid="_x0000_s2620" style="position:absolute;left:4331;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" fillcolor="#aa82e6" stroked="f"/>
                        <v:rect id="Rectangle 1593" o:spid="_x0000_s2621" style="position:absolute;left:433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" fillcolor="#a981e5" stroked="f"/>
                        <v:rect id="Rectangle 1594" o:spid="_x0000_s2622" style="position:absolute;left:4335;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" fillcolor="#a880e4" stroked="f"/>
                        <v:rect id="Rectangle 1595" o:spid="_x0000_s2623" style="position:absolute;left:4336;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" fillcolor="#a77fe3" stroked="f"/>
                        <v:rect id="Rectangle 1596" o:spid="_x0000_s2624" style="position:absolute;left:4338;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" fillcolor="#a77ee3" stroked="f"/>
                        <v:rect id="Rectangle 1597" o:spid="_x0000_s2625" style="position:absolute;left:4339;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" fillcolor="#a67de2" stroked="f"/>
                        <v:rect id="Rectangle 1598" o:spid="_x0000_s2626" style="position:absolute;left:4341;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" fillcolor="#a57ce1" stroked="f"/>
                        <v:rect id="Rectangle 1599" o:spid="_x0000_s2627" style="position:absolute;left:434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" fillcolor="#a57be0" stroked="f"/>
                        <v:rect id="Rectangle 1600" o:spid="_x0000_s2628" style="position:absolute;left:4344;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" fillcolor="#a47adf" stroked="f"/>
                        <v:rect id="Rectangle 1601" o:spid="_x0000_s2629" style="position:absolute;left:4346;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" fillcolor="#a378dd" stroked="f"/>
                        <v:rect id="Rectangle 1602" o:spid="_x0000_s2630" style="position:absolute;left:4347;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" fillcolor="#a377dd" stroked="f"/>
                        <v:rect id="Rectangle 1603" o:spid="_x0000_s2631" style="position:absolute;left:4349;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" fillcolor="#a276dc" stroked="f"/>
                        <v:rect id="Rectangle 1604" o:spid="_x0000_s2632" style="position:absolute;left:435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" fillcolor="#a175db" stroked="f"/>
                        <v:rect id="Rectangle 1605" o:spid="_x0000_s2633" style="position:absolute;left:4352;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" fillcolor="#a074da" stroked="f"/>
                        <v:rect id="Rectangle 1606" o:spid="_x0000_s2634" style="position:absolute;left:4354;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" fillcolor="#9f73d9" stroked="f"/>
                        <v:rect id="Rectangle 1607" o:spid="_x0000_s2635" style="position:absolute;left:4355;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" fillcolor="#9f72d8" stroked="f"/>
                        <v:rect id="Rectangle 1608" o:spid="_x0000_s2636" style="position:absolute;left:4357;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" fillcolor="#9e71d8" stroked="f"/>
                        <v:rect id="Rectangle 1609" o:spid="_x0000_s2637" style="position:absolute;left:4358;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" fillcolor="#9d70d7" stroked="f"/>
                        <v:rect id="Rectangle 1610" o:spid="_x0000_s2638" style="position:absolute;left:4360;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" fillcolor="#9d6fd6" stroked="f"/>
                        <v:rect id="Rectangle 1611" o:spid="_x0000_s2639" style="position:absolute;left:4362;top:436;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" fillcolor="#9c6ed5" stroked="f"/>
                        <v:rect id="Rectangle 1612" o:spid="_x0000_s2640" style="position:absolute;left:4363;top:436;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" fillcolor="#9b6dd4" stroked="f"/>
                      </v:group>
                      <v:group id="Group 1613" o:spid="_x0000_s2641" style="position:absolute;left:4356;top:508;width:36811;height:21278" coordorigin="686,78" coordsize="5797,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">
                        <v:rect id="Rectangle 1614" o:spid="_x0000_s2642" style="position:absolute;left:4365;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" fillcolor="#9a6cd3" stroked="f"/>
                        <v:rect id="Rectangle 1615" o:spid="_x0000_s2643" style="position:absolute;left:4366;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" fillcolor="#9a6ad2" stroked="f"/>
                        <v:rect id="Rectangle 1616" o:spid="_x0000_s2644" style="position:absolute;left:4368;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" fillcolor="#9969d1" stroked="f"/>
                        <v:rect id="Rectangle 1617" o:spid="_x0000_s2645" style="position:absolute;left:4370;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" fillcolor="#9868d0" stroked="f"/>
                        <v:rect id="Rectangle 1618" o:spid="_x0000_s2646" style="position:absolute;left:4371;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" fillcolor="#9767cf" stroked="f"/>
                        <v:rect id="Rectangle 1619" o:spid="_x0000_s2647" style="position:absolute;left:4373;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" fillcolor="#9766ce" stroked="f"/>
                        <v:rect id="Rectangle 1620" o:spid="_x0000_s2648" style="position:absolute;left:4374;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" fillcolor="#9665cd" stroked="f"/>
                        <v:rect id="Rectangle 1621" o:spid="_x0000_s2649" style="position:absolute;left:4376;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" fillcolor="#9564cd" stroked="f"/>
                        <v:rect id="Rectangle 1622" o:spid="_x0000_s2650" style="position:absolute;left:4377;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" fillcolor="#9563cc" stroked="f"/>
                        <v:rect id="Rectangle 1623" o:spid="_x0000_s2651" style="position:absolute;left:4379;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" fillcolor="#9462cb" stroked="f"/>
                        <v:rect id="Rectangle 1624" o:spid="_x0000_s2652" style="position:absolute;left:4381;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" fillcolor="#9361ca" stroked="f"/>
                        <v:rect id="Rectangle 1625" o:spid="_x0000_s2653" style="position:absolute;left:4382;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" fillcolor="#9260c9" stroked="f"/>
                        <v:rect id="Rectangle 1626" o:spid="_x0000_s2654" style="position:absolute;left:4384;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" fillcolor="#915ec7" stroked="f"/>
                        <v:rect id="Rectangle 1627" o:spid="_x0000_s2655" style="position:absolute;left:4385;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" fillcolor="#915dc7" stroked="f"/>
                        <v:rect id="Rectangle 1628" o:spid="_x0000_s2656" style="position:absolute;left:4387;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" fillcolor="#905cc6" stroked="f"/>
                        <v:rect id="Rectangle 1629" o:spid="_x0000_s2657" style="position:absolute;left:4389;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" fillcolor="#8f5bc5" stroked="f"/>
                        <v:rect id="Rectangle 1630" o:spid="_x0000_s2658" style="position:absolute;left:4390;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" fillcolor="#8f5ac4" stroked="f"/>
                        <v:rect id="Rectangle 1631" o:spid="_x0000_s2659" style="position:absolute;left:4392;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" fillcolor="#8e59c3" stroked="f"/>
                        <v:rect id="Rectangle 1632" o:spid="_x0000_s2660" style="position:absolute;left:4393;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" fillcolor="#8d58c2" stroked="f"/>
                        <v:rect id="Rectangle 1633" o:spid="_x0000_s2661" style="position:absolute;left:4395;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" fillcolor="#8d57c2" stroked="f"/>
                        <v:rect id="Rectangle 1634" o:spid="_x0000_s2662" style="position:absolute;left:4397;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" fillcolor="#8c56c1" stroked="f"/>
                        <v:rect id="Rectangle 1635" o:spid="_x0000_s2663" style="position:absolute;left:4398;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" fillcolor="#8b55c0" stroked="f"/>
                        <v:rect id="Rectangle 1636" o:spid="_x0000_s2664" style="position:absolute;left:4400;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" fillcolor="#8a54bf" stroked="f"/>
                        <v:rect id="Rectangle 1637" o:spid="_x0000_s2665" style="position:absolute;left:4401;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" fillcolor="#8953be" stroked="f"/>
                        <v:rect id="Rectangle 1638" o:spid="_x0000_s2666" style="position:absolute;left:4403;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" fillcolor="#8852bd" stroked="f"/>
                        <v:rect id="Rectangle 1639" o:spid="_x0000_s2667" style="position:absolute;left:4405;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" fillcolor="#8851bc" stroked="f"/>
                        <v:rect id="Rectangle 1640" o:spid="_x0000_s2668" style="position:absolute;left:4406;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" fillcolor="#8750bb" stroked="f"/>
                        <v:rect id="Rectangle 1641" o:spid="_x0000_s2669" style="position:absolute;left:4408;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" fillcolor="#864fba" stroked="f"/>
                        <v:rect id="Rectangle 1642" o:spid="_x0000_s2670" style="position:absolute;left:4409;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" fillcolor="#854eb9" stroked="f"/>
                        <v:rect id="Rectangle 1643" o:spid="_x0000_s2671" style="position:absolute;left:4411;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" fillcolor="#854db8" stroked="f"/>
                        <v:rect id="Rectangle 1644" o:spid="_x0000_s2672" style="position:absolute;left:4412;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" fillcolor="#844cb7" stroked="f"/>
                        <v:rect id="Rectangle 1645" o:spid="_x0000_s2673" style="position:absolute;left:4414;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" fillcolor="#834bb7" stroked="f"/>
                        <v:rect id="Rectangle 1646" o:spid="_x0000_s2674" style="position:absolute;left:4416;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" fillcolor="#834ab6" stroked="f"/>
                        <v:rect id="Rectangle 1647" o:spid="_x0000_s2675" style="position:absolute;left:4417;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" fillcolor="#8249b5" stroked="f"/>
                        <v:rect id="Rectangle 1648" o:spid="_x0000_s2676" style="position:absolute;left:4419;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" fillcolor="#8148b4" stroked="f"/>
                        <v:rect id="Rectangle 1649" o:spid="_x0000_s2677" style="position:absolute;left:4420;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" fillcolor="#8046b3" stroked="f"/>
                        <v:rect id="Rectangle 1650" o:spid="_x0000_s2678" style="position:absolute;left:4422;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" fillcolor="#7f45b2" stroked="f"/>
                        <v:rect id="Rectangle 1651" o:spid="_x0000_s2679" style="position:absolute;left:4424;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" fillcolor="#7f44b1" stroked="f"/>
                        <v:rect id="Rectangle 1652" o:spid="_x0000_s2680" style="position:absolute;left:4425;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" fillcolor="#7e43b0" stroked="f"/>
                        <v:rect id="Rectangle 1653" o:spid="_x0000_s2681" style="position:absolute;left:4427;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" fillcolor="#7d42af" stroked="f"/>
                        <v:rect id="Rectangle 1654" o:spid="_x0000_s2682" style="position:absolute;left:4428;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" fillcolor="#7d41ae" stroked="f"/>
                        <v:rect id="Rectangle 1655" o:spid="_x0000_s2683" style="position:absolute;left:4430;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" fillcolor="#7c3fad" stroked="f"/>
                        <v:rect id="Rectangle 1656" o:spid="_x0000_s2684" style="position:absolute;left:4432;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" fillcolor="#7b3eac" stroked="f"/>
                        <v:rect id="Rectangle 1657" o:spid="_x0000_s2685" style="position:absolute;left:4433;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" fillcolor="#7b3dac" stroked="f"/>
                        <v:rect id="Rectangle 1658" o:spid="_x0000_s2686" style="position:absolute;left:4435;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" fillcolor="#7a3cab" stroked="f"/>
                        <v:rect id="Rectangle 1659" o:spid="_x0000_s2687" style="position:absolute;left:4436;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" fillcolor="#793baa" stroked="f"/>
                        <v:rect id="Rectangle 1660" o:spid="_x0000_s2688" style="position:absolute;left:4438;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" fillcolor="#783aa9" stroked="f"/>
                        <v:rect id="Rectangle 1661" o:spid="_x0000_s2689" style="position:absolute;left:4440;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" fillcolor="#7739a8" stroked="f"/>
                        <v:rect id="Rectangle 1662" o:spid="_x0000_s2690" style="position:absolute;left:4441;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" fillcolor="#7738a7" stroked="f"/>
                        <v:rect id="Rectangle 1663" o:spid="_x0000_s2691" style="position:absolute;left:4443;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" fillcolor="#7637a6" stroked="f"/>
                        <v:rect id="Rectangle 1664" o:spid="_x0000_s2692" style="position:absolute;left:4444;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" fillcolor="#7536a5" stroked="f"/>
                        <v:rect id="Rectangle 1665" o:spid="_x0000_s2693" style="position:absolute;left:4446;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" fillcolor="#7535a4" stroked="f"/>
                        <v:rect id="Rectangle 1666" o:spid="_x0000_s2694" style="position:absolute;left:4447;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" fillcolor="#7434a3" stroked="f"/>
                        <v:rect id="Rectangle 1667" o:spid="_x0000_s2695" style="position:absolute;left:4449;top:434;width:2;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" fillcolor="#7333a2" stroked="f"/>
                        <v:rect id="Rectangle 1668" o:spid="_x0000_s2696" style="position:absolute;left:4451;top:434;width: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" fillcolor="#7232a1" stroked="f"/>
                        <v:shape id="Freeform 1669" o:spid="_x0000_s2697" style="position:absolute;left:4142;top:831;width:94;height:444;visibility:visible;mso-wrap-style:square;v-text-anchor:top" coordsize="9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" path="m83,l94,359,45,401,,444e" filled="f" strokecolor="#461755" strokeweight="22e-5mm">
                          <v:path arrowok="t" o:connecttype="custom" o:connectlocs="83,0;94,359;45,401;0,444" o:connectangles="0,0,0,0"/>
                        </v:shape>
                        <v:shape id="Freeform 1670" o:spid="_x0000_s2698" style="position:absolute;left:4301;top:574;width:132;height:392;visibility:visible;mso-wrap-style:square;v-text-anchor:top" coordsize="13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" path="m132,365r-8,10l116,381r-9,7l97,391r-11,1l75,391,65,388,54,383r-8,-7l38,368r-4,-9l30,347r-1,-9l29,326r3,-11l37,306r6,-9l29,293,16,285,6,272,2,259,2,129,,e" filled="f" strokecolor="#461755" strokeweight="22e-5mm">
                          <v:path arrowok="t" o:connecttype="custom" o:connectlocs="132,365;124,375;116,381;107,388;97,391;86,392;75,391;65,388;54,383;46,376;38,368;34,359;30,347;29,338;29,326;32,315;37,306;43,297;29,293;16,285;6,272;2,259;2,259;2,129;0,0" o:connectangles="0,0,0,0,0,0,0,0,0,0,0,0,0,0,0,0,0,0,0,0,0,0,0,0,0"/>
                        </v:shape>
                        <v:line id="Line 1671" o:spid="_x0000_s2699" style="position:absolute;flip:x y;visibility:visible;mso-wrap-style:square" from="4091,489" to="410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" strokecolor="#461755" strokeweight="22e-5mm"/>
                        <v:shape id="Freeform 1672" o:spid="_x0000_s2700" style="position:absolute;left:4062;top:772;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" path="m,l20,13r20,9e" filled="f" strokecolor="#461755" strokeweight="22e-5mm">
                          <v:path arrowok="t" o:connecttype="custom" o:connectlocs="0,0;20,13;40,22" o:connectangles="0,0,0"/>
                        </v:shape>
                        <v:shape id="Freeform 1673" o:spid="_x0000_s2701" style="position:absolute;left:4035;top:78;width:417;height:1262;visibility:visible;mso-wrap-style:square;v-text-anchor:top" coordsize="417,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" path="m179,1262r195,-95l374,1098,390,871r8,-10l405,850r4,-13l409,824r-3,-22l398,781r8,-5l411,766r5,-182l417,401r-3,-19l409,362,395,333,377,306,355,282,330,263,301,242,269,226r,-12l290,197r16,-24l312,160r3,-13l319,132r,-14l317,95,311,73,301,54,287,36,269,21,250,10,229,4,206,,183,4r-22,6l142,21,124,36,112,54,101,73,94,95r-1,23l93,132r3,15l101,160r4,14l123,197r21,19l96,237,48,263r-13,9l26,285r-8,15l13,316,8,422,7,528r,142l10,678r3,6l24,695r-9,18l8,732,7,745r1,11l11,768r5,9l24,787r8,6l42,800r11,3l54,803r10,l72,800r19,269l,1154r,22l70,1210r7,-1l101,1200r1,21l172,1258r7,4e" filled="f" strokeweight="39e-5mm">
                          <v:path arrowok="t" o:connecttype="custom" o:connectlocs="374,1167;390,871;405,850;409,824;398,781;411,766;416,584;417,401;409,362;377,306;330,263;269,226;269,214;306,173;315,147;319,118;311,73;287,36;250,10;206,0;161,10;124,36;101,73;93,118;96,147;105,174;144,216;48,263;26,285;13,316;7,528;7,670;10,678;24,695;8,732;8,756;16,777;32,793;53,803;64,803;91,1069;0,1176;77,1209;102,1221;179,1262" o:connectangles="0,0,0,0,0,0,0,0,0,0,0,0,0,0,0,0,0,0,0,0,0,0,0,0,0,0,0,0,0,0,0,0,0,0,0,0,0,0,0,0,0,0,0,0,0"/>
                        </v:shape>
                        <v:shape id="Freeform 1674" o:spid="_x0000_s2702" style="position:absolute;left:742;top:1280;width:988;height:867;visibility:visible;mso-wrap-style:square;v-text-anchor:top" coordsize="988,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" path="m988,r,286l,286r,761e" filled="f" strokeweight="1e-4mm">
                          <v:path arrowok="t" o:connecttype="custom" o:connectlocs="988,0;988,196;0,196;0,718" o:connectangles="0,0,0,0"/>
                        </v:shape>
                        <v:shape id="Freeform 1675" o:spid="_x0000_s2703" style="position:absolute;left:686;top:2073;width:110;height:111;visibility:visible;mso-wrap-style:square;v-text-anchor:top" coordsize="11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" path="m110,l56,111,,,110,xe" fillcolor="black" stroked="f">
                          <v:path arrowok="t" o:connecttype="custom" o:connectlocs="110,0;56,111;0,0;110,0" o:connectangles="0,0,0,0"/>
                        </v:shape>
                        <v:shape id="Freeform 1676" o:spid="_x0000_s2704" style="position:absolute;left:1730;top:1325;width:1273;height:658;visibility:visible;mso-wrap-style:square;v-text-anchor:top" coordsize="125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" path="m,l,286r1257,l1257,933e" filled="f" strokeweight="1e-4mm">
                          <v:path arrowok="t" o:connecttype="custom" o:connectlocs="0,0;0,142;1289,142;1289,464" o:connectangles="0,0,0,0"/>
                        </v:shape>
                        <v:shape id="Freeform 1677" o:spid="_x0000_s2705" style="position:absolute;left:2946;top:1930;width:110;height:111;visibility:visible;mso-wrap-style:square;v-text-anchor:top" coordsize="11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" path="m110,l56,111,,,110,xe" fillcolor="black" stroked="f">
                          <v:path arrowok="t" o:connecttype="custom" o:connectlocs="110,0;56,111;0,0;110,0" o:connectangles="0,0,0,0"/>
                        </v:shape>
                        <v:line id="Line 1678" o:spid="_x0000_s2706" style="position:absolute;visibility:visible;mso-wrap-style:square" from="2086,711" to="389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" strokeweight="1e-4mm"/>
                        <v:shape id="Freeform 1679" o:spid="_x0000_s2707" style="position:absolute;left:1935;top:654;width:165;height:111;visibility:visible;mso-wrap-style:square;v-text-anchor:top" coordsize="16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" path="m165,111l,57,165,r,111xe" fillcolor="black" stroked="f">
                          <v:path arrowok="t" o:connecttype="custom" o:connectlocs="165,111;0,57;165,0;165,111" o:connectangles="0,0,0,0"/>
                        </v:shape>
                        <v:shape id="Freeform 1680" o:spid="_x0000_s2708" style="position:absolute;left:3878;top:654;width:164;height:111;visibility:visible;mso-wrap-style:square;v-text-anchor:top" coordsize="16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" path="m,l164,57,,111,,xe" fillcolor="black" stroked="f">
                          <v:path arrowok="t" o:connecttype="custom" o:connectlocs="0,0;164,57;0,111;0,0" o:connectangles="0,0,0,0"/>
                        </v:shape>
                        <v:shape id="Picture 1681" o:spid="_x0000_s2709" type="#_x0000_t75" style="position:absolute;left:5993;top:2718;width:90;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">
                          <v:imagedata r:id="rId134" o:title=""/>
                        </v:shape>
                        <v:shape id="Picture 1682" o:spid="_x0000_s2710" type="#_x0000_t75" style="position:absolute;left:5973;top:2361;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">
                          <v:imagedata r:id="rId135" o:title=""/>
                        </v:shape>
                        <v:shape id="Picture 1683" o:spid="_x0000_s2711" type="#_x0000_t75" style="position:absolute;left:5973;top:2361;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">
                          <v:imagedata r:id="rId136" o:title=""/>
                        </v:shape>
                        <v:rect id="Rectangle 1684" o:spid="_x0000_s2712" style="position:absolute;left:6004;top:2329;width:1;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" fillcolor="#dad1ed" stroked="f"/>
                        <v:rect id="Rectangle 1685" o:spid="_x0000_s2713" style="position:absolute;left:6005;top:2329;width:1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" fillcolor="#f7f3e8" stroked="f"/>
                        <v:rect id="Rectangle 1686" o:spid="_x0000_s2714" style="position:absolute;left:6018;top:2329;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" fillcolor="#f5f1e8" stroked="f"/>
                        <v:rect id="Rectangle 1687" o:spid="_x0000_s2715" style="position:absolute;left:6037;top:2329;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" fillcolor="#f3efe9" stroked="f"/>
                        <v:rect id="Rectangle 1688" o:spid="_x0000_s2716" style="position:absolute;left:6055;top:2329;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" fillcolor="#f2ede9" stroked="f"/>
                        <v:rect id="Rectangle 1689" o:spid="_x0000_s2717" style="position:absolute;left:6072;top:2329;width:1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" fillcolor="#f0ebe9" stroked="f"/>
                        <v:rect id="Rectangle 1690" o:spid="_x0000_s2718" style="position:absolute;left:6086;top:2329;width:1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" fillcolor="#efe9ea" stroked="f"/>
                        <v:rect id="Rectangle 1691" o:spid="_x0000_s2719" style="position:absolute;left:6099;top:2329;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" fillcolor="#ede7ea" stroked="f"/>
                        <v:rect id="Rectangle 1692" o:spid="_x0000_s2720" style="position:absolute;left:6118;top:2329;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" fillcolor="#ebe5ea" stroked="f"/>
                        <v:rect id="Rectangle 1693" o:spid="_x0000_s2721" style="position:absolute;left:6136;top:2329;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" fillcolor="#eae3ea" stroked="f"/>
                        <v:rect id="Rectangle 1694" o:spid="_x0000_s2722" style="position:absolute;left:6153;top:2329;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" fillcolor="#e8e1eb" stroked="f"/>
                        <v:rect id="Rectangle 1695" o:spid="_x0000_s2723" style="position:absolute;left:6172;top:2329;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" fillcolor="#e6dfeb" stroked="f"/>
                        <v:rect id="Rectangle 1696" o:spid="_x0000_s2724" style="position:absolute;left:6190;top:2329;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" fillcolor="#e4ddeb" stroked="f"/>
                        <v:rect id="Rectangle 1697" o:spid="_x0000_s2725" style="position:absolute;left:6207;top:2329;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" fillcolor="#e2dbeb" stroked="f"/>
                        <v:rect id="Rectangle 1698" o:spid="_x0000_s2726" style="position:absolute;left:6225;top:2329;width: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" fillcolor="#e1d9ec" stroked="f"/>
                        <v:rect id="Rectangle 1699" o:spid="_x0000_s2727" style="position:absolute;left:6234;top:2329;width:1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" fillcolor="#dfd8ec" stroked="f"/>
                        <v:rect id="Rectangle 1700" o:spid="_x0000_s2728" style="position:absolute;left:6244;top:2329;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" fillcolor="#dfd6ec" stroked="f"/>
                        <v:rect id="Rectangle 1701" o:spid="_x0000_s2729" style="position:absolute;left:6261;top:2329;width:2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" fillcolor="#ddd4ec" stroked="f"/>
                        <v:rect id="Rectangle 1702" o:spid="_x0000_s2730" style="position:absolute;left:6281;top:2329;width:1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" fillcolor="#dad1ed" stroked="f"/>
                        <v:shape id="Freeform 1703" o:spid="_x0000_s2731" style="position:absolute;left:6028;top:2823;width:249;height:489;visibility:visible;mso-wrap-style:square;v-text-anchor:top" coordsize="24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" path="m249,74l235,334r,63l82,489,81,477r,-11l97,442r19,-22l135,397r22,-19l175,72r74,2xm33,416l3,437,,428,,416,14,394,30,375,47,355,68,338,78,,95,11r6,336l33,416xe" fillcolor="#bfb1cf" stroked="f">
                          <v:path arrowok="t" o:connecttype="custom" o:connectlocs="249,74;235,334;235,397;82,489;81,477;81,466;97,442;116,420;135,397;157,378;175,72;249,74;249,74;33,416;3,437;0,428;0,416;14,394;30,375;47,355;68,338;68,338;78,0;95,11;101,347;101,347;33,416;33,416" o:connectangles="0,0,0,0,0,0,0,0,0,0,0,0,0,0,0,0,0,0,0,0,0,0,0,0,0,0,0,0"/>
                          <o:lock v:ext="edit" verticies="t"/>
                        </v:shape>
                        <v:rect id="Rectangle 1704" o:spid="_x0000_s2732" style="position:absolute;left:6082;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" fillcolor="#a894b4" stroked="f"/>
                        <v:rect id="Rectangle 1705" o:spid="_x0000_s2733" style="position:absolute;left:6083;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" fillcolor="#bfb1cf" stroked="f"/>
                        <v:rect id="Rectangle 1706" o:spid="_x0000_s2734" style="position:absolute;left:6085;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" fillcolor="#bfb0ce" stroked="f"/>
                        <v:rect id="Rectangle 1707" o:spid="_x0000_s2735" style="position:absolute;left:6086;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" fillcolor="#beb0ce" stroked="f"/>
                        <v:rect id="Rectangle 1708" o:spid="_x0000_s2736" style="position:absolute;left:6088;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" fillcolor="#beafcd" stroked="f"/>
                        <v:rect id="Rectangle 1709" o:spid="_x0000_s2737" style="position:absolute;left:6091;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" fillcolor="#bdaecd" stroked="f"/>
                        <v:rect id="Rectangle 1710" o:spid="_x0000_s2738" style="position:absolute;left:6093;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" fillcolor="#bdaecc" stroked="f"/>
                        <v:rect id="Rectangle 1711" o:spid="_x0000_s2739" style="position:absolute;left:6094;top:2324;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" fillcolor="#bcadcc" stroked="f"/>
                        <v:rect id="Rectangle 1712" o:spid="_x0000_s2740" style="position:absolute;left:6098;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" fillcolor="#bcadcb" stroked="f"/>
                        <v:rect id="Rectangle 1713" o:spid="_x0000_s2741" style="position:absolute;left:6099;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" fillcolor="#bbaccb" stroked="f"/>
                        <v:rect id="Rectangle 1714" o:spid="_x0000_s2742" style="position:absolute;left:6101;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" fillcolor="#bbacca" stroked="f"/>
                        <v:rect id="Rectangle 1715" o:spid="_x0000_s2743" style="position:absolute;left:6104;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" fillcolor="#baabc9" stroked="f"/>
                        <v:rect id="Rectangle 1716" o:spid="_x0000_s2744" style="position:absolute;left:6107;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" fillcolor="#b9aac8" stroked="f"/>
                        <v:rect id="Rectangle 1717" o:spid="_x0000_s2745" style="position:absolute;left:6110;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" fillcolor="#b9a9c8" stroked="f"/>
                        <v:rect id="Rectangle 1718" o:spid="_x0000_s2746" style="position:absolute;left:6112;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" fillcolor="#b8a9c7" stroked="f"/>
                        <v:rect id="Rectangle 1719" o:spid="_x0000_s2747" style="position:absolute;left:6114;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" fillcolor="#b8a8c7" stroked="f"/>
                        <v:rect id="Rectangle 1720" o:spid="_x0000_s2748" style="position:absolute;left:6117;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" fillcolor="#b7a7c6" stroked="f"/>
                        <v:rect id="Rectangle 1721" o:spid="_x0000_s2749" style="position:absolute;left:6120;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" fillcolor="#b6a6c5" stroked="f"/>
                        <v:rect id="Rectangle 1722" o:spid="_x0000_s2750" style="position:absolute;left:6123;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" fillcolor="#b6a5c4" stroked="f"/>
                        <v:rect id="Rectangle 1723" o:spid="_x0000_s2751" style="position:absolute;left:6125;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" fillcolor="#b5a5c4" stroked="f"/>
                        <v:rect id="Rectangle 1724" o:spid="_x0000_s2752" style="position:absolute;left:6126;top:2324;width:5;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" fillcolor="#b5a4c3" stroked="f"/>
                        <v:rect id="Rectangle 1725" o:spid="_x0000_s2753" style="position:absolute;left:6131;top:2324;width:5;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" fillcolor="#b4a3c2" stroked="f"/>
                        <v:rect id="Rectangle 1726" o:spid="_x0000_s2754" style="position:absolute;left:6136;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" fillcolor="#b3a2c1" stroked="f"/>
                        <v:rect id="Rectangle 1727" o:spid="_x0000_s2755" style="position:absolute;left:6139;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" fillcolor="#b2a1c0" stroked="f"/>
                        <v:rect id="Rectangle 1728" o:spid="_x0000_s2756" style="position:absolute;left:6142;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" fillcolor="#b2a0bf" stroked="f"/>
                        <v:rect id="Rectangle 1729" o:spid="_x0000_s2757" style="position:absolute;left:6144;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" fillcolor="#b1a0bf" stroked="f"/>
                        <v:rect id="Rectangle 1730" o:spid="_x0000_s2758" style="position:absolute;left:6145;top:2324;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" fillcolor="#b19fbe" stroked="f"/>
                        <v:rect id="Rectangle 1731" o:spid="_x0000_s2759" style="position:absolute;left:6149;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" fillcolor="#b09ebd" stroked="f"/>
                        <v:rect id="Rectangle 1732" o:spid="_x0000_s2760" style="position:absolute;left:6152;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" fillcolor="#af9dbc" stroked="f"/>
                        <v:rect id="Rectangle 1733" o:spid="_x0000_s2761" style="position:absolute;left:6155;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" fillcolor="#af9cbc" stroked="f"/>
                        <v:rect id="Rectangle 1734" o:spid="_x0000_s2762" style="position:absolute;left:6156;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" fillcolor="#ae9cbb" stroked="f"/>
                        <v:rect id="Rectangle 1735" o:spid="_x0000_s2763" style="position:absolute;left:6158;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" fillcolor="#ae9bbb" stroked="f"/>
                        <v:rect id="Rectangle 1736" o:spid="_x0000_s2764" style="position:absolute;left:6161;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" fillcolor="#ad9aba" stroked="f"/>
                        <v:rect id="Rectangle 1737" o:spid="_x0000_s2765" style="position:absolute;left:6164;top:2324;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" fillcolor="#ac99b9" stroked="f"/>
                        <v:rect id="Rectangle 1738" o:spid="_x0000_s2766" style="position:absolute;left:6168;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" fillcolor="#ac99b8" stroked="f"/>
                        <v:rect id="Rectangle 1739" o:spid="_x0000_s2767" style="position:absolute;left:6169;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" fillcolor="#ab98b8" stroked="f"/>
                        <v:rect id="Rectangle 1740" o:spid="_x0000_s2768" style="position:absolute;left:6171;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" fillcolor="#ab98b7" stroked="f"/>
                        <v:rect id="Rectangle 1741" o:spid="_x0000_s2769" style="position:absolute;left:6174;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" fillcolor="#aa97b7" stroked="f"/>
                        <v:rect id="Rectangle 1742" o:spid="_x0000_s2770" style="position:absolute;left:6176;top:2324;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" fillcolor="#aa97b6" stroked="f"/>
                        <v:rect id="Rectangle 1743" o:spid="_x0000_s2771" style="position:absolute;left:6177;top:2324;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" fillcolor="#a996b6" stroked="f"/>
                        <v:rect id="Rectangle 1744" o:spid="_x0000_s2772" style="position:absolute;left:6180;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" fillcolor="#a995b5" stroked="f"/>
                        <v:rect id="Rectangle 1745" o:spid="_x0000_s2773" style="position:absolute;left:6182;top:2324;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" fillcolor="#a895b5" stroked="f"/>
                        <v:shape id="Picture 1746" o:spid="_x0000_s2774" type="#_x0000_t75" style="position:absolute;left:5996;top:2070;width:232;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">
                          <v:imagedata r:id="rId137" o:title=""/>
                        </v:shape>
                        <v:shape id="Picture 1747" o:spid="_x0000_s2775" type="#_x0000_t75" style="position:absolute;left:5996;top:2070;width:232;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">
                          <v:imagedata r:id="rId138" o:title=""/>
                        </v:shape>
                        <v:shape id="Freeform 1748" o:spid="_x0000_s2776" style="position:absolute;left:6071;top:2318;width:119;height:33;visibility:visible;mso-wrap-style:square;v-text-anchor:top" coordsize="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" path="m119,9l108,19,93,27,79,32,63,33,46,30,28,24,12,12,,e" filled="f" strokecolor="#d75139" strokeweight="22e-5mm">
                          <v:path arrowok="t" o:connecttype="custom" o:connectlocs="119,9;108,19;93,27;79,32;63,33;46,30;28,24;12,12;0,0" o:connectangles="0,0,0,0,0,0,0,0,0"/>
                        </v:shape>
                        <v:shape id="Freeform 1749" o:spid="_x0000_s2777" style="position:absolute;left:6180;top:2594;width:101;height:361;visibility:visible;mso-wrap-style:square;v-text-anchor:top" coordsize="10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" path="m101,341r-8,8l86,354r-9,5l69,361r-10,l50,361r-8,-4l32,351r-6,-6l19,338,16,328r-1,-8l13,311r2,-10l18,293r5,-8l29,277,18,272r-8,-8l4,253,,242,,e" filled="f" strokecolor="#6d4783" strokeweight="22e-5mm">
                          <v:path arrowok="t" o:connecttype="custom" o:connectlocs="101,341;93,349;86,354;77,359;69,361;59,361;50,361;42,357;32,351;26,345;19,338;16,328;15,320;13,311;15,301;18,293;23,285;29,277;18,272;10,264;4,253;0,242;0,242;0,0" o:connectangles="0,0,0,0,0,0,0,0,0,0,0,0,0,0,0,0,0,0,0,0,0,0,0,0"/>
                        </v:shape>
                        <v:shape id="Freeform 1750" o:spid="_x0000_s2778" style="position:absolute;left:6056;top:2836;width:73;height:413;visibility:visible;mso-wrap-style:square;v-text-anchor:top" coordsize="7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" path="m65,r8,334l35,373,,413e" filled="f" strokecolor="#6d4783" strokeweight="22e-5mm">
                          <v:path arrowok="t" o:connecttype="custom" o:connectlocs="65,0;73,334;73,334;35,373;0,413" o:connectangles="0,0,0,0,0"/>
                        </v:shape>
                        <v:line id="Line 1751" o:spid="_x0000_s2779" style="position:absolute;flip:x y;visibility:visible;mso-wrap-style:square" from="6013,2483" to="603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" strokecolor="#6d4783" strokeweight="22e-5mm"/>
                        <v:shape id="Freeform 1752" o:spid="_x0000_s2780" style="position:absolute;left:5975;top:2128;width:323;height:1184;visibility:visible;mso-wrap-style:square;v-text-anchor:top" coordsize="323,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" path="m56,716r12,284l8,1071r-3,7l3,1086r-1,8l5,1102r51,30l86,1111r-5,8l80,1129r,10l83,1148r52,36l288,1092r,-63l298,819r11,-20l314,777r,-23l307,733r5,-6l317,720r1,-8l318,704r3,-90l323,524r-2,-91l317,342,304,315,288,289,269,267,247,246,228,231,207,217r,-11l226,186r13,-22l248,140r2,-15l250,112r,-21l247,72,239,55,228,38,215,24,197,13,180,5,159,,140,5r-19,8l105,24,92,38,81,55,73,72,70,91r-2,21l72,138r6,24l91,185r16,19l30,248r-8,9l14,268r-3,13l10,294,,589e" filled="f" strokeweight="39e-5mm">
                          <v:path arrowok="t" o:connecttype="custom" o:connectlocs="68,1000;8,1071;3,1086;5,1102;86,1111;80,1129;83,1148;135,1184;288,1029;309,799;314,754;312,727;318,712;318,704;323,524;317,342;304,315;269,267;228,231;207,217;226,186;248,140;250,112;247,72;228,38;197,13;159,0;121,13;92,38;73,72;68,112;78,162;107,204;30,248;14,268;10,294;0,589" o:connectangles="0,0,0,0,0,0,0,0,0,0,0,0,0,0,0,0,0,0,0,0,0,0,0,0,0,0,0,0,0,0,0,0,0,0,0,0,0"/>
                        </v:shape>
                        <v:shape id="Freeform 1753" o:spid="_x0000_s2781" style="position:absolute;left:5975;top:2717;width:56;height:127;visibility:visible;mso-wrap-style:square;v-text-anchor:top" coordsize="5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" path="m56,127l45,119,35,109,29,98,22,86,21,74,19,61,22,46,27,33,18,29,10,20,3,11,,e" filled="f" strokeweight="39e-5mm">
                          <v:path arrowok="t" o:connecttype="custom" o:connectlocs="56,127;45,119;35,109;29,98;22,86;21,74;19,61;22,46;27,33;18,29;10,20;3,11;0,0" o:connectangles="0,0,0,0,0,0,0,0,0,0,0,0,0"/>
                        </v:shape>
                        <v:shape id="Picture 1754" o:spid="_x0000_s2782" type="#_x0000_t75" style="position:absolute;left:6184;top:2834;width:90;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">
                          <v:imagedata r:id="rId139" o:title=""/>
                        </v:shape>
                        <v:shape id="Picture 1755" o:spid="_x0000_s2783" type="#_x0000_t75" style="position:absolute;left:6184;top:2834;width:90;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">
                          <v:imagedata r:id="rId140" o:title=""/>
                        </v:shape>
                        <v:shape id="Picture 1756" o:spid="_x0000_s2784" type="#_x0000_t75" style="position:absolute;left:6164;top:2477;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">
                          <v:imagedata r:id="rId141" o:title=""/>
                        </v:shape>
                        <v:rect id="Rectangle 1757" o:spid="_x0000_s2785" style="position:absolute;left:6193;top:2445;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" fillcolor="#dad1ed" stroked="f"/>
                        <v:rect id="Rectangle 1758" o:spid="_x0000_s2786" style="position:absolute;left:6195;top:2445;width:1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" fillcolor="#f7f3e8" stroked="f"/>
                        <v:rect id="Rectangle 1759" o:spid="_x0000_s2787" style="position:absolute;left:6209;top:2445;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" fillcolor="#f5f1e8" stroked="f"/>
                        <v:rect id="Rectangle 1760" o:spid="_x0000_s2788" style="position:absolute;left:6226;top:2445;width:2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" fillcolor="#f3efe9" stroked="f"/>
                        <v:rect id="Rectangle 1761" o:spid="_x0000_s2789" style="position:absolute;left:6246;top:2445;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" fillcolor="#f2ede9" stroked="f"/>
                        <v:rect id="Rectangle 1762" o:spid="_x0000_s2790" style="position:absolute;left:6263;top:2445;width:1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" fillcolor="#f0ebe9" stroked="f"/>
                        <v:rect id="Rectangle 1763" o:spid="_x0000_s2791" style="position:absolute;left:6276;top:2445;width:1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" fillcolor="#efe9ea" stroked="f"/>
                        <v:rect id="Rectangle 1764" o:spid="_x0000_s2792" style="position:absolute;left:6290;top:2445;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" fillcolor="#ede7ea" stroked="f"/>
                        <v:rect id="Rectangle 1765" o:spid="_x0000_s2793" style="position:absolute;left:6308;top:2445;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" fillcolor="#ebe5ea" stroked="f"/>
                        <v:rect id="Rectangle 1766" o:spid="_x0000_s2794" style="position:absolute;left:6327;top:2445;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" fillcolor="#eae3ea" stroked="f"/>
                        <v:rect id="Rectangle 1767" o:spid="_x0000_s2795" style="position:absolute;left:6344;top:2445;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" fillcolor="#e8e1eb" stroked="f"/>
                        <v:rect id="Rectangle 1768" o:spid="_x0000_s2796" style="position:absolute;left:6362;top:2445;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" fillcolor="#e6dfeb" stroked="f"/>
                        <v:rect id="Rectangle 1769" o:spid="_x0000_s2797" style="position:absolute;left:6381;top:2445;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" fillcolor="#e4ddeb" stroked="f"/>
                        <v:rect id="Rectangle 1770" o:spid="_x0000_s2798" style="position:absolute;left:6398;top:2445;width:1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" fillcolor="#e2dbeb" stroked="f"/>
                        <v:rect id="Rectangle 1771" o:spid="_x0000_s2799" style="position:absolute;left:6414;top:2445;width:11;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" fillcolor="#e1d9ec" stroked="f"/>
                        <v:rect id="Rectangle 1772" o:spid="_x0000_s2800" style="position:absolute;left:6425;top:2445;width: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" fillcolor="#dfd8ec" stroked="f"/>
                        <v:rect id="Rectangle 1773" o:spid="_x0000_s2801" style="position:absolute;left:6433;top:2445;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" fillcolor="#dfd6ec" stroked="f"/>
                        <v:rect id="Rectangle 1774" o:spid="_x0000_s2802" style="position:absolute;left:6452;top:2445;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" fillcolor="#ddd4ec" stroked="f"/>
                        <v:rect id="Rectangle 1775" o:spid="_x0000_s2803" style="position:absolute;left:6470;top:2445;width:1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" fillcolor="#dad1ed" stroked="f"/>
                        <v:shape id="Freeform 1776" o:spid="_x0000_s2804" style="position:absolute;left:6217;top:2939;width:251;height:489;visibility:visible;mso-wrap-style:square;v-text-anchor:top" coordsize="25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" path="m251,75l237,334r,64l84,489,81,466,99,442r17,-23l137,398r20,-19l177,74r74,1xm35,416l3,439,,427,,416,14,395,30,374,49,355,68,339,78,,97,11r5,336l35,416xe" fillcolor="#bfb1cf" stroked="f">
                          <v:path arrowok="t" o:connecttype="custom" o:connectlocs="251,75;237,334;237,398;84,489;81,466;99,442;116,419;137,398;157,379;157,379;177,74;251,75;251,75;35,416;3,439;0,427;0,416;14,395;30,374;49,355;68,339;68,339;78,0;97,11;102,347;102,347;35,416;35,416" o:connectangles="0,0,0,0,0,0,0,0,0,0,0,0,0,0,0,0,0,0,0,0,0,0,0,0,0,0,0,0"/>
                          <o:lock v:ext="edit" verticies="t"/>
                        </v:shape>
                        <v:rect id="Rectangle 1777" o:spid="_x0000_s2805" style="position:absolute;left:6271;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" fillcolor="#a894b4" stroked="f"/>
                        <v:rect id="Rectangle 1778" o:spid="_x0000_s2806" style="position:absolute;left:6273;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" fillcolor="#bfb1cf" stroked="f"/>
                        <v:rect id="Rectangle 1779" o:spid="_x0000_s2807" style="position:absolute;left:6274;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" fillcolor="#bfb0ce" stroked="f"/>
                        <v:rect id="Rectangle 1780" o:spid="_x0000_s2808" style="position:absolute;left:6276;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" fillcolor="#beb0ce" stroked="f"/>
                        <v:rect id="Rectangle 1781" o:spid="_x0000_s2809" style="position:absolute;left:6277;top:2441;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" fillcolor="#beafcd" stroked="f"/>
                        <v:rect id="Rectangle 1782" o:spid="_x0000_s2810" style="position:absolute;left:6281;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" fillcolor="#bdaecd" stroked="f"/>
                        <v:rect id="Rectangle 1783" o:spid="_x0000_s2811" style="position:absolute;left:6282;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" fillcolor="#bdaecc" stroked="f"/>
                        <v:rect id="Rectangle 1784" o:spid="_x0000_s2812" style="position:absolute;left:6284;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" fillcolor="#bcadcc" stroked="f"/>
                        <v:rect id="Rectangle 1785" o:spid="_x0000_s2813" style="position:absolute;left:6287;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" fillcolor="#bcadcb" stroked="f"/>
                        <v:rect id="Rectangle 1786" o:spid="_x0000_s2814" style="position:absolute;left:6289;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" fillcolor="#bbaccb" stroked="f"/>
                        <v:rect id="Rectangle 1787" o:spid="_x0000_s2815" style="position:absolute;left:6290;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" fillcolor="#bbacca" stroked="f"/>
                        <v:rect id="Rectangle 1788" o:spid="_x0000_s2816" style="position:absolute;left:6293;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" fillcolor="#baabc9" stroked="f"/>
                        <v:rect id="Rectangle 1789" o:spid="_x0000_s2817" style="position:absolute;left:6296;top:2441;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" fillcolor="#b9aac8" stroked="f"/>
                        <v:rect id="Rectangle 1790" o:spid="_x0000_s2818" style="position:absolute;left:6300;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" fillcolor="#b9a9c8" stroked="f"/>
                        <v:rect id="Rectangle 1791" o:spid="_x0000_s2819" style="position:absolute;left:6301;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" fillcolor="#b8a9c7" stroked="f"/>
                        <v:rect id="Rectangle 1792" o:spid="_x0000_s2820" style="position:absolute;left:6303;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" fillcolor="#b8a8c7" stroked="f"/>
                        <v:rect id="Rectangle 1793" o:spid="_x0000_s2821" style="position:absolute;left:6306;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" fillcolor="#b7a7c6" stroked="f"/>
                        <v:rect id="Rectangle 1794" o:spid="_x0000_s2822" style="position:absolute;left:6309;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" fillcolor="#b6a6c5" stroked="f"/>
                        <v:rect id="Rectangle 1795" o:spid="_x0000_s2823" style="position:absolute;left:6312;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" fillcolor="#b6a5c4" stroked="f"/>
                        <v:rect id="Rectangle 1796" o:spid="_x0000_s2824" style="position:absolute;left:6314;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" fillcolor="#b5a5c4" stroked="f"/>
                        <v:rect id="Rectangle 1797" o:spid="_x0000_s2825" style="position:absolute;left:6316;top:2441;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" fillcolor="#b5a4c3" stroked="f"/>
                        <v:rect id="Rectangle 1798" o:spid="_x0000_s2826" style="position:absolute;left:6320;top:2441;width: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" fillcolor="#b4a3c2" stroked="f"/>
                        <v:rect id="Rectangle 1799" o:spid="_x0000_s2827" style="position:absolute;left:6325;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" fillcolor="#b3a2c1" stroked="f"/>
                        <v:rect id="Rectangle 1800" o:spid="_x0000_s2828" style="position:absolute;left:6328;top:2441;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" fillcolor="#b2a1c0" stroked="f"/>
                        <v:rect id="Rectangle 1801" o:spid="_x0000_s2829" style="position:absolute;left:6332;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" fillcolor="#b2a0bf" stroked="f"/>
                        <v:rect id="Rectangle 1802" o:spid="_x0000_s2830" style="position:absolute;left:6333;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" fillcolor="#b1a0bf" stroked="f"/>
                        <v:rect id="Rectangle 1803" o:spid="_x0000_s2831" style="position:absolute;left:6335;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" fillcolor="#b19fbe" stroked="f"/>
                        <v:rect id="Rectangle 1804" o:spid="_x0000_s2832" style="position:absolute;left:6338;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" fillcolor="#b09ebd" stroked="f"/>
                        <v:rect id="Rectangle 1805" o:spid="_x0000_s2833" style="position:absolute;left:6341;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" fillcolor="#af9dbc" stroked="f"/>
                        <v:rect id="Rectangle 1806" o:spid="_x0000_s2834" style="position:absolute;left:6344;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" fillcolor="#af9cbc" stroked="f"/>
                        <v:rect id="Rectangle 1807" o:spid="_x0000_s2835" style="position:absolute;left:6346;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" fillcolor="#ae9cbb" stroked="f"/>
                        <v:rect id="Rectangle 1808" o:spid="_x0000_s2836" style="position:absolute;left:6347;top:2441;width: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" fillcolor="#ae9bbb" stroked="f"/>
                        <v:rect id="Rectangle 1809" o:spid="_x0000_s2837" style="position:absolute;left:6351;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" fillcolor="#ad9aba" stroked="f"/>
                        <v:rect id="Rectangle 1810" o:spid="_x0000_s2838" style="position:absolute;left:6354;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" fillcolor="#ac99b9" stroked="f"/>
                        <v:rect id="Rectangle 1811" o:spid="_x0000_s2839" style="position:absolute;left:6357;top:244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" fillcolor="#ac99b8" stroked="f"/>
                        <v:rect id="Rectangle 1812" o:spid="_x0000_s2840" style="position:absolute;left:6359;top:2441;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" fillcolor="#ab98b8" stroked="f"/>
                        <v:rect id="Rectangle 1813" o:spid="_x0000_s2841" style="position:absolute;left:6360;top:2441;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" fillcolor="#ab98b7" stroked="f"/>
                      </v:group>
                      <v:group id="Group 1814" o:spid="_x0000_s2842" style="position:absolute;left:34296;top:13906;width:8122;height:8795" coordorigin="5401,2188" coordsize="1279,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">
                        <v:rect id="Rectangle 1815" o:spid="_x0000_s2843" style="position:absolute;left:6363;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" fillcolor="#aa97b7" stroked="f"/>
                        <v:rect id="Rectangle 1816" o:spid="_x0000_s2844" style="position:absolute;left:6365;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" fillcolor="#aa97b6" stroked="f"/>
                        <v:rect id="Rectangle 1817" o:spid="_x0000_s2845" style="position:absolute;left:6367;top:2443;width: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" fillcolor="#a996b6" stroked="f"/>
                        <v:rect id="Rectangle 1818" o:spid="_x0000_s2846" style="position:absolute;left:6370;top:2443;width: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" fillcolor="#a995b5" stroked="f"/>
                        <v:rect id="Rectangle 1819" o:spid="_x0000_s2847" style="position:absolute;left:6371;top:2443;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" fillcolor="#a895b5" stroked="f"/>
                        <v:shape id="Picture 1820" o:spid="_x0000_s2848" type="#_x0000_t75" style="position:absolute;left:6187;top:2188;width:230;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">
                          <v:imagedata r:id="rId142" o:title=""/>
                        </v:shape>
                        <v:shape id="Freeform 1821" o:spid="_x0000_s2849" style="position:absolute;left:6261;top:2435;width:120;height:34;visibility:visible;mso-wrap-style:square;v-text-anchor:top" coordsize="1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" path="m120,10l109,20,94,28,80,33,64,34,45,31,28,25,13,15,,e" filled="f" strokecolor="#d75139" strokeweight="22e-5mm">
                          <v:path arrowok="t" o:connecttype="custom" o:connectlocs="120,10;109,20;94,28;80,33;64,34;45,31;28,25;13,15;0,0" o:connectangles="0,0,0,0,0,0,0,0,0"/>
                        </v:shape>
                        <v:shape id="Freeform 1822" o:spid="_x0000_s2850" style="position:absolute;left:6371;top:2712;width:99;height:362;visibility:visible;mso-wrap-style:square;v-text-anchor:top" coordsize="9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" path="m99,343r-6,6l85,356r-8,3l67,360r-8,2l50,360,40,357r-8,-5l24,346r-5,-8l16,330,13,320r,-9l15,303r3,-10l23,285r4,-7l18,272r-8,-8l3,254,,243,,e" filled="f" strokecolor="#6d4783" strokeweight="22e-5mm">
                          <v:path arrowok="t" o:connecttype="custom" o:connectlocs="99,343;93,349;85,356;77,359;67,360;59,362;50,360;40,357;32,352;24,346;19,338;16,330;13,320;13,311;15,303;18,293;23,285;27,278;18,272;10,264;3,254;0,243;0,243;0,0" o:connectangles="0,0,0,0,0,0,0,0,0,0,0,0,0,0,0,0,0,0,0,0,0,0,0,0"/>
                        </v:shape>
                        <v:shape id="Freeform 1823" o:spid="_x0000_s2851" style="position:absolute;left:6247;top:2953;width:72;height:414;visibility:visible;mso-wrap-style:square;v-text-anchor:top" coordsize="7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" path="m64,r8,335l35,374,,414e" filled="f" strokecolor="#6d4783" strokeweight="22e-5mm">
                          <v:path arrowok="t" o:connecttype="custom" o:connectlocs="64,0;72,335;35,374;0,414" o:connectangles="0,0,0,0"/>
                        </v:shape>
                        <v:line id="Line 1824" o:spid="_x0000_s2852" style="position:absolute;flip:x y;visibility:visible;mso-wrap-style:square" from="6204,2601" to="622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" strokecolor="#6d4783" strokeweight="22e-5mm"/>
                        <v:shape id="Freeform 1825" o:spid="_x0000_s2853" style="position:absolute;left:6166;top:2246;width:321;height:1184;visibility:visible;mso-wrap-style:square;v-text-anchor:top" coordsize="321,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" path="m56,717r12,285l8,1071r-5,8l2,1085r,8l3,1102r51,32l86,1111r-5,8l78,1129r2,10l83,1148r52,36l288,1093r,-64l298,820r11,-21l313,778r-1,-22l307,733r5,-6l315,720r3,-6l318,706r3,-92l321,524r-1,-90l315,342,302,315,288,291,269,268,247,247,228,231,207,217r-2,-10l224,188r15,-23l247,140r3,-28l250,91,245,72,237,54,228,38,213,24,197,12,180,4,159,,138,4r-17,8l105,24,91,38,80,54,73,72,68,91r,21l70,138r8,24l89,185r16,19l30,247r-9,12l14,270r-4,11l10,296,,588e" filled="f" strokeweight="39e-5mm">
                          <v:path arrowok="t" o:connecttype="custom" o:connectlocs="68,1002;3,1079;2,1093;54,1134;81,1119;80,1139;83,1148;288,1093;298,820;313,778;307,733;315,720;318,706;321,614;320,434;315,342;288,291;247,247;207,217;205,207;239,165;250,112;245,72;228,38;197,12;159,0;121,12;91,38;73,72;68,112;78,162;105,204;30,247;14,270;10,296" o:connectangles="0,0,0,0,0,0,0,0,0,0,0,0,0,0,0,0,0,0,0,0,0,0,0,0,0,0,0,0,0,0,0,0,0,0,0"/>
                        </v:shape>
                        <v:shape id="Freeform 1826" o:spid="_x0000_s2854" style="position:absolute;left:6166;top:2834;width:56;height:127;visibility:visible;mso-wrap-style:square;v-text-anchor:top" coordsize="5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" path="m56,127l45,121,35,111,27,100,22,87,19,74r,-12l21,49,25,36,16,29,8,21,3,12,,e" filled="f" strokeweight="39e-5mm">
                          <v:path arrowok="t" o:connecttype="custom" o:connectlocs="56,127;45,121;35,111;27,100;22,87;19,74;19,62;21,49;25,36;16,29;8,21;3,12;0,0" o:connectangles="0,0,0,0,0,0,0,0,0,0,0,0,0"/>
                        </v:shape>
                        <v:shape id="Picture 1827" o:spid="_x0000_s2855" type="#_x0000_t75" style="position:absolute;left:6373;top:2952;width:91;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">
                          <v:imagedata r:id="rId143" o:title=""/>
                        </v:shape>
                        <v:shape id="Picture 1828" o:spid="_x0000_s2856" type="#_x0000_t75" style="position:absolute;left:6355;top:2595;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">
                          <v:imagedata r:id="rId144" o:title=""/>
                        </v:shape>
                        <v:shape id="Picture 1829" o:spid="_x0000_s2857" type="#_x0000_t75" style="position:absolute;left:6355;top:2595;width:25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">
                          <v:imagedata r:id="rId145" o:title=""/>
                        </v:shape>
                        <v:rect id="Rectangle 1830" o:spid="_x0000_s2858" style="position:absolute;left:6384;top:2564;width: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" fillcolor="#dad1ed" stroked="f"/>
                        <v:rect id="Rectangle 1831" o:spid="_x0000_s2859" style="position:absolute;left:6386;top:2564;width:1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" fillcolor="#f7f3e8" stroked="f"/>
                        <v:rect id="Rectangle 1832" o:spid="_x0000_s2860" style="position:absolute;left:6398;top:2564;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" fillcolor="#f5f1e8" stroked="f"/>
                        <v:rect id="Rectangle 1833" o:spid="_x0000_s2861" style="position:absolute;left:6417;top:2564;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" fillcolor="#f3efe9" stroked="f"/>
                        <v:rect id="Rectangle 1834" o:spid="_x0000_s2862" style="position:absolute;left:6435;top:2564;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" fillcolor="#f2ede9" stroked="f"/>
                        <v:rect id="Rectangle 1835" o:spid="_x0000_s2863" style="position:absolute;left:6452;top:2564;width:1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" fillcolor="#f0ebe9" stroked="f"/>
                        <v:rect id="Rectangle 1836" o:spid="_x0000_s2864" style="position:absolute;left:6467;top:2564;width:1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" fillcolor="#efe9ea" stroked="f"/>
                        <v:rect id="Rectangle 1837" o:spid="_x0000_s2865" style="position:absolute;left:6479;top:2564;width:2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" fillcolor="#ede7ea" stroked="f"/>
                        <v:rect id="Rectangle 1838" o:spid="_x0000_s2866" style="position:absolute;left:6499;top:2564;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" fillcolor="#ebe5ea" stroked="f"/>
                        <v:rect id="Rectangle 1839" o:spid="_x0000_s2867" style="position:absolute;left:6516;top:2564;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" fillcolor="#eae3ea" stroked="f"/>
                        <v:rect id="Rectangle 1840" o:spid="_x0000_s2868" style="position:absolute;left:6534;top:2564;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" fillcolor="#e8e1eb" stroked="f"/>
                        <v:rect id="Rectangle 1841" o:spid="_x0000_s2869" style="position:absolute;left:6553;top:2564;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" fillcolor="#e6dfeb" stroked="f"/>
                        <v:rect id="Rectangle 1842" o:spid="_x0000_s2870" style="position:absolute;left:6570;top:2564;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" fillcolor="#e4ddeb" stroked="f"/>
                        <v:rect id="Rectangle 1843" o:spid="_x0000_s2871" style="position:absolute;left:6588;top:2564;width:17;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" fillcolor="#e2dbeb" stroked="f"/>
                        <v:rect id="Rectangle 1844" o:spid="_x0000_s2872" style="position:absolute;left:6605;top:2564;width:1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" fillcolor="#e1d9ec" stroked="f"/>
                        <v:rect id="Rectangle 1845" o:spid="_x0000_s2873" style="position:absolute;left:6615;top:2564;width: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" fillcolor="#dfd8ec" stroked="f"/>
                        <v:rect id="Rectangle 1846" o:spid="_x0000_s2874" style="position:absolute;left:6624;top:2564;width:18;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" fillcolor="#dfd6ec" stroked="f"/>
                        <v:rect id="Rectangle 1847" o:spid="_x0000_s2875" style="position:absolute;left:6642;top:2564;width: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" fillcolor="#ddd4ec" stroked="f"/>
                        <v:rect id="Rectangle 1848" o:spid="_x0000_s2876" style="position:absolute;left:6661;top:2564;width:1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" fillcolor="#dad1ed" stroked="f"/>
                        <v:shape id="Freeform 1849" o:spid="_x0000_s2877" style="position:absolute;left:6408;top:3058;width:250;height:487;visibility:visible;mso-wrap-style:square;v-text-anchor:top" coordsize="25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" path="m250,74l237,333r,64l83,487r-2,-9l81,466,97,442r19,-24l135,397r22,-19l175,72r75,2xm33,417l3,438,,428,,417,14,394,30,373,48,355,68,338,78,,95,11r7,336l33,417xe" fillcolor="#bfb1cf" stroked="f">
                          <v:path arrowok="t" o:connecttype="custom" o:connectlocs="250,74;237,333;237,397;83,487;81,478;81,466;97,442;116,418;135,397;157,378;175,72;250,74;250,74;33,417;3,438;0,428;0,417;14,394;30,373;48,355;68,338;68,338;78,0;95,11;102,347;102,347;33,417;33,417" o:connectangles="0,0,0,0,0,0,0,0,0,0,0,0,0,0,0,0,0,0,0,0,0,0,0,0,0,0,0,0"/>
                          <o:lock v:ext="edit" verticies="t"/>
                        </v:shape>
                        <v:rect id="Rectangle 1850" o:spid="_x0000_s2878" style="position:absolute;left:646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" fillcolor="#a894b4" stroked="f"/>
                        <v:rect id="Rectangle 1851" o:spid="_x0000_s2879" style="position:absolute;left:6464;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" fillcolor="#bfb1cf" stroked="f"/>
                        <v:rect id="Rectangle 1852" o:spid="_x0000_s2880" style="position:absolute;left:6465;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" fillcolor="#bfb0ce" stroked="f"/>
                        <v:rect id="Rectangle 1853" o:spid="_x0000_s2881" style="position:absolute;left:6467;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" fillcolor="#beb0ce" stroked="f"/>
                        <v:rect id="Rectangle 1854" o:spid="_x0000_s2882" style="position:absolute;left:6468;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" fillcolor="#beafcd" stroked="f"/>
                        <v:rect id="Rectangle 1855" o:spid="_x0000_s2883" style="position:absolute;left:6472;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" fillcolor="#bdaecd" stroked="f"/>
                        <v:rect id="Rectangle 1856" o:spid="_x0000_s2884" style="position:absolute;left:6473;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" fillcolor="#bdaecc" stroked="f"/>
                        <v:rect id="Rectangle 1857" o:spid="_x0000_s2885" style="position:absolute;left:6475;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" fillcolor="#bcadcc" stroked="f"/>
                        <v:rect id="Rectangle 1858" o:spid="_x0000_s2886" style="position:absolute;left:6478;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" fillcolor="#bcadcb" stroked="f"/>
                        <v:rect id="Rectangle 1859" o:spid="_x0000_s2887" style="position:absolute;left:6479;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" fillcolor="#bbaccb" stroked="f"/>
                        <v:rect id="Rectangle 1860" o:spid="_x0000_s2888" style="position:absolute;left:6481;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" fillcolor="#bbacca" stroked="f"/>
                        <v:rect id="Rectangle 1861" o:spid="_x0000_s2889" style="position:absolute;left:6484;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" fillcolor="#baabc9" stroked="f"/>
                        <v:rect id="Rectangle 1862" o:spid="_x0000_s2890" style="position:absolute;left:6487;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" fillcolor="#b9aac8" stroked="f"/>
                        <v:rect id="Rectangle 1863" o:spid="_x0000_s2891" style="position:absolute;left:6491;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" fillcolor="#b9a9c8" stroked="f"/>
                        <v:rect id="Rectangle 1864" o:spid="_x0000_s2892" style="position:absolute;left:649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" fillcolor="#b8a9c7" stroked="f"/>
                        <v:rect id="Rectangle 1865" o:spid="_x0000_s2893" style="position:absolute;left:6494;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" fillcolor="#b8a8c7" stroked="f"/>
                        <v:rect id="Rectangle 1866" o:spid="_x0000_s2894" style="position:absolute;left:6497;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" fillcolor="#b7a7c6" stroked="f"/>
                        <v:rect id="Rectangle 1867" o:spid="_x0000_s2895" style="position:absolute;left:6500;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" fillcolor="#b6a6c5" stroked="f"/>
                        <v:rect id="Rectangle 1868" o:spid="_x0000_s2896" style="position:absolute;left:6503;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" fillcolor="#b6a5c4" stroked="f"/>
                        <v:rect id="Rectangle 1869" o:spid="_x0000_s2897" style="position:absolute;left:6505;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" fillcolor="#b5a5c4" stroked="f"/>
                        <v:rect id="Rectangle 1870" o:spid="_x0000_s2898" style="position:absolute;left:6507;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" fillcolor="#b5a4c3" stroked="f"/>
                        <v:rect id="Rectangle 1871" o:spid="_x0000_s2899" style="position:absolute;left:6511;top:2559;width:5;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" fillcolor="#b4a3c2" stroked="f"/>
                        <v:rect id="Rectangle 1872" o:spid="_x0000_s2900" style="position:absolute;left:6516;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" fillcolor="#b3a2c1" stroked="f"/>
                        <v:rect id="Rectangle 1873" o:spid="_x0000_s2901" style="position:absolute;left:6519;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" fillcolor="#b2a1c0" stroked="f"/>
                        <v:rect id="Rectangle 1874" o:spid="_x0000_s2902" style="position:absolute;left:652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" fillcolor="#b2a0bf" stroked="f"/>
                        <v:rect id="Rectangle 1875" o:spid="_x0000_s2903" style="position:absolute;left:6524;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" fillcolor="#b1a0bf" stroked="f"/>
                        <v:rect id="Rectangle 1876" o:spid="_x0000_s2904" style="position:absolute;left:6526;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" fillcolor="#b19fbe" stroked="f"/>
                        <v:rect id="Rectangle 1877" o:spid="_x0000_s2905" style="position:absolute;left:6529;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" fillcolor="#b09ebd" stroked="f"/>
                        <v:rect id="Rectangle 1878" o:spid="_x0000_s2906" style="position:absolute;left:6532;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" fillcolor="#af9dbc" stroked="f"/>
                        <v:rect id="Rectangle 1879" o:spid="_x0000_s2907" style="position:absolute;left:6535;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" fillcolor="#af9cbc" stroked="f"/>
                        <v:rect id="Rectangle 1880" o:spid="_x0000_s2908" style="position:absolute;left:6537;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" fillcolor="#ae9cbb" stroked="f"/>
                        <v:rect id="Rectangle 1881" o:spid="_x0000_s2909" style="position:absolute;left:6538;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" fillcolor="#ae9bbb" stroked="f"/>
                        <v:rect id="Rectangle 1882" o:spid="_x0000_s2910" style="position:absolute;left:6542;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" fillcolor="#ad9aba" stroked="f"/>
                        <v:rect id="Rectangle 1883" o:spid="_x0000_s2911" style="position:absolute;left:6545;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" fillcolor="#ac99b9" stroked="f"/>
                        <v:rect id="Rectangle 1884" o:spid="_x0000_s2912" style="position:absolute;left:6548;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" fillcolor="#ac99b8" stroked="f"/>
                        <v:rect id="Rectangle 1885" o:spid="_x0000_s2913" style="position:absolute;left:6550;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" fillcolor="#ab98b8" stroked="f"/>
                        <v:rect id="Rectangle 1886" o:spid="_x0000_s2914" style="position:absolute;left:6551;top:2559;width: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" fillcolor="#ab98b7" stroked="f"/>
                        <v:rect id="Rectangle 1887" o:spid="_x0000_s2915" style="position:absolute;left:6554;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" fillcolor="#aa97b7" stroked="f"/>
                        <v:rect id="Rectangle 1888" o:spid="_x0000_s2916" style="position:absolute;left:6556;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" fillcolor="#aa97b6" stroked="f"/>
                        <v:rect id="Rectangle 1889" o:spid="_x0000_s2917" style="position:absolute;left:6557;top:2559;width:4;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" fillcolor="#a996b6" stroked="f"/>
                        <v:rect id="Rectangle 1890" o:spid="_x0000_s2918" style="position:absolute;left:6561;top:2559;width:1;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" fillcolor="#a995b5" stroked="f"/>
                        <v:rect id="Rectangle 1891" o:spid="_x0000_s2919" style="position:absolute;left:6562;top:2559;width:2;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" fillcolor="#a895b5" stroked="f"/>
                        <v:shape id="Picture 1892" o:spid="_x0000_s2920" type="#_x0000_t75" style="position:absolute;left:6378;top:2304;width:230;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">
                          <v:imagedata r:id="rId146" o:title=""/>
                        </v:shape>
                        <v:shape id="Freeform 1893" o:spid="_x0000_s2921" style="position:absolute;left:6451;top:2551;width:121;height:34;visibility:visible;mso-wrap-style:square;v-text-anchor:top" coordsize="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" path="m121,10l108,21,95,28,79,32,65,34,46,32,28,26,13,15,,e" filled="f" strokecolor="#d75139" strokeweight="22e-5mm">
                          <v:path arrowok="t" o:connecttype="custom" o:connectlocs="121,10;108,21;95,28;79,32;65,34;46,32;28,26;13,15;0,0" o:connectangles="0,0,0,0,0,0,0,0,0"/>
                        </v:shape>
                        <v:shape id="Picture 1894" o:spid="_x0000_s2922" type="#_x0000_t75" style="position:absolute;left:6578;top:3069;width:94;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">
                          <v:imagedata r:id="rId147" o:title=""/>
                        </v:shape>
                        <v:rect id="Rectangle 1895" o:spid="_x0000_s2923" style="position:absolute;left:658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" fillcolor="#bfb1cf" stroked="f"/>
                        <v:rect id="Rectangle 1896" o:spid="_x0000_s2924" style="position:absolute;left:6585;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" fillcolor="#dad1ed" stroked="f"/>
                        <v:rect id="Rectangle 1897" o:spid="_x0000_s2925" style="position:absolute;left:6586;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" fillcolor="#d9d0ec" stroked="f"/>
                        <v:rect id="Rectangle 1898" o:spid="_x0000_s2926" style="position:absolute;left:6589;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" fillcolor="#d8cfeb" stroked="f"/>
                        <v:rect id="Rectangle 1899" o:spid="_x0000_s2927" style="position:absolute;left:659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" fillcolor="#d8ceea" stroked="f"/>
                        <v:rect id="Rectangle 1900" o:spid="_x0000_s2928" style="position:absolute;left:6594;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" fillcolor="#d7cde9" stroked="f"/>
                        <v:rect id="Rectangle 1901" o:spid="_x0000_s2929" style="position:absolute;left:659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" fillcolor="#d6cce8" stroked="f"/>
                        <v:rect id="Rectangle 1902" o:spid="_x0000_s2930" style="position:absolute;left:6600;top:2701;width:4;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" fillcolor="#d5cbe7" stroked="f"/>
                        <v:rect id="Rectangle 1903" o:spid="_x0000_s2931" style="position:absolute;left:6604;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" fillcolor="#d4cae7" stroked="f"/>
                        <v:rect id="Rectangle 1904" o:spid="_x0000_s2932" style="position:absolute;left:6605;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" fillcolor="#d4cae6" stroked="f"/>
                        <v:rect id="Rectangle 1905" o:spid="_x0000_s2933" style="position:absolute;left:660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" fillcolor="#d3c9e6" stroked="f"/>
                        <v:rect id="Rectangle 1906" o:spid="_x0000_s2934" style="position:absolute;left:661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" fillcolor="#d3c8e5" stroked="f"/>
                        <v:rect id="Rectangle 1907" o:spid="_x0000_s2935" style="position:absolute;left:6612;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" fillcolor="#d2c8e5" stroked="f"/>
                        <v:rect id="Rectangle 1908" o:spid="_x0000_s2936" style="position:absolute;left:6613;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" fillcolor="#d2c7e4" stroked="f"/>
                        <v:rect id="Rectangle 1909" o:spid="_x0000_s2937" style="position:absolute;left:6616;top:2701;width:4;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" fillcolor="#d1c6e3" stroked="f"/>
                        <v:rect id="Rectangle 1910" o:spid="_x0000_s2938" style="position:absolute;left:6620;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" fillcolor="#d0c5e2" stroked="f"/>
                        <v:rect id="Rectangle 1911" o:spid="_x0000_s2939" style="position:absolute;left:6623;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" fillcolor="#cfc4e1" stroked="f"/>
                        <v:rect id="Rectangle 1912" o:spid="_x0000_s2940" style="position:absolute;left:6626;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" fillcolor="#cec3e0" stroked="f"/>
                        <v:rect id="Rectangle 1913" o:spid="_x0000_s2941" style="position:absolute;left:6629;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" fillcolor="#cdc2df" stroked="f"/>
                        <v:rect id="Rectangle 1914" o:spid="_x0000_s2942" style="position:absolute;left:6631;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" fillcolor="#cdc1de" stroked="f"/>
                        <v:rect id="Rectangle 1915" o:spid="_x0000_s2943" style="position:absolute;left:6634;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" fillcolor="#ccc0dd" stroked="f"/>
                        <v:rect id="Rectangle 1916" o:spid="_x0000_s2944" style="position:absolute;left:663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" fillcolor="#cbbfdc" stroked="f"/>
                        <v:rect id="Rectangle 1917" o:spid="_x0000_s2945" style="position:absolute;left:6640;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" fillcolor="#cabedb" stroked="f"/>
                        <v:rect id="Rectangle 1918" o:spid="_x0000_s2946" style="position:absolute;left:6643;top:2701;width:4;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" fillcolor="#c9bdda" stroked="f"/>
                        <v:rect id="Rectangle 1919" o:spid="_x0000_s2947" style="position:absolute;left:664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" fillcolor="#c8bcd9" stroked="f"/>
                        <v:rect id="Rectangle 1920" o:spid="_x0000_s2948" style="position:absolute;left:6650;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" fillcolor="#c7bbd8" stroked="f"/>
                        <v:rect id="Rectangle 1921" o:spid="_x0000_s2949" style="position:absolute;left:6653;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" fillcolor="#c7bad8" stroked="f"/>
                        <v:rect id="Rectangle 1922" o:spid="_x0000_s2950" style="position:absolute;left:6655;top:2701;width: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" fillcolor="#c6bad7" stroked="f"/>
                        <v:rect id="Rectangle 1923" o:spid="_x0000_s2951" style="position:absolute;left:6656;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" fillcolor="#c6b9d7" stroked="f"/>
                        <v:rect id="Rectangle 1924" o:spid="_x0000_s2952" style="position:absolute;left:6659;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" fillcolor="#c5b8d6" stroked="f"/>
                        <v:rect id="Rectangle 1925" o:spid="_x0000_s2953" style="position:absolute;left:666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" fillcolor="#c4b7d5" stroked="f"/>
                        <v:rect id="Rectangle 1926" o:spid="_x0000_s2954" style="position:absolute;left:6664;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" fillcolor="#c3b6d4" stroked="f"/>
                        <v:rect id="Rectangle 1927" o:spid="_x0000_s2955" style="position:absolute;left:666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" fillcolor="#c2b5d3" stroked="f"/>
                        <v:rect id="Rectangle 1928" o:spid="_x0000_s2956" style="position:absolute;left:6670;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" fillcolor="#c2b4d2" stroked="f"/>
                        <v:rect id="Rectangle 1929" o:spid="_x0000_s2957" style="position:absolute;left:6672;top:2701;width: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" fillcolor="#c1b4d2" stroked="f"/>
                        <v:rect id="Rectangle 1930" o:spid="_x0000_s2958" style="position:absolute;left:6674;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" fillcolor="#c1b3d1" stroked="f"/>
                        <v:rect id="Rectangle 1931" o:spid="_x0000_s2959" style="position:absolute;left:6677;top:2701;width: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" fillcolor="#c0b2d0" stroked="f"/>
                        <v:shape id="Freeform 1932" o:spid="_x0000_s2960" style="position:absolute;left:6561;top:2830;width:100;height:360;visibility:visible;mso-wrap-style:square;v-text-anchor:top" coordsize="1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" path="m100,341r-6,6l86,353r-8,4l68,360r-9,l51,358,41,355r-8,-5l25,344r-5,-8l16,328r-2,-8l14,310r,-10l17,292r5,-9l28,276r-9,-5l11,262,4,252,1,241,1,120,,e" filled="f" strokecolor="#6d4783" strokeweight="22e-5mm">
                          <v:path arrowok="t" o:connecttype="custom" o:connectlocs="100,341;94,347;86,353;78,357;68,360;59,360;51,358;41,355;33,350;25,344;20,336;16,328;14,320;14,310;14,300;17,292;22,283;28,276;19,271;11,262;4,252;1,241;1,241;1,120;0,0" o:connectangles="0,0,0,0,0,0,0,0,0,0,0,0,0,0,0,0,0,0,0,0,0,0,0,0,0"/>
                        </v:shape>
                        <v:shape id="Freeform 1933" o:spid="_x0000_s2961" style="position:absolute;left:6437;top:3069;width:73;height:415;visibility:visible;mso-wrap-style:square;v-text-anchor:top" coordsize="7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" path="m65,r8,336l35,375,,415e" filled="f" strokecolor="#6d4783" strokeweight="22e-5mm">
                          <v:path arrowok="t" o:connecttype="custom" o:connectlocs="65,0;73,336;35,375;0,415" o:connectangles="0,0,0,0"/>
                        </v:shape>
                        <v:line id="Line 1934" o:spid="_x0000_s2962" style="position:absolute;flip:x y;visibility:visible;mso-wrap-style:square" from="6395,2719" to="6413,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" strokecolor="#6d4783" strokeweight="22e-5mm"/>
                        <v:shape id="Freeform 1935" o:spid="_x0000_s2963" style="position:absolute;left:6357;top:2363;width:321;height:1182;visibility:visible;mso-wrap-style:square;v-text-anchor:top" coordsize="321,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" path="m54,716r14,285l8,1071r-5,7l2,1086r,8l3,1102r51,31l84,1112r-4,8l78,1129r,10l81,1147r53,35l288,1092r,-64l298,819r9,-19l312,777r,-23l305,732r7,-5l315,721r2,-8l317,705r4,-90l321,523r-1,-90l315,343,302,315,286,290,267,267,247,246,228,230,205,217r,-11l224,187r15,-23l247,138r1,-12l250,113r,-21l245,72,237,53,226,37,213,24,197,13,178,5,159,,138,5r-17,8l105,24,91,37,80,53,72,72,68,92r,21l70,138r6,25l89,183r16,20l30,248r-9,9l14,269r-4,13l8,294,,587e" filled="f" strokeweight="39e-5mm">
                          <v:path arrowok="t" o:connecttype="custom" o:connectlocs="68,1001;3,1078;2,1094;3,1102;84,1112;78,1129;81,1147;134,1182;288,1028;298,819;312,777;305,732;315,721;317,705;321,615;320,433;315,343;286,290;247,246;205,217;224,187;247,138;250,113;245,72;226,37;197,13;159,0;121,13;91,37;72,72;68,113;76,163;105,203;30,248;14,269;8,294;0,587" o:connectangles="0,0,0,0,0,0,0,0,0,0,0,0,0,0,0,0,0,0,0,0,0,0,0,0,0,0,0,0,0,0,0,0,0,0,0,0,0"/>
                        </v:shape>
                        <v:shape id="Freeform 1936" o:spid="_x0000_s2964" style="position:absolute;left:6357;top:2950;width:54;height:129;visibility:visible;mso-wrap-style:square;v-text-anchor:top" coordsize="5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" path="m54,129l43,121,33,111,27,100,22,89,19,76r,-15l21,48,25,36,16,31,8,23,2,11,,e" filled="f" strokeweight="39e-5mm">
                          <v:path arrowok="t" o:connecttype="custom" o:connectlocs="54,129;43,121;33,111;27,100;22,89;19,76;19,61;21,48;25,36;16,31;8,23;2,11;0,0" o:connectangles="0,0,0,0,0,0,0,0,0,0,0,0,0"/>
                        </v:shape>
                        <v:shape id="Freeform 1937" o:spid="_x0000_s2965" style="position:absolute;left:5727;top:3251;width:668;height:322;visibility:visible;mso-wrap-style:square;v-text-anchor:top" coordsize="66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" path="m,29l46,,603,322r65,-40e" filled="f" strokeweight="61e-5mm">
                          <v:path arrowok="t" o:connecttype="custom" o:connectlocs="0,29;46,0;603,322;668,282" o:connectangles="0,0,0,0"/>
                        </v:shape>
                        <v:line id="Line 1938" o:spid="_x0000_s2966" style="position:absolute;flip:y;visibility:visible;mso-wrap-style:square" from="5931,3298" to="6004,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" strokeweight="61e-5mm"/>
                        <v:line id="Line 1939" o:spid="_x0000_s2967" style="position:absolute;flip:y;visibility:visible;mso-wrap-style:square" from="6131,3415" to="6199,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" strokeweight="61e-5mm"/>
                        <v:shape id="Picture 1940" o:spid="_x0000_s2968" type="#_x0000_t75" style="position:absolute;left:5420;top:2899;width:92;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">
                          <v:imagedata r:id="rId148" o:title=""/>
                        </v:shape>
                        <v:shape id="Picture 1941" o:spid="_x0000_s2969" type="#_x0000_t75" style="position:absolute;left:5401;top:2532;width:256;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">
                          <v:imagedata r:id="rId149" o:title=""/>
                        </v:shape>
                        <v:rect id="Rectangle 1942" o:spid="_x0000_s2970" style="position:absolute;left:5431;top:2500;width:1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" fillcolor="#f7f3e8" stroked="f"/>
                        <v:rect id="Rectangle 1943" o:spid="_x0000_s2971" style="position:absolute;left:5445;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" fillcolor="#f5f1e8" stroked="f"/>
                        <v:rect id="Rectangle 1944" o:spid="_x0000_s2972" style="position:absolute;left:5464;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" fillcolor="#f3efe9" stroked="f"/>
                        <v:rect id="Rectangle 1945" o:spid="_x0000_s2973" style="position:absolute;left:5483;top:2500;width:1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" fillcolor="#f2ede9" stroked="f"/>
                        <v:rect id="Rectangle 1946" o:spid="_x0000_s2974" style="position:absolute;left:5501;top:2500;width:1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" fillcolor="#f0ebe9" stroked="f"/>
                        <v:rect id="Rectangle 1947" o:spid="_x0000_s2975" style="position:absolute;left:5515;top:2500;width: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" fillcolor="#efe9ea" stroked="f"/>
                        <v:rect id="Rectangle 1948" o:spid="_x0000_s2976" style="position:absolute;left:5530;top:2500;width: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" fillcolor="#ede7ea" stroked="f"/>
                        <v:rect id="Rectangle 1949" o:spid="_x0000_s2977" style="position:absolute;left:5547;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" fillcolor="#ebe5ea" stroked="f"/>
                        <v:rect id="Rectangle 1950" o:spid="_x0000_s2978" style="position:absolute;left:5566;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" fillcolor="#eae3ea" stroked="f"/>
                        <v:rect id="Rectangle 1951" o:spid="_x0000_s2979" style="position:absolute;left:5585;top:2500;width:1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" fillcolor="#e8e1eb" stroked="f"/>
                        <v:rect id="Rectangle 1952" o:spid="_x0000_s2980" style="position:absolute;left:5603;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" fillcolor="#e6dfeb" stroked="f"/>
                        <v:rect id="Rectangle 1953" o:spid="_x0000_s2981" style="position:absolute;left:5622;top:2500;width: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" fillcolor="#e4ddeb" stroked="f"/>
                        <v:rect id="Rectangle 1954" o:spid="_x0000_s2982" style="position:absolute;left:5639;top:2500;width:1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" fillcolor="#e2dbeb" stroked="f"/>
                        <v:rect id="Rectangle 1955" o:spid="_x0000_s2983" style="position:absolute;left:5657;top:2500;width:1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" fillcolor="#e1d9ec" stroked="f"/>
                        <v:rect id="Rectangle 1956" o:spid="_x0000_s2984" style="position:absolute;left:5668;top:2500;width: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" fillcolor="#dfd8ec" stroked="f"/>
                        <v:rect id="Rectangle 1957" o:spid="_x0000_s2985" style="position:absolute;left:5678;top:2500;width: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" fillcolor="#dfd6ec" stroked="f"/>
                        <v:rect id="Rectangle 1958" o:spid="_x0000_s2986" style="position:absolute;left:5695;top:2500;width: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" fillcolor="#ddd4ec" stroked="f"/>
                        <v:rect id="Rectangle 1959" o:spid="_x0000_s2987" style="position:absolute;left:5714;top:2500;width:1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" fillcolor="#dad1ed" stroked="f"/>
                        <v:shape id="Freeform 1960" o:spid="_x0000_s2988" style="position:absolute;left:5455;top:3007;width:256;height:501;visibility:visible;mso-wrap-style:square;v-text-anchor:top" coordsize="25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" path="m256,77l243,342r,66l86,501,84,490,82,477r18,-24l119,429r21,-21l162,387,180,74r76,3xm35,427l3,448,,439,,427,14,405,30,384,49,365,70,347,79,,98,11r7,346l35,427xe" fillcolor="#bfb1cf" stroked="f">
                          <v:path arrowok="t" o:connecttype="custom" o:connectlocs="256,77;243,342;243,408;86,501;84,490;82,477;100,453;119,429;140,408;162,387;162,387;180,74;256,77;256,77;35,427;3,448;0,439;0,427;14,405;30,384;49,365;70,347;70,347;79,0;98,11;105,357;105,357;35,427;35,427" o:connectangles="0,0,0,0,0,0,0,0,0,0,0,0,0,0,0,0,0,0,0,0,0,0,0,0,0,0,0,0,0"/>
                          <o:lock v:ext="edit" verticies="t"/>
                        </v:shape>
                        <v:rect id="Rectangle 1961" o:spid="_x0000_s2989" style="position:absolute;left:5510;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" fillcolor="#a894b4" stroked="f"/>
                        <v:rect id="Rectangle 1962" o:spid="_x0000_s2990" style="position:absolute;left:5512;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" fillcolor="#bfb1cf" stroked="f"/>
                        <v:rect id="Rectangle 1963" o:spid="_x0000_s2991" style="position:absolute;left:5514;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" fillcolor="#bfb0ce" stroked="f"/>
                        <v:rect id="Rectangle 1964" o:spid="_x0000_s2992" style="position:absolute;left:5515;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" fillcolor="#beb0ce" stroked="f"/>
                        <v:rect id="Rectangle 1965" o:spid="_x0000_s2993" style="position:absolute;left:5517;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" fillcolor="#beafcd" stroked="f"/>
                        <v:rect id="Rectangle 1966" o:spid="_x0000_s2994" style="position:absolute;left:5520;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" fillcolor="#bdaecd" stroked="f"/>
                        <v:rect id="Rectangle 1967" o:spid="_x0000_s2995" style="position:absolute;left:5522;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" fillcolor="#bdaecc" stroked="f"/>
                        <v:rect id="Rectangle 1968" o:spid="_x0000_s2996" style="position:absolute;left:5523;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" fillcolor="#bcadcc" stroked="f"/>
                        <v:rect id="Rectangle 1969" o:spid="_x0000_s2997" style="position:absolute;left:5526;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" fillcolor="#bcadcb" stroked="f"/>
                        <v:rect id="Rectangle 1970" o:spid="_x0000_s2998" style="position:absolute;left:5528;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" fillcolor="#bbaccb" stroked="f"/>
                        <v:rect id="Rectangle 1971" o:spid="_x0000_s2999" style="position:absolute;left:5530;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" fillcolor="#bbacca" stroked="f"/>
                        <v:rect id="Rectangle 1972" o:spid="_x0000_s3000" style="position:absolute;left:5533;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" fillcolor="#baabc9" stroked="f"/>
                        <v:rect id="Rectangle 1973" o:spid="_x0000_s3001" style="position:absolute;left:5536;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" fillcolor="#b9aac8" stroked="f"/>
                        <v:rect id="Rectangle 1974" o:spid="_x0000_s3002" style="position:absolute;left:5539;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" fillcolor="#b9a9c8" stroked="f"/>
                        <v:rect id="Rectangle 1975" o:spid="_x0000_s3003" style="position:absolute;left:5541;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" fillcolor="#b8a9c7" stroked="f"/>
                        <v:rect id="Rectangle 1976" o:spid="_x0000_s3004" style="position:absolute;left:5542;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" fillcolor="#b8a8c7" stroked="f"/>
                        <v:rect id="Rectangle 1977" o:spid="_x0000_s3005" style="position:absolute;left:5545;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" fillcolor="#b7a7c6" stroked="f"/>
                        <v:rect id="Rectangle 1978" o:spid="_x0000_s3006" style="position:absolute;left:5549;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" fillcolor="#b6a6c5" stroked="f"/>
                        <v:rect id="Rectangle 1979" o:spid="_x0000_s3007" style="position:absolute;left:5552;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" fillcolor="#b6a5c4" stroked="f"/>
                        <v:rect id="Rectangle 1980" o:spid="_x0000_s3008" style="position:absolute;left:5553;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" fillcolor="#b5a5c4" stroked="f"/>
                        <v:rect id="Rectangle 1981" o:spid="_x0000_s3009" style="position:absolute;left:5557;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" fillcolor="#b5a4c3" stroked="f"/>
                        <v:rect id="Rectangle 1982" o:spid="_x0000_s3010" style="position:absolute;left:5561;top:2495;width:5;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" fillcolor="#b4a3c2" stroked="f"/>
                        <v:rect id="Rectangle 1983" o:spid="_x0000_s3011" style="position:absolute;left:5566;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" fillcolor="#b3a2c1" stroked="f"/>
                        <v:rect id="Rectangle 1984" o:spid="_x0000_s3012" style="position:absolute;left:5569;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" fillcolor="#b2a1c0" stroked="f"/>
                        <v:rect id="Rectangle 1985" o:spid="_x0000_s3013" style="position:absolute;left:5572;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" fillcolor="#b2a0bf" stroked="f"/>
                        <v:rect id="Rectangle 1986" o:spid="_x0000_s3014" style="position:absolute;left:5574;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" fillcolor="#b1a0bf" stroked="f"/>
                        <v:rect id="Rectangle 1987" o:spid="_x0000_s3015" style="position:absolute;left:5576;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" fillcolor="#b19fbe" stroked="f"/>
                        <v:rect id="Rectangle 1988" o:spid="_x0000_s3016" style="position:absolute;left:5579;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" fillcolor="#b09ebd" stroked="f"/>
                        <v:rect id="Rectangle 1989" o:spid="_x0000_s3017" style="position:absolute;left:5582;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" fillcolor="#af9dbc" stroked="f"/>
                        <v:rect id="Rectangle 1990" o:spid="_x0000_s3018" style="position:absolute;left:5585;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" fillcolor="#af9cbc" stroked="f"/>
                        <v:rect id="Rectangle 1991" o:spid="_x0000_s3019" style="position:absolute;left:5587;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" fillcolor="#ae9cbb" stroked="f"/>
                        <v:rect id="Rectangle 1992" o:spid="_x0000_s3020" style="position:absolute;left:5588;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" fillcolor="#ae9bbb" stroked="f"/>
                        <v:rect id="Rectangle 1993" o:spid="_x0000_s3021" style="position:absolute;left:5592;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" fillcolor="#ad9aba" stroked="f"/>
                        <v:rect id="Rectangle 1994" o:spid="_x0000_s3022" style="position:absolute;left:5595;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" fillcolor="#ac99b9" stroked="f"/>
                        <v:rect id="Rectangle 1995" o:spid="_x0000_s3023" style="position:absolute;left:5598;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" fillcolor="#ac99b8" stroked="f"/>
                        <v:rect id="Rectangle 1996" o:spid="_x0000_s3024" style="position:absolute;left:5600;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" fillcolor="#ab98b8" stroked="f"/>
                        <v:rect id="Rectangle 1997" o:spid="_x0000_s3025" style="position:absolute;left:5601;top:2495;width:3;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" fillcolor="#ab98b7" stroked="f"/>
                        <v:rect id="Rectangle 1998" o:spid="_x0000_s3026" style="position:absolute;left:5604;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" fillcolor="#aa97b7" stroked="f"/>
                        <v:rect id="Rectangle 1999" o:spid="_x0000_s3027" style="position:absolute;left:5606;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" fillcolor="#aa97b6" stroked="f"/>
                        <v:rect id="Rectangle 2000" o:spid="_x0000_s3028" style="position:absolute;left:5607;top:2495;width:4;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" fillcolor="#a996b6" stroked="f"/>
                        <v:rect id="Rectangle 2001" o:spid="_x0000_s3029" style="position:absolute;left:5611;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" fillcolor="#a995b5" stroked="f"/>
                        <v:rect id="Rectangle 2002" o:spid="_x0000_s3030" style="position:absolute;left:5612;top:2495;width: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" fillcolor="#a895b5" stroked="f"/>
                        <v:rect id="Rectangle 2003" o:spid="_x0000_s3031" style="position:absolute;left:5614;top:2495;width:1;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" fillcolor="#a894b4" stroked="f"/>
                        <v:shape id="Picture 2004" o:spid="_x0000_s3032" type="#_x0000_t75" style="position:absolute;left:5423;top:2233;width:23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">
                          <v:imagedata r:id="rId150" o:title=""/>
                        </v:shape>
                        <v:shape id="Freeform 2005" o:spid="_x0000_s3033" style="position:absolute;left:5499;top:2487;width:123;height:35;visibility:visible;mso-wrap-style:square;v-text-anchor:top" coordsize="1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" path="m123,10r-11,9l97,27,81,32,66,35,46,32,29,26,13,14,,e" filled="f" strokecolor="#d75139" strokeweight="22e-5mm">
                          <v:path arrowok="t" o:connecttype="custom" o:connectlocs="123,10;112,19;97,27;81,32;66,35;46,32;29,26;13,14;0,0" o:connectangles="0,0,0,0,0,0,0,0,0"/>
                        </v:shape>
                        <v:shape id="Picture 2006" o:spid="_x0000_s3034" type="#_x0000_t75" style="position:absolute;left:5630;top:3019;width: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">
                          <v:imagedata r:id="rId151" o:title=""/>
                        </v:shape>
                        <v:rect id="Rectangle 2007" o:spid="_x0000_s3035" style="position:absolute;left:5635;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" fillcolor="#bfb1cf" stroked="f"/>
                        <v:rect id="Rectangle 2008" o:spid="_x0000_s3036" style="position:absolute;left:5636;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" fillcolor="#dad1ed" stroked="f"/>
                        <v:rect id="Rectangle 2009" o:spid="_x0000_s3037" style="position:absolute;left:5638;top:2640;width: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" fillcolor="#d9d0ec" stroked="f"/>
                        <v:rect id="Rectangle 2010" o:spid="_x0000_s3038" style="position:absolute;left:5641;top:2640;width: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" fillcolor="#d8cfeb" stroked="f"/>
                        <v:rect id="Rectangle 2011" o:spid="_x0000_s3039" style="position:absolute;left:5644;top:2640;width: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" fillcolor="#d8ceea" stroked="f"/>
                        <v:rect id="Rectangle 2012" o:spid="_x0000_s3040" style="position:absolute;left:5646;top:2640;width: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" fillcolor="#d7ceea" stroked="f"/>
                        <v:rect id="Rectangle 2013" o:spid="_x0000_s3041" style="position:absolute;left:5647;top:2640;width: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" fillcolor="#d7cde9" stroked="f"/>
                        <v:rect id="Rectangle 2014" o:spid="_x0000_s3042" style="position:absolute;left:5650;top:2640;width: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" fillcolor="#d6cce8" stroked="f"/>
                      </v:group>
                      <v:rect id="Rectangle 2015" o:spid="_x0000_s3043" style="position:absolute;left:35902;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" fillcolor="#d5cbe7" stroked="f"/>
                      <v:rect id="Rectangle 2016" o:spid="_x0000_s3044" style="position:absolute;left:35921;top:16776;width: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" fillcolor="#d4cae6" stroked="f"/>
                      <v:rect id="Rectangle 2017" o:spid="_x0000_s3045" style="position:absolute;left:35928;top:16776;width: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" fillcolor="#d3c9e6" stroked="f"/>
                      <v:rect id="Rectangle 2018" o:spid="_x0000_s3046" style="position:absolute;left:35953;top:16776;width: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" fillcolor="#d3c8e5" stroked="f"/>
                      <v:rect id="Rectangle 2019" o:spid="_x0000_s3047" style="position:absolute;left:35960;top:16776;width: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" fillcolor="#d2c8e5" stroked="f"/>
                      <v:rect id="Rectangle 2020" o:spid="_x0000_s3048" style="position:absolute;left:35972;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" fillcolor="#d2c7e4" stroked="f"/>
                      <v:rect id="Rectangle 2021" o:spid="_x0000_s3049" style="position:absolute;left:35991;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" fillcolor="#d1c6e3" stroked="f"/>
                      <v:rect id="Rectangle 2022" o:spid="_x0000_s3050" style="position:absolute;left:36010;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" fillcolor="#d0c5e2" stroked="f"/>
                      <v:rect id="Rectangle 2023" o:spid="_x0000_s3051" style="position:absolute;left:36029;top:16776;width: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" fillcolor="#cfc4e1" stroked="f"/>
                      <v:rect id="Rectangle 2024" o:spid="_x0000_s3052" style="position:absolute;left:36055;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" fillcolor="#cec3e0" stroked="f"/>
                      <v:rect id="Rectangle 2025" o:spid="_x0000_s3053" style="position:absolute;left:36074;top:16776;width: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" fillcolor="#cec2df" stroked="f"/>
                      <v:rect id="Rectangle 2026" o:spid="_x0000_s3054" style="position:absolute;left:36080;top:16776;width:1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" fillcolor="#cdc2df" stroked="f"/>
                      <v:rect id="Rectangle 2027" o:spid="_x0000_s3055" style="position:absolute;left:36093;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" fillcolor="#cdc1de" stroked="f"/>
                      <v:rect id="Rectangle 2028" o:spid="_x0000_s3056" style="position:absolute;left:36112;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" fillcolor="#ccc0dd" stroked="f"/>
                      <v:rect id="Rectangle 2029" o:spid="_x0000_s3057" style="position:absolute;left:36131;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" fillcolor="#cbbfdc" stroked="f"/>
                      <v:rect id="Rectangle 2030" o:spid="_x0000_s3058" style="position:absolute;left:36150;top:16776;width: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" fillcolor="#cabedb" stroked="f"/>
                      <v:rect id="Rectangle 2031" o:spid="_x0000_s3059" style="position:absolute;left:36175;top:16776;width: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" fillcolor="#c9bdda" stroked="f"/>
                      <v:rect id="Rectangle 2032" o:spid="_x0000_s3060" style="position:absolute;left:36195;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" fillcolor="#c8bcd9" stroked="f"/>
                      <v:rect id="Rectangle 2033" o:spid="_x0000_s3061" style="position:absolute;left:36214;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" fillcolor="#c7bbd8" stroked="f"/>
                      <v:rect id="Rectangle 2034" o:spid="_x0000_s3062" style="position:absolute;left:36233;top:16776;width: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" fillcolor="#c7bad8" stroked="f"/>
                      <v:rect id="Rectangle 2035" o:spid="_x0000_s3063" style="position:absolute;left:36245;top:16776;width: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" fillcolor="#c6bad7" stroked="f"/>
                      <v:rect id="Rectangle 2036" o:spid="_x0000_s3064" style="position:absolute;left:36252;top:16776;width: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" fillcolor="#c6b9d7" stroked="f"/>
                      <v:rect id="Rectangle 2037" o:spid="_x0000_s3065" style="position:absolute;left:36277;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" fillcolor="#c5b8d6" stroked="f"/>
                      <v:rect id="Rectangle 2038" o:spid="_x0000_s3066" style="position:absolute;left:36296;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" fillcolor="#c4b7d5" stroked="f"/>
                      <v:rect id="Rectangle 2039" o:spid="_x0000_s3067" style="position:absolute;left:36315;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" fillcolor="#c3b6d4" stroked="f"/>
                      <v:rect id="Rectangle 2040" o:spid="_x0000_s3068" style="position:absolute;left:36334;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" fillcolor="#c2b5d3" stroked="f"/>
                      <v:rect id="Rectangle 2041" o:spid="_x0000_s3069" style="position:absolute;left:36353;top:16776;width:1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" fillcolor="#c2b4d2" stroked="f"/>
                      <v:rect id="Rectangle 2042" o:spid="_x0000_s3070" style="position:absolute;left:36366;top:16776;width: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" fillcolor="#c1b4d2" stroked="f"/>
                      <v:rect id="Rectangle 2043" o:spid="_x0000_s3071" style="position:absolute;left:36372;top:16776;width: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" fillcolor="#c1b3d1" stroked="f"/>
                      <v:rect id="Rectangle 2044" o:spid="_x0000_s3072" style="position:absolute;left:36398;top:16776;width: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" fillcolor="#c0b2d0" stroked="f"/>
                      <v:shape id="Freeform 2045" o:spid="_x0000_s3073" style="position:absolute;left:35636;top:17614;width:647;height:2350;visibility:visible;mso-wrap-style:square;v-text-anchor:top" coordsize="1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" path="m102,350r-6,8l88,363r-10,5l70,370r-9,l51,370r-9,-4l34,360r-8,-6l19,345r-3,-8l15,328,13,318r2,-9l18,300r5,-9l29,284,18,278r-8,-8l3,260,,247,,e" filled="f" strokecolor="#6d4783" strokeweight="22e-5mm">
                        <v:path arrowok="t" o:connecttype="custom" o:connectlocs="41084500,141163589;38667765,144390186;35445451,146406808;31417559,148423431;28195245,149230080;24570142,149230080;20542250,149230080;16917147,147616782;13694833,145196835;10472520,142776887;7652995,139146966;6444627,135920370;6041838,132290449;5236260,128257204;6041838,124627283;7250206,120997362;9264152,117367441;11680887,114544170;7250206,112124222;4027892,108897626;1208368,104864381;0,99621162;0,99621162;0,0" o:connectangles="0,0,0,0,0,0,0,0,0,0,0,0,0,0,0,0,0,0,0,0,0,0,0,0"/>
                      </v:shape>
                      <v:shape id="Freeform 2046" o:spid="_x0000_s3074" style="position:absolute;left:34829;top:19183;width:477;height:2699;visibility:visible;mso-wrap-style:square;v-text-anchor:top" coordsize="7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" path="m67,r8,345l35,383,,425e" filled="f" strokecolor="#6d4783" strokeweight="22e-5mm">
                        <v:path arrowok="t" o:connecttype="custom" o:connectlocs="27058620,0;30289500,139130666;14135100,154455204;0,171392850" o:connectangles="0,0,0,0"/>
                      </v:shape>
                      <v:line id="Line 2047" o:spid="_x0000_s3075" style="position:absolute;flip:x y;visibility:visible;mso-wrap-style:square" from="34544,16884" to="34671,1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" strokecolor="#6d4783" strokeweight="22e-5mm"/>
                      <v:shape id="Freeform 2048" o:spid="_x0000_s3076" style="position:absolute;left:34302;top:14566;width:2102;height:7722;visibility:visible;mso-wrap-style:square;v-text-anchor:top" coordsize="331,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" path="m56,735r14,293l8,1101r-5,6l2,1115r,10l3,1133r53,30l88,1142r-5,8l80,1160r,10l85,1179r54,37l296,1123r,-66l306,842r9,-21l322,798r-2,-22l315,753r5,-6l323,740r3,-8l326,724r4,-92l331,539r-3,-93l323,353,311,324,295,298,276,275,253,254,233,238,212,224r,-11l231,193r14,-24l253,143r3,-12l256,116r,-21l252,74,244,57,233,39,218,24,202,13,183,5,163,,142,5r-18,8l107,24,93,39,81,57,75,74,70,95r,21l72,142r8,26l91,190r17,19l30,254r-9,12l15,277r-5,13l8,303,,605e" filled="f" strokeweight="39e-5mm">
                        <v:path arrowok="t" o:connecttype="custom" o:connectlocs="28227899,414551804;1209767,446409384;806511,453668074;22582319,468991973;33470223,463749586;32260456,471814797;34276734,475444141;119363686,452861553;123396243,339545349;129848334,321801887;127025544,303655164;130251589,298412777;131461357,291960609;133074379,254860642;132267868,179854187;130251589,142350960;118960430,120171632;102023691,102428170;85490207,90330354;93152066,77829278;102023691,57666253;103233458,46778219;101620435,29841278;93958577,15727160;81457650,5242387;65730678,0;50003706,5242387;37502780,15727160;30244177,29841278;28227899,46778219;32260456,67747766;43551615,84281447;12097671,102428170;6048835,111703161;3226046,122187934" o:connectangles="0,0,0,0,0,0,0,0,0,0,0,0,0,0,0,0,0,0,0,0,0,0,0,0,0,0,0,0,0,0,0,0,0,0,0"/>
                      </v:shape>
                      <v:shape id="Freeform 2049" o:spid="_x0000_s3077" style="position:absolute;left:34302;top:18408;width:356;height:826;visibility:visible;mso-wrap-style:square;v-text-anchor:top" coordsize="5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" path="m56,130l45,122,35,113,27,101,23,89,19,76r,-13l21,48,27,36,16,29,8,21,2,11,,e" filled="f" strokeweight="39e-5mm">
                        <v:path arrowok="t" o:connecttype="custom" o:connectlocs="22606000,52452905;18165536,49225034;14128750,45593679;10899321,40751872;9284607,35910066;7669893,30664775;7669893,25419485;8477250,19367226;10899321,14525420;6458857,11701033;3229429,8473162;807357,4438323;0,0" o:connectangles="0,0,0,0,0,0,0,0,0,0,0,0,0"/>
                      </v:shape>
                      <v:shape id="Freeform 2050" o:spid="_x0000_s3078" style="position:absolute;left:26949;top:8426;width:11690;height:4166;visibility:visible;mso-wrap-style:square;v-text-anchor:top" coordsize="179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" path="m,l,286r1796,l1796,933e" filled="f" strokeweight="1e-4mm">
                        <v:path arrowok="t" o:connecttype="custom" o:connectlocs="0,0;0,57018206;760918763,57018206;760918763,186007657" o:connectangles="0,0,0,0"/>
                      </v:shape>
                      <v:shape id="Freeform 2051" o:spid="_x0000_s3079" style="position:absolute;left:38290;top:12280;width:705;height:705;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" path="m111,l55,111,,,111,xe" fillcolor="black" stroked="f">
                        <v:path arrowok="t" o:connecttype="custom" o:connectlocs="44767500,0;22182095,44769405;0,0;44767500,0" o:connectangles="0,0,0,0"/>
                      </v:shape>
                      <v:shape id="Text Box 2052" o:spid="_x0000_s3080" type="#_x0000_t202" style="position:absolute;left:29984;top:520;width:857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" stroked="f">
                        <v:textbox>
                          <w:txbxContent>
                            <w:p w14:paraId="553A797E" w14:textId="10E7F89F" w:rsidR="00AB1C9C" w:rsidRDefault="00CA7176" w:rsidP="00CA7176">
                              <w:pPr>
                                <w:pStyle w:val="ATABody"/>
                                <w:jc w:val="right"/>
                              </w:pPr>
                              <w:r>
                                <w:rPr>
                                  <w:rFonts w:hint="cs"/>
                                </w:rPr>
                                <w:t>نقطة</w:t>
                              </w:r>
                              <w:r w:rsidR="00AB1C9C">
                                <w:t xml:space="preserve"> </w:t>
                              </w:r>
                              <w:r>
                                <w:br/>
                              </w:r>
                              <w:r w:rsidR="00AB1C9C">
                                <w:t>الاتصال بالمنشأة</w:t>
                              </w:r>
                            </w:p>
                          </w:txbxContent>
                        </v:textbox>
                      </v:shape>
                      <w10:anchorlock/>
                    </v:group>
                  </w:pict>
                </mc:Fallback>
              </mc:AlternateContent>
            </w:r>
            <w:r w:rsidR="00DA415C" w:rsidRPr="00CA7176">
              <w:rPr>
                <w:noProof/>
                <w:sz w:val="26"/>
                <w:szCs w:val="26"/>
                <w:lang w:eastAsia="en-US" w:bidi="ar-SA"/>
              </w:rPr>
              <mc:AlternateContent>
                <mc:Choice Requires="wps">
                  <w:drawing>
                    <wp:anchor distT="0" distB="0" distL="114300" distR="114300" simplePos="0" relativeHeight="251662848" behindDoc="0" locked="0" layoutInCell="1" allowOverlap="1" wp14:anchorId="553A7961" wp14:editId="553A7962">
                      <wp:simplePos x="0" y="0"/>
                      <wp:positionH relativeFrom="column">
                        <wp:posOffset>3282315</wp:posOffset>
                      </wp:positionH>
                      <wp:positionV relativeFrom="paragraph">
                        <wp:posOffset>2447925</wp:posOffset>
                      </wp:positionV>
                      <wp:extent cx="1286510" cy="628650"/>
                      <wp:effectExtent l="0" t="0" r="889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1E832" w14:textId="77777777" w:rsidR="00832B77" w:rsidRDefault="00AB1C9C" w:rsidP="00DA415C">
                                  <w:pPr>
                                    <w:pStyle w:val="ATABody"/>
                                  </w:pPr>
                                  <w:r>
                                    <w:t xml:space="preserve">خبراء </w:t>
                                  </w:r>
                                  <w:r>
                                    <w:t xml:space="preserve">متخصصون </w:t>
                                  </w:r>
                                </w:p>
                                <w:p w14:paraId="553A797F" w14:textId="3B857F7C" w:rsidR="00AB1C9C" w:rsidRDefault="00AB1C9C" w:rsidP="00DA415C">
                                  <w:pPr>
                                    <w:pStyle w:val="ATABody"/>
                                  </w:pPr>
                                  <w:r>
                                    <w:t>في شؤون المنشآت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A7961" id="Text Box 1" o:spid="_x0000_s3081" type="#_x0000_t202" style="position:absolute;left:0;text-align:left;margin-left:258.45pt;margin-top:192.75pt;width:101.3pt;height: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" stroked="f">
                      <v:textbox>
                        <w:txbxContent>
                          <w:p w14:paraId="1F91E832" w14:textId="77777777" w:rsidR="00832B77" w:rsidRDefault="00AB1C9C" w:rsidP="00DA415C">
                            <w:pPr>
                              <w:pStyle w:val="ATABody"/>
                            </w:pPr>
                            <w:r>
                              <w:t xml:space="preserve">خبراء متخصصون </w:t>
                            </w:r>
                          </w:p>
                          <w:p w14:paraId="553A797F" w14:textId="3B857F7C" w:rsidR="00AB1C9C" w:rsidRDefault="00AB1C9C" w:rsidP="00DA415C">
                            <w:pPr>
                              <w:pStyle w:val="ATABody"/>
                            </w:pPr>
                            <w:r>
                              <w:t>في شؤون المنشآت</w:t>
                            </w:r>
                          </w:p>
                        </w:txbxContent>
                      </v:textbox>
                    </v:shape>
                  </w:pict>
                </mc:Fallback>
              </mc:AlternateContent>
            </w:r>
            <w:bookmarkEnd w:id="1"/>
            <w:bookmarkEnd w:id="2"/>
          </w:p>
          <w:p w14:paraId="553A78CD" w14:textId="77777777" w:rsidR="00AB1C9C" w:rsidRPr="00CA7176" w:rsidRDefault="00AB1C9C" w:rsidP="007406CB">
            <w:pPr>
              <w:rPr>
                <w:sz w:val="26"/>
                <w:szCs w:val="26"/>
              </w:rPr>
            </w:pPr>
          </w:p>
        </w:tc>
      </w:tr>
    </w:tbl>
    <w:p w14:paraId="553A78CF" w14:textId="77777777" w:rsidR="00AB1C9C" w:rsidRPr="00CA7176" w:rsidRDefault="00AB1C9C" w:rsidP="00AB1C9C">
      <w:pPr>
        <w:pStyle w:val="ataBody0"/>
        <w:rPr>
          <w:sz w:val="26"/>
          <w:szCs w:val="26"/>
        </w:rPr>
      </w:pPr>
    </w:p>
    <w:p w14:paraId="553A78D0" w14:textId="2C253CC6" w:rsidR="00AB1C9C" w:rsidRPr="00CA7176" w:rsidRDefault="00AB1C9C" w:rsidP="00DA415C">
      <w:pPr>
        <w:pStyle w:val="ATABody"/>
        <w:rPr>
          <w:sz w:val="26"/>
          <w:szCs w:val="26"/>
        </w:rPr>
      </w:pPr>
      <w:r w:rsidRPr="00CA7176">
        <w:rPr>
          <w:sz w:val="26"/>
          <w:szCs w:val="26"/>
        </w:rPr>
        <w:t xml:space="preserve">ومن المهم للغاية أن يضطلع خبراء معالجة الأزمات من المنشأة المعنية بدور لائق ضمن فريق تحليل نقاط الضعف. يقوم مثل هؤلاء الخبراء بتوفير البيانات الدقيقة عن الموقع والعمليات المتخصصة، بالإضافة إلى قيامهم بتعجيل سعي الفريق وتدعيم قدرته على عمل زيارات تفقدية للموقع، والتعرف على الأفراد الواجب استجوابهم والمساعدة في إكمال التحليل. </w:t>
      </w:r>
    </w:p>
    <w:p w14:paraId="553A78D1" w14:textId="77777777" w:rsidR="00AB1C9C" w:rsidRPr="00CA7176" w:rsidRDefault="00AB1C9C" w:rsidP="00AB1C9C">
      <w:pPr>
        <w:pStyle w:val="ataBody0"/>
        <w:rPr>
          <w:sz w:val="26"/>
          <w:szCs w:val="26"/>
        </w:rPr>
      </w:pPr>
    </w:p>
    <w:p w14:paraId="4CE30C38" w14:textId="5F445446" w:rsidR="00AF26BD" w:rsidRPr="00CA7176" w:rsidRDefault="00AB1C9C" w:rsidP="00DA415C">
      <w:pPr>
        <w:pStyle w:val="ATABody"/>
        <w:rPr>
          <w:sz w:val="26"/>
          <w:szCs w:val="26"/>
        </w:rPr>
      </w:pPr>
      <w:r w:rsidRPr="00CA7176">
        <w:rPr>
          <w:sz w:val="26"/>
          <w:szCs w:val="26"/>
        </w:rPr>
        <w:lastRenderedPageBreak/>
        <w:t>قبل القيام بعمل الترتيبات الخاصة بزيارة الموقع، يجب أن يطلب مدير فريق تحليل نقاط الضعف بالمشروع "استدعاء البيانات" أي طلب المعلومات المتعلقة بالموقع قبل عمل زيارة فعلية للموقع ذاته. يساعد طلب المعلومات هذا خبراء معالجة الأزمات ومدير المشروع في تحديد أنماط الأسئلة التي يتعين عليهم طرحها وهم في زيارة الموقع كما يزودهم بتفاصيل عن الأنظمة الأمنية والأصول الحيوية الحرجة. تجد المعلومات المطلوب استدعائها من كل مكون من المكونات في قوائم التحقق فيما يلي. ويتم استدعاء البيانات قبل زيارة الموقع بشهر على الأقل لتوفير الوقت لمراجعة البيانات.</w:t>
      </w:r>
    </w:p>
    <w:p w14:paraId="553A78D4" w14:textId="786094D0" w:rsidR="00AB1C9C" w:rsidRPr="00832B77" w:rsidRDefault="00AB1C9C" w:rsidP="00AF26BD">
      <w:pPr>
        <w:pStyle w:val="ATAHeadingLevel2"/>
        <w:rPr>
          <w:b w:val="0"/>
          <w:bCs/>
          <w:sz w:val="26"/>
          <w:szCs w:val="26"/>
        </w:rPr>
      </w:pPr>
      <w:r w:rsidRPr="00832B77">
        <w:rPr>
          <w:b w:val="0"/>
          <w:bCs/>
          <w:sz w:val="26"/>
          <w:szCs w:val="26"/>
        </w:rPr>
        <w:t xml:space="preserve">قوائم التحقق الخاصة باستدعاء البيانات </w:t>
      </w:r>
    </w:p>
    <w:p w14:paraId="6AB992E6" w14:textId="4C84587A" w:rsidR="00AF26BD" w:rsidRPr="00CA7176" w:rsidRDefault="00AF26BD" w:rsidP="00DA415C">
      <w:pPr>
        <w:pStyle w:val="ATABody"/>
        <w:rPr>
          <w:sz w:val="26"/>
          <w:szCs w:val="26"/>
        </w:rPr>
      </w:pPr>
      <w:r w:rsidRPr="00CA7176">
        <w:rPr>
          <w:sz w:val="26"/>
          <w:szCs w:val="26"/>
        </w:rPr>
        <w:t xml:space="preserve">تساعد قوائم التحقق التالية في التأكد من مناقشة كافة </w:t>
      </w:r>
      <w:r w:rsidR="004A6759" w:rsidRPr="00CA7176">
        <w:rPr>
          <w:rFonts w:hint="cs"/>
          <w:sz w:val="26"/>
          <w:szCs w:val="26"/>
        </w:rPr>
        <w:t>الاعتبارات</w:t>
      </w:r>
      <w:r w:rsidRPr="00CA7176">
        <w:rPr>
          <w:sz w:val="26"/>
          <w:szCs w:val="26"/>
        </w:rPr>
        <w:t xml:space="preserve"> المتعلقة بالمنشأة.</w:t>
      </w:r>
    </w:p>
    <w:p w14:paraId="3DDFB4C3" w14:textId="4279E8F0" w:rsidR="00FD50EF" w:rsidRPr="00CA7176" w:rsidRDefault="00FD50EF" w:rsidP="00AB1C9C">
      <w:pPr>
        <w:pStyle w:val="ataBody0"/>
        <w:rPr>
          <w:b/>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FD50EF" w:rsidRPr="00CA7176" w14:paraId="7D4B1337" w14:textId="77777777" w:rsidTr="00FD50EF">
        <w:trPr>
          <w:cantSplit/>
          <w:tblHeader/>
        </w:trPr>
        <w:tc>
          <w:tcPr>
            <w:tcW w:w="5000" w:type="pct"/>
            <w:gridSpan w:val="2"/>
            <w:shd w:val="clear" w:color="auto" w:fill="BFBFBF" w:themeFill="background1" w:themeFillShade="BF"/>
            <w:tcMar>
              <w:left w:w="0" w:type="dxa"/>
            </w:tcMar>
            <w:vAlign w:val="center"/>
            <w:hideMark/>
          </w:tcPr>
          <w:p w14:paraId="00C76A71" w14:textId="6A0840B7" w:rsidR="00FD50EF" w:rsidRPr="00CA7176" w:rsidRDefault="00FD50EF" w:rsidP="00FD50EF">
            <w:pPr>
              <w:pStyle w:val="ATATableHeading"/>
              <w:rPr>
                <w:b/>
                <w:sz w:val="26"/>
                <w:szCs w:val="26"/>
              </w:rPr>
            </w:pPr>
            <w:r w:rsidRPr="00CA7176">
              <w:rPr>
                <w:b/>
                <w:bCs/>
                <w:sz w:val="26"/>
                <w:szCs w:val="26"/>
              </w:rPr>
              <w:t>الظروف المادية</w:t>
            </w:r>
          </w:p>
        </w:tc>
      </w:tr>
      <w:tr w:rsidR="00FD50EF" w:rsidRPr="00CA7176" w14:paraId="744ED79C" w14:textId="77777777" w:rsidTr="00FD50EF">
        <w:trPr>
          <w:cantSplit/>
        </w:trPr>
        <w:tc>
          <w:tcPr>
            <w:tcW w:w="482" w:type="pct"/>
            <w:tcMar>
              <w:top w:w="0" w:type="dxa"/>
              <w:left w:w="0" w:type="dxa"/>
              <w:bottom w:w="0" w:type="dxa"/>
              <w:right w:w="0" w:type="dxa"/>
            </w:tcMar>
          </w:tcPr>
          <w:p w14:paraId="442D1E97" w14:textId="59A7A7F6" w:rsidR="00FD50EF" w:rsidRPr="00CA7176" w:rsidRDefault="00FD50EF" w:rsidP="00206566">
            <w:pPr>
              <w:pStyle w:val="ATATableBody"/>
              <w:rPr>
                <w:sz w:val="26"/>
                <w:szCs w:val="26"/>
              </w:rPr>
            </w:pPr>
          </w:p>
        </w:tc>
        <w:tc>
          <w:tcPr>
            <w:tcW w:w="4518" w:type="pct"/>
            <w:tcMar>
              <w:left w:w="0" w:type="dxa"/>
              <w:bottom w:w="0" w:type="dxa"/>
            </w:tcMar>
          </w:tcPr>
          <w:p w14:paraId="11FB6498" w14:textId="23EEB2A1" w:rsidR="00FD50EF" w:rsidRPr="00CA7176" w:rsidRDefault="00FD50EF" w:rsidP="00FF649D">
            <w:pPr>
              <w:pStyle w:val="ATATableBody"/>
              <w:rPr>
                <w:sz w:val="26"/>
                <w:szCs w:val="26"/>
              </w:rPr>
            </w:pPr>
            <w:r w:rsidRPr="00CA7176">
              <w:rPr>
                <w:sz w:val="26"/>
                <w:szCs w:val="26"/>
              </w:rPr>
              <w:t>خرائط للمنشأة والطبوغرافيا المحيطة بها</w:t>
            </w:r>
          </w:p>
        </w:tc>
      </w:tr>
      <w:tr w:rsidR="00FD50EF" w:rsidRPr="00CA7176" w14:paraId="6A647D13" w14:textId="77777777" w:rsidTr="00FD50EF">
        <w:trPr>
          <w:cantSplit/>
        </w:trPr>
        <w:tc>
          <w:tcPr>
            <w:tcW w:w="482" w:type="pct"/>
            <w:tcMar>
              <w:top w:w="0" w:type="dxa"/>
              <w:left w:w="0" w:type="dxa"/>
              <w:bottom w:w="0" w:type="dxa"/>
              <w:right w:w="0" w:type="dxa"/>
            </w:tcMar>
          </w:tcPr>
          <w:p w14:paraId="0FB264F3" w14:textId="77777777" w:rsidR="00FD50EF" w:rsidRPr="00CA7176" w:rsidRDefault="00FD50EF" w:rsidP="00206566">
            <w:pPr>
              <w:pStyle w:val="ATATableBody"/>
              <w:rPr>
                <w:rStyle w:val="ATAAnswers"/>
                <w:i w:val="0"/>
                <w:sz w:val="26"/>
                <w:szCs w:val="26"/>
              </w:rPr>
            </w:pPr>
          </w:p>
        </w:tc>
        <w:tc>
          <w:tcPr>
            <w:tcW w:w="4518" w:type="pct"/>
            <w:tcMar>
              <w:left w:w="0" w:type="dxa"/>
              <w:bottom w:w="0" w:type="dxa"/>
            </w:tcMar>
          </w:tcPr>
          <w:p w14:paraId="3216B966" w14:textId="77777777" w:rsidR="00B21DFF" w:rsidRPr="00CA7176" w:rsidRDefault="00FD50EF" w:rsidP="00FF649D">
            <w:pPr>
              <w:pStyle w:val="ATATableBody"/>
              <w:rPr>
                <w:sz w:val="26"/>
                <w:szCs w:val="26"/>
              </w:rPr>
            </w:pPr>
            <w:r w:rsidRPr="00CA7176">
              <w:rPr>
                <w:sz w:val="26"/>
                <w:szCs w:val="26"/>
              </w:rPr>
              <w:t>خرائط تفصيلية ورسومات طبوغرافية توضح مواقع المباني ومواقع الأصول الحرجة.</w:t>
            </w:r>
          </w:p>
          <w:p w14:paraId="49D779B2" w14:textId="3ABA7C82" w:rsidR="00FD50EF" w:rsidRPr="00CA7176" w:rsidRDefault="00FD50EF" w:rsidP="00FF649D">
            <w:pPr>
              <w:pStyle w:val="ATATableBody"/>
              <w:rPr>
                <w:sz w:val="26"/>
                <w:szCs w:val="26"/>
              </w:rPr>
            </w:pPr>
            <w:r w:rsidRPr="00CA7176">
              <w:rPr>
                <w:sz w:val="26"/>
                <w:szCs w:val="26"/>
              </w:rPr>
              <w:t>المواقع</w:t>
            </w:r>
          </w:p>
        </w:tc>
      </w:tr>
      <w:tr w:rsidR="00FD50EF" w:rsidRPr="00CA7176" w14:paraId="07360162" w14:textId="77777777" w:rsidTr="00FD50EF">
        <w:trPr>
          <w:cantSplit/>
        </w:trPr>
        <w:tc>
          <w:tcPr>
            <w:tcW w:w="482" w:type="pct"/>
            <w:tcMar>
              <w:top w:w="0" w:type="dxa"/>
              <w:left w:w="0" w:type="dxa"/>
              <w:bottom w:w="0" w:type="dxa"/>
              <w:right w:w="0" w:type="dxa"/>
            </w:tcMar>
          </w:tcPr>
          <w:p w14:paraId="2C1F32D2" w14:textId="77777777" w:rsidR="00FD50EF" w:rsidRPr="00CA7176" w:rsidRDefault="00FD50EF" w:rsidP="00206566">
            <w:pPr>
              <w:pStyle w:val="ATATableBody"/>
              <w:rPr>
                <w:sz w:val="26"/>
                <w:szCs w:val="26"/>
              </w:rPr>
            </w:pPr>
          </w:p>
        </w:tc>
        <w:tc>
          <w:tcPr>
            <w:tcW w:w="4518" w:type="pct"/>
            <w:tcMar>
              <w:left w:w="0" w:type="dxa"/>
              <w:bottom w:w="0" w:type="dxa"/>
            </w:tcMar>
          </w:tcPr>
          <w:p w14:paraId="43ED71DD" w14:textId="13080EDD" w:rsidR="00B21DFF" w:rsidRPr="00CA7176" w:rsidRDefault="00B21DFF" w:rsidP="00FF649D">
            <w:pPr>
              <w:pStyle w:val="ATATableBody"/>
              <w:rPr>
                <w:sz w:val="26"/>
                <w:szCs w:val="26"/>
              </w:rPr>
            </w:pPr>
            <w:r w:rsidRPr="00CA7176">
              <w:rPr>
                <w:sz w:val="26"/>
                <w:szCs w:val="26"/>
              </w:rPr>
              <w:t xml:space="preserve">رسوم هندسية للمنشأة من الداخل توضح مواقع الأصول الحرجة ومكونات النظام الأمني، مثل السياجات، وأجهزة الإنذار، والكاميرات بالدوائر التلفزيونية المغلقة. </w:t>
            </w:r>
          </w:p>
        </w:tc>
      </w:tr>
      <w:tr w:rsidR="00B21DFF" w:rsidRPr="00CA7176" w14:paraId="4415104D" w14:textId="77777777" w:rsidTr="00FD50EF">
        <w:trPr>
          <w:cantSplit/>
        </w:trPr>
        <w:tc>
          <w:tcPr>
            <w:tcW w:w="482" w:type="pct"/>
            <w:tcMar>
              <w:top w:w="0" w:type="dxa"/>
              <w:left w:w="0" w:type="dxa"/>
              <w:bottom w:w="0" w:type="dxa"/>
              <w:right w:w="0" w:type="dxa"/>
            </w:tcMar>
          </w:tcPr>
          <w:p w14:paraId="02E41DE4" w14:textId="77777777" w:rsidR="00B21DFF" w:rsidRPr="00CA7176" w:rsidRDefault="00B21DFF" w:rsidP="00206566">
            <w:pPr>
              <w:pStyle w:val="ATATableBody"/>
              <w:rPr>
                <w:sz w:val="26"/>
                <w:szCs w:val="26"/>
              </w:rPr>
            </w:pPr>
          </w:p>
        </w:tc>
        <w:tc>
          <w:tcPr>
            <w:tcW w:w="4518" w:type="pct"/>
            <w:tcMar>
              <w:left w:w="0" w:type="dxa"/>
              <w:bottom w:w="0" w:type="dxa"/>
            </w:tcMar>
          </w:tcPr>
          <w:p w14:paraId="045B77F1" w14:textId="210B2FF4" w:rsidR="00B21DFF" w:rsidRPr="00CA7176" w:rsidRDefault="00B21DFF" w:rsidP="00FF649D">
            <w:pPr>
              <w:pStyle w:val="ATATableBody"/>
              <w:rPr>
                <w:sz w:val="26"/>
                <w:szCs w:val="26"/>
              </w:rPr>
            </w:pPr>
            <w:r w:rsidRPr="00CA7176">
              <w:rPr>
                <w:sz w:val="26"/>
                <w:szCs w:val="26"/>
              </w:rPr>
              <w:t xml:space="preserve">معلومات عامة عن الظروف المناخية السنوية وأحوال الطقس </w:t>
            </w:r>
          </w:p>
        </w:tc>
      </w:tr>
      <w:tr w:rsidR="00B21DFF" w:rsidRPr="00CA7176" w14:paraId="2AB1EB1A" w14:textId="77777777" w:rsidTr="00FD50EF">
        <w:trPr>
          <w:cantSplit/>
        </w:trPr>
        <w:tc>
          <w:tcPr>
            <w:tcW w:w="482" w:type="pct"/>
            <w:tcMar>
              <w:top w:w="0" w:type="dxa"/>
              <w:left w:w="0" w:type="dxa"/>
              <w:bottom w:w="0" w:type="dxa"/>
              <w:right w:w="0" w:type="dxa"/>
            </w:tcMar>
          </w:tcPr>
          <w:p w14:paraId="6454804A" w14:textId="77777777" w:rsidR="00B21DFF" w:rsidRPr="00CA7176" w:rsidRDefault="00B21DFF" w:rsidP="00206566">
            <w:pPr>
              <w:pStyle w:val="ATATableBody"/>
              <w:rPr>
                <w:sz w:val="26"/>
                <w:szCs w:val="26"/>
              </w:rPr>
            </w:pPr>
          </w:p>
        </w:tc>
        <w:tc>
          <w:tcPr>
            <w:tcW w:w="4518" w:type="pct"/>
            <w:tcMar>
              <w:left w:w="0" w:type="dxa"/>
              <w:bottom w:w="0" w:type="dxa"/>
            </w:tcMar>
          </w:tcPr>
          <w:p w14:paraId="069519CB" w14:textId="77777777" w:rsidR="00B21DFF" w:rsidRPr="00CA7176" w:rsidRDefault="00B21DFF" w:rsidP="00FF649D">
            <w:pPr>
              <w:pStyle w:val="ATATableBody"/>
              <w:rPr>
                <w:sz w:val="26"/>
                <w:szCs w:val="26"/>
              </w:rPr>
            </w:pPr>
            <w:r w:rsidRPr="00CA7176">
              <w:rPr>
                <w:sz w:val="26"/>
                <w:szCs w:val="26"/>
              </w:rPr>
              <w:t>عناصر أخرى (أكتبها فيما يلي)</w:t>
            </w:r>
          </w:p>
          <w:p w14:paraId="372EED28" w14:textId="77777777" w:rsidR="00B21DFF" w:rsidRPr="00CA7176" w:rsidRDefault="00B21DFF" w:rsidP="00FF649D">
            <w:pPr>
              <w:pStyle w:val="ATATableBody"/>
              <w:rPr>
                <w:sz w:val="26"/>
                <w:szCs w:val="26"/>
              </w:rPr>
            </w:pPr>
          </w:p>
          <w:p w14:paraId="1E4CEC34" w14:textId="77777777" w:rsidR="00B21DFF" w:rsidRPr="00CA7176" w:rsidRDefault="00B21DFF" w:rsidP="00FF649D">
            <w:pPr>
              <w:pStyle w:val="ATATableBody"/>
              <w:rPr>
                <w:sz w:val="26"/>
                <w:szCs w:val="26"/>
              </w:rPr>
            </w:pPr>
          </w:p>
          <w:p w14:paraId="080E441C" w14:textId="77777777" w:rsidR="00B21DFF" w:rsidRPr="00CA7176" w:rsidRDefault="00B21DFF" w:rsidP="00FF649D">
            <w:pPr>
              <w:pStyle w:val="ATATableBody"/>
              <w:rPr>
                <w:sz w:val="26"/>
                <w:szCs w:val="26"/>
              </w:rPr>
            </w:pPr>
          </w:p>
          <w:p w14:paraId="18CA79DE" w14:textId="77777777" w:rsidR="00B21DFF" w:rsidRPr="00CA7176" w:rsidRDefault="00B21DFF" w:rsidP="00FF649D">
            <w:pPr>
              <w:pStyle w:val="ATATableBody"/>
              <w:rPr>
                <w:sz w:val="26"/>
                <w:szCs w:val="26"/>
              </w:rPr>
            </w:pPr>
          </w:p>
        </w:tc>
      </w:tr>
    </w:tbl>
    <w:p w14:paraId="4CDEE039" w14:textId="77777777" w:rsidR="00E25D3E" w:rsidRDefault="00E25D3E">
      <w:pPr>
        <w:rPr>
          <w:sz w:val="26"/>
          <w:szCs w:val="26"/>
        </w:rPr>
      </w:pPr>
    </w:p>
    <w:p w14:paraId="0981B957" w14:textId="77777777" w:rsidR="00B51328" w:rsidRPr="00CA7176" w:rsidRDefault="00B51328">
      <w:pPr>
        <w:rPr>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E50DE4" w:rsidRPr="00CA7176" w14:paraId="5FBC02EF" w14:textId="77777777" w:rsidTr="00E50DE4">
        <w:trPr>
          <w:cantSplit/>
        </w:trPr>
        <w:tc>
          <w:tcPr>
            <w:tcW w:w="5000" w:type="pct"/>
            <w:gridSpan w:val="2"/>
            <w:shd w:val="clear" w:color="auto" w:fill="BFBFBF" w:themeFill="background1" w:themeFillShade="BF"/>
            <w:tcMar>
              <w:top w:w="0" w:type="dxa"/>
              <w:left w:w="0" w:type="dxa"/>
              <w:bottom w:w="0" w:type="dxa"/>
              <w:right w:w="0" w:type="dxa"/>
            </w:tcMar>
          </w:tcPr>
          <w:p w14:paraId="5A8C9EFC" w14:textId="3D443356" w:rsidR="00E50DE4" w:rsidRPr="00CA7176" w:rsidRDefault="00E50DE4" w:rsidP="00E50DE4">
            <w:pPr>
              <w:pStyle w:val="ATATableHeading"/>
              <w:rPr>
                <w:b/>
                <w:sz w:val="26"/>
                <w:szCs w:val="26"/>
              </w:rPr>
            </w:pPr>
            <w:r w:rsidRPr="00CA7176">
              <w:rPr>
                <w:b/>
                <w:bCs/>
                <w:sz w:val="26"/>
                <w:szCs w:val="26"/>
              </w:rPr>
              <w:t>عمليات المنشأة</w:t>
            </w:r>
          </w:p>
        </w:tc>
      </w:tr>
      <w:tr w:rsidR="00E50DE4" w:rsidRPr="00CA7176" w14:paraId="71D05DE0" w14:textId="77777777" w:rsidTr="00FD50EF">
        <w:trPr>
          <w:cantSplit/>
        </w:trPr>
        <w:tc>
          <w:tcPr>
            <w:tcW w:w="482" w:type="pct"/>
            <w:tcMar>
              <w:top w:w="0" w:type="dxa"/>
              <w:left w:w="0" w:type="dxa"/>
              <w:bottom w:w="0" w:type="dxa"/>
              <w:right w:w="0" w:type="dxa"/>
            </w:tcMar>
          </w:tcPr>
          <w:p w14:paraId="4ECC3A4B" w14:textId="77777777" w:rsidR="00E50DE4" w:rsidRPr="00CA7176" w:rsidRDefault="00E50DE4" w:rsidP="00206566">
            <w:pPr>
              <w:pStyle w:val="ATATableBody"/>
              <w:rPr>
                <w:sz w:val="26"/>
                <w:szCs w:val="26"/>
              </w:rPr>
            </w:pPr>
          </w:p>
        </w:tc>
        <w:tc>
          <w:tcPr>
            <w:tcW w:w="4518" w:type="pct"/>
            <w:tcMar>
              <w:left w:w="0" w:type="dxa"/>
              <w:bottom w:w="0" w:type="dxa"/>
            </w:tcMar>
          </w:tcPr>
          <w:p w14:paraId="0BE52BDC" w14:textId="23354563" w:rsidR="00E50DE4" w:rsidRPr="00CA7176" w:rsidRDefault="00E50DE4" w:rsidP="00E25D3E">
            <w:pPr>
              <w:pStyle w:val="ATATableBody"/>
              <w:rPr>
                <w:sz w:val="26"/>
                <w:szCs w:val="26"/>
              </w:rPr>
            </w:pPr>
            <w:r w:rsidRPr="00CA7176">
              <w:rPr>
                <w:sz w:val="26"/>
                <w:szCs w:val="26"/>
              </w:rPr>
              <w:t>معلومات تبين مهمة المنشأة والأصول الحرجة</w:t>
            </w:r>
          </w:p>
        </w:tc>
      </w:tr>
      <w:tr w:rsidR="00E50DE4" w:rsidRPr="00CA7176" w14:paraId="3BE761C8" w14:textId="77777777" w:rsidTr="00FD50EF">
        <w:trPr>
          <w:cantSplit/>
        </w:trPr>
        <w:tc>
          <w:tcPr>
            <w:tcW w:w="482" w:type="pct"/>
            <w:tcMar>
              <w:top w:w="0" w:type="dxa"/>
              <w:left w:w="0" w:type="dxa"/>
              <w:bottom w:w="0" w:type="dxa"/>
              <w:right w:w="0" w:type="dxa"/>
            </w:tcMar>
          </w:tcPr>
          <w:p w14:paraId="3103B11C" w14:textId="77777777" w:rsidR="00E50DE4" w:rsidRPr="00CA7176" w:rsidRDefault="00E50DE4" w:rsidP="00206566">
            <w:pPr>
              <w:pStyle w:val="ATATableBody"/>
              <w:rPr>
                <w:sz w:val="26"/>
                <w:szCs w:val="26"/>
              </w:rPr>
            </w:pPr>
          </w:p>
        </w:tc>
        <w:tc>
          <w:tcPr>
            <w:tcW w:w="4518" w:type="pct"/>
            <w:tcMar>
              <w:left w:w="0" w:type="dxa"/>
              <w:bottom w:w="0" w:type="dxa"/>
            </w:tcMar>
          </w:tcPr>
          <w:p w14:paraId="75AE545D" w14:textId="7F0977CB" w:rsidR="00E50DE4" w:rsidRPr="00CA7176" w:rsidRDefault="00E50DE4" w:rsidP="00E25D3E">
            <w:pPr>
              <w:pStyle w:val="ATATableBody"/>
              <w:rPr>
                <w:sz w:val="26"/>
                <w:szCs w:val="26"/>
              </w:rPr>
            </w:pPr>
            <w:r w:rsidRPr="00CA7176">
              <w:rPr>
                <w:sz w:val="26"/>
                <w:szCs w:val="26"/>
              </w:rPr>
              <w:t>جداول المواعيد الخاصة بأنشطة العمل بما في ذلك الفترات المفتوحة والمغلقة المتعلقة بالأصول الحرجة</w:t>
            </w:r>
          </w:p>
        </w:tc>
      </w:tr>
      <w:tr w:rsidR="00E50DE4" w:rsidRPr="00CA7176" w14:paraId="19B85FEB" w14:textId="77777777" w:rsidTr="00FD50EF">
        <w:trPr>
          <w:cantSplit/>
        </w:trPr>
        <w:tc>
          <w:tcPr>
            <w:tcW w:w="482" w:type="pct"/>
            <w:tcMar>
              <w:top w:w="0" w:type="dxa"/>
              <w:left w:w="0" w:type="dxa"/>
              <w:bottom w:w="0" w:type="dxa"/>
              <w:right w:w="0" w:type="dxa"/>
            </w:tcMar>
          </w:tcPr>
          <w:p w14:paraId="5ACD44E7" w14:textId="77777777" w:rsidR="00E50DE4" w:rsidRPr="00CA7176" w:rsidRDefault="00E50DE4" w:rsidP="00206566">
            <w:pPr>
              <w:pStyle w:val="ATATableBody"/>
              <w:rPr>
                <w:sz w:val="26"/>
                <w:szCs w:val="26"/>
              </w:rPr>
            </w:pPr>
          </w:p>
        </w:tc>
        <w:tc>
          <w:tcPr>
            <w:tcW w:w="4518" w:type="pct"/>
            <w:tcMar>
              <w:left w:w="0" w:type="dxa"/>
              <w:bottom w:w="0" w:type="dxa"/>
            </w:tcMar>
          </w:tcPr>
          <w:p w14:paraId="0FD92DA2" w14:textId="3F04A892" w:rsidR="00E50DE4" w:rsidRPr="00CA7176" w:rsidRDefault="00E50DE4" w:rsidP="00E25D3E">
            <w:pPr>
              <w:pStyle w:val="ATATableBody"/>
              <w:rPr>
                <w:sz w:val="26"/>
                <w:szCs w:val="26"/>
              </w:rPr>
            </w:pPr>
            <w:r w:rsidRPr="00CA7176">
              <w:rPr>
                <w:sz w:val="26"/>
                <w:szCs w:val="26"/>
              </w:rPr>
              <w:t>جداول المواعيد الخاصة بأفراد القوة الأمنية والتي تنطوي على عدد الأفراد المتواجدين بالوحدة بناءً على جدول العمل وتبادل الورديات (نوباتجيات الحراسة).</w:t>
            </w:r>
          </w:p>
        </w:tc>
      </w:tr>
      <w:tr w:rsidR="00E50DE4" w:rsidRPr="00CA7176" w14:paraId="2E544F36" w14:textId="77777777" w:rsidTr="00FD50EF">
        <w:trPr>
          <w:cantSplit/>
        </w:trPr>
        <w:tc>
          <w:tcPr>
            <w:tcW w:w="482" w:type="pct"/>
            <w:tcMar>
              <w:top w:w="0" w:type="dxa"/>
              <w:left w:w="0" w:type="dxa"/>
              <w:bottom w:w="0" w:type="dxa"/>
              <w:right w:w="0" w:type="dxa"/>
            </w:tcMar>
          </w:tcPr>
          <w:p w14:paraId="0E70869B" w14:textId="77777777" w:rsidR="00E50DE4" w:rsidRPr="00CA7176" w:rsidRDefault="00E50DE4" w:rsidP="00206566">
            <w:pPr>
              <w:pStyle w:val="ATATableBody"/>
              <w:rPr>
                <w:sz w:val="26"/>
                <w:szCs w:val="26"/>
              </w:rPr>
            </w:pPr>
          </w:p>
        </w:tc>
        <w:tc>
          <w:tcPr>
            <w:tcW w:w="4518" w:type="pct"/>
            <w:tcMar>
              <w:left w:w="0" w:type="dxa"/>
              <w:bottom w:w="0" w:type="dxa"/>
            </w:tcMar>
          </w:tcPr>
          <w:p w14:paraId="10D00C7A" w14:textId="77777777" w:rsidR="00E50DE4" w:rsidRPr="00CA7176" w:rsidRDefault="00E50DE4" w:rsidP="00E50DE4">
            <w:pPr>
              <w:pStyle w:val="ATATableBody"/>
              <w:rPr>
                <w:sz w:val="26"/>
                <w:szCs w:val="26"/>
              </w:rPr>
            </w:pPr>
            <w:r w:rsidRPr="00CA7176">
              <w:rPr>
                <w:sz w:val="26"/>
                <w:szCs w:val="26"/>
              </w:rPr>
              <w:t>عناصر أخرى (أكتبها فيما يلي)</w:t>
            </w:r>
          </w:p>
          <w:p w14:paraId="39325DDC" w14:textId="77777777" w:rsidR="00E50DE4" w:rsidRPr="00CA7176" w:rsidRDefault="00E50DE4" w:rsidP="00E50DE4">
            <w:pPr>
              <w:pStyle w:val="ATATableBody"/>
              <w:rPr>
                <w:sz w:val="26"/>
                <w:szCs w:val="26"/>
              </w:rPr>
            </w:pPr>
          </w:p>
          <w:p w14:paraId="5C4796A3" w14:textId="77777777" w:rsidR="00E50DE4" w:rsidRPr="00CA7176" w:rsidRDefault="00E50DE4" w:rsidP="00E50DE4">
            <w:pPr>
              <w:pStyle w:val="ATATableBody"/>
              <w:rPr>
                <w:sz w:val="26"/>
                <w:szCs w:val="26"/>
              </w:rPr>
            </w:pPr>
          </w:p>
          <w:p w14:paraId="416AE3A0" w14:textId="77777777" w:rsidR="00E50DE4" w:rsidRPr="00CA7176" w:rsidRDefault="00E50DE4" w:rsidP="00E50DE4">
            <w:pPr>
              <w:pStyle w:val="ATATableBody"/>
              <w:rPr>
                <w:sz w:val="26"/>
                <w:szCs w:val="26"/>
              </w:rPr>
            </w:pPr>
          </w:p>
          <w:p w14:paraId="0DE892CC" w14:textId="77777777" w:rsidR="00E50DE4" w:rsidRPr="00CA7176" w:rsidRDefault="00E50DE4" w:rsidP="00E50DE4">
            <w:pPr>
              <w:pStyle w:val="ATATableBody"/>
              <w:rPr>
                <w:sz w:val="26"/>
                <w:szCs w:val="26"/>
              </w:rPr>
            </w:pPr>
          </w:p>
        </w:tc>
      </w:tr>
    </w:tbl>
    <w:p w14:paraId="4B72A375" w14:textId="77777777" w:rsidR="00E25D3E" w:rsidRDefault="00E25D3E">
      <w:pPr>
        <w:rPr>
          <w:sz w:val="26"/>
          <w:szCs w:val="26"/>
        </w:rPr>
      </w:pPr>
    </w:p>
    <w:p w14:paraId="50AFF0A8" w14:textId="77777777" w:rsidR="00B51328" w:rsidRPr="00CA7176" w:rsidRDefault="00B51328">
      <w:pPr>
        <w:rPr>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E50DE4" w:rsidRPr="00CA7176" w14:paraId="787A0F3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D8EC074" w14:textId="69051587" w:rsidR="00E50DE4" w:rsidRPr="00CA7176" w:rsidRDefault="00E50DE4" w:rsidP="00DA415C">
            <w:pPr>
              <w:pStyle w:val="ATATableHeading"/>
              <w:rPr>
                <w:b/>
                <w:sz w:val="26"/>
                <w:szCs w:val="26"/>
              </w:rPr>
            </w:pPr>
            <w:r w:rsidRPr="00CA7176">
              <w:rPr>
                <w:b/>
                <w:bCs/>
                <w:sz w:val="26"/>
                <w:szCs w:val="26"/>
              </w:rPr>
              <w:lastRenderedPageBreak/>
              <w:t>السياسات والإجراءات الخاصة بالمنشأة والمتعلقة بالمسائل التالية:</w:t>
            </w:r>
          </w:p>
        </w:tc>
      </w:tr>
      <w:tr w:rsidR="00E50DE4" w:rsidRPr="00CA7176" w14:paraId="2AEE8336" w14:textId="77777777" w:rsidTr="00206566">
        <w:trPr>
          <w:cantSplit/>
        </w:trPr>
        <w:tc>
          <w:tcPr>
            <w:tcW w:w="482" w:type="pct"/>
            <w:tcMar>
              <w:top w:w="0" w:type="dxa"/>
              <w:left w:w="0" w:type="dxa"/>
              <w:bottom w:w="0" w:type="dxa"/>
              <w:right w:w="0" w:type="dxa"/>
            </w:tcMar>
          </w:tcPr>
          <w:p w14:paraId="7DA75C9E" w14:textId="77777777" w:rsidR="00E50DE4" w:rsidRPr="00CA7176" w:rsidRDefault="00E50DE4" w:rsidP="00DA415C">
            <w:pPr>
              <w:pStyle w:val="ATATableBody"/>
              <w:keepNext/>
              <w:rPr>
                <w:sz w:val="26"/>
                <w:szCs w:val="26"/>
              </w:rPr>
            </w:pPr>
          </w:p>
        </w:tc>
        <w:tc>
          <w:tcPr>
            <w:tcW w:w="4518" w:type="pct"/>
            <w:tcMar>
              <w:left w:w="0" w:type="dxa"/>
              <w:bottom w:w="0" w:type="dxa"/>
            </w:tcMar>
          </w:tcPr>
          <w:p w14:paraId="40EBA38F" w14:textId="31739B23" w:rsidR="00E50DE4" w:rsidRPr="00CA7176" w:rsidRDefault="00E25D3E" w:rsidP="00AF7B93">
            <w:pPr>
              <w:pStyle w:val="ATATableBody"/>
              <w:keepNext/>
              <w:rPr>
                <w:sz w:val="26"/>
                <w:szCs w:val="26"/>
              </w:rPr>
            </w:pPr>
            <w:r w:rsidRPr="00CA7176">
              <w:rPr>
                <w:sz w:val="26"/>
                <w:szCs w:val="26"/>
              </w:rPr>
              <w:t>القوة الأمنية، مثل إجراءات التشغيل الموحدة واستراتيجيات الحماية</w:t>
            </w:r>
          </w:p>
        </w:tc>
      </w:tr>
      <w:tr w:rsidR="00E25D3E" w:rsidRPr="00CA7176" w14:paraId="07047D9F" w14:textId="77777777" w:rsidTr="00206566">
        <w:trPr>
          <w:cantSplit/>
        </w:trPr>
        <w:tc>
          <w:tcPr>
            <w:tcW w:w="482" w:type="pct"/>
            <w:tcMar>
              <w:top w:w="0" w:type="dxa"/>
              <w:left w:w="0" w:type="dxa"/>
              <w:bottom w:w="0" w:type="dxa"/>
              <w:right w:w="0" w:type="dxa"/>
            </w:tcMar>
          </w:tcPr>
          <w:p w14:paraId="06B87C20" w14:textId="77777777" w:rsidR="00E25D3E" w:rsidRPr="00CA7176" w:rsidRDefault="00E25D3E" w:rsidP="00206566">
            <w:pPr>
              <w:pStyle w:val="ATATableBody"/>
              <w:rPr>
                <w:sz w:val="26"/>
                <w:szCs w:val="26"/>
              </w:rPr>
            </w:pPr>
          </w:p>
        </w:tc>
        <w:tc>
          <w:tcPr>
            <w:tcW w:w="4518" w:type="pct"/>
            <w:tcMar>
              <w:left w:w="0" w:type="dxa"/>
              <w:bottom w:w="0" w:type="dxa"/>
            </w:tcMar>
          </w:tcPr>
          <w:p w14:paraId="6E7E86C1" w14:textId="2A24D256" w:rsidR="00E25D3E" w:rsidRPr="00CA7176" w:rsidRDefault="00E25D3E" w:rsidP="00E25D3E">
            <w:pPr>
              <w:pStyle w:val="ATATableBody"/>
              <w:rPr>
                <w:sz w:val="26"/>
                <w:szCs w:val="26"/>
              </w:rPr>
            </w:pPr>
            <w:r w:rsidRPr="00CA7176">
              <w:rPr>
                <w:sz w:val="26"/>
                <w:szCs w:val="26"/>
              </w:rPr>
              <w:t>التحكم بالنفاذ والمرافقة الأمنية للزوار</w:t>
            </w:r>
          </w:p>
        </w:tc>
      </w:tr>
      <w:tr w:rsidR="00E25D3E" w:rsidRPr="00CA7176" w14:paraId="00AAAD25" w14:textId="77777777" w:rsidTr="00206566">
        <w:trPr>
          <w:cantSplit/>
        </w:trPr>
        <w:tc>
          <w:tcPr>
            <w:tcW w:w="482" w:type="pct"/>
            <w:tcMar>
              <w:top w:w="0" w:type="dxa"/>
              <w:left w:w="0" w:type="dxa"/>
              <w:bottom w:w="0" w:type="dxa"/>
              <w:right w:w="0" w:type="dxa"/>
            </w:tcMar>
          </w:tcPr>
          <w:p w14:paraId="166A6A6C" w14:textId="77777777" w:rsidR="00E25D3E" w:rsidRPr="00CA7176" w:rsidRDefault="00E25D3E" w:rsidP="00206566">
            <w:pPr>
              <w:pStyle w:val="ATATableBody"/>
              <w:rPr>
                <w:sz w:val="26"/>
                <w:szCs w:val="26"/>
              </w:rPr>
            </w:pPr>
          </w:p>
        </w:tc>
        <w:tc>
          <w:tcPr>
            <w:tcW w:w="4518" w:type="pct"/>
            <w:tcMar>
              <w:left w:w="0" w:type="dxa"/>
              <w:bottom w:w="0" w:type="dxa"/>
            </w:tcMar>
          </w:tcPr>
          <w:p w14:paraId="0B817679" w14:textId="6C362463" w:rsidR="00E25D3E" w:rsidRPr="00CA7176" w:rsidRDefault="00E25D3E" w:rsidP="00E25D3E">
            <w:pPr>
              <w:pStyle w:val="ATATableBody"/>
              <w:rPr>
                <w:sz w:val="26"/>
                <w:szCs w:val="26"/>
              </w:rPr>
            </w:pPr>
            <w:r w:rsidRPr="00CA7176">
              <w:rPr>
                <w:sz w:val="26"/>
                <w:szCs w:val="26"/>
              </w:rPr>
              <w:t>اختبار الأداء الخاص بالإجراءات الأمنية</w:t>
            </w:r>
          </w:p>
        </w:tc>
      </w:tr>
      <w:tr w:rsidR="00E25D3E" w:rsidRPr="00CA7176" w14:paraId="241270E3" w14:textId="77777777" w:rsidTr="00206566">
        <w:trPr>
          <w:cantSplit/>
        </w:trPr>
        <w:tc>
          <w:tcPr>
            <w:tcW w:w="482" w:type="pct"/>
            <w:tcMar>
              <w:top w:w="0" w:type="dxa"/>
              <w:left w:w="0" w:type="dxa"/>
              <w:bottom w:w="0" w:type="dxa"/>
              <w:right w:w="0" w:type="dxa"/>
            </w:tcMar>
          </w:tcPr>
          <w:p w14:paraId="619717C7" w14:textId="77777777" w:rsidR="00E25D3E" w:rsidRPr="00CA7176" w:rsidRDefault="00E25D3E" w:rsidP="00206566">
            <w:pPr>
              <w:pStyle w:val="ATATableBody"/>
              <w:rPr>
                <w:sz w:val="26"/>
                <w:szCs w:val="26"/>
              </w:rPr>
            </w:pPr>
          </w:p>
        </w:tc>
        <w:tc>
          <w:tcPr>
            <w:tcW w:w="4518" w:type="pct"/>
            <w:tcMar>
              <w:left w:w="0" w:type="dxa"/>
              <w:bottom w:w="0" w:type="dxa"/>
            </w:tcMar>
          </w:tcPr>
          <w:p w14:paraId="7C780987" w14:textId="6C82D3FB" w:rsidR="00E25D3E" w:rsidRPr="00CA7176" w:rsidRDefault="00E25D3E" w:rsidP="00E25D3E">
            <w:pPr>
              <w:pStyle w:val="ATATableBody"/>
              <w:rPr>
                <w:sz w:val="26"/>
                <w:szCs w:val="26"/>
              </w:rPr>
            </w:pPr>
            <w:r w:rsidRPr="00CA7176">
              <w:rPr>
                <w:sz w:val="26"/>
                <w:szCs w:val="26"/>
              </w:rPr>
              <w:t>الإبلاغ عن الحوادث غير الطبيعية</w:t>
            </w:r>
          </w:p>
        </w:tc>
      </w:tr>
      <w:tr w:rsidR="00F311D4" w:rsidRPr="00CA7176" w14:paraId="6516F058" w14:textId="77777777" w:rsidTr="00206566">
        <w:trPr>
          <w:cantSplit/>
        </w:trPr>
        <w:tc>
          <w:tcPr>
            <w:tcW w:w="482" w:type="pct"/>
            <w:tcMar>
              <w:top w:w="0" w:type="dxa"/>
              <w:left w:w="0" w:type="dxa"/>
              <w:bottom w:w="0" w:type="dxa"/>
              <w:right w:w="0" w:type="dxa"/>
            </w:tcMar>
          </w:tcPr>
          <w:p w14:paraId="6F8A3475" w14:textId="77777777" w:rsidR="00F311D4" w:rsidRPr="00CA7176" w:rsidRDefault="00F311D4" w:rsidP="00206566">
            <w:pPr>
              <w:pStyle w:val="ATATableBody"/>
              <w:rPr>
                <w:sz w:val="26"/>
                <w:szCs w:val="26"/>
              </w:rPr>
            </w:pPr>
          </w:p>
        </w:tc>
        <w:tc>
          <w:tcPr>
            <w:tcW w:w="4518" w:type="pct"/>
            <w:tcMar>
              <w:left w:w="0" w:type="dxa"/>
              <w:bottom w:w="0" w:type="dxa"/>
            </w:tcMar>
          </w:tcPr>
          <w:p w14:paraId="240B6B0F" w14:textId="13179712" w:rsidR="00F311D4" w:rsidRPr="00CA7176" w:rsidRDefault="00F311D4" w:rsidP="00F311D4">
            <w:pPr>
              <w:pStyle w:val="ATATableBody"/>
              <w:rPr>
                <w:sz w:val="26"/>
                <w:szCs w:val="26"/>
              </w:rPr>
            </w:pPr>
            <w:r w:rsidRPr="00CA7176">
              <w:rPr>
                <w:sz w:val="26"/>
                <w:szCs w:val="26"/>
              </w:rPr>
              <w:t xml:space="preserve">حماية الأصول ذات الأهمية الحرجة </w:t>
            </w:r>
          </w:p>
        </w:tc>
      </w:tr>
      <w:tr w:rsidR="00E25D3E" w:rsidRPr="00CA7176" w14:paraId="6BD76743" w14:textId="77777777" w:rsidTr="00206566">
        <w:trPr>
          <w:cantSplit/>
        </w:trPr>
        <w:tc>
          <w:tcPr>
            <w:tcW w:w="482" w:type="pct"/>
            <w:tcMar>
              <w:top w:w="0" w:type="dxa"/>
              <w:left w:w="0" w:type="dxa"/>
              <w:bottom w:w="0" w:type="dxa"/>
              <w:right w:w="0" w:type="dxa"/>
            </w:tcMar>
          </w:tcPr>
          <w:p w14:paraId="6D1DA249" w14:textId="77777777" w:rsidR="00E25D3E" w:rsidRPr="00CA7176" w:rsidRDefault="00E25D3E" w:rsidP="00206566">
            <w:pPr>
              <w:pStyle w:val="ATATableBody"/>
              <w:rPr>
                <w:sz w:val="26"/>
                <w:szCs w:val="26"/>
              </w:rPr>
            </w:pPr>
          </w:p>
        </w:tc>
        <w:tc>
          <w:tcPr>
            <w:tcW w:w="4518" w:type="pct"/>
            <w:tcMar>
              <w:left w:w="0" w:type="dxa"/>
              <w:bottom w:w="0" w:type="dxa"/>
            </w:tcMar>
          </w:tcPr>
          <w:p w14:paraId="24E7CE05" w14:textId="09CB7ED5" w:rsidR="00E25D3E" w:rsidRPr="00CA7176" w:rsidRDefault="00E25D3E" w:rsidP="00E25D3E">
            <w:pPr>
              <w:pStyle w:val="ATATableBody"/>
              <w:rPr>
                <w:sz w:val="26"/>
                <w:szCs w:val="26"/>
              </w:rPr>
            </w:pPr>
            <w:r w:rsidRPr="00CA7176">
              <w:rPr>
                <w:sz w:val="26"/>
                <w:szCs w:val="26"/>
              </w:rPr>
              <w:t>التقارير السابقة عن المخالفات المرتبطة بأمن المنشأة</w:t>
            </w:r>
          </w:p>
        </w:tc>
      </w:tr>
      <w:tr w:rsidR="00B73D28" w:rsidRPr="00CA7176" w14:paraId="62DD3E64" w14:textId="77777777" w:rsidTr="00206566">
        <w:trPr>
          <w:cantSplit/>
        </w:trPr>
        <w:tc>
          <w:tcPr>
            <w:tcW w:w="482" w:type="pct"/>
            <w:tcMar>
              <w:top w:w="0" w:type="dxa"/>
              <w:left w:w="0" w:type="dxa"/>
              <w:bottom w:w="0" w:type="dxa"/>
              <w:right w:w="0" w:type="dxa"/>
            </w:tcMar>
          </w:tcPr>
          <w:p w14:paraId="41A82CB3" w14:textId="77777777" w:rsidR="00B73D28" w:rsidRPr="00CA7176" w:rsidRDefault="00B73D28" w:rsidP="00206566">
            <w:pPr>
              <w:pStyle w:val="ATATableBody"/>
              <w:rPr>
                <w:sz w:val="26"/>
                <w:szCs w:val="26"/>
              </w:rPr>
            </w:pPr>
          </w:p>
        </w:tc>
        <w:tc>
          <w:tcPr>
            <w:tcW w:w="4518" w:type="pct"/>
            <w:tcMar>
              <w:left w:w="0" w:type="dxa"/>
              <w:bottom w:w="0" w:type="dxa"/>
            </w:tcMar>
          </w:tcPr>
          <w:p w14:paraId="6BC79648" w14:textId="143E04B1" w:rsidR="00B73D28" w:rsidRPr="00CA7176" w:rsidRDefault="00B73D28" w:rsidP="00E25D3E">
            <w:pPr>
              <w:pStyle w:val="ATATableBody"/>
              <w:rPr>
                <w:sz w:val="26"/>
                <w:szCs w:val="26"/>
              </w:rPr>
            </w:pPr>
            <w:r w:rsidRPr="00CA7176">
              <w:rPr>
                <w:sz w:val="26"/>
                <w:szCs w:val="26"/>
              </w:rPr>
              <w:t>حماية تكنولوجيا المعلومات</w:t>
            </w:r>
          </w:p>
        </w:tc>
      </w:tr>
      <w:tr w:rsidR="00E25D3E" w:rsidRPr="00CA7176" w14:paraId="30AAA7B1" w14:textId="77777777" w:rsidTr="00206566">
        <w:trPr>
          <w:cantSplit/>
        </w:trPr>
        <w:tc>
          <w:tcPr>
            <w:tcW w:w="482" w:type="pct"/>
            <w:tcMar>
              <w:top w:w="0" w:type="dxa"/>
              <w:left w:w="0" w:type="dxa"/>
              <w:bottom w:w="0" w:type="dxa"/>
              <w:right w:w="0" w:type="dxa"/>
            </w:tcMar>
          </w:tcPr>
          <w:p w14:paraId="686C361E" w14:textId="77777777" w:rsidR="00E25D3E" w:rsidRPr="00CA7176" w:rsidRDefault="00E25D3E" w:rsidP="00206566">
            <w:pPr>
              <w:pStyle w:val="ATATableBody"/>
              <w:rPr>
                <w:sz w:val="26"/>
                <w:szCs w:val="26"/>
              </w:rPr>
            </w:pPr>
          </w:p>
        </w:tc>
        <w:tc>
          <w:tcPr>
            <w:tcW w:w="4518" w:type="pct"/>
            <w:tcMar>
              <w:left w:w="0" w:type="dxa"/>
              <w:bottom w:w="0" w:type="dxa"/>
            </w:tcMar>
          </w:tcPr>
          <w:p w14:paraId="35309FCC" w14:textId="77777777" w:rsidR="00E25D3E" w:rsidRPr="00CA7176" w:rsidRDefault="00E25D3E" w:rsidP="00E25D3E">
            <w:pPr>
              <w:pStyle w:val="ATATableBody"/>
              <w:rPr>
                <w:sz w:val="26"/>
                <w:szCs w:val="26"/>
              </w:rPr>
            </w:pPr>
            <w:r w:rsidRPr="00CA7176">
              <w:rPr>
                <w:sz w:val="26"/>
                <w:szCs w:val="26"/>
              </w:rPr>
              <w:t>عناصر أخرى (أكتبها فيما يلي)</w:t>
            </w:r>
          </w:p>
          <w:p w14:paraId="23C796B0" w14:textId="77777777" w:rsidR="00E25D3E" w:rsidRPr="00CA7176" w:rsidRDefault="00E25D3E" w:rsidP="00E25D3E">
            <w:pPr>
              <w:pStyle w:val="ATATableBody"/>
              <w:rPr>
                <w:sz w:val="26"/>
                <w:szCs w:val="26"/>
              </w:rPr>
            </w:pPr>
          </w:p>
          <w:p w14:paraId="3AECA711" w14:textId="77777777" w:rsidR="00E25D3E" w:rsidRPr="00CA7176" w:rsidRDefault="00E25D3E" w:rsidP="00E25D3E">
            <w:pPr>
              <w:pStyle w:val="ATATableBody"/>
              <w:rPr>
                <w:sz w:val="26"/>
                <w:szCs w:val="26"/>
              </w:rPr>
            </w:pPr>
          </w:p>
          <w:p w14:paraId="23D21BCE" w14:textId="77777777" w:rsidR="00E25D3E" w:rsidRPr="00CA7176" w:rsidRDefault="00E25D3E" w:rsidP="00E25D3E">
            <w:pPr>
              <w:pStyle w:val="ATATableBody"/>
              <w:rPr>
                <w:sz w:val="26"/>
                <w:szCs w:val="26"/>
              </w:rPr>
            </w:pPr>
          </w:p>
          <w:p w14:paraId="1A65062D" w14:textId="77777777" w:rsidR="00E25D3E" w:rsidRPr="00CA7176" w:rsidRDefault="00E25D3E" w:rsidP="00E25D3E">
            <w:pPr>
              <w:pStyle w:val="ATATableBody"/>
              <w:rPr>
                <w:sz w:val="26"/>
                <w:szCs w:val="26"/>
              </w:rPr>
            </w:pPr>
          </w:p>
        </w:tc>
      </w:tr>
    </w:tbl>
    <w:p w14:paraId="1FE9431A" w14:textId="77777777" w:rsidR="00FD50EF" w:rsidRPr="00CA7176" w:rsidRDefault="00FD50EF" w:rsidP="00AB1C9C">
      <w:pPr>
        <w:pStyle w:val="ataBody0"/>
        <w:rPr>
          <w:b/>
          <w:sz w:val="26"/>
          <w:szCs w:val="26"/>
        </w:rPr>
      </w:pPr>
    </w:p>
    <w:p w14:paraId="514D3FAA" w14:textId="77777777" w:rsidR="00DA415C" w:rsidRPr="00CA7176" w:rsidRDefault="00DA415C" w:rsidP="00AB1C9C">
      <w:pPr>
        <w:pStyle w:val="ataBody0"/>
        <w:rPr>
          <w:b/>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BE474C" w:rsidRPr="00CA7176" w14:paraId="514A2C5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343E337E" w14:textId="72F105B3" w:rsidR="00BE474C" w:rsidRPr="00CA7176" w:rsidRDefault="00BE474C" w:rsidP="00BE474C">
            <w:pPr>
              <w:pStyle w:val="ATATableHeading"/>
              <w:rPr>
                <w:b/>
                <w:sz w:val="26"/>
                <w:szCs w:val="26"/>
              </w:rPr>
            </w:pPr>
            <w:r w:rsidRPr="00CA7176">
              <w:rPr>
                <w:b/>
                <w:bCs/>
                <w:sz w:val="26"/>
                <w:szCs w:val="26"/>
              </w:rPr>
              <w:t>المتطلبات التنظيمية</w:t>
            </w:r>
          </w:p>
        </w:tc>
      </w:tr>
      <w:tr w:rsidR="00BE474C" w:rsidRPr="00CA7176" w14:paraId="60892471" w14:textId="77777777" w:rsidTr="00206566">
        <w:trPr>
          <w:cantSplit/>
        </w:trPr>
        <w:tc>
          <w:tcPr>
            <w:tcW w:w="482" w:type="pct"/>
            <w:tcMar>
              <w:top w:w="0" w:type="dxa"/>
              <w:left w:w="0" w:type="dxa"/>
              <w:bottom w:w="0" w:type="dxa"/>
              <w:right w:w="0" w:type="dxa"/>
            </w:tcMar>
          </w:tcPr>
          <w:p w14:paraId="2594991E" w14:textId="77777777" w:rsidR="00BE474C" w:rsidRPr="00CA7176" w:rsidRDefault="00BE474C" w:rsidP="00206566">
            <w:pPr>
              <w:pStyle w:val="ATATableBody"/>
              <w:rPr>
                <w:sz w:val="26"/>
                <w:szCs w:val="26"/>
              </w:rPr>
            </w:pPr>
          </w:p>
        </w:tc>
        <w:tc>
          <w:tcPr>
            <w:tcW w:w="4518" w:type="pct"/>
            <w:tcMar>
              <w:left w:w="0" w:type="dxa"/>
              <w:bottom w:w="0" w:type="dxa"/>
            </w:tcMar>
          </w:tcPr>
          <w:p w14:paraId="50C2E99E" w14:textId="3B13689A" w:rsidR="00BE474C" w:rsidRPr="00CA7176" w:rsidRDefault="00BE474C" w:rsidP="00AF7B93">
            <w:pPr>
              <w:pStyle w:val="ATATableBody"/>
              <w:rPr>
                <w:sz w:val="26"/>
                <w:szCs w:val="26"/>
              </w:rPr>
            </w:pPr>
            <w:r w:rsidRPr="00CA7176">
              <w:rPr>
                <w:sz w:val="26"/>
                <w:szCs w:val="26"/>
              </w:rPr>
              <w:t>اللوائح التنظيمية الصادرة عن السلطات الحكومية المسؤولة عن مرافق حيوية معينة من البنية الأساسية الحرجة</w:t>
            </w:r>
          </w:p>
        </w:tc>
      </w:tr>
      <w:tr w:rsidR="00BE474C" w:rsidRPr="00CA7176" w14:paraId="5EB12BB4" w14:textId="77777777" w:rsidTr="00206566">
        <w:trPr>
          <w:cantSplit/>
        </w:trPr>
        <w:tc>
          <w:tcPr>
            <w:tcW w:w="482" w:type="pct"/>
            <w:tcMar>
              <w:top w:w="0" w:type="dxa"/>
              <w:left w:w="0" w:type="dxa"/>
              <w:bottom w:w="0" w:type="dxa"/>
              <w:right w:w="0" w:type="dxa"/>
            </w:tcMar>
          </w:tcPr>
          <w:p w14:paraId="0847FF49" w14:textId="77777777" w:rsidR="00BE474C" w:rsidRPr="00CA7176" w:rsidRDefault="00BE474C" w:rsidP="00206566">
            <w:pPr>
              <w:pStyle w:val="ATATableBody"/>
              <w:rPr>
                <w:sz w:val="26"/>
                <w:szCs w:val="26"/>
              </w:rPr>
            </w:pPr>
          </w:p>
        </w:tc>
        <w:tc>
          <w:tcPr>
            <w:tcW w:w="4518" w:type="pct"/>
            <w:tcMar>
              <w:left w:w="0" w:type="dxa"/>
              <w:bottom w:w="0" w:type="dxa"/>
            </w:tcMar>
          </w:tcPr>
          <w:p w14:paraId="4D194D24" w14:textId="50BB67B7" w:rsidR="00BE474C" w:rsidRPr="00CA7176" w:rsidRDefault="00BE474C" w:rsidP="00AF7B93">
            <w:pPr>
              <w:pStyle w:val="ATATableBody"/>
              <w:rPr>
                <w:sz w:val="26"/>
                <w:szCs w:val="26"/>
              </w:rPr>
            </w:pPr>
            <w:r w:rsidRPr="00CA7176">
              <w:rPr>
                <w:sz w:val="26"/>
                <w:szCs w:val="26"/>
              </w:rPr>
              <w:t xml:space="preserve">اللوائح الخاصة بخدمات </w:t>
            </w:r>
            <w:r w:rsidR="00E250A2" w:rsidRPr="00CA7176">
              <w:rPr>
                <w:rFonts w:hint="cs"/>
                <w:sz w:val="26"/>
                <w:szCs w:val="26"/>
              </w:rPr>
              <w:t>الاستجابة</w:t>
            </w:r>
            <w:r w:rsidRPr="00CA7176">
              <w:rPr>
                <w:sz w:val="26"/>
                <w:szCs w:val="26"/>
              </w:rPr>
              <w:t xml:space="preserve"> المحلية لحالات الطوارئ</w:t>
            </w:r>
          </w:p>
        </w:tc>
      </w:tr>
      <w:tr w:rsidR="00BE474C" w:rsidRPr="00CA7176" w14:paraId="246CDA24" w14:textId="77777777" w:rsidTr="00206566">
        <w:trPr>
          <w:cantSplit/>
        </w:trPr>
        <w:tc>
          <w:tcPr>
            <w:tcW w:w="482" w:type="pct"/>
            <w:tcMar>
              <w:top w:w="0" w:type="dxa"/>
              <w:left w:w="0" w:type="dxa"/>
              <w:bottom w:w="0" w:type="dxa"/>
              <w:right w:w="0" w:type="dxa"/>
            </w:tcMar>
          </w:tcPr>
          <w:p w14:paraId="4DE6791F" w14:textId="77777777" w:rsidR="00BE474C" w:rsidRPr="00CA7176" w:rsidRDefault="00BE474C" w:rsidP="00206566">
            <w:pPr>
              <w:pStyle w:val="ATATableBody"/>
              <w:rPr>
                <w:sz w:val="26"/>
                <w:szCs w:val="26"/>
              </w:rPr>
            </w:pPr>
          </w:p>
        </w:tc>
        <w:tc>
          <w:tcPr>
            <w:tcW w:w="4518" w:type="pct"/>
            <w:tcMar>
              <w:left w:w="0" w:type="dxa"/>
              <w:bottom w:w="0" w:type="dxa"/>
            </w:tcMar>
          </w:tcPr>
          <w:p w14:paraId="1DC18736" w14:textId="1C507BD6" w:rsidR="00BE474C" w:rsidRPr="00CA7176" w:rsidRDefault="00BE474C" w:rsidP="00AF7B93">
            <w:pPr>
              <w:pStyle w:val="ATATableBody"/>
              <w:rPr>
                <w:sz w:val="26"/>
                <w:szCs w:val="26"/>
              </w:rPr>
            </w:pPr>
            <w:r w:rsidRPr="00CA7176">
              <w:rPr>
                <w:sz w:val="26"/>
                <w:szCs w:val="26"/>
              </w:rPr>
              <w:t xml:space="preserve">اللوائح التنظيمية الأمنية التي تفرضها الحكومة </w:t>
            </w:r>
          </w:p>
        </w:tc>
      </w:tr>
      <w:tr w:rsidR="00BE474C" w:rsidRPr="00CA7176" w14:paraId="5B711518" w14:textId="77777777" w:rsidTr="00206566">
        <w:trPr>
          <w:cantSplit/>
        </w:trPr>
        <w:tc>
          <w:tcPr>
            <w:tcW w:w="482" w:type="pct"/>
            <w:tcMar>
              <w:top w:w="0" w:type="dxa"/>
              <w:left w:w="0" w:type="dxa"/>
              <w:bottom w:w="0" w:type="dxa"/>
              <w:right w:w="0" w:type="dxa"/>
            </w:tcMar>
          </w:tcPr>
          <w:p w14:paraId="7EF96167" w14:textId="77777777" w:rsidR="00BE474C" w:rsidRPr="00CA7176" w:rsidRDefault="00BE474C" w:rsidP="00206566">
            <w:pPr>
              <w:pStyle w:val="ATATableBody"/>
              <w:rPr>
                <w:sz w:val="26"/>
                <w:szCs w:val="26"/>
              </w:rPr>
            </w:pPr>
          </w:p>
        </w:tc>
        <w:tc>
          <w:tcPr>
            <w:tcW w:w="4518" w:type="pct"/>
            <w:tcMar>
              <w:left w:w="0" w:type="dxa"/>
              <w:bottom w:w="0" w:type="dxa"/>
            </w:tcMar>
          </w:tcPr>
          <w:p w14:paraId="401AB3D0" w14:textId="56AB9449" w:rsidR="00BE474C" w:rsidRPr="00CA7176" w:rsidRDefault="00BE474C" w:rsidP="00AF7B93">
            <w:pPr>
              <w:pStyle w:val="ATATableBody"/>
              <w:rPr>
                <w:sz w:val="26"/>
                <w:szCs w:val="26"/>
              </w:rPr>
            </w:pPr>
            <w:r w:rsidRPr="00CA7176">
              <w:rPr>
                <w:sz w:val="26"/>
                <w:szCs w:val="26"/>
              </w:rPr>
              <w:t>التقارير السابقة بشأن المخالفات التنظيمية</w:t>
            </w:r>
          </w:p>
        </w:tc>
      </w:tr>
      <w:tr w:rsidR="00BE474C" w:rsidRPr="00CA7176" w14:paraId="13DD2199" w14:textId="77777777" w:rsidTr="00206566">
        <w:trPr>
          <w:cantSplit/>
        </w:trPr>
        <w:tc>
          <w:tcPr>
            <w:tcW w:w="482" w:type="pct"/>
            <w:tcMar>
              <w:top w:w="0" w:type="dxa"/>
              <w:left w:w="0" w:type="dxa"/>
              <w:bottom w:w="0" w:type="dxa"/>
              <w:right w:w="0" w:type="dxa"/>
            </w:tcMar>
          </w:tcPr>
          <w:p w14:paraId="60EABFD3" w14:textId="77777777" w:rsidR="00BE474C" w:rsidRPr="00CA7176" w:rsidRDefault="00BE474C" w:rsidP="00206566">
            <w:pPr>
              <w:pStyle w:val="ATATableBody"/>
              <w:rPr>
                <w:sz w:val="26"/>
                <w:szCs w:val="26"/>
              </w:rPr>
            </w:pPr>
          </w:p>
        </w:tc>
        <w:tc>
          <w:tcPr>
            <w:tcW w:w="4518" w:type="pct"/>
            <w:tcMar>
              <w:left w:w="0" w:type="dxa"/>
              <w:bottom w:w="0" w:type="dxa"/>
            </w:tcMar>
          </w:tcPr>
          <w:p w14:paraId="28CDE9F4" w14:textId="77777777" w:rsidR="00BE474C" w:rsidRPr="00CA7176" w:rsidRDefault="00BE474C" w:rsidP="00206566">
            <w:pPr>
              <w:pStyle w:val="ATATableBody"/>
              <w:rPr>
                <w:sz w:val="26"/>
                <w:szCs w:val="26"/>
              </w:rPr>
            </w:pPr>
            <w:r w:rsidRPr="00CA7176">
              <w:rPr>
                <w:sz w:val="26"/>
                <w:szCs w:val="26"/>
              </w:rPr>
              <w:t>عناصر أخرى (أكتبها فيما يلي)</w:t>
            </w:r>
          </w:p>
          <w:p w14:paraId="7E95097B" w14:textId="77777777" w:rsidR="00BE474C" w:rsidRPr="00CA7176" w:rsidRDefault="00BE474C" w:rsidP="00206566">
            <w:pPr>
              <w:pStyle w:val="ATATableBody"/>
              <w:rPr>
                <w:sz w:val="26"/>
                <w:szCs w:val="26"/>
              </w:rPr>
            </w:pPr>
          </w:p>
          <w:p w14:paraId="3699BDB4" w14:textId="77777777" w:rsidR="00BE474C" w:rsidRPr="00CA7176" w:rsidRDefault="00BE474C" w:rsidP="00206566">
            <w:pPr>
              <w:pStyle w:val="ATATableBody"/>
              <w:rPr>
                <w:sz w:val="26"/>
                <w:szCs w:val="26"/>
              </w:rPr>
            </w:pPr>
          </w:p>
          <w:p w14:paraId="430F6C32" w14:textId="77777777" w:rsidR="00BE474C" w:rsidRPr="00CA7176" w:rsidRDefault="00BE474C" w:rsidP="00206566">
            <w:pPr>
              <w:pStyle w:val="ATATableBody"/>
              <w:rPr>
                <w:sz w:val="26"/>
                <w:szCs w:val="26"/>
              </w:rPr>
            </w:pPr>
          </w:p>
          <w:p w14:paraId="41B690C8" w14:textId="77777777" w:rsidR="00BE474C" w:rsidRPr="00CA7176" w:rsidRDefault="00BE474C" w:rsidP="00206566">
            <w:pPr>
              <w:pStyle w:val="ATATableBody"/>
              <w:rPr>
                <w:sz w:val="26"/>
                <w:szCs w:val="26"/>
              </w:rPr>
            </w:pPr>
          </w:p>
        </w:tc>
      </w:tr>
    </w:tbl>
    <w:p w14:paraId="222D3FCB" w14:textId="77777777" w:rsidR="00005FF7" w:rsidRPr="00CA7176" w:rsidRDefault="00005FF7" w:rsidP="00DA415C">
      <w:pPr>
        <w:pStyle w:val="ATABody"/>
        <w:rPr>
          <w:sz w:val="26"/>
          <w:szCs w:val="26"/>
        </w:rPr>
      </w:pPr>
    </w:p>
    <w:p w14:paraId="1B902DFC" w14:textId="77777777" w:rsidR="00DA415C" w:rsidRPr="00CA7176" w:rsidRDefault="00DA415C" w:rsidP="00DA415C">
      <w:pPr>
        <w:pStyle w:val="ATABody"/>
        <w:rPr>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005FF7" w:rsidRPr="00CA7176" w14:paraId="778D9A4F"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3CF0207" w14:textId="118F68E9" w:rsidR="00005FF7" w:rsidRPr="00CA7176" w:rsidRDefault="003A5D4F" w:rsidP="00DA415C">
            <w:pPr>
              <w:pStyle w:val="ATATableHeading"/>
              <w:rPr>
                <w:b/>
                <w:sz w:val="26"/>
                <w:szCs w:val="26"/>
              </w:rPr>
            </w:pPr>
            <w:dir w:val="rtl">
              <w:dir w:val="rtl">
                <w:r w:rsidR="00005FF7" w:rsidRPr="00CA7176">
                  <w:rPr>
                    <w:bCs/>
                    <w:sz w:val="26"/>
                    <w:szCs w:val="26"/>
                  </w:rPr>
                  <w:t xml:space="preserve">اعتبارات </w:t>
                </w:r>
                <w:r w:rsidR="00B51328">
                  <w:rPr>
                    <w:rFonts w:hint="cs"/>
                    <w:bCs/>
                    <w:sz w:val="26"/>
                    <w:szCs w:val="26"/>
                  </w:rPr>
                  <w:t>السلامة</w:t>
                </w:r>
                <w:r w:rsidR="007744BD">
                  <w:t>‬</w:t>
                </w:r>
                <w:r w:rsidR="007744BD">
                  <w:t>‬</w:t>
                </w:r>
                <w:r>
                  <w:t>‬</w:t>
                </w:r>
                <w:r>
                  <w:t>‬</w:t>
                </w:r>
              </w:dir>
            </w:dir>
          </w:p>
        </w:tc>
      </w:tr>
      <w:tr w:rsidR="00005FF7" w:rsidRPr="00CA7176" w14:paraId="791DF1B4" w14:textId="77777777" w:rsidTr="00206566">
        <w:trPr>
          <w:cantSplit/>
        </w:trPr>
        <w:tc>
          <w:tcPr>
            <w:tcW w:w="482" w:type="pct"/>
            <w:tcMar>
              <w:top w:w="0" w:type="dxa"/>
              <w:left w:w="0" w:type="dxa"/>
              <w:bottom w:w="0" w:type="dxa"/>
              <w:right w:w="0" w:type="dxa"/>
            </w:tcMar>
          </w:tcPr>
          <w:p w14:paraId="0E65CBC1" w14:textId="77777777" w:rsidR="00005FF7" w:rsidRPr="00CA7176" w:rsidRDefault="00005FF7" w:rsidP="00DA415C">
            <w:pPr>
              <w:pStyle w:val="ATATableBody"/>
              <w:keepNext/>
              <w:rPr>
                <w:sz w:val="26"/>
                <w:szCs w:val="26"/>
              </w:rPr>
            </w:pPr>
          </w:p>
        </w:tc>
        <w:tc>
          <w:tcPr>
            <w:tcW w:w="4518" w:type="pct"/>
            <w:tcMar>
              <w:left w:w="0" w:type="dxa"/>
              <w:bottom w:w="0" w:type="dxa"/>
            </w:tcMar>
          </w:tcPr>
          <w:p w14:paraId="0EE16CF7" w14:textId="0F9C35D4" w:rsidR="00005FF7" w:rsidRPr="00CA7176" w:rsidRDefault="00F53FE0" w:rsidP="00DA415C">
            <w:pPr>
              <w:pStyle w:val="ATATableBody"/>
              <w:keepNext/>
              <w:rPr>
                <w:sz w:val="26"/>
                <w:szCs w:val="26"/>
              </w:rPr>
            </w:pPr>
            <w:r w:rsidRPr="00CA7176">
              <w:rPr>
                <w:sz w:val="26"/>
                <w:szCs w:val="26"/>
              </w:rPr>
              <w:t>خطط الإخلاء التي تؤثر على مناطق الأصول الحرجة</w:t>
            </w:r>
          </w:p>
        </w:tc>
      </w:tr>
      <w:tr w:rsidR="00005FF7" w:rsidRPr="00CA7176" w14:paraId="03315C97" w14:textId="77777777" w:rsidTr="00206566">
        <w:trPr>
          <w:cantSplit/>
        </w:trPr>
        <w:tc>
          <w:tcPr>
            <w:tcW w:w="482" w:type="pct"/>
            <w:tcMar>
              <w:top w:w="0" w:type="dxa"/>
              <w:left w:w="0" w:type="dxa"/>
              <w:bottom w:w="0" w:type="dxa"/>
              <w:right w:w="0" w:type="dxa"/>
            </w:tcMar>
          </w:tcPr>
          <w:p w14:paraId="0CCE8C84" w14:textId="77777777" w:rsidR="00005FF7" w:rsidRPr="00CA7176" w:rsidRDefault="00005FF7" w:rsidP="00DA415C">
            <w:pPr>
              <w:pStyle w:val="ATATableBody"/>
              <w:keepNext/>
              <w:rPr>
                <w:sz w:val="26"/>
                <w:szCs w:val="26"/>
              </w:rPr>
            </w:pPr>
          </w:p>
        </w:tc>
        <w:tc>
          <w:tcPr>
            <w:tcW w:w="4518" w:type="pct"/>
            <w:tcMar>
              <w:left w:w="0" w:type="dxa"/>
              <w:bottom w:w="0" w:type="dxa"/>
            </w:tcMar>
          </w:tcPr>
          <w:p w14:paraId="487D1F94" w14:textId="07C9F024" w:rsidR="00005FF7" w:rsidRPr="00CA7176" w:rsidRDefault="00B73D28" w:rsidP="00B73D28">
            <w:pPr>
              <w:pStyle w:val="ATATableBody"/>
              <w:keepNext/>
              <w:rPr>
                <w:sz w:val="26"/>
                <w:szCs w:val="26"/>
              </w:rPr>
            </w:pPr>
            <w:r w:rsidRPr="00CA7176">
              <w:rPr>
                <w:sz w:val="26"/>
                <w:szCs w:val="26"/>
              </w:rPr>
              <w:t xml:space="preserve">خطط خدمات </w:t>
            </w:r>
            <w:r w:rsidR="00E250A2" w:rsidRPr="00CA7176">
              <w:rPr>
                <w:rFonts w:hint="cs"/>
                <w:sz w:val="26"/>
                <w:szCs w:val="26"/>
              </w:rPr>
              <w:t>الاستجابة</w:t>
            </w:r>
            <w:r w:rsidRPr="00CA7176">
              <w:rPr>
                <w:sz w:val="26"/>
                <w:szCs w:val="26"/>
              </w:rPr>
              <w:t xml:space="preserve"> للطوارئ لتغطية مناطق الأصول الحرجة </w:t>
            </w:r>
          </w:p>
        </w:tc>
      </w:tr>
      <w:tr w:rsidR="00005FF7" w:rsidRPr="00CA7176" w14:paraId="73B2F518" w14:textId="77777777" w:rsidTr="00206566">
        <w:trPr>
          <w:cantSplit/>
        </w:trPr>
        <w:tc>
          <w:tcPr>
            <w:tcW w:w="482" w:type="pct"/>
            <w:tcMar>
              <w:top w:w="0" w:type="dxa"/>
              <w:left w:w="0" w:type="dxa"/>
              <w:bottom w:w="0" w:type="dxa"/>
              <w:right w:w="0" w:type="dxa"/>
            </w:tcMar>
          </w:tcPr>
          <w:p w14:paraId="17B9CEF2" w14:textId="77777777" w:rsidR="00005FF7" w:rsidRPr="00CA7176" w:rsidRDefault="00005FF7" w:rsidP="00DA415C">
            <w:pPr>
              <w:pStyle w:val="ATATableBody"/>
              <w:keepNext/>
              <w:rPr>
                <w:sz w:val="26"/>
                <w:szCs w:val="26"/>
              </w:rPr>
            </w:pPr>
          </w:p>
        </w:tc>
        <w:tc>
          <w:tcPr>
            <w:tcW w:w="4518" w:type="pct"/>
            <w:tcMar>
              <w:left w:w="0" w:type="dxa"/>
              <w:bottom w:w="0" w:type="dxa"/>
            </w:tcMar>
          </w:tcPr>
          <w:p w14:paraId="41B9104B" w14:textId="7C90C6C4" w:rsidR="00005FF7" w:rsidRPr="00CA7176" w:rsidRDefault="00B73D28" w:rsidP="00DA415C">
            <w:pPr>
              <w:pStyle w:val="ATATableBody"/>
              <w:keepNext/>
              <w:rPr>
                <w:sz w:val="26"/>
                <w:szCs w:val="26"/>
              </w:rPr>
            </w:pPr>
            <w:r w:rsidRPr="00CA7176">
              <w:rPr>
                <w:sz w:val="26"/>
                <w:szCs w:val="26"/>
              </w:rPr>
              <w:t>تقارير الفحص الأمني بخصوص سلامة المناطق الخاصة بالأصول الحرجة</w:t>
            </w:r>
          </w:p>
        </w:tc>
      </w:tr>
      <w:tr w:rsidR="00005FF7" w:rsidRPr="00CA7176" w14:paraId="3C0C6E56" w14:textId="77777777" w:rsidTr="00206566">
        <w:trPr>
          <w:cantSplit/>
        </w:trPr>
        <w:tc>
          <w:tcPr>
            <w:tcW w:w="482" w:type="pct"/>
            <w:tcMar>
              <w:top w:w="0" w:type="dxa"/>
              <w:left w:w="0" w:type="dxa"/>
              <w:bottom w:w="0" w:type="dxa"/>
              <w:right w:w="0" w:type="dxa"/>
            </w:tcMar>
          </w:tcPr>
          <w:p w14:paraId="68A33C14" w14:textId="77777777" w:rsidR="00005FF7" w:rsidRPr="00CA7176" w:rsidRDefault="00005FF7" w:rsidP="00206566">
            <w:pPr>
              <w:pStyle w:val="ATATableBody"/>
              <w:rPr>
                <w:sz w:val="26"/>
                <w:szCs w:val="26"/>
              </w:rPr>
            </w:pPr>
          </w:p>
        </w:tc>
        <w:tc>
          <w:tcPr>
            <w:tcW w:w="4518" w:type="pct"/>
            <w:tcMar>
              <w:left w:w="0" w:type="dxa"/>
              <w:bottom w:w="0" w:type="dxa"/>
            </w:tcMar>
          </w:tcPr>
          <w:p w14:paraId="5944ADA5" w14:textId="77777777" w:rsidR="00005FF7" w:rsidRPr="00CA7176" w:rsidRDefault="00005FF7" w:rsidP="00206566">
            <w:pPr>
              <w:pStyle w:val="ATATableBody"/>
              <w:rPr>
                <w:sz w:val="26"/>
                <w:szCs w:val="26"/>
              </w:rPr>
            </w:pPr>
            <w:r w:rsidRPr="00CA7176">
              <w:rPr>
                <w:sz w:val="26"/>
                <w:szCs w:val="26"/>
              </w:rPr>
              <w:t>عناصر أخرى (أكتبها فيما يلي)</w:t>
            </w:r>
          </w:p>
          <w:p w14:paraId="3AC67FBD" w14:textId="77777777" w:rsidR="00005FF7" w:rsidRPr="00CA7176" w:rsidRDefault="00005FF7" w:rsidP="00206566">
            <w:pPr>
              <w:pStyle w:val="ATATableBody"/>
              <w:rPr>
                <w:sz w:val="26"/>
                <w:szCs w:val="26"/>
              </w:rPr>
            </w:pPr>
          </w:p>
          <w:p w14:paraId="6C1F459B" w14:textId="77777777" w:rsidR="00005FF7" w:rsidRPr="00CA7176" w:rsidRDefault="00005FF7" w:rsidP="00206566">
            <w:pPr>
              <w:pStyle w:val="ATATableBody"/>
              <w:rPr>
                <w:sz w:val="26"/>
                <w:szCs w:val="26"/>
              </w:rPr>
            </w:pPr>
          </w:p>
          <w:p w14:paraId="06BE443F" w14:textId="77777777" w:rsidR="00005FF7" w:rsidRPr="00CA7176" w:rsidRDefault="00005FF7" w:rsidP="00206566">
            <w:pPr>
              <w:pStyle w:val="ATATableBody"/>
              <w:rPr>
                <w:sz w:val="26"/>
                <w:szCs w:val="26"/>
              </w:rPr>
            </w:pPr>
          </w:p>
          <w:p w14:paraId="4C4CDECE" w14:textId="77777777" w:rsidR="00005FF7" w:rsidRPr="00CA7176" w:rsidRDefault="00005FF7" w:rsidP="00206566">
            <w:pPr>
              <w:pStyle w:val="ATATableBody"/>
              <w:rPr>
                <w:sz w:val="26"/>
                <w:szCs w:val="26"/>
              </w:rPr>
            </w:pPr>
          </w:p>
        </w:tc>
      </w:tr>
    </w:tbl>
    <w:p w14:paraId="553A7903" w14:textId="77777777" w:rsidR="00AB1C9C" w:rsidRPr="00CA7176" w:rsidRDefault="00AB1C9C" w:rsidP="00AB1C9C">
      <w:pPr>
        <w:rPr>
          <w:sz w:val="26"/>
          <w:szCs w:val="26"/>
        </w:rPr>
      </w:pPr>
    </w:p>
    <w:tbl>
      <w:tblPr>
        <w:bidiVisual/>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F53FE0" w:rsidRPr="00CA7176" w14:paraId="16B1706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58B93C9" w14:textId="64AF9AFF" w:rsidR="00F53FE0" w:rsidRPr="00CA7176" w:rsidRDefault="00F53FE0" w:rsidP="00F53FE0">
            <w:pPr>
              <w:pStyle w:val="ATATableHeading"/>
              <w:rPr>
                <w:b/>
                <w:sz w:val="26"/>
                <w:szCs w:val="26"/>
              </w:rPr>
            </w:pPr>
            <w:r w:rsidRPr="00CA7176">
              <w:rPr>
                <w:b/>
                <w:bCs/>
                <w:sz w:val="26"/>
                <w:szCs w:val="26"/>
              </w:rPr>
              <w:t>الاعتبارات القانونية: المعلومات المتعلقة بالقضايا المرفوعة على المنشأة والمرتبطة بالتالي:</w:t>
            </w:r>
          </w:p>
        </w:tc>
      </w:tr>
      <w:tr w:rsidR="00F53FE0" w:rsidRPr="00CA7176" w14:paraId="05BD37B6" w14:textId="77777777" w:rsidTr="00206566">
        <w:trPr>
          <w:cantSplit/>
        </w:trPr>
        <w:tc>
          <w:tcPr>
            <w:tcW w:w="482" w:type="pct"/>
            <w:tcMar>
              <w:top w:w="0" w:type="dxa"/>
              <w:left w:w="0" w:type="dxa"/>
              <w:bottom w:w="0" w:type="dxa"/>
              <w:right w:w="0" w:type="dxa"/>
            </w:tcMar>
          </w:tcPr>
          <w:p w14:paraId="30329004" w14:textId="77777777" w:rsidR="00F53FE0" w:rsidRPr="00CA7176" w:rsidRDefault="00F53FE0" w:rsidP="00206566">
            <w:pPr>
              <w:pStyle w:val="ATATableBody"/>
              <w:rPr>
                <w:sz w:val="26"/>
                <w:szCs w:val="26"/>
              </w:rPr>
            </w:pPr>
          </w:p>
        </w:tc>
        <w:tc>
          <w:tcPr>
            <w:tcW w:w="4518" w:type="pct"/>
            <w:tcMar>
              <w:left w:w="0" w:type="dxa"/>
              <w:bottom w:w="0" w:type="dxa"/>
            </w:tcMar>
          </w:tcPr>
          <w:p w14:paraId="1ECBA672" w14:textId="4E0F6688" w:rsidR="00F53FE0" w:rsidRPr="00CA7176" w:rsidRDefault="00F53FE0" w:rsidP="00F53FE0">
            <w:pPr>
              <w:pStyle w:val="ATATableBody"/>
              <w:rPr>
                <w:sz w:val="26"/>
                <w:szCs w:val="26"/>
              </w:rPr>
            </w:pPr>
            <w:r w:rsidRPr="00CA7176">
              <w:rPr>
                <w:sz w:val="26"/>
                <w:szCs w:val="26"/>
              </w:rPr>
              <w:t>أفراد القوة الأمنية، والسياسات والإجراءات</w:t>
            </w:r>
          </w:p>
        </w:tc>
      </w:tr>
      <w:tr w:rsidR="00F53FE0" w:rsidRPr="00CA7176" w14:paraId="5F3E06DD" w14:textId="77777777" w:rsidTr="00206566">
        <w:trPr>
          <w:cantSplit/>
        </w:trPr>
        <w:tc>
          <w:tcPr>
            <w:tcW w:w="482" w:type="pct"/>
            <w:tcMar>
              <w:top w:w="0" w:type="dxa"/>
              <w:left w:w="0" w:type="dxa"/>
              <w:bottom w:w="0" w:type="dxa"/>
              <w:right w:w="0" w:type="dxa"/>
            </w:tcMar>
          </w:tcPr>
          <w:p w14:paraId="470F01DB" w14:textId="77777777" w:rsidR="00F53FE0" w:rsidRPr="00CA7176" w:rsidRDefault="00F53FE0" w:rsidP="00206566">
            <w:pPr>
              <w:pStyle w:val="ATATableBody"/>
              <w:rPr>
                <w:sz w:val="26"/>
                <w:szCs w:val="26"/>
              </w:rPr>
            </w:pPr>
          </w:p>
        </w:tc>
        <w:tc>
          <w:tcPr>
            <w:tcW w:w="4518" w:type="pct"/>
            <w:tcMar>
              <w:left w:w="0" w:type="dxa"/>
              <w:bottom w:w="0" w:type="dxa"/>
            </w:tcMar>
          </w:tcPr>
          <w:p w14:paraId="25C70600" w14:textId="3FDD5D54" w:rsidR="00F53FE0" w:rsidRPr="00CA7176" w:rsidRDefault="00F53FE0" w:rsidP="00F53FE0">
            <w:pPr>
              <w:pStyle w:val="ATATableBody"/>
              <w:rPr>
                <w:sz w:val="26"/>
                <w:szCs w:val="26"/>
              </w:rPr>
            </w:pPr>
            <w:r w:rsidRPr="00CA7176">
              <w:rPr>
                <w:sz w:val="26"/>
                <w:szCs w:val="26"/>
              </w:rPr>
              <w:t>تفتيش الموظفين وزوار المنشأة</w:t>
            </w:r>
          </w:p>
        </w:tc>
      </w:tr>
      <w:tr w:rsidR="00F53FE0" w:rsidRPr="00CA7176" w14:paraId="435161C4" w14:textId="77777777" w:rsidTr="00206566">
        <w:trPr>
          <w:cantSplit/>
        </w:trPr>
        <w:tc>
          <w:tcPr>
            <w:tcW w:w="482" w:type="pct"/>
            <w:tcMar>
              <w:top w:w="0" w:type="dxa"/>
              <w:left w:w="0" w:type="dxa"/>
              <w:bottom w:w="0" w:type="dxa"/>
              <w:right w:w="0" w:type="dxa"/>
            </w:tcMar>
          </w:tcPr>
          <w:p w14:paraId="735D8145" w14:textId="77777777" w:rsidR="00F53FE0" w:rsidRPr="00CA7176" w:rsidRDefault="00F53FE0" w:rsidP="00206566">
            <w:pPr>
              <w:pStyle w:val="ATATableBody"/>
              <w:rPr>
                <w:sz w:val="26"/>
                <w:szCs w:val="26"/>
              </w:rPr>
            </w:pPr>
          </w:p>
        </w:tc>
        <w:tc>
          <w:tcPr>
            <w:tcW w:w="4518" w:type="pct"/>
            <w:tcMar>
              <w:left w:w="0" w:type="dxa"/>
              <w:bottom w:w="0" w:type="dxa"/>
            </w:tcMar>
          </w:tcPr>
          <w:p w14:paraId="65352821" w14:textId="2A5224E7" w:rsidR="00F53FE0" w:rsidRPr="00CA7176" w:rsidRDefault="00F53FE0" w:rsidP="00F53FE0">
            <w:pPr>
              <w:pStyle w:val="ATATableBody"/>
              <w:rPr>
                <w:sz w:val="26"/>
                <w:szCs w:val="26"/>
              </w:rPr>
            </w:pPr>
            <w:r w:rsidRPr="00CA7176">
              <w:rPr>
                <w:sz w:val="26"/>
                <w:szCs w:val="26"/>
              </w:rPr>
              <w:t>الفشل في توفير جوانب التدريب المناسب</w:t>
            </w:r>
          </w:p>
        </w:tc>
      </w:tr>
      <w:tr w:rsidR="00F53FE0" w:rsidRPr="00CA7176" w14:paraId="1FDAD1BB" w14:textId="77777777" w:rsidTr="00206566">
        <w:trPr>
          <w:cantSplit/>
        </w:trPr>
        <w:tc>
          <w:tcPr>
            <w:tcW w:w="482" w:type="pct"/>
            <w:tcMar>
              <w:top w:w="0" w:type="dxa"/>
              <w:left w:w="0" w:type="dxa"/>
              <w:bottom w:w="0" w:type="dxa"/>
              <w:right w:w="0" w:type="dxa"/>
            </w:tcMar>
          </w:tcPr>
          <w:p w14:paraId="1C20F947" w14:textId="77777777" w:rsidR="00F53FE0" w:rsidRPr="00CA7176" w:rsidRDefault="00F53FE0" w:rsidP="00206566">
            <w:pPr>
              <w:pStyle w:val="ATATableBody"/>
              <w:rPr>
                <w:sz w:val="26"/>
                <w:szCs w:val="26"/>
              </w:rPr>
            </w:pPr>
          </w:p>
        </w:tc>
        <w:tc>
          <w:tcPr>
            <w:tcW w:w="4518" w:type="pct"/>
            <w:tcMar>
              <w:left w:w="0" w:type="dxa"/>
              <w:bottom w:w="0" w:type="dxa"/>
            </w:tcMar>
          </w:tcPr>
          <w:p w14:paraId="3807D749" w14:textId="62A670E8" w:rsidR="00F53FE0" w:rsidRPr="00CA7176" w:rsidRDefault="00F53FE0" w:rsidP="00F53FE0">
            <w:pPr>
              <w:pStyle w:val="ATATableBody"/>
              <w:rPr>
                <w:sz w:val="26"/>
                <w:szCs w:val="26"/>
              </w:rPr>
            </w:pPr>
            <w:r w:rsidRPr="00CA7176">
              <w:rPr>
                <w:sz w:val="26"/>
                <w:szCs w:val="26"/>
              </w:rPr>
              <w:t xml:space="preserve">الفشل في </w:t>
            </w:r>
            <w:r w:rsidR="00E250A2" w:rsidRPr="00CA7176">
              <w:rPr>
                <w:rFonts w:hint="cs"/>
                <w:sz w:val="26"/>
                <w:szCs w:val="26"/>
              </w:rPr>
              <w:t>الالتزام</w:t>
            </w:r>
            <w:r w:rsidRPr="00CA7176">
              <w:rPr>
                <w:sz w:val="26"/>
                <w:szCs w:val="26"/>
              </w:rPr>
              <w:t xml:space="preserve"> بالمتطلبات القانونية</w:t>
            </w:r>
          </w:p>
        </w:tc>
      </w:tr>
      <w:tr w:rsidR="00F53FE0" w:rsidRPr="00CA7176" w14:paraId="07D8482B" w14:textId="77777777" w:rsidTr="00206566">
        <w:trPr>
          <w:cantSplit/>
        </w:trPr>
        <w:tc>
          <w:tcPr>
            <w:tcW w:w="482" w:type="pct"/>
            <w:tcMar>
              <w:top w:w="0" w:type="dxa"/>
              <w:left w:w="0" w:type="dxa"/>
              <w:bottom w:w="0" w:type="dxa"/>
              <w:right w:w="0" w:type="dxa"/>
            </w:tcMar>
          </w:tcPr>
          <w:p w14:paraId="699A3675" w14:textId="77777777" w:rsidR="00F53FE0" w:rsidRPr="00CA7176" w:rsidRDefault="00F53FE0" w:rsidP="00206566">
            <w:pPr>
              <w:pStyle w:val="ATATableBody"/>
              <w:rPr>
                <w:sz w:val="26"/>
                <w:szCs w:val="26"/>
              </w:rPr>
            </w:pPr>
          </w:p>
        </w:tc>
        <w:tc>
          <w:tcPr>
            <w:tcW w:w="4518" w:type="pct"/>
            <w:tcMar>
              <w:left w:w="0" w:type="dxa"/>
              <w:bottom w:w="0" w:type="dxa"/>
            </w:tcMar>
          </w:tcPr>
          <w:p w14:paraId="5C280F1A" w14:textId="3D89D82C" w:rsidR="00F53FE0" w:rsidRPr="00CA7176" w:rsidRDefault="00F53FE0" w:rsidP="00F53FE0">
            <w:pPr>
              <w:pStyle w:val="ATATableBody"/>
              <w:rPr>
                <w:sz w:val="26"/>
                <w:szCs w:val="26"/>
              </w:rPr>
            </w:pPr>
            <w:r w:rsidRPr="00CA7176">
              <w:rPr>
                <w:sz w:val="26"/>
                <w:szCs w:val="26"/>
              </w:rPr>
              <w:t>أية معلومات بشأن النتيجة النهائية لمثل تلك القضايا القانونية</w:t>
            </w:r>
          </w:p>
        </w:tc>
      </w:tr>
      <w:tr w:rsidR="00F53FE0" w:rsidRPr="00CA7176" w14:paraId="299211F1" w14:textId="77777777" w:rsidTr="00206566">
        <w:trPr>
          <w:cantSplit/>
        </w:trPr>
        <w:tc>
          <w:tcPr>
            <w:tcW w:w="482" w:type="pct"/>
            <w:tcMar>
              <w:top w:w="0" w:type="dxa"/>
              <w:left w:w="0" w:type="dxa"/>
              <w:bottom w:w="0" w:type="dxa"/>
              <w:right w:w="0" w:type="dxa"/>
            </w:tcMar>
          </w:tcPr>
          <w:p w14:paraId="0F55466E" w14:textId="77777777" w:rsidR="00F53FE0" w:rsidRPr="00CA7176" w:rsidRDefault="00F53FE0" w:rsidP="00206566">
            <w:pPr>
              <w:pStyle w:val="ATATableBody"/>
              <w:rPr>
                <w:sz w:val="26"/>
                <w:szCs w:val="26"/>
              </w:rPr>
            </w:pPr>
          </w:p>
        </w:tc>
        <w:tc>
          <w:tcPr>
            <w:tcW w:w="4518" w:type="pct"/>
            <w:tcMar>
              <w:left w:w="0" w:type="dxa"/>
              <w:bottom w:w="0" w:type="dxa"/>
            </w:tcMar>
          </w:tcPr>
          <w:p w14:paraId="557BB543" w14:textId="77777777" w:rsidR="00F53FE0" w:rsidRPr="00CA7176" w:rsidRDefault="00F53FE0" w:rsidP="00206566">
            <w:pPr>
              <w:pStyle w:val="ATATableBody"/>
              <w:rPr>
                <w:sz w:val="26"/>
                <w:szCs w:val="26"/>
              </w:rPr>
            </w:pPr>
            <w:r w:rsidRPr="00CA7176">
              <w:rPr>
                <w:sz w:val="26"/>
                <w:szCs w:val="26"/>
              </w:rPr>
              <w:t>عناصر أخرى (أكتبها فيما يلي)</w:t>
            </w:r>
          </w:p>
          <w:p w14:paraId="05E5BA3D" w14:textId="77777777" w:rsidR="00F53FE0" w:rsidRPr="00CA7176" w:rsidRDefault="00F53FE0" w:rsidP="00206566">
            <w:pPr>
              <w:pStyle w:val="ATATableBody"/>
              <w:rPr>
                <w:sz w:val="26"/>
                <w:szCs w:val="26"/>
              </w:rPr>
            </w:pPr>
          </w:p>
          <w:p w14:paraId="5926630A" w14:textId="77777777" w:rsidR="00F53FE0" w:rsidRPr="00CA7176" w:rsidRDefault="00F53FE0" w:rsidP="00206566">
            <w:pPr>
              <w:pStyle w:val="ATATableBody"/>
              <w:rPr>
                <w:sz w:val="26"/>
                <w:szCs w:val="26"/>
              </w:rPr>
            </w:pPr>
          </w:p>
          <w:p w14:paraId="30B26F45" w14:textId="77777777" w:rsidR="00F53FE0" w:rsidRPr="00CA7176" w:rsidRDefault="00F53FE0" w:rsidP="00206566">
            <w:pPr>
              <w:pStyle w:val="ATATableBody"/>
              <w:rPr>
                <w:sz w:val="26"/>
                <w:szCs w:val="26"/>
              </w:rPr>
            </w:pPr>
          </w:p>
          <w:p w14:paraId="48636E7A" w14:textId="77777777" w:rsidR="00F53FE0" w:rsidRPr="00CA7176" w:rsidRDefault="00F53FE0" w:rsidP="00206566">
            <w:pPr>
              <w:pStyle w:val="ATATableBody"/>
              <w:rPr>
                <w:sz w:val="26"/>
                <w:szCs w:val="26"/>
              </w:rPr>
            </w:pPr>
          </w:p>
        </w:tc>
      </w:tr>
    </w:tbl>
    <w:p w14:paraId="553A7938" w14:textId="77777777" w:rsidR="002B3D5A" w:rsidRPr="00CA7176" w:rsidRDefault="002B3D5A" w:rsidP="002B3D5A">
      <w:pPr>
        <w:rPr>
          <w:rFonts w:ascii="Cambria" w:hAnsi="Cambria" w:cs="Arial"/>
          <w:sz w:val="26"/>
          <w:szCs w:val="26"/>
        </w:rPr>
      </w:pPr>
    </w:p>
    <w:p w14:paraId="18AA93C5" w14:textId="721BADD6" w:rsidR="00AF26BD" w:rsidRPr="00CA7176" w:rsidRDefault="00AF26BD" w:rsidP="00DA415C">
      <w:pPr>
        <w:pStyle w:val="ATABody"/>
        <w:rPr>
          <w:sz w:val="26"/>
          <w:szCs w:val="26"/>
        </w:rPr>
      </w:pPr>
      <w:r w:rsidRPr="00CA7176">
        <w:rPr>
          <w:sz w:val="26"/>
          <w:szCs w:val="26"/>
        </w:rPr>
        <w:t xml:space="preserve">وبمجرد الشروع في طلب البيانات، يتم عمل الترتيبات اللازمة لزيارة الموقع مع نقطة </w:t>
      </w:r>
      <w:r w:rsidR="00E250A2" w:rsidRPr="00CA7176">
        <w:rPr>
          <w:rFonts w:hint="cs"/>
          <w:sz w:val="26"/>
          <w:szCs w:val="26"/>
        </w:rPr>
        <w:t>الاتصال</w:t>
      </w:r>
      <w:r w:rsidRPr="00CA7176">
        <w:rPr>
          <w:sz w:val="26"/>
          <w:szCs w:val="26"/>
        </w:rPr>
        <w:t xml:space="preserve"> الرئيسية بموقع المنشأة الحيوية للبنية الأساسية الحرجة. والوضع المثالي أن تكون مسؤولية هذا الفرد بعمل ترتيبات المقابلات مع خبراء الموقع وإجراء جولة الزيارة كما تقتضي الضرورة. </w:t>
      </w:r>
    </w:p>
    <w:p w14:paraId="62F3A164" w14:textId="77777777" w:rsidR="00AF26BD" w:rsidRPr="004A6759" w:rsidRDefault="00AF26BD" w:rsidP="00DA415C">
      <w:pPr>
        <w:pStyle w:val="ATAHeadingLevel1"/>
        <w:rPr>
          <w:b w:val="0"/>
          <w:bCs/>
          <w:sz w:val="26"/>
          <w:szCs w:val="26"/>
        </w:rPr>
      </w:pPr>
      <w:r w:rsidRPr="004A6759">
        <w:rPr>
          <w:b w:val="0"/>
          <w:bCs/>
          <w:sz w:val="26"/>
          <w:szCs w:val="26"/>
        </w:rPr>
        <w:t>أسئلة مراجعة البيانات</w:t>
      </w:r>
    </w:p>
    <w:p w14:paraId="37835557" w14:textId="77777777" w:rsidR="00AF26BD" w:rsidRPr="00CA7176" w:rsidRDefault="00AF26BD" w:rsidP="00DA415C">
      <w:pPr>
        <w:pStyle w:val="ATABody"/>
        <w:rPr>
          <w:sz w:val="26"/>
          <w:szCs w:val="26"/>
        </w:rPr>
      </w:pPr>
      <w:r w:rsidRPr="00CA7176">
        <w:rPr>
          <w:sz w:val="26"/>
          <w:szCs w:val="26"/>
        </w:rPr>
        <w:t>أمثلة على الأسئلة المحتملة لكل مكون من المكونات المذكورة فيما يلي. تتوقف الأسئلة الفعلية على نوع الموقع والمعلومات التي تم مراجعتها من استدعاء البيانات.</w:t>
      </w:r>
    </w:p>
    <w:p w14:paraId="446DC68B" w14:textId="77777777" w:rsidR="00AF26BD" w:rsidRPr="004A6759" w:rsidRDefault="00AF26BD" w:rsidP="00DA415C">
      <w:pPr>
        <w:pStyle w:val="ATAHeadingLevel2"/>
        <w:rPr>
          <w:b w:val="0"/>
          <w:bCs/>
          <w:sz w:val="26"/>
          <w:szCs w:val="26"/>
        </w:rPr>
      </w:pPr>
      <w:r w:rsidRPr="004A6759">
        <w:rPr>
          <w:b w:val="0"/>
          <w:bCs/>
          <w:sz w:val="26"/>
          <w:szCs w:val="26"/>
        </w:rPr>
        <w:t>الظروف المادية</w:t>
      </w:r>
    </w:p>
    <w:p w14:paraId="4ADF71F3" w14:textId="538776DB" w:rsidR="00A20451" w:rsidRPr="00CA7176" w:rsidRDefault="00A20451" w:rsidP="00DA415C">
      <w:pPr>
        <w:pStyle w:val="ATANumLevel01BodySlide"/>
        <w:rPr>
          <w:sz w:val="26"/>
          <w:szCs w:val="26"/>
        </w:rPr>
      </w:pPr>
      <w:r w:rsidRPr="00CA7176">
        <w:rPr>
          <w:sz w:val="26"/>
          <w:szCs w:val="26"/>
        </w:rPr>
        <w:t>هل حدثت تهديدات لأي مبنى من مباني المنشأة عن طريق الكوارث الطبيعة أو هجمة إرهابية؟</w:t>
      </w:r>
    </w:p>
    <w:p w14:paraId="7D4687F6" w14:textId="77777777" w:rsidR="00A20451" w:rsidRPr="00CA7176" w:rsidRDefault="00AF26BD" w:rsidP="00DA415C">
      <w:pPr>
        <w:pStyle w:val="ATANumLevel01BodySlide"/>
        <w:rPr>
          <w:sz w:val="26"/>
          <w:szCs w:val="26"/>
        </w:rPr>
      </w:pPr>
      <w:r w:rsidRPr="00CA7176">
        <w:rPr>
          <w:sz w:val="26"/>
          <w:szCs w:val="26"/>
        </w:rPr>
        <w:t>هل تعوق الطبوغرافيا أو النباتات في المنطقة عمل أنظمة الأمن بحيث لا تعمل كما ينبغي؟</w:t>
      </w:r>
    </w:p>
    <w:p w14:paraId="53F141F2" w14:textId="77777777" w:rsidR="00A20451" w:rsidRPr="00CA7176" w:rsidRDefault="00AF26BD" w:rsidP="00DA415C">
      <w:pPr>
        <w:pStyle w:val="ATANumLevel01BodySlide"/>
        <w:rPr>
          <w:sz w:val="26"/>
          <w:szCs w:val="26"/>
        </w:rPr>
      </w:pPr>
      <w:r w:rsidRPr="00CA7176">
        <w:rPr>
          <w:sz w:val="26"/>
          <w:szCs w:val="26"/>
        </w:rPr>
        <w:t>هل يسمح موقع المنشأة بسهولة دخول الغرباء مثل العامة؟</w:t>
      </w:r>
    </w:p>
    <w:p w14:paraId="215818B6" w14:textId="77777777" w:rsidR="00A20451" w:rsidRPr="00CA7176" w:rsidRDefault="00AF26BD" w:rsidP="00DA415C">
      <w:pPr>
        <w:pStyle w:val="ATANumLevel01BodySlide"/>
        <w:rPr>
          <w:sz w:val="26"/>
          <w:szCs w:val="26"/>
        </w:rPr>
      </w:pPr>
      <w:r w:rsidRPr="00CA7176">
        <w:rPr>
          <w:sz w:val="26"/>
          <w:szCs w:val="26"/>
        </w:rPr>
        <w:t>هل التشكيل الإنشائي للمرفق وفقا للخرائط والرسومات لايزال دقيقا؟</w:t>
      </w:r>
    </w:p>
    <w:p w14:paraId="49B8E4FB" w14:textId="77777777" w:rsidR="00A20451" w:rsidRPr="00CA7176" w:rsidRDefault="00AF26BD" w:rsidP="00DA415C">
      <w:pPr>
        <w:pStyle w:val="ATANumLevel01BodySlide"/>
        <w:rPr>
          <w:sz w:val="26"/>
          <w:szCs w:val="26"/>
        </w:rPr>
      </w:pPr>
      <w:r w:rsidRPr="00CA7176">
        <w:rPr>
          <w:sz w:val="26"/>
          <w:szCs w:val="26"/>
        </w:rPr>
        <w:t>هل لا تزال الأشكال الإنشائية بالموقع واضحة بدقة على الرسومات الهندسية الخاصة بالمنشأة؟</w:t>
      </w:r>
    </w:p>
    <w:p w14:paraId="67A6DBB3" w14:textId="430BC8F0" w:rsidR="00AF26BD" w:rsidRPr="00CA7176" w:rsidRDefault="00AF26BD" w:rsidP="00DA415C">
      <w:pPr>
        <w:pStyle w:val="ATANumLevel01BodySlide"/>
        <w:rPr>
          <w:sz w:val="26"/>
          <w:szCs w:val="26"/>
        </w:rPr>
      </w:pPr>
      <w:r w:rsidRPr="00CA7176">
        <w:rPr>
          <w:sz w:val="26"/>
          <w:szCs w:val="26"/>
        </w:rPr>
        <w:t xml:space="preserve">هل تتوافر تفاصيل البنية الأساسية مثل التهوية وأجهزة وحدات التكييف، </w:t>
      </w:r>
      <w:r w:rsidR="00E250A2" w:rsidRPr="00CA7176">
        <w:rPr>
          <w:rFonts w:hint="cs"/>
          <w:sz w:val="26"/>
          <w:szCs w:val="26"/>
        </w:rPr>
        <w:t>والاتصالات</w:t>
      </w:r>
      <w:r w:rsidRPr="00CA7176">
        <w:rPr>
          <w:sz w:val="26"/>
          <w:szCs w:val="26"/>
        </w:rPr>
        <w:t>، وأنظمة المعلومات، ومواقع المواد الخطرة، هل تتوافر كل هذه المعلومات للمراجعة؟</w:t>
      </w:r>
    </w:p>
    <w:p w14:paraId="0747629C" w14:textId="77777777" w:rsidR="00AF26BD" w:rsidRPr="004A6759" w:rsidRDefault="00AF26BD" w:rsidP="00DA415C">
      <w:pPr>
        <w:pStyle w:val="ATAHeadingLevel2"/>
        <w:rPr>
          <w:b w:val="0"/>
          <w:bCs/>
          <w:sz w:val="26"/>
          <w:szCs w:val="26"/>
        </w:rPr>
      </w:pPr>
      <w:r w:rsidRPr="004A6759">
        <w:rPr>
          <w:b w:val="0"/>
          <w:bCs/>
          <w:sz w:val="26"/>
          <w:szCs w:val="26"/>
        </w:rPr>
        <w:lastRenderedPageBreak/>
        <w:t>عمليات المنشأة</w:t>
      </w:r>
    </w:p>
    <w:p w14:paraId="589EA275" w14:textId="77777777" w:rsidR="00AF26BD" w:rsidRPr="00CA7176" w:rsidRDefault="00AF26BD" w:rsidP="00DA415C">
      <w:pPr>
        <w:pStyle w:val="ATANumLevel01BodySlide"/>
        <w:numPr>
          <w:ilvl w:val="0"/>
          <w:numId w:val="46"/>
        </w:numPr>
        <w:rPr>
          <w:sz w:val="26"/>
          <w:szCs w:val="26"/>
        </w:rPr>
      </w:pPr>
      <w:r w:rsidRPr="00CA7176">
        <w:rPr>
          <w:sz w:val="26"/>
          <w:szCs w:val="26"/>
        </w:rPr>
        <w:t>ما هي مهمة المنشأة وكيف تساهم البنية الأساسية الحرجة في تحقيق تلك المهمة؟</w:t>
      </w:r>
    </w:p>
    <w:p w14:paraId="58CB4DA6" w14:textId="77777777" w:rsidR="00AF26BD" w:rsidRPr="00CA7176" w:rsidRDefault="00AF26BD" w:rsidP="00A20451">
      <w:pPr>
        <w:pStyle w:val="ATANumLevel01BodySlide"/>
        <w:rPr>
          <w:sz w:val="26"/>
          <w:szCs w:val="26"/>
        </w:rPr>
      </w:pPr>
      <w:r w:rsidRPr="00CA7176">
        <w:rPr>
          <w:sz w:val="26"/>
          <w:szCs w:val="26"/>
        </w:rPr>
        <w:t>هل يعكس جدول أنشطة العمل المعلومات التي تم تلقيها خلال طلب استدعاء البيانات؟</w:t>
      </w:r>
    </w:p>
    <w:p w14:paraId="0A6ECFC5" w14:textId="47A40B24" w:rsidR="00AF26BD" w:rsidRPr="00CA7176" w:rsidRDefault="00AF26BD" w:rsidP="00A20451">
      <w:pPr>
        <w:pStyle w:val="ATANumLevel01BodySlide"/>
        <w:rPr>
          <w:sz w:val="26"/>
          <w:szCs w:val="26"/>
        </w:rPr>
      </w:pPr>
      <w:r w:rsidRPr="00CA7176">
        <w:rPr>
          <w:sz w:val="26"/>
          <w:szCs w:val="26"/>
        </w:rPr>
        <w:t xml:space="preserve">هل تعلم القوة الأمنية وتفهم الخطوط الإرشادية الخاصة بالسياسات </w:t>
      </w:r>
      <w:r w:rsidR="00E250A2" w:rsidRPr="00CA7176">
        <w:rPr>
          <w:rFonts w:hint="cs"/>
          <w:sz w:val="26"/>
          <w:szCs w:val="26"/>
        </w:rPr>
        <w:t>والإجراءات</w:t>
      </w:r>
      <w:r w:rsidRPr="00CA7176">
        <w:rPr>
          <w:sz w:val="26"/>
          <w:szCs w:val="26"/>
        </w:rPr>
        <w:t>؟</w:t>
      </w:r>
    </w:p>
    <w:p w14:paraId="582572B6" w14:textId="44DF75F6" w:rsidR="00AF26BD" w:rsidRPr="00CA7176" w:rsidRDefault="00AF26BD" w:rsidP="00A20451">
      <w:pPr>
        <w:pStyle w:val="ATANumLevel01BodySlide"/>
        <w:rPr>
          <w:sz w:val="26"/>
          <w:szCs w:val="26"/>
        </w:rPr>
      </w:pPr>
      <w:r w:rsidRPr="00CA7176">
        <w:rPr>
          <w:sz w:val="26"/>
          <w:szCs w:val="26"/>
        </w:rPr>
        <w:t>ما هو جدول العمل الخاص بأولئك القائمين على تشغيل عمليات المنشأة؟ يجب أن يتضمن الرد على هذه الأسئلة الفترات المفتوحة والمغلقة، والعطلات الأسبوعية والرسمية.</w:t>
      </w:r>
    </w:p>
    <w:p w14:paraId="2FAE8829" w14:textId="77777777" w:rsidR="00AF26BD" w:rsidRPr="00CA7176" w:rsidRDefault="00AF26BD" w:rsidP="00A20451">
      <w:pPr>
        <w:pStyle w:val="ATANumLevel01BodySlide"/>
        <w:rPr>
          <w:sz w:val="26"/>
          <w:szCs w:val="26"/>
        </w:rPr>
      </w:pPr>
      <w:r w:rsidRPr="00CA7176">
        <w:rPr>
          <w:sz w:val="26"/>
          <w:szCs w:val="26"/>
        </w:rPr>
        <w:t>ما هي التصريحات الأمنية المطلوبة للموظفين؟ ما هي الأوصاف الوظيفية لمسؤولياتهم بالعمل؟</w:t>
      </w:r>
    </w:p>
    <w:p w14:paraId="55AA50C7" w14:textId="77777777" w:rsidR="00AF26BD" w:rsidRPr="00CA7176" w:rsidRDefault="00AF26BD" w:rsidP="00A20451">
      <w:pPr>
        <w:pStyle w:val="ATANumLevel01BodySlide"/>
        <w:rPr>
          <w:sz w:val="26"/>
          <w:szCs w:val="26"/>
        </w:rPr>
      </w:pPr>
      <w:r w:rsidRPr="00CA7176">
        <w:rPr>
          <w:sz w:val="26"/>
          <w:szCs w:val="26"/>
        </w:rPr>
        <w:t>هل يتم السماح للزوار بدخول المنشأة، وإن كان الأمر كذلك فكيف يتم السيطرة على ذلك أمنيا؟</w:t>
      </w:r>
    </w:p>
    <w:p w14:paraId="01E9D1DE" w14:textId="77777777" w:rsidR="00AF26BD" w:rsidRPr="004A6759" w:rsidRDefault="00AF26BD" w:rsidP="00DA415C">
      <w:pPr>
        <w:pStyle w:val="ATAHeadingLevel2"/>
        <w:rPr>
          <w:b w:val="0"/>
          <w:bCs/>
          <w:sz w:val="26"/>
          <w:szCs w:val="26"/>
        </w:rPr>
      </w:pPr>
      <w:r w:rsidRPr="004A6759">
        <w:rPr>
          <w:b w:val="0"/>
          <w:bCs/>
          <w:sz w:val="26"/>
          <w:szCs w:val="26"/>
        </w:rPr>
        <w:t>السياسات والإجراءات الخاصة بالمنشأة</w:t>
      </w:r>
    </w:p>
    <w:p w14:paraId="0224D086" w14:textId="77777777" w:rsidR="00AF26BD" w:rsidRPr="00CA7176" w:rsidRDefault="00AF26BD" w:rsidP="00A20451">
      <w:pPr>
        <w:pStyle w:val="ATANumLevel01BodySlide"/>
        <w:numPr>
          <w:ilvl w:val="0"/>
          <w:numId w:val="42"/>
        </w:numPr>
        <w:rPr>
          <w:sz w:val="26"/>
          <w:szCs w:val="26"/>
        </w:rPr>
      </w:pPr>
      <w:r w:rsidRPr="00CA7176">
        <w:rPr>
          <w:sz w:val="26"/>
          <w:szCs w:val="26"/>
        </w:rPr>
        <w:t>ما هي المتطلبات الأمنية لأفراد قوة الأمن بالمنشأة؟</w:t>
      </w:r>
    </w:p>
    <w:p w14:paraId="596051DD" w14:textId="77777777" w:rsidR="00AF26BD" w:rsidRPr="00CA7176" w:rsidRDefault="00AF26BD" w:rsidP="00A20451">
      <w:pPr>
        <w:pStyle w:val="ATANumLevel01BodySlide"/>
        <w:rPr>
          <w:sz w:val="26"/>
          <w:szCs w:val="26"/>
        </w:rPr>
      </w:pPr>
      <w:r w:rsidRPr="00CA7176">
        <w:rPr>
          <w:sz w:val="26"/>
          <w:szCs w:val="26"/>
        </w:rPr>
        <w:t>ما هو آخر وقت تم فيه إجراء اختبار أداء للقوة الأمنية بالموقع؟ وإذا تم إجراؤه، ماذا كانت النتائج؟</w:t>
      </w:r>
    </w:p>
    <w:p w14:paraId="5F316A10" w14:textId="36241B3A" w:rsidR="00AF26BD" w:rsidRPr="00CA7176" w:rsidRDefault="00AF26BD" w:rsidP="00A20451">
      <w:pPr>
        <w:pStyle w:val="ATANumLevel01BodySlide"/>
        <w:rPr>
          <w:sz w:val="26"/>
          <w:szCs w:val="26"/>
        </w:rPr>
      </w:pPr>
      <w:r w:rsidRPr="00CA7176">
        <w:rPr>
          <w:sz w:val="26"/>
          <w:szCs w:val="26"/>
        </w:rPr>
        <w:t xml:space="preserve">هل يمكنني </w:t>
      </w:r>
      <w:r w:rsidR="00E250A2" w:rsidRPr="00CA7176">
        <w:rPr>
          <w:rFonts w:hint="cs"/>
          <w:sz w:val="26"/>
          <w:szCs w:val="26"/>
        </w:rPr>
        <w:t>الاطلاع</w:t>
      </w:r>
      <w:r w:rsidRPr="00CA7176">
        <w:rPr>
          <w:sz w:val="26"/>
          <w:szCs w:val="26"/>
        </w:rPr>
        <w:t xml:space="preserve"> على تقارير مخالفات السياسات والإجراءات؟</w:t>
      </w:r>
    </w:p>
    <w:p w14:paraId="05BED7C2" w14:textId="77777777" w:rsidR="00AF26BD" w:rsidRPr="00CA7176" w:rsidRDefault="00AF26BD" w:rsidP="00A20451">
      <w:pPr>
        <w:pStyle w:val="ATANumLevel01BodySlide"/>
        <w:rPr>
          <w:sz w:val="26"/>
          <w:szCs w:val="26"/>
        </w:rPr>
      </w:pPr>
      <w:r w:rsidRPr="00CA7176">
        <w:rPr>
          <w:sz w:val="26"/>
          <w:szCs w:val="26"/>
        </w:rPr>
        <w:t>هل يتم اختبار أداء الأنظمة الأمنية، وإذا كان كذلك، متى كان آخر اختبار وماذا كانت نتائجه؟</w:t>
      </w:r>
    </w:p>
    <w:p w14:paraId="0567EF31" w14:textId="77777777" w:rsidR="00AF26BD" w:rsidRPr="00CA7176" w:rsidRDefault="00AF26BD" w:rsidP="00A20451">
      <w:pPr>
        <w:pStyle w:val="ATANumLevel01BodySlide"/>
        <w:rPr>
          <w:sz w:val="26"/>
          <w:szCs w:val="26"/>
        </w:rPr>
      </w:pPr>
      <w:r w:rsidRPr="00CA7176">
        <w:rPr>
          <w:sz w:val="26"/>
          <w:szCs w:val="26"/>
        </w:rPr>
        <w:t>هل تعمل الأنظمة الأمنية كما ينبغي؟ وكمثال، هل تعمل أجهزة الاستشعار بصورة جيدة، هل توضح الدائرة التلفزيونية المغلقة الأفراد المتواجدين في منطقة معينة، وأخيرا هل هناك كم مناسب ونوعية لائقة من العوائق المادية بالمنشأة؟</w:t>
      </w:r>
    </w:p>
    <w:p w14:paraId="7F4FE9BD" w14:textId="77777777" w:rsidR="00AF26BD" w:rsidRPr="004A6759" w:rsidRDefault="00AF26BD" w:rsidP="00DA415C">
      <w:pPr>
        <w:pStyle w:val="ATAHeadingLevel2"/>
        <w:rPr>
          <w:b w:val="0"/>
          <w:bCs/>
          <w:sz w:val="26"/>
          <w:szCs w:val="26"/>
        </w:rPr>
      </w:pPr>
      <w:r w:rsidRPr="004A6759">
        <w:rPr>
          <w:b w:val="0"/>
          <w:bCs/>
          <w:sz w:val="26"/>
          <w:szCs w:val="26"/>
        </w:rPr>
        <w:t>المتطلبات التنظيمية</w:t>
      </w:r>
    </w:p>
    <w:p w14:paraId="37C6E7AE" w14:textId="77777777" w:rsidR="00AF26BD" w:rsidRPr="00CA7176" w:rsidRDefault="00AF26BD" w:rsidP="00A20451">
      <w:pPr>
        <w:pStyle w:val="ATANumLevel01BodySlide"/>
        <w:numPr>
          <w:ilvl w:val="0"/>
          <w:numId w:val="43"/>
        </w:numPr>
        <w:rPr>
          <w:sz w:val="26"/>
          <w:szCs w:val="26"/>
        </w:rPr>
      </w:pPr>
      <w:r w:rsidRPr="00CA7176">
        <w:rPr>
          <w:sz w:val="26"/>
          <w:szCs w:val="26"/>
        </w:rPr>
        <w:t>ما هي السلطة المنظمة للمنشأة، وهل توجد أكثر من سلطة تنظيمية بها؟</w:t>
      </w:r>
    </w:p>
    <w:p w14:paraId="64B2C6F7" w14:textId="77777777" w:rsidR="00AF26BD" w:rsidRPr="00CA7176" w:rsidRDefault="00AF26BD" w:rsidP="00A20451">
      <w:pPr>
        <w:pStyle w:val="ATANumLevel01BodySlide"/>
        <w:numPr>
          <w:ilvl w:val="0"/>
          <w:numId w:val="43"/>
        </w:numPr>
        <w:rPr>
          <w:sz w:val="26"/>
          <w:szCs w:val="26"/>
        </w:rPr>
      </w:pPr>
      <w:r w:rsidRPr="00CA7176">
        <w:rPr>
          <w:sz w:val="26"/>
          <w:szCs w:val="26"/>
        </w:rPr>
        <w:t>متى تم آخر فحص رقابي تنظيمي؟ ماذا كانت النتائج؟</w:t>
      </w:r>
    </w:p>
    <w:p w14:paraId="3987D9E2" w14:textId="7193AAA9" w:rsidR="00AF26BD" w:rsidRPr="00CA7176" w:rsidRDefault="00AF26BD" w:rsidP="00A20451">
      <w:pPr>
        <w:pStyle w:val="ATANumLevel01BodySlide"/>
        <w:numPr>
          <w:ilvl w:val="0"/>
          <w:numId w:val="43"/>
        </w:numPr>
        <w:rPr>
          <w:sz w:val="26"/>
          <w:szCs w:val="26"/>
        </w:rPr>
      </w:pPr>
      <w:r w:rsidRPr="00CA7176">
        <w:rPr>
          <w:sz w:val="26"/>
          <w:szCs w:val="26"/>
        </w:rPr>
        <w:t xml:space="preserve">ما هي الخطوات التي اتخذتها المنشأة </w:t>
      </w:r>
      <w:r w:rsidR="00E250A2" w:rsidRPr="00CA7176">
        <w:rPr>
          <w:rFonts w:hint="cs"/>
          <w:sz w:val="26"/>
          <w:szCs w:val="26"/>
        </w:rPr>
        <w:t>للالتزام</w:t>
      </w:r>
      <w:r w:rsidRPr="00CA7176">
        <w:rPr>
          <w:sz w:val="26"/>
          <w:szCs w:val="26"/>
        </w:rPr>
        <w:t xml:space="preserve"> باللوائح والنتائج التي توصلت إليها السلطة المختصة؟</w:t>
      </w:r>
    </w:p>
    <w:p w14:paraId="2BBE7903" w14:textId="77777777" w:rsidR="00AF26BD" w:rsidRPr="00CA7176" w:rsidRDefault="00AF26BD" w:rsidP="00A20451">
      <w:pPr>
        <w:pStyle w:val="ATANumLevel01BodySlide"/>
        <w:numPr>
          <w:ilvl w:val="0"/>
          <w:numId w:val="43"/>
        </w:numPr>
        <w:rPr>
          <w:sz w:val="26"/>
          <w:szCs w:val="26"/>
        </w:rPr>
      </w:pPr>
      <w:r w:rsidRPr="00CA7176">
        <w:rPr>
          <w:sz w:val="26"/>
          <w:szCs w:val="26"/>
        </w:rPr>
        <w:t>هل هناك متطلبات تنظيمية تخص القوة الأمنية بالمنشأة؟</w:t>
      </w:r>
    </w:p>
    <w:p w14:paraId="45352DA0" w14:textId="065EF71A" w:rsidR="00AF26BD" w:rsidRPr="00CA7176" w:rsidRDefault="004A6759" w:rsidP="004A6759">
      <w:pPr>
        <w:pStyle w:val="ATAHeadingLevel2"/>
        <w:rPr>
          <w:sz w:val="26"/>
          <w:szCs w:val="26"/>
        </w:rPr>
      </w:pPr>
      <w:r>
        <w:rPr>
          <w:b w:val="0"/>
          <w:bCs/>
          <w:sz w:val="26"/>
          <w:szCs w:val="26"/>
        </w:rPr>
        <w:t>اعتبارات السلامة</w:t>
      </w:r>
      <w:r w:rsidR="00AF26BD" w:rsidRPr="00CA7176">
        <w:rPr>
          <w:sz w:val="26"/>
          <w:szCs w:val="26"/>
        </w:rPr>
        <w:t xml:space="preserve"> </w:t>
      </w:r>
    </w:p>
    <w:p w14:paraId="24241C2F" w14:textId="77777777" w:rsidR="00AF26BD" w:rsidRPr="00CA7176" w:rsidRDefault="00AF26BD" w:rsidP="00A20451">
      <w:pPr>
        <w:pStyle w:val="ATANumLevel01BodySlide"/>
        <w:numPr>
          <w:ilvl w:val="0"/>
          <w:numId w:val="44"/>
        </w:numPr>
        <w:rPr>
          <w:sz w:val="26"/>
          <w:szCs w:val="26"/>
        </w:rPr>
      </w:pPr>
      <w:r w:rsidRPr="00CA7176">
        <w:rPr>
          <w:sz w:val="26"/>
          <w:szCs w:val="26"/>
        </w:rPr>
        <w:t>متى تم إجراء آخر فحص أمني لسلامة المنشأة عن طريق مسح مناطق المنشأة؟</w:t>
      </w:r>
    </w:p>
    <w:p w14:paraId="1859EE60" w14:textId="77777777" w:rsidR="00AF26BD" w:rsidRPr="00CA7176" w:rsidRDefault="00AF26BD" w:rsidP="00A20451">
      <w:pPr>
        <w:pStyle w:val="ATANumLevel01BodySlide"/>
        <w:numPr>
          <w:ilvl w:val="0"/>
          <w:numId w:val="44"/>
        </w:numPr>
        <w:rPr>
          <w:sz w:val="26"/>
          <w:szCs w:val="26"/>
        </w:rPr>
      </w:pPr>
      <w:r w:rsidRPr="00CA7176">
        <w:rPr>
          <w:sz w:val="26"/>
          <w:szCs w:val="26"/>
        </w:rPr>
        <w:t>هل تضمن الفحص مسائل سلامة الأرواح مثل مراجعة الأماكن المحصورة (التأكد من قدرة الأفراد على العمل في ظروف آمنة في الداخل مع توافر مساحات للهروب من المناطق ذات النفاذ المحدود؟</w:t>
      </w:r>
    </w:p>
    <w:p w14:paraId="4D1A8E4C" w14:textId="77777777" w:rsidR="00AF26BD" w:rsidRPr="00CA7176" w:rsidRDefault="00AF26BD" w:rsidP="00A20451">
      <w:pPr>
        <w:pStyle w:val="ATANumLevel01BodySlide"/>
        <w:numPr>
          <w:ilvl w:val="0"/>
          <w:numId w:val="44"/>
        </w:numPr>
        <w:rPr>
          <w:sz w:val="26"/>
          <w:szCs w:val="26"/>
        </w:rPr>
      </w:pPr>
      <w:r w:rsidRPr="00CA7176">
        <w:rPr>
          <w:sz w:val="26"/>
          <w:szCs w:val="26"/>
        </w:rPr>
        <w:t>من يستجيب لأزمات الطوارئ مثل نشوب حريق أو المسائل الطبية؟</w:t>
      </w:r>
    </w:p>
    <w:p w14:paraId="0ED1E702" w14:textId="30139D7C" w:rsidR="00AF26BD" w:rsidRPr="00CA7176" w:rsidRDefault="00AF26BD" w:rsidP="00A20451">
      <w:pPr>
        <w:pStyle w:val="ATANumLevel01BodySlide"/>
        <w:numPr>
          <w:ilvl w:val="0"/>
          <w:numId w:val="44"/>
        </w:numPr>
        <w:rPr>
          <w:sz w:val="26"/>
          <w:szCs w:val="26"/>
        </w:rPr>
      </w:pPr>
      <w:r w:rsidRPr="00CA7176">
        <w:rPr>
          <w:sz w:val="26"/>
          <w:szCs w:val="26"/>
        </w:rPr>
        <w:t xml:space="preserve">متى تم آخر اختبار لخطة </w:t>
      </w:r>
      <w:r w:rsidR="00E250A2" w:rsidRPr="00CA7176">
        <w:rPr>
          <w:rFonts w:hint="cs"/>
          <w:sz w:val="26"/>
          <w:szCs w:val="26"/>
        </w:rPr>
        <w:t>الاستجابة</w:t>
      </w:r>
      <w:r w:rsidRPr="00CA7176">
        <w:rPr>
          <w:sz w:val="26"/>
          <w:szCs w:val="26"/>
        </w:rPr>
        <w:t xml:space="preserve"> الطارئة؟ ماذا كانت النتائج؟</w:t>
      </w:r>
    </w:p>
    <w:p w14:paraId="44D84BBB" w14:textId="20423C9A" w:rsidR="00B73D28" w:rsidRPr="00CA7176" w:rsidRDefault="00B73D28" w:rsidP="00A20451">
      <w:pPr>
        <w:pStyle w:val="ATANumLevel01BodySlide"/>
        <w:numPr>
          <w:ilvl w:val="0"/>
          <w:numId w:val="44"/>
        </w:numPr>
        <w:rPr>
          <w:sz w:val="26"/>
          <w:szCs w:val="26"/>
        </w:rPr>
      </w:pPr>
      <w:r w:rsidRPr="00CA7176">
        <w:rPr>
          <w:sz w:val="26"/>
          <w:szCs w:val="26"/>
        </w:rPr>
        <w:t>هل هناك خطة إخلاء؟ هل تم التدريب على الخطة؟</w:t>
      </w:r>
    </w:p>
    <w:p w14:paraId="2597F2B2" w14:textId="77777777" w:rsidR="00AF26BD" w:rsidRPr="004A6759" w:rsidRDefault="00AF26BD" w:rsidP="00DA415C">
      <w:pPr>
        <w:pStyle w:val="ATAHeadingLevel2"/>
        <w:rPr>
          <w:b w:val="0"/>
          <w:bCs/>
          <w:sz w:val="26"/>
          <w:szCs w:val="26"/>
        </w:rPr>
      </w:pPr>
      <w:r w:rsidRPr="004A6759">
        <w:rPr>
          <w:b w:val="0"/>
          <w:bCs/>
          <w:sz w:val="26"/>
          <w:szCs w:val="26"/>
        </w:rPr>
        <w:t>الاعتبارات القانونية</w:t>
      </w:r>
    </w:p>
    <w:p w14:paraId="51466EA1" w14:textId="20DC99DF" w:rsidR="00AF26BD" w:rsidRPr="00CA7176" w:rsidRDefault="00AF26BD" w:rsidP="00A20451">
      <w:pPr>
        <w:pStyle w:val="ATANumLevel01BodySlide"/>
        <w:numPr>
          <w:ilvl w:val="0"/>
          <w:numId w:val="45"/>
        </w:numPr>
        <w:rPr>
          <w:sz w:val="26"/>
          <w:szCs w:val="26"/>
        </w:rPr>
      </w:pPr>
      <w:r w:rsidRPr="00CA7176">
        <w:rPr>
          <w:sz w:val="26"/>
          <w:szCs w:val="26"/>
        </w:rPr>
        <w:t>هل هناك أية قيود قانونية على المنشأة وكيفية سير العمل بها؟ إذا كان كذلك، ما هي تلك القيود وكيف تؤثر على العمليات الأمنية؟</w:t>
      </w:r>
    </w:p>
    <w:p w14:paraId="160EF9C5" w14:textId="77777777" w:rsidR="00AF26BD" w:rsidRPr="00CA7176" w:rsidRDefault="00AF26BD" w:rsidP="00A20451">
      <w:pPr>
        <w:pStyle w:val="ATANumLevel01BodySlide"/>
        <w:numPr>
          <w:ilvl w:val="0"/>
          <w:numId w:val="45"/>
        </w:numPr>
        <w:rPr>
          <w:sz w:val="26"/>
          <w:szCs w:val="26"/>
        </w:rPr>
      </w:pPr>
      <w:r w:rsidRPr="00CA7176">
        <w:rPr>
          <w:sz w:val="26"/>
          <w:szCs w:val="26"/>
        </w:rPr>
        <w:t>هل توجد أية قضايا قانونية حالية على المنشأة؟ إذا كان الأمر كذلك، ما هي؟</w:t>
      </w:r>
    </w:p>
    <w:p w14:paraId="5790C7E4" w14:textId="77777777" w:rsidR="00AF26BD" w:rsidRPr="00CA7176" w:rsidRDefault="00AF26BD" w:rsidP="00A20451">
      <w:pPr>
        <w:pStyle w:val="ATANumLevel01BodySlide"/>
        <w:numPr>
          <w:ilvl w:val="0"/>
          <w:numId w:val="45"/>
        </w:numPr>
        <w:rPr>
          <w:sz w:val="26"/>
          <w:szCs w:val="26"/>
        </w:rPr>
      </w:pPr>
      <w:r w:rsidRPr="00CA7176">
        <w:rPr>
          <w:sz w:val="26"/>
          <w:szCs w:val="26"/>
        </w:rPr>
        <w:t>ما هي اللوائح والقواعد القانونية التي تحكم تصرفات القوة الأمنية ضد الإرهابيين؟</w:t>
      </w:r>
    </w:p>
    <w:p w14:paraId="6851610C" w14:textId="77777777" w:rsidR="00AF26BD" w:rsidRPr="00CA7176" w:rsidRDefault="00AF26BD" w:rsidP="00A20451">
      <w:pPr>
        <w:pStyle w:val="ATANumLevel01BodySlide"/>
        <w:numPr>
          <w:ilvl w:val="0"/>
          <w:numId w:val="45"/>
        </w:numPr>
        <w:rPr>
          <w:sz w:val="26"/>
          <w:szCs w:val="26"/>
        </w:rPr>
      </w:pPr>
      <w:r w:rsidRPr="00CA7176">
        <w:rPr>
          <w:sz w:val="26"/>
          <w:szCs w:val="26"/>
        </w:rPr>
        <w:t xml:space="preserve">ما هي المسائل القانونية السابقة التي لازالت تؤثر على سير عمليات المنشأة؟ </w:t>
      </w:r>
    </w:p>
    <w:p w14:paraId="150506CB" w14:textId="77777777" w:rsidR="00AF26BD" w:rsidRPr="00CA7176" w:rsidRDefault="00AF26BD" w:rsidP="00AF26BD">
      <w:pPr>
        <w:pStyle w:val="ataBody0"/>
        <w:rPr>
          <w:sz w:val="26"/>
          <w:szCs w:val="26"/>
        </w:rPr>
      </w:pPr>
    </w:p>
    <w:p w14:paraId="7CE24FC4" w14:textId="7C207DF0" w:rsidR="00AF26BD" w:rsidRPr="00CA7176" w:rsidRDefault="00AF26BD" w:rsidP="00DA415C">
      <w:pPr>
        <w:pStyle w:val="ATABody"/>
        <w:rPr>
          <w:sz w:val="26"/>
          <w:szCs w:val="26"/>
        </w:rPr>
      </w:pPr>
      <w:r w:rsidRPr="00CA7176">
        <w:rPr>
          <w:sz w:val="26"/>
          <w:szCs w:val="26"/>
        </w:rPr>
        <w:t xml:space="preserve">إن قائمة الأسئلة آنفة الذكر توضح أنماط الأسئلة التي يجب </w:t>
      </w:r>
      <w:r w:rsidR="00E250A2" w:rsidRPr="00CA7176">
        <w:rPr>
          <w:rFonts w:hint="cs"/>
          <w:sz w:val="26"/>
          <w:szCs w:val="26"/>
        </w:rPr>
        <w:t>أن</w:t>
      </w:r>
      <w:r w:rsidRPr="00CA7176">
        <w:rPr>
          <w:sz w:val="26"/>
          <w:szCs w:val="26"/>
        </w:rPr>
        <w:t xml:space="preserve"> تطرحها في خلال المقابلة. يتم وضع أسئلة إضافية مع تقدم المشاركين في دراسة مواد كل وحدة تعليمية.</w:t>
      </w:r>
    </w:p>
    <w:p w14:paraId="111B10FC" w14:textId="77777777" w:rsidR="00AF26BD" w:rsidRPr="00CA7176" w:rsidRDefault="00AF26BD" w:rsidP="00AF26BD">
      <w:pPr>
        <w:rPr>
          <w:rFonts w:ascii="Cambria" w:hAnsi="Cambria" w:cs="Arial"/>
          <w:sz w:val="26"/>
          <w:szCs w:val="26"/>
        </w:rPr>
      </w:pPr>
    </w:p>
    <w:p w14:paraId="083A16EF" w14:textId="77777777" w:rsidR="00AF26BD" w:rsidRPr="00CA7176" w:rsidRDefault="00AF26BD" w:rsidP="002B3D5A">
      <w:pPr>
        <w:rPr>
          <w:rFonts w:ascii="Cambria" w:hAnsi="Cambria" w:cs="Arial"/>
          <w:sz w:val="26"/>
          <w:szCs w:val="26"/>
        </w:rPr>
      </w:pPr>
    </w:p>
    <w:p w14:paraId="553A7939" w14:textId="77777777" w:rsidR="004411F3" w:rsidRPr="00CA7176" w:rsidRDefault="004411F3" w:rsidP="004411F3">
      <w:pPr>
        <w:pStyle w:val="ListParagraph"/>
        <w:spacing w:after="200" w:line="276" w:lineRule="auto"/>
        <w:ind w:left="0"/>
        <w:rPr>
          <w:rFonts w:ascii="Cambria" w:hAnsi="Cambria"/>
          <w:sz w:val="26"/>
          <w:szCs w:val="26"/>
        </w:rPr>
      </w:pPr>
    </w:p>
    <w:p w14:paraId="553A793A" w14:textId="77777777" w:rsidR="004411F3" w:rsidRPr="00CA7176" w:rsidRDefault="004411F3" w:rsidP="004411F3">
      <w:pPr>
        <w:pStyle w:val="ListParagraph"/>
        <w:spacing w:after="200" w:line="276" w:lineRule="auto"/>
        <w:ind w:left="0"/>
        <w:rPr>
          <w:rFonts w:ascii="Cambria" w:hAnsi="Cambria"/>
          <w:sz w:val="26"/>
          <w:szCs w:val="26"/>
        </w:rPr>
      </w:pPr>
    </w:p>
    <w:p w14:paraId="553A793B" w14:textId="77777777" w:rsidR="004411F3" w:rsidRPr="00CA7176" w:rsidRDefault="004411F3" w:rsidP="004411F3">
      <w:pPr>
        <w:pStyle w:val="ListParagraph"/>
        <w:spacing w:after="200" w:line="276" w:lineRule="auto"/>
        <w:ind w:left="0"/>
        <w:rPr>
          <w:rFonts w:ascii="Cambria" w:hAnsi="Cambria"/>
          <w:sz w:val="26"/>
          <w:szCs w:val="26"/>
        </w:rPr>
      </w:pPr>
    </w:p>
    <w:p w14:paraId="553A793C" w14:textId="77777777" w:rsidR="004411F3" w:rsidRPr="00CA7176" w:rsidRDefault="004411F3" w:rsidP="004411F3">
      <w:pPr>
        <w:pStyle w:val="ListParagraph"/>
        <w:spacing w:after="200" w:line="276" w:lineRule="auto"/>
        <w:ind w:left="0"/>
        <w:rPr>
          <w:rFonts w:ascii="Cambria" w:hAnsi="Cambria"/>
          <w:sz w:val="26"/>
          <w:szCs w:val="26"/>
        </w:rPr>
      </w:pPr>
    </w:p>
    <w:p w14:paraId="553A793D" w14:textId="77777777" w:rsidR="004411F3" w:rsidRPr="00CA7176" w:rsidRDefault="004411F3" w:rsidP="004411F3">
      <w:pPr>
        <w:pStyle w:val="ListParagraph"/>
        <w:spacing w:after="200" w:line="276" w:lineRule="auto"/>
        <w:ind w:left="0"/>
        <w:rPr>
          <w:rFonts w:ascii="Cambria" w:hAnsi="Cambria"/>
          <w:sz w:val="26"/>
          <w:szCs w:val="26"/>
        </w:rPr>
      </w:pPr>
    </w:p>
    <w:p w14:paraId="553A793E" w14:textId="77777777" w:rsidR="004411F3" w:rsidRPr="00CA7176" w:rsidRDefault="004411F3" w:rsidP="004411F3">
      <w:pPr>
        <w:pStyle w:val="ListParagraph"/>
        <w:spacing w:after="200" w:line="276" w:lineRule="auto"/>
        <w:ind w:left="0"/>
        <w:rPr>
          <w:rFonts w:ascii="Cambria" w:hAnsi="Cambria"/>
          <w:sz w:val="26"/>
          <w:szCs w:val="26"/>
        </w:rPr>
      </w:pPr>
    </w:p>
    <w:p w14:paraId="553A793F" w14:textId="77777777" w:rsidR="004411F3" w:rsidRPr="00CA7176" w:rsidRDefault="004411F3" w:rsidP="004411F3">
      <w:pPr>
        <w:pStyle w:val="ListParagraph"/>
        <w:spacing w:after="200" w:line="276" w:lineRule="auto"/>
        <w:ind w:left="0"/>
        <w:rPr>
          <w:rFonts w:ascii="Cambria" w:hAnsi="Cambria"/>
          <w:sz w:val="26"/>
          <w:szCs w:val="26"/>
        </w:rPr>
      </w:pPr>
    </w:p>
    <w:p w14:paraId="553A7940" w14:textId="77777777" w:rsidR="004411F3" w:rsidRPr="00CA7176" w:rsidRDefault="004411F3" w:rsidP="004411F3">
      <w:pPr>
        <w:pStyle w:val="ListParagraph"/>
        <w:spacing w:after="200" w:line="276" w:lineRule="auto"/>
        <w:ind w:left="0"/>
        <w:rPr>
          <w:rFonts w:ascii="Cambria" w:hAnsi="Cambria"/>
          <w:sz w:val="26"/>
          <w:szCs w:val="26"/>
        </w:rPr>
      </w:pPr>
    </w:p>
    <w:p w14:paraId="553A7941" w14:textId="77777777" w:rsidR="004411F3" w:rsidRPr="00CA7176" w:rsidRDefault="004411F3" w:rsidP="004411F3">
      <w:pPr>
        <w:pStyle w:val="ListParagraph"/>
        <w:spacing w:after="200" w:line="276" w:lineRule="auto"/>
        <w:ind w:left="0"/>
        <w:rPr>
          <w:rFonts w:ascii="Cambria" w:hAnsi="Cambria"/>
          <w:sz w:val="26"/>
          <w:szCs w:val="26"/>
        </w:rPr>
      </w:pPr>
    </w:p>
    <w:p w14:paraId="553A7942" w14:textId="77777777" w:rsidR="004411F3" w:rsidRPr="00CA7176" w:rsidRDefault="004411F3" w:rsidP="004411F3">
      <w:pPr>
        <w:pStyle w:val="ListParagraph"/>
        <w:spacing w:after="200" w:line="276" w:lineRule="auto"/>
        <w:ind w:left="0"/>
        <w:rPr>
          <w:rFonts w:ascii="Cambria" w:hAnsi="Cambria"/>
          <w:sz w:val="26"/>
          <w:szCs w:val="26"/>
        </w:rPr>
      </w:pPr>
    </w:p>
    <w:p w14:paraId="553A7943" w14:textId="77777777" w:rsidR="00AB1C9C" w:rsidRPr="00CA7176" w:rsidRDefault="00AB1C9C" w:rsidP="004411F3">
      <w:pPr>
        <w:pStyle w:val="ListParagraph"/>
        <w:spacing w:after="200" w:line="276" w:lineRule="auto"/>
        <w:ind w:left="0"/>
        <w:rPr>
          <w:rFonts w:ascii="Cambria" w:hAnsi="Cambria"/>
          <w:sz w:val="26"/>
          <w:szCs w:val="26"/>
        </w:rPr>
      </w:pPr>
    </w:p>
    <w:p w14:paraId="553A7944" w14:textId="77777777" w:rsidR="00AB1C9C" w:rsidRPr="00CA7176" w:rsidRDefault="00AB1C9C" w:rsidP="004411F3">
      <w:pPr>
        <w:pStyle w:val="ListParagraph"/>
        <w:spacing w:after="200" w:line="276" w:lineRule="auto"/>
        <w:ind w:left="0"/>
        <w:rPr>
          <w:rFonts w:ascii="Cambria" w:hAnsi="Cambria"/>
          <w:sz w:val="26"/>
          <w:szCs w:val="26"/>
        </w:rPr>
      </w:pPr>
    </w:p>
    <w:p w14:paraId="553A7945" w14:textId="77777777" w:rsidR="00AB1C9C" w:rsidRPr="00CA7176" w:rsidRDefault="00AB1C9C" w:rsidP="004411F3">
      <w:pPr>
        <w:pStyle w:val="ListParagraph"/>
        <w:spacing w:after="200" w:line="276" w:lineRule="auto"/>
        <w:ind w:left="0"/>
        <w:rPr>
          <w:rFonts w:ascii="Cambria" w:hAnsi="Cambria"/>
          <w:sz w:val="26"/>
          <w:szCs w:val="26"/>
        </w:rPr>
      </w:pPr>
    </w:p>
    <w:p w14:paraId="37275395" w14:textId="77777777" w:rsidR="001B60CA" w:rsidRPr="00CA7176" w:rsidRDefault="001B60CA" w:rsidP="00DA415C">
      <w:pPr>
        <w:pStyle w:val="ATABody"/>
        <w:jc w:val="center"/>
        <w:rPr>
          <w:sz w:val="26"/>
          <w:szCs w:val="26"/>
        </w:rPr>
      </w:pPr>
    </w:p>
    <w:p w14:paraId="7CFB41FF" w14:textId="77777777" w:rsidR="001B60CA" w:rsidRPr="00CA7176" w:rsidRDefault="001B60CA" w:rsidP="00DA415C">
      <w:pPr>
        <w:pStyle w:val="ATABody"/>
        <w:jc w:val="center"/>
        <w:rPr>
          <w:sz w:val="26"/>
          <w:szCs w:val="26"/>
        </w:rPr>
      </w:pPr>
    </w:p>
    <w:p w14:paraId="553A794D" w14:textId="77777777" w:rsidR="004411F3" w:rsidRPr="00CA7176" w:rsidRDefault="004411F3" w:rsidP="00DA415C">
      <w:pPr>
        <w:pStyle w:val="ATABody"/>
        <w:jc w:val="center"/>
        <w:rPr>
          <w:sz w:val="26"/>
          <w:szCs w:val="26"/>
        </w:rPr>
      </w:pPr>
      <w:r w:rsidRPr="00CA7176">
        <w:rPr>
          <w:sz w:val="26"/>
          <w:szCs w:val="26"/>
        </w:rPr>
        <w:t>تم ترك هذه الصفحة فارغة عمداً.</w:t>
      </w:r>
    </w:p>
    <w:p w14:paraId="553A794E" w14:textId="77777777" w:rsidR="00E31DA1" w:rsidRPr="00CA7176" w:rsidRDefault="004411F3" w:rsidP="002B3D5A">
      <w:pPr>
        <w:rPr>
          <w:rFonts w:ascii="Cambria" w:hAnsi="Cambria"/>
          <w:b/>
          <w:sz w:val="26"/>
          <w:szCs w:val="26"/>
        </w:rPr>
      </w:pPr>
      <w:r w:rsidRPr="00CA7176">
        <w:rPr>
          <w:rFonts w:ascii="Cambria" w:hAnsi="Cambria"/>
          <w:b/>
          <w:noProof/>
          <w:sz w:val="26"/>
          <w:szCs w:val="26"/>
          <w:lang w:eastAsia="en-US" w:bidi="ar-SA"/>
        </w:rPr>
        <mc:AlternateContent>
          <mc:Choice Requires="wps">
            <w:drawing>
              <wp:anchor distT="0" distB="0" distL="114300" distR="114300" simplePos="0" relativeHeight="251652608" behindDoc="0" locked="0" layoutInCell="1" allowOverlap="1" wp14:anchorId="553A7963" wp14:editId="553A7964">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7980"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w:t>
                            </w:r>
                            <w:r>
                              <w:rPr>
                                <w:rFonts w:ascii="Cambria" w:hAnsi="Cambria"/>
                                <w:b/>
                                <w:bCs/>
                                <w:color w:val="FFFFFF"/>
                                <w:sz w:val="28"/>
                                <w:szCs w:val="28"/>
                              </w:rPr>
                              <w:t xml:space="preserve">المرونة العملياتية </w:t>
                            </w:r>
                          </w:p>
                          <w:p w14:paraId="553A7981"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A7963" id="Text Box 46" o:spid="_x0000_s3082" type="#_x0000_t202" style="position:absolute;left:0;text-align:left;margin-left:317.9pt;margin-top:142.5pt;width:141.95pt;height:8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XMuw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INxl&#10;zLsCAADDBQAADgAAAAAAAAAAAAAAAAAuAgAAZHJzL2Uyb0RvYy54bWxQSwECLQAUAAYACAAAACEA&#10;x4THCN8AAAALAQAADwAAAAAAAAAAAAAAAAAVBQAAZHJzL2Rvd25yZXYueG1sUEsFBgAAAAAEAAQA&#10;8wAAACEGAAAAAA==&#10;" filled="f" stroked="f">
                <v:textbox>
                  <w:txbxContent>
                    <w:p w14:paraId="553A7980"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المرونة العملياتية </w:t>
                      </w:r>
                    </w:p>
                    <w:p w14:paraId="553A7981"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v:textbox>
              </v:shape>
            </w:pict>
          </mc:Fallback>
        </mc:AlternateContent>
      </w:r>
    </w:p>
    <w:sectPr w:rsidR="00E31DA1" w:rsidRPr="00CA7176" w:rsidSect="00D17B49">
      <w:headerReference w:type="default" r:id="rId152"/>
      <w:footerReference w:type="default" r:id="rId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2B20C" w14:textId="77777777" w:rsidR="007744BD" w:rsidRDefault="007744BD" w:rsidP="00C82114">
      <w:r>
        <w:separator/>
      </w:r>
    </w:p>
  </w:endnote>
  <w:endnote w:type="continuationSeparator" w:id="0">
    <w:p w14:paraId="0F8BD3DB" w14:textId="77777777" w:rsidR="007744BD" w:rsidRDefault="007744BD"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875757" w14:paraId="553A796F" w14:textId="77777777" w:rsidTr="00875757">
      <w:tc>
        <w:tcPr>
          <w:tcW w:w="8100" w:type="dxa"/>
          <w:shd w:val="clear" w:color="auto" w:fill="auto"/>
        </w:tcPr>
        <w:p w14:paraId="553A796D" w14:textId="784A248C" w:rsidR="00C305B2" w:rsidRPr="00875757" w:rsidRDefault="0057507D" w:rsidP="00875757">
          <w:pPr>
            <w:pStyle w:val="ATAFooter"/>
            <w:bidi w:val="0"/>
            <w:rPr>
              <w:rStyle w:val="ATAFooterChar"/>
              <w:rFonts w:eastAsia="Arial Unicode MS"/>
              <w:color w:val="000000" w:themeColor="text1"/>
              <w:szCs w:val="18"/>
            </w:rPr>
          </w:pPr>
          <w:r w:rsidRPr="00875757">
            <w:rPr>
              <w:color w:val="000000" w:themeColor="text1"/>
              <w:szCs w:val="18"/>
              <w:rtl w:val="0"/>
            </w:rPr>
            <w:t>Critical Infrastructure Security and Resilience (CISR) v4.00</w:t>
          </w:r>
        </w:p>
      </w:tc>
      <w:tc>
        <w:tcPr>
          <w:tcW w:w="1260" w:type="dxa"/>
          <w:shd w:val="clear" w:color="auto" w:fill="auto"/>
        </w:tcPr>
        <w:p w14:paraId="553A796E" w14:textId="6AA23B9D" w:rsidR="00C305B2" w:rsidRPr="00875757" w:rsidRDefault="00C305B2" w:rsidP="00875757">
          <w:pPr>
            <w:pStyle w:val="ATAFooter"/>
            <w:bidi w:val="0"/>
            <w:jc w:val="right"/>
            <w:rPr>
              <w:szCs w:val="18"/>
            </w:rPr>
          </w:pPr>
          <w:r w:rsidRPr="00875757">
            <w:rPr>
              <w:rStyle w:val="ATAFooterChar"/>
              <w:szCs w:val="18"/>
              <w:rtl w:val="0"/>
            </w:rPr>
            <w:t xml:space="preserve">Page </w:t>
          </w:r>
          <w:r w:rsidRPr="00875757">
            <w:rPr>
              <w:rStyle w:val="ATAFooterChar"/>
              <w:rFonts w:eastAsia="Arial Unicode MS"/>
              <w:szCs w:val="18"/>
            </w:rPr>
            <w:fldChar w:fldCharType="begin"/>
          </w:r>
          <w:r w:rsidRPr="00875757">
            <w:rPr>
              <w:rStyle w:val="ATAFooterChar"/>
              <w:rFonts w:eastAsia="Arial Unicode MS"/>
              <w:szCs w:val="18"/>
            </w:rPr>
            <w:instrText xml:space="preserve"> PAGE </w:instrText>
          </w:r>
          <w:r w:rsidRPr="00875757">
            <w:rPr>
              <w:rStyle w:val="ATAFooterChar"/>
              <w:rFonts w:eastAsia="Arial Unicode MS"/>
              <w:szCs w:val="18"/>
            </w:rPr>
            <w:fldChar w:fldCharType="separate"/>
          </w:r>
          <w:r w:rsidR="003A5D4F">
            <w:rPr>
              <w:rStyle w:val="ATAFooterChar"/>
              <w:rFonts w:eastAsia="Arial Unicode MS"/>
              <w:noProof/>
              <w:szCs w:val="18"/>
            </w:rPr>
            <w:t>1</w:t>
          </w:r>
          <w:r w:rsidRPr="00875757">
            <w:rPr>
              <w:rStyle w:val="ATAFooterChar"/>
              <w:rFonts w:eastAsia="Arial Unicode MS"/>
              <w:szCs w:val="18"/>
            </w:rPr>
            <w:fldChar w:fldCharType="end"/>
          </w:r>
          <w:r w:rsidRPr="00875757">
            <w:rPr>
              <w:rStyle w:val="ATAFooterChar"/>
              <w:szCs w:val="18"/>
              <w:rtl w:val="0"/>
            </w:rPr>
            <w:t xml:space="preserve"> of</w:t>
          </w:r>
          <w:r w:rsidR="00875757">
            <w:rPr>
              <w:rStyle w:val="ATAFooterChar"/>
              <w:szCs w:val="18"/>
              <w:rtl w:val="0"/>
            </w:rPr>
            <w:t xml:space="preserve"> </w:t>
          </w:r>
          <w:r w:rsidRPr="00875757">
            <w:rPr>
              <w:rStyle w:val="ATAFooterChar"/>
              <w:szCs w:val="18"/>
            </w:rPr>
            <w:t xml:space="preserve"> </w:t>
          </w:r>
          <w:r w:rsidRPr="00875757">
            <w:rPr>
              <w:rStyle w:val="ATAFooterChar"/>
              <w:rFonts w:eastAsia="Arial Unicode MS"/>
              <w:szCs w:val="18"/>
            </w:rPr>
            <w:fldChar w:fldCharType="begin"/>
          </w:r>
          <w:r w:rsidRPr="00875757">
            <w:rPr>
              <w:rStyle w:val="ATAFooterChar"/>
              <w:rFonts w:eastAsia="Arial Unicode MS"/>
              <w:szCs w:val="18"/>
            </w:rPr>
            <w:instrText xml:space="preserve"> NUMPAGES  \# "0"  \* MERGEFORMAT </w:instrText>
          </w:r>
          <w:r w:rsidRPr="00875757">
            <w:rPr>
              <w:rStyle w:val="ATAFooterChar"/>
              <w:rFonts w:eastAsia="Arial Unicode MS"/>
              <w:szCs w:val="18"/>
            </w:rPr>
            <w:fldChar w:fldCharType="separate"/>
          </w:r>
          <w:r w:rsidR="003A5D4F">
            <w:rPr>
              <w:rStyle w:val="ATAFooterChar"/>
              <w:rFonts w:eastAsia="Arial Unicode MS"/>
              <w:noProof/>
              <w:szCs w:val="18"/>
            </w:rPr>
            <w:t>6</w:t>
          </w:r>
          <w:r w:rsidRPr="00875757">
            <w:rPr>
              <w:rStyle w:val="ATAFooterChar"/>
              <w:rFonts w:eastAsia="Arial Unicode MS"/>
              <w:szCs w:val="18"/>
            </w:rPr>
            <w:fldChar w:fldCharType="end"/>
          </w:r>
        </w:p>
      </w:tc>
    </w:tr>
  </w:tbl>
  <w:p w14:paraId="553A7970" w14:textId="77777777" w:rsidR="008564F0" w:rsidRPr="00E9494F" w:rsidRDefault="008564F0" w:rsidP="00875757">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61665" w14:textId="77777777" w:rsidR="007744BD" w:rsidRDefault="007744BD" w:rsidP="00C82114">
      <w:r>
        <w:separator/>
      </w:r>
    </w:p>
  </w:footnote>
  <w:footnote w:type="continuationSeparator" w:id="0">
    <w:p w14:paraId="0E7CB85A" w14:textId="77777777" w:rsidR="007744BD" w:rsidRDefault="007744BD"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AB1C9C" w:rsidRPr="00456B51" w14:paraId="553A796B" w14:textId="77777777" w:rsidTr="00875757">
      <w:tc>
        <w:tcPr>
          <w:tcW w:w="4788" w:type="dxa"/>
          <w:shd w:val="clear" w:color="auto" w:fill="auto"/>
          <w:vAlign w:val="bottom"/>
        </w:tcPr>
        <w:p w14:paraId="553A7969" w14:textId="474DFDE2" w:rsidR="008564F0" w:rsidRPr="00456B51" w:rsidRDefault="0003686A" w:rsidP="00875757">
          <w:pPr>
            <w:pStyle w:val="ATAHeader"/>
            <w:bidi w:val="0"/>
          </w:pPr>
          <w:r>
            <w:rPr>
              <w:rtl w:val="0"/>
            </w:rPr>
            <w:t>Module 5: Critical Infrastructure Components</w:t>
          </w:r>
        </w:p>
      </w:tc>
      <w:tc>
        <w:tcPr>
          <w:tcW w:w="4788" w:type="dxa"/>
          <w:shd w:val="clear" w:color="auto" w:fill="auto"/>
          <w:vAlign w:val="bottom"/>
        </w:tcPr>
        <w:p w14:paraId="553A796A" w14:textId="00A647BB" w:rsidR="008564F0" w:rsidRPr="00456B51" w:rsidRDefault="00BA4651" w:rsidP="00BA4651">
          <w:pPr>
            <w:pStyle w:val="ATAHeader"/>
            <w:bidi w:val="0"/>
            <w:jc w:val="right"/>
          </w:pPr>
          <w:r>
            <w:rPr>
              <w:rtl w:val="0"/>
            </w:rPr>
            <w:t>Workbook</w:t>
          </w:r>
          <w:r w:rsidR="0057507D">
            <w:rPr>
              <w:rtl w:val="0"/>
            </w:rPr>
            <w:t xml:space="preserve"> 5.</w:t>
          </w:r>
          <w:r>
            <w:rPr>
              <w:rtl w:val="0"/>
            </w:rPr>
            <w:t>1</w:t>
          </w:r>
          <w:r w:rsidR="0057507D">
            <w:rPr>
              <w:rtl w:val="0"/>
            </w:rPr>
            <w:t>: Gathering Component Data</w:t>
          </w:r>
        </w:p>
      </w:tc>
    </w:tr>
  </w:tbl>
  <w:p w14:paraId="553A796C"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61E12"/>
    <w:multiLevelType w:val="hybridMultilevel"/>
    <w:tmpl w:val="69A41404"/>
    <w:lvl w:ilvl="0" w:tplc="330CC2D2">
      <w:start w:val="1"/>
      <w:numFmt w:val="decimal"/>
      <w:pStyle w:val="ATANumLevel01BodySlide"/>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5"/>
  </w:num>
  <w:num w:numId="4">
    <w:abstractNumId w:val="6"/>
  </w:num>
  <w:num w:numId="5">
    <w:abstractNumId w:val="3"/>
  </w:num>
  <w:num w:numId="6">
    <w:abstractNumId w:val="8"/>
  </w:num>
  <w:num w:numId="7">
    <w:abstractNumId w:val="7"/>
  </w:num>
  <w:num w:numId="8">
    <w:abstractNumId w:val="4"/>
  </w:num>
  <w:num w:numId="9">
    <w:abstractNumId w:val="0"/>
  </w:num>
  <w:num w:numId="10">
    <w:abstractNumId w:val="14"/>
  </w:num>
  <w:num w:numId="11">
    <w:abstractNumId w:val="15"/>
  </w:num>
  <w:num w:numId="12">
    <w:abstractNumId w:val="15"/>
  </w:num>
  <w:num w:numId="13">
    <w:abstractNumId w:val="9"/>
  </w:num>
  <w:num w:numId="14">
    <w:abstractNumId w:val="20"/>
  </w:num>
  <w:num w:numId="15">
    <w:abstractNumId w:val="10"/>
  </w:num>
  <w:num w:numId="16">
    <w:abstractNumId w:val="21"/>
  </w:num>
  <w:num w:numId="17">
    <w:abstractNumId w:val="21"/>
    <w:lvlOverride w:ilvl="0">
      <w:startOverride w:val="1"/>
    </w:lvlOverride>
  </w:num>
  <w:num w:numId="18">
    <w:abstractNumId w:val="20"/>
  </w:num>
  <w:num w:numId="19">
    <w:abstractNumId w:val="2"/>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18"/>
  </w:num>
  <w:num w:numId="28">
    <w:abstractNumId w:val="17"/>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1"/>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5FF7"/>
    <w:rsid w:val="0000604B"/>
    <w:rsid w:val="00006D61"/>
    <w:rsid w:val="00010BEA"/>
    <w:rsid w:val="00011A4A"/>
    <w:rsid w:val="00015024"/>
    <w:rsid w:val="00021717"/>
    <w:rsid w:val="00021D76"/>
    <w:rsid w:val="00022E9F"/>
    <w:rsid w:val="000244DC"/>
    <w:rsid w:val="0003028C"/>
    <w:rsid w:val="000307C7"/>
    <w:rsid w:val="000313F9"/>
    <w:rsid w:val="00034294"/>
    <w:rsid w:val="000345A1"/>
    <w:rsid w:val="00035445"/>
    <w:rsid w:val="0003557D"/>
    <w:rsid w:val="0003686A"/>
    <w:rsid w:val="00040836"/>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0CA"/>
    <w:rsid w:val="001B7389"/>
    <w:rsid w:val="001C333B"/>
    <w:rsid w:val="001C6087"/>
    <w:rsid w:val="001C64EB"/>
    <w:rsid w:val="001C7FF0"/>
    <w:rsid w:val="001D2DC4"/>
    <w:rsid w:val="001D46E1"/>
    <w:rsid w:val="001E04D6"/>
    <w:rsid w:val="001E469C"/>
    <w:rsid w:val="001E4F4D"/>
    <w:rsid w:val="001F3EDA"/>
    <w:rsid w:val="001F5C04"/>
    <w:rsid w:val="001F6A3C"/>
    <w:rsid w:val="001F75B0"/>
    <w:rsid w:val="00202847"/>
    <w:rsid w:val="00204C5D"/>
    <w:rsid w:val="00206B01"/>
    <w:rsid w:val="0021081C"/>
    <w:rsid w:val="00214C04"/>
    <w:rsid w:val="00217A1F"/>
    <w:rsid w:val="00220A4E"/>
    <w:rsid w:val="00221072"/>
    <w:rsid w:val="00221CDB"/>
    <w:rsid w:val="00221F5C"/>
    <w:rsid w:val="002250E4"/>
    <w:rsid w:val="00226679"/>
    <w:rsid w:val="00226C69"/>
    <w:rsid w:val="002277A1"/>
    <w:rsid w:val="00230017"/>
    <w:rsid w:val="00230386"/>
    <w:rsid w:val="002313D1"/>
    <w:rsid w:val="002313E5"/>
    <w:rsid w:val="00235C62"/>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1E2"/>
    <w:rsid w:val="0036653F"/>
    <w:rsid w:val="00366661"/>
    <w:rsid w:val="00370D1E"/>
    <w:rsid w:val="00371178"/>
    <w:rsid w:val="00371272"/>
    <w:rsid w:val="003733E6"/>
    <w:rsid w:val="00375CE7"/>
    <w:rsid w:val="003822F0"/>
    <w:rsid w:val="00382E75"/>
    <w:rsid w:val="00384DB7"/>
    <w:rsid w:val="00385980"/>
    <w:rsid w:val="00385B8F"/>
    <w:rsid w:val="00390366"/>
    <w:rsid w:val="003A0135"/>
    <w:rsid w:val="003A46E2"/>
    <w:rsid w:val="003A5D4F"/>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158B"/>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1610"/>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A3E"/>
    <w:rsid w:val="004A2700"/>
    <w:rsid w:val="004A4DD1"/>
    <w:rsid w:val="004A6759"/>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7507D"/>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67C4"/>
    <w:rsid w:val="005B7661"/>
    <w:rsid w:val="005C0148"/>
    <w:rsid w:val="005C152A"/>
    <w:rsid w:val="005C1CF8"/>
    <w:rsid w:val="005C1E68"/>
    <w:rsid w:val="005C294E"/>
    <w:rsid w:val="005C4420"/>
    <w:rsid w:val="005C699A"/>
    <w:rsid w:val="005D0124"/>
    <w:rsid w:val="005D4101"/>
    <w:rsid w:val="005D454B"/>
    <w:rsid w:val="005D4BF2"/>
    <w:rsid w:val="005D6BFD"/>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5A2"/>
    <w:rsid w:val="00636E69"/>
    <w:rsid w:val="006410BC"/>
    <w:rsid w:val="00644D00"/>
    <w:rsid w:val="00645AC1"/>
    <w:rsid w:val="00650334"/>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44BD"/>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0FD5"/>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77"/>
    <w:rsid w:val="00832BC2"/>
    <w:rsid w:val="00832C31"/>
    <w:rsid w:val="008348D9"/>
    <w:rsid w:val="0083495F"/>
    <w:rsid w:val="008374B6"/>
    <w:rsid w:val="00837B72"/>
    <w:rsid w:val="0084249C"/>
    <w:rsid w:val="00847E31"/>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757"/>
    <w:rsid w:val="0087582E"/>
    <w:rsid w:val="00877234"/>
    <w:rsid w:val="00880EAA"/>
    <w:rsid w:val="00882FC0"/>
    <w:rsid w:val="008837E7"/>
    <w:rsid w:val="008840BA"/>
    <w:rsid w:val="0088536B"/>
    <w:rsid w:val="0089687A"/>
    <w:rsid w:val="00896DE2"/>
    <w:rsid w:val="00897240"/>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21F9"/>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31F2"/>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1751"/>
    <w:rsid w:val="009E2548"/>
    <w:rsid w:val="009E74EF"/>
    <w:rsid w:val="009F030F"/>
    <w:rsid w:val="009F03E8"/>
    <w:rsid w:val="009F3154"/>
    <w:rsid w:val="009F6D1B"/>
    <w:rsid w:val="009F7DCB"/>
    <w:rsid w:val="00A00B55"/>
    <w:rsid w:val="00A0273C"/>
    <w:rsid w:val="00A04435"/>
    <w:rsid w:val="00A05286"/>
    <w:rsid w:val="00A05DFE"/>
    <w:rsid w:val="00A109E2"/>
    <w:rsid w:val="00A15065"/>
    <w:rsid w:val="00A16C4E"/>
    <w:rsid w:val="00A17CA4"/>
    <w:rsid w:val="00A20451"/>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1C9C"/>
    <w:rsid w:val="00AB24FA"/>
    <w:rsid w:val="00AB2D94"/>
    <w:rsid w:val="00AB5D90"/>
    <w:rsid w:val="00AC20B1"/>
    <w:rsid w:val="00AD33B9"/>
    <w:rsid w:val="00AD4D46"/>
    <w:rsid w:val="00AD4EEC"/>
    <w:rsid w:val="00AE2655"/>
    <w:rsid w:val="00AE7D14"/>
    <w:rsid w:val="00AF1D7A"/>
    <w:rsid w:val="00AF26BD"/>
    <w:rsid w:val="00AF7B93"/>
    <w:rsid w:val="00B030A0"/>
    <w:rsid w:val="00B04E6D"/>
    <w:rsid w:val="00B07BCE"/>
    <w:rsid w:val="00B10E8F"/>
    <w:rsid w:val="00B1135F"/>
    <w:rsid w:val="00B118A6"/>
    <w:rsid w:val="00B156DA"/>
    <w:rsid w:val="00B17BC6"/>
    <w:rsid w:val="00B17D1A"/>
    <w:rsid w:val="00B2053A"/>
    <w:rsid w:val="00B20F1B"/>
    <w:rsid w:val="00B21063"/>
    <w:rsid w:val="00B21DFF"/>
    <w:rsid w:val="00B2276B"/>
    <w:rsid w:val="00B228B7"/>
    <w:rsid w:val="00B22C51"/>
    <w:rsid w:val="00B255BD"/>
    <w:rsid w:val="00B30ED3"/>
    <w:rsid w:val="00B315AD"/>
    <w:rsid w:val="00B32997"/>
    <w:rsid w:val="00B3475A"/>
    <w:rsid w:val="00B4038E"/>
    <w:rsid w:val="00B44721"/>
    <w:rsid w:val="00B4624F"/>
    <w:rsid w:val="00B51328"/>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3D28"/>
    <w:rsid w:val="00B75F57"/>
    <w:rsid w:val="00B76A40"/>
    <w:rsid w:val="00B770CF"/>
    <w:rsid w:val="00B800DC"/>
    <w:rsid w:val="00B82FBF"/>
    <w:rsid w:val="00B839E7"/>
    <w:rsid w:val="00B84555"/>
    <w:rsid w:val="00B86C8E"/>
    <w:rsid w:val="00B86CE9"/>
    <w:rsid w:val="00BA2EA6"/>
    <w:rsid w:val="00BA31E4"/>
    <w:rsid w:val="00BA40AF"/>
    <w:rsid w:val="00BA4651"/>
    <w:rsid w:val="00BA4668"/>
    <w:rsid w:val="00BB1B36"/>
    <w:rsid w:val="00BB262E"/>
    <w:rsid w:val="00BB29EB"/>
    <w:rsid w:val="00BB4239"/>
    <w:rsid w:val="00BB4DC6"/>
    <w:rsid w:val="00BB7231"/>
    <w:rsid w:val="00BC0192"/>
    <w:rsid w:val="00BC120E"/>
    <w:rsid w:val="00BC1363"/>
    <w:rsid w:val="00BC1566"/>
    <w:rsid w:val="00BC3FB3"/>
    <w:rsid w:val="00BC5A4B"/>
    <w:rsid w:val="00BC67CD"/>
    <w:rsid w:val="00BC78EB"/>
    <w:rsid w:val="00BD399F"/>
    <w:rsid w:val="00BD5C6D"/>
    <w:rsid w:val="00BE468C"/>
    <w:rsid w:val="00BE474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5C28"/>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A7176"/>
    <w:rsid w:val="00CB01A8"/>
    <w:rsid w:val="00CB1F8E"/>
    <w:rsid w:val="00CB22FF"/>
    <w:rsid w:val="00CB2CEF"/>
    <w:rsid w:val="00CB2F30"/>
    <w:rsid w:val="00CC457F"/>
    <w:rsid w:val="00CC56F1"/>
    <w:rsid w:val="00CC61FD"/>
    <w:rsid w:val="00CC71B0"/>
    <w:rsid w:val="00CD20B7"/>
    <w:rsid w:val="00CE1246"/>
    <w:rsid w:val="00CE2A9E"/>
    <w:rsid w:val="00CE2BDD"/>
    <w:rsid w:val="00CE54B2"/>
    <w:rsid w:val="00CE5AF9"/>
    <w:rsid w:val="00CE7080"/>
    <w:rsid w:val="00CE775C"/>
    <w:rsid w:val="00CE7F03"/>
    <w:rsid w:val="00CF1702"/>
    <w:rsid w:val="00CF1763"/>
    <w:rsid w:val="00CF3FFB"/>
    <w:rsid w:val="00CF6DB2"/>
    <w:rsid w:val="00D0126D"/>
    <w:rsid w:val="00D01367"/>
    <w:rsid w:val="00D02518"/>
    <w:rsid w:val="00D03188"/>
    <w:rsid w:val="00D065DA"/>
    <w:rsid w:val="00D07987"/>
    <w:rsid w:val="00D10194"/>
    <w:rsid w:val="00D10C31"/>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15C"/>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50A2"/>
    <w:rsid w:val="00E25D3E"/>
    <w:rsid w:val="00E27DA9"/>
    <w:rsid w:val="00E303B7"/>
    <w:rsid w:val="00E3093C"/>
    <w:rsid w:val="00E318C1"/>
    <w:rsid w:val="00E31DA1"/>
    <w:rsid w:val="00E32ABD"/>
    <w:rsid w:val="00E338A3"/>
    <w:rsid w:val="00E33E72"/>
    <w:rsid w:val="00E36917"/>
    <w:rsid w:val="00E43F36"/>
    <w:rsid w:val="00E46421"/>
    <w:rsid w:val="00E47303"/>
    <w:rsid w:val="00E4786D"/>
    <w:rsid w:val="00E50DE4"/>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099D"/>
    <w:rsid w:val="00ED4A3E"/>
    <w:rsid w:val="00ED6DE1"/>
    <w:rsid w:val="00EE3D04"/>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11D4"/>
    <w:rsid w:val="00F3355E"/>
    <w:rsid w:val="00F33B9A"/>
    <w:rsid w:val="00F36873"/>
    <w:rsid w:val="00F3729D"/>
    <w:rsid w:val="00F448D5"/>
    <w:rsid w:val="00F44B06"/>
    <w:rsid w:val="00F5175B"/>
    <w:rsid w:val="00F53FE0"/>
    <w:rsid w:val="00F57854"/>
    <w:rsid w:val="00F62202"/>
    <w:rsid w:val="00F62D76"/>
    <w:rsid w:val="00F634DE"/>
    <w:rsid w:val="00F6436B"/>
    <w:rsid w:val="00F653D5"/>
    <w:rsid w:val="00F657C8"/>
    <w:rsid w:val="00F66C6B"/>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50EF"/>
    <w:rsid w:val="00FD766A"/>
    <w:rsid w:val="00FF02CA"/>
    <w:rsid w:val="00FF143F"/>
    <w:rsid w:val="00FF264A"/>
    <w:rsid w:val="00FF348F"/>
    <w:rsid w:val="00FF4056"/>
    <w:rsid w:val="00FF5411"/>
    <w:rsid w:val="00FF649D"/>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3A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DA415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A415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DA415C"/>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DA415C"/>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AB1C9C"/>
    <w:rPr>
      <w:rFonts w:ascii="Cambria" w:eastAsiaTheme="minorHAnsi" w:hAnsi="Cambria" w:cstheme="minorBidi"/>
      <w:szCs w:val="22"/>
    </w:rPr>
  </w:style>
  <w:style w:type="paragraph" w:customStyle="1" w:styleId="ataHeading1">
    <w:name w:val="ataHeading 1"/>
    <w:basedOn w:val="ataBody0"/>
    <w:next w:val="ataBody0"/>
    <w:qFormat/>
    <w:rsid w:val="00AB1C9C"/>
    <w:pPr>
      <w:keepNext/>
      <w:spacing w:before="240" w:after="240"/>
      <w:outlineLvl w:val="0"/>
    </w:pPr>
    <w:rPr>
      <w:b/>
    </w:rPr>
  </w:style>
  <w:style w:type="paragraph" w:customStyle="1" w:styleId="ataHeading2">
    <w:name w:val="ataHeading 2"/>
    <w:basedOn w:val="ataHeading1"/>
    <w:next w:val="ataBody0"/>
    <w:autoRedefine/>
    <w:qFormat/>
    <w:rsid w:val="00AB1C9C"/>
    <w:pPr>
      <w:spacing w:after="120"/>
      <w:outlineLvl w:val="1"/>
    </w:pPr>
    <w:rPr>
      <w:u w:val="single"/>
    </w:rPr>
  </w:style>
  <w:style w:type="paragraph" w:customStyle="1" w:styleId="ataBullet">
    <w:name w:val="ataBullet"/>
    <w:basedOn w:val="ataBody0"/>
    <w:link w:val="ataBulletChar"/>
    <w:qFormat/>
    <w:rsid w:val="00AB1C9C"/>
    <w:pPr>
      <w:numPr>
        <w:numId w:val="27"/>
      </w:numPr>
    </w:pPr>
    <w:rPr>
      <w:bCs/>
    </w:rPr>
  </w:style>
  <w:style w:type="character" w:customStyle="1" w:styleId="ataBulletChar">
    <w:name w:val="ataBullet Char"/>
    <w:basedOn w:val="DefaultParagraphFont"/>
    <w:link w:val="ataBullet"/>
    <w:locked/>
    <w:rsid w:val="00AB1C9C"/>
    <w:rPr>
      <w:rFonts w:ascii="Cambria" w:eastAsiaTheme="minorHAnsi" w:hAnsi="Cambria" w:cstheme="minorBidi"/>
      <w:bCs/>
      <w:sz w:val="24"/>
      <w:szCs w:val="22"/>
    </w:rPr>
  </w:style>
  <w:style w:type="paragraph" w:customStyle="1" w:styleId="ataNumberedList">
    <w:name w:val="ataNumbered List"/>
    <w:basedOn w:val="ataBody0"/>
    <w:qFormat/>
    <w:rsid w:val="00AB1C9C"/>
    <w:pPr>
      <w:numPr>
        <w:numId w:val="28"/>
      </w:numPr>
      <w:ind w:left="360"/>
    </w:pPr>
  </w:style>
  <w:style w:type="paragraph" w:customStyle="1" w:styleId="ataFigure">
    <w:name w:val="ataFigure"/>
    <w:basedOn w:val="Normal"/>
    <w:qFormat/>
    <w:rsid w:val="00AB1C9C"/>
    <w:pPr>
      <w:spacing w:before="120" w:after="120"/>
    </w:pPr>
    <w:rPr>
      <w:rFonts w:asciiTheme="majorHAnsi" w:eastAsiaTheme="minorHAnsi" w:hAnsiTheme="majorHAnsi" w:cstheme="minorBidi"/>
      <w:b/>
      <w:bCs/>
      <w:color w:val="FFFFFF"/>
      <w:szCs w:val="18"/>
    </w:rPr>
  </w:style>
  <w:style w:type="character" w:styleId="CommentReference">
    <w:name w:val="annotation reference"/>
    <w:basedOn w:val="DefaultParagraphFont"/>
    <w:semiHidden/>
    <w:unhideWhenUsed/>
    <w:rsid w:val="00A109E2"/>
    <w:rPr>
      <w:sz w:val="16"/>
      <w:szCs w:val="16"/>
    </w:rPr>
  </w:style>
  <w:style w:type="paragraph" w:customStyle="1" w:styleId="ATATableHeading">
    <w:name w:val="ATA Table Heading"/>
    <w:next w:val="ATABody"/>
    <w:link w:val="ATATableHeadingChar"/>
    <w:uiPriority w:val="34"/>
    <w:qFormat/>
    <w:rsid w:val="00FD50EF"/>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FD50EF"/>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D50EF"/>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D50EF"/>
    <w:rPr>
      <w:rFonts w:ascii="Cambria" w:hAnsi="Cambria"/>
      <w:color w:val="262626" w:themeColor="text1" w:themeTint="D9"/>
      <w:sz w:val="24"/>
      <w:szCs w:val="24"/>
    </w:rPr>
  </w:style>
  <w:style w:type="character" w:customStyle="1" w:styleId="ATAAnswers">
    <w:name w:val="ATA Answers"/>
    <w:uiPriority w:val="1"/>
    <w:qFormat/>
    <w:rsid w:val="00FD50EF"/>
    <w:rPr>
      <w:rFonts w:ascii="Cambria" w:eastAsia="Arial Unicode MS" w:hAnsi="Cambria"/>
      <w:i/>
      <w:color w:val="262626" w:themeColor="text1" w:themeTint="D9"/>
      <w:sz w:val="24"/>
    </w:rPr>
  </w:style>
  <w:style w:type="paragraph" w:customStyle="1" w:styleId="ATANumLevel01BodySlide">
    <w:name w:val="ATA Num Level 01 Body/Slide"/>
    <w:basedOn w:val="Normal"/>
    <w:link w:val="ATANumLevel01BodySlideChar"/>
    <w:uiPriority w:val="8"/>
    <w:rsid w:val="00A20451"/>
    <w:pPr>
      <w:numPr>
        <w:numId w:val="40"/>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A20451"/>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DA415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A415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DA415C"/>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DA415C"/>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AB1C9C"/>
    <w:rPr>
      <w:rFonts w:ascii="Cambria" w:eastAsiaTheme="minorHAnsi" w:hAnsi="Cambria" w:cstheme="minorBidi"/>
      <w:szCs w:val="22"/>
    </w:rPr>
  </w:style>
  <w:style w:type="paragraph" w:customStyle="1" w:styleId="ataHeading1">
    <w:name w:val="ataHeading 1"/>
    <w:basedOn w:val="ataBody0"/>
    <w:next w:val="ataBody0"/>
    <w:qFormat/>
    <w:rsid w:val="00AB1C9C"/>
    <w:pPr>
      <w:keepNext/>
      <w:spacing w:before="240" w:after="240"/>
      <w:outlineLvl w:val="0"/>
    </w:pPr>
    <w:rPr>
      <w:b/>
    </w:rPr>
  </w:style>
  <w:style w:type="paragraph" w:customStyle="1" w:styleId="ataHeading2">
    <w:name w:val="ataHeading 2"/>
    <w:basedOn w:val="ataHeading1"/>
    <w:next w:val="ataBody0"/>
    <w:autoRedefine/>
    <w:qFormat/>
    <w:rsid w:val="00AB1C9C"/>
    <w:pPr>
      <w:spacing w:after="120"/>
      <w:outlineLvl w:val="1"/>
    </w:pPr>
    <w:rPr>
      <w:u w:val="single"/>
    </w:rPr>
  </w:style>
  <w:style w:type="paragraph" w:customStyle="1" w:styleId="ataBullet">
    <w:name w:val="ataBullet"/>
    <w:basedOn w:val="ataBody0"/>
    <w:link w:val="ataBulletChar"/>
    <w:qFormat/>
    <w:rsid w:val="00AB1C9C"/>
    <w:pPr>
      <w:numPr>
        <w:numId w:val="27"/>
      </w:numPr>
    </w:pPr>
    <w:rPr>
      <w:bCs/>
    </w:rPr>
  </w:style>
  <w:style w:type="character" w:customStyle="1" w:styleId="ataBulletChar">
    <w:name w:val="ataBullet Char"/>
    <w:basedOn w:val="DefaultParagraphFont"/>
    <w:link w:val="ataBullet"/>
    <w:locked/>
    <w:rsid w:val="00AB1C9C"/>
    <w:rPr>
      <w:rFonts w:ascii="Cambria" w:eastAsiaTheme="minorHAnsi" w:hAnsi="Cambria" w:cstheme="minorBidi"/>
      <w:bCs/>
      <w:sz w:val="24"/>
      <w:szCs w:val="22"/>
    </w:rPr>
  </w:style>
  <w:style w:type="paragraph" w:customStyle="1" w:styleId="ataNumberedList">
    <w:name w:val="ataNumbered List"/>
    <w:basedOn w:val="ataBody0"/>
    <w:qFormat/>
    <w:rsid w:val="00AB1C9C"/>
    <w:pPr>
      <w:numPr>
        <w:numId w:val="28"/>
      </w:numPr>
      <w:ind w:left="360"/>
    </w:pPr>
  </w:style>
  <w:style w:type="paragraph" w:customStyle="1" w:styleId="ataFigure">
    <w:name w:val="ataFigure"/>
    <w:basedOn w:val="Normal"/>
    <w:qFormat/>
    <w:rsid w:val="00AB1C9C"/>
    <w:pPr>
      <w:spacing w:before="120" w:after="120"/>
    </w:pPr>
    <w:rPr>
      <w:rFonts w:asciiTheme="majorHAnsi" w:eastAsiaTheme="minorHAnsi" w:hAnsiTheme="majorHAnsi" w:cstheme="minorBidi"/>
      <w:b/>
      <w:bCs/>
      <w:color w:val="FFFFFF"/>
      <w:szCs w:val="18"/>
    </w:rPr>
  </w:style>
  <w:style w:type="character" w:styleId="CommentReference">
    <w:name w:val="annotation reference"/>
    <w:basedOn w:val="DefaultParagraphFont"/>
    <w:semiHidden/>
    <w:unhideWhenUsed/>
    <w:rsid w:val="00A109E2"/>
    <w:rPr>
      <w:sz w:val="16"/>
      <w:szCs w:val="16"/>
    </w:rPr>
  </w:style>
  <w:style w:type="paragraph" w:customStyle="1" w:styleId="ATATableHeading">
    <w:name w:val="ATA Table Heading"/>
    <w:next w:val="ATABody"/>
    <w:link w:val="ATATableHeadingChar"/>
    <w:uiPriority w:val="34"/>
    <w:qFormat/>
    <w:rsid w:val="00FD50EF"/>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FD50EF"/>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D50EF"/>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D50EF"/>
    <w:rPr>
      <w:rFonts w:ascii="Cambria" w:hAnsi="Cambria"/>
      <w:color w:val="262626" w:themeColor="text1" w:themeTint="D9"/>
      <w:sz w:val="24"/>
      <w:szCs w:val="24"/>
    </w:rPr>
  </w:style>
  <w:style w:type="character" w:customStyle="1" w:styleId="ATAAnswers">
    <w:name w:val="ATA Answers"/>
    <w:uiPriority w:val="1"/>
    <w:qFormat/>
    <w:rsid w:val="00FD50EF"/>
    <w:rPr>
      <w:rFonts w:ascii="Cambria" w:eastAsia="Arial Unicode MS" w:hAnsi="Cambria"/>
      <w:i/>
      <w:color w:val="262626" w:themeColor="text1" w:themeTint="D9"/>
      <w:sz w:val="24"/>
    </w:rPr>
  </w:style>
  <w:style w:type="paragraph" w:customStyle="1" w:styleId="ATANumLevel01BodySlide">
    <w:name w:val="ATA Num Level 01 Body/Slide"/>
    <w:basedOn w:val="Normal"/>
    <w:link w:val="ATANumLevel01BodySlideChar"/>
    <w:uiPriority w:val="8"/>
    <w:rsid w:val="00A20451"/>
    <w:pPr>
      <w:numPr>
        <w:numId w:val="40"/>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A20451"/>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png"/><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emf"/><Relationship Id="rId133" Type="http://schemas.openxmlformats.org/officeDocument/2006/relationships/image" Target="media/image123.emf"/><Relationship Id="rId138" Type="http://schemas.openxmlformats.org/officeDocument/2006/relationships/image" Target="media/image128.emf"/><Relationship Id="rId154" Type="http://schemas.openxmlformats.org/officeDocument/2006/relationships/fontTable" Target="fontTable.xml"/><Relationship Id="rId16" Type="http://schemas.openxmlformats.org/officeDocument/2006/relationships/image" Target="media/image6.emf"/><Relationship Id="rId107" Type="http://schemas.openxmlformats.org/officeDocument/2006/relationships/image" Target="media/image97.emf"/><Relationship Id="rId11" Type="http://schemas.openxmlformats.org/officeDocument/2006/relationships/image" Target="media/image1.jpeg"/><Relationship Id="rId32" Type="http://schemas.openxmlformats.org/officeDocument/2006/relationships/image" Target="media/image22.png"/><Relationship Id="rId37" Type="http://schemas.openxmlformats.org/officeDocument/2006/relationships/image" Target="media/image27.emf"/><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emf"/><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emf"/><Relationship Id="rId149" Type="http://schemas.openxmlformats.org/officeDocument/2006/relationships/image" Target="media/image139.png"/><Relationship Id="rId5" Type="http://schemas.openxmlformats.org/officeDocument/2006/relationships/styles" Target="styles.xml"/><Relationship Id="rId90" Type="http://schemas.openxmlformats.org/officeDocument/2006/relationships/image" Target="media/image80.png"/><Relationship Id="rId95" Type="http://schemas.openxmlformats.org/officeDocument/2006/relationships/image" Target="media/image85.emf"/><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emf"/><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emf"/><Relationship Id="rId113" Type="http://schemas.openxmlformats.org/officeDocument/2006/relationships/image" Target="media/image103.emf"/><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emf"/><Relationship Id="rId80" Type="http://schemas.openxmlformats.org/officeDocument/2006/relationships/image" Target="media/image70.png"/><Relationship Id="rId85" Type="http://schemas.openxmlformats.org/officeDocument/2006/relationships/image" Target="media/image75.emf"/><Relationship Id="rId150" Type="http://schemas.openxmlformats.org/officeDocument/2006/relationships/image" Target="media/image140.png"/><Relationship Id="rId155" Type="http://schemas.openxmlformats.org/officeDocument/2006/relationships/theme" Target="theme/theme1.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emf"/><Relationship Id="rId103" Type="http://schemas.openxmlformats.org/officeDocument/2006/relationships/image" Target="media/image93.png"/><Relationship Id="rId108" Type="http://schemas.openxmlformats.org/officeDocument/2006/relationships/image" Target="media/image98.emf"/><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image" Target="media/image127.emf"/><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3.emf"/><Relationship Id="rId88" Type="http://schemas.openxmlformats.org/officeDocument/2006/relationships/image" Target="media/image78.emf"/><Relationship Id="rId91" Type="http://schemas.openxmlformats.org/officeDocument/2006/relationships/image" Target="media/image81.png"/><Relationship Id="rId96" Type="http://schemas.openxmlformats.org/officeDocument/2006/relationships/image" Target="media/image86.emf"/><Relationship Id="rId111" Type="http://schemas.openxmlformats.org/officeDocument/2006/relationships/image" Target="media/image101.emf"/><Relationship Id="rId132" Type="http://schemas.openxmlformats.org/officeDocument/2006/relationships/image" Target="media/image122.emf"/><Relationship Id="rId140" Type="http://schemas.openxmlformats.org/officeDocument/2006/relationships/image" Target="media/image130.emf"/><Relationship Id="rId145" Type="http://schemas.openxmlformats.org/officeDocument/2006/relationships/image" Target="media/image135.emf"/><Relationship Id="rId153"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emf"/><Relationship Id="rId119" Type="http://schemas.openxmlformats.org/officeDocument/2006/relationships/image" Target="media/image109.emf"/><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jpeg"/><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130" Type="http://schemas.openxmlformats.org/officeDocument/2006/relationships/image" Target="media/image120.jpeg"/><Relationship Id="rId135" Type="http://schemas.openxmlformats.org/officeDocument/2006/relationships/image" Target="media/image125.emf"/><Relationship Id="rId143" Type="http://schemas.openxmlformats.org/officeDocument/2006/relationships/image" Target="media/image133.png"/><Relationship Id="rId148" Type="http://schemas.openxmlformats.org/officeDocument/2006/relationships/image" Target="media/image138.png"/><Relationship Id="rId151" Type="http://schemas.openxmlformats.org/officeDocument/2006/relationships/image" Target="media/image141.png"/><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image" Target="media/image115.emf"/><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131" Type="http://schemas.openxmlformats.org/officeDocument/2006/relationships/image" Target="media/image121.png"/><Relationship Id="rId136" Type="http://schemas.openxmlformats.org/officeDocument/2006/relationships/image" Target="media/image126.emf"/><Relationship Id="rId61" Type="http://schemas.openxmlformats.org/officeDocument/2006/relationships/image" Target="media/image51.png"/><Relationship Id="rId82" Type="http://schemas.openxmlformats.org/officeDocument/2006/relationships/image" Target="media/image72.emf"/><Relationship Id="rId152"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image" Target="media/image116.emf"/><Relationship Id="rId147" Type="http://schemas.openxmlformats.org/officeDocument/2006/relationships/image" Target="media/image137.png"/><Relationship Id="rId8" Type="http://schemas.openxmlformats.org/officeDocument/2006/relationships/webSettings" Target="webSettings.xml"/><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image" Target="media/image111.emf"/><Relationship Id="rId142" Type="http://schemas.openxmlformats.org/officeDocument/2006/relationships/image" Target="media/image132.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3.xml><?xml version="1.0" encoding="utf-8"?>
<ds:datastoreItem xmlns:ds="http://schemas.openxmlformats.org/officeDocument/2006/customXml" ds:itemID="{E8106ED0-6BAC-421B-AC22-FFB2776D6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Module 5: Critical Infrastructure Components</vt:lpstr>
    </vt:vector>
  </TitlesOfParts>
  <Company>Office of Antiterrorism Assistance</Company>
  <LinksUpToDate>false</LinksUpToDate>
  <CharactersWithSpaces>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5: Critical Infrastructure Components</dc:title>
  <dc:subject>Critical Infrastructure Security and Resilience (CISR)</dc:subject>
  <dc:creator>ATA</dc:creator>
  <cp:lastModifiedBy>RobinsKL</cp:lastModifiedBy>
  <cp:revision>3</cp:revision>
  <cp:lastPrinted>2013-12-04T12:49:00Z</cp:lastPrinted>
  <dcterms:created xsi:type="dcterms:W3CDTF">2017-10-20T18:36:00Z</dcterms:created>
  <dcterms:modified xsi:type="dcterms:W3CDTF">2017-10-20T18:57:00Z</dcterms:modified>
  <cp:category>Addendum 5.2: Gathering Component Data</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