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16FC49" w14:textId="09B55BF4" w:rsidR="00520678" w:rsidRPr="002F76FF" w:rsidRDefault="00D0273A" w:rsidP="00E80349">
      <w:pPr>
        <w:pStyle w:val="ATAModuleTitle"/>
        <w:rPr>
          <w:rFonts w:asciiTheme="majorHAnsi" w:hAnsiTheme="majorHAnsi"/>
          <w:b w:val="0"/>
          <w:bCs/>
          <w:sz w:val="26"/>
          <w:szCs w:val="26"/>
        </w:rPr>
      </w:pPr>
      <w:bookmarkStart w:id="0" w:name="_GoBack"/>
      <w:r>
        <w:rPr>
          <w:noProof/>
        </w:rPr>
        <w:drawing>
          <wp:anchor distT="0" distB="0" distL="114300" distR="114300" simplePos="0" relativeHeight="251710976" behindDoc="0" locked="0" layoutInCell="1" allowOverlap="1" wp14:anchorId="47B00126" wp14:editId="0D954F13">
            <wp:simplePos x="0" y="0"/>
            <wp:positionH relativeFrom="column">
              <wp:posOffset>5214620</wp:posOffset>
            </wp:positionH>
            <wp:positionV relativeFrom="paragraph">
              <wp:posOffset>-22860</wp:posOffset>
            </wp:positionV>
            <wp:extent cx="271780" cy="27432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Pr="00D0273A">
        <w:rPr>
          <w:rFonts w:asciiTheme="majorHAnsi" w:hAnsiTheme="majorHAnsi"/>
          <w:b w:val="0"/>
          <w:bCs/>
          <w:sz w:val="26"/>
          <w:szCs w:val="26"/>
          <w:cs/>
          <w:lang w:bidi="ar-SA"/>
        </w:rPr>
        <w:t>الكتيب</w:t>
      </w:r>
      <w:r w:rsidRPr="00D0273A">
        <w:rPr>
          <w:rFonts w:asciiTheme="majorHAnsi" w:hAnsiTheme="majorHAnsi"/>
          <w:bCs/>
          <w:sz w:val="26"/>
          <w:szCs w:val="26"/>
        </w:rPr>
        <w:t xml:space="preserve"> </w:t>
      </w:r>
      <w:r w:rsidR="006B2C72" w:rsidRPr="002F76FF">
        <w:rPr>
          <w:rFonts w:asciiTheme="majorHAnsi" w:hAnsiTheme="majorHAnsi"/>
          <w:b w:val="0"/>
          <w:bCs/>
          <w:sz w:val="26"/>
          <w:szCs w:val="26"/>
        </w:rPr>
        <w:t>16.1: التمرين الختامي</w:t>
      </w:r>
    </w:p>
    <w:p w14:paraId="4CA8333F" w14:textId="01AACC3E" w:rsidR="00C12865" w:rsidRPr="002F76FF" w:rsidRDefault="00C12865" w:rsidP="007F537C">
      <w:pPr>
        <w:pStyle w:val="ATAHeadingLevel1"/>
        <w:rPr>
          <w:sz w:val="26"/>
          <w:szCs w:val="26"/>
        </w:rPr>
      </w:pPr>
      <w:r w:rsidRPr="002F76FF">
        <w:rPr>
          <w:noProof/>
          <w:sz w:val="26"/>
          <w:szCs w:val="26"/>
          <w:lang w:eastAsia="en-US" w:bidi="ar-SA"/>
        </w:rPr>
        <w:drawing>
          <wp:inline distT="0" distB="0" distL="0" distR="0" wp14:anchorId="6FC496CA" wp14:editId="5192A402">
            <wp:extent cx="384175" cy="4572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175" cy="457200"/>
                    </a:xfrm>
                    <a:prstGeom prst="rect">
                      <a:avLst/>
                    </a:prstGeom>
                    <a:noFill/>
                  </pic:spPr>
                </pic:pic>
              </a:graphicData>
            </a:graphic>
          </wp:inline>
        </w:drawing>
      </w:r>
    </w:p>
    <w:p w14:paraId="5F16FC4A" w14:textId="790450FA" w:rsidR="00520678" w:rsidRPr="002F76FF" w:rsidRDefault="00520678" w:rsidP="007F537C">
      <w:pPr>
        <w:pStyle w:val="ATAHeadingLevel1"/>
        <w:rPr>
          <w:b w:val="0"/>
          <w:bCs/>
          <w:sz w:val="26"/>
          <w:szCs w:val="26"/>
        </w:rPr>
      </w:pPr>
      <w:r w:rsidRPr="002F76FF">
        <w:rPr>
          <w:b w:val="0"/>
          <w:bCs/>
          <w:sz w:val="26"/>
          <w:szCs w:val="26"/>
        </w:rPr>
        <w:t>نظرة عامة على التمرين الختامي (30 دقيقة)</w:t>
      </w:r>
    </w:p>
    <w:p w14:paraId="5F16FC4B" w14:textId="77777777" w:rsidR="00520678" w:rsidRPr="002F76FF" w:rsidRDefault="00520678" w:rsidP="007928BC">
      <w:pPr>
        <w:pStyle w:val="ATABody"/>
        <w:rPr>
          <w:b/>
          <w:sz w:val="26"/>
          <w:szCs w:val="26"/>
        </w:rPr>
      </w:pPr>
      <w:r w:rsidRPr="002F76FF">
        <w:rPr>
          <w:b/>
          <w:sz w:val="26"/>
          <w:szCs w:val="26"/>
        </w:rPr>
        <w:t xml:space="preserve">سيعمل المشاركون الآن على شكل فرق لإجراء تحليل لجوانب الضعف بنظام الحماية المادية الخاص بمنشأة حيوية منتقاة في البنية الأساسية الحرجة. وقبل البداية، إليك بعض المعلومات الحساسة عن كيفية إجراء التمرين الختامي. </w:t>
      </w:r>
    </w:p>
    <w:p w14:paraId="5F16FC4C" w14:textId="77777777" w:rsidR="00520678" w:rsidRPr="002F76FF" w:rsidRDefault="00520678" w:rsidP="00520678">
      <w:pPr>
        <w:rPr>
          <w:rFonts w:asciiTheme="majorHAnsi" w:hAnsiTheme="majorHAnsi"/>
          <w:b/>
          <w:sz w:val="26"/>
          <w:szCs w:val="26"/>
        </w:rPr>
      </w:pPr>
    </w:p>
    <w:p w14:paraId="5F16FC4D" w14:textId="77777777" w:rsidR="00520678" w:rsidRPr="002F76FF" w:rsidRDefault="00520678" w:rsidP="007928BC">
      <w:pPr>
        <w:pStyle w:val="ATABody"/>
        <w:rPr>
          <w:b/>
          <w:sz w:val="26"/>
          <w:szCs w:val="26"/>
        </w:rPr>
      </w:pPr>
      <w:r w:rsidRPr="002F76FF">
        <w:rPr>
          <w:b/>
          <w:sz w:val="26"/>
          <w:szCs w:val="26"/>
        </w:rPr>
        <w:t>هذا التمرين مقسمة إلى الأجزاء التالية:</w:t>
      </w:r>
    </w:p>
    <w:p w14:paraId="5F16FC4F" w14:textId="77777777" w:rsidR="00520678" w:rsidRPr="002F76FF" w:rsidRDefault="00520678" w:rsidP="007928BC">
      <w:pPr>
        <w:pStyle w:val="ATABulletLevel01BodySlide"/>
        <w:rPr>
          <w:b/>
          <w:bCs w:val="0"/>
          <w:sz w:val="26"/>
          <w:szCs w:val="26"/>
        </w:rPr>
      </w:pPr>
      <w:r w:rsidRPr="002F76FF">
        <w:rPr>
          <w:b/>
          <w:bCs w:val="0"/>
          <w:sz w:val="26"/>
          <w:szCs w:val="26"/>
        </w:rPr>
        <w:t>الجزء 1: تقييم البنية الأساسية الحرجة</w:t>
      </w:r>
    </w:p>
    <w:p w14:paraId="5F16FC50" w14:textId="77777777" w:rsidR="00520678" w:rsidRPr="002F76FF" w:rsidRDefault="00520678" w:rsidP="007928BC">
      <w:pPr>
        <w:pStyle w:val="ATABulletLevel01BodySlide"/>
        <w:rPr>
          <w:b/>
          <w:bCs w:val="0"/>
          <w:sz w:val="26"/>
          <w:szCs w:val="26"/>
        </w:rPr>
      </w:pPr>
      <w:r w:rsidRPr="002F76FF">
        <w:rPr>
          <w:b/>
          <w:bCs w:val="0"/>
          <w:sz w:val="26"/>
          <w:szCs w:val="26"/>
        </w:rPr>
        <w:t>الجزء 2: أصول البنية الأساسية الحرجة</w:t>
      </w:r>
    </w:p>
    <w:p w14:paraId="5F16FC51" w14:textId="71D07737" w:rsidR="00520678" w:rsidRPr="002F76FF" w:rsidRDefault="00520678" w:rsidP="007928BC">
      <w:pPr>
        <w:pStyle w:val="ATABulletLevel01BodySlide"/>
        <w:rPr>
          <w:b/>
          <w:bCs w:val="0"/>
          <w:sz w:val="26"/>
          <w:szCs w:val="26"/>
        </w:rPr>
      </w:pPr>
      <w:r w:rsidRPr="002F76FF">
        <w:rPr>
          <w:b/>
          <w:bCs w:val="0"/>
          <w:sz w:val="26"/>
          <w:szCs w:val="26"/>
        </w:rPr>
        <w:t>الجزء 3: تقدير التهديدات</w:t>
      </w:r>
    </w:p>
    <w:p w14:paraId="5F16FC52" w14:textId="77777777" w:rsidR="00520678" w:rsidRPr="002F76FF" w:rsidRDefault="00520678" w:rsidP="007928BC">
      <w:pPr>
        <w:pStyle w:val="ATABulletLevel01BodySlide"/>
        <w:rPr>
          <w:b/>
          <w:bCs w:val="0"/>
          <w:sz w:val="26"/>
          <w:szCs w:val="26"/>
        </w:rPr>
      </w:pPr>
      <w:r w:rsidRPr="002F76FF">
        <w:rPr>
          <w:b/>
          <w:bCs w:val="0"/>
          <w:sz w:val="26"/>
          <w:szCs w:val="26"/>
        </w:rPr>
        <w:t>الجزء 4: الفحص الأمني والتحقق، وزيارة الموقع</w:t>
      </w:r>
    </w:p>
    <w:p w14:paraId="5F16FC53" w14:textId="77777777" w:rsidR="00520678" w:rsidRPr="002F76FF" w:rsidRDefault="00520678" w:rsidP="007928BC">
      <w:pPr>
        <w:pStyle w:val="ATABulletLevel01BodySlide"/>
        <w:rPr>
          <w:b/>
          <w:bCs w:val="0"/>
          <w:sz w:val="26"/>
          <w:szCs w:val="26"/>
        </w:rPr>
      </w:pPr>
      <w:r w:rsidRPr="002F76FF">
        <w:rPr>
          <w:b/>
          <w:bCs w:val="0"/>
          <w:sz w:val="26"/>
          <w:szCs w:val="26"/>
        </w:rPr>
        <w:t>الجزء 5: مسافات التباعد</w:t>
      </w:r>
    </w:p>
    <w:p w14:paraId="5F16FC54" w14:textId="36C60808" w:rsidR="00520678" w:rsidRPr="002F76FF" w:rsidRDefault="00520678" w:rsidP="007928BC">
      <w:pPr>
        <w:pStyle w:val="ATABulletLevel01BodySlide"/>
        <w:rPr>
          <w:b/>
          <w:bCs w:val="0"/>
          <w:sz w:val="26"/>
          <w:szCs w:val="26"/>
        </w:rPr>
      </w:pPr>
      <w:r w:rsidRPr="002F76FF">
        <w:rPr>
          <w:b/>
          <w:bCs w:val="0"/>
          <w:sz w:val="26"/>
          <w:szCs w:val="26"/>
        </w:rPr>
        <w:t xml:space="preserve">الجزء 6: خطة المرونة والتوصيات الخاصة بالتدابير الأمنية المضادة </w:t>
      </w:r>
    </w:p>
    <w:p w14:paraId="5F16FC55" w14:textId="047E44C0" w:rsidR="00520678" w:rsidRPr="002F76FF" w:rsidRDefault="00520678" w:rsidP="007928BC">
      <w:pPr>
        <w:pStyle w:val="ATABulletLevel01BodySlide"/>
        <w:rPr>
          <w:b/>
          <w:bCs w:val="0"/>
          <w:sz w:val="26"/>
          <w:szCs w:val="26"/>
        </w:rPr>
      </w:pPr>
      <w:r w:rsidRPr="002F76FF">
        <w:rPr>
          <w:b/>
          <w:bCs w:val="0"/>
          <w:sz w:val="26"/>
          <w:szCs w:val="26"/>
        </w:rPr>
        <w:t>الجزء 7: إعداد الفرق وتقديم العروض</w:t>
      </w:r>
    </w:p>
    <w:p w14:paraId="5F16FC56" w14:textId="13917408" w:rsidR="00520678" w:rsidRPr="002F76FF" w:rsidRDefault="00520678" w:rsidP="007F537C">
      <w:pPr>
        <w:pStyle w:val="ATAHeadingLevel2"/>
        <w:rPr>
          <w:b w:val="0"/>
          <w:bCs/>
          <w:sz w:val="26"/>
          <w:szCs w:val="26"/>
        </w:rPr>
      </w:pPr>
      <w:r w:rsidRPr="002F76FF">
        <w:rPr>
          <w:b w:val="0"/>
          <w:bCs/>
          <w:sz w:val="26"/>
          <w:szCs w:val="26"/>
        </w:rPr>
        <w:t>المصفوفة التنظيمية للتمرين الختامي</w:t>
      </w:r>
    </w:p>
    <w:p w14:paraId="5F16FC57" w14:textId="6A1B9F90" w:rsidR="00520678" w:rsidRPr="002F76FF" w:rsidRDefault="00520678" w:rsidP="007928BC">
      <w:pPr>
        <w:pStyle w:val="ATABody"/>
        <w:rPr>
          <w:b/>
          <w:sz w:val="26"/>
          <w:szCs w:val="26"/>
        </w:rPr>
      </w:pPr>
      <w:r w:rsidRPr="002F76FF">
        <w:rPr>
          <w:b/>
          <w:sz w:val="26"/>
          <w:szCs w:val="26"/>
        </w:rPr>
        <w:t>توفر المعلومات التالية للطلاب المفاهيم الأساسية عن كيف يرتبط كل جزء من التمرين بمحتويات الدورة السابقة. سيقوم المشرفون بقضاء بعض الوقت في مراجعة المعلومات الواردة في جدول المصفوفة التنظيمية قبل أن يبدأ المشاركون في التمرين الختامي الشامل.</w:t>
      </w:r>
    </w:p>
    <w:p w14:paraId="5F16FC59" w14:textId="4C99D276" w:rsidR="00520678" w:rsidRPr="002F76FF" w:rsidRDefault="00BE2DDB" w:rsidP="00520678">
      <w:pPr>
        <w:keepNext/>
        <w:spacing w:before="120" w:after="120"/>
        <w:rPr>
          <w:b/>
          <w:sz w:val="26"/>
          <w:szCs w:val="26"/>
        </w:rPr>
      </w:pPr>
      <w:r w:rsidRPr="002F76FF">
        <w:rPr>
          <w:b/>
          <w:sz w:val="26"/>
          <w:szCs w:val="26"/>
        </w:rPr>
        <w:t>جدول المصفوفة التنظيمية للتمرين الختامي</w:t>
      </w:r>
    </w:p>
    <w:tbl>
      <w:tblPr>
        <w:bidiVisual/>
        <w:tblW w:w="8914"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CellMar>
          <w:left w:w="58" w:type="dxa"/>
          <w:right w:w="29" w:type="dxa"/>
        </w:tblCellMar>
        <w:tblLook w:val="04A0" w:firstRow="1" w:lastRow="0" w:firstColumn="1" w:lastColumn="0" w:noHBand="0" w:noVBand="1"/>
      </w:tblPr>
      <w:tblGrid>
        <w:gridCol w:w="1577"/>
        <w:gridCol w:w="2665"/>
        <w:gridCol w:w="1251"/>
        <w:gridCol w:w="3421"/>
      </w:tblGrid>
      <w:tr w:rsidR="00520678" w:rsidRPr="002F76FF" w14:paraId="5F16FC5E" w14:textId="77777777" w:rsidTr="00C12865">
        <w:trPr>
          <w:cantSplit/>
          <w:tblHeader/>
          <w:jc w:val="center"/>
        </w:trPr>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5A" w14:textId="77777777" w:rsidR="00520678" w:rsidRPr="002F76FF" w:rsidRDefault="00520678" w:rsidP="007928BC">
            <w:pPr>
              <w:pStyle w:val="ATATableHeading"/>
              <w:rPr>
                <w:bCs/>
                <w:sz w:val="26"/>
                <w:szCs w:val="26"/>
              </w:rPr>
            </w:pPr>
            <w:r w:rsidRPr="002F76FF">
              <w:rPr>
                <w:bCs/>
                <w:sz w:val="26"/>
                <w:szCs w:val="26"/>
              </w:rPr>
              <w:t>الجزء</w:t>
            </w:r>
          </w:p>
        </w:tc>
        <w:tc>
          <w:tcPr>
            <w:tcW w:w="2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5B" w14:textId="6EDFE335" w:rsidR="00520678" w:rsidRPr="002F76FF" w:rsidRDefault="00993665" w:rsidP="00993665">
            <w:pPr>
              <w:pStyle w:val="ATATableHeading"/>
              <w:rPr>
                <w:bCs/>
                <w:sz w:val="26"/>
                <w:szCs w:val="26"/>
              </w:rPr>
            </w:pPr>
            <w:r w:rsidRPr="002F76FF">
              <w:rPr>
                <w:bCs/>
                <w:sz w:val="26"/>
                <w:szCs w:val="26"/>
              </w:rPr>
              <w:t xml:space="preserve">الوحدات التعليمية المرجعية </w:t>
            </w:r>
          </w:p>
        </w:tc>
        <w:tc>
          <w:tcPr>
            <w:tcW w:w="1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5C" w14:textId="77777777" w:rsidR="00520678" w:rsidRPr="002F76FF" w:rsidRDefault="00520678" w:rsidP="007928BC">
            <w:pPr>
              <w:pStyle w:val="ATATableHeading"/>
              <w:rPr>
                <w:bCs/>
                <w:sz w:val="26"/>
                <w:szCs w:val="26"/>
              </w:rPr>
            </w:pPr>
            <w:r w:rsidRPr="002F76FF">
              <w:rPr>
                <w:bCs/>
                <w:sz w:val="26"/>
                <w:szCs w:val="26"/>
              </w:rPr>
              <w:t xml:space="preserve">المدة </w:t>
            </w:r>
          </w:p>
        </w:tc>
        <w:tc>
          <w:tcPr>
            <w:tcW w:w="3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5D" w14:textId="77777777" w:rsidR="00520678" w:rsidRPr="002F76FF" w:rsidRDefault="00520678" w:rsidP="007928BC">
            <w:pPr>
              <w:pStyle w:val="ATATableHeading"/>
              <w:rPr>
                <w:bCs/>
                <w:sz w:val="26"/>
                <w:szCs w:val="26"/>
              </w:rPr>
            </w:pPr>
            <w:r w:rsidRPr="002F76FF">
              <w:rPr>
                <w:bCs/>
                <w:sz w:val="26"/>
                <w:szCs w:val="26"/>
              </w:rPr>
              <w:t>راجع:</w:t>
            </w:r>
          </w:p>
        </w:tc>
      </w:tr>
      <w:tr w:rsidR="00520678" w:rsidRPr="002F76FF" w14:paraId="5F16FC64" w14:textId="77777777" w:rsidTr="00C12865">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5F" w14:textId="77777777" w:rsidR="00520678" w:rsidRPr="002F76FF" w:rsidRDefault="00520678" w:rsidP="007928BC">
            <w:pPr>
              <w:pStyle w:val="ATATableBody"/>
              <w:rPr>
                <w:b/>
                <w:sz w:val="26"/>
                <w:szCs w:val="26"/>
              </w:rPr>
            </w:pPr>
            <w:r w:rsidRPr="002F76FF">
              <w:rPr>
                <w:b/>
                <w:sz w:val="26"/>
                <w:szCs w:val="26"/>
              </w:rPr>
              <w:t>الجزء 1</w:t>
            </w:r>
          </w:p>
        </w:tc>
        <w:tc>
          <w:tcPr>
            <w:tcW w:w="2665" w:type="dxa"/>
            <w:tcBorders>
              <w:top w:val="single" w:sz="4" w:space="0" w:color="auto"/>
              <w:left w:val="single" w:sz="4" w:space="0" w:color="auto"/>
              <w:bottom w:val="single" w:sz="4" w:space="0" w:color="auto"/>
              <w:right w:val="single" w:sz="4" w:space="0" w:color="auto"/>
            </w:tcBorders>
          </w:tcPr>
          <w:p w14:paraId="5F16FC60" w14:textId="062F82A8" w:rsidR="00520678" w:rsidRPr="002F76FF" w:rsidRDefault="00520678" w:rsidP="00E26F13">
            <w:pPr>
              <w:pStyle w:val="ATATableBody"/>
              <w:rPr>
                <w:b/>
                <w:i/>
                <w:sz w:val="26"/>
                <w:szCs w:val="26"/>
              </w:rPr>
            </w:pPr>
            <w:r w:rsidRPr="002F76FF">
              <w:rPr>
                <w:b/>
                <w:i/>
                <w:iCs/>
                <w:sz w:val="26"/>
                <w:szCs w:val="26"/>
              </w:rPr>
              <w:t>الوحدة 5: مكونات البنية الأساسية الحرجة</w:t>
            </w:r>
          </w:p>
        </w:tc>
        <w:tc>
          <w:tcPr>
            <w:tcW w:w="1251" w:type="dxa"/>
            <w:tcBorders>
              <w:top w:val="single" w:sz="4" w:space="0" w:color="auto"/>
              <w:left w:val="single" w:sz="4" w:space="0" w:color="auto"/>
              <w:bottom w:val="single" w:sz="4" w:space="0" w:color="auto"/>
              <w:right w:val="single" w:sz="4" w:space="0" w:color="auto"/>
            </w:tcBorders>
          </w:tcPr>
          <w:p w14:paraId="5F16FC61" w14:textId="415653E5" w:rsidR="00520678" w:rsidRPr="002F76FF" w:rsidRDefault="00BE2DDB" w:rsidP="007928BC">
            <w:pPr>
              <w:pStyle w:val="ATATableBody"/>
              <w:rPr>
                <w:b/>
                <w:sz w:val="26"/>
                <w:szCs w:val="26"/>
              </w:rPr>
            </w:pPr>
            <w:r w:rsidRPr="002F76FF">
              <w:rPr>
                <w:b/>
                <w:sz w:val="26"/>
                <w:szCs w:val="26"/>
              </w:rPr>
              <w:t>60 دقيقة</w:t>
            </w:r>
          </w:p>
        </w:tc>
        <w:tc>
          <w:tcPr>
            <w:tcW w:w="3421" w:type="dxa"/>
            <w:tcBorders>
              <w:top w:val="single" w:sz="4" w:space="0" w:color="auto"/>
              <w:left w:val="single" w:sz="4" w:space="0" w:color="auto"/>
              <w:bottom w:val="single" w:sz="4" w:space="0" w:color="auto"/>
              <w:right w:val="single" w:sz="4" w:space="0" w:color="auto"/>
            </w:tcBorders>
          </w:tcPr>
          <w:p w14:paraId="5F16FC62" w14:textId="77777777" w:rsidR="00520678" w:rsidRPr="002F76FF" w:rsidRDefault="00520678" w:rsidP="007928BC">
            <w:pPr>
              <w:pStyle w:val="ATABulletLevel01BodySlide"/>
              <w:rPr>
                <w:b/>
                <w:bCs w:val="0"/>
                <w:i/>
                <w:sz w:val="26"/>
                <w:szCs w:val="26"/>
              </w:rPr>
            </w:pPr>
            <w:r w:rsidRPr="002F76FF">
              <w:rPr>
                <w:b/>
                <w:bCs w:val="0"/>
                <w:i/>
                <w:iCs/>
                <w:sz w:val="26"/>
                <w:szCs w:val="26"/>
              </w:rPr>
              <w:t>الجدول 1: مهام فريق تحليل نقاط الضعف</w:t>
            </w:r>
          </w:p>
          <w:p w14:paraId="5F16FC63" w14:textId="77777777" w:rsidR="00520678" w:rsidRPr="002F76FF" w:rsidRDefault="00520678" w:rsidP="007928BC">
            <w:pPr>
              <w:pStyle w:val="ATABulletLevel01BodySlide"/>
              <w:rPr>
                <w:b/>
                <w:bCs w:val="0"/>
                <w:i/>
                <w:sz w:val="26"/>
                <w:szCs w:val="26"/>
              </w:rPr>
            </w:pPr>
            <w:r w:rsidRPr="002F76FF">
              <w:rPr>
                <w:b/>
                <w:bCs w:val="0"/>
                <w:i/>
                <w:iCs/>
                <w:sz w:val="26"/>
                <w:szCs w:val="26"/>
              </w:rPr>
              <w:t>الجدول 2: تقييم البنية الأساسية الحرجة</w:t>
            </w:r>
          </w:p>
        </w:tc>
      </w:tr>
      <w:tr w:rsidR="00520678" w:rsidRPr="002F76FF" w14:paraId="5F16FC6C" w14:textId="77777777" w:rsidTr="00C12865">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65" w14:textId="77777777" w:rsidR="00520678" w:rsidRPr="002F76FF" w:rsidRDefault="00520678" w:rsidP="007928BC">
            <w:pPr>
              <w:pStyle w:val="ATATableBody"/>
              <w:rPr>
                <w:b/>
                <w:sz w:val="26"/>
                <w:szCs w:val="26"/>
              </w:rPr>
            </w:pPr>
            <w:r w:rsidRPr="002F76FF">
              <w:rPr>
                <w:b/>
                <w:sz w:val="26"/>
                <w:szCs w:val="26"/>
              </w:rPr>
              <w:t>الجزء 2</w:t>
            </w:r>
          </w:p>
        </w:tc>
        <w:tc>
          <w:tcPr>
            <w:tcW w:w="2665" w:type="dxa"/>
            <w:tcBorders>
              <w:top w:val="single" w:sz="4" w:space="0" w:color="auto"/>
              <w:left w:val="single" w:sz="4" w:space="0" w:color="auto"/>
              <w:bottom w:val="single" w:sz="4" w:space="0" w:color="auto"/>
              <w:right w:val="single" w:sz="4" w:space="0" w:color="auto"/>
            </w:tcBorders>
          </w:tcPr>
          <w:p w14:paraId="5F16FC66" w14:textId="77777777" w:rsidR="00520678" w:rsidRPr="002F76FF" w:rsidRDefault="00520678" w:rsidP="007928BC">
            <w:pPr>
              <w:pStyle w:val="ATATableBody"/>
              <w:rPr>
                <w:b/>
                <w:i/>
                <w:iCs/>
                <w:sz w:val="26"/>
                <w:szCs w:val="26"/>
              </w:rPr>
            </w:pPr>
            <w:r w:rsidRPr="002F76FF">
              <w:rPr>
                <w:b/>
                <w:i/>
                <w:iCs/>
                <w:sz w:val="26"/>
                <w:szCs w:val="26"/>
              </w:rPr>
              <w:t>الوحدة 6: أصول البنية الأساسية الحرجة</w:t>
            </w:r>
          </w:p>
          <w:p w14:paraId="5F16FC67" w14:textId="77777777" w:rsidR="00520678" w:rsidRPr="002F76FF" w:rsidRDefault="00520678" w:rsidP="007928BC">
            <w:pPr>
              <w:pStyle w:val="ATATableBody"/>
              <w:rPr>
                <w:b/>
                <w:i/>
                <w:iCs/>
                <w:sz w:val="26"/>
                <w:szCs w:val="26"/>
              </w:rPr>
            </w:pPr>
          </w:p>
        </w:tc>
        <w:tc>
          <w:tcPr>
            <w:tcW w:w="1251" w:type="dxa"/>
            <w:tcBorders>
              <w:top w:val="single" w:sz="4" w:space="0" w:color="auto"/>
              <w:left w:val="single" w:sz="4" w:space="0" w:color="auto"/>
              <w:bottom w:val="single" w:sz="4" w:space="0" w:color="auto"/>
              <w:right w:val="single" w:sz="4" w:space="0" w:color="auto"/>
            </w:tcBorders>
          </w:tcPr>
          <w:p w14:paraId="5F16FC68" w14:textId="2A045BFB" w:rsidR="00520678" w:rsidRPr="002F76FF" w:rsidRDefault="00576C75" w:rsidP="00BE2DDB">
            <w:pPr>
              <w:pStyle w:val="ATATableBody"/>
              <w:rPr>
                <w:b/>
                <w:sz w:val="26"/>
                <w:szCs w:val="26"/>
              </w:rPr>
            </w:pPr>
            <w:r w:rsidRPr="002F76FF">
              <w:rPr>
                <w:b/>
                <w:sz w:val="26"/>
                <w:szCs w:val="26"/>
              </w:rPr>
              <w:t>60 دقيقة</w:t>
            </w:r>
          </w:p>
        </w:tc>
        <w:tc>
          <w:tcPr>
            <w:tcW w:w="3421" w:type="dxa"/>
            <w:tcBorders>
              <w:top w:val="single" w:sz="4" w:space="0" w:color="auto"/>
              <w:left w:val="single" w:sz="4" w:space="0" w:color="auto"/>
              <w:bottom w:val="single" w:sz="4" w:space="0" w:color="auto"/>
              <w:right w:val="single" w:sz="4" w:space="0" w:color="auto"/>
            </w:tcBorders>
          </w:tcPr>
          <w:p w14:paraId="5F16FC69" w14:textId="77777777" w:rsidR="00520678" w:rsidRPr="002F76FF" w:rsidRDefault="00520678" w:rsidP="007928BC">
            <w:pPr>
              <w:pStyle w:val="ATABulletLevel01BodySlide"/>
              <w:rPr>
                <w:b/>
                <w:bCs w:val="0"/>
                <w:i/>
                <w:sz w:val="26"/>
                <w:szCs w:val="26"/>
              </w:rPr>
            </w:pPr>
            <w:r w:rsidRPr="002F76FF">
              <w:rPr>
                <w:b/>
                <w:bCs w:val="0"/>
                <w:i/>
                <w:iCs/>
                <w:sz w:val="26"/>
                <w:szCs w:val="26"/>
              </w:rPr>
              <w:t>الجدول 3: تحديد الأصول الحرجة</w:t>
            </w:r>
          </w:p>
          <w:p w14:paraId="5F16FC6A" w14:textId="77777777" w:rsidR="00520678" w:rsidRPr="002F76FF" w:rsidRDefault="00520678" w:rsidP="007928BC">
            <w:pPr>
              <w:pStyle w:val="ATABulletLevel01BodySlide"/>
              <w:rPr>
                <w:b/>
                <w:bCs w:val="0"/>
                <w:i/>
                <w:sz w:val="26"/>
                <w:szCs w:val="26"/>
              </w:rPr>
            </w:pPr>
            <w:r w:rsidRPr="002F76FF">
              <w:rPr>
                <w:b/>
                <w:bCs w:val="0"/>
                <w:i/>
                <w:iCs/>
                <w:sz w:val="26"/>
                <w:szCs w:val="26"/>
              </w:rPr>
              <w:t xml:space="preserve">الجدول 4: تحليل العواقب الوخيمة الناجمة عن فقدان الأصول الحرجة </w:t>
            </w:r>
          </w:p>
          <w:p w14:paraId="5F16FC6B" w14:textId="77777777" w:rsidR="00520678" w:rsidRPr="002F76FF" w:rsidRDefault="00520678" w:rsidP="007928BC">
            <w:pPr>
              <w:pStyle w:val="ATABulletLevel01BodySlide"/>
              <w:rPr>
                <w:b/>
                <w:bCs w:val="0"/>
                <w:i/>
                <w:sz w:val="26"/>
                <w:szCs w:val="26"/>
              </w:rPr>
            </w:pPr>
            <w:r w:rsidRPr="002F76FF">
              <w:rPr>
                <w:b/>
                <w:bCs w:val="0"/>
                <w:i/>
                <w:iCs/>
                <w:sz w:val="26"/>
                <w:szCs w:val="26"/>
              </w:rPr>
              <w:t>الجدول 5: مصفوفة نطاق التهديد</w:t>
            </w:r>
          </w:p>
        </w:tc>
      </w:tr>
      <w:tr w:rsidR="00520678" w:rsidRPr="002F76FF" w14:paraId="5F16FC77" w14:textId="77777777" w:rsidTr="00C12865">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6D" w14:textId="77777777" w:rsidR="00520678" w:rsidRPr="002F76FF" w:rsidRDefault="00520678" w:rsidP="007928BC">
            <w:pPr>
              <w:pStyle w:val="ATATableBody"/>
              <w:rPr>
                <w:b/>
                <w:sz w:val="26"/>
                <w:szCs w:val="26"/>
              </w:rPr>
            </w:pPr>
            <w:r w:rsidRPr="002F76FF">
              <w:rPr>
                <w:b/>
                <w:sz w:val="26"/>
                <w:szCs w:val="26"/>
              </w:rPr>
              <w:t>الجزء 3</w:t>
            </w:r>
          </w:p>
        </w:tc>
        <w:tc>
          <w:tcPr>
            <w:tcW w:w="2665" w:type="dxa"/>
            <w:tcBorders>
              <w:top w:val="single" w:sz="4" w:space="0" w:color="auto"/>
              <w:left w:val="single" w:sz="4" w:space="0" w:color="auto"/>
              <w:bottom w:val="single" w:sz="4" w:space="0" w:color="auto"/>
              <w:right w:val="single" w:sz="4" w:space="0" w:color="auto"/>
            </w:tcBorders>
          </w:tcPr>
          <w:p w14:paraId="79D71C2B" w14:textId="76B0FE4C" w:rsidR="00D061CC" w:rsidRPr="002F76FF" w:rsidRDefault="00D061CC" w:rsidP="007928BC">
            <w:pPr>
              <w:pStyle w:val="ATATableBody"/>
              <w:rPr>
                <w:b/>
                <w:i/>
                <w:iCs/>
                <w:sz w:val="26"/>
                <w:szCs w:val="26"/>
              </w:rPr>
            </w:pPr>
            <w:r w:rsidRPr="002F76FF">
              <w:rPr>
                <w:b/>
                <w:i/>
                <w:iCs/>
                <w:sz w:val="26"/>
                <w:szCs w:val="26"/>
              </w:rPr>
              <w:t>الوحدة 7: الأمن السيبراني</w:t>
            </w:r>
          </w:p>
          <w:p w14:paraId="5F16FC6F" w14:textId="77777777" w:rsidR="00520678" w:rsidRPr="002F76FF" w:rsidRDefault="00520678" w:rsidP="007928BC">
            <w:pPr>
              <w:pStyle w:val="ATATableBody"/>
              <w:rPr>
                <w:b/>
                <w:i/>
                <w:iCs/>
                <w:sz w:val="26"/>
                <w:szCs w:val="26"/>
              </w:rPr>
            </w:pPr>
            <w:r w:rsidRPr="002F76FF">
              <w:rPr>
                <w:b/>
                <w:i/>
                <w:iCs/>
                <w:sz w:val="26"/>
                <w:szCs w:val="26"/>
              </w:rPr>
              <w:t>الوحدة 10: تحليل التهديد</w:t>
            </w:r>
          </w:p>
          <w:p w14:paraId="5F16FC70" w14:textId="77777777" w:rsidR="00520678" w:rsidRPr="002F76FF" w:rsidRDefault="00520678" w:rsidP="007928BC">
            <w:pPr>
              <w:pStyle w:val="ATATableBody"/>
              <w:rPr>
                <w:b/>
                <w:i/>
                <w:iCs/>
                <w:sz w:val="26"/>
                <w:szCs w:val="26"/>
              </w:rPr>
            </w:pPr>
          </w:p>
          <w:p w14:paraId="5F16FC71" w14:textId="77777777" w:rsidR="00520678" w:rsidRPr="002F76FF" w:rsidRDefault="00520678" w:rsidP="007928BC">
            <w:pPr>
              <w:pStyle w:val="ATATableBody"/>
              <w:rPr>
                <w:b/>
                <w:sz w:val="26"/>
                <w:szCs w:val="26"/>
              </w:rPr>
            </w:pPr>
          </w:p>
        </w:tc>
        <w:tc>
          <w:tcPr>
            <w:tcW w:w="1251" w:type="dxa"/>
            <w:tcBorders>
              <w:top w:val="single" w:sz="4" w:space="0" w:color="auto"/>
              <w:left w:val="single" w:sz="4" w:space="0" w:color="auto"/>
              <w:bottom w:val="single" w:sz="4" w:space="0" w:color="auto"/>
              <w:right w:val="single" w:sz="4" w:space="0" w:color="auto"/>
            </w:tcBorders>
          </w:tcPr>
          <w:p w14:paraId="5F16FC72" w14:textId="102AC724" w:rsidR="00520678" w:rsidRPr="002F76FF" w:rsidRDefault="00BE2DDB" w:rsidP="00BE2DDB">
            <w:pPr>
              <w:pStyle w:val="ATATableBody"/>
              <w:rPr>
                <w:b/>
                <w:sz w:val="26"/>
                <w:szCs w:val="26"/>
              </w:rPr>
            </w:pPr>
            <w:r w:rsidRPr="002F76FF">
              <w:rPr>
                <w:b/>
                <w:sz w:val="26"/>
                <w:szCs w:val="26"/>
              </w:rPr>
              <w:t>60 دقيقة</w:t>
            </w:r>
          </w:p>
        </w:tc>
        <w:tc>
          <w:tcPr>
            <w:tcW w:w="3421" w:type="dxa"/>
            <w:tcBorders>
              <w:top w:val="single" w:sz="4" w:space="0" w:color="auto"/>
              <w:left w:val="single" w:sz="4" w:space="0" w:color="auto"/>
              <w:bottom w:val="single" w:sz="4" w:space="0" w:color="auto"/>
              <w:right w:val="single" w:sz="4" w:space="0" w:color="auto"/>
            </w:tcBorders>
          </w:tcPr>
          <w:p w14:paraId="5F16FC73" w14:textId="610072B1" w:rsidR="00520678" w:rsidRPr="002F76FF" w:rsidRDefault="00520678" w:rsidP="007928BC">
            <w:pPr>
              <w:pStyle w:val="ATABulletLevel01BodySlide"/>
              <w:rPr>
                <w:b/>
                <w:bCs w:val="0"/>
                <w:i/>
                <w:sz w:val="26"/>
                <w:szCs w:val="26"/>
              </w:rPr>
            </w:pPr>
            <w:r w:rsidRPr="002F76FF">
              <w:rPr>
                <w:b/>
                <w:bCs w:val="0"/>
                <w:i/>
                <w:iCs/>
                <w:sz w:val="26"/>
                <w:szCs w:val="26"/>
              </w:rPr>
              <w:t>الجدول 6: ورقة العمل الخاصة بمعلومات تهديد العناصر الداخلية</w:t>
            </w:r>
          </w:p>
          <w:p w14:paraId="5F16FC74" w14:textId="693CCC3C" w:rsidR="00520678" w:rsidRPr="002F76FF" w:rsidRDefault="00520678" w:rsidP="007928BC">
            <w:pPr>
              <w:pStyle w:val="ATABulletLevel01BodySlide"/>
              <w:rPr>
                <w:b/>
                <w:bCs w:val="0"/>
                <w:i/>
                <w:sz w:val="26"/>
                <w:szCs w:val="26"/>
              </w:rPr>
            </w:pPr>
            <w:r w:rsidRPr="002F76FF">
              <w:rPr>
                <w:b/>
                <w:bCs w:val="0"/>
                <w:i/>
                <w:iCs/>
                <w:sz w:val="26"/>
                <w:szCs w:val="26"/>
              </w:rPr>
              <w:t>الجدول 7: ورقة العمل الخاصة بمعلومات التهديد الخارجي</w:t>
            </w:r>
          </w:p>
          <w:p w14:paraId="5F16FC75" w14:textId="77777777" w:rsidR="00520678" w:rsidRPr="002F76FF" w:rsidRDefault="00520678" w:rsidP="007928BC">
            <w:pPr>
              <w:pStyle w:val="ATABulletLevel01BodySlide"/>
              <w:rPr>
                <w:b/>
                <w:bCs w:val="0"/>
                <w:i/>
                <w:sz w:val="26"/>
                <w:szCs w:val="26"/>
              </w:rPr>
            </w:pPr>
            <w:r w:rsidRPr="002F76FF">
              <w:rPr>
                <w:b/>
                <w:bCs w:val="0"/>
                <w:i/>
                <w:iCs/>
                <w:sz w:val="26"/>
                <w:szCs w:val="26"/>
              </w:rPr>
              <w:t>الجدول 8: ورقة عمل لتقييم احتمال وقوع هجوم</w:t>
            </w:r>
          </w:p>
          <w:p w14:paraId="5F16FC76" w14:textId="77777777" w:rsidR="00520678" w:rsidRPr="002F76FF" w:rsidRDefault="00520678" w:rsidP="007928BC">
            <w:pPr>
              <w:pStyle w:val="ATABulletLevel01BodySlide"/>
              <w:rPr>
                <w:b/>
                <w:bCs w:val="0"/>
                <w:i/>
                <w:sz w:val="26"/>
                <w:szCs w:val="26"/>
              </w:rPr>
            </w:pPr>
            <w:r w:rsidRPr="002F76FF">
              <w:rPr>
                <w:b/>
                <w:bCs w:val="0"/>
                <w:i/>
                <w:iCs/>
                <w:sz w:val="26"/>
                <w:szCs w:val="26"/>
              </w:rPr>
              <w:t>بيان تحليل التهديد</w:t>
            </w:r>
          </w:p>
        </w:tc>
      </w:tr>
      <w:tr w:rsidR="00520678" w:rsidRPr="002F76FF" w14:paraId="5F16FC7F" w14:textId="77777777" w:rsidTr="00C12865">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78" w14:textId="77777777" w:rsidR="00520678" w:rsidRPr="002F76FF" w:rsidRDefault="00520678" w:rsidP="007928BC">
            <w:pPr>
              <w:pStyle w:val="ATATableBody"/>
              <w:rPr>
                <w:b/>
                <w:sz w:val="26"/>
                <w:szCs w:val="26"/>
              </w:rPr>
            </w:pPr>
            <w:r w:rsidRPr="002F76FF">
              <w:rPr>
                <w:b/>
                <w:sz w:val="26"/>
                <w:szCs w:val="26"/>
              </w:rPr>
              <w:lastRenderedPageBreak/>
              <w:t>الجزء 4</w:t>
            </w:r>
          </w:p>
        </w:tc>
        <w:tc>
          <w:tcPr>
            <w:tcW w:w="2665" w:type="dxa"/>
            <w:tcBorders>
              <w:top w:val="single" w:sz="4" w:space="0" w:color="auto"/>
              <w:left w:val="single" w:sz="4" w:space="0" w:color="auto"/>
              <w:bottom w:val="single" w:sz="4" w:space="0" w:color="auto"/>
              <w:right w:val="single" w:sz="4" w:space="0" w:color="auto"/>
            </w:tcBorders>
          </w:tcPr>
          <w:p w14:paraId="1F9D2597" w14:textId="77777777" w:rsidR="002D302D" w:rsidRPr="002F76FF" w:rsidRDefault="002D302D" w:rsidP="002D302D">
            <w:pPr>
              <w:pStyle w:val="ATATableBody"/>
              <w:rPr>
                <w:b/>
                <w:i/>
                <w:iCs/>
                <w:sz w:val="26"/>
                <w:szCs w:val="26"/>
              </w:rPr>
            </w:pPr>
            <w:r w:rsidRPr="002F76FF">
              <w:rPr>
                <w:b/>
                <w:i/>
                <w:iCs/>
                <w:sz w:val="26"/>
                <w:szCs w:val="26"/>
              </w:rPr>
              <w:t>الوحدة 11: السياسات والإجراءات</w:t>
            </w:r>
          </w:p>
          <w:p w14:paraId="7CB52521" w14:textId="77777777" w:rsidR="002D302D" w:rsidRPr="002F76FF" w:rsidRDefault="002D302D" w:rsidP="002D302D">
            <w:pPr>
              <w:pStyle w:val="ATATableBody"/>
              <w:rPr>
                <w:b/>
                <w:i/>
                <w:iCs/>
                <w:sz w:val="26"/>
                <w:szCs w:val="26"/>
              </w:rPr>
            </w:pPr>
            <w:r w:rsidRPr="002F76FF">
              <w:rPr>
                <w:b/>
                <w:i/>
                <w:iCs/>
                <w:sz w:val="26"/>
                <w:szCs w:val="26"/>
              </w:rPr>
              <w:t>الوحدة 12: عمليات القوة الأمنية</w:t>
            </w:r>
          </w:p>
          <w:p w14:paraId="4C5E7087" w14:textId="77777777" w:rsidR="002D302D" w:rsidRPr="002F76FF" w:rsidRDefault="002D302D" w:rsidP="002D302D">
            <w:pPr>
              <w:pStyle w:val="ATATableBody"/>
              <w:rPr>
                <w:b/>
                <w:i/>
                <w:iCs/>
                <w:sz w:val="26"/>
                <w:szCs w:val="26"/>
              </w:rPr>
            </w:pPr>
            <w:r w:rsidRPr="002F76FF">
              <w:rPr>
                <w:b/>
                <w:i/>
                <w:iCs/>
                <w:sz w:val="26"/>
                <w:szCs w:val="26"/>
              </w:rPr>
              <w:t>الوحدة 13: التكنولوجيا الأمنية</w:t>
            </w:r>
          </w:p>
          <w:p w14:paraId="5F16FC79" w14:textId="77777777" w:rsidR="00520678" w:rsidRPr="002F76FF" w:rsidRDefault="00520678" w:rsidP="007928BC">
            <w:pPr>
              <w:pStyle w:val="ATATableBody"/>
              <w:rPr>
                <w:b/>
                <w:i/>
                <w:iCs/>
                <w:sz w:val="26"/>
                <w:szCs w:val="26"/>
              </w:rPr>
            </w:pPr>
            <w:r w:rsidRPr="002F76FF">
              <w:rPr>
                <w:b/>
                <w:i/>
                <w:iCs/>
                <w:sz w:val="26"/>
                <w:szCs w:val="26"/>
              </w:rPr>
              <w:t>الوحدة 14: الفحص الأمني والتحقق</w:t>
            </w:r>
          </w:p>
        </w:tc>
        <w:tc>
          <w:tcPr>
            <w:tcW w:w="1251" w:type="dxa"/>
            <w:tcBorders>
              <w:top w:val="single" w:sz="4" w:space="0" w:color="auto"/>
              <w:left w:val="single" w:sz="4" w:space="0" w:color="auto"/>
              <w:bottom w:val="single" w:sz="4" w:space="0" w:color="auto"/>
              <w:right w:val="single" w:sz="4" w:space="0" w:color="auto"/>
            </w:tcBorders>
          </w:tcPr>
          <w:p w14:paraId="5F16FC7A" w14:textId="629D4F89" w:rsidR="00520678" w:rsidRPr="002F76FF" w:rsidRDefault="00CC568F" w:rsidP="00CC568F">
            <w:pPr>
              <w:pStyle w:val="ATATableBody"/>
              <w:rPr>
                <w:b/>
                <w:sz w:val="26"/>
                <w:szCs w:val="26"/>
              </w:rPr>
            </w:pPr>
            <w:r w:rsidRPr="002F76FF">
              <w:rPr>
                <w:b/>
                <w:sz w:val="26"/>
                <w:szCs w:val="26"/>
              </w:rPr>
              <w:t>60 دقيقة</w:t>
            </w:r>
          </w:p>
        </w:tc>
        <w:tc>
          <w:tcPr>
            <w:tcW w:w="3421" w:type="dxa"/>
            <w:tcBorders>
              <w:top w:val="single" w:sz="4" w:space="0" w:color="auto"/>
              <w:left w:val="single" w:sz="4" w:space="0" w:color="auto"/>
              <w:bottom w:val="single" w:sz="4" w:space="0" w:color="auto"/>
              <w:right w:val="single" w:sz="4" w:space="0" w:color="auto"/>
            </w:tcBorders>
          </w:tcPr>
          <w:p w14:paraId="5F16FC7B" w14:textId="23B1EA54" w:rsidR="00520678" w:rsidRPr="002F76FF" w:rsidRDefault="00520678" w:rsidP="007928BC">
            <w:pPr>
              <w:pStyle w:val="ATABulletLevel01BodySlide"/>
              <w:rPr>
                <w:b/>
                <w:bCs w:val="0"/>
                <w:i/>
                <w:sz w:val="26"/>
                <w:szCs w:val="26"/>
              </w:rPr>
            </w:pPr>
            <w:r w:rsidRPr="002F76FF">
              <w:rPr>
                <w:b/>
                <w:bCs w:val="0"/>
                <w:i/>
                <w:iCs/>
                <w:sz w:val="26"/>
                <w:szCs w:val="26"/>
              </w:rPr>
              <w:t>الجدول 9: المرحلة 1 —  التخطيط للفحص الأمني والتحقق</w:t>
            </w:r>
          </w:p>
          <w:p w14:paraId="5F16FC7C" w14:textId="3028C1B5" w:rsidR="00520678" w:rsidRPr="002F76FF" w:rsidRDefault="00520678" w:rsidP="007928BC">
            <w:pPr>
              <w:pStyle w:val="ATABulletLevel01BodySlide"/>
              <w:rPr>
                <w:b/>
                <w:bCs w:val="0"/>
                <w:i/>
                <w:sz w:val="26"/>
                <w:szCs w:val="26"/>
              </w:rPr>
            </w:pPr>
            <w:r w:rsidRPr="002F76FF">
              <w:rPr>
                <w:b/>
                <w:bCs w:val="0"/>
                <w:i/>
                <w:iCs/>
                <w:sz w:val="26"/>
                <w:szCs w:val="26"/>
              </w:rPr>
              <w:t>الجدول 10: المرحلة 2 —  القائمة المرجعية للفحص الأمني والتحقق (السياسات والإجراءات).</w:t>
            </w:r>
          </w:p>
          <w:p w14:paraId="5F16FC7D" w14:textId="4A023A96" w:rsidR="00520678" w:rsidRPr="002F76FF" w:rsidRDefault="00520678" w:rsidP="007928BC">
            <w:pPr>
              <w:pStyle w:val="ATABulletLevel01BodySlide"/>
              <w:rPr>
                <w:b/>
                <w:bCs w:val="0"/>
                <w:i/>
                <w:sz w:val="26"/>
                <w:szCs w:val="26"/>
              </w:rPr>
            </w:pPr>
            <w:r w:rsidRPr="002F76FF">
              <w:rPr>
                <w:b/>
                <w:bCs w:val="0"/>
                <w:i/>
                <w:iCs/>
                <w:sz w:val="26"/>
                <w:szCs w:val="26"/>
              </w:rPr>
              <w:t>الجدول 11: المرحلة 2 —  القائمة المرجعية للفحص الأمني والتحقق (القوة الأمنية)</w:t>
            </w:r>
          </w:p>
          <w:p w14:paraId="5F16FC7E" w14:textId="39E1F49B" w:rsidR="00520678" w:rsidRPr="002F76FF" w:rsidRDefault="00520678" w:rsidP="007928BC">
            <w:pPr>
              <w:pStyle w:val="ATABulletLevel01BodySlide"/>
              <w:rPr>
                <w:b/>
                <w:bCs w:val="0"/>
                <w:i/>
                <w:sz w:val="26"/>
                <w:szCs w:val="26"/>
              </w:rPr>
            </w:pPr>
            <w:r w:rsidRPr="002F76FF">
              <w:rPr>
                <w:b/>
                <w:bCs w:val="0"/>
                <w:i/>
                <w:iCs/>
                <w:sz w:val="26"/>
                <w:szCs w:val="26"/>
              </w:rPr>
              <w:t>الجدول 12: المرحلة 2 —  القائمة المرجعية للفحص الأمني والتحقق (التكنولوجيا)</w:t>
            </w:r>
          </w:p>
        </w:tc>
      </w:tr>
      <w:tr w:rsidR="00520678" w:rsidRPr="002F76FF" w14:paraId="5F16FC84" w14:textId="77777777" w:rsidTr="00C12865">
        <w:trPr>
          <w:cantSplit/>
          <w:trHeight w:val="288"/>
          <w:jc w:val="center"/>
        </w:trPr>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80" w14:textId="77777777" w:rsidR="00520678" w:rsidRPr="002F76FF" w:rsidRDefault="00520678" w:rsidP="007928BC">
            <w:pPr>
              <w:pStyle w:val="ATATableBody"/>
              <w:rPr>
                <w:b/>
                <w:sz w:val="26"/>
                <w:szCs w:val="26"/>
              </w:rPr>
            </w:pPr>
          </w:p>
        </w:tc>
        <w:tc>
          <w:tcPr>
            <w:tcW w:w="2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81" w14:textId="14971C25" w:rsidR="00520678" w:rsidRPr="002F76FF" w:rsidRDefault="00432D28" w:rsidP="00B61450">
            <w:pPr>
              <w:pStyle w:val="ATATableBody"/>
              <w:rPr>
                <w:b/>
                <w:i/>
                <w:iCs/>
                <w:sz w:val="26"/>
                <w:szCs w:val="26"/>
              </w:rPr>
            </w:pPr>
            <w:r w:rsidRPr="002F76FF">
              <w:rPr>
                <w:rFonts w:hint="cs"/>
                <w:b/>
                <w:i/>
                <w:iCs/>
                <w:sz w:val="26"/>
                <w:szCs w:val="26"/>
              </w:rPr>
              <w:t>الانتقال</w:t>
            </w:r>
            <w:r w:rsidR="00520678" w:rsidRPr="002F76FF">
              <w:rPr>
                <w:b/>
                <w:i/>
                <w:iCs/>
                <w:sz w:val="26"/>
                <w:szCs w:val="26"/>
              </w:rPr>
              <w:t xml:space="preserve"> إلى الموقع</w:t>
            </w:r>
          </w:p>
        </w:tc>
        <w:tc>
          <w:tcPr>
            <w:tcW w:w="1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82" w14:textId="712960AC" w:rsidR="00520678" w:rsidRPr="002F76FF" w:rsidRDefault="00520678" w:rsidP="007928BC">
            <w:pPr>
              <w:pStyle w:val="ATATableBody"/>
              <w:rPr>
                <w:b/>
                <w:sz w:val="26"/>
                <w:szCs w:val="26"/>
              </w:rPr>
            </w:pPr>
            <w:r w:rsidRPr="002F76FF">
              <w:rPr>
                <w:b/>
                <w:sz w:val="26"/>
                <w:szCs w:val="26"/>
              </w:rPr>
              <w:t>30 دقيقة</w:t>
            </w:r>
          </w:p>
        </w:tc>
        <w:tc>
          <w:tcPr>
            <w:tcW w:w="3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83" w14:textId="77777777" w:rsidR="00520678" w:rsidRPr="002F76FF" w:rsidRDefault="00520678" w:rsidP="007928BC">
            <w:pPr>
              <w:pStyle w:val="ATABody"/>
              <w:rPr>
                <w:b/>
                <w:sz w:val="26"/>
                <w:szCs w:val="26"/>
              </w:rPr>
            </w:pPr>
          </w:p>
        </w:tc>
      </w:tr>
      <w:tr w:rsidR="00520678" w:rsidRPr="002F76FF" w14:paraId="5F16FC92" w14:textId="77777777" w:rsidTr="00C12865">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85" w14:textId="77777777" w:rsidR="00520678" w:rsidRPr="002F76FF" w:rsidRDefault="00520678" w:rsidP="007928BC">
            <w:pPr>
              <w:pStyle w:val="ATATableBody"/>
              <w:rPr>
                <w:b/>
                <w:sz w:val="26"/>
                <w:szCs w:val="26"/>
              </w:rPr>
            </w:pPr>
            <w:r w:rsidRPr="002F76FF">
              <w:rPr>
                <w:b/>
                <w:sz w:val="26"/>
                <w:szCs w:val="26"/>
              </w:rPr>
              <w:t>زيارة الموقع</w:t>
            </w:r>
          </w:p>
          <w:p w14:paraId="5F16FC86" w14:textId="77777777" w:rsidR="00520678" w:rsidRPr="002F76FF" w:rsidRDefault="00520678" w:rsidP="007928BC">
            <w:pPr>
              <w:pStyle w:val="ATATableBody"/>
              <w:rPr>
                <w:b/>
                <w:sz w:val="26"/>
                <w:szCs w:val="26"/>
              </w:rPr>
            </w:pPr>
          </w:p>
          <w:p w14:paraId="5F16FC87" w14:textId="77777777" w:rsidR="00520678" w:rsidRPr="002F76FF" w:rsidRDefault="00520678" w:rsidP="007928BC">
            <w:pPr>
              <w:pStyle w:val="ATATableBody"/>
              <w:rPr>
                <w:b/>
                <w:sz w:val="26"/>
                <w:szCs w:val="26"/>
              </w:rPr>
            </w:pPr>
            <w:r w:rsidRPr="002F76FF">
              <w:rPr>
                <w:b/>
                <w:sz w:val="26"/>
                <w:szCs w:val="26"/>
              </w:rPr>
              <w:t>الجزء 4 (تابع)</w:t>
            </w:r>
          </w:p>
        </w:tc>
        <w:tc>
          <w:tcPr>
            <w:tcW w:w="2665" w:type="dxa"/>
            <w:tcBorders>
              <w:top w:val="single" w:sz="4" w:space="0" w:color="auto"/>
              <w:left w:val="single" w:sz="4" w:space="0" w:color="auto"/>
              <w:bottom w:val="single" w:sz="4" w:space="0" w:color="auto"/>
              <w:right w:val="single" w:sz="4" w:space="0" w:color="auto"/>
            </w:tcBorders>
          </w:tcPr>
          <w:p w14:paraId="5F16FC8B" w14:textId="77777777" w:rsidR="00520678" w:rsidRPr="002F76FF" w:rsidRDefault="00520678" w:rsidP="007928BC">
            <w:pPr>
              <w:pStyle w:val="ATATableBody"/>
              <w:rPr>
                <w:b/>
                <w:i/>
                <w:iCs/>
                <w:sz w:val="26"/>
                <w:szCs w:val="26"/>
              </w:rPr>
            </w:pPr>
            <w:r w:rsidRPr="002F76FF">
              <w:rPr>
                <w:b/>
                <w:i/>
                <w:iCs/>
                <w:sz w:val="26"/>
                <w:szCs w:val="26"/>
              </w:rPr>
              <w:t>الوحدة 9: المتفجرات والبنية الأساسية الحرجة</w:t>
            </w:r>
          </w:p>
        </w:tc>
        <w:tc>
          <w:tcPr>
            <w:tcW w:w="1251" w:type="dxa"/>
            <w:tcBorders>
              <w:top w:val="single" w:sz="4" w:space="0" w:color="auto"/>
              <w:left w:val="single" w:sz="4" w:space="0" w:color="auto"/>
              <w:bottom w:val="single" w:sz="4" w:space="0" w:color="auto"/>
              <w:right w:val="single" w:sz="4" w:space="0" w:color="auto"/>
            </w:tcBorders>
          </w:tcPr>
          <w:p w14:paraId="5F16FC8C" w14:textId="47F8602A" w:rsidR="00520678" w:rsidRPr="002F76FF" w:rsidRDefault="00520678" w:rsidP="007928BC">
            <w:pPr>
              <w:pStyle w:val="ATATableBody"/>
              <w:rPr>
                <w:b/>
                <w:sz w:val="26"/>
                <w:szCs w:val="26"/>
              </w:rPr>
            </w:pPr>
            <w:r w:rsidRPr="002F76FF">
              <w:rPr>
                <w:b/>
                <w:sz w:val="26"/>
                <w:szCs w:val="26"/>
              </w:rPr>
              <w:t xml:space="preserve">3 ساعات </w:t>
            </w:r>
          </w:p>
          <w:p w14:paraId="5F16FC8D" w14:textId="77777777" w:rsidR="00520678" w:rsidRPr="002F76FF" w:rsidRDefault="00520678" w:rsidP="007928BC">
            <w:pPr>
              <w:pStyle w:val="ATATableBody"/>
              <w:rPr>
                <w:b/>
                <w:sz w:val="26"/>
                <w:szCs w:val="26"/>
              </w:rPr>
            </w:pPr>
          </w:p>
          <w:p w14:paraId="5F16FC8E" w14:textId="77777777" w:rsidR="00520678" w:rsidRPr="002F76FF" w:rsidRDefault="00520678" w:rsidP="007928BC">
            <w:pPr>
              <w:pStyle w:val="ATATableBody"/>
              <w:rPr>
                <w:b/>
                <w:sz w:val="26"/>
                <w:szCs w:val="26"/>
              </w:rPr>
            </w:pPr>
          </w:p>
        </w:tc>
        <w:tc>
          <w:tcPr>
            <w:tcW w:w="3421" w:type="dxa"/>
            <w:tcBorders>
              <w:top w:val="single" w:sz="4" w:space="0" w:color="auto"/>
              <w:left w:val="single" w:sz="4" w:space="0" w:color="auto"/>
              <w:bottom w:val="single" w:sz="4" w:space="0" w:color="auto"/>
              <w:right w:val="single" w:sz="4" w:space="0" w:color="auto"/>
            </w:tcBorders>
          </w:tcPr>
          <w:p w14:paraId="5F16FC8F" w14:textId="21845D8C" w:rsidR="00520678" w:rsidRPr="002F76FF" w:rsidRDefault="00520678" w:rsidP="007928BC">
            <w:pPr>
              <w:pStyle w:val="ATABulletLevel01BodySlide"/>
              <w:rPr>
                <w:b/>
                <w:bCs w:val="0"/>
                <w:i/>
                <w:sz w:val="26"/>
                <w:szCs w:val="26"/>
              </w:rPr>
            </w:pPr>
            <w:r w:rsidRPr="002F76FF">
              <w:rPr>
                <w:b/>
                <w:bCs w:val="0"/>
                <w:i/>
                <w:iCs/>
                <w:sz w:val="26"/>
                <w:szCs w:val="26"/>
              </w:rPr>
              <w:t>الجدول 13: المرحلة 2 —  الفحص الأمني والتحقق (التوصيات الأولية).</w:t>
            </w:r>
          </w:p>
          <w:p w14:paraId="5F16FC90" w14:textId="66D08119" w:rsidR="00520678" w:rsidRPr="002F76FF" w:rsidRDefault="00520678" w:rsidP="007928BC">
            <w:pPr>
              <w:pStyle w:val="ATABulletLevel01BodySlide"/>
              <w:rPr>
                <w:b/>
                <w:bCs w:val="0"/>
                <w:i/>
                <w:sz w:val="26"/>
                <w:szCs w:val="26"/>
              </w:rPr>
            </w:pPr>
            <w:r w:rsidRPr="002F76FF">
              <w:rPr>
                <w:b/>
                <w:bCs w:val="0"/>
                <w:i/>
                <w:iCs/>
                <w:sz w:val="26"/>
                <w:szCs w:val="26"/>
              </w:rPr>
              <w:t>الجدول 14: المرحلة 3 —  تقرير الفحص الأمني والتحقق</w:t>
            </w:r>
          </w:p>
          <w:p w14:paraId="5F16FC91" w14:textId="77777777" w:rsidR="00520678" w:rsidRPr="002F76FF" w:rsidRDefault="00520678" w:rsidP="007928BC">
            <w:pPr>
              <w:pStyle w:val="ATABulletLevel01BodySlide"/>
              <w:rPr>
                <w:b/>
                <w:bCs w:val="0"/>
                <w:sz w:val="26"/>
                <w:szCs w:val="26"/>
              </w:rPr>
            </w:pPr>
            <w:r w:rsidRPr="002F76FF">
              <w:rPr>
                <w:b/>
                <w:bCs w:val="0"/>
                <w:i/>
                <w:iCs/>
                <w:sz w:val="26"/>
                <w:szCs w:val="26"/>
              </w:rPr>
              <w:t>الجدول 15: القياسات في الموقع</w:t>
            </w:r>
          </w:p>
        </w:tc>
      </w:tr>
      <w:tr w:rsidR="00520678" w:rsidRPr="002F76FF" w14:paraId="5F16FC97" w14:textId="77777777" w:rsidTr="00C12865">
        <w:trPr>
          <w:cantSplit/>
          <w:trHeight w:val="288"/>
          <w:jc w:val="center"/>
        </w:trPr>
        <w:tc>
          <w:tcPr>
            <w:tcW w:w="1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93" w14:textId="77777777" w:rsidR="00520678" w:rsidRPr="002F76FF" w:rsidRDefault="00520678" w:rsidP="007928BC">
            <w:pPr>
              <w:pStyle w:val="ATATableBody"/>
              <w:rPr>
                <w:b/>
                <w:sz w:val="26"/>
                <w:szCs w:val="26"/>
              </w:rPr>
            </w:pPr>
          </w:p>
        </w:tc>
        <w:tc>
          <w:tcPr>
            <w:tcW w:w="2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94" w14:textId="044967C1" w:rsidR="00520678" w:rsidRPr="002F76FF" w:rsidRDefault="00520678" w:rsidP="00576C75">
            <w:pPr>
              <w:pStyle w:val="ATATableBody"/>
              <w:rPr>
                <w:b/>
                <w:i/>
                <w:iCs/>
                <w:sz w:val="26"/>
                <w:szCs w:val="26"/>
              </w:rPr>
            </w:pPr>
            <w:r w:rsidRPr="002F76FF">
              <w:rPr>
                <w:b/>
                <w:i/>
                <w:iCs/>
                <w:sz w:val="26"/>
                <w:szCs w:val="26"/>
              </w:rPr>
              <w:t xml:space="preserve">الإنتقال إلى الفصل </w:t>
            </w:r>
          </w:p>
        </w:tc>
        <w:tc>
          <w:tcPr>
            <w:tcW w:w="1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95" w14:textId="3B9686CC" w:rsidR="00520678" w:rsidRPr="002F76FF" w:rsidRDefault="00520678" w:rsidP="007928BC">
            <w:pPr>
              <w:pStyle w:val="ATATableBody"/>
              <w:rPr>
                <w:b/>
                <w:sz w:val="26"/>
                <w:szCs w:val="26"/>
              </w:rPr>
            </w:pPr>
            <w:r w:rsidRPr="002F76FF">
              <w:rPr>
                <w:b/>
                <w:sz w:val="26"/>
                <w:szCs w:val="26"/>
              </w:rPr>
              <w:t>30 دقيقة</w:t>
            </w:r>
          </w:p>
        </w:tc>
        <w:tc>
          <w:tcPr>
            <w:tcW w:w="3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6FC96" w14:textId="77777777" w:rsidR="00520678" w:rsidRPr="002F76FF" w:rsidRDefault="00520678" w:rsidP="007928BC">
            <w:pPr>
              <w:pStyle w:val="ATATableBody"/>
              <w:rPr>
                <w:b/>
                <w:sz w:val="26"/>
                <w:szCs w:val="26"/>
              </w:rPr>
            </w:pPr>
          </w:p>
        </w:tc>
      </w:tr>
      <w:tr w:rsidR="00520678" w:rsidRPr="002F76FF" w14:paraId="5F16FCAB" w14:textId="77777777" w:rsidTr="00C12865">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A4" w14:textId="77777777" w:rsidR="00520678" w:rsidRPr="002F76FF" w:rsidRDefault="00520678" w:rsidP="007928BC">
            <w:pPr>
              <w:pStyle w:val="ATATableBody"/>
              <w:rPr>
                <w:b/>
                <w:sz w:val="26"/>
                <w:szCs w:val="26"/>
              </w:rPr>
            </w:pPr>
            <w:r w:rsidRPr="002F76FF">
              <w:rPr>
                <w:b/>
                <w:sz w:val="26"/>
                <w:szCs w:val="26"/>
              </w:rPr>
              <w:t>الجزء 5</w:t>
            </w:r>
          </w:p>
        </w:tc>
        <w:tc>
          <w:tcPr>
            <w:tcW w:w="2665" w:type="dxa"/>
            <w:tcBorders>
              <w:top w:val="single" w:sz="4" w:space="0" w:color="auto"/>
              <w:left w:val="single" w:sz="4" w:space="0" w:color="auto"/>
              <w:bottom w:val="single" w:sz="4" w:space="0" w:color="auto"/>
              <w:right w:val="single" w:sz="4" w:space="0" w:color="auto"/>
            </w:tcBorders>
          </w:tcPr>
          <w:p w14:paraId="5F16FCA5" w14:textId="77777777" w:rsidR="00520678" w:rsidRPr="002F76FF" w:rsidRDefault="00520678" w:rsidP="007928BC">
            <w:pPr>
              <w:pStyle w:val="ATATableBody"/>
              <w:rPr>
                <w:b/>
                <w:i/>
                <w:iCs/>
                <w:sz w:val="26"/>
                <w:szCs w:val="26"/>
              </w:rPr>
            </w:pPr>
            <w:r w:rsidRPr="002F76FF">
              <w:rPr>
                <w:b/>
                <w:i/>
                <w:iCs/>
                <w:sz w:val="26"/>
                <w:szCs w:val="26"/>
              </w:rPr>
              <w:t>الوحدة 9: المتفجرات والبنية الأساسية الحرجة</w:t>
            </w:r>
          </w:p>
          <w:p w14:paraId="5F16FCA7" w14:textId="77777777" w:rsidR="00520678" w:rsidRPr="002F76FF" w:rsidRDefault="00520678" w:rsidP="002D302D">
            <w:pPr>
              <w:pStyle w:val="ATATableBody"/>
              <w:rPr>
                <w:b/>
                <w:i/>
                <w:iCs/>
                <w:sz w:val="26"/>
                <w:szCs w:val="26"/>
              </w:rPr>
            </w:pPr>
          </w:p>
        </w:tc>
        <w:tc>
          <w:tcPr>
            <w:tcW w:w="1251" w:type="dxa"/>
            <w:tcBorders>
              <w:top w:val="single" w:sz="4" w:space="0" w:color="auto"/>
              <w:left w:val="single" w:sz="4" w:space="0" w:color="auto"/>
              <w:bottom w:val="single" w:sz="4" w:space="0" w:color="auto"/>
              <w:right w:val="single" w:sz="4" w:space="0" w:color="auto"/>
            </w:tcBorders>
          </w:tcPr>
          <w:p w14:paraId="5F16FCA8" w14:textId="0044C06F" w:rsidR="00520678" w:rsidRPr="002F76FF" w:rsidRDefault="00576C75" w:rsidP="007928BC">
            <w:pPr>
              <w:pStyle w:val="ATATableBody"/>
              <w:rPr>
                <w:b/>
                <w:sz w:val="26"/>
                <w:szCs w:val="26"/>
              </w:rPr>
            </w:pPr>
            <w:r w:rsidRPr="002F76FF">
              <w:rPr>
                <w:b/>
                <w:sz w:val="26"/>
                <w:szCs w:val="26"/>
              </w:rPr>
              <w:t>60 دقيقة</w:t>
            </w:r>
          </w:p>
        </w:tc>
        <w:tc>
          <w:tcPr>
            <w:tcW w:w="3421" w:type="dxa"/>
            <w:tcBorders>
              <w:top w:val="single" w:sz="4" w:space="0" w:color="auto"/>
              <w:left w:val="single" w:sz="4" w:space="0" w:color="auto"/>
              <w:bottom w:val="single" w:sz="4" w:space="0" w:color="auto"/>
              <w:right w:val="single" w:sz="4" w:space="0" w:color="auto"/>
            </w:tcBorders>
          </w:tcPr>
          <w:p w14:paraId="5F16FCA9" w14:textId="4F4F29AE" w:rsidR="00520678" w:rsidRPr="002F76FF" w:rsidRDefault="00520678" w:rsidP="007928BC">
            <w:pPr>
              <w:pStyle w:val="ATABulletLevel01BodySlide"/>
              <w:rPr>
                <w:b/>
                <w:bCs w:val="0"/>
                <w:i/>
                <w:sz w:val="26"/>
                <w:szCs w:val="26"/>
              </w:rPr>
            </w:pPr>
            <w:r w:rsidRPr="002F76FF">
              <w:rPr>
                <w:b/>
                <w:bCs w:val="0"/>
                <w:i/>
                <w:iCs/>
                <w:sz w:val="26"/>
                <w:szCs w:val="26"/>
              </w:rPr>
              <w:t>الجدول 16: مكتب مكافحة الكحول والتبغ والأسلحة النارية والمتفجرات - مخاطر انفجار السيارات المفخخة ومسافة الإخلاء الآمنة</w:t>
            </w:r>
          </w:p>
          <w:p w14:paraId="5F16FCAA" w14:textId="0F1D33C2" w:rsidR="00520678" w:rsidRPr="002F76FF" w:rsidRDefault="00520678" w:rsidP="007928BC">
            <w:pPr>
              <w:pStyle w:val="ATABulletLevel01BodySlide"/>
              <w:rPr>
                <w:b/>
                <w:bCs w:val="0"/>
                <w:i/>
                <w:sz w:val="26"/>
                <w:szCs w:val="26"/>
              </w:rPr>
            </w:pPr>
            <w:r w:rsidRPr="002F76FF">
              <w:rPr>
                <w:b/>
                <w:bCs w:val="0"/>
                <w:i/>
                <w:iCs/>
                <w:sz w:val="26"/>
                <w:szCs w:val="26"/>
              </w:rPr>
              <w:t>الجدول 17: وزارة الدفاع — ورقة المسافة الفاصلة الآمنة فيما يتعلق بالأجهزة المتفجرة المرتجلة</w:t>
            </w:r>
          </w:p>
        </w:tc>
      </w:tr>
      <w:tr w:rsidR="00520678" w:rsidRPr="002F76FF" w14:paraId="5F16FCB1" w14:textId="77777777" w:rsidTr="00C12865">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AC" w14:textId="77777777" w:rsidR="00520678" w:rsidRPr="002F76FF" w:rsidRDefault="00520678" w:rsidP="007928BC">
            <w:pPr>
              <w:pStyle w:val="ATATableBody"/>
              <w:rPr>
                <w:b/>
                <w:sz w:val="26"/>
                <w:szCs w:val="26"/>
              </w:rPr>
            </w:pPr>
            <w:r w:rsidRPr="002F76FF">
              <w:rPr>
                <w:b/>
                <w:sz w:val="26"/>
                <w:szCs w:val="26"/>
              </w:rPr>
              <w:t>الجزء 6</w:t>
            </w:r>
          </w:p>
        </w:tc>
        <w:tc>
          <w:tcPr>
            <w:tcW w:w="2665" w:type="dxa"/>
            <w:tcBorders>
              <w:top w:val="single" w:sz="4" w:space="0" w:color="auto"/>
              <w:left w:val="single" w:sz="4" w:space="0" w:color="auto"/>
              <w:bottom w:val="single" w:sz="4" w:space="0" w:color="auto"/>
              <w:right w:val="single" w:sz="4" w:space="0" w:color="auto"/>
            </w:tcBorders>
          </w:tcPr>
          <w:p w14:paraId="5F16FCAD" w14:textId="77777777" w:rsidR="00520678" w:rsidRPr="002F76FF" w:rsidRDefault="00520678" w:rsidP="007928BC">
            <w:pPr>
              <w:pStyle w:val="ATATableBody"/>
              <w:rPr>
                <w:b/>
                <w:sz w:val="26"/>
                <w:szCs w:val="26"/>
              </w:rPr>
            </w:pPr>
            <w:r w:rsidRPr="002F76FF">
              <w:rPr>
                <w:b/>
                <w:i/>
                <w:iCs/>
                <w:sz w:val="26"/>
                <w:szCs w:val="26"/>
              </w:rPr>
              <w:t>الوحدة 15: المرونة العملياتية</w:t>
            </w:r>
            <w:r w:rsidRPr="002F76FF">
              <w:rPr>
                <w:b/>
                <w:sz w:val="26"/>
                <w:szCs w:val="26"/>
              </w:rPr>
              <w:t xml:space="preserve"> </w:t>
            </w:r>
          </w:p>
          <w:p w14:paraId="5F16FCAE" w14:textId="77777777" w:rsidR="00520678" w:rsidRPr="002F76FF" w:rsidRDefault="00520678" w:rsidP="007928BC">
            <w:pPr>
              <w:pStyle w:val="ATATableBody"/>
              <w:rPr>
                <w:b/>
                <w:sz w:val="26"/>
                <w:szCs w:val="26"/>
              </w:rPr>
            </w:pPr>
          </w:p>
        </w:tc>
        <w:tc>
          <w:tcPr>
            <w:tcW w:w="1251" w:type="dxa"/>
            <w:tcBorders>
              <w:top w:val="single" w:sz="4" w:space="0" w:color="auto"/>
              <w:left w:val="single" w:sz="4" w:space="0" w:color="auto"/>
              <w:bottom w:val="single" w:sz="4" w:space="0" w:color="auto"/>
              <w:right w:val="single" w:sz="4" w:space="0" w:color="auto"/>
            </w:tcBorders>
          </w:tcPr>
          <w:p w14:paraId="5F16FCAF" w14:textId="08D877E1" w:rsidR="00520678" w:rsidRPr="002F76FF" w:rsidRDefault="00576C75" w:rsidP="007928BC">
            <w:pPr>
              <w:pStyle w:val="ATATableBody"/>
              <w:rPr>
                <w:b/>
                <w:sz w:val="26"/>
                <w:szCs w:val="26"/>
              </w:rPr>
            </w:pPr>
            <w:r w:rsidRPr="002F76FF">
              <w:rPr>
                <w:b/>
                <w:sz w:val="26"/>
                <w:szCs w:val="26"/>
              </w:rPr>
              <w:t>60 دقيقة</w:t>
            </w:r>
          </w:p>
        </w:tc>
        <w:tc>
          <w:tcPr>
            <w:tcW w:w="3421" w:type="dxa"/>
            <w:tcBorders>
              <w:top w:val="single" w:sz="4" w:space="0" w:color="auto"/>
              <w:left w:val="single" w:sz="4" w:space="0" w:color="auto"/>
              <w:bottom w:val="single" w:sz="4" w:space="0" w:color="auto"/>
              <w:right w:val="single" w:sz="4" w:space="0" w:color="auto"/>
            </w:tcBorders>
          </w:tcPr>
          <w:p w14:paraId="657E9216" w14:textId="77777777" w:rsidR="00520678" w:rsidRPr="002F76FF" w:rsidRDefault="00520678" w:rsidP="007928BC">
            <w:pPr>
              <w:pStyle w:val="ATABulletLevel01BodySlide"/>
              <w:rPr>
                <w:b/>
                <w:bCs w:val="0"/>
                <w:sz w:val="26"/>
                <w:szCs w:val="26"/>
              </w:rPr>
            </w:pPr>
            <w:r w:rsidRPr="002F76FF">
              <w:rPr>
                <w:b/>
                <w:bCs w:val="0"/>
                <w:sz w:val="26"/>
                <w:szCs w:val="26"/>
              </w:rPr>
              <w:t>أسئلة المناقشة المتعلقة بالتوصيات</w:t>
            </w:r>
          </w:p>
          <w:p w14:paraId="5F16FCB0" w14:textId="737BB3EC" w:rsidR="00A82B07" w:rsidRPr="002F76FF" w:rsidRDefault="00A82B07" w:rsidP="00AC6915">
            <w:pPr>
              <w:pStyle w:val="ATABulletLevel01BodySlide"/>
              <w:rPr>
                <w:b/>
                <w:bCs w:val="0"/>
                <w:sz w:val="26"/>
                <w:szCs w:val="26"/>
              </w:rPr>
            </w:pPr>
            <w:r w:rsidRPr="002F76FF">
              <w:rPr>
                <w:b/>
                <w:bCs w:val="0"/>
                <w:sz w:val="26"/>
                <w:szCs w:val="26"/>
              </w:rPr>
              <w:t>النقاط الرئيسية لخطة المرونة العملياتية لمعالجة جوانب الخطة العملياتية المتعلقة بالوقاية والإستعداد والإستجابة والتعافي.</w:t>
            </w:r>
          </w:p>
        </w:tc>
      </w:tr>
      <w:tr w:rsidR="00520678" w:rsidRPr="002F76FF" w14:paraId="5F16FCB8" w14:textId="77777777" w:rsidTr="00C12865">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B2" w14:textId="77777777" w:rsidR="00520678" w:rsidRPr="002F76FF" w:rsidRDefault="00520678" w:rsidP="007928BC">
            <w:pPr>
              <w:pStyle w:val="ATATableBody"/>
              <w:rPr>
                <w:b/>
                <w:sz w:val="26"/>
                <w:szCs w:val="26"/>
              </w:rPr>
            </w:pPr>
            <w:r w:rsidRPr="002F76FF">
              <w:rPr>
                <w:b/>
                <w:sz w:val="26"/>
                <w:szCs w:val="26"/>
              </w:rPr>
              <w:t>الجزء 7</w:t>
            </w:r>
          </w:p>
        </w:tc>
        <w:tc>
          <w:tcPr>
            <w:tcW w:w="2665" w:type="dxa"/>
            <w:tcBorders>
              <w:top w:val="single" w:sz="4" w:space="0" w:color="auto"/>
              <w:left w:val="single" w:sz="4" w:space="0" w:color="auto"/>
              <w:bottom w:val="single" w:sz="4" w:space="0" w:color="auto"/>
              <w:right w:val="single" w:sz="4" w:space="0" w:color="auto"/>
            </w:tcBorders>
          </w:tcPr>
          <w:p w14:paraId="5F16FCB3" w14:textId="77777777" w:rsidR="00520678" w:rsidRPr="002F76FF" w:rsidRDefault="00520678" w:rsidP="007928BC">
            <w:pPr>
              <w:pStyle w:val="ATATableBody"/>
              <w:rPr>
                <w:b/>
                <w:sz w:val="26"/>
                <w:szCs w:val="26"/>
              </w:rPr>
            </w:pPr>
            <w:r w:rsidRPr="002F76FF">
              <w:rPr>
                <w:b/>
                <w:sz w:val="26"/>
                <w:szCs w:val="26"/>
              </w:rPr>
              <w:t>الجميع</w:t>
            </w:r>
          </w:p>
        </w:tc>
        <w:tc>
          <w:tcPr>
            <w:tcW w:w="1251" w:type="dxa"/>
            <w:tcBorders>
              <w:top w:val="single" w:sz="4" w:space="0" w:color="auto"/>
              <w:left w:val="single" w:sz="4" w:space="0" w:color="auto"/>
              <w:bottom w:val="single" w:sz="4" w:space="0" w:color="auto"/>
              <w:right w:val="single" w:sz="4" w:space="0" w:color="auto"/>
            </w:tcBorders>
          </w:tcPr>
          <w:p w14:paraId="5F16FCB4" w14:textId="622205FB" w:rsidR="00520678" w:rsidRPr="002F76FF" w:rsidRDefault="00520678" w:rsidP="007928BC">
            <w:pPr>
              <w:pStyle w:val="ATATableBody"/>
              <w:rPr>
                <w:b/>
                <w:sz w:val="26"/>
                <w:szCs w:val="26"/>
              </w:rPr>
            </w:pPr>
            <w:r w:rsidRPr="002F76FF">
              <w:rPr>
                <w:b/>
                <w:sz w:val="26"/>
                <w:szCs w:val="26"/>
              </w:rPr>
              <w:t>ساعتان</w:t>
            </w:r>
          </w:p>
        </w:tc>
        <w:tc>
          <w:tcPr>
            <w:tcW w:w="3421" w:type="dxa"/>
            <w:tcBorders>
              <w:top w:val="single" w:sz="4" w:space="0" w:color="auto"/>
              <w:left w:val="single" w:sz="4" w:space="0" w:color="auto"/>
              <w:bottom w:val="single" w:sz="4" w:space="0" w:color="auto"/>
              <w:right w:val="single" w:sz="4" w:space="0" w:color="auto"/>
            </w:tcBorders>
          </w:tcPr>
          <w:p w14:paraId="5F16FCB5" w14:textId="77777777" w:rsidR="00520678" w:rsidRPr="002F76FF" w:rsidRDefault="00520678" w:rsidP="007928BC">
            <w:pPr>
              <w:pStyle w:val="ATABulletLevel01BodySlide"/>
              <w:rPr>
                <w:b/>
                <w:bCs w:val="0"/>
                <w:sz w:val="26"/>
                <w:szCs w:val="26"/>
              </w:rPr>
            </w:pPr>
            <w:r w:rsidRPr="002F76FF">
              <w:rPr>
                <w:b/>
                <w:bCs w:val="0"/>
                <w:sz w:val="26"/>
                <w:szCs w:val="26"/>
              </w:rPr>
              <w:t>مناقشة التوصيات الختامية</w:t>
            </w:r>
          </w:p>
          <w:p w14:paraId="5F16FCB6" w14:textId="7817937A" w:rsidR="00520678" w:rsidRPr="002F76FF" w:rsidRDefault="00520678" w:rsidP="007928BC">
            <w:pPr>
              <w:pStyle w:val="ATABulletLevel01BodySlide"/>
              <w:rPr>
                <w:b/>
                <w:bCs w:val="0"/>
                <w:sz w:val="26"/>
                <w:szCs w:val="26"/>
              </w:rPr>
            </w:pPr>
            <w:r w:rsidRPr="002F76FF">
              <w:rPr>
                <w:b/>
                <w:bCs w:val="0"/>
                <w:sz w:val="26"/>
                <w:szCs w:val="26"/>
              </w:rPr>
              <w:t xml:space="preserve">يتعين تنظيم جميع الجداول المستكملة </w:t>
            </w:r>
            <w:r w:rsidRPr="002F76FF">
              <w:rPr>
                <w:b/>
                <w:bCs w:val="0"/>
                <w:i/>
                <w:iCs/>
                <w:sz w:val="26"/>
                <w:szCs w:val="26"/>
              </w:rPr>
              <w:t>(الجداول من 1-17)</w:t>
            </w:r>
            <w:r w:rsidRPr="002F76FF">
              <w:rPr>
                <w:b/>
                <w:bCs w:val="0"/>
                <w:sz w:val="26"/>
                <w:szCs w:val="26"/>
              </w:rPr>
              <w:t xml:space="preserve"> لضمان سهولة الإضطلاع عليها عندما يطلب المشرف من الفصل المشاركة بالآراء والتعليقات.</w:t>
            </w:r>
          </w:p>
          <w:p w14:paraId="5F16FCB7" w14:textId="77777777" w:rsidR="00520678" w:rsidRPr="002F76FF" w:rsidRDefault="00520678" w:rsidP="007928BC">
            <w:pPr>
              <w:pStyle w:val="ATABulletLevel01BodySlide"/>
              <w:rPr>
                <w:b/>
                <w:bCs w:val="0"/>
                <w:sz w:val="26"/>
                <w:szCs w:val="26"/>
              </w:rPr>
            </w:pPr>
            <w:r w:rsidRPr="002F76FF">
              <w:rPr>
                <w:b/>
                <w:bCs w:val="0"/>
                <w:sz w:val="26"/>
                <w:szCs w:val="26"/>
              </w:rPr>
              <w:t>ضمان أن التقرير كامل ويوضح بدقة التوصيات النهائية.</w:t>
            </w:r>
          </w:p>
        </w:tc>
      </w:tr>
      <w:tr w:rsidR="00520678" w:rsidRPr="002F76FF" w14:paraId="5F16FCBD" w14:textId="77777777" w:rsidTr="00C12865">
        <w:trPr>
          <w:cantSplit/>
          <w:trHeight w:val="288"/>
          <w:jc w:val="center"/>
        </w:trPr>
        <w:tc>
          <w:tcPr>
            <w:tcW w:w="1577" w:type="dxa"/>
            <w:tcBorders>
              <w:top w:val="single" w:sz="4" w:space="0" w:color="auto"/>
              <w:left w:val="single" w:sz="4" w:space="0" w:color="auto"/>
              <w:bottom w:val="single" w:sz="4" w:space="0" w:color="auto"/>
              <w:right w:val="single" w:sz="4" w:space="0" w:color="auto"/>
            </w:tcBorders>
          </w:tcPr>
          <w:p w14:paraId="5F16FCB9" w14:textId="5C30A447" w:rsidR="00520678" w:rsidRPr="002F76FF" w:rsidRDefault="00993665" w:rsidP="007928BC">
            <w:pPr>
              <w:pStyle w:val="ATATableBody"/>
              <w:rPr>
                <w:b/>
                <w:sz w:val="26"/>
                <w:szCs w:val="26"/>
              </w:rPr>
            </w:pPr>
            <w:r w:rsidRPr="002F76FF">
              <w:rPr>
                <w:b/>
                <w:sz w:val="26"/>
                <w:szCs w:val="26"/>
              </w:rPr>
              <w:lastRenderedPageBreak/>
              <w:t>عروض الفِرق</w:t>
            </w:r>
          </w:p>
        </w:tc>
        <w:tc>
          <w:tcPr>
            <w:tcW w:w="2665" w:type="dxa"/>
            <w:tcBorders>
              <w:top w:val="single" w:sz="4" w:space="0" w:color="auto"/>
              <w:left w:val="single" w:sz="4" w:space="0" w:color="auto"/>
              <w:bottom w:val="single" w:sz="4" w:space="0" w:color="auto"/>
              <w:right w:val="single" w:sz="4" w:space="0" w:color="auto"/>
            </w:tcBorders>
          </w:tcPr>
          <w:p w14:paraId="5F16FCBA" w14:textId="77777777" w:rsidR="00520678" w:rsidRPr="002F76FF" w:rsidRDefault="00520678" w:rsidP="007928BC">
            <w:pPr>
              <w:pStyle w:val="ATATableBody"/>
              <w:rPr>
                <w:b/>
                <w:iCs/>
                <w:sz w:val="26"/>
                <w:szCs w:val="26"/>
              </w:rPr>
            </w:pPr>
            <w:r w:rsidRPr="002F76FF">
              <w:rPr>
                <w:b/>
                <w:sz w:val="26"/>
                <w:szCs w:val="26"/>
              </w:rPr>
              <w:t>الجميع</w:t>
            </w:r>
          </w:p>
        </w:tc>
        <w:tc>
          <w:tcPr>
            <w:tcW w:w="1251" w:type="dxa"/>
            <w:tcBorders>
              <w:top w:val="single" w:sz="4" w:space="0" w:color="auto"/>
              <w:left w:val="single" w:sz="4" w:space="0" w:color="auto"/>
              <w:bottom w:val="single" w:sz="4" w:space="0" w:color="auto"/>
              <w:right w:val="single" w:sz="4" w:space="0" w:color="auto"/>
            </w:tcBorders>
          </w:tcPr>
          <w:p w14:paraId="5F16FCBB" w14:textId="606554FD" w:rsidR="00520678" w:rsidRPr="002F76FF" w:rsidRDefault="00520678" w:rsidP="007928BC">
            <w:pPr>
              <w:pStyle w:val="ATATableBody"/>
              <w:rPr>
                <w:b/>
                <w:sz w:val="26"/>
                <w:szCs w:val="26"/>
              </w:rPr>
            </w:pPr>
            <w:r w:rsidRPr="002F76FF">
              <w:rPr>
                <w:b/>
                <w:sz w:val="26"/>
                <w:szCs w:val="26"/>
              </w:rPr>
              <w:t xml:space="preserve">ساعتان </w:t>
            </w:r>
          </w:p>
        </w:tc>
        <w:tc>
          <w:tcPr>
            <w:tcW w:w="3421" w:type="dxa"/>
            <w:tcBorders>
              <w:top w:val="single" w:sz="4" w:space="0" w:color="auto"/>
              <w:left w:val="single" w:sz="4" w:space="0" w:color="auto"/>
              <w:bottom w:val="single" w:sz="4" w:space="0" w:color="auto"/>
              <w:right w:val="single" w:sz="4" w:space="0" w:color="auto"/>
            </w:tcBorders>
          </w:tcPr>
          <w:p w14:paraId="5F16FCBC" w14:textId="7C55002D" w:rsidR="00520678" w:rsidRPr="002F76FF" w:rsidRDefault="00520678" w:rsidP="00A82B07">
            <w:pPr>
              <w:pStyle w:val="ATABulletLevel01BodySlide"/>
              <w:rPr>
                <w:b/>
                <w:bCs w:val="0"/>
                <w:sz w:val="26"/>
                <w:szCs w:val="26"/>
              </w:rPr>
            </w:pPr>
            <w:r w:rsidRPr="002F76FF">
              <w:rPr>
                <w:b/>
                <w:bCs w:val="0"/>
                <w:sz w:val="26"/>
                <w:szCs w:val="26"/>
              </w:rPr>
              <w:t>تقديم عروض نتائج التمرين الختامي</w:t>
            </w:r>
          </w:p>
        </w:tc>
      </w:tr>
    </w:tbl>
    <w:p w14:paraId="5F16FCBE" w14:textId="77777777" w:rsidR="00520678" w:rsidRPr="002F76FF" w:rsidRDefault="00520678" w:rsidP="00520678">
      <w:pPr>
        <w:pStyle w:val="ataBody0"/>
        <w:rPr>
          <w:b/>
          <w:sz w:val="26"/>
          <w:szCs w:val="26"/>
        </w:rPr>
      </w:pPr>
    </w:p>
    <w:p w14:paraId="5DBBADE3" w14:textId="040AC219" w:rsidR="00576C75" w:rsidRPr="002F76FF" w:rsidRDefault="00576C75" w:rsidP="00576C75">
      <w:pPr>
        <w:pStyle w:val="ATAHeadingLevel2"/>
        <w:rPr>
          <w:b w:val="0"/>
          <w:bCs/>
          <w:sz w:val="26"/>
          <w:szCs w:val="26"/>
        </w:rPr>
      </w:pPr>
      <w:r w:rsidRPr="002F76FF">
        <w:rPr>
          <w:b w:val="0"/>
          <w:bCs/>
          <w:sz w:val="26"/>
          <w:szCs w:val="26"/>
        </w:rPr>
        <w:t>أيقونات التوقيت المستخدمة في التمرين الختامي</w:t>
      </w:r>
    </w:p>
    <w:p w14:paraId="2BC4EA63" w14:textId="14E37FE7" w:rsidR="00576C75" w:rsidRPr="002F76FF" w:rsidRDefault="00576C75" w:rsidP="00576C75">
      <w:pPr>
        <w:pStyle w:val="ATABody"/>
        <w:rPr>
          <w:b/>
          <w:sz w:val="26"/>
          <w:szCs w:val="26"/>
        </w:rPr>
      </w:pPr>
      <w:r w:rsidRPr="002F76FF">
        <w:rPr>
          <w:b/>
          <w:sz w:val="26"/>
          <w:szCs w:val="26"/>
        </w:rPr>
        <w:t>لمساعدة المشاركين والفرق في استكمال العمل في الوقت المناسب، ستظهر الأيقونات التالية في هذا الملحق بحيث تتضمن الأوقات التقريبية المستغرقة في كل جزء من أجزاء التمرين:</w:t>
      </w:r>
    </w:p>
    <w:p w14:paraId="3342632D" w14:textId="77777777" w:rsidR="00576C75" w:rsidRPr="002F76FF" w:rsidRDefault="00576C75" w:rsidP="00576C75">
      <w:pPr>
        <w:pStyle w:val="ATABody"/>
        <w:rPr>
          <w:b/>
          <w:sz w:val="26"/>
          <w:szCs w:val="26"/>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1980"/>
      </w:tblGrid>
      <w:tr w:rsidR="00576C75" w:rsidRPr="002F76FF" w14:paraId="21804726" w14:textId="77777777" w:rsidTr="00526AB8">
        <w:tc>
          <w:tcPr>
            <w:tcW w:w="2088" w:type="dxa"/>
            <w:vAlign w:val="center"/>
          </w:tcPr>
          <w:p w14:paraId="71E4964B" w14:textId="001FA4FE" w:rsidR="00576C75" w:rsidRPr="002F76FF" w:rsidRDefault="00576C75" w:rsidP="00526AB8">
            <w:pPr>
              <w:pStyle w:val="ATABulletLevel01BodySlide"/>
              <w:rPr>
                <w:b/>
                <w:bCs w:val="0"/>
                <w:sz w:val="26"/>
                <w:szCs w:val="26"/>
              </w:rPr>
            </w:pPr>
            <w:r w:rsidRPr="002F76FF">
              <w:rPr>
                <w:b/>
                <w:bCs w:val="0"/>
                <w:sz w:val="26"/>
                <w:szCs w:val="26"/>
              </w:rPr>
              <w:t>30 دقيقة</w:t>
            </w:r>
          </w:p>
        </w:tc>
        <w:tc>
          <w:tcPr>
            <w:tcW w:w="1980" w:type="dxa"/>
          </w:tcPr>
          <w:p w14:paraId="1B225470" w14:textId="77777777" w:rsidR="00576C75" w:rsidRPr="002F76FF" w:rsidRDefault="00576C75" w:rsidP="00576C75">
            <w:pPr>
              <w:pStyle w:val="ATABody"/>
              <w:spacing w:before="120" w:after="120"/>
              <w:rPr>
                <w:b/>
                <w:sz w:val="26"/>
                <w:szCs w:val="26"/>
              </w:rPr>
            </w:pPr>
            <w:r w:rsidRPr="002F76FF">
              <w:rPr>
                <w:b/>
                <w:noProof/>
                <w:sz w:val="26"/>
                <w:szCs w:val="26"/>
                <w:lang w:eastAsia="en-US" w:bidi="ar-SA"/>
              </w:rPr>
              <w:drawing>
                <wp:inline distT="0" distB="0" distL="0" distR="0" wp14:anchorId="3E1A47B6" wp14:editId="5D7CE321">
                  <wp:extent cx="384048" cy="457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IME ICON--30 MINUTE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p w14:paraId="6966A2CB" w14:textId="2A4898CA" w:rsidR="00C12865" w:rsidRPr="002F76FF" w:rsidRDefault="00C12865" w:rsidP="00576C75">
            <w:pPr>
              <w:pStyle w:val="ATABody"/>
              <w:spacing w:before="120" w:after="120"/>
              <w:rPr>
                <w:b/>
                <w:sz w:val="26"/>
                <w:szCs w:val="26"/>
              </w:rPr>
            </w:pPr>
          </w:p>
        </w:tc>
      </w:tr>
      <w:tr w:rsidR="00576C75" w:rsidRPr="002F76FF" w14:paraId="74627496" w14:textId="77777777" w:rsidTr="00526AB8">
        <w:tc>
          <w:tcPr>
            <w:tcW w:w="2088" w:type="dxa"/>
            <w:vAlign w:val="center"/>
          </w:tcPr>
          <w:p w14:paraId="51364AE1" w14:textId="5909598C" w:rsidR="00576C75" w:rsidRPr="002F76FF" w:rsidRDefault="00576C75" w:rsidP="00526AB8">
            <w:pPr>
              <w:pStyle w:val="ATABulletLevel01BodySlide"/>
              <w:rPr>
                <w:b/>
                <w:bCs w:val="0"/>
                <w:sz w:val="26"/>
                <w:szCs w:val="26"/>
              </w:rPr>
            </w:pPr>
            <w:r w:rsidRPr="002F76FF">
              <w:rPr>
                <w:b/>
                <w:bCs w:val="0"/>
                <w:sz w:val="26"/>
                <w:szCs w:val="26"/>
              </w:rPr>
              <w:t>60 دقيقة</w:t>
            </w:r>
          </w:p>
        </w:tc>
        <w:tc>
          <w:tcPr>
            <w:tcW w:w="1980" w:type="dxa"/>
          </w:tcPr>
          <w:p w14:paraId="2AE37DEB" w14:textId="6ADA7723" w:rsidR="00576C75" w:rsidRPr="002F76FF" w:rsidRDefault="00576C75" w:rsidP="00576C75">
            <w:pPr>
              <w:pStyle w:val="ATABody"/>
              <w:spacing w:before="120" w:after="120"/>
              <w:rPr>
                <w:b/>
                <w:sz w:val="26"/>
                <w:szCs w:val="26"/>
              </w:rPr>
            </w:pPr>
            <w:r w:rsidRPr="002F76FF">
              <w:rPr>
                <w:b/>
                <w:noProof/>
                <w:sz w:val="26"/>
                <w:szCs w:val="26"/>
                <w:lang w:eastAsia="en-US" w:bidi="ar-SA"/>
              </w:rPr>
              <w:drawing>
                <wp:inline distT="0" distB="0" distL="0" distR="0" wp14:anchorId="5A197CEA" wp14:editId="0F0E124D">
                  <wp:extent cx="384048" cy="4572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IME ICON--60 MINUTE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r>
    </w:tbl>
    <w:p w14:paraId="5C568841" w14:textId="7B0A85CB" w:rsidR="00576C75" w:rsidRPr="002F76FF" w:rsidRDefault="00576C75" w:rsidP="00576C75">
      <w:pPr>
        <w:pStyle w:val="ATAHeadingLevel2"/>
        <w:rPr>
          <w:b w:val="0"/>
          <w:bCs/>
          <w:sz w:val="26"/>
          <w:szCs w:val="26"/>
        </w:rPr>
      </w:pPr>
      <w:r w:rsidRPr="002F76FF">
        <w:rPr>
          <w:b w:val="0"/>
          <w:bCs/>
          <w:sz w:val="26"/>
          <w:szCs w:val="26"/>
        </w:rPr>
        <w:t>معدات التمرين الختامي</w:t>
      </w:r>
    </w:p>
    <w:p w14:paraId="3C609F5F" w14:textId="7A0AF94F" w:rsidR="00576C75" w:rsidRPr="002F76FF" w:rsidRDefault="00576C75" w:rsidP="00576C75">
      <w:pPr>
        <w:pStyle w:val="ATABody"/>
        <w:rPr>
          <w:b/>
          <w:sz w:val="26"/>
          <w:szCs w:val="26"/>
        </w:rPr>
      </w:pPr>
      <w:r w:rsidRPr="002F76FF">
        <w:rPr>
          <w:b/>
          <w:sz w:val="26"/>
          <w:szCs w:val="26"/>
        </w:rPr>
        <w:t>وفي العديد من مراحل التمرين الختامي، سيستخدم المشاركون المعدات التالية لتسهيل عملية جمع المعلومات خلال التمرين وتقديم العروض:</w:t>
      </w:r>
    </w:p>
    <w:tbl>
      <w:tblPr>
        <w:tblStyle w:val="TableGrid"/>
        <w:bidiVisual/>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428"/>
      </w:tblGrid>
      <w:tr w:rsidR="00C12865" w:rsidRPr="002F76FF" w14:paraId="2D884E17" w14:textId="77777777" w:rsidTr="00C12865">
        <w:trPr>
          <w:trHeight w:val="281"/>
        </w:trPr>
        <w:tc>
          <w:tcPr>
            <w:tcW w:w="4410" w:type="dxa"/>
          </w:tcPr>
          <w:p w14:paraId="1846F0AC" w14:textId="232266B9" w:rsidR="00C12865" w:rsidRPr="002F76FF" w:rsidRDefault="00C12865" w:rsidP="00C12865">
            <w:pPr>
              <w:pStyle w:val="ATABulletLevel01BodySlide"/>
              <w:rPr>
                <w:b/>
                <w:bCs w:val="0"/>
                <w:sz w:val="26"/>
                <w:szCs w:val="26"/>
              </w:rPr>
            </w:pPr>
            <w:r w:rsidRPr="002F76FF">
              <w:rPr>
                <w:b/>
                <w:bCs w:val="0"/>
                <w:sz w:val="26"/>
                <w:szCs w:val="26"/>
              </w:rPr>
              <w:t>حاسوب نقال</w:t>
            </w:r>
          </w:p>
        </w:tc>
        <w:tc>
          <w:tcPr>
            <w:tcW w:w="4428" w:type="dxa"/>
          </w:tcPr>
          <w:p w14:paraId="748BAD67" w14:textId="27A8F896" w:rsidR="00C12865" w:rsidRPr="002F76FF" w:rsidRDefault="00C12865" w:rsidP="00C12865">
            <w:pPr>
              <w:pStyle w:val="ATABulletLevel01BodySlide"/>
              <w:rPr>
                <w:b/>
                <w:bCs w:val="0"/>
                <w:sz w:val="26"/>
                <w:szCs w:val="26"/>
              </w:rPr>
            </w:pPr>
            <w:r w:rsidRPr="002F76FF">
              <w:rPr>
                <w:b/>
                <w:bCs w:val="0"/>
                <w:sz w:val="26"/>
                <w:szCs w:val="26"/>
              </w:rPr>
              <w:t>ألواح الكتابة</w:t>
            </w:r>
          </w:p>
        </w:tc>
      </w:tr>
      <w:tr w:rsidR="00C12865" w:rsidRPr="002F76FF" w14:paraId="7262BD81" w14:textId="77777777" w:rsidTr="00C12865">
        <w:trPr>
          <w:trHeight w:val="281"/>
        </w:trPr>
        <w:tc>
          <w:tcPr>
            <w:tcW w:w="4410" w:type="dxa"/>
            <w:vMerge w:val="restart"/>
          </w:tcPr>
          <w:p w14:paraId="6128A3FE" w14:textId="79CB7B34" w:rsidR="00C12865" w:rsidRPr="002F76FF" w:rsidRDefault="00C12865" w:rsidP="00C12865">
            <w:pPr>
              <w:pStyle w:val="ATABulletLevel01BodySlide"/>
              <w:rPr>
                <w:b/>
                <w:bCs w:val="0"/>
                <w:sz w:val="26"/>
                <w:szCs w:val="26"/>
              </w:rPr>
            </w:pPr>
            <w:r w:rsidRPr="002F76FF">
              <w:rPr>
                <w:b/>
                <w:bCs w:val="0"/>
                <w:sz w:val="26"/>
                <w:szCs w:val="26"/>
              </w:rPr>
              <w:t>نموذج عرض التمرين الختامي</w:t>
            </w:r>
          </w:p>
        </w:tc>
        <w:tc>
          <w:tcPr>
            <w:tcW w:w="4428" w:type="dxa"/>
          </w:tcPr>
          <w:p w14:paraId="6F2826BB" w14:textId="18556A50" w:rsidR="00C12865" w:rsidRPr="002F76FF" w:rsidRDefault="00C12865" w:rsidP="00C12865">
            <w:pPr>
              <w:pStyle w:val="ATABulletLevel01BodySlide"/>
              <w:rPr>
                <w:b/>
                <w:bCs w:val="0"/>
                <w:sz w:val="26"/>
                <w:szCs w:val="26"/>
              </w:rPr>
            </w:pPr>
            <w:r w:rsidRPr="002F76FF">
              <w:rPr>
                <w:b/>
                <w:bCs w:val="0"/>
                <w:sz w:val="26"/>
                <w:szCs w:val="26"/>
              </w:rPr>
              <w:t>لوح ورقي وحامل وأوراق</w:t>
            </w:r>
          </w:p>
        </w:tc>
      </w:tr>
      <w:tr w:rsidR="00C12865" w:rsidRPr="002F76FF" w14:paraId="4EF264CF" w14:textId="77777777" w:rsidTr="00C12865">
        <w:trPr>
          <w:trHeight w:val="281"/>
        </w:trPr>
        <w:tc>
          <w:tcPr>
            <w:tcW w:w="4410" w:type="dxa"/>
            <w:vMerge/>
          </w:tcPr>
          <w:p w14:paraId="510CFB84" w14:textId="77777777" w:rsidR="00C12865" w:rsidRPr="002F76FF" w:rsidRDefault="00C12865" w:rsidP="00C12865">
            <w:pPr>
              <w:pStyle w:val="ATABulletLevel01BodySlide"/>
              <w:rPr>
                <w:b/>
                <w:bCs w:val="0"/>
                <w:sz w:val="26"/>
                <w:szCs w:val="26"/>
              </w:rPr>
            </w:pPr>
          </w:p>
        </w:tc>
        <w:tc>
          <w:tcPr>
            <w:tcW w:w="4428" w:type="dxa"/>
          </w:tcPr>
          <w:p w14:paraId="7A19E851" w14:textId="56D13C21" w:rsidR="00C12865" w:rsidRPr="002F76FF" w:rsidRDefault="00C12865" w:rsidP="00C12865">
            <w:pPr>
              <w:pStyle w:val="ATABulletLevel01BodySlide"/>
              <w:rPr>
                <w:b/>
                <w:bCs w:val="0"/>
                <w:sz w:val="26"/>
                <w:szCs w:val="26"/>
              </w:rPr>
            </w:pPr>
            <w:r w:rsidRPr="002F76FF">
              <w:rPr>
                <w:b/>
                <w:bCs w:val="0"/>
                <w:sz w:val="26"/>
                <w:szCs w:val="26"/>
              </w:rPr>
              <w:t>كاميرات رقمية</w:t>
            </w:r>
          </w:p>
        </w:tc>
      </w:tr>
      <w:tr w:rsidR="00C12865" w:rsidRPr="002F76FF" w14:paraId="5A919B4B" w14:textId="77777777" w:rsidTr="00C12865">
        <w:trPr>
          <w:trHeight w:val="282"/>
        </w:trPr>
        <w:tc>
          <w:tcPr>
            <w:tcW w:w="4410" w:type="dxa"/>
          </w:tcPr>
          <w:p w14:paraId="44123CEE" w14:textId="0E427C58" w:rsidR="00C12865" w:rsidRPr="002F76FF" w:rsidRDefault="00C12865" w:rsidP="00C12865">
            <w:pPr>
              <w:pStyle w:val="ATABulletLevel01BodySlide"/>
              <w:rPr>
                <w:b/>
                <w:bCs w:val="0"/>
                <w:sz w:val="26"/>
                <w:szCs w:val="26"/>
              </w:rPr>
            </w:pPr>
            <w:r w:rsidRPr="002F76FF">
              <w:rPr>
                <w:b/>
                <w:bCs w:val="0"/>
                <w:sz w:val="26"/>
                <w:szCs w:val="26"/>
              </w:rPr>
              <w:t xml:space="preserve">محركات أقراص الإبهام المصغرة </w:t>
            </w:r>
            <w:r w:rsidRPr="002F76FF">
              <w:rPr>
                <w:sz w:val="26"/>
                <w:szCs w:val="26"/>
                <w:rtl w:val="0"/>
              </w:rPr>
              <w:t>USB</w:t>
            </w:r>
          </w:p>
        </w:tc>
        <w:tc>
          <w:tcPr>
            <w:tcW w:w="4428" w:type="dxa"/>
          </w:tcPr>
          <w:p w14:paraId="0AB8473D" w14:textId="31EC616B" w:rsidR="00C12865" w:rsidRPr="002F76FF" w:rsidRDefault="00C12865" w:rsidP="00C12865">
            <w:pPr>
              <w:pStyle w:val="ATABulletLevel01BodySlide"/>
              <w:rPr>
                <w:b/>
                <w:bCs w:val="0"/>
                <w:sz w:val="26"/>
                <w:szCs w:val="26"/>
              </w:rPr>
            </w:pPr>
            <w:r w:rsidRPr="002F76FF">
              <w:rPr>
                <w:b/>
                <w:bCs w:val="0"/>
                <w:sz w:val="26"/>
                <w:szCs w:val="26"/>
              </w:rPr>
              <w:t>أجهزة الليزر لتحديد المدى</w:t>
            </w:r>
          </w:p>
        </w:tc>
      </w:tr>
    </w:tbl>
    <w:p w14:paraId="5F16FCC0" w14:textId="77777777" w:rsidR="00520678" w:rsidRPr="002F76FF" w:rsidRDefault="00520678">
      <w:pPr>
        <w:rPr>
          <w:b/>
          <w:sz w:val="26"/>
          <w:szCs w:val="26"/>
        </w:rPr>
      </w:pPr>
      <w:r w:rsidRPr="002F76FF">
        <w:rPr>
          <w:b/>
          <w:sz w:val="26"/>
          <w:szCs w:val="26"/>
        </w:rPr>
        <w:br w:type="page"/>
      </w:r>
    </w:p>
    <w:p w14:paraId="5F16FCC1" w14:textId="77777777" w:rsidR="001C6CC6" w:rsidRPr="002F76FF" w:rsidRDefault="001C6CC6" w:rsidP="001C6CC6">
      <w:pPr>
        <w:pStyle w:val="ataHeading1"/>
        <w:rPr>
          <w:sz w:val="26"/>
          <w:szCs w:val="26"/>
        </w:rPr>
      </w:pPr>
    </w:p>
    <w:p w14:paraId="5F16FCC2" w14:textId="77777777" w:rsidR="001C6CC6" w:rsidRPr="002F76FF" w:rsidRDefault="001C6CC6" w:rsidP="001C6CC6">
      <w:pPr>
        <w:pStyle w:val="ataBody0"/>
        <w:rPr>
          <w:b/>
          <w:sz w:val="26"/>
          <w:szCs w:val="26"/>
        </w:rPr>
      </w:pPr>
    </w:p>
    <w:p w14:paraId="5F16FCC3" w14:textId="77777777" w:rsidR="001C6CC6" w:rsidRPr="002F76FF" w:rsidRDefault="001C6CC6" w:rsidP="001C6CC6">
      <w:pPr>
        <w:pStyle w:val="ataBody0"/>
        <w:rPr>
          <w:b/>
          <w:sz w:val="26"/>
          <w:szCs w:val="26"/>
        </w:rPr>
      </w:pPr>
    </w:p>
    <w:p w14:paraId="5F16FCC4" w14:textId="77777777" w:rsidR="001C6CC6" w:rsidRPr="002F76FF" w:rsidRDefault="001C6CC6" w:rsidP="001C6CC6">
      <w:pPr>
        <w:pStyle w:val="ataBody0"/>
        <w:rPr>
          <w:b/>
          <w:sz w:val="26"/>
          <w:szCs w:val="26"/>
        </w:rPr>
      </w:pPr>
    </w:p>
    <w:p w14:paraId="5F16FCC5" w14:textId="77777777" w:rsidR="001C6CC6" w:rsidRPr="002F76FF" w:rsidRDefault="001C6CC6" w:rsidP="001C6CC6">
      <w:pPr>
        <w:pStyle w:val="ataBody0"/>
        <w:rPr>
          <w:b/>
          <w:sz w:val="26"/>
          <w:szCs w:val="26"/>
        </w:rPr>
      </w:pPr>
    </w:p>
    <w:p w14:paraId="5F16FCC6" w14:textId="77777777" w:rsidR="001C6CC6" w:rsidRPr="002F76FF" w:rsidRDefault="001C6CC6" w:rsidP="001C6CC6">
      <w:pPr>
        <w:pStyle w:val="ataBody0"/>
        <w:rPr>
          <w:b/>
          <w:sz w:val="26"/>
          <w:szCs w:val="26"/>
        </w:rPr>
      </w:pPr>
    </w:p>
    <w:p w14:paraId="5F16FCC7" w14:textId="77777777" w:rsidR="001C6CC6" w:rsidRPr="002F76FF" w:rsidRDefault="001C6CC6" w:rsidP="001C6CC6">
      <w:pPr>
        <w:pStyle w:val="ataBody0"/>
        <w:rPr>
          <w:b/>
          <w:sz w:val="26"/>
          <w:szCs w:val="26"/>
        </w:rPr>
      </w:pPr>
    </w:p>
    <w:p w14:paraId="5F16FCC8" w14:textId="77777777" w:rsidR="001C6CC6" w:rsidRPr="002F76FF" w:rsidRDefault="001C6CC6" w:rsidP="001C6CC6">
      <w:pPr>
        <w:pStyle w:val="ataBody0"/>
        <w:rPr>
          <w:b/>
          <w:sz w:val="26"/>
          <w:szCs w:val="26"/>
        </w:rPr>
      </w:pPr>
    </w:p>
    <w:p w14:paraId="5F16FCC9" w14:textId="77777777" w:rsidR="001C6CC6" w:rsidRPr="002F76FF" w:rsidRDefault="001C6CC6" w:rsidP="001C6CC6">
      <w:pPr>
        <w:pStyle w:val="ataBody0"/>
        <w:rPr>
          <w:b/>
          <w:sz w:val="26"/>
          <w:szCs w:val="26"/>
        </w:rPr>
      </w:pPr>
    </w:p>
    <w:p w14:paraId="5F16FCCA" w14:textId="77777777" w:rsidR="001C6CC6" w:rsidRPr="002F76FF" w:rsidRDefault="001C6CC6" w:rsidP="001C6CC6">
      <w:pPr>
        <w:pStyle w:val="ataBody0"/>
        <w:rPr>
          <w:b/>
          <w:sz w:val="26"/>
          <w:szCs w:val="26"/>
        </w:rPr>
      </w:pPr>
    </w:p>
    <w:p w14:paraId="5F16FCCB" w14:textId="77777777" w:rsidR="001C6CC6" w:rsidRPr="002F76FF" w:rsidRDefault="001C6CC6" w:rsidP="001C6CC6">
      <w:pPr>
        <w:pStyle w:val="ataBody0"/>
        <w:rPr>
          <w:b/>
          <w:sz w:val="26"/>
          <w:szCs w:val="26"/>
        </w:rPr>
      </w:pPr>
    </w:p>
    <w:p w14:paraId="5F16FCCC" w14:textId="77777777" w:rsidR="001C6CC6" w:rsidRPr="002F76FF" w:rsidRDefault="001C6CC6" w:rsidP="001C6CC6">
      <w:pPr>
        <w:pStyle w:val="ataBody0"/>
        <w:rPr>
          <w:b/>
          <w:sz w:val="26"/>
          <w:szCs w:val="26"/>
        </w:rPr>
      </w:pPr>
    </w:p>
    <w:p w14:paraId="5F16FCCD" w14:textId="77777777" w:rsidR="001C6CC6" w:rsidRPr="002F76FF" w:rsidRDefault="001C6CC6" w:rsidP="001C6CC6">
      <w:pPr>
        <w:pStyle w:val="ataBody0"/>
        <w:rPr>
          <w:b/>
          <w:sz w:val="26"/>
          <w:szCs w:val="26"/>
        </w:rPr>
      </w:pPr>
    </w:p>
    <w:p w14:paraId="5F16FCCE" w14:textId="77777777" w:rsidR="001C6CC6" w:rsidRPr="002F76FF" w:rsidRDefault="001C6CC6" w:rsidP="001C6CC6">
      <w:pPr>
        <w:pStyle w:val="ataBody0"/>
        <w:rPr>
          <w:b/>
          <w:sz w:val="26"/>
          <w:szCs w:val="26"/>
        </w:rPr>
      </w:pPr>
    </w:p>
    <w:p w14:paraId="5F16FCCF" w14:textId="77777777" w:rsidR="001C6CC6" w:rsidRPr="002F76FF" w:rsidRDefault="001C6CC6" w:rsidP="001C6CC6">
      <w:pPr>
        <w:pStyle w:val="ataBody0"/>
        <w:rPr>
          <w:b/>
          <w:sz w:val="26"/>
          <w:szCs w:val="26"/>
        </w:rPr>
      </w:pPr>
    </w:p>
    <w:p w14:paraId="5F16FCD0" w14:textId="77777777" w:rsidR="001C6CC6" w:rsidRPr="002F76FF" w:rsidRDefault="001C6CC6" w:rsidP="001C6CC6">
      <w:pPr>
        <w:pStyle w:val="ataBody0"/>
        <w:rPr>
          <w:b/>
          <w:sz w:val="26"/>
          <w:szCs w:val="26"/>
        </w:rPr>
      </w:pPr>
    </w:p>
    <w:p w14:paraId="5F16FCD1" w14:textId="77777777" w:rsidR="001C6CC6" w:rsidRPr="002F76FF" w:rsidRDefault="001C6CC6" w:rsidP="001C6CC6">
      <w:pPr>
        <w:pStyle w:val="ataBody0"/>
        <w:rPr>
          <w:b/>
          <w:sz w:val="26"/>
          <w:szCs w:val="26"/>
        </w:rPr>
      </w:pPr>
    </w:p>
    <w:p w14:paraId="5F16FCD2" w14:textId="77777777" w:rsidR="001C6CC6" w:rsidRPr="002F76FF" w:rsidRDefault="001C6CC6" w:rsidP="001C6CC6">
      <w:pPr>
        <w:pStyle w:val="ataBody0"/>
        <w:rPr>
          <w:b/>
          <w:sz w:val="26"/>
          <w:szCs w:val="26"/>
        </w:rPr>
      </w:pPr>
    </w:p>
    <w:p w14:paraId="5F16FCD3" w14:textId="77777777" w:rsidR="001C6CC6" w:rsidRPr="002F76FF" w:rsidRDefault="001C6CC6" w:rsidP="001C6CC6">
      <w:pPr>
        <w:pStyle w:val="ataBody0"/>
        <w:jc w:val="center"/>
        <w:rPr>
          <w:b/>
          <w:sz w:val="26"/>
          <w:szCs w:val="26"/>
        </w:rPr>
      </w:pPr>
      <w:r w:rsidRPr="002F76FF">
        <w:rPr>
          <w:b/>
          <w:sz w:val="26"/>
          <w:szCs w:val="26"/>
        </w:rPr>
        <w:t>تم ترك هذه الصفحة فارغة عمداً.</w:t>
      </w:r>
    </w:p>
    <w:p w14:paraId="5F16FCD4" w14:textId="77777777" w:rsidR="001C6CC6" w:rsidRPr="002F76FF" w:rsidRDefault="001C6CC6" w:rsidP="001C6CC6">
      <w:pPr>
        <w:pStyle w:val="ataBody0"/>
        <w:rPr>
          <w:b/>
          <w:sz w:val="26"/>
          <w:szCs w:val="26"/>
        </w:rPr>
      </w:pPr>
    </w:p>
    <w:p w14:paraId="5F16FCD5" w14:textId="77777777" w:rsidR="001C6CC6" w:rsidRPr="002F76FF" w:rsidRDefault="001C6CC6">
      <w:pPr>
        <w:rPr>
          <w:b/>
          <w:sz w:val="26"/>
          <w:szCs w:val="26"/>
        </w:rPr>
      </w:pPr>
      <w:r w:rsidRPr="002F76FF">
        <w:rPr>
          <w:b/>
          <w:sz w:val="26"/>
          <w:szCs w:val="26"/>
        </w:rPr>
        <w:br w:type="page"/>
      </w:r>
    </w:p>
    <w:p w14:paraId="5F16FCD6" w14:textId="4533364F" w:rsidR="001C6CC6" w:rsidRPr="002F76FF" w:rsidRDefault="00726315" w:rsidP="00726315">
      <w:pPr>
        <w:pStyle w:val="ATAHeadingLevel1"/>
        <w:rPr>
          <w:b w:val="0"/>
          <w:bCs/>
          <w:sz w:val="26"/>
          <w:szCs w:val="26"/>
        </w:rPr>
      </w:pPr>
      <w:r w:rsidRPr="002F76FF">
        <w:rPr>
          <w:rFonts w:hint="cs"/>
          <w:b w:val="0"/>
          <w:bCs/>
          <w:sz w:val="26"/>
          <w:szCs w:val="26"/>
        </w:rPr>
        <w:lastRenderedPageBreak/>
        <w:t>الجزء</w:t>
      </w:r>
      <w:r w:rsidR="001C6CC6" w:rsidRPr="002F76FF">
        <w:rPr>
          <w:b w:val="0"/>
          <w:bCs/>
          <w:sz w:val="26"/>
          <w:szCs w:val="26"/>
        </w:rPr>
        <w:t xml:space="preserve"> 1 </w:t>
      </w:r>
      <w:r w:rsidRPr="002F76FF">
        <w:rPr>
          <w:rFonts w:hint="cs"/>
          <w:b w:val="0"/>
          <w:bCs/>
          <w:sz w:val="26"/>
          <w:szCs w:val="26"/>
        </w:rPr>
        <w:t>من</w:t>
      </w:r>
      <w:r w:rsidR="001C6CC6" w:rsidRPr="002F76FF">
        <w:rPr>
          <w:b w:val="0"/>
          <w:bCs/>
          <w:sz w:val="26"/>
          <w:szCs w:val="26"/>
        </w:rPr>
        <w:t xml:space="preserve"> 7: تقييم البنية الأساسية الحرجة (ساعة واحدة)</w:t>
      </w:r>
    </w:p>
    <w:p w14:paraId="5F16FCD7" w14:textId="77777777" w:rsidR="001C6CC6" w:rsidRPr="002F76FF" w:rsidRDefault="001C6CC6" w:rsidP="001C6CC6">
      <w:pPr>
        <w:pStyle w:val="ATABody"/>
        <w:rPr>
          <w:b/>
          <w:sz w:val="26"/>
          <w:szCs w:val="26"/>
        </w:rPr>
      </w:pPr>
    </w:p>
    <w:tbl>
      <w:tblPr>
        <w:bidiVisual/>
        <w:tblW w:w="0" w:type="auto"/>
        <w:tblInd w:w="108" w:type="dxa"/>
        <w:tblLook w:val="04A0" w:firstRow="1" w:lastRow="0" w:firstColumn="1" w:lastColumn="0" w:noHBand="0" w:noVBand="1"/>
      </w:tblPr>
      <w:tblGrid>
        <w:gridCol w:w="2465"/>
        <w:gridCol w:w="6175"/>
      </w:tblGrid>
      <w:tr w:rsidR="001C6CC6" w:rsidRPr="002F76FF" w14:paraId="5F16FCDA" w14:textId="77777777" w:rsidTr="00F75790">
        <w:tc>
          <w:tcPr>
            <w:tcW w:w="2465" w:type="dxa"/>
            <w:shd w:val="clear" w:color="auto" w:fill="auto"/>
          </w:tcPr>
          <w:p w14:paraId="5F16FCD8" w14:textId="77777777" w:rsidR="001C6CC6" w:rsidRPr="002F76FF" w:rsidRDefault="001C6CC6" w:rsidP="00F75790">
            <w:pPr>
              <w:pStyle w:val="ataBody0"/>
              <w:rPr>
                <w:bCs/>
                <w:sz w:val="26"/>
                <w:szCs w:val="26"/>
              </w:rPr>
            </w:pPr>
            <w:r w:rsidRPr="002F76FF">
              <w:rPr>
                <w:bCs/>
                <w:sz w:val="26"/>
                <w:szCs w:val="26"/>
              </w:rPr>
              <w:t>الغرض:</w:t>
            </w:r>
          </w:p>
        </w:tc>
        <w:tc>
          <w:tcPr>
            <w:tcW w:w="6175" w:type="dxa"/>
            <w:shd w:val="clear" w:color="auto" w:fill="auto"/>
          </w:tcPr>
          <w:p w14:paraId="5F16FCD9" w14:textId="2908BC60" w:rsidR="001C6CC6" w:rsidRPr="002F76FF" w:rsidRDefault="00467CC2" w:rsidP="00467CC2">
            <w:pPr>
              <w:pStyle w:val="ataBody0"/>
              <w:rPr>
                <w:b/>
                <w:sz w:val="26"/>
                <w:szCs w:val="26"/>
              </w:rPr>
            </w:pPr>
            <w:r w:rsidRPr="002F76FF">
              <w:rPr>
                <w:b/>
                <w:sz w:val="26"/>
                <w:szCs w:val="26"/>
              </w:rPr>
              <w:t>من أجل تحديد مهام فريق تحليل نقاط الضعف، بالإضافة إلى تقييم البنية الأساسية الحرجة</w:t>
            </w:r>
          </w:p>
        </w:tc>
      </w:tr>
      <w:tr w:rsidR="004C225E" w:rsidRPr="002F76FF" w14:paraId="5F16FCDD" w14:textId="77777777" w:rsidTr="004C225E">
        <w:tc>
          <w:tcPr>
            <w:tcW w:w="2465" w:type="dxa"/>
            <w:shd w:val="clear" w:color="auto" w:fill="auto"/>
          </w:tcPr>
          <w:p w14:paraId="5F16FCDB" w14:textId="77777777" w:rsidR="004C225E" w:rsidRPr="002F76FF" w:rsidRDefault="004C225E" w:rsidP="00F75790">
            <w:pPr>
              <w:pStyle w:val="ataBody0"/>
              <w:rPr>
                <w:bCs/>
                <w:sz w:val="26"/>
                <w:szCs w:val="26"/>
              </w:rPr>
            </w:pPr>
            <w:r w:rsidRPr="002F76FF">
              <w:rPr>
                <w:bCs/>
                <w:sz w:val="26"/>
                <w:szCs w:val="26"/>
              </w:rPr>
              <w:t>المدة:</w:t>
            </w:r>
          </w:p>
        </w:tc>
        <w:tc>
          <w:tcPr>
            <w:tcW w:w="6175" w:type="dxa"/>
            <w:shd w:val="clear" w:color="auto" w:fill="auto"/>
          </w:tcPr>
          <w:p w14:paraId="5F16FCDC" w14:textId="58E35354" w:rsidR="004C225E" w:rsidRPr="002F76FF" w:rsidRDefault="004C225E" w:rsidP="004C225E">
            <w:pPr>
              <w:pStyle w:val="ataBody0"/>
              <w:rPr>
                <w:b/>
                <w:sz w:val="26"/>
                <w:szCs w:val="26"/>
              </w:rPr>
            </w:pPr>
            <w:r w:rsidRPr="002F76FF">
              <w:rPr>
                <w:b/>
                <w:sz w:val="26"/>
                <w:szCs w:val="26"/>
              </w:rPr>
              <w:t>60 دقيقة</w:t>
            </w:r>
          </w:p>
        </w:tc>
      </w:tr>
      <w:tr w:rsidR="004C225E" w:rsidRPr="002F76FF" w14:paraId="5F16FCE0" w14:textId="77777777" w:rsidTr="00BF4062">
        <w:tc>
          <w:tcPr>
            <w:tcW w:w="2465" w:type="dxa"/>
            <w:shd w:val="clear" w:color="auto" w:fill="auto"/>
            <w:vAlign w:val="bottom"/>
          </w:tcPr>
          <w:p w14:paraId="5F16FCDE" w14:textId="77777777" w:rsidR="004C225E" w:rsidRPr="002F76FF" w:rsidRDefault="004C225E" w:rsidP="004C225E">
            <w:pPr>
              <w:pStyle w:val="ataBody0"/>
              <w:rPr>
                <w:bCs/>
                <w:sz w:val="26"/>
                <w:szCs w:val="26"/>
              </w:rPr>
            </w:pPr>
            <w:r w:rsidRPr="002F76FF">
              <w:rPr>
                <w:bCs/>
                <w:sz w:val="26"/>
                <w:szCs w:val="26"/>
              </w:rPr>
              <w:t>تشكيل المجموعة:</w:t>
            </w:r>
          </w:p>
        </w:tc>
        <w:tc>
          <w:tcPr>
            <w:tcW w:w="6175" w:type="dxa"/>
            <w:shd w:val="clear" w:color="auto" w:fill="auto"/>
          </w:tcPr>
          <w:p w14:paraId="5F16FCDF" w14:textId="1EADDAB7" w:rsidR="004C225E" w:rsidRPr="002F76FF" w:rsidRDefault="004C225E" w:rsidP="004C225E">
            <w:pPr>
              <w:pStyle w:val="ataBody0"/>
              <w:rPr>
                <w:b/>
                <w:sz w:val="26"/>
                <w:szCs w:val="26"/>
              </w:rPr>
            </w:pPr>
            <w:r w:rsidRPr="002F76FF">
              <w:rPr>
                <w:b/>
                <w:sz w:val="26"/>
                <w:szCs w:val="26"/>
              </w:rPr>
              <w:t>مجموعات الطاولة</w:t>
            </w:r>
          </w:p>
        </w:tc>
      </w:tr>
      <w:tr w:rsidR="001C6CC6" w:rsidRPr="002F76FF" w14:paraId="5F16FCE6" w14:textId="77777777" w:rsidTr="00F75790">
        <w:tc>
          <w:tcPr>
            <w:tcW w:w="2465" w:type="dxa"/>
            <w:shd w:val="clear" w:color="auto" w:fill="auto"/>
          </w:tcPr>
          <w:p w14:paraId="5F16FCE4" w14:textId="77777777" w:rsidR="001C6CC6" w:rsidRPr="002F76FF" w:rsidRDefault="001C6CC6" w:rsidP="00F75790">
            <w:pPr>
              <w:pStyle w:val="ataBody0"/>
              <w:rPr>
                <w:bCs/>
                <w:sz w:val="26"/>
                <w:szCs w:val="26"/>
              </w:rPr>
            </w:pPr>
            <w:r w:rsidRPr="002F76FF">
              <w:rPr>
                <w:bCs/>
                <w:sz w:val="26"/>
                <w:szCs w:val="26"/>
              </w:rPr>
              <w:t>المعدات:</w:t>
            </w:r>
          </w:p>
        </w:tc>
        <w:tc>
          <w:tcPr>
            <w:tcW w:w="6175" w:type="dxa"/>
            <w:shd w:val="clear" w:color="auto" w:fill="auto"/>
          </w:tcPr>
          <w:p w14:paraId="5BD9DF8D" w14:textId="77777777" w:rsidR="00D713E1" w:rsidRPr="002F76FF" w:rsidRDefault="001C6CC6" w:rsidP="00D713E1">
            <w:pPr>
              <w:pStyle w:val="ATABulletLevel01BodySlide"/>
              <w:rPr>
                <w:b/>
                <w:bCs w:val="0"/>
                <w:sz w:val="26"/>
                <w:szCs w:val="26"/>
              </w:rPr>
            </w:pPr>
            <w:r w:rsidRPr="002F76FF">
              <w:rPr>
                <w:b/>
                <w:bCs w:val="0"/>
                <w:sz w:val="26"/>
                <w:szCs w:val="26"/>
              </w:rPr>
              <w:t>حاسوب نقال</w:t>
            </w:r>
          </w:p>
          <w:p w14:paraId="09CE9809" w14:textId="77777777" w:rsidR="00D713E1" w:rsidRPr="002F76FF" w:rsidRDefault="001C6CC6" w:rsidP="00D713E1">
            <w:pPr>
              <w:pStyle w:val="ATABulletLevel01BodySlide"/>
              <w:rPr>
                <w:b/>
                <w:bCs w:val="0"/>
                <w:sz w:val="26"/>
                <w:szCs w:val="26"/>
              </w:rPr>
            </w:pPr>
            <w:r w:rsidRPr="002F76FF">
              <w:rPr>
                <w:b/>
                <w:bCs w:val="0"/>
                <w:sz w:val="26"/>
                <w:szCs w:val="26"/>
              </w:rPr>
              <w:t>نموذج عرض التمرين الختامي</w:t>
            </w:r>
          </w:p>
          <w:p w14:paraId="66E3F242" w14:textId="77777777" w:rsidR="00D713E1" w:rsidRPr="002F76FF" w:rsidRDefault="001C6CC6" w:rsidP="00D713E1">
            <w:pPr>
              <w:pStyle w:val="ATABulletLevel01BodySlide"/>
              <w:rPr>
                <w:b/>
                <w:bCs w:val="0"/>
                <w:sz w:val="26"/>
                <w:szCs w:val="26"/>
              </w:rPr>
            </w:pPr>
            <w:r w:rsidRPr="002F76FF">
              <w:rPr>
                <w:b/>
                <w:bCs w:val="0"/>
                <w:sz w:val="26"/>
                <w:szCs w:val="26"/>
              </w:rPr>
              <w:t xml:space="preserve">محركات أقراص الإبهام المصغرة </w:t>
            </w:r>
            <w:r w:rsidRPr="002F76FF">
              <w:rPr>
                <w:sz w:val="26"/>
                <w:szCs w:val="26"/>
                <w:rtl w:val="0"/>
              </w:rPr>
              <w:t>USB</w:t>
            </w:r>
          </w:p>
          <w:p w14:paraId="7D757362" w14:textId="104EC6B3" w:rsidR="00D713E1" w:rsidRPr="002F76FF" w:rsidRDefault="00BF4062" w:rsidP="00D713E1">
            <w:pPr>
              <w:pStyle w:val="ATABulletLevel01BodySlide"/>
              <w:rPr>
                <w:b/>
                <w:bCs w:val="0"/>
                <w:sz w:val="26"/>
                <w:szCs w:val="26"/>
              </w:rPr>
            </w:pPr>
            <w:r w:rsidRPr="002F76FF">
              <w:rPr>
                <w:b/>
                <w:bCs w:val="0"/>
                <w:sz w:val="26"/>
                <w:szCs w:val="26"/>
              </w:rPr>
              <w:t>حامل أوراق الرسم البياني</w:t>
            </w:r>
          </w:p>
          <w:p w14:paraId="5F16FCE5" w14:textId="44A42552" w:rsidR="001C6CC6" w:rsidRPr="002F76FF" w:rsidRDefault="001C6CC6" w:rsidP="00D713E1">
            <w:pPr>
              <w:pStyle w:val="ATABulletLevel01BodySlide"/>
              <w:rPr>
                <w:b/>
                <w:bCs w:val="0"/>
                <w:sz w:val="26"/>
                <w:szCs w:val="26"/>
              </w:rPr>
            </w:pPr>
            <w:r w:rsidRPr="002F76FF">
              <w:rPr>
                <w:b/>
                <w:bCs w:val="0"/>
                <w:sz w:val="26"/>
                <w:szCs w:val="26"/>
              </w:rPr>
              <w:t>يتعين الرجوع للوحدات 2 إلى 15، عند اللزوم</w:t>
            </w:r>
          </w:p>
        </w:tc>
      </w:tr>
      <w:tr w:rsidR="004C225E" w:rsidRPr="002F76FF" w14:paraId="710C1BAC" w14:textId="77777777" w:rsidTr="00F75790">
        <w:tc>
          <w:tcPr>
            <w:tcW w:w="2465" w:type="dxa"/>
            <w:shd w:val="clear" w:color="auto" w:fill="auto"/>
          </w:tcPr>
          <w:p w14:paraId="728F60E6" w14:textId="0C9F426C" w:rsidR="004C225E" w:rsidRPr="002F76FF" w:rsidRDefault="004C225E" w:rsidP="00F75790">
            <w:pPr>
              <w:pStyle w:val="ataBody0"/>
              <w:rPr>
                <w:b/>
                <w:sz w:val="26"/>
                <w:szCs w:val="26"/>
              </w:rPr>
            </w:pPr>
            <w:r w:rsidRPr="002F76FF">
              <w:rPr>
                <w:b/>
                <w:noProof/>
                <w:sz w:val="26"/>
                <w:szCs w:val="26"/>
                <w:lang w:eastAsia="en-US" w:bidi="ar-SA"/>
              </w:rPr>
              <w:drawing>
                <wp:inline distT="0" distB="0" distL="0" distR="0" wp14:anchorId="54C3EDCB" wp14:editId="6C134EC1">
                  <wp:extent cx="384048"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01854747" w14:textId="77777777" w:rsidR="004C225E" w:rsidRPr="002F76FF" w:rsidRDefault="004C225E" w:rsidP="004C225E">
            <w:pPr>
              <w:pStyle w:val="ATABody"/>
              <w:rPr>
                <w:b/>
                <w:sz w:val="26"/>
                <w:szCs w:val="26"/>
              </w:rPr>
            </w:pPr>
          </w:p>
        </w:tc>
      </w:tr>
    </w:tbl>
    <w:p w14:paraId="5F16FCE8" w14:textId="0377BDBC" w:rsidR="001C6CC6" w:rsidRPr="002F76FF" w:rsidRDefault="001C6CC6" w:rsidP="007F537C">
      <w:pPr>
        <w:pStyle w:val="ATAHeadingLevel1"/>
        <w:rPr>
          <w:sz w:val="26"/>
          <w:szCs w:val="26"/>
        </w:rPr>
      </w:pPr>
      <w:r w:rsidRPr="002F76FF">
        <w:rPr>
          <w:b w:val="0"/>
          <w:bCs/>
          <w:sz w:val="26"/>
          <w:szCs w:val="26"/>
        </w:rPr>
        <w:t>التوجيهات</w:t>
      </w:r>
      <w:r w:rsidRPr="002F76FF">
        <w:rPr>
          <w:sz w:val="26"/>
          <w:szCs w:val="26"/>
        </w:rPr>
        <w:t>:</w:t>
      </w:r>
    </w:p>
    <w:p w14:paraId="67B4273E" w14:textId="65792D29" w:rsidR="00E26F13" w:rsidRPr="002F76FF" w:rsidRDefault="001C6CC6" w:rsidP="007F537C">
      <w:pPr>
        <w:pStyle w:val="ATANumLevel01BodySlide"/>
        <w:rPr>
          <w:b/>
          <w:sz w:val="26"/>
          <w:szCs w:val="26"/>
        </w:rPr>
      </w:pPr>
      <w:r w:rsidRPr="002F76FF">
        <w:rPr>
          <w:b/>
          <w:sz w:val="26"/>
          <w:szCs w:val="26"/>
        </w:rPr>
        <w:t xml:space="preserve">يقوم المشرف بإمداد الطلاب بحاسوب محمول محمّل عليه نموذج عرض التمرين الختامي. </w:t>
      </w:r>
    </w:p>
    <w:p w14:paraId="333A929C" w14:textId="77777777" w:rsidR="00E26F13" w:rsidRPr="002F76FF" w:rsidRDefault="001C6CC6" w:rsidP="00E26F13">
      <w:pPr>
        <w:pStyle w:val="ATABulletLevel02BodySlide"/>
        <w:rPr>
          <w:b/>
          <w:bCs w:val="0"/>
          <w:sz w:val="26"/>
          <w:szCs w:val="26"/>
        </w:rPr>
      </w:pPr>
      <w:r w:rsidRPr="002F76FF">
        <w:rPr>
          <w:b/>
          <w:bCs w:val="0"/>
          <w:sz w:val="26"/>
          <w:szCs w:val="26"/>
        </w:rPr>
        <w:t xml:space="preserve">ويتعين استخدام البرنامج لاستكمال كافة أجزاء هذا التمرين واستخدام هذا الملف لعرض التقديم النهائي. </w:t>
      </w:r>
    </w:p>
    <w:p w14:paraId="3CD46574" w14:textId="77777777" w:rsidR="00E26F13" w:rsidRPr="002F76FF" w:rsidRDefault="001C6CC6" w:rsidP="00E26F13">
      <w:pPr>
        <w:pStyle w:val="ATABulletLevel02BodySlide"/>
        <w:rPr>
          <w:b/>
          <w:bCs w:val="0"/>
          <w:sz w:val="26"/>
          <w:szCs w:val="26"/>
        </w:rPr>
      </w:pPr>
      <w:r w:rsidRPr="002F76FF">
        <w:rPr>
          <w:b/>
          <w:bCs w:val="0"/>
          <w:sz w:val="26"/>
          <w:szCs w:val="26"/>
        </w:rPr>
        <w:t xml:space="preserve">يتضمن البرنامج جميع الجداول التي يحتاجها المشارك لاستكمال العرض البياني في نهاية التمرين. </w:t>
      </w:r>
    </w:p>
    <w:p w14:paraId="5B4D4CFF" w14:textId="77777777" w:rsidR="00E26F13" w:rsidRPr="002F76FF" w:rsidRDefault="001C6CC6" w:rsidP="00E26F13">
      <w:pPr>
        <w:pStyle w:val="ATABulletLevel02BodySlide"/>
        <w:rPr>
          <w:b/>
          <w:bCs w:val="0"/>
          <w:sz w:val="26"/>
          <w:szCs w:val="26"/>
        </w:rPr>
      </w:pPr>
      <w:r w:rsidRPr="002F76FF">
        <w:rPr>
          <w:b/>
          <w:bCs w:val="0"/>
          <w:sz w:val="26"/>
          <w:szCs w:val="26"/>
        </w:rPr>
        <w:t xml:space="preserve">وهذا البرنامج هو ميكروسوفت أوفيس، ملف باوربوينت. </w:t>
      </w:r>
    </w:p>
    <w:p w14:paraId="5F16FCE9" w14:textId="6A889281" w:rsidR="001C6CC6" w:rsidRPr="002F76FF" w:rsidRDefault="001C6CC6" w:rsidP="00E26F13">
      <w:pPr>
        <w:pStyle w:val="ATABulletLevel02BodySlide"/>
        <w:rPr>
          <w:b/>
          <w:bCs w:val="0"/>
          <w:sz w:val="26"/>
          <w:szCs w:val="26"/>
        </w:rPr>
      </w:pPr>
      <w:r w:rsidRPr="002F76FF">
        <w:rPr>
          <w:b/>
          <w:bCs w:val="0"/>
          <w:sz w:val="26"/>
          <w:szCs w:val="26"/>
        </w:rPr>
        <w:t xml:space="preserve">وإذا احتاج بعض المشاركين إرشادات عن كيفية استخدام ميكروسوفت باوربوينت، يقوم المشرف بتقديم التوجيهات المناسبة لمساعدة الدارسين، وقد يرغب بعض الطلاب اتباع الصيغة الواردة عن طريق نقل الجداول إلى صورة الألواح البيانية واستخدام أوراق اللوحة البيانية في العرض النهائي. </w:t>
      </w:r>
    </w:p>
    <w:p w14:paraId="07D83EFA" w14:textId="27D2F379" w:rsidR="00E26F13" w:rsidRPr="002F76FF" w:rsidRDefault="001C6CC6" w:rsidP="007F537C">
      <w:pPr>
        <w:pStyle w:val="ATANumLevel01BodySlide"/>
        <w:rPr>
          <w:b/>
          <w:sz w:val="26"/>
          <w:szCs w:val="26"/>
        </w:rPr>
      </w:pPr>
      <w:r w:rsidRPr="002F76FF">
        <w:rPr>
          <w:b/>
          <w:sz w:val="26"/>
          <w:szCs w:val="26"/>
        </w:rPr>
        <w:t xml:space="preserve">سيقوم المشرف بتكليفك بإحدى المنشآت الحيوية ذات الأهمية الحرجة للتحليل وتزويدك بالمعلومات المستمدة من تقرير مسح الموقع الخاص بتلك المنشأة. </w:t>
      </w:r>
    </w:p>
    <w:p w14:paraId="5F16FCEA" w14:textId="5A9741BC" w:rsidR="001C6CC6" w:rsidRPr="002F76FF" w:rsidRDefault="001C6CC6" w:rsidP="007F537C">
      <w:pPr>
        <w:pStyle w:val="ATANumLevel01BodySlide"/>
        <w:rPr>
          <w:b/>
          <w:sz w:val="26"/>
          <w:szCs w:val="26"/>
        </w:rPr>
      </w:pPr>
      <w:r w:rsidRPr="002F76FF">
        <w:rPr>
          <w:b/>
          <w:sz w:val="26"/>
          <w:szCs w:val="26"/>
        </w:rPr>
        <w:t xml:space="preserve">أكتب اسم المنشأة الحيوية التي تم تكليفك بها في المساحة </w:t>
      </w:r>
      <w:r w:rsidRPr="002F76FF">
        <w:rPr>
          <w:b/>
          <w:i/>
          <w:iCs/>
          <w:sz w:val="26"/>
          <w:szCs w:val="26"/>
        </w:rPr>
        <w:t>بالجدول 1: مهام فريق تحليل نقاط الضعف</w:t>
      </w:r>
      <w:r w:rsidRPr="002F76FF">
        <w:rPr>
          <w:b/>
          <w:sz w:val="26"/>
          <w:szCs w:val="26"/>
        </w:rPr>
        <w:t xml:space="preserve"> وتدوين الملاحظات عن الموقع في تقرير مسح الموقع.</w:t>
      </w:r>
    </w:p>
    <w:p w14:paraId="7E58AE12" w14:textId="77777777" w:rsidR="00E26F13" w:rsidRPr="002F76FF" w:rsidRDefault="001C6CC6" w:rsidP="007F537C">
      <w:pPr>
        <w:pStyle w:val="ATANumLevel01BodySlide"/>
        <w:rPr>
          <w:b/>
          <w:sz w:val="26"/>
          <w:szCs w:val="26"/>
        </w:rPr>
      </w:pPr>
      <w:r w:rsidRPr="002F76FF">
        <w:rPr>
          <w:b/>
          <w:sz w:val="26"/>
          <w:szCs w:val="26"/>
        </w:rPr>
        <w:t xml:space="preserve">بإستخدام </w:t>
      </w:r>
      <w:r w:rsidRPr="002F76FF">
        <w:rPr>
          <w:b/>
          <w:i/>
          <w:iCs/>
          <w:sz w:val="26"/>
          <w:szCs w:val="26"/>
        </w:rPr>
        <w:t>الجدول 1: تكليفات فريق تحليل نقاط الضعف،</w:t>
      </w:r>
      <w:r w:rsidRPr="002F76FF">
        <w:rPr>
          <w:b/>
          <w:sz w:val="26"/>
          <w:szCs w:val="26"/>
        </w:rPr>
        <w:t xml:space="preserve"> يتعين توثيق المهام المناطة بكل فريق في المساحات المخصصة لذلك. ضمان أن جميع أفراد الفريق لهم أدوار. </w:t>
      </w:r>
    </w:p>
    <w:p w14:paraId="440EBF5F" w14:textId="77777777" w:rsidR="00E26F13" w:rsidRPr="002F76FF" w:rsidRDefault="001C6CC6" w:rsidP="00E26F13">
      <w:pPr>
        <w:pStyle w:val="ATABulletLevel02BodySlide"/>
        <w:rPr>
          <w:b/>
          <w:bCs w:val="0"/>
          <w:sz w:val="26"/>
          <w:szCs w:val="26"/>
        </w:rPr>
      </w:pPr>
      <w:r w:rsidRPr="002F76FF">
        <w:rPr>
          <w:b/>
          <w:bCs w:val="0"/>
          <w:sz w:val="26"/>
          <w:szCs w:val="26"/>
        </w:rPr>
        <w:t xml:space="preserve">باستثناء منصب مدير المشروع، قد يكون من الضروري تكليف أكثر من شخص للقيام بدور من الأدوار. </w:t>
      </w:r>
    </w:p>
    <w:p w14:paraId="5F16FCEB" w14:textId="04D07B87" w:rsidR="001C6CC6" w:rsidRPr="002F76FF" w:rsidRDefault="001C6CC6" w:rsidP="00E26F13">
      <w:pPr>
        <w:pStyle w:val="ATABulletLevel02BodySlide"/>
        <w:rPr>
          <w:b/>
          <w:bCs w:val="0"/>
          <w:sz w:val="26"/>
          <w:szCs w:val="26"/>
        </w:rPr>
      </w:pPr>
      <w:r w:rsidRPr="002F76FF">
        <w:rPr>
          <w:b/>
          <w:bCs w:val="0"/>
          <w:sz w:val="26"/>
          <w:szCs w:val="26"/>
        </w:rPr>
        <w:t xml:space="preserve">كما يتعين أيضا تكليف فرد له دراية باستخدام الحاسوب المحمول لتدوين كافة التصريحات الخاصة بإجابات جميع الفرق. </w:t>
      </w:r>
    </w:p>
    <w:p w14:paraId="4D1F9F9E" w14:textId="3E2628B6" w:rsidR="00E26F13" w:rsidRPr="002F76FF" w:rsidRDefault="001C6CC6" w:rsidP="007F537C">
      <w:pPr>
        <w:pStyle w:val="ATANumLevel01BodySlide"/>
        <w:rPr>
          <w:b/>
          <w:sz w:val="26"/>
          <w:szCs w:val="26"/>
        </w:rPr>
      </w:pPr>
      <w:r w:rsidRPr="002F76FF">
        <w:rPr>
          <w:b/>
          <w:sz w:val="26"/>
          <w:szCs w:val="26"/>
        </w:rPr>
        <w:t xml:space="preserve">باستخدام معلومات تقرير مسح الموقع التي أتاحها المشرف، يقوم المشاركون بالتعرف على بيانات التحليل المتاحة. </w:t>
      </w:r>
    </w:p>
    <w:p w14:paraId="5F16FCEC" w14:textId="51B42446" w:rsidR="001C6CC6" w:rsidRPr="002F76FF" w:rsidRDefault="008E72DF" w:rsidP="007F537C">
      <w:pPr>
        <w:pStyle w:val="ATANumLevel01BodySlide"/>
        <w:rPr>
          <w:b/>
          <w:sz w:val="26"/>
          <w:szCs w:val="26"/>
        </w:rPr>
      </w:pPr>
      <w:r w:rsidRPr="002F76FF">
        <w:rPr>
          <w:b/>
          <w:sz w:val="26"/>
          <w:szCs w:val="26"/>
        </w:rPr>
        <w:t xml:space="preserve">يجب توثيق الإجابات ضمن </w:t>
      </w:r>
      <w:r w:rsidRPr="002F76FF">
        <w:rPr>
          <w:b/>
          <w:i/>
          <w:iCs/>
          <w:sz w:val="26"/>
          <w:szCs w:val="26"/>
        </w:rPr>
        <w:t>الجدول 2: تقييم البنية الأساسية الحرجة.</w:t>
      </w:r>
    </w:p>
    <w:p w14:paraId="69E1003C" w14:textId="77777777" w:rsidR="00E26F13" w:rsidRPr="002F76FF" w:rsidRDefault="001C6CC6" w:rsidP="007F537C">
      <w:pPr>
        <w:pStyle w:val="ATANumLevel01BodySlide"/>
        <w:rPr>
          <w:b/>
          <w:sz w:val="26"/>
          <w:szCs w:val="26"/>
        </w:rPr>
      </w:pPr>
      <w:r w:rsidRPr="002F76FF">
        <w:rPr>
          <w:b/>
          <w:sz w:val="26"/>
          <w:szCs w:val="26"/>
        </w:rPr>
        <w:t xml:space="preserve">ومن المهم تحديد أية معلومات ناقصة أو أية احتياجات لإيضاحات إضافية، بالضبط كما لو كان في سيناريو حقيقي لطلب البيانات ومراجعتها. </w:t>
      </w:r>
    </w:p>
    <w:p w14:paraId="5F16FCED" w14:textId="6BD0589B" w:rsidR="001C6CC6" w:rsidRPr="002F76FF" w:rsidRDefault="008E72DF" w:rsidP="007F537C">
      <w:pPr>
        <w:pStyle w:val="ATANumLevel01BodySlide"/>
        <w:rPr>
          <w:b/>
          <w:sz w:val="26"/>
          <w:szCs w:val="26"/>
        </w:rPr>
      </w:pPr>
      <w:r w:rsidRPr="002F76FF">
        <w:rPr>
          <w:b/>
          <w:sz w:val="26"/>
          <w:szCs w:val="26"/>
        </w:rPr>
        <w:t>يتعين توثيق المعلومات الناقصة أو تدوين طلبات الإيضاح في المساحات المخصصة لذلك (تحت القسم الذي عنوانه "</w:t>
      </w:r>
      <w:r w:rsidRPr="002F76FF">
        <w:rPr>
          <w:rStyle w:val="ATAEmphasis"/>
          <w:b w:val="0"/>
          <w:bCs/>
          <w:sz w:val="26"/>
          <w:szCs w:val="26"/>
        </w:rPr>
        <w:t>الحاجة إلى معلومات إضافية تتعلق بتحليل المنشأة</w:t>
      </w:r>
      <w:r w:rsidRPr="002F76FF">
        <w:rPr>
          <w:b/>
          <w:sz w:val="26"/>
          <w:szCs w:val="26"/>
        </w:rPr>
        <w:t>").</w:t>
      </w:r>
    </w:p>
    <w:p w14:paraId="5F16FCEE" w14:textId="77777777" w:rsidR="001C6CC6" w:rsidRPr="002F76FF" w:rsidRDefault="001C6CC6" w:rsidP="007F537C">
      <w:pPr>
        <w:pStyle w:val="ATANumLevel01BodySlide"/>
        <w:rPr>
          <w:b/>
          <w:sz w:val="26"/>
          <w:szCs w:val="26"/>
        </w:rPr>
      </w:pPr>
      <w:r w:rsidRPr="002F76FF">
        <w:rPr>
          <w:b/>
          <w:sz w:val="26"/>
          <w:szCs w:val="26"/>
        </w:rPr>
        <w:t>يتعين على المشاركين أن يسألوا المشرف طلبا للإرشاد، إذا لزم الأمر.</w:t>
      </w:r>
    </w:p>
    <w:p w14:paraId="5F16FCF1" w14:textId="77777777" w:rsidR="001C6CC6" w:rsidRPr="002F76FF" w:rsidRDefault="001C6CC6" w:rsidP="007F537C">
      <w:pPr>
        <w:pStyle w:val="ATAHeadingLevel2"/>
        <w:rPr>
          <w:b w:val="0"/>
          <w:bCs/>
          <w:sz w:val="26"/>
          <w:szCs w:val="26"/>
        </w:rPr>
      </w:pPr>
      <w:r w:rsidRPr="002F76FF">
        <w:rPr>
          <w:b w:val="0"/>
          <w:bCs/>
          <w:sz w:val="26"/>
          <w:szCs w:val="26"/>
        </w:rPr>
        <w:lastRenderedPageBreak/>
        <w:t>شرح الجزء 1</w:t>
      </w:r>
    </w:p>
    <w:p w14:paraId="5F16FCF2" w14:textId="08855483" w:rsidR="001C6CC6" w:rsidRPr="002F76FF" w:rsidRDefault="001C6CC6" w:rsidP="00BA2198">
      <w:pPr>
        <w:pStyle w:val="ATABody"/>
        <w:rPr>
          <w:b/>
          <w:sz w:val="26"/>
          <w:szCs w:val="26"/>
        </w:rPr>
      </w:pPr>
      <w:r w:rsidRPr="002F76FF">
        <w:rPr>
          <w:b/>
          <w:sz w:val="26"/>
          <w:szCs w:val="26"/>
        </w:rPr>
        <w:t xml:space="preserve">لاستكمال الجزء 1 من التمرين الختامي الخاص بالمنشأة الحيوية المنتقاة، سيحتاج المشاركون لتخصيص مهام لكل عضو بالفريق والبدء في عملية تحليل المنشأة الحيوية في البنية الأساسية الحرجة. </w:t>
      </w:r>
    </w:p>
    <w:p w14:paraId="36C71FCE" w14:textId="77777777" w:rsidR="00B5110D" w:rsidRPr="002F76FF" w:rsidRDefault="00B5110D" w:rsidP="00B5110D">
      <w:pPr>
        <w:pStyle w:val="ATAHeadingLevel2"/>
        <w:rPr>
          <w:b w:val="0"/>
          <w:bCs/>
          <w:sz w:val="26"/>
          <w:szCs w:val="26"/>
        </w:rPr>
      </w:pPr>
      <w:r w:rsidRPr="002F76FF">
        <w:rPr>
          <w:b w:val="0"/>
          <w:bCs/>
          <w:sz w:val="26"/>
          <w:szCs w:val="26"/>
        </w:rPr>
        <w:t>مسح الموقع وتقارير الاستخبارات</w:t>
      </w:r>
    </w:p>
    <w:p w14:paraId="5F8CC750" w14:textId="101BF037" w:rsidR="00B5110D" w:rsidRPr="002F76FF" w:rsidRDefault="00B5110D" w:rsidP="00B5110D">
      <w:pPr>
        <w:pStyle w:val="ATABody"/>
        <w:rPr>
          <w:b/>
          <w:sz w:val="26"/>
          <w:szCs w:val="26"/>
        </w:rPr>
      </w:pPr>
      <w:r w:rsidRPr="002F76FF">
        <w:rPr>
          <w:b/>
          <w:sz w:val="26"/>
          <w:szCs w:val="26"/>
        </w:rPr>
        <w:t>يقوم المشرف بتوفير المعلومات الحساسة للمشاركين عن الموقع والتهديدات القائمة باستخدام القوائم المرجعية الواردة في الصفحات التالية.</w:t>
      </w:r>
    </w:p>
    <w:p w14:paraId="5F16FCF3" w14:textId="77777777" w:rsidR="001C6CC6" w:rsidRPr="002F76FF" w:rsidRDefault="001C6CC6" w:rsidP="007F537C">
      <w:pPr>
        <w:pStyle w:val="ATAHeadingLevel2"/>
        <w:rPr>
          <w:b w:val="0"/>
          <w:bCs/>
          <w:sz w:val="26"/>
          <w:szCs w:val="26"/>
        </w:rPr>
      </w:pPr>
      <w:r w:rsidRPr="002F76FF">
        <w:rPr>
          <w:b w:val="0"/>
          <w:bCs/>
          <w:sz w:val="26"/>
          <w:szCs w:val="26"/>
        </w:rPr>
        <w:t xml:space="preserve">تحديد مهام فريق تحليل نقاط الضعف </w:t>
      </w:r>
    </w:p>
    <w:p w14:paraId="5F16FCF4" w14:textId="77777777" w:rsidR="001C6CC6" w:rsidRPr="002F76FF" w:rsidRDefault="001C6CC6" w:rsidP="00BA2198">
      <w:pPr>
        <w:pStyle w:val="ATABody"/>
        <w:rPr>
          <w:b/>
          <w:sz w:val="26"/>
          <w:szCs w:val="26"/>
        </w:rPr>
      </w:pPr>
      <w:r w:rsidRPr="002F76FF">
        <w:rPr>
          <w:b/>
          <w:sz w:val="26"/>
          <w:szCs w:val="26"/>
        </w:rPr>
        <w:t xml:space="preserve">وبادئ ذي بدء، يتعين تحديد المهام التي يضطلع بها فريق تحليل نقاط الضعف. الرجاء مراجعة </w:t>
      </w:r>
      <w:r w:rsidRPr="002F76FF">
        <w:rPr>
          <w:b/>
          <w:i/>
          <w:iCs/>
          <w:sz w:val="26"/>
          <w:szCs w:val="26"/>
        </w:rPr>
        <w:t>الجدول 1: تكليفات فريق تحليل نقاط الضعف،</w:t>
      </w:r>
      <w:r w:rsidRPr="002F76FF">
        <w:rPr>
          <w:b/>
          <w:sz w:val="26"/>
          <w:szCs w:val="26"/>
        </w:rPr>
        <w:t xml:space="preserve"> يتعين توثيق المهام المناطة بكل فريق في المساحات المخصصة لذلك. ضمان أن جميع أفراد الفريق لهم أدوار. باستثناء منصب مدير المشروع، قد يكون من الضروري تكليف أكثر من شخص للقيام بدور من الأدوار. كما يتعين أيضا تكليف فرد له دراية باستخدام الحاسوب المحمول لتدوين كافة الوثائق الخاصة بإجابات جميع الفرق. </w:t>
      </w:r>
    </w:p>
    <w:p w14:paraId="5F16FCF5" w14:textId="77777777" w:rsidR="001C6CC6" w:rsidRPr="002F76FF" w:rsidRDefault="001C6CC6" w:rsidP="007F537C">
      <w:pPr>
        <w:pStyle w:val="ATAHeadingLevel2"/>
        <w:rPr>
          <w:b w:val="0"/>
          <w:bCs/>
          <w:sz w:val="26"/>
          <w:szCs w:val="26"/>
        </w:rPr>
      </w:pPr>
      <w:r w:rsidRPr="002F76FF">
        <w:rPr>
          <w:b w:val="0"/>
          <w:bCs/>
          <w:sz w:val="26"/>
          <w:szCs w:val="26"/>
        </w:rPr>
        <w:t>إجراء تحليل البنية الأساسية الحرجة</w:t>
      </w:r>
    </w:p>
    <w:p w14:paraId="5F16FCF6" w14:textId="37FBB75E" w:rsidR="001C6CC6" w:rsidRPr="002F76FF" w:rsidRDefault="001C6CC6" w:rsidP="00BA2198">
      <w:pPr>
        <w:pStyle w:val="ATABody"/>
        <w:rPr>
          <w:b/>
          <w:sz w:val="26"/>
          <w:szCs w:val="26"/>
        </w:rPr>
      </w:pPr>
      <w:r w:rsidRPr="002F76FF">
        <w:rPr>
          <w:b/>
          <w:sz w:val="26"/>
          <w:szCs w:val="26"/>
        </w:rPr>
        <w:t xml:space="preserve">وبعد ذلك، يقوم المشرف المختص بتوفير المعلومات للمشاركين من تقرير مسح الموقع الذي يوثق المعلومات الأولية عن المنشأة. وبالتعاون مع الفريق، يناقش كل مشارك تلك المعلومات ثم يتم توثيقها عن المنشأة ووضع الملحوظات عن المعلومات التي لاتزال مطلوبة. </w:t>
      </w:r>
    </w:p>
    <w:p w14:paraId="5F16FCF7" w14:textId="77777777" w:rsidR="001C6CC6" w:rsidRPr="002F76FF" w:rsidRDefault="001C6CC6" w:rsidP="001C6CC6">
      <w:pPr>
        <w:pStyle w:val="ataBody0"/>
        <w:rPr>
          <w:b/>
          <w:sz w:val="26"/>
          <w:szCs w:val="26"/>
        </w:rPr>
      </w:pPr>
    </w:p>
    <w:p w14:paraId="5F16FCF8" w14:textId="77777777" w:rsidR="001C6CC6" w:rsidRPr="002F76FF" w:rsidRDefault="001C6CC6" w:rsidP="00BA2198">
      <w:pPr>
        <w:pStyle w:val="ATABody"/>
        <w:rPr>
          <w:b/>
          <w:sz w:val="26"/>
          <w:szCs w:val="26"/>
        </w:rPr>
      </w:pPr>
      <w:r w:rsidRPr="002F76FF">
        <w:rPr>
          <w:b/>
          <w:sz w:val="26"/>
          <w:szCs w:val="26"/>
        </w:rPr>
        <w:t xml:space="preserve">وسيتمكن المشاركون من جمع المعلومات الناقصة في أثناء زيارتهم لموقع المنشأة. الرجاء مراجعة </w:t>
      </w:r>
      <w:r w:rsidRPr="002F76FF">
        <w:rPr>
          <w:b/>
          <w:i/>
          <w:iCs/>
          <w:sz w:val="26"/>
          <w:szCs w:val="26"/>
        </w:rPr>
        <w:t>الجدول 2: تقييم البنية الأساسية الحرجة؛</w:t>
      </w:r>
      <w:r w:rsidRPr="002F76FF">
        <w:rPr>
          <w:b/>
          <w:sz w:val="26"/>
          <w:szCs w:val="26"/>
        </w:rPr>
        <w:t xml:space="preserve"> برجاء التأكد من تسجيل المعلومات ذات الصلة بجميع مكونات التقييم الستة، كما هو مبين بالجدول 2. </w:t>
      </w:r>
    </w:p>
    <w:p w14:paraId="5F16FCF9" w14:textId="77777777" w:rsidR="001C6CC6" w:rsidRPr="002F76FF" w:rsidRDefault="001C6CC6" w:rsidP="001C6CC6">
      <w:pPr>
        <w:pStyle w:val="ataBody0"/>
        <w:rPr>
          <w:b/>
          <w:sz w:val="26"/>
          <w:szCs w:val="26"/>
        </w:rPr>
      </w:pPr>
    </w:p>
    <w:p w14:paraId="5F16FCFA" w14:textId="639C7851" w:rsidR="001C6CC6" w:rsidRPr="002F76FF" w:rsidRDefault="001C6CC6" w:rsidP="00BA2198">
      <w:pPr>
        <w:pStyle w:val="ATABody"/>
        <w:rPr>
          <w:b/>
          <w:sz w:val="26"/>
          <w:szCs w:val="26"/>
        </w:rPr>
      </w:pPr>
      <w:r w:rsidRPr="002F76FF">
        <w:rPr>
          <w:b/>
          <w:sz w:val="26"/>
          <w:szCs w:val="26"/>
        </w:rPr>
        <w:t>الزمن المسموح للمشاركين هو 60 دقيقة لاستكمال الجزء 1 من التمرين. برجاء عدم مشاركة الإجابات مع الفصل في هذا الوقت؛ إلا أنه يتعين توثيق الإجابات بعناية، حيث سيطلب من الفريق تقديم معلومات في نهاية التمرين الختامي بجملته.</w:t>
      </w:r>
    </w:p>
    <w:p w14:paraId="4D3E2A58" w14:textId="2CC14803" w:rsidR="00A93D01" w:rsidRPr="002F76FF" w:rsidRDefault="00A93D01" w:rsidP="00A93D01">
      <w:pPr>
        <w:rPr>
          <w:rFonts w:ascii="Cambria" w:hAnsi="Cambria"/>
          <w:b/>
          <w:sz w:val="26"/>
          <w:szCs w:val="26"/>
        </w:rPr>
      </w:pPr>
      <w:r w:rsidRPr="002F76FF">
        <w:rPr>
          <w:b/>
          <w:sz w:val="26"/>
          <w:szCs w:val="26"/>
        </w:rPr>
        <w:br w:type="page"/>
      </w:r>
    </w:p>
    <w:p w14:paraId="041AF513" w14:textId="601810D8" w:rsidR="00A93D01" w:rsidRPr="002F76FF" w:rsidRDefault="00A93D01">
      <w:pPr>
        <w:rPr>
          <w:rStyle w:val="ATAEmphasis"/>
          <w:b w:val="0"/>
          <w:bCs/>
          <w:sz w:val="26"/>
          <w:szCs w:val="26"/>
        </w:rPr>
      </w:pPr>
      <w:r w:rsidRPr="002F76FF">
        <w:rPr>
          <w:rStyle w:val="ATAEmphasis"/>
          <w:b w:val="0"/>
          <w:bCs/>
          <w:sz w:val="26"/>
          <w:szCs w:val="26"/>
        </w:rPr>
        <w:lastRenderedPageBreak/>
        <w:t>قائمة التحقق الخاصة بمسح الموقع</w:t>
      </w:r>
    </w:p>
    <w:p w14:paraId="2A67CA75" w14:textId="77777777" w:rsidR="00A93D01" w:rsidRPr="002F76FF" w:rsidRDefault="00A93D01" w:rsidP="00A93D01">
      <w:pPr>
        <w:pStyle w:val="ataBody0"/>
        <w:rPr>
          <w:b/>
          <w:sz w:val="26"/>
          <w:szCs w:val="26"/>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458"/>
        <w:gridCol w:w="5778"/>
      </w:tblGrid>
      <w:tr w:rsidR="00A93D01" w:rsidRPr="002F76FF" w14:paraId="148EE4B7" w14:textId="77777777" w:rsidTr="00A93D01">
        <w:trPr>
          <w:cantSplit/>
          <w:tblHeader/>
        </w:trPr>
        <w:tc>
          <w:tcPr>
            <w:tcW w:w="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EB3DB" w14:textId="77777777" w:rsidR="00A93D01" w:rsidRPr="002F76FF" w:rsidRDefault="00A93D01" w:rsidP="00A93D01">
            <w:pPr>
              <w:spacing w:before="120" w:after="120"/>
              <w:jc w:val="center"/>
              <w:rPr>
                <w:rFonts w:ascii="Cambria" w:hAnsi="Cambria"/>
                <w:bCs/>
                <w:color w:val="000000" w:themeColor="text1"/>
                <w:sz w:val="26"/>
                <w:szCs w:val="26"/>
              </w:rPr>
            </w:pPr>
            <w:r w:rsidRPr="002F76FF">
              <w:rPr>
                <w:rFonts w:ascii="Cambria" w:hAnsi="Cambria"/>
                <w:bCs/>
                <w:color w:val="000000" w:themeColor="text1"/>
                <w:sz w:val="26"/>
                <w:szCs w:val="26"/>
              </w:rPr>
              <w:sym w:font="Wingdings" w:char="F0FC"/>
            </w:r>
          </w:p>
        </w:tc>
        <w:tc>
          <w:tcPr>
            <w:tcW w:w="2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6D218" w14:textId="77777777" w:rsidR="00A93D01" w:rsidRPr="002F76FF" w:rsidRDefault="00A93D01" w:rsidP="00A93D01">
            <w:pPr>
              <w:pStyle w:val="ataBody0"/>
              <w:spacing w:before="120" w:after="120"/>
              <w:rPr>
                <w:bCs/>
                <w:color w:val="000000" w:themeColor="text1"/>
                <w:sz w:val="26"/>
                <w:szCs w:val="26"/>
              </w:rPr>
            </w:pPr>
            <w:r w:rsidRPr="002F76FF">
              <w:rPr>
                <w:bCs/>
                <w:color w:val="000000" w:themeColor="text1"/>
                <w:sz w:val="26"/>
                <w:szCs w:val="26"/>
              </w:rPr>
              <w:t>المعلومات المطلوبة</w:t>
            </w:r>
          </w:p>
        </w:tc>
        <w:tc>
          <w:tcPr>
            <w:tcW w:w="57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46AE05" w14:textId="77777777" w:rsidR="00A93D01" w:rsidRPr="002F76FF" w:rsidRDefault="00A93D01" w:rsidP="00A93D01">
            <w:pPr>
              <w:pStyle w:val="ataBody0"/>
              <w:spacing w:before="120" w:after="120"/>
              <w:rPr>
                <w:bCs/>
                <w:color w:val="000000" w:themeColor="text1"/>
                <w:sz w:val="26"/>
                <w:szCs w:val="26"/>
              </w:rPr>
            </w:pPr>
            <w:r w:rsidRPr="002F76FF">
              <w:rPr>
                <w:bCs/>
                <w:color w:val="000000" w:themeColor="text1"/>
                <w:sz w:val="26"/>
                <w:szCs w:val="26"/>
              </w:rPr>
              <w:t>ملاحظات</w:t>
            </w:r>
          </w:p>
        </w:tc>
      </w:tr>
      <w:tr w:rsidR="00A93D01" w:rsidRPr="002F76FF" w14:paraId="2E04D58B"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48E8ED5D"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2AE6DB0F" w14:textId="29A3BC98" w:rsidR="00A93D01" w:rsidRPr="002F76FF" w:rsidRDefault="00A93D01" w:rsidP="001E5A01">
            <w:pPr>
              <w:pStyle w:val="ATATableBody"/>
              <w:rPr>
                <w:b/>
                <w:sz w:val="26"/>
                <w:szCs w:val="26"/>
              </w:rPr>
            </w:pPr>
            <w:r w:rsidRPr="002F76FF">
              <w:rPr>
                <w:b/>
                <w:sz w:val="26"/>
                <w:szCs w:val="26"/>
              </w:rPr>
              <w:t>إسم المنشأة والإسم المحلي</w:t>
            </w:r>
          </w:p>
        </w:tc>
        <w:tc>
          <w:tcPr>
            <w:tcW w:w="5778" w:type="dxa"/>
            <w:tcBorders>
              <w:top w:val="single" w:sz="4" w:space="0" w:color="auto"/>
              <w:left w:val="single" w:sz="4" w:space="0" w:color="auto"/>
              <w:bottom w:val="single" w:sz="4" w:space="0" w:color="auto"/>
              <w:right w:val="single" w:sz="4" w:space="0" w:color="auto"/>
            </w:tcBorders>
            <w:vAlign w:val="center"/>
          </w:tcPr>
          <w:p w14:paraId="756E92DB" w14:textId="77777777" w:rsidR="00A93D01" w:rsidRPr="002F76FF" w:rsidRDefault="00A93D01" w:rsidP="001E5A01">
            <w:pPr>
              <w:pStyle w:val="ataBody0"/>
              <w:rPr>
                <w:b/>
                <w:color w:val="000000"/>
                <w:sz w:val="26"/>
                <w:szCs w:val="26"/>
              </w:rPr>
            </w:pPr>
          </w:p>
        </w:tc>
      </w:tr>
      <w:tr w:rsidR="00A93D01" w:rsidRPr="002F76FF" w14:paraId="71A0EB4B"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0A810440"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3BF0DD94" w14:textId="4EB657E1" w:rsidR="00A93D01" w:rsidRPr="002F76FF" w:rsidRDefault="00A93D01" w:rsidP="001E5A01">
            <w:pPr>
              <w:pStyle w:val="ATATableBody"/>
              <w:rPr>
                <w:b/>
                <w:sz w:val="26"/>
                <w:szCs w:val="26"/>
              </w:rPr>
            </w:pPr>
            <w:r w:rsidRPr="002F76FF">
              <w:rPr>
                <w:b/>
                <w:sz w:val="26"/>
                <w:szCs w:val="26"/>
              </w:rPr>
              <w:t>موقع المنشأة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22715A46" w14:textId="77777777" w:rsidR="00A93D01" w:rsidRPr="002F76FF" w:rsidRDefault="00A93D01" w:rsidP="001E5A01">
            <w:pPr>
              <w:pStyle w:val="ataBody0"/>
              <w:rPr>
                <w:b/>
                <w:color w:val="000000"/>
                <w:sz w:val="26"/>
                <w:szCs w:val="26"/>
              </w:rPr>
            </w:pPr>
          </w:p>
        </w:tc>
      </w:tr>
      <w:tr w:rsidR="00A93D01" w:rsidRPr="002F76FF" w14:paraId="045DAB50"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456FA178"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163200D8" w14:textId="44563E8F" w:rsidR="00A93D01" w:rsidRPr="002F76FF" w:rsidRDefault="00A93D01" w:rsidP="001E5A01">
            <w:pPr>
              <w:pStyle w:val="ATATableBody"/>
              <w:rPr>
                <w:b/>
                <w:sz w:val="26"/>
                <w:szCs w:val="26"/>
              </w:rPr>
            </w:pPr>
            <w:r w:rsidRPr="002F76FF">
              <w:rPr>
                <w:b/>
                <w:sz w:val="26"/>
                <w:szCs w:val="26"/>
              </w:rPr>
              <w:t>وصف المنشأة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17571F6F" w14:textId="77777777" w:rsidR="00A93D01" w:rsidRPr="002F76FF" w:rsidRDefault="00A93D01" w:rsidP="001E5A01">
            <w:pPr>
              <w:pStyle w:val="ataBody0"/>
              <w:rPr>
                <w:b/>
                <w:color w:val="000000"/>
                <w:sz w:val="26"/>
                <w:szCs w:val="26"/>
              </w:rPr>
            </w:pPr>
          </w:p>
        </w:tc>
      </w:tr>
      <w:tr w:rsidR="00A93D01" w:rsidRPr="002F76FF" w14:paraId="76885533"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1881C234"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450409D3" w14:textId="77777777" w:rsidR="00A93D01" w:rsidRPr="002F76FF" w:rsidRDefault="00A93D01" w:rsidP="001E5A01">
            <w:pPr>
              <w:pStyle w:val="ATATableBody"/>
              <w:rPr>
                <w:b/>
                <w:sz w:val="26"/>
                <w:szCs w:val="26"/>
              </w:rPr>
            </w:pPr>
            <w:r w:rsidRPr="002F76FF">
              <w:rPr>
                <w:b/>
                <w:sz w:val="26"/>
                <w:szCs w:val="26"/>
              </w:rPr>
              <w:t>الإتصالات التي أجرتها المنشأة للحصول على تصريح بالتمرين</w:t>
            </w:r>
          </w:p>
        </w:tc>
        <w:tc>
          <w:tcPr>
            <w:tcW w:w="5778" w:type="dxa"/>
            <w:tcBorders>
              <w:top w:val="single" w:sz="4" w:space="0" w:color="auto"/>
              <w:left w:val="single" w:sz="4" w:space="0" w:color="auto"/>
              <w:bottom w:val="single" w:sz="4" w:space="0" w:color="auto"/>
              <w:right w:val="single" w:sz="4" w:space="0" w:color="auto"/>
            </w:tcBorders>
            <w:vAlign w:val="center"/>
          </w:tcPr>
          <w:p w14:paraId="46F9C1B0" w14:textId="77777777" w:rsidR="00A93D01" w:rsidRPr="002F76FF" w:rsidRDefault="00A93D01" w:rsidP="001E5A01">
            <w:pPr>
              <w:pStyle w:val="ataBody0"/>
              <w:rPr>
                <w:b/>
                <w:color w:val="000000"/>
                <w:sz w:val="26"/>
                <w:szCs w:val="26"/>
              </w:rPr>
            </w:pPr>
          </w:p>
        </w:tc>
      </w:tr>
      <w:tr w:rsidR="00A93D01" w:rsidRPr="002F76FF" w14:paraId="4E794267"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73984AE"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3F67B11A" w14:textId="3BAADC66" w:rsidR="00A93D01" w:rsidRPr="002F76FF" w:rsidRDefault="00A93D01" w:rsidP="001E5A01">
            <w:pPr>
              <w:pStyle w:val="ATATableBody"/>
              <w:rPr>
                <w:b/>
                <w:sz w:val="26"/>
                <w:szCs w:val="26"/>
              </w:rPr>
            </w:pPr>
            <w:r w:rsidRPr="002F76FF">
              <w:rPr>
                <w:b/>
                <w:sz w:val="26"/>
                <w:szCs w:val="26"/>
              </w:rPr>
              <w:t>جولة في المنشأة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0801F74F" w14:textId="77777777" w:rsidR="00A93D01" w:rsidRPr="002F76FF" w:rsidRDefault="00A93D01" w:rsidP="001E5A01">
            <w:pPr>
              <w:pStyle w:val="ataBody0"/>
              <w:rPr>
                <w:b/>
                <w:color w:val="000000"/>
                <w:sz w:val="26"/>
                <w:szCs w:val="26"/>
              </w:rPr>
            </w:pPr>
          </w:p>
        </w:tc>
      </w:tr>
      <w:tr w:rsidR="00A93D01" w:rsidRPr="002F76FF" w14:paraId="0D3C6021"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1CF545CF"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42A625FA" w14:textId="24D616D7" w:rsidR="00A93D01" w:rsidRPr="002F76FF" w:rsidRDefault="00A93D01" w:rsidP="001E5A01">
            <w:pPr>
              <w:pStyle w:val="ATATableBody"/>
              <w:rPr>
                <w:b/>
                <w:sz w:val="26"/>
                <w:szCs w:val="26"/>
              </w:rPr>
            </w:pPr>
            <w:r w:rsidRPr="002F76FF">
              <w:rPr>
                <w:b/>
                <w:sz w:val="26"/>
                <w:szCs w:val="26"/>
              </w:rPr>
              <w:t>الرسم التخطيطي للمنشأة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7B0BC2C8" w14:textId="77777777" w:rsidR="00A93D01" w:rsidRPr="002F76FF" w:rsidRDefault="00A93D01" w:rsidP="001E5A01">
            <w:pPr>
              <w:pStyle w:val="ataBody0"/>
              <w:rPr>
                <w:b/>
                <w:color w:val="000000"/>
                <w:sz w:val="26"/>
                <w:szCs w:val="26"/>
              </w:rPr>
            </w:pPr>
          </w:p>
        </w:tc>
      </w:tr>
      <w:tr w:rsidR="00A93D01" w:rsidRPr="002F76FF" w14:paraId="42F75B70"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0409400"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032B711A" w14:textId="4436EB28" w:rsidR="00A93D01" w:rsidRPr="002F76FF" w:rsidRDefault="00A93D01" w:rsidP="001E5A01">
            <w:pPr>
              <w:pStyle w:val="ATATableBody"/>
              <w:rPr>
                <w:b/>
                <w:sz w:val="26"/>
                <w:szCs w:val="26"/>
              </w:rPr>
            </w:pPr>
            <w:r w:rsidRPr="002F76FF">
              <w:rPr>
                <w:b/>
                <w:sz w:val="26"/>
                <w:szCs w:val="26"/>
              </w:rPr>
              <w:t>تاريخ المنشأة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349E9643" w14:textId="77777777" w:rsidR="00A93D01" w:rsidRPr="002F76FF" w:rsidRDefault="00A93D01" w:rsidP="001E5A01">
            <w:pPr>
              <w:pStyle w:val="ataBody0"/>
              <w:rPr>
                <w:b/>
                <w:color w:val="000000"/>
                <w:sz w:val="26"/>
                <w:szCs w:val="26"/>
              </w:rPr>
            </w:pPr>
          </w:p>
        </w:tc>
      </w:tr>
      <w:tr w:rsidR="00A93D01" w:rsidRPr="002F76FF" w14:paraId="21846F5F"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267BB307"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728FD720" w14:textId="094C2CE3" w:rsidR="00A93D01" w:rsidRPr="002F76FF" w:rsidRDefault="00A93D01" w:rsidP="001E5A01">
            <w:pPr>
              <w:pStyle w:val="ATATableBody"/>
              <w:rPr>
                <w:b/>
                <w:sz w:val="26"/>
                <w:szCs w:val="26"/>
              </w:rPr>
            </w:pPr>
            <w:r w:rsidRPr="002F76FF">
              <w:rPr>
                <w:b/>
                <w:sz w:val="26"/>
                <w:szCs w:val="26"/>
              </w:rPr>
              <w:t>أنماط ومستويات الجريمة بالمنطقة</w:t>
            </w:r>
          </w:p>
        </w:tc>
        <w:tc>
          <w:tcPr>
            <w:tcW w:w="5778" w:type="dxa"/>
            <w:tcBorders>
              <w:top w:val="single" w:sz="4" w:space="0" w:color="auto"/>
              <w:left w:val="single" w:sz="4" w:space="0" w:color="auto"/>
              <w:bottom w:val="single" w:sz="4" w:space="0" w:color="auto"/>
              <w:right w:val="single" w:sz="4" w:space="0" w:color="auto"/>
            </w:tcBorders>
            <w:vAlign w:val="center"/>
          </w:tcPr>
          <w:p w14:paraId="133CE0B0" w14:textId="77777777" w:rsidR="00A93D01" w:rsidRPr="002F76FF" w:rsidRDefault="00A93D01" w:rsidP="001E5A01">
            <w:pPr>
              <w:pStyle w:val="ataBody0"/>
              <w:rPr>
                <w:b/>
                <w:color w:val="000000"/>
                <w:sz w:val="26"/>
                <w:szCs w:val="26"/>
              </w:rPr>
            </w:pPr>
          </w:p>
        </w:tc>
      </w:tr>
      <w:tr w:rsidR="00A93D01" w:rsidRPr="002F76FF" w14:paraId="743BA02E"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70B14229"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5B441701" w14:textId="77777777" w:rsidR="00A93D01" w:rsidRPr="002F76FF" w:rsidRDefault="00A93D01" w:rsidP="001E5A01">
            <w:pPr>
              <w:pStyle w:val="ATATableBody"/>
              <w:rPr>
                <w:b/>
                <w:sz w:val="26"/>
                <w:szCs w:val="26"/>
              </w:rPr>
            </w:pPr>
            <w:r w:rsidRPr="002F76FF">
              <w:rPr>
                <w:b/>
                <w:sz w:val="26"/>
                <w:szCs w:val="26"/>
              </w:rPr>
              <w:t>النمط الإنشائي للمنشأة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5E3361CB" w14:textId="77777777" w:rsidR="00A93D01" w:rsidRPr="002F76FF" w:rsidRDefault="00A93D01" w:rsidP="001E5A01">
            <w:pPr>
              <w:pStyle w:val="ataBody0"/>
              <w:rPr>
                <w:b/>
                <w:color w:val="000000"/>
                <w:sz w:val="26"/>
                <w:szCs w:val="26"/>
              </w:rPr>
            </w:pPr>
          </w:p>
        </w:tc>
      </w:tr>
      <w:tr w:rsidR="00A93D01" w:rsidRPr="002F76FF" w14:paraId="4CA6FDCD"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2E7CF315"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0A86358A" w14:textId="77777777" w:rsidR="00A93D01" w:rsidRPr="002F76FF" w:rsidRDefault="00A93D01" w:rsidP="001E5A01">
            <w:pPr>
              <w:pStyle w:val="ATATableBody"/>
              <w:rPr>
                <w:b/>
                <w:sz w:val="26"/>
                <w:szCs w:val="26"/>
              </w:rPr>
            </w:pPr>
            <w:r w:rsidRPr="002F76FF">
              <w:rPr>
                <w:b/>
                <w:sz w:val="26"/>
                <w:szCs w:val="26"/>
              </w:rPr>
              <w:t>مداخل ومخارج المنشأة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59C0987E" w14:textId="77777777" w:rsidR="00A93D01" w:rsidRPr="002F76FF" w:rsidRDefault="00A93D01" w:rsidP="001E5A01">
            <w:pPr>
              <w:pStyle w:val="ataBody0"/>
              <w:rPr>
                <w:b/>
                <w:color w:val="000000"/>
                <w:sz w:val="26"/>
                <w:szCs w:val="26"/>
              </w:rPr>
            </w:pPr>
          </w:p>
        </w:tc>
      </w:tr>
      <w:tr w:rsidR="00A93D01" w:rsidRPr="002F76FF" w14:paraId="6037C70E"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3D638E1F"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2F4FFD46" w14:textId="77777777" w:rsidR="00A93D01" w:rsidRPr="002F76FF" w:rsidRDefault="00A93D01" w:rsidP="001E5A01">
            <w:pPr>
              <w:pStyle w:val="ATATableBody"/>
              <w:rPr>
                <w:b/>
                <w:sz w:val="26"/>
                <w:szCs w:val="26"/>
              </w:rPr>
            </w:pPr>
            <w:r w:rsidRPr="002F76FF">
              <w:rPr>
                <w:b/>
                <w:sz w:val="26"/>
                <w:szCs w:val="26"/>
              </w:rPr>
              <w:t>الشوارع التي تطل عليها منافذ المنشأة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2AB4413F" w14:textId="77777777" w:rsidR="00A93D01" w:rsidRPr="002F76FF" w:rsidRDefault="00A93D01" w:rsidP="001E5A01">
            <w:pPr>
              <w:pStyle w:val="ataBody0"/>
              <w:rPr>
                <w:b/>
                <w:color w:val="000000"/>
                <w:sz w:val="26"/>
                <w:szCs w:val="26"/>
              </w:rPr>
            </w:pPr>
          </w:p>
        </w:tc>
      </w:tr>
      <w:tr w:rsidR="00A93D01" w:rsidRPr="002F76FF" w14:paraId="268586AB"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56DC54A1"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5DA77795" w14:textId="77777777" w:rsidR="00A93D01" w:rsidRPr="002F76FF" w:rsidRDefault="00A93D01" w:rsidP="001E5A01">
            <w:pPr>
              <w:pStyle w:val="ATATableBody"/>
              <w:rPr>
                <w:b/>
                <w:sz w:val="26"/>
                <w:szCs w:val="26"/>
              </w:rPr>
            </w:pPr>
            <w:r w:rsidRPr="002F76FF">
              <w:rPr>
                <w:b/>
                <w:sz w:val="26"/>
                <w:szCs w:val="26"/>
              </w:rPr>
              <w:t>أنماط العناصر البشرية التي تستخدم المنشأة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7CA379D3" w14:textId="77777777" w:rsidR="00A93D01" w:rsidRPr="002F76FF" w:rsidRDefault="00A93D01" w:rsidP="001E5A01">
            <w:pPr>
              <w:pStyle w:val="ataBody0"/>
              <w:rPr>
                <w:b/>
                <w:color w:val="000000"/>
                <w:sz w:val="26"/>
                <w:szCs w:val="26"/>
              </w:rPr>
            </w:pPr>
          </w:p>
        </w:tc>
      </w:tr>
      <w:tr w:rsidR="00A93D01" w:rsidRPr="002F76FF" w14:paraId="79CA6274"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B8C2110"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3D9C7D15" w14:textId="60651CFB" w:rsidR="00A93D01" w:rsidRPr="002F76FF" w:rsidRDefault="00A93D01" w:rsidP="001E5A01">
            <w:pPr>
              <w:pStyle w:val="ATATableBody"/>
              <w:rPr>
                <w:b/>
                <w:sz w:val="26"/>
                <w:szCs w:val="26"/>
              </w:rPr>
            </w:pPr>
            <w:r w:rsidRPr="002F76FF">
              <w:rPr>
                <w:b/>
                <w:sz w:val="26"/>
                <w:szCs w:val="26"/>
              </w:rPr>
              <w:t>السلامة العامة بالمنشأة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377760D3" w14:textId="77777777" w:rsidR="00A93D01" w:rsidRPr="002F76FF" w:rsidRDefault="00A93D01" w:rsidP="001E5A01">
            <w:pPr>
              <w:pStyle w:val="ataBody0"/>
              <w:rPr>
                <w:b/>
                <w:color w:val="000000"/>
                <w:sz w:val="26"/>
                <w:szCs w:val="26"/>
              </w:rPr>
            </w:pPr>
          </w:p>
        </w:tc>
      </w:tr>
      <w:tr w:rsidR="00A93D01" w:rsidRPr="002F76FF" w14:paraId="7ABD7C69"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42FFA3E"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5AC5F0E6" w14:textId="2215AB0B" w:rsidR="00A93D01" w:rsidRPr="002F76FF" w:rsidRDefault="00A93D01" w:rsidP="001E5A01">
            <w:pPr>
              <w:pStyle w:val="ATATableBody"/>
              <w:rPr>
                <w:b/>
                <w:sz w:val="26"/>
                <w:szCs w:val="26"/>
              </w:rPr>
            </w:pPr>
            <w:r w:rsidRPr="002F76FF">
              <w:rPr>
                <w:b/>
                <w:sz w:val="26"/>
                <w:szCs w:val="26"/>
              </w:rPr>
              <w:t>السلامة وأمن الحريق بالمنشأة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76B78D87" w14:textId="77777777" w:rsidR="00A93D01" w:rsidRPr="002F76FF" w:rsidRDefault="00A93D01" w:rsidP="001E5A01">
            <w:pPr>
              <w:pStyle w:val="ataBody0"/>
              <w:rPr>
                <w:b/>
                <w:color w:val="000000"/>
                <w:sz w:val="26"/>
                <w:szCs w:val="26"/>
              </w:rPr>
            </w:pPr>
          </w:p>
        </w:tc>
      </w:tr>
      <w:tr w:rsidR="00A93D01" w:rsidRPr="002F76FF" w14:paraId="5EE7AC3E"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525AB876"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7D636B7E" w14:textId="77777777" w:rsidR="00A93D01" w:rsidRPr="002F76FF" w:rsidRDefault="00A93D01" w:rsidP="001E5A01">
            <w:pPr>
              <w:pStyle w:val="ATATableBody"/>
              <w:rPr>
                <w:b/>
                <w:sz w:val="26"/>
                <w:szCs w:val="26"/>
              </w:rPr>
            </w:pPr>
            <w:r w:rsidRPr="002F76FF">
              <w:rPr>
                <w:b/>
                <w:sz w:val="26"/>
                <w:szCs w:val="26"/>
              </w:rPr>
              <w:t>الشؤون المالية بالموقع</w:t>
            </w:r>
          </w:p>
        </w:tc>
        <w:tc>
          <w:tcPr>
            <w:tcW w:w="5778" w:type="dxa"/>
            <w:tcBorders>
              <w:top w:val="single" w:sz="4" w:space="0" w:color="auto"/>
              <w:left w:val="single" w:sz="4" w:space="0" w:color="auto"/>
              <w:bottom w:val="single" w:sz="4" w:space="0" w:color="auto"/>
              <w:right w:val="single" w:sz="4" w:space="0" w:color="auto"/>
            </w:tcBorders>
            <w:vAlign w:val="center"/>
          </w:tcPr>
          <w:p w14:paraId="6A1FBECD" w14:textId="77777777" w:rsidR="00A93D01" w:rsidRPr="002F76FF" w:rsidRDefault="00A93D01" w:rsidP="001E5A01">
            <w:pPr>
              <w:pStyle w:val="ataBody0"/>
              <w:rPr>
                <w:b/>
                <w:color w:val="000000"/>
                <w:sz w:val="26"/>
                <w:szCs w:val="26"/>
              </w:rPr>
            </w:pPr>
          </w:p>
        </w:tc>
      </w:tr>
      <w:tr w:rsidR="00A93D01" w:rsidRPr="002F76FF" w14:paraId="4C86A612"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78C7A455"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56ED0B2C" w14:textId="344F8104" w:rsidR="00A93D01" w:rsidRPr="002F76FF" w:rsidRDefault="00A93D01" w:rsidP="001E5A01">
            <w:pPr>
              <w:pStyle w:val="ATATableBody"/>
              <w:rPr>
                <w:b/>
                <w:sz w:val="26"/>
                <w:szCs w:val="26"/>
              </w:rPr>
            </w:pPr>
            <w:r w:rsidRPr="002F76FF">
              <w:rPr>
                <w:b/>
                <w:sz w:val="26"/>
                <w:szCs w:val="26"/>
              </w:rPr>
              <w:t>الأصول بالموقع</w:t>
            </w:r>
          </w:p>
        </w:tc>
        <w:tc>
          <w:tcPr>
            <w:tcW w:w="5778" w:type="dxa"/>
            <w:tcBorders>
              <w:top w:val="single" w:sz="4" w:space="0" w:color="auto"/>
              <w:left w:val="single" w:sz="4" w:space="0" w:color="auto"/>
              <w:bottom w:val="single" w:sz="4" w:space="0" w:color="auto"/>
              <w:right w:val="single" w:sz="4" w:space="0" w:color="auto"/>
            </w:tcBorders>
            <w:vAlign w:val="center"/>
          </w:tcPr>
          <w:p w14:paraId="5ED28008" w14:textId="77777777" w:rsidR="00A93D01" w:rsidRPr="002F76FF" w:rsidRDefault="00A93D01" w:rsidP="001E5A01">
            <w:pPr>
              <w:pStyle w:val="ataBody0"/>
              <w:rPr>
                <w:b/>
                <w:color w:val="000000"/>
                <w:sz w:val="26"/>
                <w:szCs w:val="26"/>
              </w:rPr>
            </w:pPr>
          </w:p>
        </w:tc>
      </w:tr>
      <w:tr w:rsidR="00A93D01" w:rsidRPr="002F76FF" w14:paraId="5C8A6A5A"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49DE158"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17DAE0E3" w14:textId="15C98A3A" w:rsidR="00A93D01" w:rsidRPr="002F76FF" w:rsidRDefault="00A93D01" w:rsidP="001E5A01">
            <w:pPr>
              <w:pStyle w:val="ATATableBody"/>
              <w:rPr>
                <w:b/>
                <w:sz w:val="26"/>
                <w:szCs w:val="26"/>
              </w:rPr>
            </w:pPr>
            <w:r w:rsidRPr="002F76FF">
              <w:rPr>
                <w:b/>
                <w:sz w:val="26"/>
                <w:szCs w:val="26"/>
              </w:rPr>
              <w:t>الحواجز والسياجات الخارجية بمحيط المنشأة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42F217DE" w14:textId="77777777" w:rsidR="00A93D01" w:rsidRPr="002F76FF" w:rsidRDefault="00A93D01" w:rsidP="001E5A01">
            <w:pPr>
              <w:pStyle w:val="ataBody0"/>
              <w:rPr>
                <w:b/>
                <w:color w:val="000000"/>
                <w:sz w:val="26"/>
                <w:szCs w:val="26"/>
              </w:rPr>
            </w:pPr>
          </w:p>
        </w:tc>
      </w:tr>
      <w:tr w:rsidR="00A93D01" w:rsidRPr="002F76FF" w14:paraId="4F78D836"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451EDC35"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4BF2AB1B" w14:textId="77777777" w:rsidR="00A93D01" w:rsidRPr="002F76FF" w:rsidRDefault="00A93D01" w:rsidP="001E5A01">
            <w:pPr>
              <w:pStyle w:val="ATATableBody"/>
              <w:rPr>
                <w:b/>
                <w:sz w:val="26"/>
                <w:szCs w:val="26"/>
              </w:rPr>
            </w:pPr>
            <w:r w:rsidRPr="002F76FF">
              <w:rPr>
                <w:b/>
                <w:sz w:val="26"/>
                <w:szCs w:val="26"/>
              </w:rPr>
              <w:t>ساعات العمل بالمنشأة</w:t>
            </w:r>
          </w:p>
        </w:tc>
        <w:tc>
          <w:tcPr>
            <w:tcW w:w="5778" w:type="dxa"/>
            <w:tcBorders>
              <w:top w:val="single" w:sz="4" w:space="0" w:color="auto"/>
              <w:left w:val="single" w:sz="4" w:space="0" w:color="auto"/>
              <w:bottom w:val="single" w:sz="4" w:space="0" w:color="auto"/>
              <w:right w:val="single" w:sz="4" w:space="0" w:color="auto"/>
            </w:tcBorders>
            <w:vAlign w:val="center"/>
          </w:tcPr>
          <w:p w14:paraId="379AFA15" w14:textId="77777777" w:rsidR="00A93D01" w:rsidRPr="002F76FF" w:rsidRDefault="00A93D01" w:rsidP="001E5A01">
            <w:pPr>
              <w:pStyle w:val="ataBody0"/>
              <w:rPr>
                <w:b/>
                <w:color w:val="000000"/>
                <w:sz w:val="26"/>
                <w:szCs w:val="26"/>
              </w:rPr>
            </w:pPr>
          </w:p>
        </w:tc>
      </w:tr>
      <w:tr w:rsidR="00A93D01" w:rsidRPr="002F76FF" w14:paraId="1DCA50E1"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6A0B6EA0"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539FD640" w14:textId="6ECDA069" w:rsidR="00A93D01" w:rsidRPr="002F76FF" w:rsidRDefault="00A93D01" w:rsidP="001E5A01">
            <w:pPr>
              <w:pStyle w:val="ATATableBody"/>
              <w:rPr>
                <w:b/>
                <w:sz w:val="26"/>
                <w:szCs w:val="26"/>
              </w:rPr>
            </w:pPr>
            <w:r w:rsidRPr="002F76FF">
              <w:rPr>
                <w:b/>
                <w:sz w:val="26"/>
                <w:szCs w:val="26"/>
              </w:rPr>
              <w:t xml:space="preserve">العمليات الحالية للقوة الأمنية </w:t>
            </w:r>
          </w:p>
        </w:tc>
        <w:tc>
          <w:tcPr>
            <w:tcW w:w="5778" w:type="dxa"/>
            <w:tcBorders>
              <w:top w:val="single" w:sz="4" w:space="0" w:color="auto"/>
              <w:left w:val="single" w:sz="4" w:space="0" w:color="auto"/>
              <w:bottom w:val="single" w:sz="4" w:space="0" w:color="auto"/>
              <w:right w:val="single" w:sz="4" w:space="0" w:color="auto"/>
            </w:tcBorders>
            <w:vAlign w:val="center"/>
          </w:tcPr>
          <w:p w14:paraId="35EB4532" w14:textId="77777777" w:rsidR="00A93D01" w:rsidRPr="002F76FF" w:rsidRDefault="00A93D01" w:rsidP="001E5A01">
            <w:pPr>
              <w:pStyle w:val="ataBody0"/>
              <w:rPr>
                <w:b/>
                <w:color w:val="000000"/>
                <w:sz w:val="26"/>
                <w:szCs w:val="26"/>
              </w:rPr>
            </w:pPr>
          </w:p>
        </w:tc>
      </w:tr>
      <w:tr w:rsidR="00A93D01" w:rsidRPr="002F76FF" w14:paraId="45276A91"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758D86AD"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51748ADD" w14:textId="77777777" w:rsidR="00A93D01" w:rsidRPr="002F76FF" w:rsidRDefault="00A93D01" w:rsidP="001E5A01">
            <w:pPr>
              <w:pStyle w:val="ATATableBody"/>
              <w:rPr>
                <w:b/>
                <w:sz w:val="26"/>
                <w:szCs w:val="26"/>
              </w:rPr>
            </w:pPr>
            <w:r w:rsidRPr="002F76FF">
              <w:rPr>
                <w:b/>
                <w:sz w:val="26"/>
                <w:szCs w:val="26"/>
              </w:rPr>
              <w:t>الإجراءات الأمنية التكنولوجية الحالية</w:t>
            </w:r>
          </w:p>
        </w:tc>
        <w:tc>
          <w:tcPr>
            <w:tcW w:w="5778" w:type="dxa"/>
            <w:tcBorders>
              <w:top w:val="single" w:sz="4" w:space="0" w:color="auto"/>
              <w:left w:val="single" w:sz="4" w:space="0" w:color="auto"/>
              <w:bottom w:val="single" w:sz="4" w:space="0" w:color="auto"/>
              <w:right w:val="single" w:sz="4" w:space="0" w:color="auto"/>
            </w:tcBorders>
            <w:vAlign w:val="center"/>
          </w:tcPr>
          <w:p w14:paraId="7F002F66" w14:textId="77777777" w:rsidR="00A93D01" w:rsidRPr="002F76FF" w:rsidRDefault="00A93D01" w:rsidP="001E5A01">
            <w:pPr>
              <w:pStyle w:val="ataBody0"/>
              <w:rPr>
                <w:b/>
                <w:color w:val="000000"/>
                <w:sz w:val="26"/>
                <w:szCs w:val="26"/>
              </w:rPr>
            </w:pPr>
          </w:p>
        </w:tc>
      </w:tr>
      <w:tr w:rsidR="00A93D01" w:rsidRPr="002F76FF" w14:paraId="36D5DE0F"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143028F3"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169FB7D0" w14:textId="77777777" w:rsidR="00A93D01" w:rsidRPr="002F76FF" w:rsidRDefault="00A93D01" w:rsidP="001E5A01">
            <w:pPr>
              <w:pStyle w:val="ATATableBody"/>
              <w:rPr>
                <w:b/>
                <w:color w:val="000000"/>
                <w:sz w:val="26"/>
                <w:szCs w:val="26"/>
              </w:rPr>
            </w:pPr>
            <w:r w:rsidRPr="002F76FF">
              <w:rPr>
                <w:b/>
                <w:color w:val="000000"/>
                <w:sz w:val="26"/>
                <w:szCs w:val="26"/>
              </w:rPr>
              <w:t>السياسات والإجراءات الأمنية الحالية</w:t>
            </w:r>
          </w:p>
        </w:tc>
        <w:tc>
          <w:tcPr>
            <w:tcW w:w="5778" w:type="dxa"/>
            <w:tcBorders>
              <w:top w:val="single" w:sz="4" w:space="0" w:color="auto"/>
              <w:left w:val="single" w:sz="4" w:space="0" w:color="auto"/>
              <w:bottom w:val="single" w:sz="4" w:space="0" w:color="auto"/>
              <w:right w:val="single" w:sz="4" w:space="0" w:color="auto"/>
            </w:tcBorders>
            <w:vAlign w:val="center"/>
          </w:tcPr>
          <w:p w14:paraId="085B6F9F" w14:textId="77777777" w:rsidR="00A93D01" w:rsidRPr="002F76FF" w:rsidRDefault="00A93D01" w:rsidP="001E5A01">
            <w:pPr>
              <w:pStyle w:val="ataBody0"/>
              <w:rPr>
                <w:b/>
                <w:color w:val="000000"/>
                <w:sz w:val="26"/>
                <w:szCs w:val="26"/>
              </w:rPr>
            </w:pPr>
          </w:p>
        </w:tc>
      </w:tr>
      <w:tr w:rsidR="00A93D01" w:rsidRPr="002F76FF" w14:paraId="6C711FB4"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45B4C13D"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5F552122" w14:textId="6FC895E7" w:rsidR="00A93D01" w:rsidRPr="002F76FF" w:rsidRDefault="00A93D01" w:rsidP="001E5A01">
            <w:pPr>
              <w:pStyle w:val="ATATableBody"/>
              <w:rPr>
                <w:b/>
                <w:color w:val="000000"/>
                <w:sz w:val="26"/>
                <w:szCs w:val="26"/>
              </w:rPr>
            </w:pPr>
            <w:r w:rsidRPr="002F76FF">
              <w:rPr>
                <w:b/>
                <w:color w:val="000000"/>
                <w:sz w:val="26"/>
                <w:szCs w:val="26"/>
              </w:rPr>
              <w:t>القوة الأمنية المرابطة حاليا بالموقع</w:t>
            </w:r>
          </w:p>
        </w:tc>
        <w:tc>
          <w:tcPr>
            <w:tcW w:w="5778" w:type="dxa"/>
            <w:tcBorders>
              <w:top w:val="single" w:sz="4" w:space="0" w:color="auto"/>
              <w:left w:val="single" w:sz="4" w:space="0" w:color="auto"/>
              <w:bottom w:val="single" w:sz="4" w:space="0" w:color="auto"/>
              <w:right w:val="single" w:sz="4" w:space="0" w:color="auto"/>
            </w:tcBorders>
            <w:vAlign w:val="center"/>
          </w:tcPr>
          <w:p w14:paraId="5FE4ED51" w14:textId="77777777" w:rsidR="00A93D01" w:rsidRPr="002F76FF" w:rsidRDefault="00A93D01" w:rsidP="001E5A01">
            <w:pPr>
              <w:pStyle w:val="ataBody0"/>
              <w:rPr>
                <w:b/>
                <w:color w:val="000000"/>
                <w:sz w:val="26"/>
                <w:szCs w:val="26"/>
              </w:rPr>
            </w:pPr>
          </w:p>
        </w:tc>
      </w:tr>
      <w:tr w:rsidR="00A93D01" w:rsidRPr="002F76FF" w14:paraId="3646D8B5"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4ADA3014"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2F735A7D" w14:textId="77777777" w:rsidR="00A93D01" w:rsidRPr="002F76FF" w:rsidRDefault="00A93D01" w:rsidP="001E5A01">
            <w:pPr>
              <w:pStyle w:val="ATATableBody"/>
              <w:rPr>
                <w:b/>
                <w:color w:val="000000"/>
                <w:sz w:val="26"/>
                <w:szCs w:val="26"/>
              </w:rPr>
            </w:pPr>
            <w:r w:rsidRPr="002F76FF">
              <w:rPr>
                <w:b/>
                <w:color w:val="000000"/>
                <w:sz w:val="26"/>
                <w:szCs w:val="26"/>
              </w:rPr>
              <w:t>التاريخ السابق للشخصيات الهامة</w:t>
            </w:r>
          </w:p>
        </w:tc>
        <w:tc>
          <w:tcPr>
            <w:tcW w:w="5778" w:type="dxa"/>
            <w:tcBorders>
              <w:top w:val="single" w:sz="4" w:space="0" w:color="auto"/>
              <w:left w:val="single" w:sz="4" w:space="0" w:color="auto"/>
              <w:bottom w:val="single" w:sz="4" w:space="0" w:color="auto"/>
              <w:right w:val="single" w:sz="4" w:space="0" w:color="auto"/>
            </w:tcBorders>
            <w:vAlign w:val="center"/>
          </w:tcPr>
          <w:p w14:paraId="77634479" w14:textId="77777777" w:rsidR="00A93D01" w:rsidRPr="002F76FF" w:rsidRDefault="00A93D01" w:rsidP="001E5A01">
            <w:pPr>
              <w:pStyle w:val="ataBody0"/>
              <w:rPr>
                <w:b/>
                <w:color w:val="000000"/>
                <w:sz w:val="26"/>
                <w:szCs w:val="26"/>
              </w:rPr>
            </w:pPr>
          </w:p>
        </w:tc>
      </w:tr>
      <w:tr w:rsidR="00A93D01" w:rsidRPr="002F76FF" w14:paraId="069C8FFF"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56F4703E"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7A82E837" w14:textId="77777777" w:rsidR="00A93D01" w:rsidRPr="002F76FF" w:rsidRDefault="00A93D01" w:rsidP="001E5A01">
            <w:pPr>
              <w:pStyle w:val="ATATableBody"/>
              <w:rPr>
                <w:b/>
                <w:color w:val="000000"/>
                <w:sz w:val="26"/>
                <w:szCs w:val="26"/>
              </w:rPr>
            </w:pPr>
            <w:r w:rsidRPr="002F76FF">
              <w:rPr>
                <w:b/>
                <w:color w:val="000000"/>
                <w:sz w:val="26"/>
                <w:szCs w:val="26"/>
              </w:rPr>
              <w:t xml:space="preserve">سائر التهديدات الأمنية ذات العمق الإستراتيجي </w:t>
            </w:r>
          </w:p>
        </w:tc>
        <w:tc>
          <w:tcPr>
            <w:tcW w:w="5778" w:type="dxa"/>
            <w:tcBorders>
              <w:top w:val="single" w:sz="4" w:space="0" w:color="auto"/>
              <w:left w:val="single" w:sz="4" w:space="0" w:color="auto"/>
              <w:bottom w:val="single" w:sz="4" w:space="0" w:color="auto"/>
              <w:right w:val="single" w:sz="4" w:space="0" w:color="auto"/>
            </w:tcBorders>
            <w:vAlign w:val="center"/>
          </w:tcPr>
          <w:p w14:paraId="0B138330" w14:textId="77777777" w:rsidR="00A93D01" w:rsidRPr="002F76FF" w:rsidRDefault="00A93D01" w:rsidP="001E5A01">
            <w:pPr>
              <w:pStyle w:val="ataBody0"/>
              <w:rPr>
                <w:b/>
                <w:color w:val="000000"/>
                <w:sz w:val="26"/>
                <w:szCs w:val="26"/>
              </w:rPr>
            </w:pPr>
          </w:p>
        </w:tc>
      </w:tr>
      <w:tr w:rsidR="00A93D01" w:rsidRPr="002F76FF" w14:paraId="55548F90" w14:textId="77777777" w:rsidTr="001E5A01">
        <w:trPr>
          <w:cantSplit/>
          <w:trHeight w:val="864"/>
        </w:trPr>
        <w:tc>
          <w:tcPr>
            <w:tcW w:w="620" w:type="dxa"/>
            <w:tcBorders>
              <w:top w:val="single" w:sz="4" w:space="0" w:color="auto"/>
              <w:left w:val="single" w:sz="4" w:space="0" w:color="auto"/>
              <w:bottom w:val="single" w:sz="4" w:space="0" w:color="auto"/>
              <w:right w:val="single" w:sz="4" w:space="0" w:color="auto"/>
            </w:tcBorders>
            <w:vAlign w:val="center"/>
          </w:tcPr>
          <w:p w14:paraId="3F4CEF05" w14:textId="77777777" w:rsidR="00A93D01" w:rsidRPr="002F76FF" w:rsidRDefault="00A93D01" w:rsidP="001E5A01">
            <w:pPr>
              <w:rPr>
                <w:b/>
                <w:color w:val="000000"/>
                <w:sz w:val="26"/>
                <w:szCs w:val="26"/>
              </w:rPr>
            </w:pPr>
          </w:p>
        </w:tc>
        <w:tc>
          <w:tcPr>
            <w:tcW w:w="2458" w:type="dxa"/>
            <w:tcBorders>
              <w:top w:val="single" w:sz="4" w:space="0" w:color="auto"/>
              <w:left w:val="single" w:sz="4" w:space="0" w:color="auto"/>
              <w:bottom w:val="single" w:sz="4" w:space="0" w:color="auto"/>
              <w:right w:val="single" w:sz="4" w:space="0" w:color="auto"/>
            </w:tcBorders>
            <w:vAlign w:val="center"/>
          </w:tcPr>
          <w:p w14:paraId="45CC6D83" w14:textId="69153CE2" w:rsidR="00A93D01" w:rsidRPr="002F76FF" w:rsidRDefault="00A93D01" w:rsidP="001E5A01">
            <w:pPr>
              <w:pStyle w:val="ATATableBody"/>
              <w:rPr>
                <w:b/>
                <w:color w:val="000000"/>
                <w:sz w:val="26"/>
                <w:szCs w:val="26"/>
              </w:rPr>
            </w:pPr>
            <w:r w:rsidRPr="002F76FF">
              <w:rPr>
                <w:b/>
                <w:color w:val="000000"/>
                <w:sz w:val="26"/>
                <w:szCs w:val="26"/>
              </w:rPr>
              <w:t>ملاحظات عن التهديدات الداخلية</w:t>
            </w:r>
          </w:p>
        </w:tc>
        <w:tc>
          <w:tcPr>
            <w:tcW w:w="5778" w:type="dxa"/>
            <w:tcBorders>
              <w:top w:val="single" w:sz="4" w:space="0" w:color="auto"/>
              <w:left w:val="single" w:sz="4" w:space="0" w:color="auto"/>
              <w:bottom w:val="single" w:sz="4" w:space="0" w:color="auto"/>
              <w:right w:val="single" w:sz="4" w:space="0" w:color="auto"/>
            </w:tcBorders>
            <w:vAlign w:val="center"/>
          </w:tcPr>
          <w:p w14:paraId="4E9215A1" w14:textId="77777777" w:rsidR="00A93D01" w:rsidRPr="002F76FF" w:rsidRDefault="00A93D01" w:rsidP="001E5A01">
            <w:pPr>
              <w:pStyle w:val="ataBody0"/>
              <w:rPr>
                <w:b/>
                <w:color w:val="000000"/>
                <w:sz w:val="26"/>
                <w:szCs w:val="26"/>
              </w:rPr>
            </w:pPr>
          </w:p>
        </w:tc>
      </w:tr>
    </w:tbl>
    <w:p w14:paraId="28146B7E" w14:textId="77777777" w:rsidR="00A93D01" w:rsidRPr="002F76FF" w:rsidRDefault="00A93D01" w:rsidP="00A93D01">
      <w:pPr>
        <w:rPr>
          <w:b/>
          <w:sz w:val="26"/>
          <w:szCs w:val="26"/>
        </w:rPr>
      </w:pPr>
    </w:p>
    <w:p w14:paraId="326C94FE" w14:textId="6739BE76" w:rsidR="00A93D01" w:rsidRPr="002F76FF" w:rsidRDefault="00A93D01" w:rsidP="00A93D01">
      <w:pPr>
        <w:rPr>
          <w:b/>
          <w:sz w:val="26"/>
          <w:szCs w:val="26"/>
        </w:rPr>
      </w:pPr>
    </w:p>
    <w:p w14:paraId="5F16FCFD" w14:textId="19388C68" w:rsidR="001C6CC6" w:rsidRPr="002F76FF" w:rsidRDefault="001C6CC6">
      <w:pPr>
        <w:rPr>
          <w:rFonts w:ascii="Cambria" w:hAnsi="Cambria"/>
          <w:b/>
          <w:sz w:val="26"/>
          <w:szCs w:val="26"/>
        </w:rPr>
      </w:pPr>
      <w:r w:rsidRPr="002F76FF">
        <w:rPr>
          <w:b/>
          <w:sz w:val="26"/>
          <w:szCs w:val="26"/>
        </w:rPr>
        <w:br w:type="page"/>
      </w:r>
    </w:p>
    <w:p w14:paraId="61DF0466" w14:textId="4463EA65" w:rsidR="00C12865" w:rsidRPr="002F76FF" w:rsidRDefault="00432D28" w:rsidP="002F76FF">
      <w:pPr>
        <w:keepNext/>
        <w:rPr>
          <w:b/>
          <w:sz w:val="26"/>
          <w:szCs w:val="26"/>
        </w:rPr>
      </w:pPr>
      <w:r>
        <w:rPr>
          <w:rFonts w:asciiTheme="majorHAnsi" w:hAnsiTheme="majorHAnsi" w:hint="cs"/>
          <w:b/>
          <w:sz w:val="26"/>
          <w:szCs w:val="26"/>
        </w:rPr>
        <w:lastRenderedPageBreak/>
        <w:t>اسم</w:t>
      </w:r>
      <w:r w:rsidR="002F76FF">
        <w:rPr>
          <w:rFonts w:asciiTheme="majorHAnsi" w:hAnsiTheme="majorHAnsi"/>
          <w:b/>
          <w:sz w:val="26"/>
          <w:szCs w:val="26"/>
        </w:rPr>
        <w:t xml:space="preserve"> المنشأة الحيوية:</w:t>
      </w:r>
      <w:r w:rsidR="002F76FF">
        <w:rPr>
          <w:rFonts w:asciiTheme="majorHAnsi" w:hAnsiTheme="majorHAnsi" w:hint="cs"/>
          <w:b/>
          <w:sz w:val="26"/>
          <w:szCs w:val="26"/>
        </w:rPr>
        <w:t xml:space="preserve"> </w:t>
      </w:r>
      <w:r w:rsidR="00C12865" w:rsidRPr="002F76FF">
        <w:rPr>
          <w:rFonts w:asciiTheme="majorHAnsi" w:hAnsiTheme="majorHAnsi"/>
          <w:b/>
          <w:sz w:val="26"/>
          <w:szCs w:val="26"/>
        </w:rPr>
        <w:t>________________________________</w:t>
      </w:r>
      <w:r w:rsidR="002F76FF">
        <w:rPr>
          <w:rFonts w:asciiTheme="majorHAnsi" w:hAnsiTheme="majorHAnsi"/>
          <w:b/>
          <w:sz w:val="26"/>
          <w:szCs w:val="26"/>
        </w:rPr>
        <w:t>____________________</w:t>
      </w:r>
    </w:p>
    <w:p w14:paraId="43B898C4" w14:textId="77777777" w:rsidR="00C12865" w:rsidRPr="002F76FF" w:rsidRDefault="00C12865" w:rsidP="00C12865">
      <w:pPr>
        <w:keepNext/>
        <w:spacing w:before="120" w:after="120"/>
        <w:rPr>
          <w:rFonts w:asciiTheme="majorHAnsi" w:hAnsiTheme="majorHAnsi"/>
          <w:b/>
          <w:sz w:val="26"/>
          <w:szCs w:val="26"/>
        </w:rPr>
      </w:pPr>
    </w:p>
    <w:p w14:paraId="5F16FD00" w14:textId="77777777" w:rsidR="001C6CC6" w:rsidRPr="002F76FF" w:rsidRDefault="001C6CC6" w:rsidP="001C6CC6">
      <w:pPr>
        <w:keepNext/>
        <w:spacing w:before="120" w:after="120"/>
        <w:rPr>
          <w:rFonts w:asciiTheme="majorHAnsi" w:hAnsiTheme="majorHAnsi"/>
          <w:bCs/>
          <w:sz w:val="26"/>
          <w:szCs w:val="26"/>
        </w:rPr>
      </w:pPr>
      <w:r w:rsidRPr="002F76FF">
        <w:rPr>
          <w:rFonts w:asciiTheme="majorHAnsi" w:hAnsiTheme="majorHAnsi"/>
          <w:bCs/>
          <w:sz w:val="26"/>
          <w:szCs w:val="26"/>
        </w:rPr>
        <w:t>الجدول 1: مهام فريق تحليل نقاط الضعف</w:t>
      </w:r>
    </w:p>
    <w:tbl>
      <w:tblPr>
        <w:bidiVisual/>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5040"/>
      </w:tblGrid>
      <w:tr w:rsidR="001C6CC6" w:rsidRPr="002F76FF" w14:paraId="5F16FD03" w14:textId="77777777" w:rsidTr="00BA2198">
        <w:trPr>
          <w:tblHeader/>
        </w:trPr>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6FD01" w14:textId="77777777" w:rsidR="001C6CC6" w:rsidRPr="002F76FF" w:rsidRDefault="001C6CC6" w:rsidP="00B80FC7">
            <w:pPr>
              <w:pStyle w:val="ATATableHeading"/>
              <w:spacing w:before="120" w:after="120"/>
              <w:rPr>
                <w:rStyle w:val="ATAEmphasis"/>
                <w:b w:val="0"/>
                <w:bCs/>
                <w:sz w:val="26"/>
                <w:szCs w:val="26"/>
              </w:rPr>
            </w:pPr>
            <w:r w:rsidRPr="002F76FF">
              <w:rPr>
                <w:rStyle w:val="ATAEmphasis"/>
                <w:b w:val="0"/>
                <w:bCs/>
                <w:sz w:val="26"/>
                <w:szCs w:val="26"/>
              </w:rPr>
              <w:t>الاسم</w:t>
            </w:r>
          </w:p>
        </w:tc>
        <w:tc>
          <w:tcPr>
            <w:tcW w:w="5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6FD02" w14:textId="06C49BBE" w:rsidR="001C6CC6" w:rsidRPr="002F76FF" w:rsidRDefault="00E90FED" w:rsidP="00B80FC7">
            <w:pPr>
              <w:pStyle w:val="ATATableHeading"/>
              <w:spacing w:before="120" w:after="120"/>
              <w:rPr>
                <w:rStyle w:val="ATAEmphasis"/>
                <w:b w:val="0"/>
                <w:bCs/>
                <w:sz w:val="26"/>
                <w:szCs w:val="26"/>
              </w:rPr>
            </w:pPr>
            <w:r w:rsidRPr="002F76FF">
              <w:rPr>
                <w:rStyle w:val="ATAEmphasis"/>
                <w:b w:val="0"/>
                <w:bCs/>
                <w:sz w:val="26"/>
                <w:szCs w:val="26"/>
              </w:rPr>
              <w:t xml:space="preserve">الدور ومجال الخبرة </w:t>
            </w:r>
          </w:p>
        </w:tc>
      </w:tr>
      <w:tr w:rsidR="001C6CC6" w:rsidRPr="002F76FF" w14:paraId="5F16FD07" w14:textId="77777777" w:rsidTr="001E5A01">
        <w:trPr>
          <w:trHeight w:val="864"/>
        </w:trPr>
        <w:tc>
          <w:tcPr>
            <w:tcW w:w="3690" w:type="dxa"/>
            <w:tcBorders>
              <w:top w:val="single" w:sz="4" w:space="0" w:color="auto"/>
            </w:tcBorders>
            <w:vAlign w:val="center"/>
          </w:tcPr>
          <w:p w14:paraId="5F16FD04" w14:textId="77777777" w:rsidR="001C6CC6" w:rsidRPr="002F76FF" w:rsidRDefault="001C6CC6" w:rsidP="001E5A01">
            <w:pPr>
              <w:pStyle w:val="ATATableBody"/>
              <w:rPr>
                <w:b/>
                <w:sz w:val="26"/>
                <w:szCs w:val="26"/>
              </w:rPr>
            </w:pPr>
          </w:p>
        </w:tc>
        <w:tc>
          <w:tcPr>
            <w:tcW w:w="5040" w:type="dxa"/>
            <w:tcBorders>
              <w:top w:val="single" w:sz="4" w:space="0" w:color="auto"/>
            </w:tcBorders>
            <w:vAlign w:val="center"/>
          </w:tcPr>
          <w:p w14:paraId="5F16FD06" w14:textId="7C8DF956" w:rsidR="001C6CC6" w:rsidRPr="002F76FF" w:rsidRDefault="001C6CC6" w:rsidP="001E5A01">
            <w:pPr>
              <w:pStyle w:val="ATATableBody"/>
              <w:rPr>
                <w:b/>
                <w:sz w:val="26"/>
                <w:szCs w:val="26"/>
              </w:rPr>
            </w:pPr>
            <w:r w:rsidRPr="002F76FF">
              <w:rPr>
                <w:b/>
                <w:sz w:val="26"/>
                <w:szCs w:val="26"/>
              </w:rPr>
              <w:t>مدير المشروع</w:t>
            </w:r>
          </w:p>
        </w:tc>
      </w:tr>
      <w:tr w:rsidR="001C6CC6" w:rsidRPr="002F76FF" w14:paraId="5F16FD0B" w14:textId="77777777" w:rsidTr="001E5A01">
        <w:trPr>
          <w:trHeight w:val="864"/>
        </w:trPr>
        <w:tc>
          <w:tcPr>
            <w:tcW w:w="3690" w:type="dxa"/>
            <w:vAlign w:val="center"/>
          </w:tcPr>
          <w:p w14:paraId="5F16FD08" w14:textId="77777777" w:rsidR="001C6CC6" w:rsidRPr="002F76FF" w:rsidRDefault="001C6CC6" w:rsidP="001E5A01">
            <w:pPr>
              <w:pStyle w:val="ATATableBody"/>
              <w:rPr>
                <w:b/>
                <w:sz w:val="26"/>
                <w:szCs w:val="26"/>
              </w:rPr>
            </w:pPr>
          </w:p>
        </w:tc>
        <w:tc>
          <w:tcPr>
            <w:tcW w:w="5040" w:type="dxa"/>
            <w:vAlign w:val="center"/>
          </w:tcPr>
          <w:p w14:paraId="5F16FD09" w14:textId="77777777" w:rsidR="001C6CC6" w:rsidRPr="002F76FF" w:rsidRDefault="001C6CC6" w:rsidP="001E5A01">
            <w:pPr>
              <w:pStyle w:val="ATATableBody"/>
              <w:rPr>
                <w:b/>
                <w:sz w:val="26"/>
                <w:szCs w:val="26"/>
              </w:rPr>
            </w:pPr>
          </w:p>
          <w:p w14:paraId="5F16FD0A" w14:textId="77777777" w:rsidR="001C6CC6" w:rsidRPr="002F76FF" w:rsidRDefault="001C6CC6" w:rsidP="001E5A01">
            <w:pPr>
              <w:pStyle w:val="ATATableBody"/>
              <w:rPr>
                <w:b/>
                <w:sz w:val="26"/>
                <w:szCs w:val="26"/>
              </w:rPr>
            </w:pPr>
          </w:p>
        </w:tc>
      </w:tr>
      <w:tr w:rsidR="001C6CC6" w:rsidRPr="002F76FF" w14:paraId="5F16FD0F" w14:textId="77777777" w:rsidTr="001E5A01">
        <w:trPr>
          <w:trHeight w:val="864"/>
        </w:trPr>
        <w:tc>
          <w:tcPr>
            <w:tcW w:w="3690" w:type="dxa"/>
            <w:vAlign w:val="center"/>
          </w:tcPr>
          <w:p w14:paraId="5F16FD0C" w14:textId="77777777" w:rsidR="001C6CC6" w:rsidRPr="002F76FF" w:rsidRDefault="001C6CC6" w:rsidP="001E5A01">
            <w:pPr>
              <w:pStyle w:val="ATATableBody"/>
              <w:rPr>
                <w:b/>
                <w:sz w:val="26"/>
                <w:szCs w:val="26"/>
              </w:rPr>
            </w:pPr>
          </w:p>
        </w:tc>
        <w:tc>
          <w:tcPr>
            <w:tcW w:w="5040" w:type="dxa"/>
            <w:vAlign w:val="center"/>
          </w:tcPr>
          <w:p w14:paraId="5F16FD0D" w14:textId="77777777" w:rsidR="001C6CC6" w:rsidRPr="002F76FF" w:rsidRDefault="001C6CC6" w:rsidP="001E5A01">
            <w:pPr>
              <w:pStyle w:val="ATATableBody"/>
              <w:rPr>
                <w:b/>
                <w:sz w:val="26"/>
                <w:szCs w:val="26"/>
              </w:rPr>
            </w:pPr>
          </w:p>
          <w:p w14:paraId="5F16FD0E" w14:textId="77777777" w:rsidR="001C6CC6" w:rsidRPr="002F76FF" w:rsidRDefault="001C6CC6" w:rsidP="001E5A01">
            <w:pPr>
              <w:pStyle w:val="ATATableBody"/>
              <w:rPr>
                <w:b/>
                <w:sz w:val="26"/>
                <w:szCs w:val="26"/>
              </w:rPr>
            </w:pPr>
          </w:p>
        </w:tc>
      </w:tr>
      <w:tr w:rsidR="001C6CC6" w:rsidRPr="002F76FF" w14:paraId="5F16FD13" w14:textId="77777777" w:rsidTr="001E5A01">
        <w:trPr>
          <w:trHeight w:val="864"/>
        </w:trPr>
        <w:tc>
          <w:tcPr>
            <w:tcW w:w="3690" w:type="dxa"/>
            <w:vAlign w:val="center"/>
          </w:tcPr>
          <w:p w14:paraId="5F16FD10" w14:textId="77777777" w:rsidR="001C6CC6" w:rsidRPr="002F76FF" w:rsidRDefault="001C6CC6" w:rsidP="001E5A01">
            <w:pPr>
              <w:pStyle w:val="ATATableBody"/>
              <w:rPr>
                <w:b/>
                <w:sz w:val="26"/>
                <w:szCs w:val="26"/>
              </w:rPr>
            </w:pPr>
          </w:p>
        </w:tc>
        <w:tc>
          <w:tcPr>
            <w:tcW w:w="5040" w:type="dxa"/>
            <w:vAlign w:val="center"/>
          </w:tcPr>
          <w:p w14:paraId="5F16FD11" w14:textId="77777777" w:rsidR="001C6CC6" w:rsidRPr="002F76FF" w:rsidRDefault="001C6CC6" w:rsidP="001E5A01">
            <w:pPr>
              <w:pStyle w:val="ATATableBody"/>
              <w:rPr>
                <w:b/>
                <w:sz w:val="26"/>
                <w:szCs w:val="26"/>
              </w:rPr>
            </w:pPr>
          </w:p>
          <w:p w14:paraId="5F16FD12" w14:textId="77777777" w:rsidR="001C6CC6" w:rsidRPr="002F76FF" w:rsidRDefault="001C6CC6" w:rsidP="001E5A01">
            <w:pPr>
              <w:pStyle w:val="ATATableBody"/>
              <w:rPr>
                <w:b/>
                <w:sz w:val="26"/>
                <w:szCs w:val="26"/>
              </w:rPr>
            </w:pPr>
          </w:p>
        </w:tc>
      </w:tr>
      <w:tr w:rsidR="001C6CC6" w:rsidRPr="002F76FF" w14:paraId="5F16FD17" w14:textId="77777777" w:rsidTr="001E5A01">
        <w:trPr>
          <w:trHeight w:val="864"/>
        </w:trPr>
        <w:tc>
          <w:tcPr>
            <w:tcW w:w="3690" w:type="dxa"/>
            <w:vAlign w:val="center"/>
          </w:tcPr>
          <w:p w14:paraId="5F16FD14" w14:textId="77777777" w:rsidR="001C6CC6" w:rsidRPr="002F76FF" w:rsidRDefault="001C6CC6" w:rsidP="001E5A01">
            <w:pPr>
              <w:pStyle w:val="ATATableBody"/>
              <w:rPr>
                <w:b/>
                <w:sz w:val="26"/>
                <w:szCs w:val="26"/>
              </w:rPr>
            </w:pPr>
          </w:p>
        </w:tc>
        <w:tc>
          <w:tcPr>
            <w:tcW w:w="5040" w:type="dxa"/>
            <w:vAlign w:val="center"/>
          </w:tcPr>
          <w:p w14:paraId="5F16FD15" w14:textId="77777777" w:rsidR="001C6CC6" w:rsidRPr="002F76FF" w:rsidRDefault="001C6CC6" w:rsidP="001E5A01">
            <w:pPr>
              <w:pStyle w:val="ATATableBody"/>
              <w:rPr>
                <w:b/>
                <w:sz w:val="26"/>
                <w:szCs w:val="26"/>
              </w:rPr>
            </w:pPr>
          </w:p>
          <w:p w14:paraId="5F16FD16" w14:textId="77777777" w:rsidR="001C6CC6" w:rsidRPr="002F76FF" w:rsidRDefault="001C6CC6" w:rsidP="001E5A01">
            <w:pPr>
              <w:pStyle w:val="ATATableBody"/>
              <w:rPr>
                <w:b/>
                <w:sz w:val="26"/>
                <w:szCs w:val="26"/>
              </w:rPr>
            </w:pPr>
          </w:p>
        </w:tc>
      </w:tr>
      <w:tr w:rsidR="001C6CC6" w:rsidRPr="002F76FF" w14:paraId="5F16FD1B" w14:textId="77777777" w:rsidTr="001E5A01">
        <w:trPr>
          <w:trHeight w:val="864"/>
        </w:trPr>
        <w:tc>
          <w:tcPr>
            <w:tcW w:w="3690" w:type="dxa"/>
            <w:vAlign w:val="center"/>
          </w:tcPr>
          <w:p w14:paraId="5F16FD18" w14:textId="77777777" w:rsidR="001C6CC6" w:rsidRPr="002F76FF" w:rsidRDefault="001C6CC6" w:rsidP="001E5A01">
            <w:pPr>
              <w:pStyle w:val="ATATableBody"/>
              <w:rPr>
                <w:b/>
                <w:sz w:val="26"/>
                <w:szCs w:val="26"/>
              </w:rPr>
            </w:pPr>
          </w:p>
        </w:tc>
        <w:tc>
          <w:tcPr>
            <w:tcW w:w="5040" w:type="dxa"/>
            <w:vAlign w:val="center"/>
          </w:tcPr>
          <w:p w14:paraId="5F16FD19" w14:textId="77777777" w:rsidR="001C6CC6" w:rsidRPr="002F76FF" w:rsidRDefault="001C6CC6" w:rsidP="001E5A01">
            <w:pPr>
              <w:pStyle w:val="ATATableBody"/>
              <w:rPr>
                <w:b/>
                <w:sz w:val="26"/>
                <w:szCs w:val="26"/>
              </w:rPr>
            </w:pPr>
          </w:p>
          <w:p w14:paraId="5F16FD1A" w14:textId="77777777" w:rsidR="001C6CC6" w:rsidRPr="002F76FF" w:rsidRDefault="001C6CC6" w:rsidP="001E5A01">
            <w:pPr>
              <w:pStyle w:val="ATATableBody"/>
              <w:rPr>
                <w:b/>
                <w:sz w:val="26"/>
                <w:szCs w:val="26"/>
              </w:rPr>
            </w:pPr>
          </w:p>
        </w:tc>
      </w:tr>
    </w:tbl>
    <w:p w14:paraId="5F16FD1C" w14:textId="77777777" w:rsidR="001C6CC6" w:rsidRPr="002F76FF" w:rsidRDefault="001C6CC6" w:rsidP="00BA2198">
      <w:pPr>
        <w:pStyle w:val="ATABody"/>
        <w:rPr>
          <w:b/>
          <w:sz w:val="26"/>
          <w:szCs w:val="26"/>
        </w:rPr>
      </w:pPr>
    </w:p>
    <w:p w14:paraId="5F16FD1D" w14:textId="77777777" w:rsidR="001C6CC6" w:rsidRPr="002F76FF" w:rsidRDefault="001C6CC6" w:rsidP="00BA2198">
      <w:pPr>
        <w:pStyle w:val="ATABody"/>
        <w:rPr>
          <w:rFonts w:asciiTheme="majorHAnsi" w:hAnsiTheme="majorHAnsi"/>
          <w:b/>
          <w:sz w:val="26"/>
          <w:szCs w:val="26"/>
        </w:rPr>
      </w:pPr>
    </w:p>
    <w:p w14:paraId="5F16FD1E" w14:textId="77777777" w:rsidR="001C6CC6" w:rsidRPr="002F76FF" w:rsidRDefault="001C6CC6" w:rsidP="001C6CC6">
      <w:pPr>
        <w:rPr>
          <w:rFonts w:asciiTheme="majorHAnsi" w:hAnsiTheme="majorHAnsi"/>
          <w:b/>
          <w:sz w:val="26"/>
          <w:szCs w:val="26"/>
        </w:rPr>
      </w:pPr>
      <w:r w:rsidRPr="002F76FF">
        <w:rPr>
          <w:b/>
          <w:sz w:val="26"/>
          <w:szCs w:val="26"/>
        </w:rPr>
        <w:br w:type="page"/>
      </w:r>
    </w:p>
    <w:p w14:paraId="64B25BAB" w14:textId="2A807B35" w:rsidR="00C12865" w:rsidRPr="002F76FF" w:rsidRDefault="00432D28" w:rsidP="002F76FF">
      <w:pPr>
        <w:pStyle w:val="ATAHeadingLevel1"/>
        <w:rPr>
          <w:sz w:val="26"/>
          <w:szCs w:val="26"/>
        </w:rPr>
      </w:pPr>
      <w:r w:rsidRPr="002F76FF">
        <w:rPr>
          <w:rFonts w:hint="cs"/>
          <w:b w:val="0"/>
          <w:bCs/>
          <w:sz w:val="26"/>
          <w:szCs w:val="26"/>
        </w:rPr>
        <w:lastRenderedPageBreak/>
        <w:t>اسم</w:t>
      </w:r>
      <w:r w:rsidR="00C12865" w:rsidRPr="002F76FF">
        <w:rPr>
          <w:b w:val="0"/>
          <w:bCs/>
          <w:sz w:val="26"/>
          <w:szCs w:val="26"/>
        </w:rPr>
        <w:t xml:space="preserve"> المنشأة الحيوية</w:t>
      </w:r>
      <w:r w:rsidR="00C12865" w:rsidRPr="002F76FF">
        <w:rPr>
          <w:sz w:val="26"/>
          <w:szCs w:val="26"/>
        </w:rPr>
        <w:t>: __________________________________</w:t>
      </w:r>
      <w:r w:rsidR="002F76FF">
        <w:rPr>
          <w:sz w:val="26"/>
          <w:szCs w:val="26"/>
        </w:rPr>
        <w:t>__________________</w:t>
      </w:r>
    </w:p>
    <w:p w14:paraId="29739879" w14:textId="77777777" w:rsidR="00C12865" w:rsidRPr="002F76FF" w:rsidRDefault="00C12865" w:rsidP="00C12865">
      <w:pPr>
        <w:pStyle w:val="ATABody"/>
        <w:rPr>
          <w:b/>
          <w:sz w:val="26"/>
          <w:szCs w:val="26"/>
        </w:rPr>
      </w:pPr>
    </w:p>
    <w:p w14:paraId="52AD1C45" w14:textId="219D2990" w:rsidR="00C12865" w:rsidRPr="002F76FF" w:rsidRDefault="00C12865" w:rsidP="00C12865">
      <w:pPr>
        <w:pStyle w:val="ATAHeadingLevel1"/>
        <w:rPr>
          <w:sz w:val="26"/>
          <w:szCs w:val="26"/>
        </w:rPr>
      </w:pPr>
      <w:r w:rsidRPr="002F76FF">
        <w:rPr>
          <w:b w:val="0"/>
          <w:bCs/>
          <w:sz w:val="26"/>
          <w:szCs w:val="26"/>
        </w:rPr>
        <w:t>فئة المنشأة الحيوية</w:t>
      </w:r>
      <w:r w:rsidRPr="002F76FF">
        <w:rPr>
          <w:sz w:val="26"/>
          <w:szCs w:val="26"/>
        </w:rPr>
        <w:t>: ___________________________________________</w:t>
      </w:r>
      <w:r w:rsidR="002F76FF">
        <w:rPr>
          <w:sz w:val="26"/>
          <w:szCs w:val="26"/>
        </w:rPr>
        <w:t>_________</w:t>
      </w:r>
    </w:p>
    <w:p w14:paraId="56225363" w14:textId="77777777" w:rsidR="00C12865" w:rsidRPr="002F76FF" w:rsidRDefault="00C12865" w:rsidP="00C12865">
      <w:pPr>
        <w:pStyle w:val="ATAFigure0"/>
        <w:rPr>
          <w:rFonts w:asciiTheme="majorHAnsi" w:hAnsiTheme="majorHAnsi"/>
          <w:bCs w:val="0"/>
          <w:sz w:val="26"/>
          <w:szCs w:val="26"/>
        </w:rPr>
      </w:pPr>
    </w:p>
    <w:p w14:paraId="59E15DD5" w14:textId="771E8784" w:rsidR="00BF4062" w:rsidRPr="002F76FF" w:rsidRDefault="00BF4062" w:rsidP="00BF4062">
      <w:pPr>
        <w:pStyle w:val="ATAFigure0"/>
        <w:rPr>
          <w:rFonts w:asciiTheme="majorHAnsi" w:hAnsiTheme="majorHAnsi"/>
          <w:b w:val="0"/>
          <w:sz w:val="26"/>
          <w:szCs w:val="26"/>
        </w:rPr>
      </w:pPr>
      <w:r w:rsidRPr="002F76FF">
        <w:rPr>
          <w:rFonts w:asciiTheme="majorHAnsi" w:hAnsiTheme="majorHAnsi"/>
          <w:b w:val="0"/>
          <w:sz w:val="26"/>
          <w:szCs w:val="26"/>
        </w:rPr>
        <w:t>الجدول 2: تقييم البنية الأساسية الحرجة</w:t>
      </w:r>
    </w:p>
    <w:tbl>
      <w:tblPr>
        <w:bidiVisual/>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4A0" w:firstRow="1" w:lastRow="0" w:firstColumn="1" w:lastColumn="0" w:noHBand="0" w:noVBand="1"/>
      </w:tblPr>
      <w:tblGrid>
        <w:gridCol w:w="1908"/>
        <w:gridCol w:w="6831"/>
      </w:tblGrid>
      <w:tr w:rsidR="001C6CC6" w:rsidRPr="002F76FF" w14:paraId="5F16FD24" w14:textId="77777777" w:rsidTr="00BA2198">
        <w:trPr>
          <w:tblHeader/>
        </w:trPr>
        <w:tc>
          <w:tcPr>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6FD22" w14:textId="77777777" w:rsidR="001C6CC6" w:rsidRPr="002F76FF" w:rsidRDefault="001C6CC6" w:rsidP="00B5110D">
            <w:pPr>
              <w:pStyle w:val="ATATableHeading"/>
              <w:spacing w:before="120" w:after="120"/>
              <w:rPr>
                <w:rStyle w:val="ATAEmphasis"/>
                <w:b w:val="0"/>
                <w:bCs/>
                <w:sz w:val="26"/>
                <w:szCs w:val="26"/>
              </w:rPr>
            </w:pPr>
            <w:r w:rsidRPr="002F76FF">
              <w:rPr>
                <w:rStyle w:val="ATAEmphasis"/>
                <w:b w:val="0"/>
                <w:bCs/>
                <w:sz w:val="26"/>
                <w:szCs w:val="26"/>
              </w:rPr>
              <w:t>مكونات التقييم</w:t>
            </w:r>
          </w:p>
        </w:tc>
        <w:tc>
          <w:tcPr>
            <w:tcW w:w="6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6FD23" w14:textId="77777777" w:rsidR="001C6CC6" w:rsidRPr="002F76FF" w:rsidRDefault="001C6CC6" w:rsidP="00B5110D">
            <w:pPr>
              <w:pStyle w:val="ATATableHeading"/>
              <w:spacing w:before="120" w:after="120"/>
              <w:rPr>
                <w:rStyle w:val="ATAEmphasis"/>
                <w:b w:val="0"/>
                <w:bCs/>
                <w:sz w:val="26"/>
                <w:szCs w:val="26"/>
              </w:rPr>
            </w:pPr>
            <w:r w:rsidRPr="002F76FF">
              <w:rPr>
                <w:rStyle w:val="ATAEmphasis"/>
                <w:b w:val="0"/>
                <w:bCs/>
                <w:sz w:val="26"/>
                <w:szCs w:val="26"/>
              </w:rPr>
              <w:t>التي تم استلامها من تقرير مسح الموقع</w:t>
            </w:r>
          </w:p>
        </w:tc>
      </w:tr>
      <w:tr w:rsidR="001C6CC6" w:rsidRPr="002F76FF" w14:paraId="5F16FD2B" w14:textId="77777777" w:rsidTr="00BA2198">
        <w:tc>
          <w:tcPr>
            <w:tcW w:w="1908" w:type="dxa"/>
            <w:tcBorders>
              <w:top w:val="single" w:sz="4" w:space="0" w:color="auto"/>
              <w:left w:val="single" w:sz="4" w:space="0" w:color="auto"/>
              <w:bottom w:val="single" w:sz="4" w:space="0" w:color="auto"/>
              <w:right w:val="single" w:sz="4" w:space="0" w:color="auto"/>
            </w:tcBorders>
          </w:tcPr>
          <w:p w14:paraId="5F16FD25" w14:textId="77777777" w:rsidR="001C6CC6" w:rsidRPr="002F76FF" w:rsidRDefault="001C6CC6" w:rsidP="00BA2198">
            <w:pPr>
              <w:pStyle w:val="ATATableBody"/>
              <w:rPr>
                <w:b/>
                <w:sz w:val="26"/>
                <w:szCs w:val="26"/>
              </w:rPr>
            </w:pPr>
            <w:r w:rsidRPr="002F76FF">
              <w:rPr>
                <w:b/>
                <w:sz w:val="26"/>
                <w:szCs w:val="26"/>
              </w:rPr>
              <w:t>الظروف المادية</w:t>
            </w:r>
          </w:p>
          <w:p w14:paraId="5F16FD26" w14:textId="77777777" w:rsidR="001C6CC6" w:rsidRPr="002F76FF" w:rsidRDefault="001C6CC6" w:rsidP="00BA2198">
            <w:pPr>
              <w:pStyle w:val="ATATableBody"/>
              <w:rPr>
                <w:b/>
                <w:sz w:val="26"/>
                <w:szCs w:val="26"/>
              </w:rPr>
            </w:pPr>
          </w:p>
          <w:p w14:paraId="5F16FD27" w14:textId="77777777" w:rsidR="001C6CC6" w:rsidRPr="002F76FF" w:rsidRDefault="001C6CC6" w:rsidP="00BA2198">
            <w:pPr>
              <w:pStyle w:val="ATATableBody"/>
              <w:rPr>
                <w:b/>
                <w:sz w:val="26"/>
                <w:szCs w:val="26"/>
              </w:rPr>
            </w:pPr>
          </w:p>
          <w:p w14:paraId="5F16FD29" w14:textId="77777777" w:rsidR="001C6CC6" w:rsidRPr="002F76FF" w:rsidRDefault="001C6CC6" w:rsidP="00BA2198">
            <w:pPr>
              <w:pStyle w:val="ATATableBody"/>
              <w:rPr>
                <w:b/>
                <w:sz w:val="26"/>
                <w:szCs w:val="26"/>
              </w:rPr>
            </w:pPr>
          </w:p>
        </w:tc>
        <w:tc>
          <w:tcPr>
            <w:tcW w:w="6831" w:type="dxa"/>
            <w:tcBorders>
              <w:top w:val="single" w:sz="4" w:space="0" w:color="auto"/>
              <w:left w:val="single" w:sz="4" w:space="0" w:color="auto"/>
              <w:bottom w:val="single" w:sz="4" w:space="0" w:color="auto"/>
              <w:right w:val="single" w:sz="4" w:space="0" w:color="auto"/>
            </w:tcBorders>
          </w:tcPr>
          <w:p w14:paraId="5F16FD2A" w14:textId="77777777" w:rsidR="001C6CC6" w:rsidRPr="002F76FF" w:rsidRDefault="001C6CC6" w:rsidP="00BA2198">
            <w:pPr>
              <w:pStyle w:val="ATATableBody"/>
              <w:rPr>
                <w:b/>
                <w:sz w:val="26"/>
                <w:szCs w:val="26"/>
              </w:rPr>
            </w:pPr>
          </w:p>
        </w:tc>
      </w:tr>
      <w:tr w:rsidR="001C6CC6" w:rsidRPr="002F76FF" w14:paraId="5F16FD32" w14:textId="77777777" w:rsidTr="00F75790">
        <w:tc>
          <w:tcPr>
            <w:tcW w:w="1908" w:type="dxa"/>
            <w:tcBorders>
              <w:top w:val="single" w:sz="4" w:space="0" w:color="auto"/>
              <w:left w:val="single" w:sz="4" w:space="0" w:color="auto"/>
              <w:bottom w:val="single" w:sz="4" w:space="0" w:color="auto"/>
              <w:right w:val="single" w:sz="4" w:space="0" w:color="auto"/>
            </w:tcBorders>
          </w:tcPr>
          <w:p w14:paraId="5F16FD2C" w14:textId="77777777" w:rsidR="001C6CC6" w:rsidRPr="002F76FF" w:rsidRDefault="001C6CC6" w:rsidP="00BA2198">
            <w:pPr>
              <w:pStyle w:val="ATATableBody"/>
              <w:rPr>
                <w:b/>
                <w:sz w:val="26"/>
                <w:szCs w:val="26"/>
              </w:rPr>
            </w:pPr>
            <w:r w:rsidRPr="002F76FF">
              <w:rPr>
                <w:b/>
                <w:sz w:val="26"/>
                <w:szCs w:val="26"/>
              </w:rPr>
              <w:t>عمليات المنشأة</w:t>
            </w:r>
          </w:p>
          <w:p w14:paraId="5F16FD2D" w14:textId="77777777" w:rsidR="001C6CC6" w:rsidRPr="002F76FF" w:rsidRDefault="001C6CC6" w:rsidP="00BA2198">
            <w:pPr>
              <w:pStyle w:val="ATATableBody"/>
              <w:rPr>
                <w:b/>
                <w:sz w:val="26"/>
                <w:szCs w:val="26"/>
              </w:rPr>
            </w:pPr>
          </w:p>
          <w:p w14:paraId="5F16FD2E" w14:textId="77777777" w:rsidR="001C6CC6" w:rsidRPr="002F76FF" w:rsidRDefault="001C6CC6" w:rsidP="00BA2198">
            <w:pPr>
              <w:pStyle w:val="ATATableBody"/>
              <w:rPr>
                <w:b/>
                <w:sz w:val="26"/>
                <w:szCs w:val="26"/>
              </w:rPr>
            </w:pPr>
          </w:p>
          <w:p w14:paraId="5F16FD30" w14:textId="77777777" w:rsidR="001C6CC6" w:rsidRPr="002F76FF" w:rsidRDefault="001C6CC6" w:rsidP="00BA2198">
            <w:pPr>
              <w:pStyle w:val="ATATableBody"/>
              <w:rPr>
                <w:b/>
                <w:sz w:val="26"/>
                <w:szCs w:val="26"/>
              </w:rPr>
            </w:pPr>
          </w:p>
        </w:tc>
        <w:tc>
          <w:tcPr>
            <w:tcW w:w="6831" w:type="dxa"/>
            <w:tcBorders>
              <w:top w:val="single" w:sz="4" w:space="0" w:color="auto"/>
              <w:left w:val="single" w:sz="4" w:space="0" w:color="auto"/>
              <w:bottom w:val="single" w:sz="4" w:space="0" w:color="auto"/>
              <w:right w:val="single" w:sz="4" w:space="0" w:color="auto"/>
            </w:tcBorders>
          </w:tcPr>
          <w:p w14:paraId="5F16FD31" w14:textId="77777777" w:rsidR="001C6CC6" w:rsidRPr="002F76FF" w:rsidRDefault="001C6CC6" w:rsidP="00BA2198">
            <w:pPr>
              <w:pStyle w:val="ATATableBody"/>
              <w:rPr>
                <w:b/>
                <w:sz w:val="26"/>
                <w:szCs w:val="26"/>
              </w:rPr>
            </w:pPr>
          </w:p>
        </w:tc>
      </w:tr>
      <w:tr w:rsidR="001C6CC6" w:rsidRPr="002F76FF" w14:paraId="5F16FD38" w14:textId="77777777" w:rsidTr="00F75790">
        <w:tc>
          <w:tcPr>
            <w:tcW w:w="1908" w:type="dxa"/>
            <w:tcBorders>
              <w:top w:val="single" w:sz="4" w:space="0" w:color="auto"/>
              <w:left w:val="single" w:sz="4" w:space="0" w:color="auto"/>
              <w:bottom w:val="single" w:sz="4" w:space="0" w:color="auto"/>
              <w:right w:val="single" w:sz="4" w:space="0" w:color="auto"/>
            </w:tcBorders>
          </w:tcPr>
          <w:p w14:paraId="5F16FD33" w14:textId="77777777" w:rsidR="001C6CC6" w:rsidRPr="002F76FF" w:rsidRDefault="001C6CC6" w:rsidP="00BA2198">
            <w:pPr>
              <w:pStyle w:val="ATATableBody"/>
              <w:rPr>
                <w:b/>
                <w:sz w:val="26"/>
                <w:szCs w:val="26"/>
              </w:rPr>
            </w:pPr>
            <w:r w:rsidRPr="002F76FF">
              <w:rPr>
                <w:b/>
                <w:sz w:val="26"/>
                <w:szCs w:val="26"/>
              </w:rPr>
              <w:t>السياسات والإجراءات الخاصة بالمنشأة</w:t>
            </w:r>
          </w:p>
          <w:p w14:paraId="5F16FD34" w14:textId="77777777" w:rsidR="001C6CC6" w:rsidRPr="002F76FF" w:rsidRDefault="001C6CC6" w:rsidP="00BA2198">
            <w:pPr>
              <w:pStyle w:val="ATATableBody"/>
              <w:rPr>
                <w:b/>
                <w:sz w:val="26"/>
                <w:szCs w:val="26"/>
              </w:rPr>
            </w:pPr>
          </w:p>
          <w:p w14:paraId="5F16FD35" w14:textId="77777777" w:rsidR="001C6CC6" w:rsidRPr="002F76FF" w:rsidRDefault="001C6CC6" w:rsidP="00BA2198">
            <w:pPr>
              <w:pStyle w:val="ATATableBody"/>
              <w:rPr>
                <w:b/>
                <w:sz w:val="26"/>
                <w:szCs w:val="26"/>
              </w:rPr>
            </w:pPr>
          </w:p>
          <w:p w14:paraId="5F16FD36" w14:textId="77777777" w:rsidR="001C6CC6" w:rsidRPr="002F76FF" w:rsidRDefault="001C6CC6" w:rsidP="00BA2198">
            <w:pPr>
              <w:pStyle w:val="ATATableBody"/>
              <w:rPr>
                <w:b/>
                <w:sz w:val="26"/>
                <w:szCs w:val="26"/>
              </w:rPr>
            </w:pPr>
          </w:p>
        </w:tc>
        <w:tc>
          <w:tcPr>
            <w:tcW w:w="6831" w:type="dxa"/>
            <w:tcBorders>
              <w:top w:val="single" w:sz="4" w:space="0" w:color="auto"/>
              <w:left w:val="single" w:sz="4" w:space="0" w:color="auto"/>
              <w:bottom w:val="single" w:sz="4" w:space="0" w:color="auto"/>
              <w:right w:val="single" w:sz="4" w:space="0" w:color="auto"/>
            </w:tcBorders>
          </w:tcPr>
          <w:p w14:paraId="5F16FD37" w14:textId="77777777" w:rsidR="001C6CC6" w:rsidRPr="002F76FF" w:rsidRDefault="001C6CC6" w:rsidP="00BA2198">
            <w:pPr>
              <w:pStyle w:val="ATATableBody"/>
              <w:rPr>
                <w:b/>
                <w:sz w:val="26"/>
                <w:szCs w:val="26"/>
              </w:rPr>
            </w:pPr>
          </w:p>
        </w:tc>
      </w:tr>
      <w:tr w:rsidR="001C6CC6" w:rsidRPr="002F76FF" w14:paraId="5F16FD3F" w14:textId="77777777" w:rsidTr="00F75790">
        <w:tc>
          <w:tcPr>
            <w:tcW w:w="1908" w:type="dxa"/>
            <w:tcBorders>
              <w:top w:val="single" w:sz="4" w:space="0" w:color="auto"/>
              <w:left w:val="single" w:sz="4" w:space="0" w:color="auto"/>
              <w:bottom w:val="single" w:sz="4" w:space="0" w:color="auto"/>
              <w:right w:val="single" w:sz="4" w:space="0" w:color="auto"/>
            </w:tcBorders>
          </w:tcPr>
          <w:p w14:paraId="5F16FD39" w14:textId="77777777" w:rsidR="001C6CC6" w:rsidRPr="002F76FF" w:rsidRDefault="001C6CC6" w:rsidP="00BA2198">
            <w:pPr>
              <w:pStyle w:val="ATATableBody"/>
              <w:rPr>
                <w:b/>
                <w:sz w:val="26"/>
                <w:szCs w:val="26"/>
              </w:rPr>
            </w:pPr>
            <w:r w:rsidRPr="002F76FF">
              <w:rPr>
                <w:b/>
                <w:sz w:val="26"/>
                <w:szCs w:val="26"/>
              </w:rPr>
              <w:t>المتطلبات التنظيمية</w:t>
            </w:r>
          </w:p>
          <w:p w14:paraId="5F16FD3A" w14:textId="77777777" w:rsidR="001C6CC6" w:rsidRPr="002F76FF" w:rsidRDefault="001C6CC6" w:rsidP="00BA2198">
            <w:pPr>
              <w:pStyle w:val="ATATableBody"/>
              <w:rPr>
                <w:b/>
                <w:sz w:val="26"/>
                <w:szCs w:val="26"/>
              </w:rPr>
            </w:pPr>
          </w:p>
          <w:p w14:paraId="5F16FD3C" w14:textId="77777777" w:rsidR="001C6CC6" w:rsidRPr="002F76FF" w:rsidRDefault="001C6CC6" w:rsidP="00BA2198">
            <w:pPr>
              <w:pStyle w:val="ATATableBody"/>
              <w:rPr>
                <w:b/>
                <w:sz w:val="26"/>
                <w:szCs w:val="26"/>
              </w:rPr>
            </w:pPr>
          </w:p>
          <w:p w14:paraId="5F16FD3D" w14:textId="77777777" w:rsidR="001C6CC6" w:rsidRPr="002F76FF" w:rsidRDefault="001C6CC6" w:rsidP="00BA2198">
            <w:pPr>
              <w:pStyle w:val="ATATableBody"/>
              <w:rPr>
                <w:b/>
                <w:sz w:val="26"/>
                <w:szCs w:val="26"/>
              </w:rPr>
            </w:pPr>
          </w:p>
        </w:tc>
        <w:tc>
          <w:tcPr>
            <w:tcW w:w="6831" w:type="dxa"/>
            <w:tcBorders>
              <w:top w:val="single" w:sz="4" w:space="0" w:color="auto"/>
              <w:left w:val="single" w:sz="4" w:space="0" w:color="auto"/>
              <w:bottom w:val="single" w:sz="4" w:space="0" w:color="auto"/>
              <w:right w:val="single" w:sz="4" w:space="0" w:color="auto"/>
            </w:tcBorders>
          </w:tcPr>
          <w:p w14:paraId="5F16FD3E" w14:textId="77777777" w:rsidR="001C6CC6" w:rsidRPr="002F76FF" w:rsidRDefault="001C6CC6" w:rsidP="00BA2198">
            <w:pPr>
              <w:pStyle w:val="ATATableBody"/>
              <w:rPr>
                <w:b/>
                <w:sz w:val="26"/>
                <w:szCs w:val="26"/>
              </w:rPr>
            </w:pPr>
          </w:p>
        </w:tc>
      </w:tr>
      <w:tr w:rsidR="001C6CC6" w:rsidRPr="002F76FF" w14:paraId="5F16FD46" w14:textId="77777777" w:rsidTr="00F75790">
        <w:tc>
          <w:tcPr>
            <w:tcW w:w="1908" w:type="dxa"/>
            <w:tcBorders>
              <w:top w:val="single" w:sz="4" w:space="0" w:color="auto"/>
              <w:left w:val="single" w:sz="4" w:space="0" w:color="auto"/>
              <w:bottom w:val="single" w:sz="4" w:space="0" w:color="auto"/>
              <w:right w:val="single" w:sz="4" w:space="0" w:color="auto"/>
            </w:tcBorders>
          </w:tcPr>
          <w:p w14:paraId="5F16FD40" w14:textId="2B07882C" w:rsidR="001C6CC6" w:rsidRPr="002F76FF" w:rsidRDefault="00432D28" w:rsidP="00BA2198">
            <w:pPr>
              <w:pStyle w:val="ATATableBody"/>
              <w:rPr>
                <w:b/>
                <w:sz w:val="26"/>
                <w:szCs w:val="26"/>
              </w:rPr>
            </w:pPr>
            <w:r>
              <w:rPr>
                <w:b/>
                <w:sz w:val="26"/>
                <w:szCs w:val="26"/>
              </w:rPr>
              <w:t>اعتبارات السلامة</w:t>
            </w:r>
          </w:p>
          <w:p w14:paraId="5F16FD41" w14:textId="77777777" w:rsidR="001C6CC6" w:rsidRPr="002F76FF" w:rsidRDefault="001C6CC6" w:rsidP="00BA2198">
            <w:pPr>
              <w:pStyle w:val="ATATableBody"/>
              <w:rPr>
                <w:b/>
                <w:sz w:val="26"/>
                <w:szCs w:val="26"/>
              </w:rPr>
            </w:pPr>
          </w:p>
          <w:p w14:paraId="5F16FD43" w14:textId="77777777" w:rsidR="001C6CC6" w:rsidRPr="002F76FF" w:rsidRDefault="001C6CC6" w:rsidP="00BA2198">
            <w:pPr>
              <w:pStyle w:val="ATATableBody"/>
              <w:rPr>
                <w:b/>
                <w:sz w:val="26"/>
                <w:szCs w:val="26"/>
              </w:rPr>
            </w:pPr>
          </w:p>
          <w:p w14:paraId="5F16FD44" w14:textId="77777777" w:rsidR="001C6CC6" w:rsidRPr="002F76FF" w:rsidRDefault="001C6CC6" w:rsidP="00BA2198">
            <w:pPr>
              <w:pStyle w:val="ATATableBody"/>
              <w:rPr>
                <w:b/>
                <w:sz w:val="26"/>
                <w:szCs w:val="26"/>
              </w:rPr>
            </w:pPr>
          </w:p>
        </w:tc>
        <w:tc>
          <w:tcPr>
            <w:tcW w:w="6831" w:type="dxa"/>
            <w:tcBorders>
              <w:top w:val="single" w:sz="4" w:space="0" w:color="auto"/>
              <w:left w:val="single" w:sz="4" w:space="0" w:color="auto"/>
              <w:bottom w:val="single" w:sz="4" w:space="0" w:color="auto"/>
              <w:right w:val="single" w:sz="4" w:space="0" w:color="auto"/>
            </w:tcBorders>
          </w:tcPr>
          <w:p w14:paraId="5F16FD45" w14:textId="77777777" w:rsidR="001C6CC6" w:rsidRPr="002F76FF" w:rsidRDefault="001C6CC6" w:rsidP="00BA2198">
            <w:pPr>
              <w:pStyle w:val="ATATableBody"/>
              <w:rPr>
                <w:b/>
                <w:sz w:val="26"/>
                <w:szCs w:val="26"/>
              </w:rPr>
            </w:pPr>
          </w:p>
        </w:tc>
      </w:tr>
      <w:tr w:rsidR="001C6CC6" w:rsidRPr="002F76FF" w14:paraId="5F16FD4D" w14:textId="77777777" w:rsidTr="00F75790">
        <w:tc>
          <w:tcPr>
            <w:tcW w:w="1908" w:type="dxa"/>
            <w:tcBorders>
              <w:top w:val="single" w:sz="4" w:space="0" w:color="auto"/>
              <w:left w:val="single" w:sz="4" w:space="0" w:color="auto"/>
              <w:bottom w:val="single" w:sz="4" w:space="0" w:color="auto"/>
              <w:right w:val="single" w:sz="4" w:space="0" w:color="auto"/>
            </w:tcBorders>
          </w:tcPr>
          <w:p w14:paraId="5F16FD47" w14:textId="77777777" w:rsidR="001C6CC6" w:rsidRPr="002F76FF" w:rsidRDefault="001C6CC6" w:rsidP="00BA2198">
            <w:pPr>
              <w:pStyle w:val="ATATableBody"/>
              <w:rPr>
                <w:b/>
                <w:sz w:val="26"/>
                <w:szCs w:val="26"/>
              </w:rPr>
            </w:pPr>
            <w:r w:rsidRPr="002F76FF">
              <w:rPr>
                <w:b/>
                <w:sz w:val="26"/>
                <w:szCs w:val="26"/>
              </w:rPr>
              <w:t>الاعتبارات القانونية</w:t>
            </w:r>
          </w:p>
          <w:p w14:paraId="5F16FD48" w14:textId="77777777" w:rsidR="001C6CC6" w:rsidRPr="002F76FF" w:rsidRDefault="001C6CC6" w:rsidP="00BA2198">
            <w:pPr>
              <w:pStyle w:val="ATATableBody"/>
              <w:rPr>
                <w:b/>
                <w:sz w:val="26"/>
                <w:szCs w:val="26"/>
              </w:rPr>
            </w:pPr>
          </w:p>
          <w:p w14:paraId="5F16FD4A" w14:textId="77777777" w:rsidR="001C6CC6" w:rsidRPr="002F76FF" w:rsidRDefault="001C6CC6" w:rsidP="00BA2198">
            <w:pPr>
              <w:pStyle w:val="ATATableBody"/>
              <w:rPr>
                <w:b/>
                <w:sz w:val="26"/>
                <w:szCs w:val="26"/>
              </w:rPr>
            </w:pPr>
          </w:p>
          <w:p w14:paraId="5F16FD4B" w14:textId="77777777" w:rsidR="001C6CC6" w:rsidRPr="002F76FF" w:rsidRDefault="001C6CC6" w:rsidP="00BA2198">
            <w:pPr>
              <w:pStyle w:val="ATATableBody"/>
              <w:rPr>
                <w:b/>
                <w:sz w:val="26"/>
                <w:szCs w:val="26"/>
              </w:rPr>
            </w:pPr>
          </w:p>
        </w:tc>
        <w:tc>
          <w:tcPr>
            <w:tcW w:w="6831" w:type="dxa"/>
            <w:tcBorders>
              <w:top w:val="single" w:sz="4" w:space="0" w:color="auto"/>
              <w:left w:val="single" w:sz="4" w:space="0" w:color="auto"/>
              <w:bottom w:val="single" w:sz="4" w:space="0" w:color="auto"/>
              <w:right w:val="single" w:sz="4" w:space="0" w:color="auto"/>
            </w:tcBorders>
          </w:tcPr>
          <w:p w14:paraId="5F16FD4C" w14:textId="77777777" w:rsidR="001C6CC6" w:rsidRPr="002F76FF" w:rsidRDefault="001C6CC6" w:rsidP="00BA2198">
            <w:pPr>
              <w:pStyle w:val="ATATableBody"/>
              <w:rPr>
                <w:b/>
                <w:sz w:val="26"/>
                <w:szCs w:val="26"/>
              </w:rPr>
            </w:pPr>
          </w:p>
        </w:tc>
      </w:tr>
    </w:tbl>
    <w:p w14:paraId="605A6865" w14:textId="77777777" w:rsidR="00837545" w:rsidRPr="002F76FF" w:rsidRDefault="00837545" w:rsidP="00837545">
      <w:pPr>
        <w:pStyle w:val="ATABody"/>
        <w:rPr>
          <w:b/>
          <w:sz w:val="26"/>
          <w:szCs w:val="26"/>
          <w:u w:val="single"/>
        </w:rPr>
      </w:pPr>
      <w:r w:rsidRPr="002F76FF">
        <w:rPr>
          <w:b/>
          <w:sz w:val="26"/>
          <w:szCs w:val="26"/>
        </w:rPr>
        <w:br w:type="page"/>
      </w:r>
    </w:p>
    <w:p w14:paraId="5F16FD4F" w14:textId="6E9EE23E" w:rsidR="001C6CC6" w:rsidRPr="002F76FF" w:rsidRDefault="001C6CC6" w:rsidP="007F537C">
      <w:pPr>
        <w:pStyle w:val="ATAHeadingLevel2"/>
        <w:rPr>
          <w:b w:val="0"/>
          <w:bCs/>
          <w:sz w:val="26"/>
          <w:szCs w:val="26"/>
        </w:rPr>
      </w:pPr>
      <w:r w:rsidRPr="002F76FF">
        <w:rPr>
          <w:b w:val="0"/>
          <w:bCs/>
          <w:sz w:val="26"/>
          <w:szCs w:val="26"/>
        </w:rPr>
        <w:lastRenderedPageBreak/>
        <w:t>الحاجة لمعلومات إضافية تحليلية</w:t>
      </w:r>
    </w:p>
    <w:tbl>
      <w:tblPr>
        <w:bidiVisual/>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8748"/>
      </w:tblGrid>
      <w:tr w:rsidR="001C6CC6" w:rsidRPr="002F76FF" w14:paraId="5F16FD52" w14:textId="77777777" w:rsidTr="00F75790">
        <w:tc>
          <w:tcPr>
            <w:tcW w:w="8748" w:type="dxa"/>
          </w:tcPr>
          <w:p w14:paraId="5F16FD50" w14:textId="77777777" w:rsidR="001C6CC6" w:rsidRPr="002F76FF" w:rsidRDefault="001C6CC6" w:rsidP="00BA2198">
            <w:pPr>
              <w:pStyle w:val="ATATableBody"/>
              <w:rPr>
                <w:b/>
              </w:rPr>
            </w:pPr>
          </w:p>
          <w:p w14:paraId="5F16FD51" w14:textId="77777777" w:rsidR="001C6CC6" w:rsidRPr="002F76FF" w:rsidRDefault="001C6CC6" w:rsidP="00BA2198">
            <w:pPr>
              <w:pStyle w:val="ATATableBody"/>
              <w:rPr>
                <w:b/>
                <w:i/>
              </w:rPr>
            </w:pPr>
          </w:p>
        </w:tc>
      </w:tr>
      <w:tr w:rsidR="001C6CC6" w:rsidRPr="002F76FF" w14:paraId="5F16FD55" w14:textId="77777777" w:rsidTr="00F75790">
        <w:tc>
          <w:tcPr>
            <w:tcW w:w="8748" w:type="dxa"/>
          </w:tcPr>
          <w:p w14:paraId="5F16FD53" w14:textId="77777777" w:rsidR="001C6CC6" w:rsidRPr="002F76FF" w:rsidRDefault="001C6CC6" w:rsidP="00BA2198">
            <w:pPr>
              <w:pStyle w:val="ATATableBody"/>
              <w:rPr>
                <w:b/>
              </w:rPr>
            </w:pPr>
          </w:p>
          <w:p w14:paraId="5F16FD54" w14:textId="77777777" w:rsidR="001C6CC6" w:rsidRPr="002F76FF" w:rsidRDefault="001C6CC6" w:rsidP="00BA2198">
            <w:pPr>
              <w:pStyle w:val="ATATableBody"/>
              <w:rPr>
                <w:b/>
              </w:rPr>
            </w:pPr>
          </w:p>
        </w:tc>
      </w:tr>
      <w:tr w:rsidR="001C6CC6" w:rsidRPr="002F76FF" w14:paraId="5F16FD58" w14:textId="77777777" w:rsidTr="00F75790">
        <w:tc>
          <w:tcPr>
            <w:tcW w:w="8748" w:type="dxa"/>
          </w:tcPr>
          <w:p w14:paraId="5F16FD56" w14:textId="77777777" w:rsidR="001C6CC6" w:rsidRPr="002F76FF" w:rsidRDefault="001C6CC6" w:rsidP="00BA2198">
            <w:pPr>
              <w:pStyle w:val="ATATableBody"/>
              <w:rPr>
                <w:b/>
              </w:rPr>
            </w:pPr>
          </w:p>
          <w:p w14:paraId="5F16FD57" w14:textId="77777777" w:rsidR="001C6CC6" w:rsidRPr="002F76FF" w:rsidRDefault="001C6CC6" w:rsidP="00BA2198">
            <w:pPr>
              <w:pStyle w:val="ATATableBody"/>
              <w:rPr>
                <w:b/>
              </w:rPr>
            </w:pPr>
          </w:p>
        </w:tc>
      </w:tr>
      <w:tr w:rsidR="001C6CC6" w:rsidRPr="002F76FF" w14:paraId="5F16FD5B" w14:textId="77777777" w:rsidTr="00F75790">
        <w:tc>
          <w:tcPr>
            <w:tcW w:w="8748" w:type="dxa"/>
          </w:tcPr>
          <w:p w14:paraId="5F16FD59" w14:textId="77777777" w:rsidR="001C6CC6" w:rsidRPr="002F76FF" w:rsidRDefault="001C6CC6" w:rsidP="00BA2198">
            <w:pPr>
              <w:pStyle w:val="ATATableBody"/>
              <w:rPr>
                <w:b/>
              </w:rPr>
            </w:pPr>
          </w:p>
          <w:p w14:paraId="5F16FD5A" w14:textId="77777777" w:rsidR="001C6CC6" w:rsidRPr="002F76FF" w:rsidRDefault="001C6CC6" w:rsidP="00BA2198">
            <w:pPr>
              <w:pStyle w:val="ATATableBody"/>
              <w:rPr>
                <w:b/>
              </w:rPr>
            </w:pPr>
          </w:p>
        </w:tc>
      </w:tr>
      <w:tr w:rsidR="001C6CC6" w:rsidRPr="002F76FF" w14:paraId="5F16FD5E" w14:textId="77777777" w:rsidTr="00F75790">
        <w:tc>
          <w:tcPr>
            <w:tcW w:w="8748" w:type="dxa"/>
          </w:tcPr>
          <w:p w14:paraId="5F16FD5C" w14:textId="77777777" w:rsidR="001C6CC6" w:rsidRPr="002F76FF" w:rsidRDefault="001C6CC6" w:rsidP="00BA2198">
            <w:pPr>
              <w:pStyle w:val="ATATableBody"/>
              <w:rPr>
                <w:b/>
              </w:rPr>
            </w:pPr>
          </w:p>
          <w:p w14:paraId="5F16FD5D" w14:textId="77777777" w:rsidR="001C6CC6" w:rsidRPr="002F76FF" w:rsidRDefault="001C6CC6" w:rsidP="00BA2198">
            <w:pPr>
              <w:pStyle w:val="ATATableBody"/>
              <w:rPr>
                <w:b/>
              </w:rPr>
            </w:pPr>
          </w:p>
        </w:tc>
      </w:tr>
      <w:tr w:rsidR="001C6CC6" w:rsidRPr="002F76FF" w14:paraId="5F16FD61" w14:textId="77777777" w:rsidTr="00F75790">
        <w:tc>
          <w:tcPr>
            <w:tcW w:w="8748" w:type="dxa"/>
          </w:tcPr>
          <w:p w14:paraId="5F16FD5F" w14:textId="77777777" w:rsidR="001C6CC6" w:rsidRPr="002F76FF" w:rsidRDefault="001C6CC6" w:rsidP="00BA2198">
            <w:pPr>
              <w:pStyle w:val="ATATableBody"/>
              <w:rPr>
                <w:b/>
              </w:rPr>
            </w:pPr>
          </w:p>
          <w:p w14:paraId="5F16FD60" w14:textId="77777777" w:rsidR="001C6CC6" w:rsidRPr="002F76FF" w:rsidRDefault="001C6CC6" w:rsidP="00BA2198">
            <w:pPr>
              <w:pStyle w:val="ATATableBody"/>
              <w:rPr>
                <w:b/>
              </w:rPr>
            </w:pPr>
          </w:p>
        </w:tc>
      </w:tr>
      <w:tr w:rsidR="001C6CC6" w:rsidRPr="002F76FF" w14:paraId="5F16FD64" w14:textId="77777777" w:rsidTr="00F75790">
        <w:tc>
          <w:tcPr>
            <w:tcW w:w="8748" w:type="dxa"/>
          </w:tcPr>
          <w:p w14:paraId="5F16FD62" w14:textId="77777777" w:rsidR="001C6CC6" w:rsidRPr="002F76FF" w:rsidRDefault="001C6CC6" w:rsidP="00BA2198">
            <w:pPr>
              <w:pStyle w:val="ATATableBody"/>
              <w:rPr>
                <w:b/>
              </w:rPr>
            </w:pPr>
          </w:p>
          <w:p w14:paraId="5F16FD63" w14:textId="77777777" w:rsidR="001C6CC6" w:rsidRPr="002F76FF" w:rsidRDefault="001C6CC6" w:rsidP="00BA2198">
            <w:pPr>
              <w:pStyle w:val="ATATableBody"/>
              <w:rPr>
                <w:b/>
              </w:rPr>
            </w:pPr>
          </w:p>
        </w:tc>
      </w:tr>
    </w:tbl>
    <w:p w14:paraId="5F16FD68" w14:textId="77777777" w:rsidR="001C6CC6" w:rsidRPr="002F76FF" w:rsidRDefault="001C6CC6" w:rsidP="007F537C">
      <w:pPr>
        <w:pStyle w:val="ATAHeadingLevel2"/>
        <w:rPr>
          <w:b w:val="0"/>
          <w:bCs/>
          <w:sz w:val="26"/>
          <w:szCs w:val="26"/>
        </w:rPr>
      </w:pPr>
      <w:r w:rsidRPr="002F76FF">
        <w:rPr>
          <w:b w:val="0"/>
          <w:bCs/>
          <w:sz w:val="26"/>
          <w:szCs w:val="26"/>
        </w:rPr>
        <w:t>مع من نتحدث أثناء التواجد بالمنشأة؟</w:t>
      </w:r>
    </w:p>
    <w:tbl>
      <w:tblPr>
        <w:bidiVisual/>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8748"/>
      </w:tblGrid>
      <w:tr w:rsidR="001C6CC6" w:rsidRPr="002F76FF" w14:paraId="5F16FD6B" w14:textId="77777777" w:rsidTr="00F75790">
        <w:tc>
          <w:tcPr>
            <w:tcW w:w="8748" w:type="dxa"/>
          </w:tcPr>
          <w:p w14:paraId="5F16FD69" w14:textId="77777777" w:rsidR="001C6CC6" w:rsidRPr="002F76FF" w:rsidRDefault="001C6CC6" w:rsidP="007F537C">
            <w:pPr>
              <w:pStyle w:val="ATATableBody"/>
              <w:rPr>
                <w:b/>
              </w:rPr>
            </w:pPr>
          </w:p>
          <w:p w14:paraId="5F16FD6A" w14:textId="77777777" w:rsidR="001C6CC6" w:rsidRPr="002F76FF" w:rsidRDefault="001C6CC6" w:rsidP="007F537C">
            <w:pPr>
              <w:pStyle w:val="ATATableBody"/>
              <w:rPr>
                <w:b/>
              </w:rPr>
            </w:pPr>
          </w:p>
        </w:tc>
      </w:tr>
      <w:tr w:rsidR="001C6CC6" w:rsidRPr="002F76FF" w14:paraId="5F16FD6E" w14:textId="77777777" w:rsidTr="00F75790">
        <w:tc>
          <w:tcPr>
            <w:tcW w:w="8748" w:type="dxa"/>
          </w:tcPr>
          <w:p w14:paraId="5F16FD6C" w14:textId="77777777" w:rsidR="001C6CC6" w:rsidRPr="002F76FF" w:rsidRDefault="001C6CC6" w:rsidP="007F537C">
            <w:pPr>
              <w:pStyle w:val="ATATableBody"/>
              <w:rPr>
                <w:b/>
              </w:rPr>
            </w:pPr>
          </w:p>
          <w:p w14:paraId="5F16FD6D" w14:textId="77777777" w:rsidR="001C6CC6" w:rsidRPr="002F76FF" w:rsidRDefault="001C6CC6" w:rsidP="007F537C">
            <w:pPr>
              <w:pStyle w:val="ATATableBody"/>
              <w:rPr>
                <w:b/>
              </w:rPr>
            </w:pPr>
          </w:p>
        </w:tc>
      </w:tr>
      <w:tr w:rsidR="001C6CC6" w:rsidRPr="002F76FF" w14:paraId="5F16FD71" w14:textId="77777777" w:rsidTr="00F75790">
        <w:tc>
          <w:tcPr>
            <w:tcW w:w="8748" w:type="dxa"/>
          </w:tcPr>
          <w:p w14:paraId="5F16FD6F" w14:textId="77777777" w:rsidR="001C6CC6" w:rsidRPr="002F76FF" w:rsidRDefault="001C6CC6" w:rsidP="007F537C">
            <w:pPr>
              <w:pStyle w:val="ATATableBody"/>
              <w:rPr>
                <w:b/>
              </w:rPr>
            </w:pPr>
          </w:p>
          <w:p w14:paraId="5F16FD70" w14:textId="77777777" w:rsidR="001C6CC6" w:rsidRPr="002F76FF" w:rsidRDefault="001C6CC6" w:rsidP="007F537C">
            <w:pPr>
              <w:pStyle w:val="ATATableBody"/>
              <w:rPr>
                <w:b/>
              </w:rPr>
            </w:pPr>
          </w:p>
        </w:tc>
      </w:tr>
      <w:tr w:rsidR="001C6CC6" w:rsidRPr="002F76FF" w14:paraId="5F16FD74" w14:textId="77777777" w:rsidTr="00F75790">
        <w:tc>
          <w:tcPr>
            <w:tcW w:w="8748" w:type="dxa"/>
          </w:tcPr>
          <w:p w14:paraId="5F16FD72" w14:textId="77777777" w:rsidR="001C6CC6" w:rsidRPr="002F76FF" w:rsidRDefault="001C6CC6" w:rsidP="007F537C">
            <w:pPr>
              <w:pStyle w:val="ATATableBody"/>
              <w:rPr>
                <w:b/>
              </w:rPr>
            </w:pPr>
          </w:p>
          <w:p w14:paraId="5F16FD73" w14:textId="77777777" w:rsidR="001C6CC6" w:rsidRPr="002F76FF" w:rsidRDefault="001C6CC6" w:rsidP="007F537C">
            <w:pPr>
              <w:pStyle w:val="ATATableBody"/>
              <w:rPr>
                <w:b/>
              </w:rPr>
            </w:pPr>
          </w:p>
        </w:tc>
      </w:tr>
    </w:tbl>
    <w:p w14:paraId="5F16FD75" w14:textId="71AF3B95" w:rsidR="001C6CC6" w:rsidRPr="002F76FF" w:rsidRDefault="001C6CC6" w:rsidP="007F537C">
      <w:pPr>
        <w:pStyle w:val="ATAHeadingLevel2"/>
        <w:rPr>
          <w:b w:val="0"/>
          <w:bCs/>
          <w:sz w:val="26"/>
          <w:szCs w:val="26"/>
        </w:rPr>
      </w:pPr>
      <w:r w:rsidRPr="002F76FF">
        <w:rPr>
          <w:b w:val="0"/>
          <w:bCs/>
          <w:sz w:val="26"/>
          <w:szCs w:val="26"/>
        </w:rPr>
        <w:t>ماهي الصور التي يجب التقاطها أثناء التواجد بالمنشأة؟</w:t>
      </w:r>
    </w:p>
    <w:tbl>
      <w:tblPr>
        <w:bidiVisual/>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8748"/>
      </w:tblGrid>
      <w:tr w:rsidR="001C6CC6" w:rsidRPr="002F76FF" w14:paraId="5F16FD78" w14:textId="77777777" w:rsidTr="00F75790">
        <w:tc>
          <w:tcPr>
            <w:tcW w:w="8748" w:type="dxa"/>
          </w:tcPr>
          <w:p w14:paraId="5F16FD76" w14:textId="77777777" w:rsidR="001C6CC6" w:rsidRPr="002F76FF" w:rsidRDefault="001C6CC6" w:rsidP="007F537C">
            <w:pPr>
              <w:pStyle w:val="ATATableBody"/>
              <w:rPr>
                <w:b/>
              </w:rPr>
            </w:pPr>
          </w:p>
          <w:p w14:paraId="5F16FD77" w14:textId="77777777" w:rsidR="001C6CC6" w:rsidRPr="002F76FF" w:rsidRDefault="001C6CC6" w:rsidP="007F537C">
            <w:pPr>
              <w:pStyle w:val="ATATableBody"/>
              <w:rPr>
                <w:b/>
              </w:rPr>
            </w:pPr>
          </w:p>
        </w:tc>
      </w:tr>
      <w:tr w:rsidR="001C6CC6" w:rsidRPr="002F76FF" w14:paraId="5F16FD7B" w14:textId="77777777" w:rsidTr="00F75790">
        <w:tc>
          <w:tcPr>
            <w:tcW w:w="8748" w:type="dxa"/>
          </w:tcPr>
          <w:p w14:paraId="5F16FD79" w14:textId="77777777" w:rsidR="001C6CC6" w:rsidRPr="002F76FF" w:rsidRDefault="001C6CC6" w:rsidP="007F537C">
            <w:pPr>
              <w:pStyle w:val="ATATableBody"/>
              <w:rPr>
                <w:b/>
              </w:rPr>
            </w:pPr>
          </w:p>
          <w:p w14:paraId="5F16FD7A" w14:textId="77777777" w:rsidR="001C6CC6" w:rsidRPr="002F76FF" w:rsidRDefault="001C6CC6" w:rsidP="007F537C">
            <w:pPr>
              <w:pStyle w:val="ATATableBody"/>
              <w:rPr>
                <w:b/>
              </w:rPr>
            </w:pPr>
          </w:p>
        </w:tc>
      </w:tr>
      <w:tr w:rsidR="001C6CC6" w:rsidRPr="002F76FF" w14:paraId="5F16FD7E" w14:textId="77777777" w:rsidTr="00F75790">
        <w:tc>
          <w:tcPr>
            <w:tcW w:w="8748" w:type="dxa"/>
          </w:tcPr>
          <w:p w14:paraId="5F16FD7C" w14:textId="77777777" w:rsidR="001C6CC6" w:rsidRPr="002F76FF" w:rsidRDefault="001C6CC6" w:rsidP="007F537C">
            <w:pPr>
              <w:pStyle w:val="ATATableBody"/>
              <w:rPr>
                <w:b/>
              </w:rPr>
            </w:pPr>
          </w:p>
          <w:p w14:paraId="5F16FD7D" w14:textId="77777777" w:rsidR="001C6CC6" w:rsidRPr="002F76FF" w:rsidRDefault="001C6CC6" w:rsidP="007F537C">
            <w:pPr>
              <w:pStyle w:val="ATATableBody"/>
              <w:rPr>
                <w:b/>
              </w:rPr>
            </w:pPr>
          </w:p>
        </w:tc>
      </w:tr>
      <w:tr w:rsidR="001C6CC6" w:rsidRPr="002F76FF" w14:paraId="5F16FD81" w14:textId="77777777" w:rsidTr="00F75790">
        <w:tc>
          <w:tcPr>
            <w:tcW w:w="8748" w:type="dxa"/>
          </w:tcPr>
          <w:p w14:paraId="5F16FD7F" w14:textId="77777777" w:rsidR="001C6CC6" w:rsidRPr="002F76FF" w:rsidRDefault="001C6CC6" w:rsidP="007F537C">
            <w:pPr>
              <w:pStyle w:val="ATATableBody"/>
              <w:rPr>
                <w:b/>
              </w:rPr>
            </w:pPr>
          </w:p>
          <w:p w14:paraId="5F16FD80" w14:textId="77777777" w:rsidR="001C6CC6" w:rsidRPr="002F76FF" w:rsidRDefault="001C6CC6" w:rsidP="007F537C">
            <w:pPr>
              <w:pStyle w:val="ATATableBody"/>
              <w:rPr>
                <w:b/>
              </w:rPr>
            </w:pPr>
          </w:p>
        </w:tc>
      </w:tr>
      <w:tr w:rsidR="001C6CC6" w:rsidRPr="002F76FF" w14:paraId="5F16FD84" w14:textId="77777777" w:rsidTr="00F75790">
        <w:tc>
          <w:tcPr>
            <w:tcW w:w="8748" w:type="dxa"/>
          </w:tcPr>
          <w:p w14:paraId="5F16FD82" w14:textId="77777777" w:rsidR="001C6CC6" w:rsidRPr="002F76FF" w:rsidRDefault="001C6CC6" w:rsidP="007F537C">
            <w:pPr>
              <w:pStyle w:val="ATATableBody"/>
              <w:rPr>
                <w:b/>
              </w:rPr>
            </w:pPr>
          </w:p>
          <w:p w14:paraId="5F16FD83" w14:textId="77777777" w:rsidR="001C6CC6" w:rsidRPr="002F76FF" w:rsidRDefault="001C6CC6" w:rsidP="007F537C">
            <w:pPr>
              <w:pStyle w:val="ATATableBody"/>
              <w:rPr>
                <w:b/>
              </w:rPr>
            </w:pPr>
          </w:p>
        </w:tc>
      </w:tr>
    </w:tbl>
    <w:p w14:paraId="5F16FD86" w14:textId="77777777" w:rsidR="001C6CC6" w:rsidRPr="002F76FF" w:rsidRDefault="001C6CC6" w:rsidP="001C6CC6">
      <w:pPr>
        <w:rPr>
          <w:b/>
          <w:sz w:val="26"/>
          <w:szCs w:val="26"/>
        </w:rPr>
      </w:pPr>
      <w:r w:rsidRPr="002F76FF">
        <w:rPr>
          <w:b/>
          <w:sz w:val="26"/>
          <w:szCs w:val="26"/>
        </w:rPr>
        <w:br w:type="page"/>
      </w:r>
    </w:p>
    <w:p w14:paraId="5F16FD87" w14:textId="77777777" w:rsidR="001C6CC6" w:rsidRPr="002F76FF" w:rsidRDefault="001C6CC6" w:rsidP="001C6CC6">
      <w:pPr>
        <w:pStyle w:val="ataHeading1"/>
        <w:rPr>
          <w:sz w:val="26"/>
          <w:szCs w:val="26"/>
        </w:rPr>
        <w:sectPr w:rsidR="001C6CC6" w:rsidRPr="002F76FF" w:rsidSect="00BA2198">
          <w:headerReference w:type="default" r:id="rId17"/>
          <w:footerReference w:type="default" r:id="rId18"/>
          <w:pgSz w:w="12240" w:h="15840"/>
          <w:pgMar w:top="1440" w:right="1800" w:bottom="1440" w:left="1800" w:header="720" w:footer="720" w:gutter="0"/>
          <w:cols w:space="720"/>
          <w:docGrid w:linePitch="360"/>
        </w:sectPr>
      </w:pPr>
    </w:p>
    <w:p w14:paraId="5F16FD88" w14:textId="77777777" w:rsidR="001C6CC6" w:rsidRPr="002F76FF" w:rsidRDefault="001C6CC6" w:rsidP="001C6CC6">
      <w:pPr>
        <w:pStyle w:val="ataHeading1"/>
        <w:rPr>
          <w:sz w:val="26"/>
          <w:szCs w:val="26"/>
        </w:rPr>
      </w:pPr>
    </w:p>
    <w:p w14:paraId="5F16FD89" w14:textId="77777777" w:rsidR="001C6CC6" w:rsidRPr="002F76FF" w:rsidRDefault="001C6CC6" w:rsidP="001C6CC6">
      <w:pPr>
        <w:pStyle w:val="ataBody0"/>
        <w:rPr>
          <w:b/>
          <w:sz w:val="26"/>
          <w:szCs w:val="26"/>
        </w:rPr>
      </w:pPr>
    </w:p>
    <w:p w14:paraId="5F16FD8A" w14:textId="77777777" w:rsidR="001C6CC6" w:rsidRPr="002F76FF" w:rsidRDefault="001C6CC6" w:rsidP="001C6CC6">
      <w:pPr>
        <w:pStyle w:val="ataBody0"/>
        <w:rPr>
          <w:b/>
          <w:sz w:val="26"/>
          <w:szCs w:val="26"/>
        </w:rPr>
      </w:pPr>
    </w:p>
    <w:p w14:paraId="5F16FD8B" w14:textId="77777777" w:rsidR="001C6CC6" w:rsidRPr="002F76FF" w:rsidRDefault="001C6CC6" w:rsidP="001C6CC6">
      <w:pPr>
        <w:pStyle w:val="ataBody0"/>
        <w:rPr>
          <w:b/>
          <w:sz w:val="26"/>
          <w:szCs w:val="26"/>
        </w:rPr>
      </w:pPr>
    </w:p>
    <w:p w14:paraId="5F16FD8C" w14:textId="77777777" w:rsidR="001C6CC6" w:rsidRPr="002F76FF" w:rsidRDefault="001C6CC6" w:rsidP="001C6CC6">
      <w:pPr>
        <w:pStyle w:val="ataBody0"/>
        <w:rPr>
          <w:b/>
          <w:sz w:val="26"/>
          <w:szCs w:val="26"/>
        </w:rPr>
      </w:pPr>
    </w:p>
    <w:p w14:paraId="5F16FD8D" w14:textId="77777777" w:rsidR="001C6CC6" w:rsidRPr="002F76FF" w:rsidRDefault="001C6CC6" w:rsidP="001C6CC6">
      <w:pPr>
        <w:pStyle w:val="ataBody0"/>
        <w:rPr>
          <w:b/>
          <w:sz w:val="26"/>
          <w:szCs w:val="26"/>
        </w:rPr>
      </w:pPr>
    </w:p>
    <w:p w14:paraId="5F16FD8E" w14:textId="77777777" w:rsidR="001C6CC6" w:rsidRPr="002F76FF" w:rsidRDefault="001C6CC6" w:rsidP="001C6CC6">
      <w:pPr>
        <w:pStyle w:val="ataBody0"/>
        <w:rPr>
          <w:b/>
          <w:sz w:val="26"/>
          <w:szCs w:val="26"/>
        </w:rPr>
      </w:pPr>
    </w:p>
    <w:p w14:paraId="5F16FD8F" w14:textId="77777777" w:rsidR="001C6CC6" w:rsidRPr="002F76FF" w:rsidRDefault="001C6CC6" w:rsidP="001C6CC6">
      <w:pPr>
        <w:pStyle w:val="ataBody0"/>
        <w:rPr>
          <w:b/>
          <w:sz w:val="26"/>
          <w:szCs w:val="26"/>
        </w:rPr>
      </w:pPr>
    </w:p>
    <w:p w14:paraId="5F16FD90" w14:textId="77777777" w:rsidR="001C6CC6" w:rsidRPr="002F76FF" w:rsidRDefault="001C6CC6" w:rsidP="001C6CC6">
      <w:pPr>
        <w:pStyle w:val="ataBody0"/>
        <w:rPr>
          <w:b/>
          <w:sz w:val="26"/>
          <w:szCs w:val="26"/>
        </w:rPr>
      </w:pPr>
    </w:p>
    <w:p w14:paraId="5F16FD91" w14:textId="77777777" w:rsidR="001C6CC6" w:rsidRPr="002F76FF" w:rsidRDefault="001C6CC6" w:rsidP="001C6CC6">
      <w:pPr>
        <w:pStyle w:val="ataBody0"/>
        <w:rPr>
          <w:b/>
          <w:sz w:val="26"/>
          <w:szCs w:val="26"/>
        </w:rPr>
      </w:pPr>
    </w:p>
    <w:p w14:paraId="5F16FD92" w14:textId="77777777" w:rsidR="001C6CC6" w:rsidRPr="002F76FF" w:rsidRDefault="001C6CC6" w:rsidP="001C6CC6">
      <w:pPr>
        <w:pStyle w:val="ataBody0"/>
        <w:rPr>
          <w:b/>
          <w:sz w:val="26"/>
          <w:szCs w:val="26"/>
        </w:rPr>
      </w:pPr>
    </w:p>
    <w:p w14:paraId="5F16FD93" w14:textId="77777777" w:rsidR="001C6CC6" w:rsidRPr="002F76FF" w:rsidRDefault="001C6CC6" w:rsidP="001C6CC6">
      <w:pPr>
        <w:pStyle w:val="ataBody0"/>
        <w:rPr>
          <w:b/>
          <w:sz w:val="26"/>
          <w:szCs w:val="26"/>
        </w:rPr>
      </w:pPr>
    </w:p>
    <w:p w14:paraId="5F16FD94" w14:textId="77777777" w:rsidR="001C6CC6" w:rsidRPr="002F76FF" w:rsidRDefault="001C6CC6" w:rsidP="001C6CC6">
      <w:pPr>
        <w:pStyle w:val="ataBody0"/>
        <w:rPr>
          <w:b/>
          <w:sz w:val="26"/>
          <w:szCs w:val="26"/>
        </w:rPr>
      </w:pPr>
    </w:p>
    <w:p w14:paraId="5F16FD95" w14:textId="77777777" w:rsidR="001C6CC6" w:rsidRPr="002F76FF" w:rsidRDefault="001C6CC6" w:rsidP="001C6CC6">
      <w:pPr>
        <w:pStyle w:val="ataBody0"/>
        <w:rPr>
          <w:b/>
          <w:sz w:val="26"/>
          <w:szCs w:val="26"/>
        </w:rPr>
      </w:pPr>
    </w:p>
    <w:p w14:paraId="5F16FD96" w14:textId="77777777" w:rsidR="001C6CC6" w:rsidRPr="002F76FF" w:rsidRDefault="001C6CC6" w:rsidP="001C6CC6">
      <w:pPr>
        <w:pStyle w:val="ataBody0"/>
        <w:rPr>
          <w:b/>
          <w:sz w:val="26"/>
          <w:szCs w:val="26"/>
        </w:rPr>
      </w:pPr>
    </w:p>
    <w:p w14:paraId="5F16FD97" w14:textId="77777777" w:rsidR="001C6CC6" w:rsidRPr="002F76FF" w:rsidRDefault="001C6CC6" w:rsidP="001C6CC6">
      <w:pPr>
        <w:pStyle w:val="ataBody0"/>
        <w:rPr>
          <w:b/>
          <w:sz w:val="26"/>
          <w:szCs w:val="26"/>
        </w:rPr>
      </w:pPr>
    </w:p>
    <w:p w14:paraId="5F16FD98" w14:textId="77777777" w:rsidR="001C6CC6" w:rsidRPr="002F76FF" w:rsidRDefault="001C6CC6" w:rsidP="001C6CC6">
      <w:pPr>
        <w:pStyle w:val="ataBody0"/>
        <w:rPr>
          <w:b/>
          <w:sz w:val="26"/>
          <w:szCs w:val="26"/>
        </w:rPr>
      </w:pPr>
    </w:p>
    <w:p w14:paraId="5F16FD99" w14:textId="77777777" w:rsidR="001C6CC6" w:rsidRPr="002F76FF" w:rsidRDefault="001C6CC6" w:rsidP="001C6CC6">
      <w:pPr>
        <w:pStyle w:val="ataBody0"/>
        <w:rPr>
          <w:b/>
          <w:sz w:val="26"/>
          <w:szCs w:val="26"/>
        </w:rPr>
      </w:pPr>
    </w:p>
    <w:p w14:paraId="5F16FD9A" w14:textId="77777777" w:rsidR="001C6CC6" w:rsidRPr="002F76FF" w:rsidRDefault="001C6CC6" w:rsidP="001C6CC6">
      <w:pPr>
        <w:pStyle w:val="ataBody0"/>
        <w:jc w:val="center"/>
        <w:rPr>
          <w:b/>
          <w:sz w:val="26"/>
          <w:szCs w:val="26"/>
        </w:rPr>
      </w:pPr>
      <w:r w:rsidRPr="002F76FF">
        <w:rPr>
          <w:b/>
          <w:sz w:val="26"/>
          <w:szCs w:val="26"/>
        </w:rPr>
        <w:t>تم ترك هذه الصفحة فارغة عمداً.</w:t>
      </w:r>
    </w:p>
    <w:p w14:paraId="5F16FD9B" w14:textId="77777777" w:rsidR="001C6CC6" w:rsidRPr="002F76FF" w:rsidRDefault="001C6CC6" w:rsidP="001C6CC6">
      <w:pPr>
        <w:pStyle w:val="ataBody0"/>
        <w:rPr>
          <w:b/>
          <w:sz w:val="26"/>
          <w:szCs w:val="26"/>
        </w:rPr>
      </w:pPr>
    </w:p>
    <w:p w14:paraId="5F16FD9C" w14:textId="77777777" w:rsidR="001C6CC6" w:rsidRPr="002F76FF" w:rsidRDefault="001C6CC6">
      <w:pPr>
        <w:rPr>
          <w:b/>
          <w:sz w:val="26"/>
          <w:szCs w:val="26"/>
        </w:rPr>
      </w:pPr>
      <w:r w:rsidRPr="002F76FF">
        <w:rPr>
          <w:b/>
          <w:sz w:val="26"/>
          <w:szCs w:val="26"/>
        </w:rPr>
        <w:br w:type="page"/>
      </w:r>
    </w:p>
    <w:p w14:paraId="5F16FD9D" w14:textId="19A95244" w:rsidR="001C6CC6" w:rsidRPr="005C5A58" w:rsidRDefault="005C5A58" w:rsidP="007F537C">
      <w:pPr>
        <w:pStyle w:val="ATAHeadingLevel1"/>
        <w:rPr>
          <w:b w:val="0"/>
          <w:bCs/>
          <w:sz w:val="26"/>
          <w:szCs w:val="26"/>
        </w:rPr>
      </w:pPr>
      <w:r w:rsidRPr="005C5A58">
        <w:rPr>
          <w:rFonts w:hint="cs"/>
          <w:b w:val="0"/>
          <w:bCs/>
          <w:sz w:val="26"/>
          <w:szCs w:val="26"/>
        </w:rPr>
        <w:lastRenderedPageBreak/>
        <w:t>الجزء 2 من 7</w:t>
      </w:r>
      <w:r w:rsidR="001C6CC6" w:rsidRPr="005C5A58">
        <w:rPr>
          <w:b w:val="0"/>
          <w:bCs/>
          <w:sz w:val="26"/>
          <w:szCs w:val="26"/>
        </w:rPr>
        <w:t>: أصول البنية الأساسية الحرجة (ساعة واحدة)</w:t>
      </w:r>
    </w:p>
    <w:tbl>
      <w:tblPr>
        <w:bidiVisual/>
        <w:tblW w:w="0" w:type="auto"/>
        <w:tblInd w:w="108" w:type="dxa"/>
        <w:tblLook w:val="04A0" w:firstRow="1" w:lastRow="0" w:firstColumn="1" w:lastColumn="0" w:noHBand="0" w:noVBand="1"/>
      </w:tblPr>
      <w:tblGrid>
        <w:gridCol w:w="2465"/>
        <w:gridCol w:w="6175"/>
      </w:tblGrid>
      <w:tr w:rsidR="001C6CC6" w:rsidRPr="002F76FF" w14:paraId="5F16FDA0" w14:textId="77777777" w:rsidTr="00F75790">
        <w:tc>
          <w:tcPr>
            <w:tcW w:w="2465" w:type="dxa"/>
            <w:shd w:val="clear" w:color="auto" w:fill="auto"/>
          </w:tcPr>
          <w:p w14:paraId="5F16FD9E" w14:textId="77777777" w:rsidR="001C6CC6" w:rsidRPr="005C5A58" w:rsidRDefault="001C6CC6" w:rsidP="00F75790">
            <w:pPr>
              <w:pStyle w:val="ataBody0"/>
              <w:rPr>
                <w:bCs/>
                <w:sz w:val="26"/>
                <w:szCs w:val="26"/>
              </w:rPr>
            </w:pPr>
            <w:r w:rsidRPr="005C5A58">
              <w:rPr>
                <w:bCs/>
                <w:sz w:val="26"/>
                <w:szCs w:val="26"/>
              </w:rPr>
              <w:t>الغرض:</w:t>
            </w:r>
          </w:p>
        </w:tc>
        <w:tc>
          <w:tcPr>
            <w:tcW w:w="6175" w:type="dxa"/>
            <w:shd w:val="clear" w:color="auto" w:fill="auto"/>
          </w:tcPr>
          <w:p w14:paraId="5F16FD9F" w14:textId="31A469A5" w:rsidR="001C6CC6" w:rsidRPr="002F76FF" w:rsidRDefault="00467CC2" w:rsidP="00467CC2">
            <w:pPr>
              <w:pStyle w:val="ATABody"/>
              <w:rPr>
                <w:b/>
                <w:sz w:val="26"/>
                <w:szCs w:val="26"/>
              </w:rPr>
            </w:pPr>
            <w:r w:rsidRPr="002F76FF">
              <w:rPr>
                <w:b/>
                <w:sz w:val="26"/>
                <w:szCs w:val="26"/>
              </w:rPr>
              <w:t>تحديد وترتيب أولويات الأصول الحرجة لمنشأة حيوية معينة في البنية الأساسية الحرجة</w:t>
            </w:r>
          </w:p>
        </w:tc>
      </w:tr>
      <w:tr w:rsidR="001C6CC6" w:rsidRPr="002F76FF" w14:paraId="5F16FDA3" w14:textId="77777777" w:rsidTr="00F75790">
        <w:tc>
          <w:tcPr>
            <w:tcW w:w="2465" w:type="dxa"/>
            <w:shd w:val="clear" w:color="auto" w:fill="auto"/>
          </w:tcPr>
          <w:p w14:paraId="5F16FDA1" w14:textId="77777777" w:rsidR="001C6CC6" w:rsidRPr="005C5A58" w:rsidRDefault="001C6CC6" w:rsidP="00F75790">
            <w:pPr>
              <w:pStyle w:val="ataBody0"/>
              <w:rPr>
                <w:bCs/>
                <w:sz w:val="26"/>
                <w:szCs w:val="26"/>
              </w:rPr>
            </w:pPr>
            <w:r w:rsidRPr="005C5A58">
              <w:rPr>
                <w:bCs/>
                <w:sz w:val="26"/>
                <w:szCs w:val="26"/>
              </w:rPr>
              <w:t>المدة:</w:t>
            </w:r>
          </w:p>
        </w:tc>
        <w:tc>
          <w:tcPr>
            <w:tcW w:w="6175" w:type="dxa"/>
            <w:shd w:val="clear" w:color="auto" w:fill="auto"/>
          </w:tcPr>
          <w:p w14:paraId="5F16FDA2" w14:textId="64B14C10" w:rsidR="001C6CC6" w:rsidRPr="002F76FF" w:rsidRDefault="00860E15" w:rsidP="007F537C">
            <w:pPr>
              <w:pStyle w:val="ATABody"/>
              <w:rPr>
                <w:b/>
                <w:sz w:val="26"/>
                <w:szCs w:val="26"/>
              </w:rPr>
            </w:pPr>
            <w:r w:rsidRPr="002F76FF">
              <w:rPr>
                <w:b/>
                <w:sz w:val="26"/>
                <w:szCs w:val="26"/>
              </w:rPr>
              <w:t>60 دقيقة</w:t>
            </w:r>
          </w:p>
        </w:tc>
      </w:tr>
      <w:tr w:rsidR="001C6CC6" w:rsidRPr="002F76FF" w14:paraId="5F16FDA6" w14:textId="77777777" w:rsidTr="00F75790">
        <w:tc>
          <w:tcPr>
            <w:tcW w:w="2465" w:type="dxa"/>
            <w:shd w:val="clear" w:color="auto" w:fill="auto"/>
          </w:tcPr>
          <w:p w14:paraId="5F16FDA4" w14:textId="77777777" w:rsidR="001C6CC6" w:rsidRPr="005C5A58" w:rsidRDefault="001C6CC6" w:rsidP="00F75790">
            <w:pPr>
              <w:pStyle w:val="ataBody0"/>
              <w:rPr>
                <w:bCs/>
                <w:sz w:val="26"/>
                <w:szCs w:val="26"/>
              </w:rPr>
            </w:pPr>
            <w:r w:rsidRPr="005C5A58">
              <w:rPr>
                <w:bCs/>
                <w:sz w:val="26"/>
                <w:szCs w:val="26"/>
              </w:rPr>
              <w:t>تشكيل المجموعة:</w:t>
            </w:r>
          </w:p>
        </w:tc>
        <w:tc>
          <w:tcPr>
            <w:tcW w:w="6175" w:type="dxa"/>
            <w:shd w:val="clear" w:color="auto" w:fill="auto"/>
          </w:tcPr>
          <w:p w14:paraId="5F16FDA5" w14:textId="14D0796B" w:rsidR="001C6CC6" w:rsidRPr="002F76FF" w:rsidRDefault="00B06563" w:rsidP="007F537C">
            <w:pPr>
              <w:pStyle w:val="ATABody"/>
              <w:rPr>
                <w:b/>
                <w:sz w:val="26"/>
                <w:szCs w:val="26"/>
              </w:rPr>
            </w:pPr>
            <w:r w:rsidRPr="002F76FF">
              <w:rPr>
                <w:b/>
                <w:sz w:val="26"/>
                <w:szCs w:val="26"/>
              </w:rPr>
              <w:t>مجموعات الطاولة</w:t>
            </w:r>
          </w:p>
        </w:tc>
      </w:tr>
      <w:tr w:rsidR="001C6CC6" w:rsidRPr="002F76FF" w14:paraId="5F16FDAC" w14:textId="77777777" w:rsidTr="00F75790">
        <w:tc>
          <w:tcPr>
            <w:tcW w:w="2465" w:type="dxa"/>
            <w:shd w:val="clear" w:color="auto" w:fill="auto"/>
          </w:tcPr>
          <w:p w14:paraId="5F16FDAA" w14:textId="77777777" w:rsidR="001C6CC6" w:rsidRPr="005C5A58" w:rsidRDefault="001C6CC6" w:rsidP="00F75790">
            <w:pPr>
              <w:pStyle w:val="ataBody0"/>
              <w:rPr>
                <w:bCs/>
                <w:sz w:val="26"/>
                <w:szCs w:val="26"/>
              </w:rPr>
            </w:pPr>
            <w:r w:rsidRPr="005C5A58">
              <w:rPr>
                <w:bCs/>
                <w:sz w:val="26"/>
                <w:szCs w:val="26"/>
              </w:rPr>
              <w:t>المعدات:</w:t>
            </w:r>
          </w:p>
        </w:tc>
        <w:tc>
          <w:tcPr>
            <w:tcW w:w="6175" w:type="dxa"/>
            <w:shd w:val="clear" w:color="auto" w:fill="auto"/>
          </w:tcPr>
          <w:p w14:paraId="52EC6EE7" w14:textId="77777777" w:rsidR="00E90FED" w:rsidRPr="002F76FF" w:rsidRDefault="00E90FED" w:rsidP="00E90FED">
            <w:pPr>
              <w:pStyle w:val="ATABulletLevel01BodySlide"/>
              <w:rPr>
                <w:b/>
                <w:bCs w:val="0"/>
                <w:sz w:val="26"/>
                <w:szCs w:val="26"/>
              </w:rPr>
            </w:pPr>
            <w:r w:rsidRPr="002F76FF">
              <w:rPr>
                <w:b/>
                <w:bCs w:val="0"/>
                <w:sz w:val="26"/>
                <w:szCs w:val="26"/>
              </w:rPr>
              <w:t>حاسوب نقال</w:t>
            </w:r>
          </w:p>
          <w:p w14:paraId="53676776" w14:textId="77777777" w:rsidR="00E90FED" w:rsidRPr="002F76FF" w:rsidRDefault="00E90FED" w:rsidP="00E90FED">
            <w:pPr>
              <w:pStyle w:val="ATABulletLevel01BodySlide"/>
              <w:rPr>
                <w:b/>
                <w:bCs w:val="0"/>
                <w:sz w:val="26"/>
                <w:szCs w:val="26"/>
              </w:rPr>
            </w:pPr>
            <w:r w:rsidRPr="002F76FF">
              <w:rPr>
                <w:b/>
                <w:bCs w:val="0"/>
                <w:sz w:val="26"/>
                <w:szCs w:val="26"/>
              </w:rPr>
              <w:t>نموذج عرض التمرين الختامي</w:t>
            </w:r>
          </w:p>
          <w:p w14:paraId="40F90803" w14:textId="77777777" w:rsidR="00E90FED" w:rsidRPr="002F76FF" w:rsidRDefault="00E90FED" w:rsidP="00E90FED">
            <w:pPr>
              <w:pStyle w:val="ATABulletLevel01BodySlide"/>
              <w:rPr>
                <w:b/>
                <w:bCs w:val="0"/>
                <w:sz w:val="26"/>
                <w:szCs w:val="26"/>
              </w:rPr>
            </w:pPr>
            <w:r w:rsidRPr="002F76FF">
              <w:rPr>
                <w:b/>
                <w:bCs w:val="0"/>
                <w:sz w:val="26"/>
                <w:szCs w:val="26"/>
              </w:rPr>
              <w:t xml:space="preserve">محركات أقراص الإبهام المصغرة </w:t>
            </w:r>
            <w:r w:rsidRPr="005C5A58">
              <w:rPr>
                <w:sz w:val="26"/>
                <w:szCs w:val="26"/>
                <w:rtl w:val="0"/>
              </w:rPr>
              <w:t>USB</w:t>
            </w:r>
          </w:p>
          <w:p w14:paraId="2CB53561" w14:textId="04A3FED8" w:rsidR="00E90FED" w:rsidRPr="002F76FF" w:rsidRDefault="00BF4062" w:rsidP="00E90FED">
            <w:pPr>
              <w:pStyle w:val="ATABulletLevel01BodySlide"/>
              <w:rPr>
                <w:b/>
                <w:bCs w:val="0"/>
                <w:sz w:val="26"/>
                <w:szCs w:val="26"/>
              </w:rPr>
            </w:pPr>
            <w:r w:rsidRPr="002F76FF">
              <w:rPr>
                <w:b/>
                <w:bCs w:val="0"/>
                <w:sz w:val="26"/>
                <w:szCs w:val="26"/>
              </w:rPr>
              <w:t>حامل أوراق الرسم البياني</w:t>
            </w:r>
          </w:p>
          <w:p w14:paraId="5F16FDAB" w14:textId="3ECD9F5B" w:rsidR="001C6CC6" w:rsidRPr="002F76FF" w:rsidRDefault="00E90FED" w:rsidP="00E90FED">
            <w:pPr>
              <w:pStyle w:val="ATABulletLevel01BodySlide"/>
              <w:rPr>
                <w:b/>
                <w:bCs w:val="0"/>
                <w:sz w:val="26"/>
                <w:szCs w:val="26"/>
              </w:rPr>
            </w:pPr>
            <w:r w:rsidRPr="002F76FF">
              <w:rPr>
                <w:b/>
                <w:bCs w:val="0"/>
                <w:sz w:val="26"/>
                <w:szCs w:val="26"/>
              </w:rPr>
              <w:t>يتعين الرجوع للوحدات 2 إلى 15، عند اللزوم</w:t>
            </w:r>
          </w:p>
        </w:tc>
      </w:tr>
      <w:tr w:rsidR="004C225E" w:rsidRPr="002F76FF" w14:paraId="46F5C7F6" w14:textId="77777777" w:rsidTr="00F75790">
        <w:tc>
          <w:tcPr>
            <w:tcW w:w="2465" w:type="dxa"/>
            <w:shd w:val="clear" w:color="auto" w:fill="auto"/>
          </w:tcPr>
          <w:p w14:paraId="624BEEB8" w14:textId="3A7535CB" w:rsidR="004C225E" w:rsidRPr="002F76FF" w:rsidRDefault="003B239F" w:rsidP="004C225E">
            <w:pPr>
              <w:pStyle w:val="ATABody"/>
              <w:rPr>
                <w:b/>
                <w:sz w:val="26"/>
                <w:szCs w:val="26"/>
              </w:rPr>
            </w:pPr>
            <w:r w:rsidRPr="002F76FF">
              <w:rPr>
                <w:b/>
                <w:noProof/>
                <w:sz w:val="26"/>
                <w:szCs w:val="26"/>
                <w:lang w:eastAsia="en-US" w:bidi="ar-SA"/>
              </w:rPr>
              <w:drawing>
                <wp:inline distT="0" distB="0" distL="0" distR="0" wp14:anchorId="3D9D7042" wp14:editId="79903EEA">
                  <wp:extent cx="384048" cy="457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45 MINUTE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1611E11D" w14:textId="77777777" w:rsidR="004C225E" w:rsidRPr="002F76FF" w:rsidRDefault="004C225E" w:rsidP="004C225E">
            <w:pPr>
              <w:pStyle w:val="ATABody"/>
              <w:rPr>
                <w:b/>
                <w:sz w:val="26"/>
                <w:szCs w:val="26"/>
              </w:rPr>
            </w:pPr>
          </w:p>
        </w:tc>
      </w:tr>
    </w:tbl>
    <w:p w14:paraId="5F16FDAE" w14:textId="22BDEE7F" w:rsidR="001C6CC6" w:rsidRPr="002F76FF" w:rsidRDefault="001C6CC6" w:rsidP="007F537C">
      <w:pPr>
        <w:pStyle w:val="ATAHeadingLevel1"/>
        <w:rPr>
          <w:sz w:val="26"/>
          <w:szCs w:val="26"/>
        </w:rPr>
      </w:pPr>
      <w:r w:rsidRPr="005C5A58">
        <w:rPr>
          <w:b w:val="0"/>
          <w:bCs/>
          <w:sz w:val="26"/>
          <w:szCs w:val="26"/>
        </w:rPr>
        <w:t>التوجيهات</w:t>
      </w:r>
      <w:r w:rsidRPr="002F76FF">
        <w:rPr>
          <w:sz w:val="26"/>
          <w:szCs w:val="26"/>
        </w:rPr>
        <w:t>:</w:t>
      </w:r>
    </w:p>
    <w:p w14:paraId="5F16FDB0" w14:textId="77777777" w:rsidR="001C6CC6" w:rsidRPr="002F76FF" w:rsidRDefault="001C6CC6" w:rsidP="007F537C">
      <w:pPr>
        <w:pStyle w:val="ATANumLevel01BodySlide"/>
        <w:numPr>
          <w:ilvl w:val="0"/>
          <w:numId w:val="6"/>
        </w:numPr>
        <w:ind w:left="360" w:hanging="270"/>
        <w:rPr>
          <w:b/>
          <w:sz w:val="26"/>
          <w:szCs w:val="26"/>
        </w:rPr>
      </w:pPr>
      <w:r w:rsidRPr="002F76FF">
        <w:rPr>
          <w:b/>
          <w:sz w:val="26"/>
          <w:szCs w:val="26"/>
        </w:rPr>
        <w:t xml:space="preserve">بإستخدام </w:t>
      </w:r>
      <w:r w:rsidRPr="002F76FF">
        <w:rPr>
          <w:b/>
          <w:i/>
          <w:iCs/>
          <w:sz w:val="26"/>
          <w:szCs w:val="26"/>
        </w:rPr>
        <w:t>الجدول 3: التعرف على الأصول الحرجة،</w:t>
      </w:r>
      <w:r w:rsidRPr="002F76FF">
        <w:rPr>
          <w:b/>
          <w:sz w:val="26"/>
          <w:szCs w:val="26"/>
        </w:rPr>
        <w:t xml:space="preserve"> تعريف الاصول الحرجة لكل فئة مدرجة (العناصر البشرية، والمعلومات، والعمليات والمعدات). </w:t>
      </w:r>
    </w:p>
    <w:p w14:paraId="5F16FDB1" w14:textId="77777777" w:rsidR="001C6CC6" w:rsidRPr="002F76FF" w:rsidRDefault="001C6CC6" w:rsidP="007F537C">
      <w:pPr>
        <w:pStyle w:val="ATANumLevel01BodySlide"/>
        <w:rPr>
          <w:b/>
          <w:sz w:val="26"/>
          <w:szCs w:val="26"/>
        </w:rPr>
      </w:pPr>
      <w:r w:rsidRPr="002F76FF">
        <w:rPr>
          <w:b/>
          <w:sz w:val="26"/>
          <w:szCs w:val="26"/>
        </w:rPr>
        <w:t>إتمام</w:t>
      </w:r>
      <w:r w:rsidRPr="002F76FF">
        <w:rPr>
          <w:b/>
          <w:i/>
          <w:iCs/>
          <w:sz w:val="26"/>
          <w:szCs w:val="26"/>
        </w:rPr>
        <w:t xml:space="preserve"> الجدول 4: </w:t>
      </w:r>
      <w:r w:rsidRPr="002F76FF">
        <w:rPr>
          <w:b/>
          <w:sz w:val="26"/>
          <w:szCs w:val="26"/>
        </w:rPr>
        <w:t xml:space="preserve">تحليل العواقب غير الموغوبة الناجمة عن خسائر الأصول الحرجة عن طريق نقل الاصول الحرجة التي تم تحديدها في الجدول 3 وتسجيل تلك الإجابات الواردة في العمود 1. </w:t>
      </w:r>
    </w:p>
    <w:p w14:paraId="5F16FDB2" w14:textId="77777777" w:rsidR="001C6CC6" w:rsidRPr="002F76FF" w:rsidRDefault="001C6CC6" w:rsidP="007F537C">
      <w:pPr>
        <w:pStyle w:val="ATABulletLevel02BodySlide"/>
        <w:rPr>
          <w:b/>
          <w:bCs w:val="0"/>
          <w:sz w:val="26"/>
          <w:szCs w:val="26"/>
        </w:rPr>
      </w:pPr>
      <w:r w:rsidRPr="002F76FF">
        <w:rPr>
          <w:b/>
          <w:bCs w:val="0"/>
          <w:sz w:val="26"/>
          <w:szCs w:val="26"/>
        </w:rPr>
        <w:t xml:space="preserve">لإتمام العمود 2، والعمود 3، لنفترض جدلاً أن جميع العواقب غير المحمودة الناجمة عن خسائر الأصول الحرجة تتعلق على وجه التحديد بأي نمط من الهجمات الإرهابية. </w:t>
      </w:r>
    </w:p>
    <w:p w14:paraId="5F16FDB3" w14:textId="77777777" w:rsidR="001C6CC6" w:rsidRPr="002F76FF" w:rsidRDefault="001C6CC6" w:rsidP="007F537C">
      <w:pPr>
        <w:pStyle w:val="ATABulletLevel02BodySlide"/>
        <w:rPr>
          <w:b/>
          <w:bCs w:val="0"/>
          <w:sz w:val="26"/>
          <w:szCs w:val="26"/>
        </w:rPr>
      </w:pPr>
      <w:r w:rsidRPr="002F76FF">
        <w:rPr>
          <w:b/>
          <w:bCs w:val="0"/>
          <w:sz w:val="26"/>
          <w:szCs w:val="26"/>
        </w:rPr>
        <w:t xml:space="preserve">فيما يتعلق بالعمود 2 (تحديد العواقب غير المرغوب فيها لخسائر الأصول الحرجة) والعمود 3 (تحديد مستويات العواقب غير المرغوبة لخسائر الأصول الحرجة)، يتعين تطبيق أفضل مشورة جماعية للفريق مع الخبرات المعرفية لتحديد الإجابات الخاصة بالعمودين سابقي الذكر. </w:t>
      </w:r>
    </w:p>
    <w:p w14:paraId="5F16FDB4" w14:textId="77777777" w:rsidR="001C6CC6" w:rsidRPr="002F76FF" w:rsidRDefault="001C6CC6" w:rsidP="007F537C">
      <w:pPr>
        <w:pStyle w:val="ATABulletLevel02BodySlide"/>
        <w:rPr>
          <w:b/>
          <w:bCs w:val="0"/>
          <w:sz w:val="26"/>
          <w:szCs w:val="26"/>
        </w:rPr>
      </w:pPr>
      <w:r w:rsidRPr="002F76FF">
        <w:rPr>
          <w:b/>
          <w:bCs w:val="0"/>
          <w:sz w:val="26"/>
          <w:szCs w:val="26"/>
        </w:rPr>
        <w:t xml:space="preserve">فيما يتعلق بالعمود 3، برجاء استخدام القيم التقديرية: منخفض، متوسط، مرتفع. </w:t>
      </w:r>
    </w:p>
    <w:p w14:paraId="5F16FDB5" w14:textId="77777777" w:rsidR="001C6CC6" w:rsidRPr="002F76FF" w:rsidRDefault="001C6CC6" w:rsidP="007F537C">
      <w:pPr>
        <w:pStyle w:val="ATABulletLevel02BodySlide"/>
        <w:rPr>
          <w:b/>
          <w:bCs w:val="0"/>
          <w:sz w:val="26"/>
          <w:szCs w:val="26"/>
        </w:rPr>
      </w:pPr>
      <w:r w:rsidRPr="002F76FF">
        <w:rPr>
          <w:b/>
          <w:bCs w:val="0"/>
          <w:sz w:val="26"/>
          <w:szCs w:val="26"/>
        </w:rPr>
        <w:t>لاحظ أنه لا يمكنك استكمال العمود 4 (احتمال وقوع الأحداث غير المرغوب فيها) حيث أن المعلومات ناقصة. ناقش المعلومات الإضافية التي تحتاجها لاستكمال العمود 4 ثم يتعين كتابتها في المساحة المخصصة لذلك بالجدول 4.</w:t>
      </w:r>
    </w:p>
    <w:p w14:paraId="7E07DC5C" w14:textId="77777777" w:rsidR="00B5110D" w:rsidRPr="002F76FF" w:rsidRDefault="001C6CC6" w:rsidP="007F537C">
      <w:pPr>
        <w:pStyle w:val="ATANumLevel01BodySlide"/>
        <w:rPr>
          <w:b/>
          <w:sz w:val="26"/>
          <w:szCs w:val="26"/>
        </w:rPr>
      </w:pPr>
      <w:r w:rsidRPr="002F76FF">
        <w:rPr>
          <w:b/>
          <w:sz w:val="26"/>
          <w:szCs w:val="26"/>
        </w:rPr>
        <w:t xml:space="preserve">يقوم المشرف بتوفير المعلومات للدارسين من </w:t>
      </w:r>
      <w:r w:rsidRPr="005C5A58">
        <w:rPr>
          <w:rStyle w:val="ATAEmphasis"/>
          <w:b w:val="0"/>
          <w:bCs/>
          <w:sz w:val="26"/>
          <w:szCs w:val="26"/>
        </w:rPr>
        <w:t>تقرير الاستخبارات 1</w:t>
      </w:r>
      <w:r w:rsidRPr="002F76FF">
        <w:rPr>
          <w:b/>
          <w:sz w:val="26"/>
          <w:szCs w:val="26"/>
        </w:rPr>
        <w:t xml:space="preserve"> عن المنشأة الحرجة المنتقاة. يتم تدوين الملاحظات ثم مناقشة المعلومات الواردة في تقرير الاستخبارات. </w:t>
      </w:r>
    </w:p>
    <w:p w14:paraId="5F16FDB6" w14:textId="0E9DAD29" w:rsidR="001C6CC6" w:rsidRPr="002F76FF" w:rsidRDefault="001C6CC6" w:rsidP="007F537C">
      <w:pPr>
        <w:pStyle w:val="ATANumLevel01BodySlide"/>
        <w:rPr>
          <w:b/>
          <w:sz w:val="26"/>
          <w:szCs w:val="26"/>
        </w:rPr>
      </w:pPr>
      <w:r w:rsidRPr="002F76FF">
        <w:rPr>
          <w:b/>
          <w:sz w:val="26"/>
          <w:szCs w:val="26"/>
        </w:rPr>
        <w:t xml:space="preserve">يتعين الرجوع لاستكمال الجدول 4، باستخدام هذه المعلومات الإضافية من التقرير مع مراعاة أفضل مشورة جماعية للفريق. برجاء استخدام القيم التقديرية: منخفض، متوسط، مرتفع. </w:t>
      </w:r>
    </w:p>
    <w:p w14:paraId="5F16FDB7" w14:textId="77777777" w:rsidR="001C6CC6" w:rsidRPr="002F76FF" w:rsidRDefault="001C6CC6" w:rsidP="007F537C">
      <w:pPr>
        <w:pStyle w:val="ATANumLevel01BodySlide"/>
        <w:rPr>
          <w:b/>
          <w:sz w:val="26"/>
          <w:szCs w:val="26"/>
        </w:rPr>
      </w:pPr>
      <w:r w:rsidRPr="002F76FF">
        <w:rPr>
          <w:b/>
          <w:sz w:val="26"/>
          <w:szCs w:val="26"/>
        </w:rPr>
        <w:t>يتعين على المشاركين أن يسألوا المشرف طلبا للإرشاد، إذا لزم الأمر.</w:t>
      </w:r>
    </w:p>
    <w:p w14:paraId="5F16FDB8" w14:textId="77777777" w:rsidR="001C6CC6" w:rsidRPr="002F76FF" w:rsidRDefault="001C6CC6" w:rsidP="007F537C">
      <w:pPr>
        <w:pStyle w:val="ATANumLevel01BodySlide"/>
        <w:rPr>
          <w:b/>
          <w:sz w:val="26"/>
          <w:szCs w:val="26"/>
        </w:rPr>
      </w:pPr>
      <w:r w:rsidRPr="002F76FF">
        <w:rPr>
          <w:b/>
          <w:sz w:val="26"/>
          <w:szCs w:val="26"/>
        </w:rPr>
        <w:t xml:space="preserve">برجاء الاستعداد الكامل لمشاركة أجوبتكم أمام بقية الصف، في نهاية التمرين الختامي. </w:t>
      </w:r>
    </w:p>
    <w:p w14:paraId="5F16FDB9" w14:textId="77777777" w:rsidR="001C6CC6" w:rsidRPr="002F76FF" w:rsidRDefault="001C6CC6">
      <w:pPr>
        <w:rPr>
          <w:rFonts w:ascii="Cambria" w:eastAsiaTheme="minorHAnsi" w:hAnsi="Cambria" w:cstheme="minorBidi"/>
          <w:b/>
          <w:sz w:val="26"/>
          <w:szCs w:val="26"/>
          <w:u w:val="single"/>
        </w:rPr>
      </w:pPr>
      <w:r w:rsidRPr="002F76FF">
        <w:rPr>
          <w:b/>
          <w:sz w:val="26"/>
          <w:szCs w:val="26"/>
        </w:rPr>
        <w:br w:type="page"/>
      </w:r>
    </w:p>
    <w:p w14:paraId="5F16FDBA" w14:textId="77777777" w:rsidR="001C6CC6" w:rsidRPr="005C5A58" w:rsidRDefault="001C6CC6" w:rsidP="007F537C">
      <w:pPr>
        <w:pStyle w:val="ATAHeadingLevel2"/>
        <w:rPr>
          <w:b w:val="0"/>
          <w:bCs/>
          <w:sz w:val="26"/>
          <w:szCs w:val="26"/>
        </w:rPr>
      </w:pPr>
      <w:r w:rsidRPr="005C5A58">
        <w:rPr>
          <w:b w:val="0"/>
          <w:bCs/>
          <w:sz w:val="26"/>
          <w:szCs w:val="26"/>
        </w:rPr>
        <w:lastRenderedPageBreak/>
        <w:t>شرح الجزء 2</w:t>
      </w:r>
    </w:p>
    <w:p w14:paraId="5F16FDBB" w14:textId="77777777" w:rsidR="001C6CC6" w:rsidRPr="002F76FF" w:rsidRDefault="001C6CC6" w:rsidP="007F537C">
      <w:pPr>
        <w:pStyle w:val="ATABody"/>
        <w:rPr>
          <w:b/>
          <w:sz w:val="26"/>
          <w:szCs w:val="26"/>
        </w:rPr>
      </w:pPr>
      <w:r w:rsidRPr="002F76FF">
        <w:rPr>
          <w:b/>
          <w:sz w:val="26"/>
          <w:szCs w:val="26"/>
        </w:rPr>
        <w:t xml:space="preserve">باستخدام بيانات التحليل التي تم التعرف عليها للتو، يتعين الإستمرار في العمل مع فريق تحليل نقاط الضعف لاستكمال الجزء 2 من التمرين النهائي. في الجزء 2، يتم تحديد وترتيب أولويات الأصول الحرجة المرتبطة بالمنشأة الحيوية المنتقاة. </w:t>
      </w:r>
    </w:p>
    <w:p w14:paraId="5F16FDBC" w14:textId="77777777" w:rsidR="001C6CC6" w:rsidRPr="002F76FF" w:rsidRDefault="001C6CC6" w:rsidP="007F537C">
      <w:pPr>
        <w:pStyle w:val="ATABody"/>
        <w:rPr>
          <w:b/>
          <w:sz w:val="26"/>
          <w:szCs w:val="26"/>
        </w:rPr>
      </w:pPr>
    </w:p>
    <w:p w14:paraId="5F16FDBD" w14:textId="67882F93" w:rsidR="001C6CC6" w:rsidRPr="002F76FF" w:rsidRDefault="00B06563" w:rsidP="007F537C">
      <w:pPr>
        <w:pStyle w:val="ATABody"/>
        <w:rPr>
          <w:b/>
          <w:sz w:val="26"/>
          <w:szCs w:val="26"/>
        </w:rPr>
      </w:pPr>
      <w:r w:rsidRPr="002F76FF">
        <w:rPr>
          <w:b/>
          <w:sz w:val="26"/>
          <w:szCs w:val="26"/>
        </w:rPr>
        <w:t>الزمن المسموح للمشاركين هو 45 دقيقة لاستكمال الجزء 2 من التمرين الختامي. برجاء تذكير المشاركين بأنهم لن يشاركوا إجاباتهم مع الفصل في هذا الوقت؛ إلا أنه يتعين توثيق الإجابات بعناية، حيث سيطلب من الفريق تقديم معلومات من هذا الجزء من التمرين الختامي في نهاية التمرين كله.</w:t>
      </w:r>
    </w:p>
    <w:p w14:paraId="5F16FDBE" w14:textId="77777777" w:rsidR="001C6CC6" w:rsidRPr="002F76FF" w:rsidRDefault="001C6CC6" w:rsidP="001C6CC6">
      <w:pPr>
        <w:pStyle w:val="ataBody0"/>
        <w:rPr>
          <w:rFonts w:asciiTheme="majorHAnsi" w:hAnsiTheme="majorHAnsi"/>
          <w:b/>
          <w:sz w:val="26"/>
          <w:szCs w:val="26"/>
        </w:rPr>
      </w:pPr>
    </w:p>
    <w:p w14:paraId="6C8CC4DE" w14:textId="22CA770B" w:rsidR="00C12865" w:rsidRPr="002F76FF" w:rsidRDefault="00432D28" w:rsidP="005C5A58">
      <w:pPr>
        <w:pStyle w:val="ATAHeadingLevel1"/>
        <w:rPr>
          <w:sz w:val="26"/>
          <w:szCs w:val="26"/>
        </w:rPr>
      </w:pPr>
      <w:r w:rsidRPr="005C5A58">
        <w:rPr>
          <w:rFonts w:hint="cs"/>
          <w:b w:val="0"/>
          <w:bCs/>
          <w:sz w:val="26"/>
          <w:szCs w:val="26"/>
        </w:rPr>
        <w:t>اسم</w:t>
      </w:r>
      <w:r w:rsidR="00C12865" w:rsidRPr="005C5A58">
        <w:rPr>
          <w:b w:val="0"/>
          <w:bCs/>
          <w:sz w:val="26"/>
          <w:szCs w:val="26"/>
        </w:rPr>
        <w:t xml:space="preserve"> المنشأة الحيوية</w:t>
      </w:r>
      <w:r w:rsidR="00C12865" w:rsidRPr="002F76FF">
        <w:rPr>
          <w:sz w:val="26"/>
          <w:szCs w:val="26"/>
        </w:rPr>
        <w:t>: __________________________________</w:t>
      </w:r>
      <w:r w:rsidR="005C5A58">
        <w:rPr>
          <w:sz w:val="26"/>
          <w:szCs w:val="26"/>
        </w:rPr>
        <w:t>_________________</w:t>
      </w:r>
    </w:p>
    <w:p w14:paraId="6F697028" w14:textId="77777777" w:rsidR="00C12865" w:rsidRPr="002F76FF" w:rsidRDefault="00C12865" w:rsidP="00C12865">
      <w:pPr>
        <w:pStyle w:val="ATABody"/>
        <w:rPr>
          <w:b/>
          <w:sz w:val="26"/>
          <w:szCs w:val="26"/>
        </w:rPr>
      </w:pPr>
    </w:p>
    <w:p w14:paraId="3B00A3F2" w14:textId="0692C886" w:rsidR="00C12865" w:rsidRPr="002F76FF" w:rsidRDefault="00C12865" w:rsidP="00C12865">
      <w:pPr>
        <w:pStyle w:val="ATAHeadingLevel1"/>
        <w:rPr>
          <w:sz w:val="26"/>
          <w:szCs w:val="26"/>
        </w:rPr>
      </w:pPr>
      <w:r w:rsidRPr="005C5A58">
        <w:rPr>
          <w:b w:val="0"/>
          <w:bCs/>
          <w:sz w:val="26"/>
          <w:szCs w:val="26"/>
        </w:rPr>
        <w:t>فئة المنشأة الحيوية</w:t>
      </w:r>
      <w:r w:rsidRPr="002F76FF">
        <w:rPr>
          <w:sz w:val="26"/>
          <w:szCs w:val="26"/>
        </w:rPr>
        <w:t>: _____________________________</w:t>
      </w:r>
      <w:r w:rsidR="005C5A58">
        <w:rPr>
          <w:sz w:val="26"/>
          <w:szCs w:val="26"/>
        </w:rPr>
        <w:t>______________________</w:t>
      </w:r>
    </w:p>
    <w:p w14:paraId="229E46AB" w14:textId="77777777" w:rsidR="00C12865" w:rsidRPr="002F76FF" w:rsidRDefault="00C12865" w:rsidP="00C12865">
      <w:pPr>
        <w:pStyle w:val="ATAFigure0"/>
        <w:rPr>
          <w:rFonts w:asciiTheme="majorHAnsi" w:hAnsiTheme="majorHAnsi"/>
          <w:bCs w:val="0"/>
          <w:sz w:val="26"/>
          <w:szCs w:val="26"/>
        </w:rPr>
      </w:pPr>
    </w:p>
    <w:p w14:paraId="5BC4A02A" w14:textId="77777777" w:rsidR="00BF4062" w:rsidRPr="005C5A58" w:rsidRDefault="00BF4062" w:rsidP="00BF4062">
      <w:pPr>
        <w:keepNext/>
        <w:spacing w:before="120" w:after="120"/>
        <w:rPr>
          <w:rFonts w:asciiTheme="majorHAnsi" w:hAnsiTheme="majorHAnsi"/>
          <w:bCs/>
          <w:sz w:val="26"/>
          <w:szCs w:val="26"/>
        </w:rPr>
      </w:pPr>
      <w:r w:rsidRPr="005C5A58">
        <w:rPr>
          <w:rFonts w:asciiTheme="majorHAnsi" w:hAnsiTheme="majorHAnsi"/>
          <w:bCs/>
          <w:sz w:val="26"/>
          <w:szCs w:val="26"/>
        </w:rPr>
        <w:t xml:space="preserve">الجدول 3: تحديد الأصول الحرجة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6834"/>
      </w:tblGrid>
      <w:tr w:rsidR="001C6CC6" w:rsidRPr="002F76FF" w14:paraId="5F16FDC4" w14:textId="77777777" w:rsidTr="007F537C">
        <w:trPr>
          <w:jc w:val="center"/>
        </w:trPr>
        <w:tc>
          <w:tcPr>
            <w:tcW w:w="8448" w:type="dxa"/>
            <w:gridSpan w:val="2"/>
            <w:shd w:val="clear" w:color="auto" w:fill="D9D9D9" w:themeFill="background1" w:themeFillShade="D9"/>
          </w:tcPr>
          <w:p w14:paraId="5F16FDC3" w14:textId="77777777" w:rsidR="001C6CC6" w:rsidRPr="005C5A58" w:rsidRDefault="00B44029" w:rsidP="00B5110D">
            <w:pPr>
              <w:pStyle w:val="ATATableHeading"/>
              <w:spacing w:before="120" w:after="120"/>
              <w:rPr>
                <w:rStyle w:val="ATAEmphasis"/>
                <w:b w:val="0"/>
                <w:bCs/>
                <w:sz w:val="26"/>
                <w:szCs w:val="26"/>
              </w:rPr>
            </w:pPr>
            <w:r w:rsidRPr="005C5A58">
              <w:rPr>
                <w:rStyle w:val="ATAEmphasis"/>
                <w:b w:val="0"/>
                <w:bCs/>
                <w:sz w:val="26"/>
                <w:szCs w:val="26"/>
              </w:rPr>
              <w:t xml:space="preserve">أصول المنشأة الحيوية للبنية الأساسية الحرجة </w:t>
            </w:r>
          </w:p>
        </w:tc>
      </w:tr>
      <w:tr w:rsidR="001C6CC6" w:rsidRPr="002F76FF" w14:paraId="5F16FDC9" w14:textId="77777777" w:rsidTr="001C6CC6">
        <w:trPr>
          <w:cantSplit/>
          <w:trHeight w:val="1187"/>
          <w:jc w:val="center"/>
        </w:trPr>
        <w:tc>
          <w:tcPr>
            <w:tcW w:w="1614" w:type="dxa"/>
          </w:tcPr>
          <w:p w14:paraId="5F16FDC5" w14:textId="0AB176A2" w:rsidR="001C6CC6" w:rsidRPr="002F76FF" w:rsidRDefault="001C6CC6" w:rsidP="00837545">
            <w:pPr>
              <w:pStyle w:val="ATATableBody"/>
              <w:rPr>
                <w:b/>
                <w:sz w:val="26"/>
                <w:szCs w:val="26"/>
              </w:rPr>
            </w:pPr>
            <w:r w:rsidRPr="002F76FF">
              <w:rPr>
                <w:b/>
                <w:sz w:val="26"/>
                <w:szCs w:val="26"/>
              </w:rPr>
              <w:t>الأفراد</w:t>
            </w:r>
          </w:p>
          <w:p w14:paraId="5F16FDC6" w14:textId="77777777" w:rsidR="001C6CC6" w:rsidRPr="002F76FF" w:rsidRDefault="001C6CC6" w:rsidP="00837545">
            <w:pPr>
              <w:pStyle w:val="ATATableBody"/>
              <w:rPr>
                <w:b/>
                <w:sz w:val="26"/>
                <w:szCs w:val="26"/>
              </w:rPr>
            </w:pPr>
          </w:p>
          <w:p w14:paraId="5F16FDC7" w14:textId="77777777" w:rsidR="001C6CC6" w:rsidRPr="002F76FF" w:rsidRDefault="001C6CC6" w:rsidP="00837545">
            <w:pPr>
              <w:pStyle w:val="ATATableBody"/>
              <w:rPr>
                <w:b/>
                <w:sz w:val="26"/>
                <w:szCs w:val="26"/>
              </w:rPr>
            </w:pPr>
          </w:p>
        </w:tc>
        <w:tc>
          <w:tcPr>
            <w:tcW w:w="6834" w:type="dxa"/>
          </w:tcPr>
          <w:p w14:paraId="5F16FDC8" w14:textId="77777777" w:rsidR="001C6CC6" w:rsidRPr="002F76FF" w:rsidRDefault="001C6CC6" w:rsidP="00837545">
            <w:pPr>
              <w:pStyle w:val="ATATableBody"/>
              <w:rPr>
                <w:b/>
                <w:sz w:val="26"/>
                <w:szCs w:val="26"/>
              </w:rPr>
            </w:pPr>
          </w:p>
        </w:tc>
      </w:tr>
      <w:tr w:rsidR="001C6CC6" w:rsidRPr="002F76FF" w14:paraId="5F16FDCE" w14:textId="77777777" w:rsidTr="001C6CC6">
        <w:trPr>
          <w:cantSplit/>
          <w:trHeight w:val="1430"/>
          <w:jc w:val="center"/>
        </w:trPr>
        <w:tc>
          <w:tcPr>
            <w:tcW w:w="1614" w:type="dxa"/>
          </w:tcPr>
          <w:p w14:paraId="5F16FDCA" w14:textId="77777777" w:rsidR="001C6CC6" w:rsidRPr="002F76FF" w:rsidRDefault="001C6CC6" w:rsidP="00837545">
            <w:pPr>
              <w:pStyle w:val="ATATableBody"/>
              <w:rPr>
                <w:b/>
                <w:sz w:val="26"/>
                <w:szCs w:val="26"/>
              </w:rPr>
            </w:pPr>
            <w:r w:rsidRPr="002F76FF">
              <w:rPr>
                <w:b/>
                <w:sz w:val="26"/>
                <w:szCs w:val="26"/>
              </w:rPr>
              <w:t>المعلومات</w:t>
            </w:r>
          </w:p>
          <w:p w14:paraId="5F16FDCB" w14:textId="77777777" w:rsidR="001C6CC6" w:rsidRPr="002F76FF" w:rsidRDefault="001C6CC6" w:rsidP="00837545">
            <w:pPr>
              <w:pStyle w:val="ATATableBody"/>
              <w:rPr>
                <w:b/>
                <w:sz w:val="26"/>
                <w:szCs w:val="26"/>
              </w:rPr>
            </w:pPr>
          </w:p>
          <w:p w14:paraId="5F16FDCC" w14:textId="77777777" w:rsidR="001C6CC6" w:rsidRPr="002F76FF" w:rsidRDefault="001C6CC6" w:rsidP="00837545">
            <w:pPr>
              <w:pStyle w:val="ATATableBody"/>
              <w:rPr>
                <w:b/>
                <w:sz w:val="26"/>
                <w:szCs w:val="26"/>
              </w:rPr>
            </w:pPr>
          </w:p>
        </w:tc>
        <w:tc>
          <w:tcPr>
            <w:tcW w:w="6834" w:type="dxa"/>
          </w:tcPr>
          <w:p w14:paraId="5F16FDCD" w14:textId="77777777" w:rsidR="001C6CC6" w:rsidRPr="002F76FF" w:rsidRDefault="001C6CC6" w:rsidP="00837545">
            <w:pPr>
              <w:pStyle w:val="ATATableBody"/>
              <w:rPr>
                <w:b/>
                <w:sz w:val="26"/>
                <w:szCs w:val="26"/>
              </w:rPr>
            </w:pPr>
          </w:p>
        </w:tc>
      </w:tr>
      <w:tr w:rsidR="001C6CC6" w:rsidRPr="002F76FF" w14:paraId="5F16FDD3" w14:textId="77777777" w:rsidTr="001C6CC6">
        <w:trPr>
          <w:cantSplit/>
          <w:trHeight w:val="1250"/>
          <w:jc w:val="center"/>
        </w:trPr>
        <w:tc>
          <w:tcPr>
            <w:tcW w:w="1614" w:type="dxa"/>
          </w:tcPr>
          <w:p w14:paraId="5F16FDCF" w14:textId="77777777" w:rsidR="001C6CC6" w:rsidRPr="002F76FF" w:rsidRDefault="001C6CC6" w:rsidP="00837545">
            <w:pPr>
              <w:pStyle w:val="ATATableBody"/>
              <w:rPr>
                <w:b/>
                <w:sz w:val="26"/>
                <w:szCs w:val="26"/>
              </w:rPr>
            </w:pPr>
            <w:r w:rsidRPr="002F76FF">
              <w:rPr>
                <w:b/>
                <w:sz w:val="26"/>
                <w:szCs w:val="26"/>
              </w:rPr>
              <w:t>العمليات</w:t>
            </w:r>
          </w:p>
          <w:p w14:paraId="5F16FDD0" w14:textId="77777777" w:rsidR="001C6CC6" w:rsidRPr="002F76FF" w:rsidRDefault="001C6CC6" w:rsidP="00837545">
            <w:pPr>
              <w:pStyle w:val="ATATableBody"/>
              <w:rPr>
                <w:b/>
                <w:sz w:val="26"/>
                <w:szCs w:val="26"/>
              </w:rPr>
            </w:pPr>
          </w:p>
          <w:p w14:paraId="5F16FDD1" w14:textId="77777777" w:rsidR="001C6CC6" w:rsidRPr="002F76FF" w:rsidRDefault="001C6CC6" w:rsidP="00837545">
            <w:pPr>
              <w:pStyle w:val="ATATableBody"/>
              <w:rPr>
                <w:b/>
                <w:sz w:val="26"/>
                <w:szCs w:val="26"/>
              </w:rPr>
            </w:pPr>
          </w:p>
        </w:tc>
        <w:tc>
          <w:tcPr>
            <w:tcW w:w="6834" w:type="dxa"/>
          </w:tcPr>
          <w:p w14:paraId="5F16FDD2" w14:textId="77777777" w:rsidR="001C6CC6" w:rsidRPr="002F76FF" w:rsidRDefault="001C6CC6" w:rsidP="00837545">
            <w:pPr>
              <w:pStyle w:val="ATATableBody"/>
              <w:rPr>
                <w:b/>
                <w:sz w:val="26"/>
                <w:szCs w:val="26"/>
              </w:rPr>
            </w:pPr>
          </w:p>
        </w:tc>
      </w:tr>
      <w:tr w:rsidR="001C6CC6" w:rsidRPr="002F76FF" w14:paraId="5F16FDD8" w14:textId="77777777" w:rsidTr="001C6CC6">
        <w:trPr>
          <w:cantSplit/>
          <w:trHeight w:val="1340"/>
          <w:jc w:val="center"/>
        </w:trPr>
        <w:tc>
          <w:tcPr>
            <w:tcW w:w="1614" w:type="dxa"/>
          </w:tcPr>
          <w:p w14:paraId="5F16FDD4" w14:textId="77777777" w:rsidR="001C6CC6" w:rsidRPr="002F76FF" w:rsidRDefault="001C6CC6" w:rsidP="00837545">
            <w:pPr>
              <w:pStyle w:val="ATATableBody"/>
              <w:rPr>
                <w:b/>
                <w:sz w:val="26"/>
                <w:szCs w:val="26"/>
              </w:rPr>
            </w:pPr>
            <w:r w:rsidRPr="002F76FF">
              <w:rPr>
                <w:b/>
                <w:sz w:val="26"/>
                <w:szCs w:val="26"/>
              </w:rPr>
              <w:t>الـمعدات</w:t>
            </w:r>
          </w:p>
          <w:p w14:paraId="5F16FDD5" w14:textId="77777777" w:rsidR="001C6CC6" w:rsidRPr="002F76FF" w:rsidRDefault="001C6CC6" w:rsidP="00837545">
            <w:pPr>
              <w:pStyle w:val="ATATableBody"/>
              <w:rPr>
                <w:b/>
                <w:sz w:val="26"/>
                <w:szCs w:val="26"/>
              </w:rPr>
            </w:pPr>
          </w:p>
          <w:p w14:paraId="5F16FDD6" w14:textId="77777777" w:rsidR="001C6CC6" w:rsidRPr="002F76FF" w:rsidRDefault="001C6CC6" w:rsidP="00837545">
            <w:pPr>
              <w:pStyle w:val="ATATableBody"/>
              <w:rPr>
                <w:b/>
                <w:sz w:val="26"/>
                <w:szCs w:val="26"/>
              </w:rPr>
            </w:pPr>
          </w:p>
        </w:tc>
        <w:tc>
          <w:tcPr>
            <w:tcW w:w="6834" w:type="dxa"/>
          </w:tcPr>
          <w:p w14:paraId="5F16FDD7" w14:textId="77777777" w:rsidR="001C6CC6" w:rsidRPr="002F76FF" w:rsidRDefault="001C6CC6" w:rsidP="00837545">
            <w:pPr>
              <w:pStyle w:val="ATATableBody"/>
              <w:rPr>
                <w:b/>
                <w:sz w:val="26"/>
                <w:szCs w:val="26"/>
              </w:rPr>
            </w:pPr>
          </w:p>
        </w:tc>
      </w:tr>
    </w:tbl>
    <w:p w14:paraId="5F16FDD9" w14:textId="77777777" w:rsidR="001C6CC6" w:rsidRPr="002F76FF" w:rsidRDefault="001C6CC6" w:rsidP="001C6CC6">
      <w:pPr>
        <w:pStyle w:val="ataBody0"/>
        <w:rPr>
          <w:b/>
          <w:sz w:val="26"/>
          <w:szCs w:val="26"/>
        </w:rPr>
      </w:pPr>
    </w:p>
    <w:p w14:paraId="5F16FDDA" w14:textId="77777777" w:rsidR="001C6CC6" w:rsidRPr="002F76FF" w:rsidRDefault="001C6CC6">
      <w:pPr>
        <w:rPr>
          <w:rFonts w:ascii="Cambria" w:hAnsi="Cambria"/>
          <w:b/>
          <w:sz w:val="26"/>
          <w:szCs w:val="26"/>
        </w:rPr>
      </w:pPr>
      <w:r w:rsidRPr="002F76FF">
        <w:rPr>
          <w:b/>
          <w:sz w:val="26"/>
          <w:szCs w:val="26"/>
        </w:rPr>
        <w:br w:type="page"/>
      </w:r>
    </w:p>
    <w:p w14:paraId="5F16FDDB" w14:textId="77777777" w:rsidR="001C6CC6" w:rsidRPr="005C5A58" w:rsidRDefault="00B44029" w:rsidP="007F537C">
      <w:pPr>
        <w:pStyle w:val="ATAHeadingLevel2"/>
        <w:rPr>
          <w:b w:val="0"/>
          <w:bCs/>
          <w:sz w:val="26"/>
          <w:szCs w:val="26"/>
        </w:rPr>
      </w:pPr>
      <w:r w:rsidRPr="005C5A58">
        <w:rPr>
          <w:b w:val="0"/>
          <w:bCs/>
          <w:sz w:val="26"/>
          <w:szCs w:val="26"/>
        </w:rPr>
        <w:lastRenderedPageBreak/>
        <w:t>تحليل خسارة الأصول الحرجة</w:t>
      </w:r>
    </w:p>
    <w:p w14:paraId="2D09DA1A" w14:textId="286B68F2" w:rsidR="00C12865" w:rsidRPr="002F76FF" w:rsidRDefault="00432D28" w:rsidP="005C5A58">
      <w:pPr>
        <w:pStyle w:val="ATAHeadingLevel1"/>
        <w:rPr>
          <w:sz w:val="26"/>
          <w:szCs w:val="26"/>
        </w:rPr>
      </w:pPr>
      <w:r w:rsidRPr="005C5A58">
        <w:rPr>
          <w:rFonts w:hint="cs"/>
          <w:b w:val="0"/>
          <w:bCs/>
          <w:sz w:val="26"/>
          <w:szCs w:val="26"/>
        </w:rPr>
        <w:t>اسم</w:t>
      </w:r>
      <w:r w:rsidR="00C12865" w:rsidRPr="005C5A58">
        <w:rPr>
          <w:b w:val="0"/>
          <w:bCs/>
          <w:sz w:val="26"/>
          <w:szCs w:val="26"/>
        </w:rPr>
        <w:t xml:space="preserve"> المنشأة الحيوية</w:t>
      </w:r>
      <w:r w:rsidR="00C12865" w:rsidRPr="002F76FF">
        <w:rPr>
          <w:sz w:val="26"/>
          <w:szCs w:val="26"/>
        </w:rPr>
        <w:t>: __________________________________</w:t>
      </w:r>
      <w:r w:rsidR="005C5A58">
        <w:rPr>
          <w:sz w:val="26"/>
          <w:szCs w:val="26"/>
        </w:rPr>
        <w:t>_________________</w:t>
      </w:r>
    </w:p>
    <w:p w14:paraId="6E00D1F6" w14:textId="77777777" w:rsidR="00C12865" w:rsidRPr="002F76FF" w:rsidRDefault="00C12865" w:rsidP="00C12865">
      <w:pPr>
        <w:pStyle w:val="ATABody"/>
        <w:rPr>
          <w:b/>
          <w:sz w:val="26"/>
          <w:szCs w:val="26"/>
        </w:rPr>
      </w:pPr>
    </w:p>
    <w:p w14:paraId="3083C540" w14:textId="3ED7169F" w:rsidR="00C12865" w:rsidRPr="002F76FF" w:rsidRDefault="00C12865" w:rsidP="00C12865">
      <w:pPr>
        <w:pStyle w:val="ATAHeadingLevel1"/>
        <w:rPr>
          <w:sz w:val="26"/>
          <w:szCs w:val="26"/>
        </w:rPr>
      </w:pPr>
      <w:r w:rsidRPr="005C5A58">
        <w:rPr>
          <w:b w:val="0"/>
          <w:bCs/>
          <w:sz w:val="26"/>
          <w:szCs w:val="26"/>
        </w:rPr>
        <w:t>فئة المنشأة الحيوية للبنية الأساسية الحرجة</w:t>
      </w:r>
      <w:r w:rsidRPr="002F76FF">
        <w:rPr>
          <w:sz w:val="26"/>
          <w:szCs w:val="26"/>
        </w:rPr>
        <w:t>: ______________</w:t>
      </w:r>
      <w:r w:rsidR="005C5A58">
        <w:rPr>
          <w:sz w:val="26"/>
          <w:szCs w:val="26"/>
        </w:rPr>
        <w:t>__________________</w:t>
      </w:r>
      <w:r w:rsidRPr="002F76FF">
        <w:rPr>
          <w:sz w:val="26"/>
          <w:szCs w:val="26"/>
        </w:rPr>
        <w:t>____</w:t>
      </w:r>
    </w:p>
    <w:p w14:paraId="4A32FDE5" w14:textId="77777777" w:rsidR="00C12865" w:rsidRPr="002F76FF" w:rsidRDefault="00C12865" w:rsidP="00C12865">
      <w:pPr>
        <w:pStyle w:val="ATAFigure0"/>
        <w:rPr>
          <w:rFonts w:asciiTheme="majorHAnsi" w:hAnsiTheme="majorHAnsi"/>
          <w:bCs w:val="0"/>
          <w:sz w:val="26"/>
          <w:szCs w:val="26"/>
        </w:rPr>
      </w:pPr>
    </w:p>
    <w:p w14:paraId="482A2CC7" w14:textId="77777777" w:rsidR="00BF4062" w:rsidRPr="005C5A58" w:rsidRDefault="00BF4062" w:rsidP="00BF4062">
      <w:pPr>
        <w:keepNext/>
        <w:keepLines/>
        <w:spacing w:before="120" w:after="120"/>
        <w:rPr>
          <w:rFonts w:ascii="Cambria" w:hAnsi="Cambria"/>
          <w:bCs/>
          <w:sz w:val="26"/>
          <w:szCs w:val="26"/>
        </w:rPr>
      </w:pPr>
      <w:r w:rsidRPr="005C5A58">
        <w:rPr>
          <w:rFonts w:ascii="Cambria" w:hAnsi="Cambria"/>
          <w:bCs/>
          <w:sz w:val="26"/>
          <w:szCs w:val="26"/>
        </w:rPr>
        <w:t>الجدول 4: تحليل العواقب الوخيمة الناجمة عن فقدان الأصول الحرجة</w:t>
      </w:r>
    </w:p>
    <w:tbl>
      <w:tblPr>
        <w:bidiVisual/>
        <w:tblW w:w="90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36"/>
        <w:gridCol w:w="2250"/>
        <w:gridCol w:w="2340"/>
        <w:gridCol w:w="2250"/>
      </w:tblGrid>
      <w:tr w:rsidR="001C6CC6" w:rsidRPr="002F76FF" w14:paraId="5F16FDE0" w14:textId="77777777" w:rsidTr="007F537C">
        <w:trPr>
          <w:trHeight w:val="432"/>
          <w:tblHeader/>
        </w:trPr>
        <w:tc>
          <w:tcPr>
            <w:tcW w:w="9076"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76" w:type="dxa"/>
              <w:bottom w:w="0" w:type="dxa"/>
              <w:right w:w="76" w:type="dxa"/>
            </w:tcMar>
            <w:hideMark/>
          </w:tcPr>
          <w:p w14:paraId="5F16FDDF" w14:textId="77777777" w:rsidR="001C6CC6" w:rsidRPr="005C5A58" w:rsidRDefault="00B44029" w:rsidP="00B5110D">
            <w:pPr>
              <w:pStyle w:val="ATATableHeading"/>
              <w:spacing w:before="120" w:after="120"/>
              <w:rPr>
                <w:rStyle w:val="ATAEmphasis"/>
                <w:b w:val="0"/>
                <w:bCs/>
                <w:sz w:val="26"/>
                <w:szCs w:val="26"/>
              </w:rPr>
            </w:pPr>
            <w:r w:rsidRPr="005C5A58">
              <w:rPr>
                <w:rStyle w:val="ATAEmphasis"/>
                <w:b w:val="0"/>
                <w:bCs/>
                <w:sz w:val="26"/>
                <w:szCs w:val="26"/>
              </w:rPr>
              <w:t xml:space="preserve">تحليل خسارة الأصول الحرجة </w:t>
            </w:r>
          </w:p>
        </w:tc>
      </w:tr>
      <w:tr w:rsidR="001C6CC6" w:rsidRPr="002F76FF" w14:paraId="5F16FDEC" w14:textId="77777777" w:rsidTr="007F537C">
        <w:trPr>
          <w:trHeight w:val="1152"/>
          <w:tblHeader/>
        </w:trPr>
        <w:tc>
          <w:tcPr>
            <w:tcW w:w="22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76" w:type="dxa"/>
              <w:bottom w:w="0" w:type="dxa"/>
              <w:right w:w="76" w:type="dxa"/>
            </w:tcMar>
            <w:hideMark/>
          </w:tcPr>
          <w:p w14:paraId="5F16FDE1" w14:textId="77777777" w:rsidR="001C6CC6" w:rsidRPr="002F76FF" w:rsidRDefault="001C6CC6" w:rsidP="007F537C">
            <w:pPr>
              <w:pStyle w:val="ATATableHeading"/>
              <w:rPr>
                <w:b/>
                <w:sz w:val="26"/>
                <w:szCs w:val="26"/>
              </w:rPr>
            </w:pPr>
            <w:r w:rsidRPr="002F76FF">
              <w:rPr>
                <w:b/>
                <w:sz w:val="26"/>
                <w:szCs w:val="26"/>
              </w:rPr>
              <w:t>(1)</w:t>
            </w:r>
          </w:p>
          <w:p w14:paraId="5F16FDE2" w14:textId="77777777" w:rsidR="001C6CC6" w:rsidRPr="002F76FF" w:rsidRDefault="00B44029" w:rsidP="007F537C">
            <w:pPr>
              <w:pStyle w:val="ATATableHeading"/>
              <w:rPr>
                <w:b/>
                <w:sz w:val="26"/>
                <w:szCs w:val="26"/>
              </w:rPr>
            </w:pPr>
            <w:r w:rsidRPr="002F76FF">
              <w:rPr>
                <w:b/>
                <w:sz w:val="26"/>
                <w:szCs w:val="26"/>
              </w:rPr>
              <w:t xml:space="preserve">الأصول الحرجة </w:t>
            </w:r>
          </w:p>
          <w:p w14:paraId="5F16FDE3" w14:textId="77777777" w:rsidR="001C6CC6" w:rsidRPr="002F76FF" w:rsidRDefault="001C6CC6" w:rsidP="007F537C">
            <w:pPr>
              <w:pStyle w:val="ATATableHeading"/>
              <w:rPr>
                <w:b/>
                <w:sz w:val="26"/>
                <w:szCs w:val="26"/>
              </w:rPr>
            </w:pPr>
          </w:p>
          <w:p w14:paraId="5F16FDE4" w14:textId="77777777" w:rsidR="001C6CC6" w:rsidRPr="002F76FF" w:rsidRDefault="001C6CC6" w:rsidP="007F537C">
            <w:pPr>
              <w:pStyle w:val="ATATableHeading"/>
              <w:rPr>
                <w:b/>
                <w:sz w:val="26"/>
                <w:szCs w:val="26"/>
              </w:rPr>
            </w:pPr>
          </w:p>
        </w:tc>
        <w:tc>
          <w:tcPr>
            <w:tcW w:w="22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76" w:type="dxa"/>
              <w:bottom w:w="0" w:type="dxa"/>
              <w:right w:w="76" w:type="dxa"/>
            </w:tcMar>
            <w:hideMark/>
          </w:tcPr>
          <w:p w14:paraId="5F16FDE5" w14:textId="77777777" w:rsidR="001C6CC6" w:rsidRPr="002F76FF" w:rsidRDefault="001C6CC6" w:rsidP="007F537C">
            <w:pPr>
              <w:pStyle w:val="ATATableHeading"/>
              <w:rPr>
                <w:b/>
                <w:sz w:val="26"/>
                <w:szCs w:val="26"/>
              </w:rPr>
            </w:pPr>
            <w:r w:rsidRPr="002F76FF">
              <w:rPr>
                <w:b/>
                <w:sz w:val="26"/>
                <w:szCs w:val="26"/>
              </w:rPr>
              <w:t>(2)</w:t>
            </w:r>
          </w:p>
          <w:p w14:paraId="5F16FDE6" w14:textId="77777777" w:rsidR="001C6CC6" w:rsidRPr="002F76FF" w:rsidRDefault="001C6CC6" w:rsidP="007F537C">
            <w:pPr>
              <w:pStyle w:val="ATATableHeading"/>
              <w:rPr>
                <w:b/>
                <w:sz w:val="26"/>
                <w:szCs w:val="26"/>
              </w:rPr>
            </w:pPr>
            <w:r w:rsidRPr="002F76FF">
              <w:rPr>
                <w:b/>
                <w:sz w:val="26"/>
                <w:szCs w:val="26"/>
              </w:rPr>
              <w:t xml:space="preserve">العواقب الوخيمة الناجمة عن فقدان الأصول الحرجة </w:t>
            </w:r>
          </w:p>
          <w:p w14:paraId="5F16FDE7" w14:textId="77777777" w:rsidR="001C6CC6" w:rsidRPr="002F76FF" w:rsidRDefault="001C6CC6" w:rsidP="007F537C">
            <w:pPr>
              <w:pStyle w:val="ATATableHeading"/>
              <w:rPr>
                <w:b/>
                <w:sz w:val="26"/>
                <w:szCs w:val="26"/>
              </w:rPr>
            </w:pPr>
          </w:p>
        </w:tc>
        <w:tc>
          <w:tcPr>
            <w:tcW w:w="23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76" w:type="dxa"/>
              <w:bottom w:w="0" w:type="dxa"/>
              <w:right w:w="76" w:type="dxa"/>
            </w:tcMar>
            <w:hideMark/>
          </w:tcPr>
          <w:p w14:paraId="5F16FDE8" w14:textId="77777777" w:rsidR="001C6CC6" w:rsidRPr="002F76FF" w:rsidRDefault="001C6CC6" w:rsidP="007F537C">
            <w:pPr>
              <w:pStyle w:val="ATATableHeading"/>
              <w:rPr>
                <w:b/>
                <w:sz w:val="26"/>
                <w:szCs w:val="26"/>
              </w:rPr>
            </w:pPr>
            <w:r w:rsidRPr="002F76FF">
              <w:rPr>
                <w:b/>
                <w:sz w:val="26"/>
                <w:szCs w:val="26"/>
              </w:rPr>
              <w:t>(3)</w:t>
            </w:r>
          </w:p>
          <w:p w14:paraId="5F16FDE9" w14:textId="77777777" w:rsidR="001C6CC6" w:rsidRPr="002F76FF" w:rsidRDefault="001C6CC6" w:rsidP="007F537C">
            <w:pPr>
              <w:pStyle w:val="ATATableHeading"/>
              <w:rPr>
                <w:b/>
                <w:sz w:val="26"/>
                <w:szCs w:val="26"/>
              </w:rPr>
            </w:pPr>
            <w:r w:rsidRPr="002F76FF">
              <w:rPr>
                <w:b/>
                <w:sz w:val="26"/>
                <w:szCs w:val="26"/>
              </w:rPr>
              <w:t xml:space="preserve">مستويات العواقب الوخيمة الناجمة عن فقدان الأصول الحرجة </w:t>
            </w:r>
          </w:p>
        </w:tc>
        <w:tc>
          <w:tcPr>
            <w:tcW w:w="22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76" w:type="dxa"/>
              <w:bottom w:w="0" w:type="dxa"/>
              <w:right w:w="76" w:type="dxa"/>
            </w:tcMar>
            <w:hideMark/>
          </w:tcPr>
          <w:p w14:paraId="5F16FDEA" w14:textId="77777777" w:rsidR="001C6CC6" w:rsidRPr="002F76FF" w:rsidRDefault="001C6CC6" w:rsidP="007F537C">
            <w:pPr>
              <w:pStyle w:val="ATATableHeading"/>
              <w:rPr>
                <w:b/>
                <w:sz w:val="26"/>
                <w:szCs w:val="26"/>
              </w:rPr>
            </w:pPr>
            <w:r w:rsidRPr="002F76FF">
              <w:rPr>
                <w:b/>
                <w:sz w:val="26"/>
                <w:szCs w:val="26"/>
              </w:rPr>
              <w:t>(4)</w:t>
            </w:r>
          </w:p>
          <w:p w14:paraId="5F16FDEB" w14:textId="77777777" w:rsidR="001C6CC6" w:rsidRPr="002F76FF" w:rsidRDefault="001C6CC6" w:rsidP="007F537C">
            <w:pPr>
              <w:pStyle w:val="ATATableHeading"/>
              <w:rPr>
                <w:b/>
                <w:sz w:val="26"/>
                <w:szCs w:val="26"/>
              </w:rPr>
            </w:pPr>
            <w:r w:rsidRPr="002F76FF">
              <w:rPr>
                <w:b/>
                <w:sz w:val="26"/>
                <w:szCs w:val="26"/>
              </w:rPr>
              <w:t>احتمال وقوع أحداث غير مرغوبة</w:t>
            </w:r>
          </w:p>
        </w:tc>
      </w:tr>
      <w:tr w:rsidR="001C6CC6" w:rsidRPr="002F76FF" w14:paraId="5F16FDF8" w14:textId="77777777" w:rsidTr="00EB3663">
        <w:trPr>
          <w:trHeight w:val="1774"/>
          <w:tblHeader/>
        </w:trPr>
        <w:tc>
          <w:tcPr>
            <w:tcW w:w="2236" w:type="dxa"/>
            <w:tcBorders>
              <w:top w:val="single" w:sz="4" w:space="0" w:color="000000"/>
            </w:tcBorders>
            <w:shd w:val="clear" w:color="auto" w:fill="auto"/>
            <w:tcMar>
              <w:top w:w="10" w:type="dxa"/>
              <w:left w:w="76" w:type="dxa"/>
              <w:bottom w:w="0" w:type="dxa"/>
              <w:right w:w="76" w:type="dxa"/>
            </w:tcMar>
            <w:hideMark/>
          </w:tcPr>
          <w:p w14:paraId="5F16FDED" w14:textId="77777777" w:rsidR="001C6CC6" w:rsidRPr="002F76FF" w:rsidRDefault="001C6CC6" w:rsidP="00837545">
            <w:pPr>
              <w:pStyle w:val="ATATableBody"/>
              <w:rPr>
                <w:b/>
                <w:sz w:val="26"/>
                <w:szCs w:val="26"/>
              </w:rPr>
            </w:pPr>
            <w:r w:rsidRPr="002F76FF">
              <w:rPr>
                <w:b/>
                <w:sz w:val="26"/>
                <w:szCs w:val="26"/>
              </w:rPr>
              <w:t xml:space="preserve">الأفراد: </w:t>
            </w:r>
          </w:p>
          <w:p w14:paraId="5F16FDF3" w14:textId="77777777" w:rsidR="001C6CC6" w:rsidRPr="002F76FF" w:rsidRDefault="001C6CC6" w:rsidP="00837545">
            <w:pPr>
              <w:pStyle w:val="ATATableBody"/>
              <w:rPr>
                <w:b/>
                <w:sz w:val="26"/>
                <w:szCs w:val="26"/>
              </w:rPr>
            </w:pPr>
          </w:p>
          <w:p w14:paraId="5F16FDF4" w14:textId="77777777" w:rsidR="001C6CC6" w:rsidRPr="002F76FF" w:rsidRDefault="001C6CC6" w:rsidP="00837545">
            <w:pPr>
              <w:pStyle w:val="ATATableBody"/>
              <w:rPr>
                <w:b/>
                <w:sz w:val="26"/>
                <w:szCs w:val="26"/>
              </w:rPr>
            </w:pPr>
          </w:p>
        </w:tc>
        <w:tc>
          <w:tcPr>
            <w:tcW w:w="2250" w:type="dxa"/>
            <w:tcBorders>
              <w:top w:val="single" w:sz="4" w:space="0" w:color="000000"/>
            </w:tcBorders>
            <w:shd w:val="clear" w:color="auto" w:fill="auto"/>
            <w:tcMar>
              <w:top w:w="10" w:type="dxa"/>
              <w:left w:w="76" w:type="dxa"/>
              <w:bottom w:w="0" w:type="dxa"/>
              <w:right w:w="76" w:type="dxa"/>
            </w:tcMar>
          </w:tcPr>
          <w:p w14:paraId="5F16FDF5" w14:textId="77777777" w:rsidR="001C6CC6" w:rsidRPr="002F76FF" w:rsidRDefault="001C6CC6" w:rsidP="00837545">
            <w:pPr>
              <w:pStyle w:val="ATATableBody"/>
              <w:rPr>
                <w:b/>
                <w:sz w:val="26"/>
                <w:szCs w:val="26"/>
              </w:rPr>
            </w:pPr>
          </w:p>
        </w:tc>
        <w:tc>
          <w:tcPr>
            <w:tcW w:w="2340" w:type="dxa"/>
            <w:tcBorders>
              <w:top w:val="single" w:sz="4" w:space="0" w:color="000000"/>
            </w:tcBorders>
            <w:shd w:val="clear" w:color="auto" w:fill="auto"/>
            <w:tcMar>
              <w:top w:w="10" w:type="dxa"/>
              <w:left w:w="76" w:type="dxa"/>
              <w:bottom w:w="0" w:type="dxa"/>
              <w:right w:w="76" w:type="dxa"/>
            </w:tcMar>
          </w:tcPr>
          <w:p w14:paraId="5F16FDF6" w14:textId="77777777" w:rsidR="001C6CC6" w:rsidRPr="002F76FF" w:rsidRDefault="001C6CC6" w:rsidP="00837545">
            <w:pPr>
              <w:pStyle w:val="ATATableBody"/>
              <w:rPr>
                <w:b/>
                <w:sz w:val="26"/>
                <w:szCs w:val="26"/>
              </w:rPr>
            </w:pPr>
          </w:p>
        </w:tc>
        <w:tc>
          <w:tcPr>
            <w:tcW w:w="2250" w:type="dxa"/>
            <w:tcBorders>
              <w:top w:val="single" w:sz="4" w:space="0" w:color="000000"/>
            </w:tcBorders>
            <w:shd w:val="clear" w:color="auto" w:fill="auto"/>
            <w:tcMar>
              <w:top w:w="10" w:type="dxa"/>
              <w:left w:w="76" w:type="dxa"/>
              <w:bottom w:w="0" w:type="dxa"/>
              <w:right w:w="76" w:type="dxa"/>
            </w:tcMar>
          </w:tcPr>
          <w:p w14:paraId="5F16FDF7" w14:textId="77777777" w:rsidR="001C6CC6" w:rsidRPr="002F76FF" w:rsidRDefault="001C6CC6" w:rsidP="00837545">
            <w:pPr>
              <w:pStyle w:val="ATATableBody"/>
              <w:rPr>
                <w:b/>
                <w:sz w:val="26"/>
                <w:szCs w:val="26"/>
              </w:rPr>
            </w:pPr>
          </w:p>
        </w:tc>
      </w:tr>
      <w:tr w:rsidR="001C6CC6" w:rsidRPr="002F76FF" w14:paraId="5F16FE03" w14:textId="77777777" w:rsidTr="00EB3663">
        <w:trPr>
          <w:trHeight w:val="1774"/>
          <w:tblHeader/>
        </w:trPr>
        <w:tc>
          <w:tcPr>
            <w:tcW w:w="2236" w:type="dxa"/>
            <w:shd w:val="clear" w:color="auto" w:fill="auto"/>
            <w:tcMar>
              <w:top w:w="10" w:type="dxa"/>
              <w:left w:w="76" w:type="dxa"/>
              <w:bottom w:w="0" w:type="dxa"/>
              <w:right w:w="76" w:type="dxa"/>
            </w:tcMar>
            <w:hideMark/>
          </w:tcPr>
          <w:p w14:paraId="5F16FDF9" w14:textId="77777777" w:rsidR="001C6CC6" w:rsidRPr="002F76FF" w:rsidRDefault="001C6CC6" w:rsidP="00837545">
            <w:pPr>
              <w:pStyle w:val="ATATableBody"/>
              <w:rPr>
                <w:b/>
                <w:sz w:val="26"/>
                <w:szCs w:val="26"/>
              </w:rPr>
            </w:pPr>
            <w:r w:rsidRPr="002F76FF">
              <w:rPr>
                <w:b/>
                <w:sz w:val="26"/>
                <w:szCs w:val="26"/>
              </w:rPr>
              <w:t>المعلومات:</w:t>
            </w:r>
          </w:p>
          <w:p w14:paraId="5F16FDFF" w14:textId="77777777" w:rsidR="001C6CC6" w:rsidRPr="002F76FF" w:rsidRDefault="001C6CC6" w:rsidP="00EB3663">
            <w:pPr>
              <w:pStyle w:val="ATATableBody"/>
              <w:rPr>
                <w:b/>
                <w:sz w:val="26"/>
                <w:szCs w:val="26"/>
              </w:rPr>
            </w:pPr>
          </w:p>
        </w:tc>
        <w:tc>
          <w:tcPr>
            <w:tcW w:w="2250" w:type="dxa"/>
            <w:shd w:val="clear" w:color="auto" w:fill="auto"/>
            <w:tcMar>
              <w:top w:w="10" w:type="dxa"/>
              <w:left w:w="76" w:type="dxa"/>
              <w:bottom w:w="0" w:type="dxa"/>
              <w:right w:w="76" w:type="dxa"/>
            </w:tcMar>
          </w:tcPr>
          <w:p w14:paraId="5F16FE00" w14:textId="77777777" w:rsidR="001C6CC6" w:rsidRPr="002F76FF" w:rsidRDefault="001C6CC6" w:rsidP="00837545">
            <w:pPr>
              <w:pStyle w:val="ATATableBody"/>
              <w:rPr>
                <w:b/>
                <w:sz w:val="26"/>
                <w:szCs w:val="26"/>
              </w:rPr>
            </w:pPr>
          </w:p>
        </w:tc>
        <w:tc>
          <w:tcPr>
            <w:tcW w:w="2340" w:type="dxa"/>
            <w:shd w:val="clear" w:color="auto" w:fill="auto"/>
            <w:tcMar>
              <w:top w:w="10" w:type="dxa"/>
              <w:left w:w="76" w:type="dxa"/>
              <w:bottom w:w="0" w:type="dxa"/>
              <w:right w:w="76" w:type="dxa"/>
            </w:tcMar>
          </w:tcPr>
          <w:p w14:paraId="5F16FE01" w14:textId="77777777" w:rsidR="001C6CC6" w:rsidRPr="002F76FF" w:rsidRDefault="001C6CC6" w:rsidP="00837545">
            <w:pPr>
              <w:pStyle w:val="ATATableBody"/>
              <w:rPr>
                <w:b/>
                <w:sz w:val="26"/>
                <w:szCs w:val="26"/>
              </w:rPr>
            </w:pPr>
          </w:p>
        </w:tc>
        <w:tc>
          <w:tcPr>
            <w:tcW w:w="2250" w:type="dxa"/>
            <w:shd w:val="clear" w:color="auto" w:fill="auto"/>
            <w:tcMar>
              <w:top w:w="10" w:type="dxa"/>
              <w:left w:w="76" w:type="dxa"/>
              <w:bottom w:w="0" w:type="dxa"/>
              <w:right w:w="76" w:type="dxa"/>
            </w:tcMar>
          </w:tcPr>
          <w:p w14:paraId="5F16FE02" w14:textId="77777777" w:rsidR="001C6CC6" w:rsidRPr="002F76FF" w:rsidRDefault="001C6CC6" w:rsidP="00837545">
            <w:pPr>
              <w:pStyle w:val="ATATableBody"/>
              <w:rPr>
                <w:b/>
                <w:sz w:val="26"/>
                <w:szCs w:val="26"/>
              </w:rPr>
            </w:pPr>
          </w:p>
        </w:tc>
      </w:tr>
      <w:tr w:rsidR="001C6CC6" w:rsidRPr="002F76FF" w14:paraId="5F16FE0E" w14:textId="77777777" w:rsidTr="00EB3663">
        <w:trPr>
          <w:trHeight w:val="1774"/>
          <w:tblHeader/>
        </w:trPr>
        <w:tc>
          <w:tcPr>
            <w:tcW w:w="2236" w:type="dxa"/>
            <w:shd w:val="clear" w:color="auto" w:fill="auto"/>
            <w:tcMar>
              <w:top w:w="10" w:type="dxa"/>
              <w:left w:w="76" w:type="dxa"/>
              <w:bottom w:w="0" w:type="dxa"/>
              <w:right w:w="76" w:type="dxa"/>
            </w:tcMar>
            <w:hideMark/>
          </w:tcPr>
          <w:p w14:paraId="5F16FE04" w14:textId="77777777" w:rsidR="001C6CC6" w:rsidRPr="002F76FF" w:rsidRDefault="001C6CC6" w:rsidP="00837545">
            <w:pPr>
              <w:pStyle w:val="ATATableBody"/>
              <w:rPr>
                <w:b/>
                <w:sz w:val="26"/>
                <w:szCs w:val="26"/>
              </w:rPr>
            </w:pPr>
            <w:r w:rsidRPr="002F76FF">
              <w:rPr>
                <w:b/>
                <w:sz w:val="26"/>
                <w:szCs w:val="26"/>
              </w:rPr>
              <w:t>العمليات:</w:t>
            </w:r>
          </w:p>
          <w:p w14:paraId="5F16FE09" w14:textId="77777777" w:rsidR="001C6CC6" w:rsidRPr="002F76FF" w:rsidRDefault="001C6CC6" w:rsidP="00837545">
            <w:pPr>
              <w:pStyle w:val="ATATableBody"/>
              <w:rPr>
                <w:b/>
                <w:sz w:val="26"/>
                <w:szCs w:val="26"/>
              </w:rPr>
            </w:pPr>
          </w:p>
          <w:p w14:paraId="5F16FE0A" w14:textId="77777777" w:rsidR="001C6CC6" w:rsidRPr="002F76FF" w:rsidRDefault="001C6CC6" w:rsidP="00837545">
            <w:pPr>
              <w:pStyle w:val="ATATableBody"/>
              <w:rPr>
                <w:b/>
                <w:sz w:val="26"/>
                <w:szCs w:val="26"/>
              </w:rPr>
            </w:pPr>
          </w:p>
        </w:tc>
        <w:tc>
          <w:tcPr>
            <w:tcW w:w="2250" w:type="dxa"/>
            <w:shd w:val="clear" w:color="auto" w:fill="auto"/>
            <w:tcMar>
              <w:top w:w="10" w:type="dxa"/>
              <w:left w:w="76" w:type="dxa"/>
              <w:bottom w:w="0" w:type="dxa"/>
              <w:right w:w="76" w:type="dxa"/>
            </w:tcMar>
          </w:tcPr>
          <w:p w14:paraId="5F16FE0B" w14:textId="77777777" w:rsidR="001C6CC6" w:rsidRPr="002F76FF" w:rsidRDefault="001C6CC6" w:rsidP="00837545">
            <w:pPr>
              <w:pStyle w:val="ATATableBody"/>
              <w:rPr>
                <w:b/>
                <w:sz w:val="26"/>
                <w:szCs w:val="26"/>
              </w:rPr>
            </w:pPr>
          </w:p>
        </w:tc>
        <w:tc>
          <w:tcPr>
            <w:tcW w:w="2340" w:type="dxa"/>
            <w:shd w:val="clear" w:color="auto" w:fill="auto"/>
            <w:tcMar>
              <w:top w:w="10" w:type="dxa"/>
              <w:left w:w="76" w:type="dxa"/>
              <w:bottom w:w="0" w:type="dxa"/>
              <w:right w:w="76" w:type="dxa"/>
            </w:tcMar>
          </w:tcPr>
          <w:p w14:paraId="5F16FE0C" w14:textId="77777777" w:rsidR="001C6CC6" w:rsidRPr="002F76FF" w:rsidRDefault="001C6CC6" w:rsidP="00837545">
            <w:pPr>
              <w:pStyle w:val="ATATableBody"/>
              <w:rPr>
                <w:b/>
                <w:sz w:val="26"/>
                <w:szCs w:val="26"/>
              </w:rPr>
            </w:pPr>
          </w:p>
        </w:tc>
        <w:tc>
          <w:tcPr>
            <w:tcW w:w="2250" w:type="dxa"/>
            <w:shd w:val="clear" w:color="auto" w:fill="auto"/>
            <w:tcMar>
              <w:top w:w="10" w:type="dxa"/>
              <w:left w:w="76" w:type="dxa"/>
              <w:bottom w:w="0" w:type="dxa"/>
              <w:right w:w="76" w:type="dxa"/>
            </w:tcMar>
          </w:tcPr>
          <w:p w14:paraId="5F16FE0D" w14:textId="77777777" w:rsidR="001C6CC6" w:rsidRPr="002F76FF" w:rsidRDefault="001C6CC6" w:rsidP="00837545">
            <w:pPr>
              <w:pStyle w:val="ATATableBody"/>
              <w:rPr>
                <w:b/>
                <w:sz w:val="26"/>
                <w:szCs w:val="26"/>
              </w:rPr>
            </w:pPr>
          </w:p>
        </w:tc>
      </w:tr>
      <w:tr w:rsidR="001C6CC6" w:rsidRPr="002F76FF" w14:paraId="5F16FE1A" w14:textId="77777777" w:rsidTr="00EB3663">
        <w:trPr>
          <w:trHeight w:val="1774"/>
          <w:tblHeader/>
        </w:trPr>
        <w:tc>
          <w:tcPr>
            <w:tcW w:w="2236" w:type="dxa"/>
            <w:shd w:val="clear" w:color="auto" w:fill="auto"/>
            <w:tcMar>
              <w:top w:w="10" w:type="dxa"/>
              <w:left w:w="76" w:type="dxa"/>
              <w:bottom w:w="0" w:type="dxa"/>
              <w:right w:w="76" w:type="dxa"/>
            </w:tcMar>
            <w:hideMark/>
          </w:tcPr>
          <w:p w14:paraId="5F16FE0F" w14:textId="77777777" w:rsidR="001C6CC6" w:rsidRPr="002F76FF" w:rsidRDefault="001C6CC6" w:rsidP="00837545">
            <w:pPr>
              <w:pStyle w:val="ATATableBody"/>
              <w:rPr>
                <w:b/>
                <w:sz w:val="26"/>
                <w:szCs w:val="26"/>
              </w:rPr>
            </w:pPr>
            <w:r w:rsidRPr="002F76FF">
              <w:rPr>
                <w:b/>
                <w:sz w:val="26"/>
                <w:szCs w:val="26"/>
              </w:rPr>
              <w:t>المعدات:</w:t>
            </w:r>
          </w:p>
          <w:p w14:paraId="5F16FE15" w14:textId="77777777" w:rsidR="001C6CC6" w:rsidRPr="002F76FF" w:rsidRDefault="001C6CC6" w:rsidP="00837545">
            <w:pPr>
              <w:pStyle w:val="ATATableBody"/>
              <w:rPr>
                <w:b/>
                <w:sz w:val="26"/>
                <w:szCs w:val="26"/>
              </w:rPr>
            </w:pPr>
          </w:p>
          <w:p w14:paraId="5F16FE16" w14:textId="77777777" w:rsidR="001C6CC6" w:rsidRPr="002F76FF" w:rsidRDefault="001C6CC6" w:rsidP="00837545">
            <w:pPr>
              <w:pStyle w:val="ATATableBody"/>
              <w:rPr>
                <w:b/>
                <w:sz w:val="26"/>
                <w:szCs w:val="26"/>
              </w:rPr>
            </w:pPr>
          </w:p>
        </w:tc>
        <w:tc>
          <w:tcPr>
            <w:tcW w:w="2250" w:type="dxa"/>
            <w:shd w:val="clear" w:color="auto" w:fill="auto"/>
            <w:tcMar>
              <w:top w:w="10" w:type="dxa"/>
              <w:left w:w="76" w:type="dxa"/>
              <w:bottom w:w="0" w:type="dxa"/>
              <w:right w:w="76" w:type="dxa"/>
            </w:tcMar>
          </w:tcPr>
          <w:p w14:paraId="5F16FE17" w14:textId="77777777" w:rsidR="001C6CC6" w:rsidRPr="002F76FF" w:rsidRDefault="001C6CC6" w:rsidP="00837545">
            <w:pPr>
              <w:pStyle w:val="ATATableBody"/>
              <w:rPr>
                <w:b/>
                <w:sz w:val="26"/>
                <w:szCs w:val="26"/>
              </w:rPr>
            </w:pPr>
          </w:p>
        </w:tc>
        <w:tc>
          <w:tcPr>
            <w:tcW w:w="2340" w:type="dxa"/>
            <w:shd w:val="clear" w:color="auto" w:fill="auto"/>
            <w:tcMar>
              <w:top w:w="10" w:type="dxa"/>
              <w:left w:w="76" w:type="dxa"/>
              <w:bottom w:w="0" w:type="dxa"/>
              <w:right w:w="76" w:type="dxa"/>
            </w:tcMar>
          </w:tcPr>
          <w:p w14:paraId="5F16FE18" w14:textId="77777777" w:rsidR="001C6CC6" w:rsidRPr="002F76FF" w:rsidRDefault="001C6CC6" w:rsidP="00837545">
            <w:pPr>
              <w:pStyle w:val="ATATableBody"/>
              <w:rPr>
                <w:b/>
                <w:sz w:val="26"/>
                <w:szCs w:val="26"/>
              </w:rPr>
            </w:pPr>
          </w:p>
        </w:tc>
        <w:tc>
          <w:tcPr>
            <w:tcW w:w="2250" w:type="dxa"/>
            <w:shd w:val="clear" w:color="auto" w:fill="auto"/>
            <w:tcMar>
              <w:top w:w="10" w:type="dxa"/>
              <w:left w:w="76" w:type="dxa"/>
              <w:bottom w:w="0" w:type="dxa"/>
              <w:right w:w="76" w:type="dxa"/>
            </w:tcMar>
          </w:tcPr>
          <w:p w14:paraId="5F16FE19" w14:textId="77777777" w:rsidR="001C6CC6" w:rsidRPr="002F76FF" w:rsidRDefault="001C6CC6" w:rsidP="00837545">
            <w:pPr>
              <w:pStyle w:val="ATATableBody"/>
              <w:rPr>
                <w:b/>
                <w:sz w:val="26"/>
                <w:szCs w:val="26"/>
              </w:rPr>
            </w:pPr>
          </w:p>
        </w:tc>
      </w:tr>
    </w:tbl>
    <w:p w14:paraId="5F16FE1B" w14:textId="77777777" w:rsidR="001C6CC6" w:rsidRPr="002F76FF" w:rsidRDefault="001C6CC6" w:rsidP="007F537C">
      <w:pPr>
        <w:pStyle w:val="ATABody"/>
        <w:rPr>
          <w:b/>
          <w:sz w:val="26"/>
          <w:szCs w:val="26"/>
        </w:rPr>
      </w:pPr>
    </w:p>
    <w:p w14:paraId="5F16FE1D" w14:textId="77777777" w:rsidR="001C6CC6" w:rsidRPr="002F76FF" w:rsidRDefault="001C6CC6" w:rsidP="007F537C">
      <w:pPr>
        <w:pStyle w:val="ATABody"/>
        <w:rPr>
          <w:b/>
          <w:sz w:val="26"/>
          <w:szCs w:val="26"/>
        </w:rPr>
      </w:pPr>
    </w:p>
    <w:p w14:paraId="5F16FE1E" w14:textId="77777777" w:rsidR="001C6CC6" w:rsidRPr="002F76FF" w:rsidRDefault="001C6CC6" w:rsidP="007F537C">
      <w:pPr>
        <w:pStyle w:val="ATABody"/>
        <w:rPr>
          <w:b/>
          <w:sz w:val="26"/>
          <w:szCs w:val="26"/>
        </w:rPr>
      </w:pPr>
    </w:p>
    <w:p w14:paraId="5F16FE1F" w14:textId="77777777" w:rsidR="001C6CC6" w:rsidRPr="002F76FF" w:rsidRDefault="001C6CC6" w:rsidP="007F537C">
      <w:pPr>
        <w:pStyle w:val="ATABody"/>
        <w:rPr>
          <w:b/>
          <w:sz w:val="26"/>
          <w:szCs w:val="26"/>
        </w:rPr>
      </w:pPr>
    </w:p>
    <w:p w14:paraId="5F16FE20" w14:textId="77777777" w:rsidR="001C6CC6" w:rsidRPr="002F76FF" w:rsidRDefault="001C6CC6" w:rsidP="007F537C">
      <w:pPr>
        <w:pStyle w:val="ATABody"/>
        <w:rPr>
          <w:b/>
          <w:sz w:val="26"/>
          <w:szCs w:val="26"/>
        </w:rPr>
      </w:pPr>
    </w:p>
    <w:p w14:paraId="5F16FE21" w14:textId="77777777" w:rsidR="001C6CC6" w:rsidRPr="002F76FF" w:rsidRDefault="001C6CC6" w:rsidP="007F537C">
      <w:pPr>
        <w:pStyle w:val="ATABody"/>
        <w:rPr>
          <w:b/>
          <w:sz w:val="26"/>
          <w:szCs w:val="26"/>
        </w:rPr>
      </w:pPr>
    </w:p>
    <w:p w14:paraId="5F16FE22" w14:textId="77777777" w:rsidR="001C6CC6" w:rsidRPr="002F76FF" w:rsidRDefault="001C6CC6" w:rsidP="007F537C">
      <w:pPr>
        <w:pStyle w:val="ATABody"/>
        <w:rPr>
          <w:b/>
          <w:sz w:val="26"/>
          <w:szCs w:val="26"/>
        </w:rPr>
      </w:pPr>
    </w:p>
    <w:p w14:paraId="5F16FE23" w14:textId="77777777" w:rsidR="001C6CC6" w:rsidRPr="002F76FF" w:rsidRDefault="001C6CC6" w:rsidP="007F537C">
      <w:pPr>
        <w:pStyle w:val="ATABody"/>
        <w:rPr>
          <w:b/>
          <w:sz w:val="26"/>
          <w:szCs w:val="26"/>
        </w:rPr>
      </w:pPr>
    </w:p>
    <w:p w14:paraId="5F16FE24" w14:textId="77777777" w:rsidR="001C6CC6" w:rsidRPr="002F76FF" w:rsidRDefault="001C6CC6" w:rsidP="007F537C">
      <w:pPr>
        <w:pStyle w:val="ATABody"/>
        <w:rPr>
          <w:b/>
          <w:sz w:val="26"/>
          <w:szCs w:val="26"/>
        </w:rPr>
      </w:pPr>
    </w:p>
    <w:p w14:paraId="5F16FE25" w14:textId="77777777" w:rsidR="001C6CC6" w:rsidRPr="002F76FF" w:rsidRDefault="001C6CC6" w:rsidP="007F537C">
      <w:pPr>
        <w:pStyle w:val="ATABody"/>
        <w:rPr>
          <w:b/>
          <w:sz w:val="26"/>
          <w:szCs w:val="26"/>
        </w:rPr>
      </w:pPr>
    </w:p>
    <w:p w14:paraId="5F16FE26" w14:textId="77777777" w:rsidR="001C6CC6" w:rsidRPr="002F76FF" w:rsidRDefault="001C6CC6" w:rsidP="007F537C">
      <w:pPr>
        <w:pStyle w:val="ATABody"/>
        <w:rPr>
          <w:b/>
          <w:sz w:val="26"/>
          <w:szCs w:val="26"/>
        </w:rPr>
      </w:pPr>
    </w:p>
    <w:p w14:paraId="5F16FE27" w14:textId="77777777" w:rsidR="001C6CC6" w:rsidRPr="002F76FF" w:rsidRDefault="001C6CC6" w:rsidP="007F537C">
      <w:pPr>
        <w:pStyle w:val="ATABody"/>
        <w:rPr>
          <w:b/>
          <w:sz w:val="26"/>
          <w:szCs w:val="26"/>
        </w:rPr>
      </w:pPr>
    </w:p>
    <w:p w14:paraId="3AE6397B" w14:textId="77777777" w:rsidR="00B74751" w:rsidRPr="002F76FF" w:rsidRDefault="00B74751" w:rsidP="007F537C">
      <w:pPr>
        <w:pStyle w:val="ATABody"/>
        <w:rPr>
          <w:b/>
          <w:sz w:val="26"/>
          <w:szCs w:val="26"/>
        </w:rPr>
      </w:pPr>
    </w:p>
    <w:p w14:paraId="2D37EEC3" w14:textId="77777777" w:rsidR="00B74751" w:rsidRPr="002F76FF" w:rsidRDefault="00B74751" w:rsidP="007F537C">
      <w:pPr>
        <w:pStyle w:val="ATABody"/>
        <w:rPr>
          <w:b/>
          <w:sz w:val="26"/>
          <w:szCs w:val="26"/>
        </w:rPr>
      </w:pPr>
    </w:p>
    <w:p w14:paraId="55CF88D4" w14:textId="77777777" w:rsidR="00B74751" w:rsidRPr="002F76FF" w:rsidRDefault="00B74751" w:rsidP="007F537C">
      <w:pPr>
        <w:pStyle w:val="ATABody"/>
        <w:rPr>
          <w:b/>
          <w:sz w:val="26"/>
          <w:szCs w:val="26"/>
        </w:rPr>
      </w:pPr>
    </w:p>
    <w:p w14:paraId="5F16FE28" w14:textId="77777777" w:rsidR="001C6CC6" w:rsidRPr="002F76FF" w:rsidRDefault="001C6CC6" w:rsidP="007F537C">
      <w:pPr>
        <w:pStyle w:val="ATABody"/>
        <w:rPr>
          <w:b/>
          <w:sz w:val="26"/>
          <w:szCs w:val="26"/>
        </w:rPr>
      </w:pPr>
    </w:p>
    <w:p w14:paraId="5F16FE29" w14:textId="77777777" w:rsidR="001C6CC6" w:rsidRPr="002F76FF" w:rsidRDefault="001C6CC6" w:rsidP="007F537C">
      <w:pPr>
        <w:pStyle w:val="ATABody"/>
        <w:rPr>
          <w:b/>
          <w:sz w:val="26"/>
          <w:szCs w:val="26"/>
        </w:rPr>
      </w:pPr>
    </w:p>
    <w:p w14:paraId="5F16FE2A" w14:textId="77777777" w:rsidR="001C6CC6" w:rsidRPr="002F76FF" w:rsidRDefault="001C6CC6" w:rsidP="007F537C">
      <w:pPr>
        <w:pStyle w:val="ATABody"/>
        <w:rPr>
          <w:b/>
          <w:sz w:val="26"/>
          <w:szCs w:val="26"/>
        </w:rPr>
      </w:pPr>
    </w:p>
    <w:p w14:paraId="5F16FE2B" w14:textId="77777777" w:rsidR="001C6CC6" w:rsidRPr="002F76FF" w:rsidRDefault="001C6CC6" w:rsidP="007F537C">
      <w:pPr>
        <w:pStyle w:val="ATABody"/>
        <w:rPr>
          <w:b/>
          <w:sz w:val="26"/>
          <w:szCs w:val="26"/>
        </w:rPr>
      </w:pPr>
    </w:p>
    <w:p w14:paraId="5F16FE2C" w14:textId="77777777" w:rsidR="001C6CC6" w:rsidRPr="002F76FF" w:rsidRDefault="001C6CC6" w:rsidP="007F537C">
      <w:pPr>
        <w:pStyle w:val="ATABody"/>
        <w:rPr>
          <w:b/>
          <w:sz w:val="26"/>
          <w:szCs w:val="26"/>
        </w:rPr>
      </w:pPr>
    </w:p>
    <w:p w14:paraId="5F16FE2D" w14:textId="77777777" w:rsidR="001C6CC6" w:rsidRPr="002F76FF" w:rsidRDefault="001C6CC6" w:rsidP="007F537C">
      <w:pPr>
        <w:pStyle w:val="ATABody"/>
        <w:rPr>
          <w:b/>
          <w:sz w:val="26"/>
          <w:szCs w:val="26"/>
        </w:rPr>
      </w:pPr>
    </w:p>
    <w:p w14:paraId="5F16FE2E" w14:textId="77777777" w:rsidR="001C6CC6" w:rsidRPr="002F76FF" w:rsidRDefault="001C6CC6" w:rsidP="007F537C">
      <w:pPr>
        <w:pStyle w:val="ATABody"/>
        <w:rPr>
          <w:b/>
          <w:sz w:val="26"/>
          <w:szCs w:val="26"/>
        </w:rPr>
      </w:pPr>
    </w:p>
    <w:p w14:paraId="5F16FE2F" w14:textId="77777777" w:rsidR="001C6CC6" w:rsidRPr="002F76FF" w:rsidRDefault="001C6CC6" w:rsidP="001C6CC6">
      <w:pPr>
        <w:pStyle w:val="ataBody0"/>
        <w:jc w:val="center"/>
        <w:rPr>
          <w:b/>
          <w:sz w:val="26"/>
          <w:szCs w:val="26"/>
        </w:rPr>
      </w:pPr>
      <w:r w:rsidRPr="002F76FF">
        <w:rPr>
          <w:b/>
          <w:sz w:val="26"/>
          <w:szCs w:val="26"/>
        </w:rPr>
        <w:t>تم ترك هذه الصفحة فارغة عمداً.</w:t>
      </w:r>
    </w:p>
    <w:p w14:paraId="5F16FE30" w14:textId="77777777" w:rsidR="001C6CC6" w:rsidRPr="002F76FF" w:rsidRDefault="001C6CC6" w:rsidP="007F537C">
      <w:pPr>
        <w:pStyle w:val="ATABody"/>
        <w:rPr>
          <w:b/>
          <w:sz w:val="26"/>
          <w:szCs w:val="26"/>
        </w:rPr>
      </w:pPr>
    </w:p>
    <w:p w14:paraId="5F16FE31" w14:textId="77777777" w:rsidR="001C6CC6" w:rsidRPr="002F76FF" w:rsidRDefault="001C6CC6" w:rsidP="007F537C">
      <w:pPr>
        <w:pStyle w:val="ATABody"/>
        <w:rPr>
          <w:b/>
          <w:sz w:val="26"/>
          <w:szCs w:val="26"/>
        </w:rPr>
      </w:pPr>
    </w:p>
    <w:p w14:paraId="5F16FE32" w14:textId="77777777" w:rsidR="001C6CC6" w:rsidRPr="002F76FF" w:rsidRDefault="001C6CC6" w:rsidP="007F537C">
      <w:pPr>
        <w:pStyle w:val="ATABody"/>
        <w:rPr>
          <w:b/>
          <w:sz w:val="26"/>
          <w:szCs w:val="26"/>
        </w:rPr>
      </w:pPr>
    </w:p>
    <w:p w14:paraId="5F16FE33" w14:textId="77777777" w:rsidR="001C6CC6" w:rsidRPr="002F76FF" w:rsidRDefault="001C6CC6">
      <w:pPr>
        <w:rPr>
          <w:rFonts w:ascii="Cambria" w:hAnsi="Cambria"/>
          <w:b/>
          <w:sz w:val="26"/>
          <w:szCs w:val="26"/>
        </w:rPr>
        <w:sectPr w:rsidR="001C6CC6" w:rsidRPr="002F76FF" w:rsidSect="00BA2198">
          <w:headerReference w:type="default" r:id="rId20"/>
          <w:footerReference w:type="default" r:id="rId21"/>
          <w:pgSz w:w="12240" w:h="15840"/>
          <w:pgMar w:top="1440" w:right="1800" w:bottom="1440" w:left="1800" w:header="720" w:footer="720" w:gutter="0"/>
          <w:cols w:space="720"/>
          <w:docGrid w:linePitch="360"/>
        </w:sectPr>
      </w:pPr>
    </w:p>
    <w:p w14:paraId="5F16FE34" w14:textId="77777777" w:rsidR="001C6CC6" w:rsidRPr="00841C53" w:rsidRDefault="001C6CC6" w:rsidP="001C6CC6">
      <w:pPr>
        <w:keepNext/>
        <w:rPr>
          <w:bCs/>
          <w:sz w:val="26"/>
          <w:szCs w:val="26"/>
        </w:rPr>
      </w:pPr>
      <w:r w:rsidRPr="00841C53">
        <w:rPr>
          <w:bCs/>
          <w:sz w:val="26"/>
          <w:szCs w:val="26"/>
        </w:rPr>
        <w:lastRenderedPageBreak/>
        <w:t xml:space="preserve">الجدول 5: مصفوفة نطاق التهديد </w:t>
      </w:r>
    </w:p>
    <w:p w14:paraId="5F16FE35" w14:textId="77777777" w:rsidR="001C6CC6" w:rsidRPr="002F76FF" w:rsidRDefault="001C6CC6" w:rsidP="001C6CC6">
      <w:pPr>
        <w:pStyle w:val="ataBody0"/>
        <w:rPr>
          <w:b/>
          <w:color w:val="F5C201" w:themeColor="accent2"/>
          <w:sz w:val="26"/>
          <w:szCs w:val="26"/>
        </w:rPr>
      </w:pPr>
      <w:r w:rsidRPr="002F76FF">
        <w:rPr>
          <w:b/>
          <w:noProof/>
          <w:sz w:val="26"/>
          <w:szCs w:val="26"/>
          <w:lang w:eastAsia="en-US" w:bidi="ar-SA"/>
        </w:rPr>
        <mc:AlternateContent>
          <mc:Choice Requires="wps">
            <w:drawing>
              <wp:anchor distT="0" distB="0" distL="114300" distR="114300" simplePos="0" relativeHeight="251615744" behindDoc="0" locked="0" layoutInCell="1" allowOverlap="1" wp14:anchorId="5F1703BB" wp14:editId="5F1703BC">
                <wp:simplePos x="0" y="0"/>
                <wp:positionH relativeFrom="column">
                  <wp:posOffset>384175</wp:posOffset>
                </wp:positionH>
                <wp:positionV relativeFrom="paragraph">
                  <wp:posOffset>225425</wp:posOffset>
                </wp:positionV>
                <wp:extent cx="3238500" cy="28638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286385"/>
                        </a:xfrm>
                        <a:prstGeom prst="rect">
                          <a:avLst/>
                        </a:prstGeom>
                        <a:noFill/>
                        <a:ln w="6350">
                          <a:noFill/>
                        </a:ln>
                        <a:effectLst/>
                      </wps:spPr>
                      <wps:txbx>
                        <w:txbxContent>
                          <w:p w14:paraId="5F170447" w14:textId="77777777" w:rsidR="00D92651" w:rsidRPr="006A054B" w:rsidRDefault="00D92651" w:rsidP="001C6CC6">
                            <w:pPr>
                              <w:rPr>
                                <w:b/>
                                <w:color w:val="FFFFFF" w:themeColor="background1"/>
                                <w:sz w:val="28"/>
                                <w:szCs w:val="28"/>
                              </w:rPr>
                            </w:pPr>
                            <w:r>
                              <w:rPr>
                                <w:b/>
                                <w:bCs/>
                                <w:color w:val="FFFFFF" w:themeColor="background1"/>
                                <w:sz w:val="28"/>
                                <w:szCs w:val="28"/>
                              </w:rPr>
                              <w:t xml:space="preserve">المنشأة: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1703BB" id="_x0000_t202" coordsize="21600,21600" o:spt="202" path="m,l,21600r21600,l21600,xe">
                <v:stroke joinstyle="miter"/>
                <v:path gradientshapeok="t" o:connecttype="rect"/>
              </v:shapetype>
              <v:shape id="Text Box 12" o:spid="_x0000_s1026" type="#_x0000_t202" style="position:absolute;left:0;text-align:left;margin-left:30.25pt;margin-top:17.75pt;width:255pt;height:22.5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" filled="f" stroked="f" strokeweight=".5pt">
                <v:textbox>
                  <w:txbxContent>
                    <w:p w14:paraId="5F170447" w14:textId="77777777" w:rsidR="00D92651" w:rsidRPr="006A054B" w:rsidRDefault="00D92651" w:rsidP="001C6CC6">
                      <w:pPr>
                        <w:rPr>
                          <w:b/>
                          <w:color w:val="FFFFFF" w:themeColor="background1"/>
                          <w:sz w:val="28"/>
                          <w:szCs w:val="28"/>
                        </w:rPr>
                      </w:pPr>
                      <w:r>
                        <w:rPr>
                          <w:b/>
                          <w:bCs/>
                          <w:color w:val="FFFFFF" w:themeColor="background1"/>
                          <w:sz w:val="28"/>
                          <w:szCs w:val="28"/>
                        </w:rPr>
                        <w:t xml:space="preserve">المنشأة: </w:t>
                      </w:r>
                    </w:p>
                  </w:txbxContent>
                </v:textbox>
              </v:shape>
            </w:pict>
          </mc:Fallback>
        </mc:AlternateContent>
      </w:r>
      <w:r w:rsidRPr="002F76FF">
        <w:rPr>
          <w:b/>
          <w:noProof/>
          <w:sz w:val="26"/>
          <w:szCs w:val="26"/>
          <w:lang w:eastAsia="en-US" w:bidi="ar-SA"/>
        </w:rPr>
        <mc:AlternateContent>
          <mc:Choice Requires="wps">
            <w:drawing>
              <wp:anchor distT="0" distB="0" distL="114300" distR="114300" simplePos="0" relativeHeight="251636224" behindDoc="0" locked="0" layoutInCell="1" allowOverlap="1" wp14:anchorId="5F1703BD" wp14:editId="5F1703BE">
                <wp:simplePos x="0" y="0"/>
                <wp:positionH relativeFrom="column">
                  <wp:posOffset>2355215</wp:posOffset>
                </wp:positionH>
                <wp:positionV relativeFrom="paragraph">
                  <wp:posOffset>3733800</wp:posOffset>
                </wp:positionV>
                <wp:extent cx="1316990" cy="57975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755"/>
                        </a:xfrm>
                        <a:prstGeom prst="rect">
                          <a:avLst/>
                        </a:prstGeom>
                        <a:noFill/>
                        <a:ln w="6350">
                          <a:noFill/>
                        </a:ln>
                        <a:effectLst/>
                      </wps:spPr>
                      <wps:txbx>
                        <w:txbxContent>
                          <w:p w14:paraId="322EA228" w14:textId="77777777" w:rsidR="006161EE" w:rsidRPr="006A054B" w:rsidRDefault="00D92651" w:rsidP="006161EE">
                            <w:pPr>
                              <w:jc w:val="center"/>
                              <w:rPr>
                                <w:b/>
                                <w:color w:val="FFFFFF" w:themeColor="background1"/>
                                <w:sz w:val="28"/>
                                <w:szCs w:val="28"/>
                              </w:rPr>
                            </w:pPr>
                            <w:r>
                              <w:rPr>
                                <w:b/>
                                <w:bCs/>
                                <w:color w:val="FFFFFF" w:themeColor="background1"/>
                                <w:sz w:val="28"/>
                                <w:szCs w:val="28"/>
                              </w:rPr>
                              <w:t xml:space="preserve">احتمال </w:t>
                            </w:r>
                            <w:r>
                              <w:rPr>
                                <w:b/>
                                <w:bCs/>
                                <w:color w:val="FFFFFF" w:themeColor="background1"/>
                                <w:sz w:val="28"/>
                                <w:szCs w:val="28"/>
                              </w:rPr>
                              <w:t xml:space="preserve">الحدوث </w:t>
                            </w:r>
                            <w:r w:rsidR="006161EE">
                              <w:rPr>
                                <w:b/>
                                <w:bCs/>
                                <w:color w:val="FFFFFF" w:themeColor="background1"/>
                                <w:sz w:val="28"/>
                                <w:szCs w:val="28"/>
                              </w:rPr>
                              <w:t xml:space="preserve">منخفض </w:t>
                            </w:r>
                          </w:p>
                          <w:p w14:paraId="5F170449" w14:textId="77777777" w:rsidR="00D92651" w:rsidRPr="006A054B" w:rsidRDefault="00D92651" w:rsidP="001C6CC6">
                            <w:pPr>
                              <w:jc w:val="center"/>
                              <w:rPr>
                                <w:b/>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703BD" id="Text Box 11" o:spid="_x0000_s1027" type="#_x0000_t202" style="position:absolute;left:0;text-align:left;margin-left:185.45pt;margin-top:294pt;width:103.7pt;height:45.6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" filled="f" stroked="f" strokeweight=".5pt">
                <v:textbox>
                  <w:txbxContent>
                    <w:p w14:paraId="322EA228" w14:textId="77777777" w:rsidR="006161EE" w:rsidRPr="006A054B" w:rsidRDefault="00D92651" w:rsidP="006161EE">
                      <w:pPr>
                        <w:jc w:val="center"/>
                        <w:rPr>
                          <w:b/>
                          <w:color w:val="FFFFFF" w:themeColor="background1"/>
                          <w:sz w:val="28"/>
                          <w:szCs w:val="28"/>
                        </w:rPr>
                      </w:pPr>
                      <w:r>
                        <w:rPr>
                          <w:b/>
                          <w:bCs/>
                          <w:color w:val="FFFFFF" w:themeColor="background1"/>
                          <w:sz w:val="28"/>
                          <w:szCs w:val="28"/>
                        </w:rPr>
                        <w:t xml:space="preserve">احتمال الحدوث </w:t>
                      </w:r>
                      <w:r w:rsidR="006161EE">
                        <w:rPr>
                          <w:b/>
                          <w:bCs/>
                          <w:color w:val="FFFFFF" w:themeColor="background1"/>
                          <w:sz w:val="28"/>
                          <w:szCs w:val="28"/>
                        </w:rPr>
                        <w:t xml:space="preserve">منخفض </w:t>
                      </w:r>
                    </w:p>
                    <w:p w14:paraId="5F170449" w14:textId="77777777" w:rsidR="00D92651" w:rsidRPr="006A054B" w:rsidRDefault="00D92651" w:rsidP="001C6CC6">
                      <w:pPr>
                        <w:jc w:val="center"/>
                        <w:rPr>
                          <w:b/>
                          <w:color w:val="FFFFFF" w:themeColor="background1"/>
                          <w:sz w:val="28"/>
                          <w:szCs w:val="28"/>
                        </w:rPr>
                      </w:pPr>
                    </w:p>
                  </w:txbxContent>
                </v:textbox>
              </v:shape>
            </w:pict>
          </mc:Fallback>
        </mc:AlternateContent>
      </w:r>
      <w:r w:rsidRPr="002F76FF">
        <w:rPr>
          <w:b/>
          <w:noProof/>
          <w:sz w:val="26"/>
          <w:szCs w:val="26"/>
          <w:lang w:eastAsia="en-US" w:bidi="ar-SA"/>
        </w:rPr>
        <mc:AlternateContent>
          <mc:Choice Requires="wps">
            <w:drawing>
              <wp:anchor distT="0" distB="0" distL="114300" distR="114300" simplePos="0" relativeHeight="251641344" behindDoc="0" locked="0" layoutInCell="1" allowOverlap="1" wp14:anchorId="5F1703BF" wp14:editId="5F1703C0">
                <wp:simplePos x="0" y="0"/>
                <wp:positionH relativeFrom="column">
                  <wp:posOffset>4326255</wp:posOffset>
                </wp:positionH>
                <wp:positionV relativeFrom="paragraph">
                  <wp:posOffset>3733165</wp:posOffset>
                </wp:positionV>
                <wp:extent cx="1316990" cy="57975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755"/>
                        </a:xfrm>
                        <a:prstGeom prst="rect">
                          <a:avLst/>
                        </a:prstGeom>
                        <a:noFill/>
                        <a:ln w="6350">
                          <a:noFill/>
                        </a:ln>
                        <a:effectLst/>
                      </wps:spPr>
                      <wps:txbx>
                        <w:txbxContent>
                          <w:p w14:paraId="629FF590" w14:textId="77777777" w:rsidR="006161EE" w:rsidRPr="006A054B" w:rsidRDefault="00D92651" w:rsidP="006161EE">
                            <w:pPr>
                              <w:jc w:val="center"/>
                              <w:rPr>
                                <w:b/>
                                <w:color w:val="FFFFFF" w:themeColor="background1"/>
                                <w:sz w:val="28"/>
                                <w:szCs w:val="28"/>
                              </w:rPr>
                            </w:pPr>
                            <w:r>
                              <w:rPr>
                                <w:b/>
                                <w:bCs/>
                                <w:color w:val="FFFFFF" w:themeColor="background1"/>
                                <w:sz w:val="28"/>
                                <w:szCs w:val="28"/>
                              </w:rPr>
                              <w:t xml:space="preserve">احتمال الحدوث </w:t>
                            </w:r>
                            <w:r w:rsidR="006161EE">
                              <w:rPr>
                                <w:b/>
                                <w:bCs/>
                                <w:color w:val="FFFFFF" w:themeColor="background1"/>
                                <w:sz w:val="28"/>
                                <w:szCs w:val="28"/>
                              </w:rPr>
                              <w:t>متوسط</w:t>
                            </w:r>
                          </w:p>
                          <w:p w14:paraId="5F17044B" w14:textId="77777777" w:rsidR="00D92651" w:rsidRPr="006A054B" w:rsidRDefault="00D92651" w:rsidP="001C6CC6">
                            <w:pPr>
                              <w:jc w:val="center"/>
                              <w:rPr>
                                <w:b/>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703BF" id="Text Box 10" o:spid="_x0000_s1028" type="#_x0000_t202" style="position:absolute;left:0;text-align:left;margin-left:340.65pt;margin-top:293.95pt;width:103.7pt;height:45.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" filled="f" stroked="f" strokeweight=".5pt">
                <v:textbox>
                  <w:txbxContent>
                    <w:p w14:paraId="629FF590" w14:textId="77777777" w:rsidR="006161EE" w:rsidRPr="006A054B" w:rsidRDefault="00D92651" w:rsidP="006161EE">
                      <w:pPr>
                        <w:jc w:val="center"/>
                        <w:rPr>
                          <w:b/>
                          <w:color w:val="FFFFFF" w:themeColor="background1"/>
                          <w:sz w:val="28"/>
                          <w:szCs w:val="28"/>
                        </w:rPr>
                      </w:pPr>
                      <w:r>
                        <w:rPr>
                          <w:b/>
                          <w:bCs/>
                          <w:color w:val="FFFFFF" w:themeColor="background1"/>
                          <w:sz w:val="28"/>
                          <w:szCs w:val="28"/>
                        </w:rPr>
                        <w:t xml:space="preserve">احتمال الحدوث </w:t>
                      </w:r>
                      <w:r w:rsidR="006161EE">
                        <w:rPr>
                          <w:b/>
                          <w:bCs/>
                          <w:color w:val="FFFFFF" w:themeColor="background1"/>
                          <w:sz w:val="28"/>
                          <w:szCs w:val="28"/>
                        </w:rPr>
                        <w:t>متوسط</w:t>
                      </w:r>
                    </w:p>
                    <w:p w14:paraId="5F17044B" w14:textId="77777777" w:rsidR="00D92651" w:rsidRPr="006A054B" w:rsidRDefault="00D92651" w:rsidP="001C6CC6">
                      <w:pPr>
                        <w:jc w:val="center"/>
                        <w:rPr>
                          <w:b/>
                          <w:color w:val="FFFFFF" w:themeColor="background1"/>
                          <w:sz w:val="28"/>
                          <w:szCs w:val="28"/>
                        </w:rPr>
                      </w:pPr>
                    </w:p>
                  </w:txbxContent>
                </v:textbox>
              </v:shape>
            </w:pict>
          </mc:Fallback>
        </mc:AlternateContent>
      </w:r>
      <w:r w:rsidRPr="002F76FF">
        <w:rPr>
          <w:b/>
          <w:noProof/>
          <w:sz w:val="26"/>
          <w:szCs w:val="26"/>
          <w:lang w:eastAsia="en-US" w:bidi="ar-SA"/>
        </w:rPr>
        <mc:AlternateContent>
          <mc:Choice Requires="wps">
            <w:drawing>
              <wp:anchor distT="0" distB="0" distL="114300" distR="114300" simplePos="0" relativeHeight="251646464" behindDoc="0" locked="0" layoutInCell="1" allowOverlap="1" wp14:anchorId="5F1703C1" wp14:editId="5F1703C2">
                <wp:simplePos x="0" y="0"/>
                <wp:positionH relativeFrom="column">
                  <wp:posOffset>6397625</wp:posOffset>
                </wp:positionH>
                <wp:positionV relativeFrom="paragraph">
                  <wp:posOffset>3733165</wp:posOffset>
                </wp:positionV>
                <wp:extent cx="1316990" cy="57975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755"/>
                        </a:xfrm>
                        <a:prstGeom prst="rect">
                          <a:avLst/>
                        </a:prstGeom>
                        <a:noFill/>
                        <a:ln w="6350">
                          <a:noFill/>
                        </a:ln>
                        <a:effectLst/>
                      </wps:spPr>
                      <wps:txbx>
                        <w:txbxContent>
                          <w:p w14:paraId="05F2BAAA" w14:textId="77777777" w:rsidR="006161EE" w:rsidRPr="006A054B" w:rsidRDefault="00D92651" w:rsidP="006161EE">
                            <w:pPr>
                              <w:jc w:val="center"/>
                              <w:rPr>
                                <w:b/>
                                <w:color w:val="FFFFFF" w:themeColor="background1"/>
                                <w:sz w:val="28"/>
                                <w:szCs w:val="28"/>
                              </w:rPr>
                            </w:pPr>
                            <w:r>
                              <w:rPr>
                                <w:b/>
                                <w:bCs/>
                                <w:color w:val="FFFFFF" w:themeColor="background1"/>
                                <w:sz w:val="28"/>
                                <w:szCs w:val="28"/>
                              </w:rPr>
                              <w:t xml:space="preserve">احتمال الحدوث </w:t>
                            </w:r>
                            <w:r w:rsidR="006161EE">
                              <w:rPr>
                                <w:b/>
                                <w:bCs/>
                                <w:color w:val="FFFFFF" w:themeColor="background1"/>
                                <w:sz w:val="28"/>
                                <w:szCs w:val="28"/>
                              </w:rPr>
                              <w:t>مرتفع</w:t>
                            </w:r>
                          </w:p>
                          <w:p w14:paraId="5F17044D" w14:textId="77777777" w:rsidR="00D92651" w:rsidRPr="006A054B" w:rsidRDefault="00D92651" w:rsidP="001C6CC6">
                            <w:pPr>
                              <w:jc w:val="center"/>
                              <w:rPr>
                                <w:b/>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703C1" id="Text Box 9" o:spid="_x0000_s1029" type="#_x0000_t202" style="position:absolute;left:0;text-align:left;margin-left:503.75pt;margin-top:293.95pt;width:103.7pt;height:45.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" filled="f" stroked="f" strokeweight=".5pt">
                <v:textbox>
                  <w:txbxContent>
                    <w:p w14:paraId="05F2BAAA" w14:textId="77777777" w:rsidR="006161EE" w:rsidRPr="006A054B" w:rsidRDefault="00D92651" w:rsidP="006161EE">
                      <w:pPr>
                        <w:jc w:val="center"/>
                        <w:rPr>
                          <w:b/>
                          <w:color w:val="FFFFFF" w:themeColor="background1"/>
                          <w:sz w:val="28"/>
                          <w:szCs w:val="28"/>
                        </w:rPr>
                      </w:pPr>
                      <w:r>
                        <w:rPr>
                          <w:b/>
                          <w:bCs/>
                          <w:color w:val="FFFFFF" w:themeColor="background1"/>
                          <w:sz w:val="28"/>
                          <w:szCs w:val="28"/>
                        </w:rPr>
                        <w:t xml:space="preserve">احتمال الحدوث </w:t>
                      </w:r>
                      <w:r w:rsidR="006161EE">
                        <w:rPr>
                          <w:b/>
                          <w:bCs/>
                          <w:color w:val="FFFFFF" w:themeColor="background1"/>
                          <w:sz w:val="28"/>
                          <w:szCs w:val="28"/>
                        </w:rPr>
                        <w:t>مرتفع</w:t>
                      </w:r>
                    </w:p>
                    <w:p w14:paraId="5F17044D" w14:textId="77777777" w:rsidR="00D92651" w:rsidRPr="006A054B" w:rsidRDefault="00D92651" w:rsidP="001C6CC6">
                      <w:pPr>
                        <w:jc w:val="center"/>
                        <w:rPr>
                          <w:b/>
                          <w:color w:val="FFFFFF" w:themeColor="background1"/>
                          <w:sz w:val="28"/>
                          <w:szCs w:val="28"/>
                        </w:rPr>
                      </w:pPr>
                    </w:p>
                  </w:txbxContent>
                </v:textbox>
              </v:shape>
            </w:pict>
          </mc:Fallback>
        </mc:AlternateContent>
      </w:r>
      <w:r w:rsidRPr="002F76FF">
        <w:rPr>
          <w:b/>
          <w:noProof/>
          <w:sz w:val="26"/>
          <w:szCs w:val="26"/>
          <w:lang w:eastAsia="en-US" w:bidi="ar-SA"/>
        </w:rPr>
        <mc:AlternateContent>
          <mc:Choice Requires="wps">
            <w:drawing>
              <wp:anchor distT="0" distB="0" distL="114300" distR="114300" simplePos="0" relativeHeight="251620864" behindDoc="0" locked="0" layoutInCell="1" allowOverlap="1" wp14:anchorId="5F1703C3" wp14:editId="5F1703C4">
                <wp:simplePos x="0" y="0"/>
                <wp:positionH relativeFrom="column">
                  <wp:posOffset>384175</wp:posOffset>
                </wp:positionH>
                <wp:positionV relativeFrom="paragraph">
                  <wp:posOffset>795655</wp:posOffset>
                </wp:positionV>
                <wp:extent cx="1316990" cy="57912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120"/>
                        </a:xfrm>
                        <a:prstGeom prst="rect">
                          <a:avLst/>
                        </a:prstGeom>
                        <a:noFill/>
                        <a:ln w="6350">
                          <a:noFill/>
                        </a:ln>
                        <a:effectLst/>
                      </wps:spPr>
                      <wps:txbx>
                        <w:txbxContent>
                          <w:p w14:paraId="5F17044E" w14:textId="0BA7C8A4" w:rsidR="00D92651" w:rsidRPr="006A054B" w:rsidRDefault="00D92651" w:rsidP="006161EE">
                            <w:pPr>
                              <w:jc w:val="center"/>
                              <w:rPr>
                                <w:b/>
                                <w:color w:val="FFFFFF" w:themeColor="background1"/>
                                <w:sz w:val="28"/>
                                <w:szCs w:val="28"/>
                              </w:rPr>
                            </w:pPr>
                            <w:r>
                              <w:rPr>
                                <w:b/>
                                <w:bCs/>
                                <w:color w:val="FFFFFF" w:themeColor="background1"/>
                                <w:sz w:val="28"/>
                                <w:szCs w:val="28"/>
                              </w:rPr>
                              <w:t xml:space="preserve">العواقب المرتفعة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703C3" id="Text Box 8" o:spid="_x0000_s1030" type="#_x0000_t202" style="position:absolute;left:0;text-align:left;margin-left:30.25pt;margin-top:62.65pt;width:103.7pt;height:45.6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" filled="f" stroked="f" strokeweight=".5pt">
                <v:textbox>
                  <w:txbxContent>
                    <w:p w14:paraId="5F17044E" w14:textId="0BA7C8A4" w:rsidR="00D92651" w:rsidRPr="006A054B" w:rsidRDefault="00D92651" w:rsidP="006161EE">
                      <w:pPr>
                        <w:jc w:val="center"/>
                        <w:rPr>
                          <w:b/>
                          <w:color w:val="FFFFFF" w:themeColor="background1"/>
                          <w:sz w:val="28"/>
                          <w:szCs w:val="28"/>
                        </w:rPr>
                      </w:pPr>
                      <w:r>
                        <w:rPr>
                          <w:b/>
                          <w:bCs/>
                          <w:color w:val="FFFFFF" w:themeColor="background1"/>
                          <w:sz w:val="28"/>
                          <w:szCs w:val="28"/>
                        </w:rPr>
                        <w:t xml:space="preserve">العواقب المرتفعة </w:t>
                      </w:r>
                    </w:p>
                  </w:txbxContent>
                </v:textbox>
              </v:shape>
            </w:pict>
          </mc:Fallback>
        </mc:AlternateContent>
      </w:r>
      <w:r w:rsidRPr="002F76FF">
        <w:rPr>
          <w:b/>
          <w:noProof/>
          <w:sz w:val="26"/>
          <w:szCs w:val="26"/>
          <w:lang w:eastAsia="en-US" w:bidi="ar-SA"/>
        </w:rPr>
        <mc:AlternateContent>
          <mc:Choice Requires="wps">
            <w:drawing>
              <wp:anchor distT="0" distB="0" distL="114300" distR="114300" simplePos="0" relativeHeight="251625984" behindDoc="0" locked="0" layoutInCell="1" allowOverlap="1" wp14:anchorId="5F1703C5" wp14:editId="5F1703C6">
                <wp:simplePos x="0" y="0"/>
                <wp:positionH relativeFrom="column">
                  <wp:posOffset>384175</wp:posOffset>
                </wp:positionH>
                <wp:positionV relativeFrom="paragraph">
                  <wp:posOffset>1774825</wp:posOffset>
                </wp:positionV>
                <wp:extent cx="1316990" cy="57912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120"/>
                        </a:xfrm>
                        <a:prstGeom prst="rect">
                          <a:avLst/>
                        </a:prstGeom>
                        <a:noFill/>
                        <a:ln w="6350">
                          <a:noFill/>
                        </a:ln>
                        <a:effectLst/>
                      </wps:spPr>
                      <wps:txbx>
                        <w:txbxContent>
                          <w:p w14:paraId="5F17044F" w14:textId="77777777" w:rsidR="00D92651" w:rsidRPr="006A054B" w:rsidRDefault="00D92651" w:rsidP="001C6CC6">
                            <w:pPr>
                              <w:jc w:val="center"/>
                              <w:rPr>
                                <w:b/>
                                <w:color w:val="FFFFFF" w:themeColor="background1"/>
                                <w:sz w:val="28"/>
                                <w:szCs w:val="28"/>
                              </w:rPr>
                            </w:pPr>
                            <w:r>
                              <w:rPr>
                                <w:b/>
                                <w:bCs/>
                                <w:color w:val="FFFFFF" w:themeColor="background1"/>
                                <w:sz w:val="28"/>
                                <w:szCs w:val="28"/>
                              </w:rPr>
                              <w:t xml:space="preserve">العواقب </w:t>
                            </w:r>
                            <w:r>
                              <w:rPr>
                                <w:b/>
                                <w:bCs/>
                                <w:color w:val="FFFFFF" w:themeColor="background1"/>
                                <w:sz w:val="28"/>
                                <w:szCs w:val="28"/>
                              </w:rPr>
                              <w:t>المتوسطة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703C5" id="Text Box 4" o:spid="_x0000_s1031" type="#_x0000_t202" style="position:absolute;left:0;text-align:left;margin-left:30.25pt;margin-top:139.75pt;width:103.7pt;height:45.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" filled="f" stroked="f" strokeweight=".5pt">
                <v:textbox>
                  <w:txbxContent>
                    <w:p w14:paraId="5F17044F" w14:textId="77777777" w:rsidR="00D92651" w:rsidRPr="006A054B" w:rsidRDefault="00D92651" w:rsidP="001C6CC6">
                      <w:pPr>
                        <w:jc w:val="center"/>
                        <w:rPr>
                          <w:b/>
                          <w:color w:val="FFFFFF" w:themeColor="background1"/>
                          <w:sz w:val="28"/>
                          <w:szCs w:val="28"/>
                        </w:rPr>
                      </w:pPr>
                      <w:r>
                        <w:rPr>
                          <w:b/>
                          <w:bCs/>
                          <w:color w:val="FFFFFF" w:themeColor="background1"/>
                          <w:sz w:val="28"/>
                          <w:szCs w:val="28"/>
                        </w:rPr>
                        <w:t>العواقب المتوسطة</w:t>
                      </w:r>
                    </w:p>
                  </w:txbxContent>
                </v:textbox>
              </v:shape>
            </w:pict>
          </mc:Fallback>
        </mc:AlternateContent>
      </w:r>
      <w:r w:rsidRPr="002F76FF">
        <w:rPr>
          <w:b/>
          <w:noProof/>
          <w:sz w:val="26"/>
          <w:szCs w:val="26"/>
          <w:lang w:eastAsia="en-US" w:bidi="ar-SA"/>
        </w:rPr>
        <mc:AlternateContent>
          <mc:Choice Requires="wps">
            <w:drawing>
              <wp:anchor distT="0" distB="0" distL="114300" distR="114300" simplePos="0" relativeHeight="251631104" behindDoc="0" locked="0" layoutInCell="1" allowOverlap="1" wp14:anchorId="5F1703C7" wp14:editId="5F1703C8">
                <wp:simplePos x="0" y="0"/>
                <wp:positionH relativeFrom="column">
                  <wp:posOffset>384175</wp:posOffset>
                </wp:positionH>
                <wp:positionV relativeFrom="paragraph">
                  <wp:posOffset>2750185</wp:posOffset>
                </wp:positionV>
                <wp:extent cx="1316990" cy="5791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579120"/>
                        </a:xfrm>
                        <a:prstGeom prst="rect">
                          <a:avLst/>
                        </a:prstGeom>
                        <a:noFill/>
                        <a:ln w="6350">
                          <a:noFill/>
                        </a:ln>
                        <a:effectLst/>
                      </wps:spPr>
                      <wps:txbx>
                        <w:txbxContent>
                          <w:p w14:paraId="5F170450" w14:textId="77777777" w:rsidR="00D92651" w:rsidRPr="006A054B" w:rsidRDefault="00D92651" w:rsidP="001C6CC6">
                            <w:pPr>
                              <w:jc w:val="center"/>
                              <w:rPr>
                                <w:b/>
                                <w:color w:val="FFFFFF" w:themeColor="background1"/>
                                <w:sz w:val="28"/>
                                <w:szCs w:val="28"/>
                              </w:rPr>
                            </w:pPr>
                            <w:r>
                              <w:rPr>
                                <w:b/>
                                <w:bCs/>
                                <w:color w:val="FFFFFF" w:themeColor="background1"/>
                                <w:sz w:val="28"/>
                                <w:szCs w:val="28"/>
                              </w:rPr>
                              <w:t xml:space="preserve">العواقب </w:t>
                            </w:r>
                            <w:r>
                              <w:rPr>
                                <w:b/>
                                <w:bCs/>
                                <w:color w:val="FFFFFF" w:themeColor="background1"/>
                                <w:sz w:val="28"/>
                                <w:szCs w:val="28"/>
                              </w:rPr>
                              <w:t>المنخفضة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703C7" id="Text Box 3" o:spid="_x0000_s1032" type="#_x0000_t202" style="position:absolute;left:0;text-align:left;margin-left:30.25pt;margin-top:216.55pt;width:103.7pt;height:45.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" filled="f" stroked="f" strokeweight=".5pt">
                <v:textbox>
                  <w:txbxContent>
                    <w:p w14:paraId="5F170450" w14:textId="77777777" w:rsidR="00D92651" w:rsidRPr="006A054B" w:rsidRDefault="00D92651" w:rsidP="001C6CC6">
                      <w:pPr>
                        <w:jc w:val="center"/>
                        <w:rPr>
                          <w:b/>
                          <w:color w:val="FFFFFF" w:themeColor="background1"/>
                          <w:sz w:val="28"/>
                          <w:szCs w:val="28"/>
                        </w:rPr>
                      </w:pPr>
                      <w:r>
                        <w:rPr>
                          <w:b/>
                          <w:bCs/>
                          <w:color w:val="FFFFFF" w:themeColor="background1"/>
                          <w:sz w:val="28"/>
                          <w:szCs w:val="28"/>
                        </w:rPr>
                        <w:t>العواقب المنخفضة</w:t>
                      </w:r>
                    </w:p>
                  </w:txbxContent>
                </v:textbox>
              </v:shape>
            </w:pict>
          </mc:Fallback>
        </mc:AlternateContent>
      </w:r>
      <w:r w:rsidRPr="002F76FF">
        <w:rPr>
          <w:b/>
          <w:noProof/>
          <w:sz w:val="26"/>
          <w:szCs w:val="26"/>
          <w:lang w:eastAsia="en-US" w:bidi="ar-SA"/>
        </w:rPr>
        <w:drawing>
          <wp:inline distT="0" distB="0" distL="0" distR="0" wp14:anchorId="5F1703C9" wp14:editId="5F1703CA">
            <wp:extent cx="8077200" cy="46562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77200" cy="4656216"/>
                    </a:xfrm>
                    <a:prstGeom prst="rect">
                      <a:avLst/>
                    </a:prstGeom>
                    <a:noFill/>
                    <a:ln>
                      <a:noFill/>
                    </a:ln>
                    <a:effectLst/>
                  </pic:spPr>
                </pic:pic>
              </a:graphicData>
            </a:graphic>
          </wp:inline>
        </w:drawing>
      </w:r>
    </w:p>
    <w:p w14:paraId="5F16FE36" w14:textId="77777777" w:rsidR="001C6CC6" w:rsidRPr="002F76FF" w:rsidRDefault="001C6CC6" w:rsidP="00837545">
      <w:pPr>
        <w:pStyle w:val="ATABody"/>
        <w:rPr>
          <w:b/>
          <w:sz w:val="26"/>
          <w:szCs w:val="26"/>
        </w:rPr>
      </w:pPr>
    </w:p>
    <w:p w14:paraId="5F16FE37" w14:textId="77777777" w:rsidR="001C6CC6" w:rsidRPr="002F76FF" w:rsidRDefault="001C6CC6" w:rsidP="00837545">
      <w:pPr>
        <w:pStyle w:val="ATABody"/>
        <w:rPr>
          <w:b/>
          <w:sz w:val="26"/>
          <w:szCs w:val="26"/>
        </w:rPr>
      </w:pPr>
    </w:p>
    <w:p w14:paraId="5F16FE38" w14:textId="77777777" w:rsidR="001C6CC6" w:rsidRPr="002F76FF" w:rsidRDefault="001C6CC6" w:rsidP="00837545">
      <w:pPr>
        <w:pStyle w:val="ATABody"/>
        <w:rPr>
          <w:b/>
          <w:sz w:val="26"/>
          <w:szCs w:val="26"/>
        </w:rPr>
      </w:pPr>
    </w:p>
    <w:p w14:paraId="5F16FE39" w14:textId="77777777" w:rsidR="001C6CC6" w:rsidRPr="002F76FF" w:rsidRDefault="001C6CC6" w:rsidP="00837545">
      <w:pPr>
        <w:pStyle w:val="ATABody"/>
        <w:rPr>
          <w:b/>
          <w:sz w:val="26"/>
          <w:szCs w:val="26"/>
        </w:rPr>
      </w:pPr>
    </w:p>
    <w:p w14:paraId="5F16FE3A" w14:textId="77777777" w:rsidR="001C6CC6" w:rsidRPr="002F76FF" w:rsidRDefault="001C6CC6" w:rsidP="00837545">
      <w:pPr>
        <w:pStyle w:val="ATABody"/>
        <w:rPr>
          <w:b/>
          <w:sz w:val="26"/>
          <w:szCs w:val="26"/>
        </w:rPr>
      </w:pPr>
    </w:p>
    <w:p w14:paraId="5F16FE3B" w14:textId="77777777" w:rsidR="001C6CC6" w:rsidRPr="002F76FF" w:rsidRDefault="001C6CC6" w:rsidP="00837545">
      <w:pPr>
        <w:pStyle w:val="ATABody"/>
        <w:rPr>
          <w:b/>
          <w:sz w:val="26"/>
          <w:szCs w:val="26"/>
        </w:rPr>
      </w:pPr>
    </w:p>
    <w:p w14:paraId="5F16FE3C" w14:textId="77777777" w:rsidR="001C6CC6" w:rsidRPr="002F76FF" w:rsidRDefault="001C6CC6" w:rsidP="00837545">
      <w:pPr>
        <w:pStyle w:val="ATABody"/>
        <w:rPr>
          <w:b/>
          <w:sz w:val="26"/>
          <w:szCs w:val="26"/>
        </w:rPr>
      </w:pPr>
    </w:p>
    <w:p w14:paraId="5F16FE3D" w14:textId="77777777" w:rsidR="001C6CC6" w:rsidRPr="002F76FF" w:rsidRDefault="001C6CC6" w:rsidP="00837545">
      <w:pPr>
        <w:pStyle w:val="ATABody"/>
        <w:rPr>
          <w:b/>
          <w:sz w:val="26"/>
          <w:szCs w:val="26"/>
        </w:rPr>
      </w:pPr>
    </w:p>
    <w:p w14:paraId="5F16FE3E" w14:textId="77777777" w:rsidR="001C6CC6" w:rsidRPr="002F76FF" w:rsidRDefault="001C6CC6" w:rsidP="00837545">
      <w:pPr>
        <w:pStyle w:val="ATABody"/>
        <w:rPr>
          <w:b/>
          <w:sz w:val="26"/>
          <w:szCs w:val="26"/>
        </w:rPr>
      </w:pPr>
    </w:p>
    <w:p w14:paraId="5F16FE3F" w14:textId="77777777" w:rsidR="001C6CC6" w:rsidRPr="002F76FF" w:rsidRDefault="001C6CC6" w:rsidP="00837545">
      <w:pPr>
        <w:pStyle w:val="ATABody"/>
        <w:rPr>
          <w:b/>
          <w:sz w:val="26"/>
          <w:szCs w:val="26"/>
        </w:rPr>
      </w:pPr>
    </w:p>
    <w:p w14:paraId="15C10CA1" w14:textId="77777777" w:rsidR="00B74751" w:rsidRPr="002F76FF" w:rsidRDefault="00B74751" w:rsidP="00837545">
      <w:pPr>
        <w:pStyle w:val="ATABody"/>
        <w:rPr>
          <w:b/>
          <w:sz w:val="26"/>
          <w:szCs w:val="26"/>
        </w:rPr>
      </w:pPr>
    </w:p>
    <w:p w14:paraId="5F16FE40" w14:textId="77777777" w:rsidR="001C6CC6" w:rsidRPr="002F76FF" w:rsidRDefault="001C6CC6" w:rsidP="00837545">
      <w:pPr>
        <w:pStyle w:val="ATABody"/>
        <w:rPr>
          <w:b/>
          <w:sz w:val="26"/>
          <w:szCs w:val="26"/>
        </w:rPr>
      </w:pPr>
    </w:p>
    <w:p w14:paraId="5F16FE41" w14:textId="77777777" w:rsidR="001C6CC6" w:rsidRPr="002F76FF" w:rsidRDefault="001C6CC6" w:rsidP="00837545">
      <w:pPr>
        <w:pStyle w:val="ATABody"/>
        <w:rPr>
          <w:b/>
          <w:sz w:val="26"/>
          <w:szCs w:val="26"/>
        </w:rPr>
      </w:pPr>
    </w:p>
    <w:p w14:paraId="5F16FE42" w14:textId="77777777" w:rsidR="001C6CC6" w:rsidRPr="002F76FF" w:rsidRDefault="001C6CC6" w:rsidP="00837545">
      <w:pPr>
        <w:pStyle w:val="ATABody"/>
        <w:rPr>
          <w:b/>
          <w:sz w:val="26"/>
          <w:szCs w:val="26"/>
        </w:rPr>
      </w:pPr>
    </w:p>
    <w:p w14:paraId="5F16FE43" w14:textId="77777777" w:rsidR="001C6CC6" w:rsidRPr="002F76FF" w:rsidRDefault="001C6CC6" w:rsidP="00837545">
      <w:pPr>
        <w:pStyle w:val="ATABody"/>
        <w:rPr>
          <w:b/>
          <w:sz w:val="26"/>
          <w:szCs w:val="26"/>
        </w:rPr>
      </w:pPr>
    </w:p>
    <w:p w14:paraId="5F16FE44" w14:textId="77777777" w:rsidR="001C6CC6" w:rsidRPr="002F76FF" w:rsidRDefault="001C6CC6" w:rsidP="00837545">
      <w:pPr>
        <w:pStyle w:val="ATABody"/>
        <w:rPr>
          <w:b/>
          <w:sz w:val="26"/>
          <w:szCs w:val="26"/>
        </w:rPr>
      </w:pPr>
    </w:p>
    <w:p w14:paraId="5F16FE45" w14:textId="77777777" w:rsidR="001C6CC6" w:rsidRPr="002F76FF" w:rsidRDefault="001C6CC6" w:rsidP="001C6CC6">
      <w:pPr>
        <w:pStyle w:val="ataBody0"/>
        <w:jc w:val="center"/>
        <w:rPr>
          <w:b/>
          <w:sz w:val="26"/>
          <w:szCs w:val="26"/>
        </w:rPr>
      </w:pPr>
      <w:r w:rsidRPr="002F76FF">
        <w:rPr>
          <w:b/>
          <w:sz w:val="26"/>
          <w:szCs w:val="26"/>
        </w:rPr>
        <w:t>تم ترك هذه الصفحة فارغة عمداً.</w:t>
      </w:r>
    </w:p>
    <w:p w14:paraId="5F16FE46" w14:textId="77777777" w:rsidR="001C6CC6" w:rsidRPr="002F76FF" w:rsidRDefault="001C6CC6" w:rsidP="001C6CC6">
      <w:pPr>
        <w:pStyle w:val="ataBody0"/>
        <w:rPr>
          <w:b/>
          <w:sz w:val="26"/>
          <w:szCs w:val="26"/>
        </w:rPr>
      </w:pPr>
    </w:p>
    <w:p w14:paraId="5F16FE47" w14:textId="77777777" w:rsidR="001C6CC6" w:rsidRPr="002F76FF" w:rsidRDefault="001C6CC6" w:rsidP="001C6CC6">
      <w:pPr>
        <w:rPr>
          <w:rFonts w:ascii="Cambria" w:hAnsi="Cambria"/>
          <w:b/>
          <w:sz w:val="26"/>
          <w:szCs w:val="26"/>
        </w:rPr>
        <w:sectPr w:rsidR="001C6CC6" w:rsidRPr="002F76FF" w:rsidSect="00BA2198">
          <w:headerReference w:type="default" r:id="rId23"/>
          <w:footerReference w:type="default" r:id="rId24"/>
          <w:pgSz w:w="15840" w:h="12240" w:orient="landscape"/>
          <w:pgMar w:top="1800" w:right="1440" w:bottom="1800" w:left="1440" w:header="720" w:footer="720" w:gutter="0"/>
          <w:cols w:space="720"/>
          <w:docGrid w:linePitch="360"/>
        </w:sectPr>
      </w:pPr>
    </w:p>
    <w:p w14:paraId="5F16FE48" w14:textId="1D1AB0AB" w:rsidR="001C6CC6" w:rsidRPr="006161EE" w:rsidRDefault="006161EE" w:rsidP="00837545">
      <w:pPr>
        <w:pStyle w:val="ATAHeadingLevel1"/>
        <w:rPr>
          <w:b w:val="0"/>
          <w:bCs/>
          <w:sz w:val="26"/>
          <w:szCs w:val="26"/>
        </w:rPr>
      </w:pPr>
      <w:r w:rsidRPr="006161EE">
        <w:rPr>
          <w:rFonts w:hint="cs"/>
          <w:b w:val="0"/>
          <w:bCs/>
          <w:sz w:val="26"/>
          <w:szCs w:val="26"/>
        </w:rPr>
        <w:lastRenderedPageBreak/>
        <w:t>الجزء 3 من</w:t>
      </w:r>
      <w:r w:rsidR="001C6CC6" w:rsidRPr="006161EE">
        <w:rPr>
          <w:b w:val="0"/>
          <w:bCs/>
          <w:sz w:val="26"/>
          <w:szCs w:val="26"/>
        </w:rPr>
        <w:t xml:space="preserve"> 7: تقدير التهديدات (ساعة واحدة)</w:t>
      </w:r>
    </w:p>
    <w:tbl>
      <w:tblPr>
        <w:bidiVisual/>
        <w:tblW w:w="0" w:type="auto"/>
        <w:tblInd w:w="108" w:type="dxa"/>
        <w:tblLook w:val="04A0" w:firstRow="1" w:lastRow="0" w:firstColumn="1" w:lastColumn="0" w:noHBand="0" w:noVBand="1"/>
      </w:tblPr>
      <w:tblGrid>
        <w:gridCol w:w="2465"/>
        <w:gridCol w:w="6175"/>
      </w:tblGrid>
      <w:tr w:rsidR="001C6CC6" w:rsidRPr="002F76FF" w14:paraId="5F16FE4B" w14:textId="77777777" w:rsidTr="00F75790">
        <w:tc>
          <w:tcPr>
            <w:tcW w:w="2465" w:type="dxa"/>
            <w:shd w:val="clear" w:color="auto" w:fill="auto"/>
          </w:tcPr>
          <w:p w14:paraId="5F16FE49" w14:textId="77777777" w:rsidR="001C6CC6" w:rsidRPr="006161EE" w:rsidRDefault="001C6CC6" w:rsidP="00837545">
            <w:pPr>
              <w:pStyle w:val="ATABody"/>
              <w:rPr>
                <w:rStyle w:val="ATAEmphasis"/>
                <w:b w:val="0"/>
                <w:bCs/>
                <w:sz w:val="26"/>
                <w:szCs w:val="26"/>
              </w:rPr>
            </w:pPr>
            <w:r w:rsidRPr="006161EE">
              <w:rPr>
                <w:rStyle w:val="ATAEmphasis"/>
                <w:b w:val="0"/>
                <w:bCs/>
                <w:sz w:val="26"/>
                <w:szCs w:val="26"/>
              </w:rPr>
              <w:t>الغرض:</w:t>
            </w:r>
          </w:p>
        </w:tc>
        <w:tc>
          <w:tcPr>
            <w:tcW w:w="6175" w:type="dxa"/>
            <w:shd w:val="clear" w:color="auto" w:fill="auto"/>
          </w:tcPr>
          <w:p w14:paraId="5F16FE4A" w14:textId="684CD8FA" w:rsidR="001C6CC6" w:rsidRPr="002F76FF" w:rsidRDefault="00ED18F8" w:rsidP="00ED18F8">
            <w:pPr>
              <w:pStyle w:val="ataBody0"/>
              <w:rPr>
                <w:b/>
                <w:sz w:val="26"/>
                <w:szCs w:val="26"/>
              </w:rPr>
            </w:pPr>
            <w:r w:rsidRPr="002F76FF">
              <w:rPr>
                <w:b/>
                <w:sz w:val="26"/>
                <w:szCs w:val="26"/>
              </w:rPr>
              <w:t>فحص تهديدات الخصم وتقدير احتمالية وقوع هجوم نتيجة لكل تهديد</w:t>
            </w:r>
          </w:p>
        </w:tc>
      </w:tr>
      <w:tr w:rsidR="001C6CC6" w:rsidRPr="002F76FF" w14:paraId="5F16FE4E" w14:textId="77777777" w:rsidTr="00F75790">
        <w:tc>
          <w:tcPr>
            <w:tcW w:w="2465" w:type="dxa"/>
            <w:shd w:val="clear" w:color="auto" w:fill="auto"/>
          </w:tcPr>
          <w:p w14:paraId="5F16FE4C" w14:textId="77777777" w:rsidR="001C6CC6" w:rsidRPr="006161EE" w:rsidRDefault="001C6CC6" w:rsidP="00837545">
            <w:pPr>
              <w:pStyle w:val="ATABody"/>
              <w:rPr>
                <w:rStyle w:val="ATAEmphasis"/>
                <w:b w:val="0"/>
                <w:bCs/>
                <w:sz w:val="26"/>
                <w:szCs w:val="26"/>
              </w:rPr>
            </w:pPr>
            <w:r w:rsidRPr="006161EE">
              <w:rPr>
                <w:rStyle w:val="ATAEmphasis"/>
                <w:b w:val="0"/>
                <w:bCs/>
                <w:sz w:val="26"/>
                <w:szCs w:val="26"/>
              </w:rPr>
              <w:t>المدة:</w:t>
            </w:r>
          </w:p>
        </w:tc>
        <w:tc>
          <w:tcPr>
            <w:tcW w:w="6175" w:type="dxa"/>
            <w:shd w:val="clear" w:color="auto" w:fill="auto"/>
          </w:tcPr>
          <w:p w14:paraId="5F16FE4D" w14:textId="270A5789" w:rsidR="001C6CC6" w:rsidRPr="002F76FF" w:rsidRDefault="00B06563" w:rsidP="00F75790">
            <w:pPr>
              <w:pStyle w:val="ataBody0"/>
              <w:rPr>
                <w:b/>
                <w:sz w:val="26"/>
                <w:szCs w:val="26"/>
              </w:rPr>
            </w:pPr>
            <w:r w:rsidRPr="002F76FF">
              <w:rPr>
                <w:b/>
                <w:sz w:val="26"/>
                <w:szCs w:val="26"/>
              </w:rPr>
              <w:t>60 دقيقة</w:t>
            </w:r>
          </w:p>
        </w:tc>
      </w:tr>
      <w:tr w:rsidR="001C6CC6" w:rsidRPr="002F76FF" w14:paraId="5F16FE51" w14:textId="77777777" w:rsidTr="00F75790">
        <w:tc>
          <w:tcPr>
            <w:tcW w:w="2465" w:type="dxa"/>
            <w:shd w:val="clear" w:color="auto" w:fill="auto"/>
          </w:tcPr>
          <w:p w14:paraId="5F16FE4F" w14:textId="77777777" w:rsidR="001C6CC6" w:rsidRPr="006161EE" w:rsidRDefault="001C6CC6" w:rsidP="00837545">
            <w:pPr>
              <w:pStyle w:val="ATABody"/>
              <w:rPr>
                <w:rStyle w:val="ATAEmphasis"/>
                <w:b w:val="0"/>
                <w:bCs/>
                <w:sz w:val="26"/>
                <w:szCs w:val="26"/>
              </w:rPr>
            </w:pPr>
            <w:r w:rsidRPr="006161EE">
              <w:rPr>
                <w:rStyle w:val="ATAEmphasis"/>
                <w:b w:val="0"/>
                <w:bCs/>
                <w:sz w:val="26"/>
                <w:szCs w:val="26"/>
              </w:rPr>
              <w:t>تشكيل المجموعة:</w:t>
            </w:r>
          </w:p>
        </w:tc>
        <w:tc>
          <w:tcPr>
            <w:tcW w:w="6175" w:type="dxa"/>
            <w:shd w:val="clear" w:color="auto" w:fill="auto"/>
          </w:tcPr>
          <w:p w14:paraId="5F16FE50" w14:textId="40ECAE24" w:rsidR="001C6CC6" w:rsidRPr="002F76FF" w:rsidRDefault="00B06563" w:rsidP="00F75790">
            <w:pPr>
              <w:pStyle w:val="ataBody0"/>
              <w:rPr>
                <w:b/>
                <w:sz w:val="26"/>
                <w:szCs w:val="26"/>
              </w:rPr>
            </w:pPr>
            <w:r w:rsidRPr="002F76FF">
              <w:rPr>
                <w:b/>
                <w:sz w:val="26"/>
                <w:szCs w:val="26"/>
              </w:rPr>
              <w:t>مجموعات الطاولة</w:t>
            </w:r>
          </w:p>
        </w:tc>
      </w:tr>
      <w:tr w:rsidR="001C6CC6" w:rsidRPr="002F76FF" w14:paraId="5F16FE57" w14:textId="77777777" w:rsidTr="00F75790">
        <w:tc>
          <w:tcPr>
            <w:tcW w:w="2465" w:type="dxa"/>
            <w:shd w:val="clear" w:color="auto" w:fill="auto"/>
          </w:tcPr>
          <w:p w14:paraId="5F16FE55" w14:textId="77777777" w:rsidR="001C6CC6" w:rsidRPr="006161EE" w:rsidRDefault="001C6CC6" w:rsidP="00837545">
            <w:pPr>
              <w:pStyle w:val="ATABody"/>
              <w:rPr>
                <w:rStyle w:val="ATAEmphasis"/>
                <w:b w:val="0"/>
                <w:bCs/>
                <w:sz w:val="26"/>
                <w:szCs w:val="26"/>
              </w:rPr>
            </w:pPr>
            <w:r w:rsidRPr="006161EE">
              <w:rPr>
                <w:rStyle w:val="ATAEmphasis"/>
                <w:b w:val="0"/>
                <w:bCs/>
                <w:sz w:val="26"/>
                <w:szCs w:val="26"/>
              </w:rPr>
              <w:t>المعدات:</w:t>
            </w:r>
          </w:p>
        </w:tc>
        <w:tc>
          <w:tcPr>
            <w:tcW w:w="6175" w:type="dxa"/>
            <w:shd w:val="clear" w:color="auto" w:fill="auto"/>
          </w:tcPr>
          <w:p w14:paraId="3984FA65" w14:textId="77777777" w:rsidR="00417C86" w:rsidRPr="002F76FF" w:rsidRDefault="00417C86" w:rsidP="00417C86">
            <w:pPr>
              <w:pStyle w:val="ATABulletLevel01BodySlide"/>
              <w:rPr>
                <w:b/>
                <w:bCs w:val="0"/>
                <w:sz w:val="26"/>
                <w:szCs w:val="26"/>
              </w:rPr>
            </w:pPr>
            <w:r w:rsidRPr="002F76FF">
              <w:rPr>
                <w:b/>
                <w:bCs w:val="0"/>
                <w:sz w:val="26"/>
                <w:szCs w:val="26"/>
              </w:rPr>
              <w:t>حاسوب نقال</w:t>
            </w:r>
          </w:p>
          <w:p w14:paraId="3D86C11E" w14:textId="77777777" w:rsidR="00417C86" w:rsidRPr="002F76FF" w:rsidRDefault="00417C86" w:rsidP="00417C86">
            <w:pPr>
              <w:pStyle w:val="ATABulletLevel01BodySlide"/>
              <w:rPr>
                <w:b/>
                <w:bCs w:val="0"/>
                <w:sz w:val="26"/>
                <w:szCs w:val="26"/>
              </w:rPr>
            </w:pPr>
            <w:r w:rsidRPr="002F76FF">
              <w:rPr>
                <w:b/>
                <w:bCs w:val="0"/>
                <w:sz w:val="26"/>
                <w:szCs w:val="26"/>
              </w:rPr>
              <w:t>نموذج عرض التمرين الختامي</w:t>
            </w:r>
          </w:p>
          <w:p w14:paraId="75AB8039" w14:textId="77777777" w:rsidR="00417C86" w:rsidRPr="002F76FF" w:rsidRDefault="00417C86" w:rsidP="00417C86">
            <w:pPr>
              <w:pStyle w:val="ATABulletLevel01BodySlide"/>
              <w:rPr>
                <w:b/>
                <w:bCs w:val="0"/>
                <w:sz w:val="26"/>
                <w:szCs w:val="26"/>
              </w:rPr>
            </w:pPr>
            <w:r w:rsidRPr="002F76FF">
              <w:rPr>
                <w:b/>
                <w:bCs w:val="0"/>
                <w:sz w:val="26"/>
                <w:szCs w:val="26"/>
              </w:rPr>
              <w:t xml:space="preserve">محركات أقراص الإبهام المصغرة </w:t>
            </w:r>
            <w:r w:rsidRPr="006161EE">
              <w:rPr>
                <w:sz w:val="26"/>
                <w:szCs w:val="26"/>
                <w:rtl w:val="0"/>
              </w:rPr>
              <w:t>USB</w:t>
            </w:r>
          </w:p>
          <w:p w14:paraId="4F63133A" w14:textId="4442841F" w:rsidR="00417C86" w:rsidRPr="002F76FF" w:rsidRDefault="00BF4062" w:rsidP="00417C86">
            <w:pPr>
              <w:pStyle w:val="ATABulletLevel01BodySlide"/>
              <w:rPr>
                <w:b/>
                <w:bCs w:val="0"/>
                <w:sz w:val="26"/>
                <w:szCs w:val="26"/>
              </w:rPr>
            </w:pPr>
            <w:r w:rsidRPr="002F76FF">
              <w:rPr>
                <w:b/>
                <w:bCs w:val="0"/>
                <w:sz w:val="26"/>
                <w:szCs w:val="26"/>
              </w:rPr>
              <w:t>حامل أوراق الرسم البياني</w:t>
            </w:r>
          </w:p>
          <w:p w14:paraId="5F16FE56" w14:textId="613C4659" w:rsidR="001C6CC6" w:rsidRPr="002F76FF" w:rsidRDefault="00417C86" w:rsidP="00417C86">
            <w:pPr>
              <w:pStyle w:val="ATABulletLevel01BodySlide"/>
              <w:rPr>
                <w:b/>
                <w:bCs w:val="0"/>
                <w:sz w:val="26"/>
                <w:szCs w:val="26"/>
              </w:rPr>
            </w:pPr>
            <w:r w:rsidRPr="002F76FF">
              <w:rPr>
                <w:b/>
                <w:bCs w:val="0"/>
                <w:sz w:val="26"/>
                <w:szCs w:val="26"/>
              </w:rPr>
              <w:t>يتعين الرجوع للوحدات 2 إلى 15، عند اللزوم</w:t>
            </w:r>
          </w:p>
        </w:tc>
      </w:tr>
      <w:tr w:rsidR="004C225E" w:rsidRPr="002F76FF" w14:paraId="7BF7AF17" w14:textId="77777777" w:rsidTr="00F75790">
        <w:tc>
          <w:tcPr>
            <w:tcW w:w="2465" w:type="dxa"/>
            <w:shd w:val="clear" w:color="auto" w:fill="auto"/>
          </w:tcPr>
          <w:p w14:paraId="61511DD1" w14:textId="68050FBF" w:rsidR="004C225E" w:rsidRPr="002F76FF" w:rsidRDefault="004C225E" w:rsidP="004C225E">
            <w:pPr>
              <w:pStyle w:val="ATABody"/>
              <w:rPr>
                <w:rStyle w:val="ATAEmphasis"/>
                <w:sz w:val="26"/>
                <w:szCs w:val="26"/>
              </w:rPr>
            </w:pPr>
            <w:r w:rsidRPr="002F76FF">
              <w:rPr>
                <w:b/>
                <w:noProof/>
                <w:sz w:val="26"/>
                <w:szCs w:val="26"/>
                <w:lang w:eastAsia="en-US" w:bidi="ar-SA"/>
              </w:rPr>
              <w:drawing>
                <wp:inline distT="0" distB="0" distL="0" distR="0" wp14:anchorId="2539FF1C" wp14:editId="3F0E6D32">
                  <wp:extent cx="384048" cy="457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7FF1D7FB" w14:textId="77777777" w:rsidR="004C225E" w:rsidRPr="002F76FF" w:rsidRDefault="004C225E" w:rsidP="004C225E">
            <w:pPr>
              <w:pStyle w:val="ATABody"/>
              <w:rPr>
                <w:b/>
                <w:sz w:val="26"/>
                <w:szCs w:val="26"/>
              </w:rPr>
            </w:pPr>
          </w:p>
        </w:tc>
      </w:tr>
    </w:tbl>
    <w:p w14:paraId="5F16FE59" w14:textId="77777777" w:rsidR="001C6CC6" w:rsidRPr="002F76FF" w:rsidRDefault="001C6CC6" w:rsidP="001C6CC6">
      <w:pPr>
        <w:pStyle w:val="ataHeading1"/>
        <w:rPr>
          <w:sz w:val="26"/>
          <w:szCs w:val="26"/>
        </w:rPr>
      </w:pPr>
      <w:r w:rsidRPr="006161EE">
        <w:rPr>
          <w:b w:val="0"/>
          <w:bCs/>
          <w:sz w:val="26"/>
          <w:szCs w:val="26"/>
        </w:rPr>
        <w:t>التوجيهات</w:t>
      </w:r>
      <w:r w:rsidRPr="002F76FF">
        <w:rPr>
          <w:sz w:val="26"/>
          <w:szCs w:val="26"/>
        </w:rPr>
        <w:t>:</w:t>
      </w:r>
      <w:r w:rsidRPr="002F76FF">
        <w:rPr>
          <w:sz w:val="26"/>
          <w:szCs w:val="26"/>
        </w:rPr>
        <w:tab/>
      </w:r>
    </w:p>
    <w:p w14:paraId="135760D1" w14:textId="77777777" w:rsidR="00B5110D" w:rsidRPr="002F76FF" w:rsidRDefault="001C6CC6" w:rsidP="00837545">
      <w:pPr>
        <w:pStyle w:val="ATANumLevel01BodySlide"/>
        <w:numPr>
          <w:ilvl w:val="0"/>
          <w:numId w:val="20"/>
        </w:numPr>
        <w:ind w:left="360" w:hanging="270"/>
        <w:rPr>
          <w:b/>
          <w:sz w:val="26"/>
          <w:szCs w:val="26"/>
        </w:rPr>
      </w:pPr>
      <w:r w:rsidRPr="002F76FF">
        <w:rPr>
          <w:b/>
          <w:sz w:val="26"/>
          <w:szCs w:val="26"/>
        </w:rPr>
        <w:t>إتمام</w:t>
      </w:r>
      <w:r w:rsidRPr="002F76FF">
        <w:rPr>
          <w:b/>
          <w:i/>
          <w:iCs/>
          <w:sz w:val="26"/>
          <w:szCs w:val="26"/>
        </w:rPr>
        <w:t xml:space="preserve"> الجدول 6: ورقة العمل الخاصة بمعلومات تهديد العناصر الداخلية.</w:t>
      </w:r>
      <w:r w:rsidRPr="002F76FF">
        <w:rPr>
          <w:b/>
          <w:sz w:val="26"/>
          <w:szCs w:val="26"/>
        </w:rPr>
        <w:t xml:space="preserve"> </w:t>
      </w:r>
    </w:p>
    <w:p w14:paraId="545B11B3" w14:textId="77777777" w:rsidR="00B5110D" w:rsidRPr="002F76FF" w:rsidRDefault="001C6CC6" w:rsidP="00B5110D">
      <w:pPr>
        <w:pStyle w:val="ATABulletLevel02BodySlide"/>
        <w:rPr>
          <w:b/>
          <w:bCs w:val="0"/>
          <w:sz w:val="26"/>
          <w:szCs w:val="26"/>
        </w:rPr>
      </w:pPr>
      <w:r w:rsidRPr="002F76FF">
        <w:rPr>
          <w:b/>
          <w:bCs w:val="0"/>
          <w:sz w:val="26"/>
          <w:szCs w:val="26"/>
        </w:rPr>
        <w:t xml:space="preserve">إعادة فحص المعلومات الواردة في </w:t>
      </w:r>
      <w:r w:rsidRPr="00297C4E">
        <w:rPr>
          <w:rStyle w:val="ATAEmphasis"/>
          <w:b w:val="0"/>
          <w:sz w:val="26"/>
          <w:szCs w:val="26"/>
        </w:rPr>
        <w:t>تقرير الإستخبارات 1</w:t>
      </w:r>
      <w:r w:rsidRPr="002F76FF">
        <w:rPr>
          <w:rStyle w:val="ATAEmphasis"/>
          <w:bCs w:val="0"/>
          <w:sz w:val="26"/>
          <w:szCs w:val="26"/>
        </w:rPr>
        <w:t xml:space="preserve"> </w:t>
      </w:r>
      <w:r w:rsidRPr="002F76FF">
        <w:rPr>
          <w:b/>
          <w:bCs w:val="0"/>
          <w:sz w:val="26"/>
          <w:szCs w:val="26"/>
        </w:rPr>
        <w:t xml:space="preserve">فيما يتعلق بالجدول 6. </w:t>
      </w:r>
    </w:p>
    <w:p w14:paraId="5F16FE5A" w14:textId="46D1C214" w:rsidR="001C6CC6" w:rsidRPr="002F76FF" w:rsidRDefault="001C6CC6" w:rsidP="00B5110D">
      <w:pPr>
        <w:pStyle w:val="ATABulletLevel02BodySlide"/>
        <w:rPr>
          <w:b/>
          <w:bCs w:val="0"/>
          <w:sz w:val="26"/>
          <w:szCs w:val="26"/>
        </w:rPr>
      </w:pPr>
      <w:r w:rsidRPr="002F76FF">
        <w:rPr>
          <w:b/>
          <w:bCs w:val="0"/>
          <w:sz w:val="26"/>
          <w:szCs w:val="26"/>
        </w:rPr>
        <w:t>ناقش المعلومات المتعلقة بتهديدات العناصر الداخلية ثم قم بتوثيق إجاباتك في الجدول 6.</w:t>
      </w:r>
    </w:p>
    <w:p w14:paraId="780F5FD7" w14:textId="77777777" w:rsidR="00B5110D" w:rsidRPr="002F76FF" w:rsidRDefault="001C6CC6" w:rsidP="00837545">
      <w:pPr>
        <w:pStyle w:val="ATANumLevel01BodySlide"/>
        <w:rPr>
          <w:b/>
          <w:sz w:val="26"/>
          <w:szCs w:val="26"/>
        </w:rPr>
      </w:pPr>
      <w:r w:rsidRPr="002F76FF">
        <w:rPr>
          <w:b/>
          <w:sz w:val="26"/>
          <w:szCs w:val="26"/>
        </w:rPr>
        <w:t>إتمام</w:t>
      </w:r>
      <w:r w:rsidRPr="002F76FF">
        <w:rPr>
          <w:b/>
          <w:i/>
          <w:iCs/>
          <w:sz w:val="26"/>
          <w:szCs w:val="26"/>
        </w:rPr>
        <w:t xml:space="preserve"> الجدول 7: ورقة العمل الخاصة بمعلومات التهديد الخارجي.</w:t>
      </w:r>
      <w:r w:rsidRPr="002F76FF">
        <w:rPr>
          <w:b/>
          <w:sz w:val="26"/>
          <w:szCs w:val="26"/>
        </w:rPr>
        <w:t xml:space="preserve"> </w:t>
      </w:r>
    </w:p>
    <w:p w14:paraId="5F16FE5B" w14:textId="2D1F0D7D" w:rsidR="001C6CC6" w:rsidRPr="002F76FF" w:rsidRDefault="001C6CC6" w:rsidP="00837545">
      <w:pPr>
        <w:pStyle w:val="ATANumLevel01BodySlide"/>
        <w:rPr>
          <w:b/>
          <w:sz w:val="26"/>
          <w:szCs w:val="26"/>
        </w:rPr>
      </w:pPr>
      <w:r w:rsidRPr="002F76FF">
        <w:rPr>
          <w:b/>
          <w:sz w:val="26"/>
          <w:szCs w:val="26"/>
        </w:rPr>
        <w:t xml:space="preserve">الرجوع مرة أخرى إلى </w:t>
      </w:r>
      <w:r w:rsidRPr="00297C4E">
        <w:rPr>
          <w:rStyle w:val="ATAEmphasis"/>
          <w:b w:val="0"/>
          <w:bCs/>
          <w:sz w:val="26"/>
          <w:szCs w:val="26"/>
        </w:rPr>
        <w:t>تقرير الإستخبارات 1</w:t>
      </w:r>
      <w:r w:rsidRPr="002F76FF">
        <w:rPr>
          <w:rStyle w:val="ATAEmphasis"/>
          <w:sz w:val="26"/>
          <w:szCs w:val="26"/>
        </w:rPr>
        <w:t xml:space="preserve"> </w:t>
      </w:r>
      <w:r w:rsidRPr="002F76FF">
        <w:rPr>
          <w:b/>
          <w:sz w:val="26"/>
          <w:szCs w:val="26"/>
        </w:rPr>
        <w:t xml:space="preserve">ومناقشة المعلومات المتعلقة بالخصوم الخارجيين مع توثيق الإجابات في الجدول 7. </w:t>
      </w:r>
    </w:p>
    <w:p w14:paraId="1B55359A" w14:textId="77777777" w:rsidR="00B5110D" w:rsidRPr="002F76FF" w:rsidRDefault="001C6CC6" w:rsidP="00837545">
      <w:pPr>
        <w:pStyle w:val="ATANumLevel01BodySlide"/>
        <w:rPr>
          <w:b/>
          <w:sz w:val="26"/>
          <w:szCs w:val="26"/>
        </w:rPr>
      </w:pPr>
      <w:r w:rsidRPr="002F76FF">
        <w:rPr>
          <w:b/>
          <w:sz w:val="26"/>
          <w:szCs w:val="26"/>
        </w:rPr>
        <w:t>إتمام</w:t>
      </w:r>
      <w:r w:rsidRPr="002F76FF">
        <w:rPr>
          <w:b/>
          <w:i/>
          <w:iCs/>
          <w:sz w:val="26"/>
          <w:szCs w:val="26"/>
        </w:rPr>
        <w:t xml:space="preserve"> الجدول 8: ورقة عمل لتقييم احتمال وقوع هجوم.</w:t>
      </w:r>
      <w:r w:rsidRPr="002F76FF">
        <w:rPr>
          <w:b/>
          <w:sz w:val="26"/>
          <w:szCs w:val="26"/>
        </w:rPr>
        <w:t xml:space="preserve"> </w:t>
      </w:r>
    </w:p>
    <w:p w14:paraId="318F633F" w14:textId="77777777" w:rsidR="00B5110D" w:rsidRPr="002F76FF" w:rsidRDefault="001C6CC6" w:rsidP="00B5110D">
      <w:pPr>
        <w:pStyle w:val="ATABulletLevel02BodySlide"/>
        <w:rPr>
          <w:b/>
          <w:bCs w:val="0"/>
          <w:sz w:val="26"/>
          <w:szCs w:val="26"/>
        </w:rPr>
      </w:pPr>
      <w:r w:rsidRPr="002F76FF">
        <w:rPr>
          <w:b/>
          <w:bCs w:val="0"/>
          <w:sz w:val="26"/>
          <w:szCs w:val="26"/>
        </w:rPr>
        <w:t xml:space="preserve">الرجوع للمعلومات الواردة بالجداول المستكملة 6، 7. </w:t>
      </w:r>
    </w:p>
    <w:p w14:paraId="5F16FE5C" w14:textId="64DF2E5B" w:rsidR="001C6CC6" w:rsidRPr="002F76FF" w:rsidRDefault="001C6CC6" w:rsidP="00B5110D">
      <w:pPr>
        <w:pStyle w:val="ATABulletLevel02BodySlide"/>
        <w:rPr>
          <w:b/>
          <w:bCs w:val="0"/>
          <w:sz w:val="26"/>
          <w:szCs w:val="26"/>
        </w:rPr>
      </w:pPr>
      <w:r w:rsidRPr="002F76FF">
        <w:rPr>
          <w:b/>
          <w:bCs w:val="0"/>
          <w:sz w:val="26"/>
          <w:szCs w:val="26"/>
        </w:rPr>
        <w:t xml:space="preserve">ناقش احتماليات وقوع الهجوم ثم قم بتوثيق إجاباتك في الجدول 8. </w:t>
      </w:r>
    </w:p>
    <w:p w14:paraId="61023FAC" w14:textId="37EB6EDC" w:rsidR="00B5110D" w:rsidRPr="002F76FF" w:rsidRDefault="001C6CC6" w:rsidP="00837545">
      <w:pPr>
        <w:pStyle w:val="ATANumLevel01BodySlide"/>
        <w:rPr>
          <w:b/>
          <w:sz w:val="26"/>
          <w:szCs w:val="26"/>
        </w:rPr>
      </w:pPr>
      <w:r w:rsidRPr="002F76FF">
        <w:rPr>
          <w:b/>
          <w:sz w:val="26"/>
          <w:szCs w:val="26"/>
        </w:rPr>
        <w:t xml:space="preserve">الرجاء كتابة البيان الخاص بتحليل التهديد. </w:t>
      </w:r>
    </w:p>
    <w:p w14:paraId="09A347C2" w14:textId="77777777" w:rsidR="00B5110D" w:rsidRPr="002F76FF" w:rsidRDefault="001C6CC6" w:rsidP="00B5110D">
      <w:pPr>
        <w:pStyle w:val="ATABulletLevel02BodySlide"/>
        <w:rPr>
          <w:b/>
          <w:bCs w:val="0"/>
          <w:sz w:val="26"/>
          <w:szCs w:val="26"/>
        </w:rPr>
      </w:pPr>
      <w:r w:rsidRPr="002F76FF">
        <w:rPr>
          <w:b/>
          <w:bCs w:val="0"/>
          <w:sz w:val="26"/>
          <w:szCs w:val="26"/>
        </w:rPr>
        <w:t xml:space="preserve">وبعد أن تستكمل تلك الجداول آنفة الذكر، يتعين مناقشة وإعداد البيان الخاص بتحليل التهديد الذي تقوم به. </w:t>
      </w:r>
    </w:p>
    <w:p w14:paraId="5F16FE5D" w14:textId="5804899C" w:rsidR="001C6CC6" w:rsidRPr="002F76FF" w:rsidRDefault="001C6CC6" w:rsidP="00B5110D">
      <w:pPr>
        <w:pStyle w:val="ATABulletLevel02BodySlide"/>
        <w:rPr>
          <w:b/>
          <w:bCs w:val="0"/>
          <w:sz w:val="26"/>
          <w:szCs w:val="26"/>
        </w:rPr>
      </w:pPr>
      <w:r w:rsidRPr="002F76FF">
        <w:rPr>
          <w:b/>
          <w:bCs w:val="0"/>
          <w:sz w:val="26"/>
          <w:szCs w:val="26"/>
        </w:rPr>
        <w:t xml:space="preserve">يتعين تسجيل بيان تحليل التهديد في المساحات المخصصة لذلك في نهاية الجدول 8. </w:t>
      </w:r>
    </w:p>
    <w:p w14:paraId="5F16FE5E" w14:textId="77777777" w:rsidR="001C6CC6" w:rsidRPr="002F76FF" w:rsidRDefault="001C6CC6" w:rsidP="00837545">
      <w:pPr>
        <w:pStyle w:val="ATANumLevel01BodySlide"/>
        <w:rPr>
          <w:b/>
          <w:sz w:val="26"/>
          <w:szCs w:val="26"/>
        </w:rPr>
      </w:pPr>
      <w:r w:rsidRPr="002F76FF">
        <w:rPr>
          <w:b/>
          <w:sz w:val="26"/>
          <w:szCs w:val="26"/>
        </w:rPr>
        <w:t>يتعين على المشاركين أن يسألوا المشرف طلبا للإرشاد، إذا لزم الأمر.</w:t>
      </w:r>
    </w:p>
    <w:p w14:paraId="5F16FE60" w14:textId="77777777" w:rsidR="001C6CC6" w:rsidRPr="002F76FF" w:rsidRDefault="001C6CC6">
      <w:pPr>
        <w:rPr>
          <w:rFonts w:ascii="Cambria" w:hAnsi="Cambria"/>
          <w:b/>
          <w:sz w:val="26"/>
          <w:szCs w:val="26"/>
        </w:rPr>
      </w:pPr>
      <w:r w:rsidRPr="002F76FF">
        <w:rPr>
          <w:b/>
          <w:sz w:val="26"/>
          <w:szCs w:val="26"/>
        </w:rPr>
        <w:br w:type="page"/>
      </w:r>
    </w:p>
    <w:p w14:paraId="5F16FE61" w14:textId="77777777" w:rsidR="001C6CC6" w:rsidRPr="00297C4E" w:rsidRDefault="001C6CC6" w:rsidP="00837545">
      <w:pPr>
        <w:pStyle w:val="ATAHeadingLevel2"/>
        <w:rPr>
          <w:b w:val="0"/>
          <w:bCs/>
          <w:sz w:val="26"/>
          <w:szCs w:val="26"/>
        </w:rPr>
      </w:pPr>
      <w:r w:rsidRPr="00297C4E">
        <w:rPr>
          <w:b w:val="0"/>
          <w:bCs/>
          <w:sz w:val="26"/>
          <w:szCs w:val="26"/>
        </w:rPr>
        <w:lastRenderedPageBreak/>
        <w:t>شرح الجزء 3</w:t>
      </w:r>
    </w:p>
    <w:p w14:paraId="5F16FE62" w14:textId="77777777" w:rsidR="001C6CC6" w:rsidRPr="002F76FF" w:rsidRDefault="001C6CC6" w:rsidP="00837545">
      <w:pPr>
        <w:pStyle w:val="ATABody"/>
        <w:rPr>
          <w:b/>
          <w:sz w:val="26"/>
          <w:szCs w:val="26"/>
        </w:rPr>
      </w:pPr>
      <w:r w:rsidRPr="002F76FF">
        <w:rPr>
          <w:b/>
          <w:sz w:val="26"/>
          <w:szCs w:val="26"/>
        </w:rPr>
        <w:t xml:space="preserve">في الجزء 3 من التمرين العملي، سيواصل المشاركون العمل داخل إطار فريق تحليل نقاط الضعف لفحص التهديدات القائمة من الخصم (الداخلية والخارجية على حد سواء) وتقييم احتمالات وقوع الهجوم. وبناءً على هذا التحليل، يتم تطوير بيان تحليل التهديد الذي يشكل الأساس الذي تنطلق منه التدابير الأمنية المترتبة عليه مع منهجيات التقييم والتحسين. </w:t>
      </w:r>
    </w:p>
    <w:p w14:paraId="5F16FE63" w14:textId="77777777" w:rsidR="001C6CC6" w:rsidRPr="002F76FF" w:rsidRDefault="001C6CC6" w:rsidP="00837545">
      <w:pPr>
        <w:pStyle w:val="ATABody"/>
        <w:rPr>
          <w:b/>
          <w:sz w:val="26"/>
          <w:szCs w:val="26"/>
        </w:rPr>
      </w:pPr>
    </w:p>
    <w:p w14:paraId="5F16FE64" w14:textId="77777777" w:rsidR="001C6CC6" w:rsidRPr="002F76FF" w:rsidRDefault="001C6CC6" w:rsidP="00837545">
      <w:pPr>
        <w:pStyle w:val="ATABody"/>
        <w:rPr>
          <w:b/>
          <w:sz w:val="26"/>
          <w:szCs w:val="26"/>
        </w:rPr>
      </w:pPr>
      <w:r w:rsidRPr="002F76FF">
        <w:rPr>
          <w:b/>
          <w:sz w:val="26"/>
          <w:szCs w:val="26"/>
        </w:rPr>
        <w:t>برجاء الرجوع للمعلومات الواردة في "</w:t>
      </w:r>
      <w:r w:rsidRPr="00297C4E">
        <w:rPr>
          <w:bCs/>
          <w:sz w:val="26"/>
          <w:szCs w:val="26"/>
        </w:rPr>
        <w:t>تقرير الاستخبارات 1</w:t>
      </w:r>
      <w:r w:rsidRPr="002F76FF">
        <w:rPr>
          <w:b/>
          <w:sz w:val="26"/>
          <w:szCs w:val="26"/>
        </w:rPr>
        <w:t>" للحصول على المعلومات الضرورية المتعلقة بالتهديد.</w:t>
      </w:r>
    </w:p>
    <w:p w14:paraId="5F16FE65" w14:textId="77777777" w:rsidR="001C6CC6" w:rsidRPr="002F76FF" w:rsidRDefault="001C6CC6" w:rsidP="00837545">
      <w:pPr>
        <w:pStyle w:val="ATABody"/>
        <w:rPr>
          <w:b/>
          <w:sz w:val="26"/>
          <w:szCs w:val="26"/>
        </w:rPr>
      </w:pPr>
    </w:p>
    <w:p w14:paraId="5F16FE66" w14:textId="02C78997" w:rsidR="001C6CC6" w:rsidRPr="002F76FF" w:rsidRDefault="001C6CC6" w:rsidP="00837545">
      <w:pPr>
        <w:pStyle w:val="ATABody"/>
        <w:rPr>
          <w:b/>
          <w:sz w:val="26"/>
          <w:szCs w:val="26"/>
        </w:rPr>
      </w:pPr>
      <w:r w:rsidRPr="002F76FF">
        <w:rPr>
          <w:b/>
          <w:sz w:val="26"/>
          <w:szCs w:val="26"/>
        </w:rPr>
        <w:t>الزمن المسموح للمشاركين هو 60 دقيقة لاستكمال الجزء 3 من التمرين الختامي. برجاء تذكير المشاركين بأنهم لن يشاركوا إجاباتهم مع الفصل في هذا الوقت؛ إلا أنه يتعين توثيق الإجابات بعناية، حيث سيطلب من الفريق تقديم معلومات من هذا الجزء من التمرين الختامي في نهاية التمرين كله.</w:t>
      </w:r>
    </w:p>
    <w:p w14:paraId="5F16FE67" w14:textId="77777777" w:rsidR="001C6CC6" w:rsidRPr="002F76FF" w:rsidRDefault="001C6CC6" w:rsidP="001C6CC6">
      <w:pPr>
        <w:rPr>
          <w:rFonts w:ascii="Cambria" w:hAnsi="Cambria"/>
          <w:b/>
          <w:sz w:val="26"/>
          <w:szCs w:val="26"/>
        </w:rPr>
        <w:sectPr w:rsidR="001C6CC6" w:rsidRPr="002F76FF" w:rsidSect="00BA2198">
          <w:headerReference w:type="default" r:id="rId25"/>
          <w:footerReference w:type="default" r:id="rId26"/>
          <w:pgSz w:w="12240" w:h="15840"/>
          <w:pgMar w:top="1440" w:right="1800" w:bottom="1440" w:left="1800" w:header="720" w:footer="720" w:gutter="0"/>
          <w:cols w:space="720"/>
          <w:docGrid w:linePitch="360"/>
        </w:sectPr>
      </w:pPr>
    </w:p>
    <w:p w14:paraId="5F16FE68" w14:textId="62CCBCA8" w:rsidR="001C6CC6" w:rsidRPr="00297C4E" w:rsidRDefault="001C6CC6" w:rsidP="001C6CC6">
      <w:pPr>
        <w:keepNext/>
        <w:keepLines/>
        <w:spacing w:before="120" w:after="120"/>
        <w:rPr>
          <w:bCs/>
          <w:sz w:val="26"/>
          <w:szCs w:val="26"/>
        </w:rPr>
      </w:pPr>
      <w:r w:rsidRPr="00297C4E">
        <w:rPr>
          <w:bCs/>
          <w:sz w:val="26"/>
          <w:szCs w:val="26"/>
        </w:rPr>
        <w:lastRenderedPageBreak/>
        <w:t>الجدول 6: ورقة العمل الخاصة بمعلومات تهديد العناصر الداخلية</w:t>
      </w:r>
    </w:p>
    <w:tbl>
      <w:tblPr>
        <w:bidiVisual/>
        <w:tblW w:w="13104" w:type="dxa"/>
        <w:tblInd w:w="108" w:type="dxa"/>
        <w:tblLayout w:type="fixed"/>
        <w:tblCellMar>
          <w:left w:w="0" w:type="dxa"/>
          <w:right w:w="0" w:type="dxa"/>
        </w:tblCellMar>
        <w:tblLook w:val="04A0" w:firstRow="1" w:lastRow="0" w:firstColumn="1" w:lastColumn="0" w:noHBand="0" w:noVBand="1"/>
      </w:tblPr>
      <w:tblGrid>
        <w:gridCol w:w="1872"/>
        <w:gridCol w:w="1872"/>
        <w:gridCol w:w="1872"/>
        <w:gridCol w:w="1872"/>
        <w:gridCol w:w="1872"/>
        <w:gridCol w:w="1872"/>
        <w:gridCol w:w="1872"/>
      </w:tblGrid>
      <w:tr w:rsidR="001C6CC6" w:rsidRPr="002F76FF" w14:paraId="5F16FE71" w14:textId="77777777" w:rsidTr="00837545">
        <w:trPr>
          <w:tblHeader/>
        </w:trPr>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F16FE69" w14:textId="77777777" w:rsidR="001C6CC6" w:rsidRPr="00CB65AC" w:rsidRDefault="001C6CC6" w:rsidP="00B5110D">
            <w:pPr>
              <w:pStyle w:val="ATATableHeading"/>
              <w:spacing w:before="120" w:after="120"/>
              <w:rPr>
                <w:rStyle w:val="ATAEmphasis"/>
                <w:b w:val="0"/>
                <w:bCs/>
                <w:sz w:val="26"/>
                <w:szCs w:val="26"/>
              </w:rPr>
            </w:pPr>
            <w:r w:rsidRPr="00CB65AC">
              <w:rPr>
                <w:rStyle w:val="ATAEmphasis"/>
                <w:b w:val="0"/>
                <w:bCs/>
                <w:noProof/>
                <w:sz w:val="26"/>
                <w:szCs w:val="26"/>
                <w:lang w:eastAsia="en-US" w:bidi="ar-SA"/>
              </w:rPr>
              <mc:AlternateContent>
                <mc:Choice Requires="wps">
                  <w:drawing>
                    <wp:anchor distT="4294967295" distB="4294967295" distL="114300" distR="114300" simplePos="0" relativeHeight="251652608" behindDoc="0" locked="0" layoutInCell="1" allowOverlap="1" wp14:anchorId="5F1703CB" wp14:editId="4359EFBE">
                      <wp:simplePos x="0" y="0"/>
                      <wp:positionH relativeFrom="column">
                        <wp:posOffset>8890</wp:posOffset>
                      </wp:positionH>
                      <wp:positionV relativeFrom="paragraph">
                        <wp:posOffset>106680</wp:posOffset>
                      </wp:positionV>
                      <wp:extent cx="265430" cy="0"/>
                      <wp:effectExtent l="38100" t="76200" r="0" b="952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0"/>
                              </a:xfrm>
                              <a:prstGeom prst="straightConnector1">
                                <a:avLst/>
                              </a:prstGeom>
                              <a:noFill/>
                              <a:ln w="9525">
                                <a:solidFill>
                                  <a:schemeClr val="tx1"/>
                                </a:solidFill>
                                <a:round/>
                                <a:headEnd type="triangle"/>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A5E585" id="_x0000_t32" coordsize="21600,21600" o:spt="32" o:oned="t" path="m,l21600,21600e" filled="f">
                      <v:path arrowok="t" fillok="f" o:connecttype="none"/>
                      <o:lock v:ext="edit" shapetype="t"/>
                    </v:shapetype>
                    <v:shape id="Straight Arrow Connector 14" o:spid="_x0000_s1026" type="#_x0000_t32" style="position:absolute;margin-left:.7pt;margin-top:8.4pt;width:20.9pt;height:0;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" strokecolor="black [3213]">
                      <v:stroke startarrow="block"/>
                    </v:shape>
                  </w:pict>
                </mc:Fallback>
              </mc:AlternateContent>
            </w:r>
            <w:r w:rsidRPr="00CB65AC">
              <w:rPr>
                <w:rStyle w:val="ATAEmphasis"/>
                <w:b w:val="0"/>
                <w:bCs/>
                <w:sz w:val="26"/>
                <w:szCs w:val="26"/>
              </w:rPr>
              <w:t>فرصة التهديد</w:t>
            </w:r>
          </w:p>
          <w:p w14:paraId="5F16FE6A" w14:textId="77777777" w:rsidR="001C6CC6" w:rsidRPr="00CB65AC" w:rsidRDefault="001C6CC6" w:rsidP="00B5110D">
            <w:pPr>
              <w:pStyle w:val="ATATableHeading"/>
              <w:spacing w:before="120" w:after="120"/>
              <w:rPr>
                <w:rStyle w:val="ATAEmphasis"/>
                <w:b w:val="0"/>
                <w:bCs/>
                <w:sz w:val="26"/>
                <w:szCs w:val="26"/>
              </w:rPr>
            </w:pPr>
            <w:r w:rsidRPr="00CB65AC">
              <w:rPr>
                <w:rStyle w:val="ATAEmphasis"/>
                <w:b w:val="0"/>
                <w:bCs/>
                <w:noProof/>
                <w:sz w:val="26"/>
                <w:szCs w:val="26"/>
                <w:lang w:eastAsia="en-US" w:bidi="ar-SA"/>
              </w:rPr>
              <mc:AlternateContent>
                <mc:Choice Requires="wps">
                  <w:drawing>
                    <wp:anchor distT="0" distB="0" distL="114299" distR="114299" simplePos="0" relativeHeight="251658752" behindDoc="0" locked="0" layoutInCell="1" allowOverlap="1" wp14:anchorId="5F1703CD" wp14:editId="1BD8FED5">
                      <wp:simplePos x="0" y="0"/>
                      <wp:positionH relativeFrom="column">
                        <wp:posOffset>65405</wp:posOffset>
                      </wp:positionH>
                      <wp:positionV relativeFrom="paragraph">
                        <wp:posOffset>138430</wp:posOffset>
                      </wp:positionV>
                      <wp:extent cx="0" cy="182880"/>
                      <wp:effectExtent l="76200" t="0" r="57150" b="6477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3828CC" id="Straight Arrow Connector 13" o:spid="_x0000_s1026" type="#_x0000_t32" style="position:absolute;margin-left:5.15pt;margin-top:10.9pt;width:0;height:14.4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" strokecolor="black [3213]">
                      <v:stroke endarrow="block"/>
                    </v:shape>
                  </w:pict>
                </mc:Fallback>
              </mc:AlternateContent>
            </w:r>
            <w:r w:rsidRPr="00CB65AC">
              <w:rPr>
                <w:rStyle w:val="ATAEmphasis"/>
                <w:b w:val="0"/>
                <w:bCs/>
                <w:sz w:val="26"/>
                <w:szCs w:val="26"/>
              </w:rPr>
              <w:t>فئات العناصر الداخلية</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16FE6B" w14:textId="77777777" w:rsidR="001C6CC6" w:rsidRPr="00CB65AC" w:rsidRDefault="001C6CC6" w:rsidP="00B5110D">
            <w:pPr>
              <w:pStyle w:val="ATATableHeading"/>
              <w:spacing w:before="120" w:after="120"/>
              <w:rPr>
                <w:rStyle w:val="ATAEmphasis"/>
                <w:b w:val="0"/>
                <w:bCs/>
                <w:sz w:val="26"/>
                <w:szCs w:val="26"/>
              </w:rPr>
            </w:pPr>
            <w:r w:rsidRPr="00CB65AC">
              <w:rPr>
                <w:rStyle w:val="ATAEmphasis"/>
                <w:b w:val="0"/>
                <w:bCs/>
                <w:sz w:val="26"/>
                <w:szCs w:val="26"/>
              </w:rPr>
              <w:t>النفاذ للمنشأة</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16FE6C" w14:textId="77777777" w:rsidR="001C6CC6" w:rsidRPr="00CB65AC" w:rsidRDefault="001C6CC6" w:rsidP="00B5110D">
            <w:pPr>
              <w:pStyle w:val="ATATableHeading"/>
              <w:spacing w:before="120" w:after="120"/>
              <w:rPr>
                <w:rStyle w:val="ATAEmphasis"/>
                <w:b w:val="0"/>
                <w:bCs/>
                <w:sz w:val="26"/>
                <w:szCs w:val="26"/>
              </w:rPr>
            </w:pPr>
            <w:r w:rsidRPr="00CB65AC">
              <w:rPr>
                <w:rStyle w:val="ATAEmphasis"/>
                <w:b w:val="0"/>
                <w:bCs/>
                <w:sz w:val="26"/>
                <w:szCs w:val="26"/>
              </w:rPr>
              <w:t>النفاذ لنظام الحماية المادية القائم</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16FE6D" w14:textId="77777777" w:rsidR="001C6CC6" w:rsidRPr="00CB65AC" w:rsidRDefault="001C6CC6" w:rsidP="00B5110D">
            <w:pPr>
              <w:pStyle w:val="ATATableHeading"/>
              <w:spacing w:before="120" w:after="120"/>
              <w:rPr>
                <w:rStyle w:val="ATAEmphasis"/>
                <w:b w:val="0"/>
                <w:bCs/>
                <w:sz w:val="26"/>
                <w:szCs w:val="26"/>
              </w:rPr>
            </w:pPr>
            <w:r w:rsidRPr="00CB65AC">
              <w:rPr>
                <w:rStyle w:val="ATAEmphasis"/>
                <w:b w:val="0"/>
                <w:bCs/>
                <w:sz w:val="26"/>
                <w:szCs w:val="26"/>
              </w:rPr>
              <w:t xml:space="preserve">المعرفة بالواقع الأمني </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16FE6E" w14:textId="77777777" w:rsidR="001C6CC6" w:rsidRPr="00CB65AC" w:rsidRDefault="001C6CC6" w:rsidP="00B5110D">
            <w:pPr>
              <w:pStyle w:val="ATATableHeading"/>
              <w:spacing w:before="120" w:after="120"/>
              <w:rPr>
                <w:rStyle w:val="ATAEmphasis"/>
                <w:b w:val="0"/>
                <w:bCs/>
                <w:sz w:val="26"/>
                <w:szCs w:val="26"/>
              </w:rPr>
            </w:pPr>
            <w:r w:rsidRPr="00CB65AC">
              <w:rPr>
                <w:rStyle w:val="ATAEmphasis"/>
                <w:b w:val="0"/>
                <w:bCs/>
                <w:sz w:val="26"/>
                <w:szCs w:val="26"/>
              </w:rPr>
              <w:t>فرصة للسرقة</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16FE6F" w14:textId="77777777" w:rsidR="001C6CC6" w:rsidRPr="00CB65AC" w:rsidRDefault="001C6CC6" w:rsidP="00B5110D">
            <w:pPr>
              <w:pStyle w:val="ATATableHeading"/>
              <w:spacing w:before="120" w:after="120"/>
              <w:rPr>
                <w:rStyle w:val="ATAEmphasis"/>
                <w:b w:val="0"/>
                <w:bCs/>
                <w:sz w:val="26"/>
                <w:szCs w:val="26"/>
              </w:rPr>
            </w:pPr>
            <w:r w:rsidRPr="00CB65AC">
              <w:rPr>
                <w:rStyle w:val="ATAEmphasis"/>
                <w:b w:val="0"/>
                <w:bCs/>
                <w:sz w:val="26"/>
                <w:szCs w:val="26"/>
              </w:rPr>
              <w:t>فرصة للتخريب</w:t>
            </w:r>
          </w:p>
        </w:tc>
        <w:tc>
          <w:tcPr>
            <w:tcW w:w="187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5F16FE70" w14:textId="191B445F" w:rsidR="001C6CC6" w:rsidRPr="00CB65AC" w:rsidRDefault="009B3558" w:rsidP="00B5110D">
            <w:pPr>
              <w:pStyle w:val="ATATableHeading"/>
              <w:spacing w:before="120" w:after="120"/>
              <w:rPr>
                <w:rStyle w:val="ATAEmphasis"/>
                <w:b w:val="0"/>
                <w:bCs/>
                <w:sz w:val="26"/>
                <w:szCs w:val="26"/>
              </w:rPr>
            </w:pPr>
            <w:r w:rsidRPr="00CB65AC">
              <w:rPr>
                <w:rStyle w:val="ATAEmphasis"/>
                <w:b w:val="0"/>
                <w:bCs/>
                <w:sz w:val="26"/>
                <w:szCs w:val="26"/>
              </w:rPr>
              <w:t>فرصة للتآمر</w:t>
            </w:r>
          </w:p>
        </w:tc>
      </w:tr>
      <w:tr w:rsidR="001C6CC6" w:rsidRPr="002F76FF" w14:paraId="5F16FE7B" w14:textId="77777777" w:rsidTr="00837545">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72" w14:textId="77777777" w:rsidR="001C6CC6" w:rsidRPr="002F76FF" w:rsidRDefault="001C6CC6" w:rsidP="00837545">
            <w:pPr>
              <w:pStyle w:val="ATATableBody"/>
              <w:rPr>
                <w:rFonts w:eastAsiaTheme="minorHAnsi"/>
                <w:b/>
                <w:sz w:val="26"/>
                <w:szCs w:val="26"/>
              </w:rPr>
            </w:pPr>
          </w:p>
          <w:p w14:paraId="5F16FE73" w14:textId="77777777" w:rsidR="001C6CC6" w:rsidRPr="002F76FF" w:rsidRDefault="001C6CC6" w:rsidP="00837545">
            <w:pPr>
              <w:pStyle w:val="ATATableBody"/>
              <w:rPr>
                <w:rFonts w:eastAsiaTheme="minorHAnsi"/>
                <w:b/>
                <w:sz w:val="26"/>
                <w:szCs w:val="26"/>
              </w:rPr>
            </w:pPr>
          </w:p>
          <w:p w14:paraId="5F16FE74" w14:textId="77777777" w:rsidR="001C6CC6" w:rsidRPr="002F76FF" w:rsidRDefault="001C6CC6" w:rsidP="00837545">
            <w:pPr>
              <w:pStyle w:val="ATATableBody"/>
              <w:rPr>
                <w:rFonts w:eastAsiaTheme="minorHAnsi"/>
                <w:b/>
                <w:sz w:val="26"/>
                <w:szCs w:val="26"/>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Pr>
          <w:p w14:paraId="5F16FE75" w14:textId="77777777" w:rsidR="001C6CC6" w:rsidRPr="002F76FF" w:rsidRDefault="001C6CC6" w:rsidP="00837545">
            <w:pPr>
              <w:pStyle w:val="ATATableBody"/>
              <w:rPr>
                <w:rFonts w:eastAsiaTheme="minorHAnsi"/>
                <w:b/>
                <w:sz w:val="26"/>
                <w:szCs w:val="26"/>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Pr>
          <w:p w14:paraId="5F16FE76" w14:textId="77777777" w:rsidR="001C6CC6" w:rsidRPr="002F76FF" w:rsidRDefault="001C6CC6" w:rsidP="00837545">
            <w:pPr>
              <w:pStyle w:val="ATATableBody"/>
              <w:rPr>
                <w:rFonts w:eastAsiaTheme="minorHAnsi"/>
                <w:b/>
                <w:sz w:val="26"/>
                <w:szCs w:val="26"/>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Pr>
          <w:p w14:paraId="5F16FE77" w14:textId="77777777" w:rsidR="001C6CC6" w:rsidRPr="002F76FF" w:rsidRDefault="001C6CC6" w:rsidP="00837545">
            <w:pPr>
              <w:pStyle w:val="ATATableBody"/>
              <w:rPr>
                <w:rFonts w:eastAsiaTheme="minorHAnsi"/>
                <w:b/>
                <w:sz w:val="26"/>
                <w:szCs w:val="26"/>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Pr>
          <w:p w14:paraId="5F16FE78" w14:textId="77777777" w:rsidR="001C6CC6" w:rsidRPr="002F76FF" w:rsidRDefault="001C6CC6" w:rsidP="00837545">
            <w:pPr>
              <w:pStyle w:val="ATATableBody"/>
              <w:rPr>
                <w:rFonts w:eastAsiaTheme="minorHAnsi"/>
                <w:b/>
                <w:sz w:val="26"/>
                <w:szCs w:val="26"/>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Pr>
          <w:p w14:paraId="5F16FE79" w14:textId="77777777" w:rsidR="001C6CC6" w:rsidRPr="002F76FF" w:rsidRDefault="001C6CC6" w:rsidP="00837545">
            <w:pPr>
              <w:pStyle w:val="ATATableBody"/>
              <w:rPr>
                <w:rFonts w:eastAsiaTheme="minorHAnsi"/>
                <w:b/>
                <w:sz w:val="26"/>
                <w:szCs w:val="26"/>
              </w:rPr>
            </w:pPr>
          </w:p>
        </w:tc>
        <w:tc>
          <w:tcPr>
            <w:tcW w:w="1872" w:type="dxa"/>
            <w:tcBorders>
              <w:top w:val="single" w:sz="8"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7A" w14:textId="77777777" w:rsidR="001C6CC6" w:rsidRPr="002F76FF" w:rsidRDefault="001C6CC6" w:rsidP="00837545">
            <w:pPr>
              <w:pStyle w:val="ATATableBody"/>
              <w:rPr>
                <w:rFonts w:eastAsiaTheme="minorHAnsi"/>
                <w:b/>
                <w:sz w:val="26"/>
                <w:szCs w:val="26"/>
              </w:rPr>
            </w:pPr>
          </w:p>
        </w:tc>
      </w:tr>
      <w:tr w:rsidR="001C6CC6" w:rsidRPr="002F76FF" w14:paraId="5F16FE85" w14:textId="77777777" w:rsidTr="00F75790">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7C" w14:textId="77777777" w:rsidR="001C6CC6" w:rsidRPr="002F76FF" w:rsidRDefault="001C6CC6" w:rsidP="00837545">
            <w:pPr>
              <w:pStyle w:val="ATATableBody"/>
              <w:rPr>
                <w:rFonts w:eastAsiaTheme="minorHAnsi"/>
                <w:b/>
                <w:sz w:val="26"/>
                <w:szCs w:val="26"/>
              </w:rPr>
            </w:pPr>
          </w:p>
          <w:p w14:paraId="5F16FE7D" w14:textId="77777777" w:rsidR="001C6CC6" w:rsidRPr="002F76FF" w:rsidRDefault="001C6CC6" w:rsidP="00837545">
            <w:pPr>
              <w:pStyle w:val="ATATableBody"/>
              <w:rPr>
                <w:rFonts w:eastAsiaTheme="minorHAnsi"/>
                <w:b/>
                <w:sz w:val="26"/>
                <w:szCs w:val="26"/>
              </w:rPr>
            </w:pPr>
          </w:p>
          <w:p w14:paraId="5F16FE7E"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7F"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0"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1"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2"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3"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84" w14:textId="77777777" w:rsidR="001C6CC6" w:rsidRPr="002F76FF" w:rsidRDefault="001C6CC6" w:rsidP="00837545">
            <w:pPr>
              <w:pStyle w:val="ATATableBody"/>
              <w:rPr>
                <w:rFonts w:eastAsiaTheme="minorHAnsi"/>
                <w:b/>
                <w:sz w:val="26"/>
                <w:szCs w:val="26"/>
              </w:rPr>
            </w:pPr>
          </w:p>
        </w:tc>
      </w:tr>
      <w:tr w:rsidR="001C6CC6" w:rsidRPr="002F76FF" w14:paraId="5F16FE8F" w14:textId="77777777" w:rsidTr="00F75790">
        <w:trPr>
          <w:trHeight w:val="629"/>
        </w:trPr>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86" w14:textId="77777777" w:rsidR="001C6CC6" w:rsidRPr="002F76FF" w:rsidRDefault="001C6CC6" w:rsidP="00837545">
            <w:pPr>
              <w:pStyle w:val="ATATableBody"/>
              <w:rPr>
                <w:rFonts w:eastAsiaTheme="minorHAnsi"/>
                <w:b/>
                <w:sz w:val="26"/>
                <w:szCs w:val="26"/>
              </w:rPr>
            </w:pPr>
          </w:p>
          <w:p w14:paraId="5F16FE87" w14:textId="77777777" w:rsidR="001C6CC6" w:rsidRPr="002F76FF" w:rsidRDefault="001C6CC6" w:rsidP="00837545">
            <w:pPr>
              <w:pStyle w:val="ATATableBody"/>
              <w:rPr>
                <w:rFonts w:eastAsiaTheme="minorHAnsi"/>
                <w:b/>
                <w:sz w:val="26"/>
                <w:szCs w:val="26"/>
              </w:rPr>
            </w:pPr>
          </w:p>
          <w:p w14:paraId="5F16FE88"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9"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A"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B"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C"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8D"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8E" w14:textId="77777777" w:rsidR="001C6CC6" w:rsidRPr="002F76FF" w:rsidRDefault="001C6CC6" w:rsidP="00837545">
            <w:pPr>
              <w:pStyle w:val="ATATableBody"/>
              <w:rPr>
                <w:rFonts w:eastAsiaTheme="minorHAnsi"/>
                <w:b/>
                <w:sz w:val="26"/>
                <w:szCs w:val="26"/>
              </w:rPr>
            </w:pPr>
          </w:p>
        </w:tc>
      </w:tr>
      <w:tr w:rsidR="001C6CC6" w:rsidRPr="002F76FF" w14:paraId="5F16FE99" w14:textId="77777777" w:rsidTr="00F75790">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90" w14:textId="77777777" w:rsidR="001C6CC6" w:rsidRPr="002F76FF" w:rsidRDefault="001C6CC6" w:rsidP="00837545">
            <w:pPr>
              <w:pStyle w:val="ATATableBody"/>
              <w:rPr>
                <w:rFonts w:eastAsiaTheme="minorHAnsi"/>
                <w:b/>
                <w:sz w:val="26"/>
                <w:szCs w:val="26"/>
              </w:rPr>
            </w:pPr>
          </w:p>
          <w:p w14:paraId="5F16FE91" w14:textId="77777777" w:rsidR="001C6CC6" w:rsidRPr="002F76FF" w:rsidRDefault="001C6CC6" w:rsidP="00837545">
            <w:pPr>
              <w:pStyle w:val="ATATableBody"/>
              <w:rPr>
                <w:rFonts w:eastAsiaTheme="minorHAnsi"/>
                <w:b/>
                <w:sz w:val="26"/>
                <w:szCs w:val="26"/>
              </w:rPr>
            </w:pPr>
          </w:p>
          <w:p w14:paraId="5F16FE92"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3"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4"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5"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6"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7"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98" w14:textId="77777777" w:rsidR="001C6CC6" w:rsidRPr="002F76FF" w:rsidRDefault="001C6CC6" w:rsidP="00837545">
            <w:pPr>
              <w:pStyle w:val="ATATableBody"/>
              <w:rPr>
                <w:rFonts w:eastAsiaTheme="minorHAnsi"/>
                <w:b/>
                <w:sz w:val="26"/>
                <w:szCs w:val="26"/>
              </w:rPr>
            </w:pPr>
          </w:p>
        </w:tc>
      </w:tr>
      <w:tr w:rsidR="001C6CC6" w:rsidRPr="002F76FF" w14:paraId="5F16FEA3" w14:textId="77777777" w:rsidTr="00F75790">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9A" w14:textId="77777777" w:rsidR="001C6CC6" w:rsidRPr="002F76FF" w:rsidRDefault="001C6CC6" w:rsidP="00837545">
            <w:pPr>
              <w:pStyle w:val="ATATableBody"/>
              <w:rPr>
                <w:rFonts w:eastAsiaTheme="minorHAnsi"/>
                <w:b/>
                <w:sz w:val="26"/>
                <w:szCs w:val="26"/>
              </w:rPr>
            </w:pPr>
          </w:p>
          <w:p w14:paraId="5F16FE9B" w14:textId="77777777" w:rsidR="001C6CC6" w:rsidRPr="002F76FF" w:rsidRDefault="001C6CC6" w:rsidP="00837545">
            <w:pPr>
              <w:pStyle w:val="ATATableBody"/>
              <w:rPr>
                <w:rFonts w:eastAsiaTheme="minorHAnsi"/>
                <w:b/>
                <w:sz w:val="26"/>
                <w:szCs w:val="26"/>
              </w:rPr>
            </w:pPr>
          </w:p>
          <w:p w14:paraId="5F16FE9C"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D"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E"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9F"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0"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1"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A2" w14:textId="77777777" w:rsidR="001C6CC6" w:rsidRPr="002F76FF" w:rsidRDefault="001C6CC6" w:rsidP="00837545">
            <w:pPr>
              <w:pStyle w:val="ATATableBody"/>
              <w:rPr>
                <w:rFonts w:eastAsiaTheme="minorHAnsi"/>
                <w:b/>
                <w:sz w:val="26"/>
                <w:szCs w:val="26"/>
              </w:rPr>
            </w:pPr>
          </w:p>
        </w:tc>
      </w:tr>
      <w:tr w:rsidR="001C6CC6" w:rsidRPr="002F76FF" w14:paraId="5F16FEAD" w14:textId="77777777" w:rsidTr="00F75790">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A4" w14:textId="77777777" w:rsidR="001C6CC6" w:rsidRPr="002F76FF" w:rsidRDefault="001C6CC6" w:rsidP="00837545">
            <w:pPr>
              <w:pStyle w:val="ATATableBody"/>
              <w:rPr>
                <w:rFonts w:eastAsiaTheme="minorHAnsi"/>
                <w:b/>
                <w:sz w:val="26"/>
                <w:szCs w:val="26"/>
              </w:rPr>
            </w:pPr>
          </w:p>
          <w:p w14:paraId="5F16FEA5" w14:textId="77777777" w:rsidR="001C6CC6" w:rsidRPr="002F76FF" w:rsidRDefault="001C6CC6" w:rsidP="00837545">
            <w:pPr>
              <w:pStyle w:val="ATATableBody"/>
              <w:rPr>
                <w:rFonts w:eastAsiaTheme="minorHAnsi"/>
                <w:b/>
                <w:sz w:val="26"/>
                <w:szCs w:val="26"/>
              </w:rPr>
            </w:pPr>
          </w:p>
          <w:p w14:paraId="5F16FEA6"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7"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8"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9"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A"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6FEAB" w14:textId="77777777" w:rsidR="001C6CC6" w:rsidRPr="002F76FF" w:rsidRDefault="001C6CC6" w:rsidP="00837545">
            <w:pPr>
              <w:pStyle w:val="ATATableBody"/>
              <w:rPr>
                <w:rFonts w:eastAsiaTheme="minorHAnsi"/>
                <w:b/>
                <w:sz w:val="26"/>
                <w:szCs w:val="26"/>
              </w:rPr>
            </w:pP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16FEAC" w14:textId="77777777" w:rsidR="001C6CC6" w:rsidRPr="002F76FF" w:rsidRDefault="001C6CC6" w:rsidP="00837545">
            <w:pPr>
              <w:pStyle w:val="ATATableBody"/>
              <w:rPr>
                <w:rFonts w:eastAsiaTheme="minorHAnsi"/>
                <w:b/>
                <w:sz w:val="26"/>
                <w:szCs w:val="26"/>
              </w:rPr>
            </w:pPr>
          </w:p>
        </w:tc>
      </w:tr>
    </w:tbl>
    <w:p w14:paraId="5F16FEB8" w14:textId="77777777" w:rsidR="001C6CC6" w:rsidRPr="002F76FF" w:rsidRDefault="001C6CC6" w:rsidP="001C6CC6">
      <w:pPr>
        <w:rPr>
          <w:b/>
          <w:sz w:val="26"/>
          <w:szCs w:val="26"/>
        </w:rPr>
      </w:pPr>
      <w:r w:rsidRPr="002F76FF">
        <w:rPr>
          <w:b/>
          <w:sz w:val="26"/>
          <w:szCs w:val="26"/>
        </w:rPr>
        <w:br w:type="page"/>
      </w:r>
    </w:p>
    <w:p w14:paraId="5F16FEB9" w14:textId="77777777" w:rsidR="001C6CC6" w:rsidRPr="002F76FF" w:rsidRDefault="001C6CC6" w:rsidP="008D0B65">
      <w:pPr>
        <w:pStyle w:val="ATABody"/>
        <w:rPr>
          <w:b/>
          <w:sz w:val="26"/>
          <w:szCs w:val="26"/>
        </w:rPr>
      </w:pPr>
    </w:p>
    <w:p w14:paraId="5F16FEBA" w14:textId="77777777" w:rsidR="001C6CC6" w:rsidRPr="002F76FF" w:rsidRDefault="001C6CC6" w:rsidP="008D0B65">
      <w:pPr>
        <w:pStyle w:val="ATABody"/>
        <w:rPr>
          <w:b/>
          <w:sz w:val="26"/>
          <w:szCs w:val="26"/>
        </w:rPr>
      </w:pPr>
    </w:p>
    <w:p w14:paraId="5F16FEBB" w14:textId="77777777" w:rsidR="001C6CC6" w:rsidRPr="002F76FF" w:rsidRDefault="001C6CC6" w:rsidP="008D0B65">
      <w:pPr>
        <w:pStyle w:val="ATABody"/>
        <w:rPr>
          <w:b/>
          <w:sz w:val="26"/>
          <w:szCs w:val="26"/>
        </w:rPr>
      </w:pPr>
    </w:p>
    <w:p w14:paraId="5F16FEBC" w14:textId="77777777" w:rsidR="001C6CC6" w:rsidRPr="002F76FF" w:rsidRDefault="001C6CC6" w:rsidP="008D0B65">
      <w:pPr>
        <w:pStyle w:val="ATABody"/>
        <w:rPr>
          <w:b/>
          <w:sz w:val="26"/>
          <w:szCs w:val="26"/>
        </w:rPr>
      </w:pPr>
    </w:p>
    <w:p w14:paraId="5F16FEBD" w14:textId="77777777" w:rsidR="001C6CC6" w:rsidRPr="002F76FF" w:rsidRDefault="001C6CC6" w:rsidP="008D0B65">
      <w:pPr>
        <w:pStyle w:val="ATABody"/>
        <w:rPr>
          <w:b/>
          <w:sz w:val="26"/>
          <w:szCs w:val="26"/>
        </w:rPr>
      </w:pPr>
    </w:p>
    <w:p w14:paraId="5F16FEBE" w14:textId="77777777" w:rsidR="001C6CC6" w:rsidRPr="002F76FF" w:rsidRDefault="001C6CC6" w:rsidP="008D0B65">
      <w:pPr>
        <w:pStyle w:val="ATABody"/>
        <w:rPr>
          <w:b/>
          <w:sz w:val="26"/>
          <w:szCs w:val="26"/>
        </w:rPr>
      </w:pPr>
    </w:p>
    <w:p w14:paraId="2A0E2746" w14:textId="77777777" w:rsidR="00B74751" w:rsidRPr="002F76FF" w:rsidRDefault="00B74751" w:rsidP="008D0B65">
      <w:pPr>
        <w:pStyle w:val="ATABody"/>
        <w:rPr>
          <w:b/>
          <w:sz w:val="26"/>
          <w:szCs w:val="26"/>
        </w:rPr>
      </w:pPr>
    </w:p>
    <w:p w14:paraId="5F16FEBF" w14:textId="77777777" w:rsidR="001C6CC6" w:rsidRPr="002F76FF" w:rsidRDefault="001C6CC6" w:rsidP="008D0B65">
      <w:pPr>
        <w:pStyle w:val="ATABody"/>
        <w:rPr>
          <w:b/>
          <w:sz w:val="26"/>
          <w:szCs w:val="26"/>
        </w:rPr>
      </w:pPr>
    </w:p>
    <w:p w14:paraId="5F16FEC0" w14:textId="77777777" w:rsidR="001C6CC6" w:rsidRPr="002F76FF" w:rsidRDefault="001C6CC6" w:rsidP="008D0B65">
      <w:pPr>
        <w:pStyle w:val="ATABody"/>
        <w:rPr>
          <w:b/>
          <w:sz w:val="26"/>
          <w:szCs w:val="26"/>
        </w:rPr>
      </w:pPr>
    </w:p>
    <w:p w14:paraId="5F16FEC1" w14:textId="77777777" w:rsidR="001C6CC6" w:rsidRPr="002F76FF" w:rsidRDefault="001C6CC6" w:rsidP="008D0B65">
      <w:pPr>
        <w:pStyle w:val="ATABody"/>
        <w:rPr>
          <w:b/>
          <w:sz w:val="26"/>
          <w:szCs w:val="26"/>
        </w:rPr>
      </w:pPr>
    </w:p>
    <w:p w14:paraId="5F16FEC2" w14:textId="77777777" w:rsidR="001C6CC6" w:rsidRPr="002F76FF" w:rsidRDefault="001C6CC6" w:rsidP="008D0B65">
      <w:pPr>
        <w:pStyle w:val="ATABody"/>
        <w:rPr>
          <w:b/>
          <w:sz w:val="26"/>
          <w:szCs w:val="26"/>
        </w:rPr>
      </w:pPr>
    </w:p>
    <w:p w14:paraId="5F16FEC3" w14:textId="77777777" w:rsidR="001C6CC6" w:rsidRPr="002F76FF" w:rsidRDefault="001C6CC6" w:rsidP="008D0B65">
      <w:pPr>
        <w:pStyle w:val="ATABody"/>
        <w:rPr>
          <w:b/>
          <w:sz w:val="26"/>
          <w:szCs w:val="26"/>
        </w:rPr>
      </w:pPr>
    </w:p>
    <w:p w14:paraId="09470C1D" w14:textId="77777777" w:rsidR="008D0B65" w:rsidRPr="002F76FF" w:rsidRDefault="008D0B65" w:rsidP="001C6CC6">
      <w:pPr>
        <w:pStyle w:val="ataBody0"/>
        <w:keepNext/>
        <w:keepLines/>
        <w:jc w:val="center"/>
        <w:rPr>
          <w:b/>
          <w:sz w:val="26"/>
          <w:szCs w:val="26"/>
        </w:rPr>
      </w:pPr>
    </w:p>
    <w:p w14:paraId="5F16FEC4" w14:textId="77777777" w:rsidR="001C6CC6" w:rsidRPr="002F76FF" w:rsidRDefault="001C6CC6" w:rsidP="001C6CC6">
      <w:pPr>
        <w:pStyle w:val="ataBody0"/>
        <w:keepNext/>
        <w:keepLines/>
        <w:jc w:val="center"/>
        <w:rPr>
          <w:b/>
          <w:sz w:val="26"/>
          <w:szCs w:val="26"/>
        </w:rPr>
      </w:pPr>
      <w:r w:rsidRPr="002F76FF">
        <w:rPr>
          <w:b/>
          <w:sz w:val="26"/>
          <w:szCs w:val="26"/>
        </w:rPr>
        <w:t>تم ترك هذه الصفحة فارغة عمداً.</w:t>
      </w:r>
    </w:p>
    <w:p w14:paraId="5F16FEC5" w14:textId="77777777" w:rsidR="001C6CC6" w:rsidRPr="002F76FF" w:rsidRDefault="001C6CC6" w:rsidP="001C6CC6">
      <w:pPr>
        <w:rPr>
          <w:rFonts w:ascii="Cambria" w:hAnsi="Cambria"/>
          <w:b/>
          <w:sz w:val="26"/>
          <w:szCs w:val="26"/>
        </w:rPr>
        <w:sectPr w:rsidR="001C6CC6" w:rsidRPr="002F76FF" w:rsidSect="00BA2198">
          <w:headerReference w:type="default" r:id="rId27"/>
          <w:footerReference w:type="default" r:id="rId28"/>
          <w:pgSz w:w="15840" w:h="12240" w:orient="landscape"/>
          <w:pgMar w:top="1800" w:right="1440" w:bottom="1800" w:left="1440" w:header="720" w:footer="720" w:gutter="0"/>
          <w:cols w:space="720"/>
          <w:docGrid w:linePitch="360"/>
        </w:sectPr>
      </w:pPr>
    </w:p>
    <w:p w14:paraId="5F16FEC6" w14:textId="461AA988" w:rsidR="00F75790" w:rsidRPr="00CB65AC" w:rsidRDefault="00F75790" w:rsidP="00F75790">
      <w:pPr>
        <w:keepNext/>
        <w:spacing w:before="120" w:after="120"/>
        <w:rPr>
          <w:rFonts w:asciiTheme="majorHAnsi" w:hAnsiTheme="majorHAnsi"/>
          <w:bCs/>
          <w:sz w:val="26"/>
          <w:szCs w:val="26"/>
        </w:rPr>
      </w:pPr>
      <w:r w:rsidRPr="00CB65AC">
        <w:rPr>
          <w:rFonts w:asciiTheme="majorHAnsi" w:hAnsiTheme="majorHAnsi"/>
          <w:bCs/>
          <w:sz w:val="26"/>
          <w:szCs w:val="26"/>
        </w:rPr>
        <w:lastRenderedPageBreak/>
        <w:t>الجدول 7: ورقة العمل الخاصة بمعلومات التهديد الخارجي</w:t>
      </w:r>
    </w:p>
    <w:tbl>
      <w:tblPr>
        <w:bidiVisual/>
        <w:tblW w:w="8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72" w:type="dxa"/>
        </w:tblCellMar>
        <w:tblLook w:val="04A0" w:firstRow="1" w:lastRow="0" w:firstColumn="1" w:lastColumn="0" w:noHBand="0" w:noVBand="1"/>
      </w:tblPr>
      <w:tblGrid>
        <w:gridCol w:w="3568"/>
        <w:gridCol w:w="4770"/>
      </w:tblGrid>
      <w:tr w:rsidR="00F75790" w:rsidRPr="002F76FF" w14:paraId="5F16FEC9" w14:textId="77777777" w:rsidTr="008E72DF">
        <w:trPr>
          <w:tblHeader/>
        </w:trPr>
        <w:tc>
          <w:tcPr>
            <w:tcW w:w="3568" w:type="dxa"/>
            <w:vMerge w:val="restart"/>
            <w:tcBorders>
              <w:right w:val="single" w:sz="4" w:space="0" w:color="auto"/>
            </w:tcBorders>
            <w:shd w:val="clear" w:color="auto" w:fill="D9D9D9" w:themeFill="background1" w:themeFillShade="D9"/>
            <w:tcMar>
              <w:left w:w="58" w:type="dxa"/>
              <w:right w:w="58" w:type="dxa"/>
            </w:tcMar>
            <w:vAlign w:val="center"/>
          </w:tcPr>
          <w:p w14:paraId="5F16FEC7" w14:textId="77777777" w:rsidR="00F75790" w:rsidRPr="00CB65AC" w:rsidRDefault="00F75790" w:rsidP="005C14FD">
            <w:pPr>
              <w:pStyle w:val="ATATableHeading"/>
              <w:rPr>
                <w:rStyle w:val="ATAEmphasis"/>
                <w:rFonts w:eastAsiaTheme="minorHAnsi"/>
                <w:b w:val="0"/>
                <w:bCs/>
                <w:sz w:val="26"/>
                <w:szCs w:val="26"/>
              </w:rPr>
            </w:pPr>
            <w:r w:rsidRPr="00CB65AC">
              <w:rPr>
                <w:rStyle w:val="ATAEmphasis"/>
                <w:rFonts w:eastAsiaTheme="minorHAnsi"/>
                <w:b w:val="0"/>
                <w:bCs/>
                <w:sz w:val="26"/>
                <w:szCs w:val="26"/>
              </w:rPr>
              <w:t>نمط التهديد</w:t>
            </w:r>
          </w:p>
        </w:tc>
        <w:tc>
          <w:tcPr>
            <w:tcW w:w="4770" w:type="dxa"/>
            <w:tcBorders>
              <w:left w:val="single" w:sz="4" w:space="0" w:color="auto"/>
            </w:tcBorders>
            <w:shd w:val="clear" w:color="auto" w:fill="D9D9D9" w:themeFill="background1" w:themeFillShade="D9"/>
            <w:tcMar>
              <w:left w:w="58" w:type="dxa"/>
              <w:right w:w="58" w:type="dxa"/>
            </w:tcMar>
          </w:tcPr>
          <w:p w14:paraId="5F16FEC8" w14:textId="77777777" w:rsidR="00F75790" w:rsidRPr="00CB65AC" w:rsidRDefault="00F75790" w:rsidP="005C14FD">
            <w:pPr>
              <w:pStyle w:val="ATATableHeading"/>
              <w:rPr>
                <w:rStyle w:val="ATAEmphasis"/>
                <w:rFonts w:eastAsiaTheme="minorHAnsi"/>
                <w:b w:val="0"/>
                <w:bCs/>
                <w:sz w:val="26"/>
                <w:szCs w:val="26"/>
              </w:rPr>
            </w:pPr>
            <w:r w:rsidRPr="00CB65AC">
              <w:rPr>
                <w:rStyle w:val="ATAEmphasis"/>
                <w:rFonts w:eastAsiaTheme="minorHAnsi"/>
                <w:b w:val="0"/>
                <w:bCs/>
                <w:sz w:val="26"/>
                <w:szCs w:val="26"/>
              </w:rPr>
              <w:t>التهديد 1</w:t>
            </w:r>
          </w:p>
        </w:tc>
      </w:tr>
      <w:tr w:rsidR="00F75790" w:rsidRPr="002F76FF" w14:paraId="5F16FECC" w14:textId="77777777" w:rsidTr="005C14FD">
        <w:tc>
          <w:tcPr>
            <w:tcW w:w="3568" w:type="dxa"/>
            <w:vMerge/>
            <w:tcBorders>
              <w:bottom w:val="single" w:sz="4" w:space="0" w:color="auto"/>
            </w:tcBorders>
            <w:shd w:val="clear" w:color="auto" w:fill="auto"/>
            <w:tcMar>
              <w:left w:w="58" w:type="dxa"/>
              <w:right w:w="58" w:type="dxa"/>
            </w:tcMar>
          </w:tcPr>
          <w:p w14:paraId="5F16FECA" w14:textId="77777777" w:rsidR="00F75790" w:rsidRPr="002F76FF" w:rsidRDefault="00F75790" w:rsidP="008D0B65">
            <w:pPr>
              <w:pStyle w:val="ATATableBody"/>
              <w:rPr>
                <w:rFonts w:eastAsiaTheme="minorHAnsi"/>
                <w:b/>
                <w:sz w:val="26"/>
                <w:szCs w:val="26"/>
              </w:rPr>
            </w:pPr>
          </w:p>
        </w:tc>
        <w:tc>
          <w:tcPr>
            <w:tcW w:w="4770" w:type="dxa"/>
            <w:tcBorders>
              <w:bottom w:val="single" w:sz="4" w:space="0" w:color="auto"/>
            </w:tcBorders>
            <w:shd w:val="clear" w:color="auto" w:fill="auto"/>
            <w:tcMar>
              <w:left w:w="58" w:type="dxa"/>
              <w:right w:w="58" w:type="dxa"/>
            </w:tcMar>
          </w:tcPr>
          <w:p w14:paraId="5F16FECB" w14:textId="77777777" w:rsidR="00F75790" w:rsidRPr="002F76FF" w:rsidRDefault="00F75790" w:rsidP="008D0B65">
            <w:pPr>
              <w:pStyle w:val="ATATableBody"/>
              <w:rPr>
                <w:rFonts w:eastAsiaTheme="minorHAnsi"/>
                <w:b/>
                <w:sz w:val="26"/>
                <w:szCs w:val="26"/>
              </w:rPr>
            </w:pPr>
          </w:p>
        </w:tc>
      </w:tr>
      <w:tr w:rsidR="005C14FD" w:rsidRPr="002F76FF" w14:paraId="5F16FED0" w14:textId="77777777" w:rsidTr="005C14FD">
        <w:tc>
          <w:tcPr>
            <w:tcW w:w="8338" w:type="dxa"/>
            <w:gridSpan w:val="2"/>
            <w:shd w:val="clear" w:color="auto" w:fill="D9D9D9" w:themeFill="background1" w:themeFillShade="D9"/>
            <w:tcMar>
              <w:left w:w="58" w:type="dxa"/>
              <w:right w:w="58" w:type="dxa"/>
            </w:tcMar>
          </w:tcPr>
          <w:p w14:paraId="1023287C" w14:textId="77777777" w:rsidR="005C14FD" w:rsidRPr="002F76FF" w:rsidRDefault="005C14FD" w:rsidP="005C14FD">
            <w:pPr>
              <w:pStyle w:val="ATATableHeading"/>
              <w:rPr>
                <w:rFonts w:eastAsiaTheme="minorHAnsi"/>
                <w:b/>
                <w:sz w:val="26"/>
                <w:szCs w:val="26"/>
              </w:rPr>
            </w:pPr>
            <w:r w:rsidRPr="002F76FF">
              <w:rPr>
                <w:b/>
                <w:sz w:val="26"/>
                <w:szCs w:val="26"/>
              </w:rPr>
              <w:t xml:space="preserve">الأعمال المحتمل إرتكابها </w:t>
            </w:r>
          </w:p>
          <w:p w14:paraId="5F16FECF" w14:textId="2444BC41" w:rsidR="005C14FD" w:rsidRPr="002F76FF" w:rsidRDefault="005C14FD" w:rsidP="005C14FD">
            <w:pPr>
              <w:pStyle w:val="ATATableHeading"/>
              <w:rPr>
                <w:rFonts w:eastAsiaTheme="minorHAnsi"/>
                <w:b/>
                <w:sz w:val="26"/>
                <w:szCs w:val="26"/>
              </w:rPr>
            </w:pPr>
            <w:r w:rsidRPr="002F76FF">
              <w:rPr>
                <w:b/>
                <w:sz w:val="26"/>
                <w:szCs w:val="26"/>
              </w:rPr>
              <w:t>(مرتفع، متوسط، منخفض)</w:t>
            </w:r>
          </w:p>
        </w:tc>
      </w:tr>
      <w:tr w:rsidR="00F75790" w:rsidRPr="002F76FF" w14:paraId="5F16FED4" w14:textId="77777777" w:rsidTr="005C14FD">
        <w:tc>
          <w:tcPr>
            <w:tcW w:w="3568" w:type="dxa"/>
            <w:shd w:val="clear" w:color="auto" w:fill="auto"/>
            <w:tcMar>
              <w:left w:w="58" w:type="dxa"/>
              <w:right w:w="58" w:type="dxa"/>
            </w:tcMar>
          </w:tcPr>
          <w:p w14:paraId="5F16FED1" w14:textId="77777777" w:rsidR="00F75790" w:rsidRPr="002F76FF" w:rsidRDefault="00F75790" w:rsidP="008D0B65">
            <w:pPr>
              <w:pStyle w:val="ATATableBody"/>
              <w:rPr>
                <w:rFonts w:eastAsiaTheme="minorHAnsi"/>
                <w:b/>
                <w:sz w:val="26"/>
                <w:szCs w:val="26"/>
              </w:rPr>
            </w:pPr>
            <w:r w:rsidRPr="002F76FF">
              <w:rPr>
                <w:b/>
                <w:sz w:val="26"/>
                <w:szCs w:val="26"/>
              </w:rPr>
              <w:t>السرقة</w:t>
            </w:r>
          </w:p>
        </w:tc>
        <w:tc>
          <w:tcPr>
            <w:tcW w:w="4770" w:type="dxa"/>
            <w:tcMar>
              <w:left w:w="58" w:type="dxa"/>
              <w:right w:w="58" w:type="dxa"/>
            </w:tcMar>
          </w:tcPr>
          <w:p w14:paraId="5F16FED2" w14:textId="77777777" w:rsidR="00F75790" w:rsidRPr="002F76FF" w:rsidRDefault="00F75790" w:rsidP="008D0B65">
            <w:pPr>
              <w:pStyle w:val="ATATableBody"/>
              <w:rPr>
                <w:rFonts w:eastAsiaTheme="minorHAnsi"/>
                <w:b/>
                <w:sz w:val="26"/>
                <w:szCs w:val="26"/>
              </w:rPr>
            </w:pPr>
          </w:p>
          <w:p w14:paraId="5F16FED3" w14:textId="77777777" w:rsidR="00F75790" w:rsidRPr="002F76FF" w:rsidRDefault="00F75790" w:rsidP="008D0B65">
            <w:pPr>
              <w:pStyle w:val="ATATableBody"/>
              <w:rPr>
                <w:rFonts w:eastAsiaTheme="minorHAnsi"/>
                <w:b/>
                <w:sz w:val="26"/>
                <w:szCs w:val="26"/>
              </w:rPr>
            </w:pPr>
          </w:p>
        </w:tc>
      </w:tr>
      <w:tr w:rsidR="00F75790" w:rsidRPr="002F76FF" w14:paraId="5F16FED8" w14:textId="77777777" w:rsidTr="005C14FD">
        <w:tc>
          <w:tcPr>
            <w:tcW w:w="3568" w:type="dxa"/>
            <w:shd w:val="clear" w:color="auto" w:fill="auto"/>
            <w:tcMar>
              <w:left w:w="58" w:type="dxa"/>
              <w:right w:w="58" w:type="dxa"/>
            </w:tcMar>
          </w:tcPr>
          <w:p w14:paraId="5F16FED5" w14:textId="77777777" w:rsidR="00F75790" w:rsidRPr="002F76FF" w:rsidRDefault="00F75790" w:rsidP="008D0B65">
            <w:pPr>
              <w:pStyle w:val="ATATableBody"/>
              <w:rPr>
                <w:rFonts w:eastAsiaTheme="minorHAnsi"/>
                <w:b/>
                <w:sz w:val="26"/>
                <w:szCs w:val="26"/>
              </w:rPr>
            </w:pPr>
            <w:r w:rsidRPr="002F76FF">
              <w:rPr>
                <w:b/>
                <w:sz w:val="26"/>
                <w:szCs w:val="26"/>
              </w:rPr>
              <w:t>التخريب</w:t>
            </w:r>
          </w:p>
        </w:tc>
        <w:tc>
          <w:tcPr>
            <w:tcW w:w="4770" w:type="dxa"/>
            <w:tcMar>
              <w:left w:w="58" w:type="dxa"/>
              <w:right w:w="58" w:type="dxa"/>
            </w:tcMar>
          </w:tcPr>
          <w:p w14:paraId="5F16FED6" w14:textId="77777777" w:rsidR="00F75790" w:rsidRPr="002F76FF" w:rsidRDefault="00F75790" w:rsidP="008D0B65">
            <w:pPr>
              <w:pStyle w:val="ATATableBody"/>
              <w:rPr>
                <w:rFonts w:eastAsiaTheme="minorHAnsi"/>
                <w:b/>
                <w:sz w:val="26"/>
                <w:szCs w:val="26"/>
              </w:rPr>
            </w:pPr>
          </w:p>
          <w:p w14:paraId="5F16FED7" w14:textId="77777777" w:rsidR="00F75790" w:rsidRPr="002F76FF" w:rsidRDefault="00F75790" w:rsidP="008D0B65">
            <w:pPr>
              <w:pStyle w:val="ATATableBody"/>
              <w:rPr>
                <w:rFonts w:eastAsiaTheme="minorHAnsi"/>
                <w:b/>
                <w:sz w:val="26"/>
                <w:szCs w:val="26"/>
              </w:rPr>
            </w:pPr>
          </w:p>
        </w:tc>
      </w:tr>
      <w:tr w:rsidR="00F75790" w:rsidRPr="002F76FF" w14:paraId="5F16FEDC" w14:textId="77777777" w:rsidTr="005C14FD">
        <w:tc>
          <w:tcPr>
            <w:tcW w:w="3568" w:type="dxa"/>
            <w:tcBorders>
              <w:bottom w:val="single" w:sz="4" w:space="0" w:color="auto"/>
            </w:tcBorders>
            <w:shd w:val="clear" w:color="auto" w:fill="auto"/>
            <w:tcMar>
              <w:left w:w="58" w:type="dxa"/>
              <w:right w:w="58" w:type="dxa"/>
            </w:tcMar>
          </w:tcPr>
          <w:p w14:paraId="5F16FED9" w14:textId="77777777" w:rsidR="00F75790" w:rsidRPr="002F76FF" w:rsidRDefault="00F75790" w:rsidP="008D0B65">
            <w:pPr>
              <w:pStyle w:val="ATATableBody"/>
              <w:rPr>
                <w:rFonts w:eastAsiaTheme="minorHAnsi"/>
                <w:b/>
                <w:sz w:val="26"/>
                <w:szCs w:val="26"/>
              </w:rPr>
            </w:pPr>
            <w:r w:rsidRPr="002F76FF">
              <w:rPr>
                <w:b/>
                <w:sz w:val="26"/>
                <w:szCs w:val="26"/>
              </w:rPr>
              <w:t>جهات أخرى</w:t>
            </w:r>
          </w:p>
          <w:p w14:paraId="5F16FEDA" w14:textId="77777777" w:rsidR="00F75790" w:rsidRPr="002F76FF" w:rsidRDefault="00F75790" w:rsidP="008D0B65">
            <w:pPr>
              <w:pStyle w:val="ATATableBody"/>
              <w:rPr>
                <w:rFonts w:eastAsiaTheme="minorHAnsi"/>
                <w:b/>
                <w:sz w:val="26"/>
                <w:szCs w:val="26"/>
              </w:rPr>
            </w:pPr>
          </w:p>
        </w:tc>
        <w:tc>
          <w:tcPr>
            <w:tcW w:w="4770" w:type="dxa"/>
            <w:tcBorders>
              <w:bottom w:val="single" w:sz="4" w:space="0" w:color="auto"/>
            </w:tcBorders>
            <w:tcMar>
              <w:left w:w="58" w:type="dxa"/>
              <w:right w:w="58" w:type="dxa"/>
            </w:tcMar>
          </w:tcPr>
          <w:p w14:paraId="5F16FEDB" w14:textId="77777777" w:rsidR="00F75790" w:rsidRPr="002F76FF" w:rsidRDefault="00F75790" w:rsidP="008D0B65">
            <w:pPr>
              <w:pStyle w:val="ATATableBody"/>
              <w:rPr>
                <w:rFonts w:eastAsiaTheme="minorHAnsi"/>
                <w:b/>
                <w:sz w:val="26"/>
                <w:szCs w:val="26"/>
              </w:rPr>
            </w:pPr>
          </w:p>
        </w:tc>
      </w:tr>
      <w:tr w:rsidR="005C14FD" w:rsidRPr="002F76FF" w14:paraId="5F16FEE0" w14:textId="77777777" w:rsidTr="005C14FD">
        <w:tc>
          <w:tcPr>
            <w:tcW w:w="8338" w:type="dxa"/>
            <w:gridSpan w:val="2"/>
            <w:shd w:val="clear" w:color="auto" w:fill="D9D9D9" w:themeFill="background1" w:themeFillShade="D9"/>
            <w:tcMar>
              <w:left w:w="58" w:type="dxa"/>
              <w:right w:w="58" w:type="dxa"/>
            </w:tcMar>
          </w:tcPr>
          <w:p w14:paraId="1B821CA2" w14:textId="77777777" w:rsidR="005C14FD" w:rsidRPr="002F76FF" w:rsidRDefault="005C14FD" w:rsidP="005C14FD">
            <w:pPr>
              <w:pStyle w:val="ATATableHeading"/>
              <w:rPr>
                <w:rFonts w:eastAsiaTheme="minorHAnsi"/>
                <w:b/>
                <w:sz w:val="26"/>
                <w:szCs w:val="26"/>
              </w:rPr>
            </w:pPr>
            <w:r w:rsidRPr="002F76FF">
              <w:rPr>
                <w:b/>
                <w:sz w:val="26"/>
                <w:szCs w:val="26"/>
              </w:rPr>
              <w:t xml:space="preserve">الدافع </w:t>
            </w:r>
          </w:p>
          <w:p w14:paraId="5F16FEDF" w14:textId="615FC4B5" w:rsidR="005C14FD" w:rsidRPr="002F76FF" w:rsidRDefault="005C14FD" w:rsidP="005C14FD">
            <w:pPr>
              <w:pStyle w:val="ATATableHeading"/>
              <w:rPr>
                <w:rFonts w:eastAsiaTheme="minorHAnsi"/>
                <w:b/>
                <w:sz w:val="26"/>
                <w:szCs w:val="26"/>
              </w:rPr>
            </w:pPr>
            <w:r w:rsidRPr="002F76FF">
              <w:rPr>
                <w:b/>
                <w:sz w:val="26"/>
                <w:szCs w:val="26"/>
              </w:rPr>
              <w:t>(مرتفع، متوسط، منخفض)</w:t>
            </w:r>
          </w:p>
        </w:tc>
      </w:tr>
      <w:tr w:rsidR="00F75790" w:rsidRPr="002F76FF" w14:paraId="5F16FEE4" w14:textId="77777777" w:rsidTr="005C14FD">
        <w:tc>
          <w:tcPr>
            <w:tcW w:w="3568" w:type="dxa"/>
            <w:shd w:val="clear" w:color="auto" w:fill="auto"/>
            <w:tcMar>
              <w:left w:w="58" w:type="dxa"/>
              <w:right w:w="58" w:type="dxa"/>
            </w:tcMar>
          </w:tcPr>
          <w:p w14:paraId="5F16FEE1" w14:textId="77777777" w:rsidR="00F75790" w:rsidRPr="002F76FF" w:rsidRDefault="00F75790" w:rsidP="008D0B65">
            <w:pPr>
              <w:pStyle w:val="ATATableBody"/>
              <w:rPr>
                <w:rFonts w:eastAsiaTheme="minorHAnsi"/>
                <w:b/>
                <w:sz w:val="26"/>
                <w:szCs w:val="26"/>
              </w:rPr>
            </w:pPr>
            <w:r w:rsidRPr="002F76FF">
              <w:rPr>
                <w:b/>
                <w:sz w:val="26"/>
                <w:szCs w:val="26"/>
              </w:rPr>
              <w:t>دوافع سياسية</w:t>
            </w:r>
          </w:p>
        </w:tc>
        <w:tc>
          <w:tcPr>
            <w:tcW w:w="4770" w:type="dxa"/>
            <w:tcMar>
              <w:left w:w="58" w:type="dxa"/>
              <w:right w:w="58" w:type="dxa"/>
            </w:tcMar>
          </w:tcPr>
          <w:p w14:paraId="5F16FEE2" w14:textId="77777777" w:rsidR="00F75790" w:rsidRPr="002F76FF" w:rsidRDefault="00F75790" w:rsidP="008D0B65">
            <w:pPr>
              <w:pStyle w:val="ATATableBody"/>
              <w:rPr>
                <w:rFonts w:eastAsiaTheme="minorHAnsi"/>
                <w:b/>
                <w:sz w:val="26"/>
                <w:szCs w:val="26"/>
              </w:rPr>
            </w:pPr>
          </w:p>
          <w:p w14:paraId="5F16FEE3" w14:textId="77777777" w:rsidR="00F75790" w:rsidRPr="002F76FF" w:rsidRDefault="00F75790" w:rsidP="008D0B65">
            <w:pPr>
              <w:pStyle w:val="ATATableBody"/>
              <w:rPr>
                <w:rFonts w:eastAsiaTheme="minorHAnsi"/>
                <w:b/>
                <w:sz w:val="26"/>
                <w:szCs w:val="26"/>
              </w:rPr>
            </w:pPr>
          </w:p>
        </w:tc>
      </w:tr>
      <w:tr w:rsidR="00F75790" w:rsidRPr="002F76FF" w14:paraId="5F16FEE8" w14:textId="77777777" w:rsidTr="005C14FD">
        <w:tc>
          <w:tcPr>
            <w:tcW w:w="3568" w:type="dxa"/>
            <w:shd w:val="clear" w:color="auto" w:fill="auto"/>
            <w:tcMar>
              <w:left w:w="58" w:type="dxa"/>
              <w:right w:w="58" w:type="dxa"/>
            </w:tcMar>
          </w:tcPr>
          <w:p w14:paraId="5F16FEE5" w14:textId="77777777" w:rsidR="00F75790" w:rsidRPr="002F76FF" w:rsidRDefault="00F75790" w:rsidP="008D0B65">
            <w:pPr>
              <w:pStyle w:val="ATATableBody"/>
              <w:rPr>
                <w:rFonts w:eastAsiaTheme="minorHAnsi"/>
                <w:b/>
                <w:sz w:val="26"/>
                <w:szCs w:val="26"/>
              </w:rPr>
            </w:pPr>
            <w:r w:rsidRPr="002F76FF">
              <w:rPr>
                <w:b/>
                <w:sz w:val="26"/>
                <w:szCs w:val="26"/>
              </w:rPr>
              <w:t>ديني</w:t>
            </w:r>
          </w:p>
        </w:tc>
        <w:tc>
          <w:tcPr>
            <w:tcW w:w="4770" w:type="dxa"/>
            <w:tcMar>
              <w:left w:w="58" w:type="dxa"/>
              <w:right w:w="58" w:type="dxa"/>
            </w:tcMar>
          </w:tcPr>
          <w:p w14:paraId="5F16FEE6" w14:textId="77777777" w:rsidR="00F75790" w:rsidRPr="002F76FF" w:rsidRDefault="00F75790" w:rsidP="008D0B65">
            <w:pPr>
              <w:pStyle w:val="ATATableBody"/>
              <w:rPr>
                <w:rFonts w:eastAsiaTheme="minorHAnsi"/>
                <w:b/>
                <w:sz w:val="26"/>
                <w:szCs w:val="26"/>
              </w:rPr>
            </w:pPr>
          </w:p>
          <w:p w14:paraId="5F16FEE7" w14:textId="77777777" w:rsidR="00F75790" w:rsidRPr="002F76FF" w:rsidRDefault="00F75790" w:rsidP="008D0B65">
            <w:pPr>
              <w:pStyle w:val="ATATableBody"/>
              <w:rPr>
                <w:rFonts w:eastAsiaTheme="minorHAnsi"/>
                <w:b/>
                <w:sz w:val="26"/>
                <w:szCs w:val="26"/>
              </w:rPr>
            </w:pPr>
          </w:p>
        </w:tc>
      </w:tr>
      <w:tr w:rsidR="00F75790" w:rsidRPr="002F76FF" w14:paraId="5F16FEEC" w14:textId="77777777" w:rsidTr="005C14FD">
        <w:tc>
          <w:tcPr>
            <w:tcW w:w="3568" w:type="dxa"/>
            <w:shd w:val="clear" w:color="auto" w:fill="auto"/>
            <w:tcMar>
              <w:left w:w="58" w:type="dxa"/>
              <w:right w:w="58" w:type="dxa"/>
            </w:tcMar>
          </w:tcPr>
          <w:p w14:paraId="5F16FEE9" w14:textId="77777777" w:rsidR="00F75790" w:rsidRPr="002F76FF" w:rsidRDefault="00F75790" w:rsidP="008D0B65">
            <w:pPr>
              <w:pStyle w:val="ATATableBody"/>
              <w:rPr>
                <w:rFonts w:eastAsiaTheme="minorHAnsi"/>
                <w:b/>
                <w:sz w:val="26"/>
                <w:szCs w:val="26"/>
              </w:rPr>
            </w:pPr>
            <w:r w:rsidRPr="002F76FF">
              <w:rPr>
                <w:b/>
                <w:sz w:val="26"/>
                <w:szCs w:val="26"/>
              </w:rPr>
              <w:t>دوافع اجتماعية</w:t>
            </w:r>
          </w:p>
        </w:tc>
        <w:tc>
          <w:tcPr>
            <w:tcW w:w="4770" w:type="dxa"/>
            <w:tcMar>
              <w:left w:w="58" w:type="dxa"/>
              <w:right w:w="58" w:type="dxa"/>
            </w:tcMar>
          </w:tcPr>
          <w:p w14:paraId="5F16FEEA" w14:textId="77777777" w:rsidR="00F75790" w:rsidRPr="002F76FF" w:rsidRDefault="00F75790" w:rsidP="008D0B65">
            <w:pPr>
              <w:pStyle w:val="ATATableBody"/>
              <w:rPr>
                <w:rFonts w:eastAsiaTheme="minorHAnsi"/>
                <w:b/>
                <w:sz w:val="26"/>
                <w:szCs w:val="26"/>
              </w:rPr>
            </w:pPr>
          </w:p>
          <w:p w14:paraId="5F16FEEB" w14:textId="77777777" w:rsidR="00F75790" w:rsidRPr="002F76FF" w:rsidRDefault="00F75790" w:rsidP="008D0B65">
            <w:pPr>
              <w:pStyle w:val="ATATableBody"/>
              <w:rPr>
                <w:rFonts w:eastAsiaTheme="minorHAnsi"/>
                <w:b/>
                <w:sz w:val="26"/>
                <w:szCs w:val="26"/>
              </w:rPr>
            </w:pPr>
          </w:p>
        </w:tc>
      </w:tr>
      <w:tr w:rsidR="00F75790" w:rsidRPr="002F76FF" w14:paraId="5F16FEF0" w14:textId="77777777" w:rsidTr="005C14FD">
        <w:tc>
          <w:tcPr>
            <w:tcW w:w="3568" w:type="dxa"/>
            <w:shd w:val="clear" w:color="auto" w:fill="auto"/>
            <w:tcMar>
              <w:left w:w="58" w:type="dxa"/>
              <w:right w:w="58" w:type="dxa"/>
            </w:tcMar>
          </w:tcPr>
          <w:p w14:paraId="5F16FEED" w14:textId="77777777" w:rsidR="00F75790" w:rsidRPr="002F76FF" w:rsidRDefault="00F75790" w:rsidP="008D0B65">
            <w:pPr>
              <w:pStyle w:val="ATATableBody"/>
              <w:rPr>
                <w:rFonts w:eastAsiaTheme="minorHAnsi"/>
                <w:b/>
                <w:sz w:val="26"/>
                <w:szCs w:val="26"/>
              </w:rPr>
            </w:pPr>
            <w:r w:rsidRPr="002F76FF">
              <w:rPr>
                <w:b/>
                <w:sz w:val="26"/>
                <w:szCs w:val="26"/>
              </w:rPr>
              <w:t>دوافع اقتصادية</w:t>
            </w:r>
          </w:p>
        </w:tc>
        <w:tc>
          <w:tcPr>
            <w:tcW w:w="4770" w:type="dxa"/>
            <w:tcMar>
              <w:left w:w="58" w:type="dxa"/>
              <w:right w:w="58" w:type="dxa"/>
            </w:tcMar>
          </w:tcPr>
          <w:p w14:paraId="5F16FEEE" w14:textId="77777777" w:rsidR="00F75790" w:rsidRPr="002F76FF" w:rsidRDefault="00F75790" w:rsidP="008D0B65">
            <w:pPr>
              <w:pStyle w:val="ATATableBody"/>
              <w:rPr>
                <w:rFonts w:eastAsiaTheme="minorHAnsi"/>
                <w:b/>
                <w:sz w:val="26"/>
                <w:szCs w:val="26"/>
              </w:rPr>
            </w:pPr>
          </w:p>
          <w:p w14:paraId="5F16FEEF" w14:textId="77777777" w:rsidR="00F75790" w:rsidRPr="002F76FF" w:rsidRDefault="00F75790" w:rsidP="008D0B65">
            <w:pPr>
              <w:pStyle w:val="ATATableBody"/>
              <w:rPr>
                <w:rFonts w:eastAsiaTheme="minorHAnsi"/>
                <w:b/>
                <w:sz w:val="26"/>
                <w:szCs w:val="26"/>
              </w:rPr>
            </w:pPr>
          </w:p>
        </w:tc>
      </w:tr>
      <w:tr w:rsidR="00F75790" w:rsidRPr="002F76FF" w14:paraId="5F16FEF4" w14:textId="77777777" w:rsidTr="005C14FD">
        <w:tc>
          <w:tcPr>
            <w:tcW w:w="3568" w:type="dxa"/>
            <w:shd w:val="clear" w:color="auto" w:fill="auto"/>
            <w:tcMar>
              <w:left w:w="58" w:type="dxa"/>
              <w:right w:w="58" w:type="dxa"/>
            </w:tcMar>
          </w:tcPr>
          <w:p w14:paraId="5F16FEF1" w14:textId="77777777" w:rsidR="00F75790" w:rsidRPr="002F76FF" w:rsidRDefault="00F75790" w:rsidP="008D0B65">
            <w:pPr>
              <w:pStyle w:val="ATATableBody"/>
              <w:rPr>
                <w:rFonts w:eastAsiaTheme="minorHAnsi"/>
                <w:b/>
                <w:sz w:val="26"/>
                <w:szCs w:val="26"/>
              </w:rPr>
            </w:pPr>
            <w:r w:rsidRPr="002F76FF">
              <w:rPr>
                <w:b/>
                <w:sz w:val="26"/>
                <w:szCs w:val="26"/>
              </w:rPr>
              <w:t>دوافع شخصية</w:t>
            </w:r>
          </w:p>
        </w:tc>
        <w:tc>
          <w:tcPr>
            <w:tcW w:w="4770" w:type="dxa"/>
            <w:tcMar>
              <w:left w:w="58" w:type="dxa"/>
              <w:right w:w="58" w:type="dxa"/>
            </w:tcMar>
          </w:tcPr>
          <w:p w14:paraId="5F16FEF2" w14:textId="77777777" w:rsidR="00F75790" w:rsidRPr="002F76FF" w:rsidRDefault="00F75790" w:rsidP="008D0B65">
            <w:pPr>
              <w:pStyle w:val="ATATableBody"/>
              <w:rPr>
                <w:rFonts w:eastAsiaTheme="minorHAnsi"/>
                <w:b/>
                <w:sz w:val="26"/>
                <w:szCs w:val="26"/>
              </w:rPr>
            </w:pPr>
          </w:p>
          <w:p w14:paraId="5F16FEF3" w14:textId="77777777" w:rsidR="00F75790" w:rsidRPr="002F76FF" w:rsidRDefault="00F75790" w:rsidP="008D0B65">
            <w:pPr>
              <w:pStyle w:val="ATATableBody"/>
              <w:rPr>
                <w:rFonts w:eastAsiaTheme="minorHAnsi"/>
                <w:b/>
                <w:sz w:val="26"/>
                <w:szCs w:val="26"/>
              </w:rPr>
            </w:pPr>
          </w:p>
        </w:tc>
      </w:tr>
      <w:tr w:rsidR="00F75790" w:rsidRPr="002F76FF" w14:paraId="5F16FEF8" w14:textId="77777777" w:rsidTr="005C14FD">
        <w:tc>
          <w:tcPr>
            <w:tcW w:w="3568" w:type="dxa"/>
            <w:tcBorders>
              <w:bottom w:val="single" w:sz="4" w:space="0" w:color="auto"/>
            </w:tcBorders>
            <w:shd w:val="clear" w:color="auto" w:fill="auto"/>
            <w:tcMar>
              <w:left w:w="58" w:type="dxa"/>
              <w:right w:w="58" w:type="dxa"/>
            </w:tcMar>
          </w:tcPr>
          <w:p w14:paraId="5F16FEF5" w14:textId="77777777" w:rsidR="00F75790" w:rsidRPr="002F76FF" w:rsidRDefault="00F75790" w:rsidP="008D0B65">
            <w:pPr>
              <w:pStyle w:val="ATATableBody"/>
              <w:rPr>
                <w:rFonts w:eastAsiaTheme="minorHAnsi"/>
                <w:b/>
                <w:sz w:val="26"/>
                <w:szCs w:val="26"/>
              </w:rPr>
            </w:pPr>
            <w:r w:rsidRPr="002F76FF">
              <w:rPr>
                <w:b/>
                <w:sz w:val="26"/>
                <w:szCs w:val="26"/>
              </w:rPr>
              <w:t>جهات أخرى</w:t>
            </w:r>
          </w:p>
          <w:p w14:paraId="5F16FEF6" w14:textId="77777777" w:rsidR="00F75790" w:rsidRPr="002F76FF" w:rsidRDefault="00F75790" w:rsidP="008D0B65">
            <w:pPr>
              <w:pStyle w:val="ATATableBody"/>
              <w:rPr>
                <w:rFonts w:eastAsiaTheme="minorHAnsi"/>
                <w:b/>
                <w:sz w:val="26"/>
                <w:szCs w:val="26"/>
              </w:rPr>
            </w:pPr>
          </w:p>
        </w:tc>
        <w:tc>
          <w:tcPr>
            <w:tcW w:w="4770" w:type="dxa"/>
            <w:tcBorders>
              <w:bottom w:val="single" w:sz="4" w:space="0" w:color="auto"/>
            </w:tcBorders>
            <w:tcMar>
              <w:left w:w="58" w:type="dxa"/>
              <w:right w:w="58" w:type="dxa"/>
            </w:tcMar>
          </w:tcPr>
          <w:p w14:paraId="5F16FEF7" w14:textId="77777777" w:rsidR="00F75790" w:rsidRPr="002F76FF" w:rsidRDefault="00F75790" w:rsidP="008D0B65">
            <w:pPr>
              <w:pStyle w:val="ATATableBody"/>
              <w:rPr>
                <w:rFonts w:eastAsiaTheme="minorHAnsi"/>
                <w:b/>
                <w:sz w:val="26"/>
                <w:szCs w:val="26"/>
              </w:rPr>
            </w:pPr>
          </w:p>
        </w:tc>
      </w:tr>
      <w:tr w:rsidR="005C14FD" w:rsidRPr="002F76FF" w14:paraId="5F16FEFC" w14:textId="77777777" w:rsidTr="005C14FD">
        <w:tc>
          <w:tcPr>
            <w:tcW w:w="8338" w:type="dxa"/>
            <w:gridSpan w:val="2"/>
            <w:shd w:val="clear" w:color="auto" w:fill="D9D9D9" w:themeFill="background1" w:themeFillShade="D9"/>
            <w:tcMar>
              <w:left w:w="58" w:type="dxa"/>
              <w:right w:w="58" w:type="dxa"/>
            </w:tcMar>
          </w:tcPr>
          <w:p w14:paraId="5F16FEFB" w14:textId="4D12B597" w:rsidR="005C14FD" w:rsidRPr="002F76FF" w:rsidRDefault="005C14FD" w:rsidP="005C14FD">
            <w:pPr>
              <w:pStyle w:val="ATATableHeading"/>
              <w:rPr>
                <w:rFonts w:eastAsiaTheme="minorHAnsi"/>
                <w:b/>
                <w:sz w:val="26"/>
                <w:szCs w:val="26"/>
              </w:rPr>
            </w:pPr>
            <w:r w:rsidRPr="002F76FF">
              <w:rPr>
                <w:b/>
                <w:sz w:val="26"/>
                <w:szCs w:val="26"/>
              </w:rPr>
              <w:t>التكتيكات</w:t>
            </w:r>
          </w:p>
        </w:tc>
      </w:tr>
      <w:tr w:rsidR="00F75790" w:rsidRPr="002F76FF" w14:paraId="5F16FEFF" w14:textId="77777777" w:rsidTr="005C14FD">
        <w:tc>
          <w:tcPr>
            <w:tcW w:w="3568" w:type="dxa"/>
            <w:tcBorders>
              <w:bottom w:val="single" w:sz="4" w:space="0" w:color="auto"/>
            </w:tcBorders>
            <w:shd w:val="clear" w:color="auto" w:fill="auto"/>
            <w:tcMar>
              <w:left w:w="58" w:type="dxa"/>
              <w:right w:w="58" w:type="dxa"/>
            </w:tcMar>
          </w:tcPr>
          <w:p w14:paraId="70389932" w14:textId="77777777" w:rsidR="00937DBF" w:rsidRPr="002F76FF" w:rsidRDefault="00937DBF" w:rsidP="008D0B65">
            <w:pPr>
              <w:pStyle w:val="ATATableBody"/>
              <w:rPr>
                <w:rFonts w:eastAsiaTheme="minorHAnsi"/>
                <w:b/>
                <w:sz w:val="26"/>
                <w:szCs w:val="26"/>
              </w:rPr>
            </w:pPr>
            <w:r w:rsidRPr="002F76FF">
              <w:rPr>
                <w:b/>
                <w:sz w:val="26"/>
                <w:szCs w:val="26"/>
              </w:rPr>
              <w:t>الخلسة</w:t>
            </w:r>
          </w:p>
          <w:p w14:paraId="37919B99" w14:textId="77777777" w:rsidR="00937DBF" w:rsidRPr="002F76FF" w:rsidRDefault="008E72DF" w:rsidP="008D0B65">
            <w:pPr>
              <w:pStyle w:val="ATATableBody"/>
              <w:rPr>
                <w:rFonts w:eastAsiaTheme="minorHAnsi"/>
                <w:b/>
                <w:sz w:val="26"/>
                <w:szCs w:val="26"/>
              </w:rPr>
            </w:pPr>
            <w:r w:rsidRPr="002F76FF">
              <w:rPr>
                <w:b/>
                <w:sz w:val="26"/>
                <w:szCs w:val="26"/>
              </w:rPr>
              <w:t>القوة</w:t>
            </w:r>
          </w:p>
          <w:p w14:paraId="5F16FEFD" w14:textId="09D6239B" w:rsidR="00F75790" w:rsidRPr="002F76FF" w:rsidRDefault="00F75790" w:rsidP="008D0B65">
            <w:pPr>
              <w:pStyle w:val="ATATableBody"/>
              <w:rPr>
                <w:rFonts w:eastAsiaTheme="minorHAnsi"/>
                <w:b/>
                <w:sz w:val="26"/>
                <w:szCs w:val="26"/>
              </w:rPr>
            </w:pPr>
            <w:r w:rsidRPr="002F76FF">
              <w:rPr>
                <w:b/>
                <w:sz w:val="26"/>
                <w:szCs w:val="26"/>
              </w:rPr>
              <w:t>الخداع</w:t>
            </w:r>
          </w:p>
        </w:tc>
        <w:tc>
          <w:tcPr>
            <w:tcW w:w="4770" w:type="dxa"/>
            <w:tcBorders>
              <w:bottom w:val="single" w:sz="4" w:space="0" w:color="auto"/>
            </w:tcBorders>
            <w:tcMar>
              <w:left w:w="58" w:type="dxa"/>
              <w:right w:w="58" w:type="dxa"/>
            </w:tcMar>
          </w:tcPr>
          <w:p w14:paraId="5F16FEFE" w14:textId="77777777" w:rsidR="00F75790" w:rsidRPr="002F76FF" w:rsidRDefault="00F75790" w:rsidP="008D0B65">
            <w:pPr>
              <w:pStyle w:val="ATATableBody"/>
              <w:rPr>
                <w:rFonts w:eastAsiaTheme="minorHAnsi"/>
                <w:b/>
                <w:sz w:val="26"/>
                <w:szCs w:val="26"/>
              </w:rPr>
            </w:pPr>
          </w:p>
        </w:tc>
      </w:tr>
      <w:tr w:rsidR="005C14FD" w:rsidRPr="002F76FF" w14:paraId="5F16FF03" w14:textId="77777777" w:rsidTr="005C14FD">
        <w:tc>
          <w:tcPr>
            <w:tcW w:w="8338" w:type="dxa"/>
            <w:gridSpan w:val="2"/>
            <w:shd w:val="clear" w:color="auto" w:fill="D9D9D9" w:themeFill="background1" w:themeFillShade="D9"/>
            <w:tcMar>
              <w:left w:w="58" w:type="dxa"/>
              <w:right w:w="58" w:type="dxa"/>
            </w:tcMar>
          </w:tcPr>
          <w:p w14:paraId="5F16FF02" w14:textId="1D5FDA80" w:rsidR="005C14FD" w:rsidRPr="002F76FF" w:rsidRDefault="005C14FD" w:rsidP="005C14FD">
            <w:pPr>
              <w:pStyle w:val="ATATableHeading"/>
              <w:rPr>
                <w:rFonts w:eastAsiaTheme="minorHAnsi"/>
                <w:b/>
                <w:sz w:val="26"/>
                <w:szCs w:val="26"/>
              </w:rPr>
            </w:pPr>
            <w:r w:rsidRPr="002F76FF">
              <w:rPr>
                <w:b/>
                <w:sz w:val="26"/>
                <w:szCs w:val="26"/>
              </w:rPr>
              <w:t>القدرات</w:t>
            </w:r>
          </w:p>
        </w:tc>
      </w:tr>
      <w:tr w:rsidR="00F75790" w:rsidRPr="002F76FF" w14:paraId="5F16FF06" w14:textId="77777777" w:rsidTr="005C14FD">
        <w:tc>
          <w:tcPr>
            <w:tcW w:w="3568" w:type="dxa"/>
            <w:shd w:val="clear" w:color="auto" w:fill="auto"/>
            <w:tcMar>
              <w:left w:w="58" w:type="dxa"/>
              <w:right w:w="58" w:type="dxa"/>
            </w:tcMar>
          </w:tcPr>
          <w:p w14:paraId="5F16FF04" w14:textId="77777777" w:rsidR="00F75790" w:rsidRPr="002F76FF" w:rsidRDefault="00F75790" w:rsidP="008D0B65">
            <w:pPr>
              <w:pStyle w:val="ATATableBody"/>
              <w:rPr>
                <w:rFonts w:eastAsiaTheme="minorHAnsi"/>
                <w:b/>
                <w:sz w:val="26"/>
                <w:szCs w:val="26"/>
              </w:rPr>
            </w:pPr>
            <w:r w:rsidRPr="002F76FF">
              <w:rPr>
                <w:b/>
                <w:sz w:val="26"/>
                <w:szCs w:val="26"/>
              </w:rPr>
              <w:t>الرقم</w:t>
            </w:r>
          </w:p>
        </w:tc>
        <w:tc>
          <w:tcPr>
            <w:tcW w:w="4770" w:type="dxa"/>
            <w:tcMar>
              <w:left w:w="58" w:type="dxa"/>
              <w:right w:w="58" w:type="dxa"/>
            </w:tcMar>
          </w:tcPr>
          <w:p w14:paraId="5F16FF05" w14:textId="77777777" w:rsidR="00F75790" w:rsidRPr="002F76FF" w:rsidRDefault="00F75790" w:rsidP="008D0B65">
            <w:pPr>
              <w:pStyle w:val="ATATableBody"/>
              <w:rPr>
                <w:rFonts w:eastAsiaTheme="minorHAnsi"/>
                <w:b/>
                <w:sz w:val="26"/>
                <w:szCs w:val="26"/>
              </w:rPr>
            </w:pPr>
          </w:p>
        </w:tc>
      </w:tr>
      <w:tr w:rsidR="00F75790" w:rsidRPr="002F76FF" w14:paraId="5F16FF0A" w14:textId="77777777" w:rsidTr="005C14FD">
        <w:tc>
          <w:tcPr>
            <w:tcW w:w="3568" w:type="dxa"/>
            <w:shd w:val="clear" w:color="auto" w:fill="auto"/>
            <w:tcMar>
              <w:left w:w="58" w:type="dxa"/>
              <w:right w:w="58" w:type="dxa"/>
            </w:tcMar>
          </w:tcPr>
          <w:p w14:paraId="5F16FF07" w14:textId="77777777" w:rsidR="00F75790" w:rsidRPr="002F76FF" w:rsidRDefault="00F75790" w:rsidP="008D0B65">
            <w:pPr>
              <w:pStyle w:val="ATATableBody"/>
              <w:rPr>
                <w:rFonts w:eastAsiaTheme="minorHAnsi"/>
                <w:b/>
                <w:sz w:val="26"/>
                <w:szCs w:val="26"/>
              </w:rPr>
            </w:pPr>
            <w:r w:rsidRPr="002F76FF">
              <w:rPr>
                <w:b/>
                <w:sz w:val="26"/>
                <w:szCs w:val="26"/>
              </w:rPr>
              <w:t>الخبرة التقنية</w:t>
            </w:r>
          </w:p>
        </w:tc>
        <w:tc>
          <w:tcPr>
            <w:tcW w:w="4770" w:type="dxa"/>
            <w:tcMar>
              <w:left w:w="58" w:type="dxa"/>
              <w:right w:w="58" w:type="dxa"/>
            </w:tcMar>
          </w:tcPr>
          <w:p w14:paraId="5F16FF08" w14:textId="77777777" w:rsidR="00F75790" w:rsidRPr="002F76FF" w:rsidRDefault="00F75790" w:rsidP="008D0B65">
            <w:pPr>
              <w:pStyle w:val="ATATableBody"/>
              <w:rPr>
                <w:rFonts w:eastAsiaTheme="minorHAnsi"/>
                <w:b/>
                <w:sz w:val="26"/>
                <w:szCs w:val="26"/>
              </w:rPr>
            </w:pPr>
          </w:p>
          <w:p w14:paraId="5F16FF09" w14:textId="77777777" w:rsidR="00F75790" w:rsidRPr="002F76FF" w:rsidRDefault="00F75790" w:rsidP="008D0B65">
            <w:pPr>
              <w:pStyle w:val="ATATableBody"/>
              <w:rPr>
                <w:rFonts w:eastAsiaTheme="minorHAnsi"/>
                <w:b/>
                <w:sz w:val="26"/>
                <w:szCs w:val="26"/>
              </w:rPr>
            </w:pPr>
          </w:p>
        </w:tc>
      </w:tr>
      <w:tr w:rsidR="00F75790" w:rsidRPr="002F76FF" w14:paraId="5F16FF0E" w14:textId="77777777" w:rsidTr="005C14FD">
        <w:tc>
          <w:tcPr>
            <w:tcW w:w="3568" w:type="dxa"/>
            <w:shd w:val="clear" w:color="auto" w:fill="auto"/>
            <w:tcMar>
              <w:left w:w="58" w:type="dxa"/>
              <w:right w:w="58" w:type="dxa"/>
            </w:tcMar>
          </w:tcPr>
          <w:p w14:paraId="5F16FF0B" w14:textId="77777777" w:rsidR="00F75790" w:rsidRPr="002F76FF" w:rsidRDefault="00F75790" w:rsidP="008D0B65">
            <w:pPr>
              <w:pStyle w:val="ATATableBody"/>
              <w:rPr>
                <w:rFonts w:eastAsiaTheme="minorHAnsi"/>
                <w:b/>
                <w:sz w:val="26"/>
                <w:szCs w:val="26"/>
              </w:rPr>
            </w:pPr>
            <w:r w:rsidRPr="002F76FF">
              <w:rPr>
                <w:b/>
                <w:sz w:val="26"/>
                <w:szCs w:val="26"/>
              </w:rPr>
              <w:t>المعاونة الداخلية</w:t>
            </w:r>
          </w:p>
        </w:tc>
        <w:tc>
          <w:tcPr>
            <w:tcW w:w="4770" w:type="dxa"/>
            <w:tcMar>
              <w:left w:w="58" w:type="dxa"/>
              <w:right w:w="58" w:type="dxa"/>
            </w:tcMar>
          </w:tcPr>
          <w:p w14:paraId="5F16FF0C" w14:textId="77777777" w:rsidR="00F75790" w:rsidRPr="002F76FF" w:rsidRDefault="00F75790" w:rsidP="008D0B65">
            <w:pPr>
              <w:pStyle w:val="ATATableBody"/>
              <w:rPr>
                <w:rFonts w:eastAsiaTheme="minorHAnsi"/>
                <w:b/>
                <w:sz w:val="26"/>
                <w:szCs w:val="26"/>
              </w:rPr>
            </w:pPr>
          </w:p>
          <w:p w14:paraId="5F16FF0D" w14:textId="77777777" w:rsidR="00F75790" w:rsidRPr="002F76FF" w:rsidRDefault="00F75790" w:rsidP="008D0B65">
            <w:pPr>
              <w:pStyle w:val="ATATableBody"/>
              <w:rPr>
                <w:rFonts w:eastAsiaTheme="minorHAnsi"/>
                <w:b/>
                <w:sz w:val="26"/>
                <w:szCs w:val="26"/>
              </w:rPr>
            </w:pPr>
          </w:p>
        </w:tc>
      </w:tr>
      <w:tr w:rsidR="00F75790" w:rsidRPr="002F76FF" w14:paraId="5F16FF12" w14:textId="77777777" w:rsidTr="00937DBF">
        <w:trPr>
          <w:cantSplit/>
        </w:trPr>
        <w:tc>
          <w:tcPr>
            <w:tcW w:w="3568" w:type="dxa"/>
            <w:shd w:val="clear" w:color="auto" w:fill="auto"/>
            <w:tcMar>
              <w:left w:w="58" w:type="dxa"/>
              <w:right w:w="58" w:type="dxa"/>
            </w:tcMar>
          </w:tcPr>
          <w:p w14:paraId="5F16FF0F" w14:textId="77777777" w:rsidR="00F75790" w:rsidRPr="002F76FF" w:rsidRDefault="00F75790" w:rsidP="008D0B65">
            <w:pPr>
              <w:pStyle w:val="ATATableBody"/>
              <w:rPr>
                <w:rFonts w:eastAsiaTheme="minorHAnsi"/>
                <w:b/>
                <w:sz w:val="26"/>
                <w:szCs w:val="26"/>
              </w:rPr>
            </w:pPr>
            <w:r w:rsidRPr="002F76FF">
              <w:rPr>
                <w:b/>
                <w:sz w:val="26"/>
                <w:szCs w:val="26"/>
              </w:rPr>
              <w:lastRenderedPageBreak/>
              <w:t>أسلحة</w:t>
            </w:r>
          </w:p>
        </w:tc>
        <w:tc>
          <w:tcPr>
            <w:tcW w:w="4770" w:type="dxa"/>
            <w:tcMar>
              <w:left w:w="58" w:type="dxa"/>
              <w:right w:w="58" w:type="dxa"/>
            </w:tcMar>
          </w:tcPr>
          <w:p w14:paraId="5F16FF10" w14:textId="77777777" w:rsidR="00F75790" w:rsidRPr="002F76FF" w:rsidRDefault="00F75790" w:rsidP="008D0B65">
            <w:pPr>
              <w:pStyle w:val="ATATableBody"/>
              <w:rPr>
                <w:rFonts w:eastAsiaTheme="minorHAnsi"/>
                <w:b/>
                <w:sz w:val="26"/>
                <w:szCs w:val="26"/>
              </w:rPr>
            </w:pPr>
          </w:p>
          <w:p w14:paraId="5F16FF11" w14:textId="77777777" w:rsidR="00F75790" w:rsidRPr="002F76FF" w:rsidRDefault="00F75790" w:rsidP="008D0B65">
            <w:pPr>
              <w:pStyle w:val="ATATableBody"/>
              <w:rPr>
                <w:rFonts w:eastAsiaTheme="minorHAnsi"/>
                <w:b/>
                <w:sz w:val="26"/>
                <w:szCs w:val="26"/>
              </w:rPr>
            </w:pPr>
          </w:p>
        </w:tc>
      </w:tr>
      <w:tr w:rsidR="00F75790" w:rsidRPr="002F76FF" w14:paraId="5F16FF16" w14:textId="77777777" w:rsidTr="005C14FD">
        <w:tc>
          <w:tcPr>
            <w:tcW w:w="3568" w:type="dxa"/>
            <w:shd w:val="clear" w:color="auto" w:fill="auto"/>
            <w:tcMar>
              <w:left w:w="58" w:type="dxa"/>
              <w:right w:w="58" w:type="dxa"/>
            </w:tcMar>
          </w:tcPr>
          <w:p w14:paraId="5F16FF13" w14:textId="77777777" w:rsidR="00F75790" w:rsidRPr="002F76FF" w:rsidRDefault="00F75790" w:rsidP="008D0B65">
            <w:pPr>
              <w:pStyle w:val="ATATableBody"/>
              <w:rPr>
                <w:rFonts w:eastAsiaTheme="minorHAnsi"/>
                <w:b/>
                <w:sz w:val="26"/>
                <w:szCs w:val="26"/>
              </w:rPr>
            </w:pPr>
            <w:r w:rsidRPr="002F76FF">
              <w:rPr>
                <w:b/>
                <w:sz w:val="26"/>
                <w:szCs w:val="26"/>
              </w:rPr>
              <w:t>المعدات والأدوات</w:t>
            </w:r>
          </w:p>
        </w:tc>
        <w:tc>
          <w:tcPr>
            <w:tcW w:w="4770" w:type="dxa"/>
            <w:tcMar>
              <w:left w:w="58" w:type="dxa"/>
              <w:right w:w="58" w:type="dxa"/>
            </w:tcMar>
          </w:tcPr>
          <w:p w14:paraId="5F16FF14" w14:textId="77777777" w:rsidR="00F75790" w:rsidRPr="002F76FF" w:rsidRDefault="00F75790" w:rsidP="008D0B65">
            <w:pPr>
              <w:pStyle w:val="ATATableBody"/>
              <w:rPr>
                <w:rFonts w:eastAsiaTheme="minorHAnsi"/>
                <w:b/>
                <w:sz w:val="26"/>
                <w:szCs w:val="26"/>
              </w:rPr>
            </w:pPr>
          </w:p>
          <w:p w14:paraId="5F16FF15" w14:textId="77777777" w:rsidR="00F75790" w:rsidRPr="002F76FF" w:rsidRDefault="00F75790" w:rsidP="008D0B65">
            <w:pPr>
              <w:pStyle w:val="ATATableBody"/>
              <w:rPr>
                <w:rFonts w:eastAsiaTheme="minorHAnsi"/>
                <w:b/>
                <w:sz w:val="26"/>
                <w:szCs w:val="26"/>
              </w:rPr>
            </w:pPr>
          </w:p>
        </w:tc>
      </w:tr>
      <w:tr w:rsidR="00F75790" w:rsidRPr="002F76FF" w14:paraId="5F16FF1A" w14:textId="77777777" w:rsidTr="005C14FD">
        <w:tc>
          <w:tcPr>
            <w:tcW w:w="3568" w:type="dxa"/>
            <w:shd w:val="clear" w:color="auto" w:fill="auto"/>
            <w:tcMar>
              <w:left w:w="58" w:type="dxa"/>
              <w:right w:w="58" w:type="dxa"/>
            </w:tcMar>
          </w:tcPr>
          <w:p w14:paraId="5F16FF17" w14:textId="77777777" w:rsidR="00F75790" w:rsidRPr="002F76FF" w:rsidRDefault="00F75790" w:rsidP="008D0B65">
            <w:pPr>
              <w:pStyle w:val="ATATableBody"/>
              <w:rPr>
                <w:rFonts w:eastAsiaTheme="minorHAnsi"/>
                <w:b/>
                <w:sz w:val="26"/>
                <w:szCs w:val="26"/>
              </w:rPr>
            </w:pPr>
            <w:r w:rsidRPr="002F76FF">
              <w:rPr>
                <w:b/>
                <w:sz w:val="26"/>
                <w:szCs w:val="26"/>
              </w:rPr>
              <w:t>النقل</w:t>
            </w:r>
          </w:p>
        </w:tc>
        <w:tc>
          <w:tcPr>
            <w:tcW w:w="4770" w:type="dxa"/>
            <w:tcMar>
              <w:left w:w="58" w:type="dxa"/>
              <w:right w:w="58" w:type="dxa"/>
            </w:tcMar>
          </w:tcPr>
          <w:p w14:paraId="5F16FF18" w14:textId="77777777" w:rsidR="00F75790" w:rsidRPr="002F76FF" w:rsidRDefault="00F75790" w:rsidP="008D0B65">
            <w:pPr>
              <w:pStyle w:val="ATATableBody"/>
              <w:rPr>
                <w:rFonts w:eastAsiaTheme="minorHAnsi"/>
                <w:b/>
                <w:sz w:val="26"/>
                <w:szCs w:val="26"/>
              </w:rPr>
            </w:pPr>
          </w:p>
          <w:p w14:paraId="5F16FF19" w14:textId="77777777" w:rsidR="00F75790" w:rsidRPr="002F76FF" w:rsidRDefault="00F75790" w:rsidP="008D0B65">
            <w:pPr>
              <w:pStyle w:val="ATATableBody"/>
              <w:rPr>
                <w:rFonts w:eastAsiaTheme="minorHAnsi"/>
                <w:b/>
                <w:sz w:val="26"/>
                <w:szCs w:val="26"/>
              </w:rPr>
            </w:pPr>
          </w:p>
        </w:tc>
      </w:tr>
      <w:tr w:rsidR="00F75790" w:rsidRPr="002F76FF" w14:paraId="5F16FF20" w14:textId="77777777" w:rsidTr="005C14FD">
        <w:tc>
          <w:tcPr>
            <w:tcW w:w="3568" w:type="dxa"/>
            <w:shd w:val="clear" w:color="auto" w:fill="auto"/>
            <w:tcMar>
              <w:left w:w="58" w:type="dxa"/>
              <w:right w:w="58" w:type="dxa"/>
            </w:tcMar>
          </w:tcPr>
          <w:p w14:paraId="5F16FF1B" w14:textId="77777777" w:rsidR="00F75790" w:rsidRPr="002F76FF" w:rsidRDefault="00F75790" w:rsidP="008D0B65">
            <w:pPr>
              <w:pStyle w:val="ATATableBody"/>
              <w:rPr>
                <w:rFonts w:eastAsiaTheme="minorHAnsi"/>
                <w:b/>
                <w:sz w:val="26"/>
                <w:szCs w:val="26"/>
              </w:rPr>
            </w:pPr>
            <w:r w:rsidRPr="002F76FF">
              <w:rPr>
                <w:b/>
                <w:sz w:val="26"/>
                <w:szCs w:val="26"/>
              </w:rPr>
              <w:t>جهات أخرى</w:t>
            </w:r>
          </w:p>
          <w:p w14:paraId="5F16FF1C" w14:textId="77777777" w:rsidR="00F75790" w:rsidRPr="002F76FF" w:rsidRDefault="00F75790" w:rsidP="008D0B65">
            <w:pPr>
              <w:pStyle w:val="ATATableBody"/>
              <w:rPr>
                <w:rFonts w:eastAsiaTheme="minorHAnsi"/>
                <w:b/>
                <w:sz w:val="26"/>
                <w:szCs w:val="26"/>
              </w:rPr>
            </w:pPr>
          </w:p>
        </w:tc>
        <w:tc>
          <w:tcPr>
            <w:tcW w:w="4770" w:type="dxa"/>
            <w:tcMar>
              <w:left w:w="58" w:type="dxa"/>
              <w:right w:w="58" w:type="dxa"/>
            </w:tcMar>
          </w:tcPr>
          <w:p w14:paraId="5F16FF1D" w14:textId="77777777" w:rsidR="00F75790" w:rsidRPr="002F76FF" w:rsidRDefault="00F75790" w:rsidP="008D0B65">
            <w:pPr>
              <w:pStyle w:val="ATATableBody"/>
              <w:rPr>
                <w:rFonts w:eastAsiaTheme="minorHAnsi"/>
                <w:b/>
                <w:sz w:val="26"/>
                <w:szCs w:val="26"/>
              </w:rPr>
            </w:pPr>
          </w:p>
          <w:p w14:paraId="5F16FF1E" w14:textId="77777777" w:rsidR="00F75790" w:rsidRPr="002F76FF" w:rsidRDefault="00F75790" w:rsidP="008D0B65">
            <w:pPr>
              <w:pStyle w:val="ATATableBody"/>
              <w:rPr>
                <w:rFonts w:eastAsiaTheme="minorHAnsi"/>
                <w:b/>
                <w:sz w:val="26"/>
                <w:szCs w:val="26"/>
              </w:rPr>
            </w:pPr>
          </w:p>
          <w:p w14:paraId="5F16FF1F" w14:textId="77777777" w:rsidR="00F75790" w:rsidRPr="002F76FF" w:rsidRDefault="00F75790" w:rsidP="008D0B65">
            <w:pPr>
              <w:pStyle w:val="ATATableBody"/>
              <w:rPr>
                <w:rFonts w:eastAsiaTheme="minorHAnsi"/>
                <w:b/>
                <w:sz w:val="26"/>
                <w:szCs w:val="26"/>
              </w:rPr>
            </w:pPr>
          </w:p>
        </w:tc>
      </w:tr>
    </w:tbl>
    <w:p w14:paraId="0D4E3A10" w14:textId="77777777" w:rsidR="00937DBF" w:rsidRPr="002F76FF" w:rsidRDefault="00937DBF" w:rsidP="00F75790">
      <w:pPr>
        <w:pStyle w:val="ataBody0"/>
        <w:keepNext/>
        <w:spacing w:before="120" w:after="120"/>
        <w:rPr>
          <w:rFonts w:asciiTheme="majorHAnsi" w:hAnsiTheme="majorHAnsi"/>
          <w:b/>
          <w:sz w:val="26"/>
          <w:szCs w:val="26"/>
        </w:rPr>
      </w:pPr>
    </w:p>
    <w:p w14:paraId="5F16FF21" w14:textId="77777777" w:rsidR="00F75790" w:rsidRPr="00CB65AC" w:rsidRDefault="00F75790" w:rsidP="00F75790">
      <w:pPr>
        <w:pStyle w:val="ataBody0"/>
        <w:keepNext/>
        <w:spacing w:before="120" w:after="120"/>
        <w:rPr>
          <w:rFonts w:asciiTheme="majorHAnsi" w:hAnsiTheme="majorHAnsi"/>
          <w:bCs/>
          <w:sz w:val="26"/>
          <w:szCs w:val="26"/>
        </w:rPr>
      </w:pPr>
      <w:r w:rsidRPr="00CB65AC">
        <w:rPr>
          <w:rFonts w:asciiTheme="majorHAnsi" w:hAnsiTheme="majorHAnsi"/>
          <w:bCs/>
          <w:sz w:val="26"/>
          <w:szCs w:val="26"/>
        </w:rPr>
        <w:t>الجدول 8: ورقة عمل لتقييم احتمال وقوع هجوم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right w:w="115" w:type="dxa"/>
        </w:tblCellMar>
        <w:tblLook w:val="04A0" w:firstRow="1" w:lastRow="0" w:firstColumn="1" w:lastColumn="0" w:noHBand="0" w:noVBand="1"/>
      </w:tblPr>
      <w:tblGrid>
        <w:gridCol w:w="1915"/>
        <w:gridCol w:w="1800"/>
        <w:gridCol w:w="1710"/>
        <w:gridCol w:w="270"/>
        <w:gridCol w:w="720"/>
        <w:gridCol w:w="990"/>
        <w:gridCol w:w="360"/>
        <w:gridCol w:w="990"/>
      </w:tblGrid>
      <w:tr w:rsidR="00322611" w:rsidRPr="002F76FF" w14:paraId="519BF98F" w14:textId="77777777" w:rsidTr="0065529D">
        <w:trPr>
          <w:cantSplit/>
          <w:tblHeader/>
        </w:trPr>
        <w:tc>
          <w:tcPr>
            <w:tcW w:w="8755" w:type="dxa"/>
            <w:gridSpan w:val="8"/>
            <w:shd w:val="clear" w:color="auto" w:fill="BFBFBF" w:themeFill="background1" w:themeFillShade="BF"/>
          </w:tcPr>
          <w:p w14:paraId="2281335B" w14:textId="77777777" w:rsidR="00322611" w:rsidRPr="00CB65AC" w:rsidRDefault="00322611" w:rsidP="0065529D">
            <w:pPr>
              <w:pStyle w:val="ATATableHeading"/>
              <w:rPr>
                <w:bCs/>
                <w:sz w:val="26"/>
                <w:szCs w:val="26"/>
              </w:rPr>
            </w:pPr>
            <w:r w:rsidRPr="00CB65AC">
              <w:rPr>
                <w:bCs/>
                <w:sz w:val="26"/>
                <w:szCs w:val="26"/>
              </w:rPr>
              <w:t>ورقة عمل لتقييم احتمال وقوع هجوم (</w:t>
            </w:r>
            <w:r w:rsidRPr="00CB65AC">
              <w:rPr>
                <w:bCs/>
                <w:sz w:val="26"/>
                <w:szCs w:val="26"/>
                <w:rtl w:val="0"/>
              </w:rPr>
              <w:t>L</w:t>
            </w:r>
            <w:r w:rsidRPr="00CB65AC">
              <w:rPr>
                <w:bCs/>
                <w:sz w:val="26"/>
                <w:szCs w:val="26"/>
                <w:vertAlign w:val="subscript"/>
                <w:rtl w:val="0"/>
              </w:rPr>
              <w:t>A</w:t>
            </w:r>
            <w:r w:rsidRPr="00CB65AC">
              <w:rPr>
                <w:bCs/>
                <w:sz w:val="26"/>
                <w:szCs w:val="26"/>
              </w:rPr>
              <w:t>)</w:t>
            </w:r>
          </w:p>
        </w:tc>
      </w:tr>
      <w:tr w:rsidR="00322611" w:rsidRPr="002F76FF" w14:paraId="08B3C31D" w14:textId="77777777" w:rsidTr="0065529D">
        <w:trPr>
          <w:cantSplit/>
        </w:trPr>
        <w:tc>
          <w:tcPr>
            <w:tcW w:w="5425" w:type="dxa"/>
            <w:gridSpan w:val="3"/>
            <w:shd w:val="clear" w:color="auto" w:fill="auto"/>
          </w:tcPr>
          <w:p w14:paraId="67C1B212" w14:textId="77777777" w:rsidR="00322611" w:rsidRPr="002F76FF" w:rsidRDefault="00322611" w:rsidP="0065529D">
            <w:pPr>
              <w:pStyle w:val="ATATableBody"/>
              <w:rPr>
                <w:b/>
                <w:sz w:val="26"/>
                <w:szCs w:val="26"/>
              </w:rPr>
            </w:pPr>
            <w:r w:rsidRPr="002F76FF">
              <w:rPr>
                <w:b/>
                <w:sz w:val="26"/>
                <w:szCs w:val="26"/>
              </w:rPr>
              <w:t>التاريخ:</w:t>
            </w:r>
          </w:p>
        </w:tc>
        <w:tc>
          <w:tcPr>
            <w:tcW w:w="3330" w:type="dxa"/>
            <w:gridSpan w:val="5"/>
            <w:shd w:val="clear" w:color="auto" w:fill="auto"/>
          </w:tcPr>
          <w:p w14:paraId="0CD9558D" w14:textId="77777777" w:rsidR="00322611" w:rsidRPr="002F76FF" w:rsidRDefault="00322611" w:rsidP="0065529D">
            <w:pPr>
              <w:pStyle w:val="ATATableBody"/>
              <w:rPr>
                <w:b/>
                <w:sz w:val="26"/>
                <w:szCs w:val="26"/>
              </w:rPr>
            </w:pPr>
            <w:r w:rsidRPr="002F76FF">
              <w:rPr>
                <w:b/>
                <w:sz w:val="26"/>
                <w:szCs w:val="26"/>
              </w:rPr>
              <w:t>تم التوثيق عن طريق:</w:t>
            </w:r>
          </w:p>
        </w:tc>
      </w:tr>
      <w:tr w:rsidR="00322611" w:rsidRPr="002F76FF" w14:paraId="5C88B464" w14:textId="77777777" w:rsidTr="0065529D">
        <w:trPr>
          <w:cantSplit/>
        </w:trPr>
        <w:tc>
          <w:tcPr>
            <w:tcW w:w="1915" w:type="dxa"/>
            <w:shd w:val="clear" w:color="auto" w:fill="auto"/>
          </w:tcPr>
          <w:p w14:paraId="7350EE8C" w14:textId="77777777" w:rsidR="00322611" w:rsidRPr="002F76FF" w:rsidRDefault="00322611" w:rsidP="0065529D">
            <w:pPr>
              <w:pStyle w:val="ATATableBody"/>
              <w:rPr>
                <w:b/>
                <w:sz w:val="26"/>
                <w:szCs w:val="26"/>
              </w:rPr>
            </w:pPr>
            <w:r w:rsidRPr="002F76FF">
              <w:rPr>
                <w:b/>
                <w:sz w:val="26"/>
                <w:szCs w:val="26"/>
              </w:rPr>
              <w:t>المسؤول عن تقييم المنشأة:</w:t>
            </w:r>
          </w:p>
        </w:tc>
        <w:tc>
          <w:tcPr>
            <w:tcW w:w="6840" w:type="dxa"/>
            <w:gridSpan w:val="7"/>
            <w:shd w:val="clear" w:color="auto" w:fill="auto"/>
          </w:tcPr>
          <w:p w14:paraId="02DC67D9" w14:textId="77777777" w:rsidR="00322611" w:rsidRPr="002F76FF" w:rsidRDefault="00322611" w:rsidP="0065529D">
            <w:pPr>
              <w:pStyle w:val="ATATableBody"/>
              <w:rPr>
                <w:b/>
                <w:sz w:val="26"/>
                <w:szCs w:val="26"/>
              </w:rPr>
            </w:pPr>
          </w:p>
        </w:tc>
      </w:tr>
      <w:tr w:rsidR="00322611" w:rsidRPr="002F76FF" w14:paraId="25F50AAC" w14:textId="77777777" w:rsidTr="0065529D">
        <w:trPr>
          <w:cantSplit/>
        </w:trPr>
        <w:tc>
          <w:tcPr>
            <w:tcW w:w="1915" w:type="dxa"/>
            <w:shd w:val="clear" w:color="auto" w:fill="auto"/>
          </w:tcPr>
          <w:p w14:paraId="037D41E4" w14:textId="77777777" w:rsidR="00322611" w:rsidRPr="002F76FF" w:rsidRDefault="00322611" w:rsidP="0065529D">
            <w:pPr>
              <w:pStyle w:val="ATATableBody"/>
              <w:rPr>
                <w:b/>
                <w:sz w:val="26"/>
                <w:szCs w:val="26"/>
              </w:rPr>
            </w:pPr>
            <w:r w:rsidRPr="002F76FF">
              <w:rPr>
                <w:b/>
                <w:sz w:val="26"/>
                <w:szCs w:val="26"/>
              </w:rPr>
              <w:t>نمط التهديد:</w:t>
            </w:r>
          </w:p>
        </w:tc>
        <w:tc>
          <w:tcPr>
            <w:tcW w:w="6840" w:type="dxa"/>
            <w:gridSpan w:val="7"/>
            <w:shd w:val="clear" w:color="auto" w:fill="auto"/>
          </w:tcPr>
          <w:p w14:paraId="77557EF9" w14:textId="77777777" w:rsidR="00322611" w:rsidRPr="002F76FF" w:rsidRDefault="00322611" w:rsidP="0065529D">
            <w:pPr>
              <w:pStyle w:val="ATATableBody"/>
              <w:rPr>
                <w:b/>
                <w:sz w:val="26"/>
                <w:szCs w:val="26"/>
              </w:rPr>
            </w:pPr>
          </w:p>
        </w:tc>
      </w:tr>
      <w:tr w:rsidR="00322611" w:rsidRPr="002F76FF" w14:paraId="5E15CDEE" w14:textId="77777777" w:rsidTr="0065529D">
        <w:trPr>
          <w:cantSplit/>
        </w:trPr>
        <w:tc>
          <w:tcPr>
            <w:tcW w:w="8755" w:type="dxa"/>
            <w:gridSpan w:val="8"/>
            <w:shd w:val="clear" w:color="auto" w:fill="D9D9D9" w:themeFill="background1" w:themeFillShade="D9"/>
          </w:tcPr>
          <w:p w14:paraId="44A737D5" w14:textId="5D798985" w:rsidR="00322611" w:rsidRPr="002F76FF" w:rsidRDefault="001E5CA7" w:rsidP="0065529D">
            <w:pPr>
              <w:pStyle w:val="ATATableBody"/>
              <w:rPr>
                <w:b/>
                <w:sz w:val="26"/>
                <w:szCs w:val="26"/>
              </w:rPr>
            </w:pPr>
            <w:r w:rsidRPr="002F76FF">
              <w:rPr>
                <w:b/>
                <w:sz w:val="26"/>
                <w:szCs w:val="26"/>
              </w:rPr>
              <w:t>الإمكانية:</w:t>
            </w:r>
          </w:p>
        </w:tc>
      </w:tr>
      <w:tr w:rsidR="00322611" w:rsidRPr="002F76FF" w14:paraId="49B2260A" w14:textId="77777777" w:rsidTr="0065529D">
        <w:trPr>
          <w:cantSplit/>
        </w:trPr>
        <w:tc>
          <w:tcPr>
            <w:tcW w:w="6415" w:type="dxa"/>
            <w:gridSpan w:val="5"/>
            <w:shd w:val="clear" w:color="auto" w:fill="auto"/>
          </w:tcPr>
          <w:p w14:paraId="0589FE5A" w14:textId="77777777" w:rsidR="00322611" w:rsidRPr="002F76FF" w:rsidRDefault="00322611" w:rsidP="0065529D">
            <w:pPr>
              <w:pStyle w:val="ATATableBody"/>
              <w:rPr>
                <w:b/>
                <w:sz w:val="26"/>
                <w:szCs w:val="26"/>
              </w:rPr>
            </w:pPr>
            <w:r w:rsidRPr="002F76FF">
              <w:rPr>
                <w:b/>
                <w:sz w:val="26"/>
                <w:szCs w:val="26"/>
              </w:rPr>
              <w:t xml:space="preserve">هل جماعة الخصوم لها القدرة على القيام بهجوم ناجح على تلك المنشأة؟ للإجابة على هذا السؤال، يجب إعتبار الآتي: </w:t>
            </w:r>
          </w:p>
          <w:p w14:paraId="19EF82D6" w14:textId="77777777" w:rsidR="00322611" w:rsidRPr="002F76FF" w:rsidRDefault="00322611" w:rsidP="0065529D">
            <w:pPr>
              <w:pStyle w:val="ATATableBody"/>
              <w:rPr>
                <w:b/>
                <w:sz w:val="26"/>
                <w:szCs w:val="26"/>
              </w:rPr>
            </w:pPr>
            <w:r w:rsidRPr="002F76FF">
              <w:rPr>
                <w:b/>
                <w:sz w:val="26"/>
                <w:szCs w:val="26"/>
              </w:rPr>
              <w:t>هل الخصم يتميز بالخصائص التالية:</w:t>
            </w:r>
          </w:p>
          <w:p w14:paraId="147B11CE" w14:textId="77777777" w:rsidR="00322611" w:rsidRPr="002F76FF" w:rsidRDefault="00322611" w:rsidP="0065529D">
            <w:pPr>
              <w:pStyle w:val="ATATableBody"/>
              <w:rPr>
                <w:b/>
                <w:sz w:val="26"/>
                <w:szCs w:val="26"/>
              </w:rPr>
            </w:pPr>
            <w:r w:rsidRPr="002F76FF">
              <w:rPr>
                <w:b/>
                <w:sz w:val="26"/>
                <w:szCs w:val="26"/>
              </w:rPr>
              <w:t>هل يقع بالقرب من المنشأة وهل له قدرة النفاذ إليها؟</w:t>
            </w:r>
          </w:p>
          <w:p w14:paraId="5066B8F1" w14:textId="77777777" w:rsidR="00322611" w:rsidRPr="002F76FF" w:rsidRDefault="00322611" w:rsidP="0065529D">
            <w:pPr>
              <w:pStyle w:val="ATATableBody"/>
              <w:rPr>
                <w:b/>
                <w:sz w:val="26"/>
                <w:szCs w:val="26"/>
              </w:rPr>
            </w:pPr>
            <w:r w:rsidRPr="002F76FF">
              <w:rPr>
                <w:b/>
                <w:sz w:val="26"/>
                <w:szCs w:val="26"/>
              </w:rPr>
              <w:t>هل من المتوقع حصوله على الموارد المادية اللازمة لشن هجوم على المنشأة؟</w:t>
            </w:r>
          </w:p>
          <w:p w14:paraId="0FD1DCBB" w14:textId="77777777" w:rsidR="00322611" w:rsidRPr="002F76FF" w:rsidRDefault="00322611" w:rsidP="0065529D">
            <w:pPr>
              <w:pStyle w:val="ATATableBody"/>
              <w:rPr>
                <w:b/>
                <w:sz w:val="26"/>
                <w:szCs w:val="26"/>
              </w:rPr>
            </w:pPr>
            <w:r w:rsidRPr="002F76FF">
              <w:rPr>
                <w:b/>
                <w:sz w:val="26"/>
                <w:szCs w:val="26"/>
              </w:rPr>
              <w:t>هل من المتوقع حصوله على المهارات التقنية اللازمة لشن هجوم على المنشأة؟</w:t>
            </w:r>
          </w:p>
          <w:p w14:paraId="010DA9FC" w14:textId="77777777" w:rsidR="00322611" w:rsidRPr="002F76FF" w:rsidRDefault="00322611" w:rsidP="0065529D">
            <w:pPr>
              <w:pStyle w:val="ATATableBody"/>
              <w:rPr>
                <w:b/>
                <w:sz w:val="26"/>
                <w:szCs w:val="26"/>
              </w:rPr>
            </w:pPr>
            <w:r w:rsidRPr="002F76FF">
              <w:rPr>
                <w:b/>
                <w:sz w:val="26"/>
                <w:szCs w:val="26"/>
              </w:rPr>
              <w:t>هل من المتوقع حصوله على المهارات التخطيطية والتنظيمية المطلوبة لشن هجوم على المنشأة؟</w:t>
            </w:r>
          </w:p>
        </w:tc>
        <w:tc>
          <w:tcPr>
            <w:tcW w:w="1350" w:type="dxa"/>
            <w:gridSpan w:val="2"/>
            <w:shd w:val="clear" w:color="auto" w:fill="F2F2F2" w:themeFill="background1" w:themeFillShade="F2"/>
          </w:tcPr>
          <w:p w14:paraId="043ED6EE" w14:textId="77777777" w:rsidR="00322611" w:rsidRPr="00CB65AC" w:rsidRDefault="00322611" w:rsidP="0065529D">
            <w:pPr>
              <w:pStyle w:val="ATATableBody"/>
              <w:rPr>
                <w:bCs/>
                <w:sz w:val="26"/>
                <w:szCs w:val="26"/>
              </w:rPr>
            </w:pPr>
            <w:r w:rsidRPr="00CB65AC">
              <w:rPr>
                <w:bCs/>
                <w:sz w:val="26"/>
                <w:szCs w:val="26"/>
              </w:rPr>
              <w:t>إذا كان الجواب نعم، إستمر</w:t>
            </w:r>
          </w:p>
          <w:p w14:paraId="79C82CA5" w14:textId="77777777" w:rsidR="00322611" w:rsidRPr="002F76FF" w:rsidRDefault="00322611" w:rsidP="0065529D">
            <w:pPr>
              <w:pStyle w:val="ATATableBody"/>
              <w:rPr>
                <w:b/>
                <w:sz w:val="26"/>
                <w:szCs w:val="26"/>
              </w:rPr>
            </w:pPr>
            <w:r w:rsidRPr="002F76FF">
              <w:rPr>
                <w:b/>
                <w:noProof/>
                <w:sz w:val="26"/>
                <w:szCs w:val="26"/>
                <w:lang w:eastAsia="en-US" w:bidi="ar-SA"/>
              </w:rPr>
              <mc:AlternateContent>
                <mc:Choice Requires="wps">
                  <w:drawing>
                    <wp:anchor distT="0" distB="0" distL="114300" distR="114300" simplePos="0" relativeHeight="251709952" behindDoc="0" locked="0" layoutInCell="1" allowOverlap="1" wp14:anchorId="1F74A51C" wp14:editId="58EEF0DF">
                      <wp:simplePos x="0" y="0"/>
                      <wp:positionH relativeFrom="column">
                        <wp:posOffset>79375</wp:posOffset>
                      </wp:positionH>
                      <wp:positionV relativeFrom="paragraph">
                        <wp:posOffset>70485</wp:posOffset>
                      </wp:positionV>
                      <wp:extent cx="561975" cy="5715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4BA33D" id="Rectangle 5" o:spid="_x0000_s1026" style="position:absolute;margin-left:6.25pt;margin-top:5.55pt;width:44.25pt;height:45pt;z-index:251709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KTElQIAAIw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" filled="f" strokecolor="black [3213]"/>
                  </w:pict>
                </mc:Fallback>
              </mc:AlternateContent>
            </w:r>
          </w:p>
        </w:tc>
        <w:tc>
          <w:tcPr>
            <w:tcW w:w="990" w:type="dxa"/>
            <w:shd w:val="clear" w:color="auto" w:fill="F2F2F2" w:themeFill="background1" w:themeFillShade="F2"/>
          </w:tcPr>
          <w:p w14:paraId="0F65A686" w14:textId="77777777" w:rsidR="00322611" w:rsidRPr="00CB65AC" w:rsidRDefault="00322611" w:rsidP="0065529D">
            <w:pPr>
              <w:pStyle w:val="ATATableBody"/>
              <w:rPr>
                <w:bCs/>
                <w:sz w:val="26"/>
                <w:szCs w:val="26"/>
              </w:rPr>
            </w:pPr>
            <w:r w:rsidRPr="00CB65AC">
              <w:rPr>
                <w:bCs/>
                <w:sz w:val="26"/>
                <w:szCs w:val="26"/>
              </w:rPr>
              <w:t>إذا كان لا، ضعيف جدا - توقف</w:t>
            </w:r>
          </w:p>
        </w:tc>
      </w:tr>
      <w:tr w:rsidR="00322611" w:rsidRPr="002F76FF" w14:paraId="4621555E" w14:textId="77777777" w:rsidTr="0065529D">
        <w:trPr>
          <w:cantSplit/>
        </w:trPr>
        <w:tc>
          <w:tcPr>
            <w:tcW w:w="8755" w:type="dxa"/>
            <w:gridSpan w:val="8"/>
            <w:shd w:val="clear" w:color="auto" w:fill="auto"/>
          </w:tcPr>
          <w:p w14:paraId="526A32C9" w14:textId="77777777" w:rsidR="00322611" w:rsidRPr="002F76FF" w:rsidRDefault="00322611" w:rsidP="0065529D">
            <w:pPr>
              <w:pStyle w:val="ATATableBody"/>
              <w:rPr>
                <w:b/>
                <w:sz w:val="26"/>
                <w:szCs w:val="26"/>
              </w:rPr>
            </w:pPr>
            <w:r w:rsidRPr="002F76FF">
              <w:rPr>
                <w:b/>
                <w:sz w:val="26"/>
                <w:szCs w:val="26"/>
              </w:rPr>
              <w:t>تعليمات للقسم التالي:</w:t>
            </w:r>
          </w:p>
          <w:p w14:paraId="4F2B2B1A" w14:textId="4660CFD2" w:rsidR="00322611" w:rsidRPr="002F76FF" w:rsidRDefault="00322611" w:rsidP="0065529D">
            <w:pPr>
              <w:pStyle w:val="ATATableBody"/>
              <w:rPr>
                <w:b/>
                <w:sz w:val="26"/>
                <w:szCs w:val="26"/>
              </w:rPr>
            </w:pPr>
            <w:r w:rsidRPr="002F76FF">
              <w:rPr>
                <w:b/>
                <w:sz w:val="26"/>
                <w:szCs w:val="26"/>
              </w:rPr>
              <w:t xml:space="preserve">يتعين إنتقاء من الأعمدة الثلاثة الوسطى </w:t>
            </w:r>
            <w:r w:rsidR="00432D28" w:rsidRPr="002F76FF">
              <w:rPr>
                <w:rFonts w:hint="cs"/>
                <w:b/>
                <w:sz w:val="26"/>
                <w:szCs w:val="26"/>
              </w:rPr>
              <w:t>الإجابة التي</w:t>
            </w:r>
            <w:r w:rsidRPr="002F76FF">
              <w:rPr>
                <w:b/>
                <w:sz w:val="26"/>
                <w:szCs w:val="26"/>
              </w:rPr>
              <w:t xml:space="preserve"> تصف بأكثر درجات الدقة البند الوارد في عمود </w:t>
            </w:r>
            <w:r w:rsidRPr="00406FC2">
              <w:rPr>
                <w:bCs/>
                <w:sz w:val="26"/>
                <w:szCs w:val="26"/>
              </w:rPr>
              <w:t>الفئة</w:t>
            </w:r>
            <w:r w:rsidRPr="002F76FF">
              <w:rPr>
                <w:b/>
                <w:sz w:val="26"/>
                <w:szCs w:val="26"/>
              </w:rPr>
              <w:t xml:space="preserve"> الخاصة بكل صف (سطر). لاحظ القيمة الرقمية المرتبطة </w:t>
            </w:r>
            <w:r w:rsidR="00432D28" w:rsidRPr="002F76FF">
              <w:rPr>
                <w:rFonts w:hint="cs"/>
                <w:b/>
                <w:sz w:val="26"/>
                <w:szCs w:val="26"/>
              </w:rPr>
              <w:t>بالإجابة وعليك</w:t>
            </w:r>
            <w:r w:rsidRPr="002F76FF">
              <w:rPr>
                <w:b/>
                <w:sz w:val="26"/>
                <w:szCs w:val="26"/>
              </w:rPr>
              <w:t xml:space="preserve"> إدخال تلك القيمة الرقمية بالعمود الخاص بتقييم "</w:t>
            </w:r>
            <w:r w:rsidRPr="00406FC2">
              <w:rPr>
                <w:bCs/>
                <w:sz w:val="26"/>
                <w:szCs w:val="26"/>
              </w:rPr>
              <w:t>الدرجات</w:t>
            </w:r>
            <w:r w:rsidRPr="002F76FF">
              <w:rPr>
                <w:b/>
                <w:sz w:val="26"/>
                <w:szCs w:val="26"/>
              </w:rPr>
              <w:t>".</w:t>
            </w:r>
          </w:p>
        </w:tc>
      </w:tr>
      <w:tr w:rsidR="00322611" w:rsidRPr="002F76FF" w14:paraId="602ED2E5" w14:textId="77777777" w:rsidTr="0065529D">
        <w:trPr>
          <w:cantSplit/>
        </w:trPr>
        <w:tc>
          <w:tcPr>
            <w:tcW w:w="7405" w:type="dxa"/>
            <w:gridSpan w:val="6"/>
            <w:shd w:val="clear" w:color="auto" w:fill="D9D9D9" w:themeFill="background1" w:themeFillShade="D9"/>
          </w:tcPr>
          <w:p w14:paraId="07D4D796" w14:textId="77777777" w:rsidR="00322611" w:rsidRPr="00406FC2" w:rsidRDefault="00322611" w:rsidP="0065529D">
            <w:pPr>
              <w:pStyle w:val="ATATableHeading"/>
              <w:rPr>
                <w:bCs/>
                <w:sz w:val="26"/>
                <w:szCs w:val="26"/>
              </w:rPr>
            </w:pPr>
            <w:r w:rsidRPr="00406FC2">
              <w:rPr>
                <w:bCs/>
                <w:sz w:val="26"/>
                <w:szCs w:val="26"/>
              </w:rPr>
              <w:lastRenderedPageBreak/>
              <w:t>التاريخ والنوايا:</w:t>
            </w:r>
          </w:p>
        </w:tc>
        <w:tc>
          <w:tcPr>
            <w:tcW w:w="1350" w:type="dxa"/>
            <w:gridSpan w:val="2"/>
            <w:shd w:val="clear" w:color="auto" w:fill="D9D9D9" w:themeFill="background1" w:themeFillShade="D9"/>
          </w:tcPr>
          <w:p w14:paraId="0B5F4034" w14:textId="77777777" w:rsidR="00322611" w:rsidRPr="00406FC2" w:rsidRDefault="00322611" w:rsidP="0065529D">
            <w:pPr>
              <w:pStyle w:val="ATATableHeading"/>
              <w:rPr>
                <w:bCs/>
                <w:sz w:val="26"/>
                <w:szCs w:val="26"/>
              </w:rPr>
            </w:pPr>
            <w:r w:rsidRPr="00406FC2">
              <w:rPr>
                <w:bCs/>
                <w:sz w:val="26"/>
                <w:szCs w:val="26"/>
              </w:rPr>
              <w:t>القيمة بالدرجات</w:t>
            </w:r>
          </w:p>
        </w:tc>
      </w:tr>
      <w:tr w:rsidR="00322611" w:rsidRPr="002F76FF" w14:paraId="61FE177B" w14:textId="77777777" w:rsidTr="0065529D">
        <w:trPr>
          <w:cantSplit/>
        </w:trPr>
        <w:tc>
          <w:tcPr>
            <w:tcW w:w="1915" w:type="dxa"/>
            <w:shd w:val="clear" w:color="auto" w:fill="auto"/>
          </w:tcPr>
          <w:p w14:paraId="7F5D8A62" w14:textId="77777777" w:rsidR="00322611" w:rsidRPr="002F76FF" w:rsidRDefault="00322611" w:rsidP="0065529D">
            <w:pPr>
              <w:pStyle w:val="ATATableBody"/>
              <w:rPr>
                <w:b/>
                <w:sz w:val="26"/>
                <w:szCs w:val="26"/>
              </w:rPr>
            </w:pPr>
            <w:r w:rsidRPr="002F76FF">
              <w:rPr>
                <w:b/>
                <w:sz w:val="26"/>
                <w:szCs w:val="26"/>
              </w:rPr>
              <w:t xml:space="preserve">الفئة: </w:t>
            </w:r>
          </w:p>
          <w:p w14:paraId="4292C0B8" w14:textId="77777777" w:rsidR="00322611" w:rsidRPr="002F76FF" w:rsidRDefault="00322611" w:rsidP="0065529D">
            <w:pPr>
              <w:pStyle w:val="ATATableBody"/>
              <w:rPr>
                <w:b/>
                <w:sz w:val="26"/>
                <w:szCs w:val="26"/>
              </w:rPr>
            </w:pPr>
            <w:r w:rsidRPr="002F76FF">
              <w:rPr>
                <w:b/>
                <w:sz w:val="26"/>
                <w:szCs w:val="26"/>
              </w:rPr>
              <w:t>المصالح (الإهتمامات) التاريخية</w:t>
            </w:r>
          </w:p>
        </w:tc>
        <w:tc>
          <w:tcPr>
            <w:tcW w:w="1800" w:type="dxa"/>
            <w:shd w:val="clear" w:color="auto" w:fill="auto"/>
          </w:tcPr>
          <w:p w14:paraId="12F83B12" w14:textId="77777777" w:rsidR="00322611" w:rsidRPr="002F76FF" w:rsidRDefault="00322611" w:rsidP="0065529D">
            <w:pPr>
              <w:pStyle w:val="ATATableBody"/>
              <w:rPr>
                <w:b/>
                <w:sz w:val="26"/>
                <w:szCs w:val="26"/>
              </w:rPr>
            </w:pPr>
            <w:r w:rsidRPr="002F76FF">
              <w:rPr>
                <w:b/>
                <w:sz w:val="26"/>
                <w:szCs w:val="26"/>
              </w:rPr>
              <w:t>إذا لم ترد أية أدلة موثقة تاريخيا تفيد أن هذه المجموعة من الخصوم قد أبدت اهتماما خاصا بهذا النوع من المنشآت أو هذه المنشأة بالتحديد</w:t>
            </w:r>
          </w:p>
          <w:p w14:paraId="57FEEE6A" w14:textId="77777777" w:rsidR="00322611" w:rsidRDefault="00322611" w:rsidP="0065529D">
            <w:pPr>
              <w:pStyle w:val="ATATableBody"/>
              <w:rPr>
                <w:b/>
                <w:sz w:val="26"/>
                <w:szCs w:val="26"/>
              </w:rPr>
            </w:pPr>
          </w:p>
          <w:p w14:paraId="7972BE68" w14:textId="77777777" w:rsidR="0083190F" w:rsidRPr="002F76FF" w:rsidRDefault="0083190F" w:rsidP="0065529D">
            <w:pPr>
              <w:pStyle w:val="ATATableBody"/>
              <w:rPr>
                <w:b/>
                <w:sz w:val="26"/>
                <w:szCs w:val="26"/>
              </w:rPr>
            </w:pPr>
          </w:p>
          <w:p w14:paraId="6A0D4048" w14:textId="36BC3374" w:rsidR="00322611" w:rsidRPr="002F76FF" w:rsidRDefault="00322611" w:rsidP="0065529D">
            <w:pPr>
              <w:pStyle w:val="ATATableBody"/>
              <w:rPr>
                <w:b/>
                <w:sz w:val="26"/>
                <w:szCs w:val="26"/>
              </w:rPr>
            </w:pPr>
            <w:r w:rsidRPr="002F76FF">
              <w:rPr>
                <w:b/>
                <w:sz w:val="26"/>
                <w:szCs w:val="26"/>
              </w:rPr>
              <w:t>الدرجات = 5</w:t>
            </w:r>
          </w:p>
        </w:tc>
        <w:tc>
          <w:tcPr>
            <w:tcW w:w="1980" w:type="dxa"/>
            <w:gridSpan w:val="2"/>
            <w:shd w:val="clear" w:color="auto" w:fill="auto"/>
          </w:tcPr>
          <w:p w14:paraId="1967F9F4" w14:textId="77777777" w:rsidR="00322611" w:rsidRPr="002F76FF" w:rsidRDefault="00322611" w:rsidP="0065529D">
            <w:pPr>
              <w:pStyle w:val="ATATableBody"/>
              <w:rPr>
                <w:b/>
                <w:sz w:val="26"/>
                <w:szCs w:val="26"/>
              </w:rPr>
            </w:pPr>
            <w:r w:rsidRPr="002F76FF">
              <w:rPr>
                <w:b/>
                <w:sz w:val="26"/>
                <w:szCs w:val="26"/>
              </w:rPr>
              <w:t>إذا كانت هناك تكهنات ولكن بدون أدلة موثقة تاريخيا تفيد أن هذه المجموعة من الخصوم قد أبدت اهتماما خاصا بهذا النوع من المنشآت أو هذه المنشأة بالتحديد</w:t>
            </w:r>
          </w:p>
          <w:p w14:paraId="4892050E" w14:textId="77777777" w:rsidR="00322611" w:rsidRPr="002F76FF" w:rsidRDefault="00322611" w:rsidP="0065529D">
            <w:pPr>
              <w:pStyle w:val="ATATableBody"/>
              <w:rPr>
                <w:b/>
                <w:sz w:val="26"/>
                <w:szCs w:val="26"/>
              </w:rPr>
            </w:pPr>
          </w:p>
          <w:p w14:paraId="24D8B2FE" w14:textId="6D0EC12E" w:rsidR="00322611" w:rsidRPr="002F76FF" w:rsidRDefault="00322611" w:rsidP="0065529D">
            <w:pPr>
              <w:pStyle w:val="ATATableBody"/>
              <w:rPr>
                <w:b/>
                <w:sz w:val="26"/>
                <w:szCs w:val="26"/>
              </w:rPr>
            </w:pPr>
            <w:r w:rsidRPr="002F76FF">
              <w:rPr>
                <w:b/>
                <w:sz w:val="26"/>
                <w:szCs w:val="26"/>
              </w:rPr>
              <w:t>الدرجات = 3</w:t>
            </w:r>
          </w:p>
        </w:tc>
        <w:tc>
          <w:tcPr>
            <w:tcW w:w="1710" w:type="dxa"/>
            <w:gridSpan w:val="2"/>
            <w:shd w:val="clear" w:color="auto" w:fill="auto"/>
          </w:tcPr>
          <w:p w14:paraId="28578A00" w14:textId="77777777" w:rsidR="00322611" w:rsidRPr="002F76FF" w:rsidRDefault="00322611" w:rsidP="0065529D">
            <w:pPr>
              <w:pStyle w:val="ATATableBody"/>
              <w:rPr>
                <w:b/>
                <w:sz w:val="26"/>
                <w:szCs w:val="26"/>
              </w:rPr>
            </w:pPr>
            <w:r w:rsidRPr="002F76FF">
              <w:rPr>
                <w:b/>
                <w:sz w:val="26"/>
                <w:szCs w:val="26"/>
              </w:rPr>
              <w:t>إذا لم يكن هناك أية أدلة موثقة تاريخيا تفيد أن هذه المجموعة من الخصوم قد أبدت اهتماما خاصا بهذا النوع من المنشآت أو هذه المنشأة بالتحديد</w:t>
            </w:r>
          </w:p>
          <w:p w14:paraId="4155DFAB" w14:textId="77777777" w:rsidR="00322611" w:rsidRPr="002F76FF" w:rsidRDefault="00322611" w:rsidP="0065529D">
            <w:pPr>
              <w:pStyle w:val="ATATableBody"/>
              <w:rPr>
                <w:b/>
                <w:sz w:val="26"/>
                <w:szCs w:val="26"/>
              </w:rPr>
            </w:pPr>
          </w:p>
          <w:p w14:paraId="16726968" w14:textId="6A15EBF5" w:rsidR="00322611" w:rsidRPr="002F76FF" w:rsidRDefault="00322611" w:rsidP="0065529D">
            <w:pPr>
              <w:pStyle w:val="ATATableBody"/>
              <w:rPr>
                <w:b/>
                <w:sz w:val="26"/>
                <w:szCs w:val="26"/>
              </w:rPr>
            </w:pPr>
            <w:r w:rsidRPr="002F76FF">
              <w:rPr>
                <w:b/>
                <w:sz w:val="26"/>
                <w:szCs w:val="26"/>
              </w:rPr>
              <w:t>الدرجات = 1</w:t>
            </w:r>
          </w:p>
        </w:tc>
        <w:tc>
          <w:tcPr>
            <w:tcW w:w="1350" w:type="dxa"/>
            <w:gridSpan w:val="2"/>
            <w:shd w:val="clear" w:color="auto" w:fill="F2F2F2" w:themeFill="background1" w:themeFillShade="F2"/>
          </w:tcPr>
          <w:p w14:paraId="3E427CCB" w14:textId="77777777" w:rsidR="00322611" w:rsidRPr="00406FC2" w:rsidRDefault="00322611" w:rsidP="0065529D">
            <w:pPr>
              <w:pStyle w:val="ATATableBody"/>
              <w:rPr>
                <w:bCs/>
                <w:sz w:val="26"/>
                <w:szCs w:val="26"/>
              </w:rPr>
            </w:pPr>
            <w:r w:rsidRPr="00406FC2">
              <w:rPr>
                <w:bCs/>
                <w:sz w:val="26"/>
                <w:szCs w:val="26"/>
              </w:rPr>
              <w:t xml:space="preserve">القيمة الرقمية= </w:t>
            </w:r>
          </w:p>
          <w:p w14:paraId="17BA5290" w14:textId="77777777" w:rsidR="00322611" w:rsidRPr="002F76FF" w:rsidRDefault="00322611" w:rsidP="0065529D">
            <w:pPr>
              <w:pStyle w:val="ATATableBody"/>
              <w:rPr>
                <w:b/>
                <w:sz w:val="26"/>
                <w:szCs w:val="26"/>
              </w:rPr>
            </w:pPr>
            <w:r w:rsidRPr="002F76FF">
              <w:rPr>
                <w:b/>
                <w:noProof/>
                <w:sz w:val="26"/>
                <w:szCs w:val="26"/>
                <w:lang w:eastAsia="en-US" w:bidi="ar-SA"/>
              </w:rPr>
              <mc:AlternateContent>
                <mc:Choice Requires="wps">
                  <w:drawing>
                    <wp:anchor distT="0" distB="0" distL="114300" distR="114300" simplePos="0" relativeHeight="251663872" behindDoc="0" locked="0" layoutInCell="1" allowOverlap="1" wp14:anchorId="619B82B6" wp14:editId="25F268F2">
                      <wp:simplePos x="0" y="0"/>
                      <wp:positionH relativeFrom="column">
                        <wp:posOffset>69850</wp:posOffset>
                      </wp:positionH>
                      <wp:positionV relativeFrom="paragraph">
                        <wp:posOffset>106045</wp:posOffset>
                      </wp:positionV>
                      <wp:extent cx="561975" cy="5715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077EB6" id="Rectangle 15" o:spid="_x0000_s1026" style="position:absolute;margin-left:5.5pt;margin-top:8.35pt;width:44.25pt;height:4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iA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" filled="f" strokecolor="black [3213]"/>
                  </w:pict>
                </mc:Fallback>
              </mc:AlternateContent>
            </w:r>
          </w:p>
        </w:tc>
      </w:tr>
      <w:tr w:rsidR="00322611" w:rsidRPr="002F76FF" w14:paraId="4E6E6B8C" w14:textId="77777777" w:rsidTr="0065529D">
        <w:trPr>
          <w:cantSplit/>
          <w:trHeight w:val="4024"/>
        </w:trPr>
        <w:tc>
          <w:tcPr>
            <w:tcW w:w="1915" w:type="dxa"/>
            <w:shd w:val="clear" w:color="auto" w:fill="auto"/>
          </w:tcPr>
          <w:p w14:paraId="6BD7BA39" w14:textId="77777777" w:rsidR="00322611" w:rsidRPr="002F76FF" w:rsidRDefault="00322611" w:rsidP="0065529D">
            <w:pPr>
              <w:pStyle w:val="ATATableBody"/>
              <w:rPr>
                <w:b/>
                <w:sz w:val="26"/>
                <w:szCs w:val="26"/>
              </w:rPr>
            </w:pPr>
            <w:r w:rsidRPr="002F76FF">
              <w:rPr>
                <w:b/>
                <w:sz w:val="26"/>
                <w:szCs w:val="26"/>
              </w:rPr>
              <w:t>الفئة:</w:t>
            </w:r>
          </w:p>
          <w:p w14:paraId="4E10162A" w14:textId="77777777" w:rsidR="00322611" w:rsidRPr="002F76FF" w:rsidRDefault="00322611" w:rsidP="0065529D">
            <w:pPr>
              <w:pStyle w:val="ATATableBody"/>
              <w:rPr>
                <w:b/>
                <w:sz w:val="26"/>
                <w:szCs w:val="26"/>
              </w:rPr>
            </w:pPr>
            <w:r w:rsidRPr="002F76FF">
              <w:rPr>
                <w:b/>
                <w:sz w:val="26"/>
                <w:szCs w:val="26"/>
              </w:rPr>
              <w:t>الهجمات الثابتة تاريخيا</w:t>
            </w:r>
          </w:p>
        </w:tc>
        <w:tc>
          <w:tcPr>
            <w:tcW w:w="1800" w:type="dxa"/>
            <w:shd w:val="clear" w:color="auto" w:fill="auto"/>
          </w:tcPr>
          <w:p w14:paraId="5A2F3408" w14:textId="77777777" w:rsidR="00322611" w:rsidRPr="002F76FF" w:rsidRDefault="00322611" w:rsidP="0065529D">
            <w:pPr>
              <w:pStyle w:val="ATATableBody"/>
              <w:rPr>
                <w:b/>
                <w:sz w:val="26"/>
                <w:szCs w:val="26"/>
              </w:rPr>
            </w:pPr>
            <w:r w:rsidRPr="002F76FF">
              <w:rPr>
                <w:b/>
                <w:sz w:val="26"/>
                <w:szCs w:val="26"/>
              </w:rPr>
              <w:t>إذا لم ترد أية أدلة موثقة تاريخيا تفيد أن هذه المجموعة من الخصوم قد قامت بهجمات مماثلة على هذا النوع من المنشآت أو هذه المنشأة بالتحديد</w:t>
            </w:r>
          </w:p>
          <w:p w14:paraId="5FEBEA86" w14:textId="77777777" w:rsidR="00322611" w:rsidRDefault="00322611" w:rsidP="0065529D">
            <w:pPr>
              <w:pStyle w:val="ATATableBody"/>
              <w:rPr>
                <w:b/>
                <w:sz w:val="26"/>
                <w:szCs w:val="26"/>
              </w:rPr>
            </w:pPr>
          </w:p>
          <w:p w14:paraId="662C5CF4" w14:textId="77777777" w:rsidR="0020570A" w:rsidRPr="002F76FF" w:rsidRDefault="0020570A" w:rsidP="0065529D">
            <w:pPr>
              <w:pStyle w:val="ATATableBody"/>
              <w:rPr>
                <w:b/>
                <w:sz w:val="26"/>
                <w:szCs w:val="26"/>
              </w:rPr>
            </w:pPr>
          </w:p>
          <w:p w14:paraId="78910BCA" w14:textId="660A05B8" w:rsidR="00322611" w:rsidRPr="002F76FF" w:rsidRDefault="00322611" w:rsidP="0065529D">
            <w:pPr>
              <w:pStyle w:val="ATATableBody"/>
              <w:rPr>
                <w:b/>
                <w:sz w:val="26"/>
                <w:szCs w:val="26"/>
              </w:rPr>
            </w:pPr>
            <w:r w:rsidRPr="002F76FF">
              <w:rPr>
                <w:b/>
                <w:sz w:val="26"/>
                <w:szCs w:val="26"/>
              </w:rPr>
              <w:t>الدرجات = 5</w:t>
            </w:r>
          </w:p>
        </w:tc>
        <w:tc>
          <w:tcPr>
            <w:tcW w:w="1980" w:type="dxa"/>
            <w:gridSpan w:val="2"/>
            <w:shd w:val="clear" w:color="auto" w:fill="auto"/>
          </w:tcPr>
          <w:p w14:paraId="6F7E40E9" w14:textId="77777777" w:rsidR="00322611" w:rsidRPr="002F76FF" w:rsidRDefault="00322611" w:rsidP="0065529D">
            <w:pPr>
              <w:pStyle w:val="ATATableBody"/>
              <w:rPr>
                <w:b/>
                <w:sz w:val="26"/>
                <w:szCs w:val="26"/>
              </w:rPr>
            </w:pPr>
            <w:r w:rsidRPr="002F76FF">
              <w:rPr>
                <w:b/>
                <w:sz w:val="26"/>
                <w:szCs w:val="26"/>
              </w:rPr>
              <w:t>إذا كانت هناك تكهنات ولكن بدون أدلة موثقة تاريخيا تفيد أن هذه المجموعة من الخصوم قد شنت هجمات مماثلة على هذا النوع من المنشآت أو هذه المنشأة بالتحديد</w:t>
            </w:r>
          </w:p>
          <w:p w14:paraId="170AE015" w14:textId="77777777" w:rsidR="00322611" w:rsidRPr="002F76FF" w:rsidRDefault="00322611" w:rsidP="0065529D">
            <w:pPr>
              <w:pStyle w:val="ATATableBody"/>
              <w:rPr>
                <w:b/>
                <w:sz w:val="26"/>
                <w:szCs w:val="26"/>
              </w:rPr>
            </w:pPr>
          </w:p>
          <w:p w14:paraId="17434878" w14:textId="298A5D61" w:rsidR="00322611" w:rsidRPr="002F76FF" w:rsidRDefault="00322611" w:rsidP="0065529D">
            <w:pPr>
              <w:pStyle w:val="ATATableBody"/>
              <w:rPr>
                <w:b/>
                <w:sz w:val="26"/>
                <w:szCs w:val="26"/>
              </w:rPr>
            </w:pPr>
            <w:r w:rsidRPr="002F76FF">
              <w:rPr>
                <w:b/>
                <w:sz w:val="26"/>
                <w:szCs w:val="26"/>
              </w:rPr>
              <w:t>الدرجات = 3</w:t>
            </w:r>
          </w:p>
        </w:tc>
        <w:tc>
          <w:tcPr>
            <w:tcW w:w="1710" w:type="dxa"/>
            <w:gridSpan w:val="2"/>
            <w:shd w:val="clear" w:color="auto" w:fill="auto"/>
          </w:tcPr>
          <w:p w14:paraId="0B3FD7F9" w14:textId="77777777" w:rsidR="00322611" w:rsidRPr="002F76FF" w:rsidRDefault="00322611" w:rsidP="0065529D">
            <w:pPr>
              <w:pStyle w:val="ATATableBody"/>
              <w:rPr>
                <w:b/>
                <w:sz w:val="26"/>
                <w:szCs w:val="26"/>
              </w:rPr>
            </w:pPr>
            <w:r w:rsidRPr="002F76FF">
              <w:rPr>
                <w:b/>
                <w:sz w:val="26"/>
                <w:szCs w:val="26"/>
              </w:rPr>
              <w:t>إذا لم تكن هناك أية أدلة موثقة تاريخيا تفيد أن هذه المجموعة من الخصوم قد شنت هجمات مماثلة على هذا النوع من المنشآت أو هذه المنشأة بالتحديد</w:t>
            </w:r>
          </w:p>
          <w:p w14:paraId="2B4D1DA9" w14:textId="77777777" w:rsidR="00322611" w:rsidRPr="002F76FF" w:rsidRDefault="00322611" w:rsidP="0065529D">
            <w:pPr>
              <w:pStyle w:val="ATATableBody"/>
              <w:rPr>
                <w:b/>
                <w:sz w:val="26"/>
                <w:szCs w:val="26"/>
              </w:rPr>
            </w:pPr>
          </w:p>
          <w:p w14:paraId="4877AAB2" w14:textId="3C2D1D8B" w:rsidR="00322611" w:rsidRPr="002F76FF" w:rsidRDefault="00322611" w:rsidP="0065529D">
            <w:pPr>
              <w:pStyle w:val="ATATableBody"/>
              <w:rPr>
                <w:b/>
                <w:sz w:val="26"/>
                <w:szCs w:val="26"/>
              </w:rPr>
            </w:pPr>
            <w:r w:rsidRPr="002F76FF">
              <w:rPr>
                <w:b/>
                <w:sz w:val="26"/>
                <w:szCs w:val="26"/>
              </w:rPr>
              <w:t>الدرجات = 1</w:t>
            </w:r>
          </w:p>
        </w:tc>
        <w:tc>
          <w:tcPr>
            <w:tcW w:w="1350" w:type="dxa"/>
            <w:gridSpan w:val="2"/>
            <w:shd w:val="clear" w:color="auto" w:fill="F2F2F2" w:themeFill="background1" w:themeFillShade="F2"/>
          </w:tcPr>
          <w:p w14:paraId="31DC4163" w14:textId="77777777" w:rsidR="00322611" w:rsidRPr="00406FC2" w:rsidRDefault="00322611" w:rsidP="0065529D">
            <w:pPr>
              <w:pStyle w:val="ATATableBody"/>
              <w:rPr>
                <w:bCs/>
                <w:sz w:val="26"/>
                <w:szCs w:val="26"/>
              </w:rPr>
            </w:pPr>
            <w:r w:rsidRPr="00406FC2">
              <w:rPr>
                <w:bCs/>
                <w:sz w:val="26"/>
                <w:szCs w:val="26"/>
              </w:rPr>
              <w:t xml:space="preserve">القيمة الرقمية= </w:t>
            </w:r>
          </w:p>
          <w:p w14:paraId="69C53AD2" w14:textId="77777777" w:rsidR="00322611" w:rsidRPr="002F76FF" w:rsidRDefault="00322611" w:rsidP="0065529D">
            <w:pPr>
              <w:pStyle w:val="ATATableBody"/>
              <w:rPr>
                <w:b/>
                <w:sz w:val="26"/>
                <w:szCs w:val="26"/>
              </w:rPr>
            </w:pPr>
            <w:r w:rsidRPr="002F76FF">
              <w:rPr>
                <w:b/>
                <w:noProof/>
                <w:sz w:val="26"/>
                <w:szCs w:val="26"/>
                <w:lang w:eastAsia="en-US" w:bidi="ar-SA"/>
              </w:rPr>
              <mc:AlternateContent>
                <mc:Choice Requires="wps">
                  <w:drawing>
                    <wp:anchor distT="0" distB="0" distL="114300" distR="114300" simplePos="0" relativeHeight="251668992" behindDoc="0" locked="0" layoutInCell="1" allowOverlap="1" wp14:anchorId="5FB0C3CF" wp14:editId="1B54C95F">
                      <wp:simplePos x="0" y="0"/>
                      <wp:positionH relativeFrom="column">
                        <wp:posOffset>69850</wp:posOffset>
                      </wp:positionH>
                      <wp:positionV relativeFrom="paragraph">
                        <wp:posOffset>60960</wp:posOffset>
                      </wp:positionV>
                      <wp:extent cx="561975" cy="5715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D79387" id="Rectangle 16" o:spid="_x0000_s1026" style="position:absolute;margin-left:5.5pt;margin-top:4.8pt;width:44.25pt;height:4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Ae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" filled="f" strokecolor="black [3213]"/>
                  </w:pict>
                </mc:Fallback>
              </mc:AlternateContent>
            </w:r>
          </w:p>
        </w:tc>
      </w:tr>
      <w:tr w:rsidR="00322611" w:rsidRPr="002F76FF" w14:paraId="330FD66D" w14:textId="77777777" w:rsidTr="0065529D">
        <w:trPr>
          <w:cantSplit/>
          <w:trHeight w:val="2044"/>
        </w:trPr>
        <w:tc>
          <w:tcPr>
            <w:tcW w:w="1915" w:type="dxa"/>
            <w:shd w:val="clear" w:color="auto" w:fill="auto"/>
          </w:tcPr>
          <w:p w14:paraId="7D20AADA" w14:textId="77777777" w:rsidR="00322611" w:rsidRPr="002F76FF" w:rsidRDefault="00322611" w:rsidP="0065529D">
            <w:pPr>
              <w:pStyle w:val="ATATableBody"/>
              <w:rPr>
                <w:b/>
                <w:sz w:val="26"/>
                <w:szCs w:val="26"/>
              </w:rPr>
            </w:pPr>
            <w:r w:rsidRPr="002F76FF">
              <w:rPr>
                <w:b/>
                <w:sz w:val="26"/>
                <w:szCs w:val="26"/>
              </w:rPr>
              <w:t>الفئة:</w:t>
            </w:r>
          </w:p>
          <w:p w14:paraId="69477AF5" w14:textId="77777777" w:rsidR="00322611" w:rsidRPr="002F76FF" w:rsidRDefault="00322611" w:rsidP="0065529D">
            <w:pPr>
              <w:pStyle w:val="ATATableBody"/>
              <w:rPr>
                <w:b/>
                <w:sz w:val="26"/>
                <w:szCs w:val="26"/>
              </w:rPr>
            </w:pPr>
            <w:r w:rsidRPr="002F76FF">
              <w:rPr>
                <w:b/>
                <w:sz w:val="26"/>
                <w:szCs w:val="26"/>
              </w:rPr>
              <w:t>الإهتمام الحالي بالمنشأة</w:t>
            </w:r>
          </w:p>
        </w:tc>
        <w:tc>
          <w:tcPr>
            <w:tcW w:w="1800" w:type="dxa"/>
            <w:shd w:val="clear" w:color="auto" w:fill="auto"/>
          </w:tcPr>
          <w:p w14:paraId="7644FC51" w14:textId="77777777" w:rsidR="00322611" w:rsidRPr="002F76FF" w:rsidRDefault="00322611" w:rsidP="0065529D">
            <w:pPr>
              <w:pStyle w:val="ATATableBody"/>
              <w:rPr>
                <w:b/>
                <w:sz w:val="26"/>
                <w:szCs w:val="26"/>
              </w:rPr>
            </w:pPr>
            <w:r w:rsidRPr="002F76FF">
              <w:rPr>
                <w:b/>
                <w:sz w:val="26"/>
                <w:szCs w:val="26"/>
              </w:rPr>
              <w:t>إذا توافرت معلومات حالية توحي بوجود اهتمام إرهابي بالمنشأة.</w:t>
            </w:r>
          </w:p>
          <w:p w14:paraId="4F909E2B" w14:textId="77777777" w:rsidR="00322611" w:rsidRPr="002F76FF" w:rsidRDefault="00322611" w:rsidP="0065529D">
            <w:pPr>
              <w:pStyle w:val="ATATableBody"/>
              <w:rPr>
                <w:b/>
                <w:sz w:val="26"/>
                <w:szCs w:val="26"/>
              </w:rPr>
            </w:pPr>
          </w:p>
          <w:p w14:paraId="7020EEC2" w14:textId="29D32607" w:rsidR="00322611" w:rsidRPr="002F76FF" w:rsidRDefault="00322611" w:rsidP="0065529D">
            <w:pPr>
              <w:pStyle w:val="ATATableBody"/>
              <w:rPr>
                <w:b/>
                <w:sz w:val="26"/>
                <w:szCs w:val="26"/>
              </w:rPr>
            </w:pPr>
            <w:r w:rsidRPr="002F76FF">
              <w:rPr>
                <w:b/>
                <w:sz w:val="26"/>
                <w:szCs w:val="26"/>
              </w:rPr>
              <w:t>الدرجات = 10</w:t>
            </w:r>
          </w:p>
        </w:tc>
        <w:tc>
          <w:tcPr>
            <w:tcW w:w="1980" w:type="dxa"/>
            <w:gridSpan w:val="2"/>
            <w:shd w:val="clear" w:color="auto" w:fill="auto"/>
          </w:tcPr>
          <w:p w14:paraId="3A747280" w14:textId="77777777" w:rsidR="00322611" w:rsidRPr="002F76FF" w:rsidRDefault="00322611" w:rsidP="0065529D">
            <w:pPr>
              <w:pStyle w:val="ATATableBody"/>
              <w:rPr>
                <w:b/>
                <w:sz w:val="26"/>
                <w:szCs w:val="26"/>
              </w:rPr>
            </w:pPr>
            <w:r w:rsidRPr="002F76FF">
              <w:rPr>
                <w:b/>
                <w:sz w:val="26"/>
                <w:szCs w:val="26"/>
              </w:rPr>
              <w:t>لا ينطبق</w:t>
            </w:r>
          </w:p>
        </w:tc>
        <w:tc>
          <w:tcPr>
            <w:tcW w:w="1710" w:type="dxa"/>
            <w:gridSpan w:val="2"/>
            <w:shd w:val="clear" w:color="auto" w:fill="auto"/>
          </w:tcPr>
          <w:p w14:paraId="2059733E" w14:textId="77777777" w:rsidR="00322611" w:rsidRPr="002F76FF" w:rsidRDefault="00322611" w:rsidP="0065529D">
            <w:pPr>
              <w:pStyle w:val="ATATableBody"/>
              <w:rPr>
                <w:b/>
                <w:sz w:val="26"/>
                <w:szCs w:val="26"/>
              </w:rPr>
            </w:pPr>
            <w:r w:rsidRPr="002F76FF">
              <w:rPr>
                <w:b/>
                <w:sz w:val="26"/>
                <w:szCs w:val="26"/>
              </w:rPr>
              <w:t>إذا لم ترد أية معلومات حالية توحي بوجود اهتمام بالمنشأة.</w:t>
            </w:r>
          </w:p>
          <w:p w14:paraId="22A6C3BA" w14:textId="77777777" w:rsidR="00322611" w:rsidRDefault="00322611" w:rsidP="0065529D">
            <w:pPr>
              <w:pStyle w:val="ATATableBody"/>
              <w:rPr>
                <w:b/>
                <w:sz w:val="26"/>
                <w:szCs w:val="26"/>
              </w:rPr>
            </w:pPr>
          </w:p>
          <w:p w14:paraId="4EF6F4D3" w14:textId="77777777" w:rsidR="0020570A" w:rsidRPr="002F76FF" w:rsidRDefault="0020570A" w:rsidP="0065529D">
            <w:pPr>
              <w:pStyle w:val="ATATableBody"/>
              <w:rPr>
                <w:b/>
                <w:sz w:val="26"/>
                <w:szCs w:val="26"/>
              </w:rPr>
            </w:pPr>
          </w:p>
          <w:p w14:paraId="72AF84DE" w14:textId="2466ADCA" w:rsidR="00322611" w:rsidRPr="002F76FF" w:rsidRDefault="00322611" w:rsidP="0065529D">
            <w:pPr>
              <w:pStyle w:val="ATATableBody"/>
              <w:rPr>
                <w:b/>
                <w:sz w:val="26"/>
                <w:szCs w:val="26"/>
              </w:rPr>
            </w:pPr>
            <w:r w:rsidRPr="002F76FF">
              <w:rPr>
                <w:b/>
                <w:sz w:val="26"/>
                <w:szCs w:val="26"/>
              </w:rPr>
              <w:t>الدرجات = 2</w:t>
            </w:r>
          </w:p>
        </w:tc>
        <w:tc>
          <w:tcPr>
            <w:tcW w:w="1350" w:type="dxa"/>
            <w:gridSpan w:val="2"/>
            <w:shd w:val="clear" w:color="auto" w:fill="F2F2F2" w:themeFill="background1" w:themeFillShade="F2"/>
          </w:tcPr>
          <w:p w14:paraId="528931BB" w14:textId="77777777" w:rsidR="00322611" w:rsidRPr="00406FC2" w:rsidRDefault="00322611" w:rsidP="0065529D">
            <w:pPr>
              <w:pStyle w:val="ATATableBody"/>
              <w:rPr>
                <w:bCs/>
                <w:sz w:val="26"/>
                <w:szCs w:val="26"/>
              </w:rPr>
            </w:pPr>
            <w:r w:rsidRPr="00406FC2">
              <w:rPr>
                <w:bCs/>
                <w:sz w:val="26"/>
                <w:szCs w:val="26"/>
              </w:rPr>
              <w:t xml:space="preserve">القيمة الرقمية= </w:t>
            </w:r>
          </w:p>
          <w:p w14:paraId="7445C126" w14:textId="77777777" w:rsidR="00322611" w:rsidRPr="002F76FF" w:rsidRDefault="00322611" w:rsidP="0065529D">
            <w:pPr>
              <w:pStyle w:val="ATATableBody"/>
              <w:rPr>
                <w:b/>
                <w:sz w:val="26"/>
                <w:szCs w:val="26"/>
              </w:rPr>
            </w:pPr>
            <w:r w:rsidRPr="002F76FF">
              <w:rPr>
                <w:b/>
                <w:noProof/>
                <w:sz w:val="26"/>
                <w:szCs w:val="26"/>
                <w:lang w:eastAsia="en-US" w:bidi="ar-SA"/>
              </w:rPr>
              <mc:AlternateContent>
                <mc:Choice Requires="wps">
                  <w:drawing>
                    <wp:anchor distT="0" distB="0" distL="114300" distR="114300" simplePos="0" relativeHeight="251674112" behindDoc="0" locked="0" layoutInCell="1" allowOverlap="1" wp14:anchorId="1EBE0DF1" wp14:editId="7C299483">
                      <wp:simplePos x="0" y="0"/>
                      <wp:positionH relativeFrom="column">
                        <wp:posOffset>69850</wp:posOffset>
                      </wp:positionH>
                      <wp:positionV relativeFrom="paragraph">
                        <wp:posOffset>46990</wp:posOffset>
                      </wp:positionV>
                      <wp:extent cx="561975" cy="5715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BEA772" id="Rectangle 17" o:spid="_x0000_s1026" style="position:absolute;margin-left:5.5pt;margin-top:3.7pt;width:44.25pt;height:4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" filled="f" strokecolor="black [3213]"/>
                  </w:pict>
                </mc:Fallback>
              </mc:AlternateContent>
            </w:r>
          </w:p>
        </w:tc>
      </w:tr>
      <w:tr w:rsidR="00322611" w:rsidRPr="002F76FF" w14:paraId="6A2DBA40" w14:textId="77777777" w:rsidTr="0065529D">
        <w:trPr>
          <w:cantSplit/>
          <w:trHeight w:val="2737"/>
        </w:trPr>
        <w:tc>
          <w:tcPr>
            <w:tcW w:w="1915" w:type="dxa"/>
            <w:shd w:val="clear" w:color="auto" w:fill="auto"/>
          </w:tcPr>
          <w:p w14:paraId="01A1E499" w14:textId="77777777" w:rsidR="00322611" w:rsidRPr="002F76FF" w:rsidRDefault="00322611" w:rsidP="0065529D">
            <w:pPr>
              <w:pStyle w:val="ATATableBody"/>
              <w:rPr>
                <w:b/>
                <w:sz w:val="26"/>
                <w:szCs w:val="26"/>
              </w:rPr>
            </w:pPr>
            <w:r w:rsidRPr="002F76FF">
              <w:rPr>
                <w:b/>
                <w:sz w:val="26"/>
                <w:szCs w:val="26"/>
              </w:rPr>
              <w:lastRenderedPageBreak/>
              <w:t>الفئة:</w:t>
            </w:r>
          </w:p>
          <w:p w14:paraId="3ACB829F" w14:textId="77777777" w:rsidR="00322611" w:rsidRPr="002F76FF" w:rsidRDefault="00322611" w:rsidP="0065529D">
            <w:pPr>
              <w:pStyle w:val="ATATableBody"/>
              <w:rPr>
                <w:b/>
                <w:sz w:val="26"/>
                <w:szCs w:val="26"/>
              </w:rPr>
            </w:pPr>
            <w:r w:rsidRPr="002F76FF">
              <w:rPr>
                <w:b/>
                <w:sz w:val="26"/>
                <w:szCs w:val="26"/>
              </w:rPr>
              <w:t>المراقبة الحالية</w:t>
            </w:r>
          </w:p>
        </w:tc>
        <w:tc>
          <w:tcPr>
            <w:tcW w:w="1800" w:type="dxa"/>
            <w:shd w:val="clear" w:color="auto" w:fill="auto"/>
          </w:tcPr>
          <w:p w14:paraId="2C5EDAB7" w14:textId="77777777" w:rsidR="00322611" w:rsidRPr="002F76FF" w:rsidRDefault="00322611" w:rsidP="0065529D">
            <w:pPr>
              <w:pStyle w:val="ATATableBody"/>
              <w:rPr>
                <w:b/>
                <w:sz w:val="26"/>
                <w:szCs w:val="26"/>
              </w:rPr>
            </w:pPr>
            <w:r w:rsidRPr="002F76FF">
              <w:rPr>
                <w:b/>
                <w:sz w:val="26"/>
                <w:szCs w:val="26"/>
              </w:rPr>
              <w:t>إذا تحققت الإستخبارات الراهنة من المسح بموقع محدد</w:t>
            </w:r>
          </w:p>
          <w:p w14:paraId="4DF97253" w14:textId="77777777" w:rsidR="00322611" w:rsidRPr="002F76FF" w:rsidRDefault="00322611" w:rsidP="0065529D">
            <w:pPr>
              <w:pStyle w:val="ATATableBody"/>
              <w:rPr>
                <w:b/>
                <w:sz w:val="26"/>
                <w:szCs w:val="26"/>
              </w:rPr>
            </w:pPr>
          </w:p>
          <w:p w14:paraId="75A3BDCE" w14:textId="77777777" w:rsidR="00322611" w:rsidRDefault="00322611" w:rsidP="0065529D">
            <w:pPr>
              <w:pStyle w:val="ATATableBody"/>
              <w:spacing w:before="0" w:after="0"/>
              <w:rPr>
                <w:b/>
                <w:sz w:val="26"/>
                <w:szCs w:val="26"/>
              </w:rPr>
            </w:pPr>
          </w:p>
          <w:p w14:paraId="731B29FA" w14:textId="77777777" w:rsidR="0020570A" w:rsidRPr="002F76FF" w:rsidRDefault="0020570A" w:rsidP="0065529D">
            <w:pPr>
              <w:pStyle w:val="ATATableBody"/>
              <w:spacing w:before="0" w:after="0"/>
              <w:rPr>
                <w:b/>
                <w:sz w:val="26"/>
                <w:szCs w:val="26"/>
              </w:rPr>
            </w:pPr>
          </w:p>
          <w:p w14:paraId="25B57801" w14:textId="77777777" w:rsidR="00322611" w:rsidRPr="002F76FF" w:rsidRDefault="00322611" w:rsidP="0065529D">
            <w:pPr>
              <w:pStyle w:val="ATATableBody"/>
              <w:spacing w:before="0" w:after="0"/>
              <w:rPr>
                <w:b/>
                <w:sz w:val="26"/>
                <w:szCs w:val="26"/>
              </w:rPr>
            </w:pPr>
          </w:p>
          <w:p w14:paraId="3DC9950E" w14:textId="1225F0A8" w:rsidR="00322611" w:rsidRPr="002F76FF" w:rsidRDefault="00322611" w:rsidP="0065529D">
            <w:pPr>
              <w:pStyle w:val="ATATableBody"/>
              <w:spacing w:before="0" w:after="0"/>
              <w:rPr>
                <w:b/>
                <w:sz w:val="26"/>
                <w:szCs w:val="26"/>
              </w:rPr>
            </w:pPr>
            <w:r w:rsidRPr="002F76FF">
              <w:rPr>
                <w:b/>
                <w:sz w:val="26"/>
                <w:szCs w:val="26"/>
              </w:rPr>
              <w:t>الدرجات = 10</w:t>
            </w:r>
          </w:p>
        </w:tc>
        <w:tc>
          <w:tcPr>
            <w:tcW w:w="1980" w:type="dxa"/>
            <w:gridSpan w:val="2"/>
            <w:shd w:val="clear" w:color="auto" w:fill="auto"/>
          </w:tcPr>
          <w:p w14:paraId="796819FE" w14:textId="77777777" w:rsidR="00322611" w:rsidRPr="002F76FF" w:rsidRDefault="00322611" w:rsidP="0065529D">
            <w:pPr>
              <w:pStyle w:val="ATATableBody"/>
              <w:rPr>
                <w:b/>
                <w:sz w:val="26"/>
                <w:szCs w:val="26"/>
              </w:rPr>
            </w:pPr>
            <w:r w:rsidRPr="002F76FF">
              <w:rPr>
                <w:b/>
                <w:sz w:val="26"/>
                <w:szCs w:val="26"/>
              </w:rPr>
              <w:t>إذا كانت الإستخبارات الراهنة تحققت من المسح الأمني الخاص بموقع معين أو أية منشآت مماثلة في البلاد أو بالخارج.</w:t>
            </w:r>
          </w:p>
          <w:p w14:paraId="29BA124C" w14:textId="77777777" w:rsidR="00322611" w:rsidRPr="002F76FF" w:rsidRDefault="00322611" w:rsidP="0065529D">
            <w:pPr>
              <w:pStyle w:val="ATATableBody"/>
              <w:rPr>
                <w:b/>
                <w:sz w:val="26"/>
                <w:szCs w:val="26"/>
              </w:rPr>
            </w:pPr>
          </w:p>
          <w:p w14:paraId="625CAC2C" w14:textId="548E2171" w:rsidR="00322611" w:rsidRPr="002F76FF" w:rsidRDefault="00322611" w:rsidP="0065529D">
            <w:pPr>
              <w:pStyle w:val="ATATableBody"/>
              <w:rPr>
                <w:b/>
                <w:sz w:val="26"/>
                <w:szCs w:val="26"/>
              </w:rPr>
            </w:pPr>
            <w:r w:rsidRPr="002F76FF">
              <w:rPr>
                <w:b/>
                <w:sz w:val="26"/>
                <w:szCs w:val="26"/>
              </w:rPr>
              <w:t>الدرجات = 6</w:t>
            </w:r>
          </w:p>
        </w:tc>
        <w:tc>
          <w:tcPr>
            <w:tcW w:w="1710" w:type="dxa"/>
            <w:gridSpan w:val="2"/>
            <w:shd w:val="clear" w:color="auto" w:fill="auto"/>
          </w:tcPr>
          <w:p w14:paraId="18460787" w14:textId="77777777" w:rsidR="00322611" w:rsidRPr="002F76FF" w:rsidRDefault="00322611" w:rsidP="0065529D">
            <w:pPr>
              <w:pStyle w:val="ATATableBody"/>
              <w:rPr>
                <w:b/>
                <w:sz w:val="26"/>
                <w:szCs w:val="26"/>
              </w:rPr>
            </w:pPr>
            <w:r w:rsidRPr="002F76FF">
              <w:rPr>
                <w:b/>
                <w:sz w:val="26"/>
                <w:szCs w:val="26"/>
              </w:rPr>
              <w:t>إذا لم تتناول الإستخبارات الراهنة المنشأة بعينها أو أية منشآت مماثلة في البلاد أو بالخارج.</w:t>
            </w:r>
          </w:p>
          <w:p w14:paraId="519B7CF7" w14:textId="77777777" w:rsidR="00322611" w:rsidRPr="002F76FF" w:rsidRDefault="00322611" w:rsidP="0065529D">
            <w:pPr>
              <w:pStyle w:val="ATATableBody"/>
              <w:rPr>
                <w:b/>
                <w:sz w:val="26"/>
                <w:szCs w:val="26"/>
              </w:rPr>
            </w:pPr>
          </w:p>
          <w:p w14:paraId="5515EF0A" w14:textId="6BA5BFAB" w:rsidR="00322611" w:rsidRPr="002F76FF" w:rsidRDefault="00322611" w:rsidP="0065529D">
            <w:pPr>
              <w:pStyle w:val="ATATableBody"/>
              <w:rPr>
                <w:b/>
                <w:sz w:val="26"/>
                <w:szCs w:val="26"/>
              </w:rPr>
            </w:pPr>
            <w:r w:rsidRPr="002F76FF">
              <w:rPr>
                <w:b/>
                <w:sz w:val="26"/>
                <w:szCs w:val="26"/>
              </w:rPr>
              <w:t>الدرجات = 2</w:t>
            </w:r>
          </w:p>
        </w:tc>
        <w:tc>
          <w:tcPr>
            <w:tcW w:w="1350" w:type="dxa"/>
            <w:gridSpan w:val="2"/>
            <w:shd w:val="clear" w:color="auto" w:fill="F2F2F2" w:themeFill="background1" w:themeFillShade="F2"/>
          </w:tcPr>
          <w:p w14:paraId="45802E45" w14:textId="77777777" w:rsidR="00322611" w:rsidRPr="00406FC2" w:rsidRDefault="00322611" w:rsidP="0065529D">
            <w:pPr>
              <w:pStyle w:val="ATATableBody"/>
              <w:rPr>
                <w:bCs/>
                <w:sz w:val="26"/>
                <w:szCs w:val="26"/>
              </w:rPr>
            </w:pPr>
            <w:r w:rsidRPr="00406FC2">
              <w:rPr>
                <w:bCs/>
                <w:sz w:val="26"/>
                <w:szCs w:val="26"/>
              </w:rPr>
              <w:t xml:space="preserve">القيمة الرقمية= </w:t>
            </w:r>
          </w:p>
          <w:p w14:paraId="617BEC86" w14:textId="77777777" w:rsidR="00322611" w:rsidRPr="002F76FF" w:rsidRDefault="00322611" w:rsidP="0065529D">
            <w:pPr>
              <w:pStyle w:val="ATATableBody"/>
              <w:rPr>
                <w:b/>
                <w:sz w:val="26"/>
                <w:szCs w:val="26"/>
              </w:rPr>
            </w:pPr>
            <w:r w:rsidRPr="002F76FF">
              <w:rPr>
                <w:b/>
                <w:noProof/>
                <w:sz w:val="26"/>
                <w:szCs w:val="26"/>
                <w:lang w:eastAsia="en-US" w:bidi="ar-SA"/>
              </w:rPr>
              <mc:AlternateContent>
                <mc:Choice Requires="wps">
                  <w:drawing>
                    <wp:anchor distT="0" distB="0" distL="114300" distR="114300" simplePos="0" relativeHeight="251679232" behindDoc="0" locked="0" layoutInCell="1" allowOverlap="1" wp14:anchorId="62336E1C" wp14:editId="6A14000F">
                      <wp:simplePos x="0" y="0"/>
                      <wp:positionH relativeFrom="column">
                        <wp:posOffset>50800</wp:posOffset>
                      </wp:positionH>
                      <wp:positionV relativeFrom="paragraph">
                        <wp:posOffset>74930</wp:posOffset>
                      </wp:positionV>
                      <wp:extent cx="561975" cy="5715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B9A0C7" id="Rectangle 18" o:spid="_x0000_s1026" style="position:absolute;margin-left:4pt;margin-top:5.9pt;width:44.25pt;height:45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" filled="f" strokecolor="black [3213]"/>
                  </w:pict>
                </mc:Fallback>
              </mc:AlternateContent>
            </w:r>
          </w:p>
        </w:tc>
      </w:tr>
      <w:tr w:rsidR="00322611" w:rsidRPr="002F76FF" w14:paraId="68C51EE7" w14:textId="77777777" w:rsidTr="0065529D">
        <w:trPr>
          <w:cantSplit/>
          <w:trHeight w:val="3214"/>
        </w:trPr>
        <w:tc>
          <w:tcPr>
            <w:tcW w:w="1915" w:type="dxa"/>
            <w:shd w:val="clear" w:color="auto" w:fill="auto"/>
          </w:tcPr>
          <w:p w14:paraId="774F26D4" w14:textId="77777777" w:rsidR="00322611" w:rsidRPr="002F76FF" w:rsidRDefault="00322611" w:rsidP="0065529D">
            <w:pPr>
              <w:pStyle w:val="ATATableBody"/>
              <w:rPr>
                <w:b/>
                <w:sz w:val="26"/>
                <w:szCs w:val="26"/>
              </w:rPr>
            </w:pPr>
            <w:r w:rsidRPr="002F76FF">
              <w:rPr>
                <w:b/>
                <w:sz w:val="26"/>
                <w:szCs w:val="26"/>
              </w:rPr>
              <w:t>الفئة:</w:t>
            </w:r>
          </w:p>
          <w:p w14:paraId="32917D57" w14:textId="77777777" w:rsidR="00322611" w:rsidRPr="002F76FF" w:rsidRDefault="00322611" w:rsidP="0065529D">
            <w:pPr>
              <w:pStyle w:val="ATATableBody"/>
              <w:rPr>
                <w:b/>
                <w:sz w:val="26"/>
                <w:szCs w:val="26"/>
              </w:rPr>
            </w:pPr>
            <w:r w:rsidRPr="002F76FF">
              <w:rPr>
                <w:b/>
                <w:sz w:val="26"/>
                <w:szCs w:val="26"/>
              </w:rPr>
              <w:t>التهديدات الموثقة</w:t>
            </w:r>
          </w:p>
        </w:tc>
        <w:tc>
          <w:tcPr>
            <w:tcW w:w="1800" w:type="dxa"/>
            <w:shd w:val="clear" w:color="auto" w:fill="auto"/>
          </w:tcPr>
          <w:p w14:paraId="128242DB" w14:textId="77777777" w:rsidR="00322611" w:rsidRPr="002F76FF" w:rsidRDefault="00322611" w:rsidP="0065529D">
            <w:pPr>
              <w:pStyle w:val="ATATableBody"/>
              <w:spacing w:after="0"/>
              <w:rPr>
                <w:b/>
                <w:sz w:val="26"/>
                <w:szCs w:val="26"/>
              </w:rPr>
            </w:pPr>
            <w:r w:rsidRPr="002F76FF">
              <w:rPr>
                <w:b/>
                <w:sz w:val="26"/>
                <w:szCs w:val="26"/>
              </w:rPr>
              <w:t>إذا كان هذا الموقع قد تعرض لتهديدات هجومية موثقة من هذا النمط التهديدي</w:t>
            </w:r>
          </w:p>
          <w:p w14:paraId="2A4B93A4" w14:textId="77777777" w:rsidR="00322611" w:rsidRPr="002F76FF" w:rsidRDefault="00322611" w:rsidP="0065529D">
            <w:pPr>
              <w:pStyle w:val="ATATableBody"/>
              <w:spacing w:before="0" w:after="0"/>
              <w:rPr>
                <w:b/>
                <w:sz w:val="26"/>
                <w:szCs w:val="26"/>
              </w:rPr>
            </w:pPr>
          </w:p>
          <w:p w14:paraId="306BCA61" w14:textId="77777777" w:rsidR="00322611" w:rsidRPr="002F76FF" w:rsidRDefault="00322611" w:rsidP="0065529D">
            <w:pPr>
              <w:pStyle w:val="ATATableBody"/>
              <w:spacing w:before="0" w:after="0"/>
              <w:rPr>
                <w:b/>
                <w:sz w:val="26"/>
                <w:szCs w:val="26"/>
              </w:rPr>
            </w:pPr>
          </w:p>
          <w:p w14:paraId="323FAFE0" w14:textId="77777777" w:rsidR="00322611" w:rsidRPr="002F76FF" w:rsidRDefault="00322611" w:rsidP="0065529D">
            <w:pPr>
              <w:pStyle w:val="ATATableBody"/>
              <w:spacing w:before="0" w:after="0"/>
              <w:rPr>
                <w:b/>
                <w:sz w:val="26"/>
                <w:szCs w:val="26"/>
              </w:rPr>
            </w:pPr>
          </w:p>
          <w:p w14:paraId="504AE689" w14:textId="77777777" w:rsidR="00322611" w:rsidRPr="002F76FF" w:rsidRDefault="00322611" w:rsidP="0065529D">
            <w:pPr>
              <w:pStyle w:val="ATATableBody"/>
              <w:spacing w:before="0" w:after="0"/>
              <w:rPr>
                <w:b/>
                <w:sz w:val="26"/>
                <w:szCs w:val="26"/>
              </w:rPr>
            </w:pPr>
          </w:p>
          <w:p w14:paraId="647AFE84" w14:textId="50B6F83C" w:rsidR="00322611" w:rsidRPr="002F76FF" w:rsidRDefault="00322611" w:rsidP="0065529D">
            <w:pPr>
              <w:pStyle w:val="ATATableBody"/>
              <w:spacing w:before="0" w:after="0"/>
              <w:rPr>
                <w:b/>
                <w:sz w:val="26"/>
                <w:szCs w:val="26"/>
              </w:rPr>
            </w:pPr>
            <w:r w:rsidRPr="002F76FF">
              <w:rPr>
                <w:b/>
                <w:sz w:val="26"/>
                <w:szCs w:val="26"/>
              </w:rPr>
              <w:t>الدرجات = 10</w:t>
            </w:r>
          </w:p>
        </w:tc>
        <w:tc>
          <w:tcPr>
            <w:tcW w:w="1980" w:type="dxa"/>
            <w:gridSpan w:val="2"/>
            <w:shd w:val="clear" w:color="auto" w:fill="auto"/>
          </w:tcPr>
          <w:p w14:paraId="5D830B9B" w14:textId="77777777" w:rsidR="00322611" w:rsidRPr="002F76FF" w:rsidRDefault="00322611" w:rsidP="0065529D">
            <w:pPr>
              <w:pStyle w:val="ATATableBody"/>
              <w:spacing w:after="0"/>
              <w:rPr>
                <w:b/>
                <w:sz w:val="26"/>
                <w:szCs w:val="26"/>
              </w:rPr>
            </w:pPr>
            <w:r w:rsidRPr="002F76FF">
              <w:rPr>
                <w:b/>
                <w:sz w:val="26"/>
                <w:szCs w:val="26"/>
              </w:rPr>
              <w:t>إذا كان هذا الموقع قد تعرض لتهديدات هجومية موثقة ولكن ليست من هذا النمط التهديدي</w:t>
            </w:r>
          </w:p>
          <w:p w14:paraId="07612A9B" w14:textId="77777777" w:rsidR="00322611" w:rsidRPr="002F76FF" w:rsidRDefault="00322611" w:rsidP="0065529D">
            <w:pPr>
              <w:pStyle w:val="ATATableBody"/>
              <w:spacing w:before="0" w:after="0"/>
              <w:rPr>
                <w:b/>
                <w:sz w:val="26"/>
                <w:szCs w:val="26"/>
              </w:rPr>
            </w:pPr>
          </w:p>
          <w:p w14:paraId="35AC2200" w14:textId="77777777" w:rsidR="00322611" w:rsidRDefault="00322611" w:rsidP="0065529D">
            <w:pPr>
              <w:pStyle w:val="ATATableBody"/>
              <w:spacing w:before="0" w:after="0"/>
              <w:rPr>
                <w:b/>
                <w:sz w:val="26"/>
                <w:szCs w:val="26"/>
              </w:rPr>
            </w:pPr>
          </w:p>
          <w:p w14:paraId="7426482A" w14:textId="77777777" w:rsidR="0020570A" w:rsidRPr="002F76FF" w:rsidRDefault="0020570A" w:rsidP="0065529D">
            <w:pPr>
              <w:pStyle w:val="ATATableBody"/>
              <w:spacing w:before="0" w:after="0"/>
              <w:rPr>
                <w:b/>
                <w:sz w:val="26"/>
                <w:szCs w:val="26"/>
              </w:rPr>
            </w:pPr>
          </w:p>
          <w:p w14:paraId="27A11B7D" w14:textId="77777777" w:rsidR="00322611" w:rsidRPr="002F76FF" w:rsidRDefault="00322611" w:rsidP="0065529D">
            <w:pPr>
              <w:pStyle w:val="ATATableBody"/>
              <w:spacing w:before="0" w:after="0"/>
              <w:rPr>
                <w:b/>
                <w:sz w:val="26"/>
                <w:szCs w:val="26"/>
              </w:rPr>
            </w:pPr>
          </w:p>
          <w:p w14:paraId="6AA85ACE" w14:textId="165DEC0B" w:rsidR="00322611" w:rsidRPr="002F76FF" w:rsidRDefault="00322611" w:rsidP="0065529D">
            <w:pPr>
              <w:pStyle w:val="ATATableBody"/>
              <w:spacing w:before="0" w:after="0"/>
              <w:rPr>
                <w:b/>
                <w:sz w:val="26"/>
                <w:szCs w:val="26"/>
              </w:rPr>
            </w:pPr>
            <w:r w:rsidRPr="002F76FF">
              <w:rPr>
                <w:b/>
                <w:sz w:val="26"/>
                <w:szCs w:val="26"/>
              </w:rPr>
              <w:t>الدرجات = 6</w:t>
            </w:r>
          </w:p>
        </w:tc>
        <w:tc>
          <w:tcPr>
            <w:tcW w:w="1710" w:type="dxa"/>
            <w:gridSpan w:val="2"/>
            <w:shd w:val="clear" w:color="auto" w:fill="auto"/>
          </w:tcPr>
          <w:p w14:paraId="57B08D37" w14:textId="77777777" w:rsidR="00322611" w:rsidRPr="002F76FF" w:rsidRDefault="00322611" w:rsidP="0065529D">
            <w:pPr>
              <w:pStyle w:val="ATATableBody"/>
              <w:spacing w:after="0"/>
              <w:rPr>
                <w:b/>
                <w:sz w:val="26"/>
                <w:szCs w:val="26"/>
              </w:rPr>
            </w:pPr>
            <w:r w:rsidRPr="002F76FF">
              <w:rPr>
                <w:b/>
                <w:sz w:val="26"/>
                <w:szCs w:val="26"/>
              </w:rPr>
              <w:t>إذا كان هذا الموقع لم يتعرض لتهديدات هجومية موثقة من هذا النمط التهديدي ولا من أية مجموعات معادية أخرى</w:t>
            </w:r>
          </w:p>
          <w:p w14:paraId="2B2664E7" w14:textId="77777777" w:rsidR="00322611" w:rsidRPr="002F76FF" w:rsidRDefault="00322611" w:rsidP="0065529D">
            <w:pPr>
              <w:pStyle w:val="ATATableBody"/>
              <w:spacing w:before="0" w:after="0"/>
              <w:rPr>
                <w:b/>
                <w:sz w:val="26"/>
                <w:szCs w:val="26"/>
              </w:rPr>
            </w:pPr>
          </w:p>
          <w:p w14:paraId="7AF9B74C" w14:textId="2C351819" w:rsidR="00322611" w:rsidRPr="002F76FF" w:rsidRDefault="00322611" w:rsidP="0065529D">
            <w:pPr>
              <w:pStyle w:val="ATATableBody"/>
              <w:spacing w:before="0" w:after="0"/>
              <w:rPr>
                <w:b/>
                <w:sz w:val="26"/>
                <w:szCs w:val="26"/>
              </w:rPr>
            </w:pPr>
            <w:r w:rsidRPr="002F76FF">
              <w:rPr>
                <w:b/>
                <w:sz w:val="26"/>
                <w:szCs w:val="26"/>
              </w:rPr>
              <w:t>الدرجات = 2</w:t>
            </w:r>
          </w:p>
        </w:tc>
        <w:tc>
          <w:tcPr>
            <w:tcW w:w="1350" w:type="dxa"/>
            <w:gridSpan w:val="2"/>
            <w:shd w:val="clear" w:color="auto" w:fill="F2F2F2" w:themeFill="background1" w:themeFillShade="F2"/>
          </w:tcPr>
          <w:p w14:paraId="58F9E674" w14:textId="77777777" w:rsidR="00322611" w:rsidRPr="00406FC2" w:rsidRDefault="00322611" w:rsidP="0065529D">
            <w:pPr>
              <w:pStyle w:val="ATATableBody"/>
              <w:rPr>
                <w:bCs/>
                <w:sz w:val="26"/>
                <w:szCs w:val="26"/>
              </w:rPr>
            </w:pPr>
            <w:r w:rsidRPr="00406FC2">
              <w:rPr>
                <w:bCs/>
                <w:sz w:val="26"/>
                <w:szCs w:val="26"/>
              </w:rPr>
              <w:t xml:space="preserve">القيمة الرقمية= </w:t>
            </w:r>
          </w:p>
          <w:p w14:paraId="060AD61F" w14:textId="77777777" w:rsidR="00322611" w:rsidRPr="002F76FF" w:rsidRDefault="00322611" w:rsidP="0065529D">
            <w:pPr>
              <w:pStyle w:val="ATATableBody"/>
              <w:rPr>
                <w:b/>
                <w:sz w:val="26"/>
                <w:szCs w:val="26"/>
              </w:rPr>
            </w:pPr>
            <w:r w:rsidRPr="002F76FF">
              <w:rPr>
                <w:b/>
                <w:noProof/>
                <w:sz w:val="26"/>
                <w:szCs w:val="26"/>
                <w:lang w:eastAsia="en-US" w:bidi="ar-SA"/>
              </w:rPr>
              <mc:AlternateContent>
                <mc:Choice Requires="wps">
                  <w:drawing>
                    <wp:anchor distT="0" distB="0" distL="114300" distR="114300" simplePos="0" relativeHeight="251684352" behindDoc="0" locked="0" layoutInCell="1" allowOverlap="1" wp14:anchorId="1C534220" wp14:editId="411C9713">
                      <wp:simplePos x="0" y="0"/>
                      <wp:positionH relativeFrom="column">
                        <wp:posOffset>60325</wp:posOffset>
                      </wp:positionH>
                      <wp:positionV relativeFrom="paragraph">
                        <wp:posOffset>76200</wp:posOffset>
                      </wp:positionV>
                      <wp:extent cx="561975" cy="5715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55945C" id="Rectangle 19" o:spid="_x0000_s1026" style="position:absolute;margin-left:4.75pt;margin-top:6pt;width:44.25pt;height:4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" filled="f" strokecolor="black [3213]"/>
                  </w:pict>
                </mc:Fallback>
              </mc:AlternateContent>
            </w:r>
          </w:p>
        </w:tc>
      </w:tr>
      <w:tr w:rsidR="00322611" w:rsidRPr="002F76FF" w14:paraId="5D0F7B64" w14:textId="77777777" w:rsidTr="0065529D">
        <w:trPr>
          <w:cantSplit/>
        </w:trPr>
        <w:tc>
          <w:tcPr>
            <w:tcW w:w="7405" w:type="dxa"/>
            <w:gridSpan w:val="6"/>
            <w:shd w:val="clear" w:color="auto" w:fill="D9D9D9" w:themeFill="background1" w:themeFillShade="D9"/>
          </w:tcPr>
          <w:p w14:paraId="6D3F743C" w14:textId="77777777" w:rsidR="00322611" w:rsidRPr="00406FC2" w:rsidRDefault="00322611" w:rsidP="0065529D">
            <w:pPr>
              <w:pStyle w:val="ATATableHeading"/>
              <w:rPr>
                <w:bCs/>
                <w:sz w:val="26"/>
                <w:szCs w:val="26"/>
              </w:rPr>
            </w:pPr>
            <w:r w:rsidRPr="00406FC2">
              <w:rPr>
                <w:bCs/>
                <w:sz w:val="26"/>
                <w:szCs w:val="26"/>
              </w:rPr>
              <w:t>الجاذبية النسبية للهدف</w:t>
            </w:r>
          </w:p>
        </w:tc>
        <w:tc>
          <w:tcPr>
            <w:tcW w:w="1350" w:type="dxa"/>
            <w:gridSpan w:val="2"/>
            <w:shd w:val="clear" w:color="auto" w:fill="D9D9D9" w:themeFill="background1" w:themeFillShade="D9"/>
          </w:tcPr>
          <w:p w14:paraId="365B065A" w14:textId="77777777" w:rsidR="00322611" w:rsidRPr="00406FC2" w:rsidRDefault="00322611" w:rsidP="0065529D">
            <w:pPr>
              <w:pStyle w:val="ATATableHeading"/>
              <w:rPr>
                <w:bCs/>
                <w:sz w:val="26"/>
                <w:szCs w:val="26"/>
              </w:rPr>
            </w:pPr>
            <w:r w:rsidRPr="00406FC2">
              <w:rPr>
                <w:bCs/>
                <w:sz w:val="26"/>
                <w:szCs w:val="26"/>
              </w:rPr>
              <w:t>القيمة بالدرجات</w:t>
            </w:r>
          </w:p>
        </w:tc>
      </w:tr>
      <w:tr w:rsidR="00322611" w:rsidRPr="002F76FF" w14:paraId="5B71A1BC" w14:textId="77777777" w:rsidTr="0065529D">
        <w:trPr>
          <w:cantSplit/>
        </w:trPr>
        <w:tc>
          <w:tcPr>
            <w:tcW w:w="1915" w:type="dxa"/>
            <w:shd w:val="clear" w:color="auto" w:fill="auto"/>
          </w:tcPr>
          <w:p w14:paraId="35FD9D38" w14:textId="77777777" w:rsidR="00322611" w:rsidRPr="002F76FF" w:rsidRDefault="00322611" w:rsidP="0065529D">
            <w:pPr>
              <w:pStyle w:val="ATATableBody"/>
              <w:rPr>
                <w:b/>
                <w:sz w:val="26"/>
                <w:szCs w:val="26"/>
              </w:rPr>
            </w:pPr>
            <w:r w:rsidRPr="002F76FF">
              <w:rPr>
                <w:b/>
                <w:sz w:val="26"/>
                <w:szCs w:val="26"/>
              </w:rPr>
              <w:t xml:space="preserve">الفئة: </w:t>
            </w:r>
          </w:p>
          <w:p w14:paraId="5D854AC7" w14:textId="77777777" w:rsidR="00322611" w:rsidRPr="002F76FF" w:rsidRDefault="00322611" w:rsidP="0065529D">
            <w:pPr>
              <w:pStyle w:val="ATATableBody"/>
              <w:rPr>
                <w:b/>
                <w:sz w:val="26"/>
                <w:szCs w:val="26"/>
              </w:rPr>
            </w:pPr>
            <w:r w:rsidRPr="002F76FF">
              <w:rPr>
                <w:b/>
                <w:sz w:val="26"/>
                <w:szCs w:val="26"/>
              </w:rPr>
              <w:t>العواقب</w:t>
            </w:r>
          </w:p>
        </w:tc>
        <w:tc>
          <w:tcPr>
            <w:tcW w:w="1800" w:type="dxa"/>
            <w:shd w:val="clear" w:color="auto" w:fill="auto"/>
          </w:tcPr>
          <w:p w14:paraId="5D92A189" w14:textId="77777777" w:rsidR="00322611" w:rsidRPr="002F76FF" w:rsidRDefault="00322611" w:rsidP="0065529D">
            <w:pPr>
              <w:pStyle w:val="ATATableBody"/>
              <w:spacing w:after="0"/>
              <w:rPr>
                <w:b/>
                <w:sz w:val="26"/>
                <w:szCs w:val="26"/>
              </w:rPr>
            </w:pPr>
            <w:r w:rsidRPr="002F76FF">
              <w:rPr>
                <w:b/>
                <w:sz w:val="26"/>
                <w:szCs w:val="26"/>
              </w:rPr>
              <w:t>إذا كان مستوى العواقب التقديرية للهجوم متسق مع أهداف هذا النمط من التهديدات.</w:t>
            </w:r>
          </w:p>
          <w:p w14:paraId="5D4BFE87" w14:textId="77777777" w:rsidR="00322611" w:rsidRPr="002F76FF" w:rsidRDefault="00322611" w:rsidP="0065529D">
            <w:pPr>
              <w:pStyle w:val="ATATableBody"/>
              <w:spacing w:before="0" w:after="0"/>
              <w:rPr>
                <w:b/>
                <w:sz w:val="26"/>
                <w:szCs w:val="26"/>
              </w:rPr>
            </w:pPr>
          </w:p>
          <w:p w14:paraId="47706140" w14:textId="77777777" w:rsidR="00322611" w:rsidRPr="002F76FF" w:rsidRDefault="00322611" w:rsidP="0065529D">
            <w:pPr>
              <w:pStyle w:val="ATATableBody"/>
              <w:spacing w:before="0" w:after="0"/>
              <w:rPr>
                <w:b/>
                <w:sz w:val="26"/>
                <w:szCs w:val="26"/>
              </w:rPr>
            </w:pPr>
          </w:p>
          <w:p w14:paraId="3D4FB6C8" w14:textId="77777777" w:rsidR="00322611" w:rsidRPr="002F76FF" w:rsidRDefault="00322611" w:rsidP="0065529D">
            <w:pPr>
              <w:pStyle w:val="ATATableBody"/>
              <w:spacing w:before="0" w:after="0"/>
              <w:rPr>
                <w:b/>
                <w:sz w:val="26"/>
                <w:szCs w:val="26"/>
              </w:rPr>
            </w:pPr>
          </w:p>
          <w:p w14:paraId="3623EB07" w14:textId="77777777" w:rsidR="00322611" w:rsidRPr="002F76FF" w:rsidRDefault="00322611" w:rsidP="0065529D">
            <w:pPr>
              <w:pStyle w:val="ATATableBody"/>
              <w:spacing w:before="0" w:after="0"/>
              <w:rPr>
                <w:b/>
                <w:sz w:val="26"/>
                <w:szCs w:val="26"/>
              </w:rPr>
            </w:pPr>
          </w:p>
          <w:p w14:paraId="1AFC3340" w14:textId="0BEA301B" w:rsidR="00322611" w:rsidRPr="002F76FF" w:rsidRDefault="00322611" w:rsidP="0065529D">
            <w:pPr>
              <w:pStyle w:val="ATATableBody"/>
              <w:spacing w:before="0" w:after="0"/>
              <w:rPr>
                <w:b/>
                <w:sz w:val="26"/>
                <w:szCs w:val="26"/>
              </w:rPr>
            </w:pPr>
            <w:r w:rsidRPr="002F76FF">
              <w:rPr>
                <w:b/>
                <w:sz w:val="26"/>
                <w:szCs w:val="26"/>
              </w:rPr>
              <w:t>الدرجات = 10</w:t>
            </w:r>
          </w:p>
        </w:tc>
        <w:tc>
          <w:tcPr>
            <w:tcW w:w="1980" w:type="dxa"/>
            <w:gridSpan w:val="2"/>
            <w:shd w:val="clear" w:color="auto" w:fill="auto"/>
          </w:tcPr>
          <w:p w14:paraId="5846F192" w14:textId="6A8DC80D" w:rsidR="00322611" w:rsidRPr="002F76FF" w:rsidRDefault="00322611" w:rsidP="0065529D">
            <w:pPr>
              <w:pStyle w:val="ATATableBody"/>
              <w:spacing w:after="0"/>
              <w:rPr>
                <w:b/>
                <w:sz w:val="26"/>
                <w:szCs w:val="26"/>
              </w:rPr>
            </w:pPr>
            <w:r w:rsidRPr="002F76FF">
              <w:rPr>
                <w:b/>
                <w:sz w:val="26"/>
                <w:szCs w:val="26"/>
              </w:rPr>
              <w:t>إذا كان مستوى العواقب التقديرية للهجوم ليس متسقا بكل تأكيد مع أهداف هذا النمط من التهديدات ولكن هناك احتمال قائم.</w:t>
            </w:r>
          </w:p>
          <w:p w14:paraId="34AE4748" w14:textId="77777777" w:rsidR="00322611" w:rsidRDefault="00322611" w:rsidP="0065529D">
            <w:pPr>
              <w:pStyle w:val="ATATableBody"/>
              <w:spacing w:before="0" w:after="0"/>
              <w:rPr>
                <w:b/>
                <w:sz w:val="26"/>
                <w:szCs w:val="26"/>
              </w:rPr>
            </w:pPr>
          </w:p>
          <w:p w14:paraId="7BAB6645" w14:textId="77777777" w:rsidR="0020570A" w:rsidRPr="002F76FF" w:rsidRDefault="0020570A" w:rsidP="0065529D">
            <w:pPr>
              <w:pStyle w:val="ATATableBody"/>
              <w:spacing w:before="0" w:after="0"/>
              <w:rPr>
                <w:b/>
                <w:sz w:val="26"/>
                <w:szCs w:val="26"/>
              </w:rPr>
            </w:pPr>
          </w:p>
          <w:p w14:paraId="1CF15572" w14:textId="3244380D" w:rsidR="00322611" w:rsidRPr="002F76FF" w:rsidRDefault="00322611" w:rsidP="0065529D">
            <w:pPr>
              <w:pStyle w:val="ATATableBody"/>
              <w:spacing w:before="0" w:after="0"/>
              <w:rPr>
                <w:b/>
                <w:sz w:val="26"/>
                <w:szCs w:val="26"/>
              </w:rPr>
            </w:pPr>
            <w:r w:rsidRPr="002F76FF">
              <w:rPr>
                <w:b/>
                <w:sz w:val="26"/>
                <w:szCs w:val="26"/>
              </w:rPr>
              <w:t>الدرجات = 6</w:t>
            </w:r>
          </w:p>
        </w:tc>
        <w:tc>
          <w:tcPr>
            <w:tcW w:w="1710" w:type="dxa"/>
            <w:gridSpan w:val="2"/>
            <w:shd w:val="clear" w:color="auto" w:fill="auto"/>
          </w:tcPr>
          <w:p w14:paraId="7167CA68" w14:textId="77777777" w:rsidR="00322611" w:rsidRPr="002F76FF" w:rsidRDefault="00322611" w:rsidP="0065529D">
            <w:pPr>
              <w:pStyle w:val="ATATableBody"/>
              <w:spacing w:after="0"/>
              <w:rPr>
                <w:b/>
                <w:sz w:val="26"/>
                <w:szCs w:val="26"/>
              </w:rPr>
            </w:pPr>
            <w:r w:rsidRPr="002F76FF">
              <w:rPr>
                <w:b/>
                <w:sz w:val="26"/>
                <w:szCs w:val="26"/>
              </w:rPr>
              <w:t>إذا كان مستوى عواقب الهجوم غير متسق البتة مع أهداف هذا النمط من التهديدات.</w:t>
            </w:r>
          </w:p>
          <w:p w14:paraId="35CCE960" w14:textId="77777777" w:rsidR="00322611" w:rsidRPr="002F76FF" w:rsidRDefault="00322611" w:rsidP="0065529D">
            <w:pPr>
              <w:pStyle w:val="ATATableBody"/>
              <w:spacing w:before="0" w:after="0"/>
              <w:rPr>
                <w:b/>
                <w:sz w:val="26"/>
                <w:szCs w:val="26"/>
              </w:rPr>
            </w:pPr>
          </w:p>
          <w:p w14:paraId="1121C971" w14:textId="77777777" w:rsidR="00322611" w:rsidRPr="002F76FF" w:rsidRDefault="00322611" w:rsidP="0065529D">
            <w:pPr>
              <w:pStyle w:val="ATATableBody"/>
              <w:spacing w:before="0" w:after="0"/>
              <w:rPr>
                <w:b/>
                <w:sz w:val="26"/>
                <w:szCs w:val="26"/>
              </w:rPr>
            </w:pPr>
          </w:p>
          <w:p w14:paraId="265465B7" w14:textId="77777777" w:rsidR="0020570A" w:rsidRDefault="0020570A" w:rsidP="0065529D">
            <w:pPr>
              <w:pStyle w:val="ATATableBody"/>
              <w:spacing w:before="0" w:after="0"/>
              <w:rPr>
                <w:b/>
                <w:sz w:val="26"/>
                <w:szCs w:val="26"/>
              </w:rPr>
            </w:pPr>
          </w:p>
          <w:p w14:paraId="367DDBFC" w14:textId="797F5E5F" w:rsidR="00322611" w:rsidRPr="002F76FF" w:rsidRDefault="00322611" w:rsidP="0065529D">
            <w:pPr>
              <w:pStyle w:val="ATATableBody"/>
              <w:spacing w:before="0" w:after="0"/>
              <w:rPr>
                <w:b/>
                <w:sz w:val="26"/>
                <w:szCs w:val="26"/>
              </w:rPr>
            </w:pPr>
            <w:r w:rsidRPr="002F76FF">
              <w:rPr>
                <w:b/>
                <w:sz w:val="26"/>
                <w:szCs w:val="26"/>
              </w:rPr>
              <w:t>الدرجات = 2</w:t>
            </w:r>
          </w:p>
        </w:tc>
        <w:tc>
          <w:tcPr>
            <w:tcW w:w="1350" w:type="dxa"/>
            <w:gridSpan w:val="2"/>
            <w:shd w:val="clear" w:color="auto" w:fill="F2F2F2" w:themeFill="background1" w:themeFillShade="F2"/>
          </w:tcPr>
          <w:p w14:paraId="156D1A7B" w14:textId="77777777" w:rsidR="00322611" w:rsidRPr="00406FC2" w:rsidRDefault="00322611" w:rsidP="0065529D">
            <w:pPr>
              <w:pStyle w:val="ATATableBody"/>
              <w:rPr>
                <w:bCs/>
                <w:sz w:val="26"/>
                <w:szCs w:val="26"/>
              </w:rPr>
            </w:pPr>
            <w:r w:rsidRPr="00406FC2">
              <w:rPr>
                <w:bCs/>
                <w:sz w:val="26"/>
                <w:szCs w:val="26"/>
              </w:rPr>
              <w:t xml:space="preserve">القيمة الرقمية= </w:t>
            </w:r>
          </w:p>
          <w:p w14:paraId="159DA28C" w14:textId="77777777" w:rsidR="00322611" w:rsidRPr="002F76FF" w:rsidRDefault="00322611" w:rsidP="0065529D">
            <w:pPr>
              <w:pStyle w:val="ATATableBody"/>
              <w:rPr>
                <w:b/>
                <w:sz w:val="26"/>
                <w:szCs w:val="26"/>
              </w:rPr>
            </w:pPr>
            <w:r w:rsidRPr="002F76FF">
              <w:rPr>
                <w:b/>
                <w:noProof/>
                <w:sz w:val="26"/>
                <w:szCs w:val="26"/>
                <w:lang w:eastAsia="en-US" w:bidi="ar-SA"/>
              </w:rPr>
              <mc:AlternateContent>
                <mc:Choice Requires="wps">
                  <w:drawing>
                    <wp:anchor distT="0" distB="0" distL="114300" distR="114300" simplePos="0" relativeHeight="251689472" behindDoc="0" locked="0" layoutInCell="1" allowOverlap="1" wp14:anchorId="00DC7864" wp14:editId="2503488E">
                      <wp:simplePos x="0" y="0"/>
                      <wp:positionH relativeFrom="column">
                        <wp:posOffset>69850</wp:posOffset>
                      </wp:positionH>
                      <wp:positionV relativeFrom="paragraph">
                        <wp:posOffset>53975</wp:posOffset>
                      </wp:positionV>
                      <wp:extent cx="561975" cy="5715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F039F" id="Rectangle 20" o:spid="_x0000_s1026" style="position:absolute;margin-left:5.5pt;margin-top:4.25pt;width:44.25pt;height:45pt;z-index:25168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" filled="f" strokecolor="black [3213]"/>
                  </w:pict>
                </mc:Fallback>
              </mc:AlternateContent>
            </w:r>
          </w:p>
        </w:tc>
      </w:tr>
      <w:tr w:rsidR="00322611" w:rsidRPr="002F76FF" w14:paraId="7217C2E2" w14:textId="77777777" w:rsidTr="0065529D">
        <w:trPr>
          <w:cantSplit/>
        </w:trPr>
        <w:tc>
          <w:tcPr>
            <w:tcW w:w="1915" w:type="dxa"/>
            <w:shd w:val="clear" w:color="auto" w:fill="auto"/>
          </w:tcPr>
          <w:p w14:paraId="31569113" w14:textId="77777777" w:rsidR="00322611" w:rsidRPr="002F76FF" w:rsidRDefault="00322611" w:rsidP="0065529D">
            <w:pPr>
              <w:pStyle w:val="ATATableBody"/>
              <w:rPr>
                <w:b/>
                <w:sz w:val="26"/>
                <w:szCs w:val="26"/>
              </w:rPr>
            </w:pPr>
            <w:r w:rsidRPr="002F76FF">
              <w:rPr>
                <w:b/>
                <w:sz w:val="26"/>
                <w:szCs w:val="26"/>
              </w:rPr>
              <w:lastRenderedPageBreak/>
              <w:t xml:space="preserve">الفئة: </w:t>
            </w:r>
          </w:p>
          <w:p w14:paraId="61084F55" w14:textId="77777777" w:rsidR="00322611" w:rsidRPr="002F76FF" w:rsidRDefault="00322611" w:rsidP="0065529D">
            <w:pPr>
              <w:pStyle w:val="ATATableBody"/>
              <w:rPr>
                <w:b/>
                <w:sz w:val="26"/>
                <w:szCs w:val="26"/>
              </w:rPr>
            </w:pPr>
            <w:r w:rsidRPr="002F76FF">
              <w:rPr>
                <w:b/>
                <w:sz w:val="26"/>
                <w:szCs w:val="26"/>
              </w:rPr>
              <w:t>أيديولوجية</w:t>
            </w:r>
          </w:p>
        </w:tc>
        <w:tc>
          <w:tcPr>
            <w:tcW w:w="1800" w:type="dxa"/>
            <w:shd w:val="clear" w:color="auto" w:fill="auto"/>
          </w:tcPr>
          <w:p w14:paraId="16D84A05" w14:textId="77777777" w:rsidR="00322611" w:rsidRPr="002F76FF" w:rsidRDefault="00322611" w:rsidP="0065529D">
            <w:pPr>
              <w:pStyle w:val="ATATableBody"/>
              <w:spacing w:after="0"/>
              <w:rPr>
                <w:b/>
                <w:sz w:val="26"/>
                <w:szCs w:val="26"/>
              </w:rPr>
            </w:pPr>
            <w:r w:rsidRPr="002F76FF">
              <w:rPr>
                <w:b/>
                <w:sz w:val="26"/>
                <w:szCs w:val="26"/>
              </w:rPr>
              <w:t>إذا كان الهجوم على هذا الموقع يتسق مع الأيديولوجية والدوافع الخاصة بهذا النمط من التهديد.</w:t>
            </w:r>
          </w:p>
          <w:p w14:paraId="029C6901" w14:textId="77777777" w:rsidR="00322611" w:rsidRPr="002F76FF" w:rsidRDefault="00322611" w:rsidP="0065529D">
            <w:pPr>
              <w:pStyle w:val="ATATableBody"/>
              <w:spacing w:before="0" w:after="0"/>
              <w:rPr>
                <w:b/>
                <w:sz w:val="26"/>
                <w:szCs w:val="26"/>
              </w:rPr>
            </w:pPr>
          </w:p>
          <w:p w14:paraId="31D7AD02" w14:textId="77777777" w:rsidR="00322611" w:rsidRPr="002F76FF" w:rsidRDefault="00322611" w:rsidP="0065529D">
            <w:pPr>
              <w:pStyle w:val="ATATableBody"/>
              <w:spacing w:before="0" w:after="0"/>
              <w:rPr>
                <w:b/>
                <w:sz w:val="26"/>
                <w:szCs w:val="26"/>
              </w:rPr>
            </w:pPr>
          </w:p>
          <w:p w14:paraId="3A14FA65" w14:textId="7E27260F" w:rsidR="00322611" w:rsidRPr="002F76FF" w:rsidRDefault="00322611" w:rsidP="0065529D">
            <w:pPr>
              <w:pStyle w:val="ATATableBody"/>
              <w:spacing w:before="0" w:after="0"/>
              <w:rPr>
                <w:b/>
                <w:sz w:val="26"/>
                <w:szCs w:val="26"/>
              </w:rPr>
            </w:pPr>
            <w:r w:rsidRPr="002F76FF">
              <w:rPr>
                <w:b/>
                <w:sz w:val="26"/>
                <w:szCs w:val="26"/>
              </w:rPr>
              <w:t>الدرجات = 10</w:t>
            </w:r>
          </w:p>
        </w:tc>
        <w:tc>
          <w:tcPr>
            <w:tcW w:w="1980" w:type="dxa"/>
            <w:gridSpan w:val="2"/>
            <w:shd w:val="clear" w:color="auto" w:fill="auto"/>
          </w:tcPr>
          <w:p w14:paraId="51D6D845" w14:textId="77777777" w:rsidR="00322611" w:rsidRPr="002F76FF" w:rsidRDefault="00322611" w:rsidP="0065529D">
            <w:pPr>
              <w:pStyle w:val="ATATableBody"/>
              <w:spacing w:after="0"/>
              <w:rPr>
                <w:b/>
                <w:sz w:val="26"/>
                <w:szCs w:val="26"/>
              </w:rPr>
            </w:pPr>
            <w:r w:rsidRPr="002F76FF">
              <w:rPr>
                <w:b/>
                <w:sz w:val="26"/>
                <w:szCs w:val="26"/>
              </w:rPr>
              <w:t>إذا كان الهجوم على هذا الموقع لا يتسق مع الأيديولوجية ولا معالدوافع الخاصة بهذا النمط من التهديد، ولكن هناك احتمال قائم.</w:t>
            </w:r>
          </w:p>
          <w:p w14:paraId="3A33B844" w14:textId="77777777" w:rsidR="00322611" w:rsidRPr="002F76FF" w:rsidRDefault="00322611" w:rsidP="0065529D">
            <w:pPr>
              <w:pStyle w:val="ATATableBody"/>
              <w:spacing w:before="0" w:after="0"/>
              <w:rPr>
                <w:b/>
                <w:sz w:val="26"/>
                <w:szCs w:val="26"/>
              </w:rPr>
            </w:pPr>
          </w:p>
          <w:p w14:paraId="6D30E370" w14:textId="77777777" w:rsidR="00322611" w:rsidRPr="002F76FF" w:rsidRDefault="00322611" w:rsidP="0065529D">
            <w:pPr>
              <w:pStyle w:val="ATATableBody"/>
              <w:spacing w:before="0" w:after="0"/>
              <w:rPr>
                <w:b/>
                <w:sz w:val="26"/>
                <w:szCs w:val="26"/>
              </w:rPr>
            </w:pPr>
          </w:p>
          <w:p w14:paraId="07923E9F" w14:textId="3EEBF766" w:rsidR="00322611" w:rsidRPr="002F76FF" w:rsidRDefault="00322611" w:rsidP="0065529D">
            <w:pPr>
              <w:pStyle w:val="ATATableBody"/>
              <w:spacing w:before="0" w:after="0"/>
              <w:rPr>
                <w:b/>
                <w:sz w:val="26"/>
                <w:szCs w:val="26"/>
              </w:rPr>
            </w:pPr>
            <w:r w:rsidRPr="002F76FF">
              <w:rPr>
                <w:b/>
                <w:sz w:val="26"/>
                <w:szCs w:val="26"/>
              </w:rPr>
              <w:t>الدرجات = 6</w:t>
            </w:r>
          </w:p>
        </w:tc>
        <w:tc>
          <w:tcPr>
            <w:tcW w:w="1710" w:type="dxa"/>
            <w:gridSpan w:val="2"/>
            <w:shd w:val="clear" w:color="auto" w:fill="auto"/>
          </w:tcPr>
          <w:p w14:paraId="107901B4" w14:textId="77777777" w:rsidR="00322611" w:rsidRPr="002F76FF" w:rsidRDefault="00322611" w:rsidP="0065529D">
            <w:pPr>
              <w:pStyle w:val="ATATableBody"/>
              <w:spacing w:after="0"/>
              <w:rPr>
                <w:b/>
                <w:sz w:val="26"/>
                <w:szCs w:val="26"/>
              </w:rPr>
            </w:pPr>
            <w:r w:rsidRPr="002F76FF">
              <w:rPr>
                <w:b/>
                <w:sz w:val="26"/>
                <w:szCs w:val="26"/>
              </w:rPr>
              <w:t>إذا كان الهجوم على هذا الموقع لا يتسق البتة مع الأيديولوجية ولا الدوافع الخاصة بهذا النمط من التهديد.</w:t>
            </w:r>
          </w:p>
          <w:p w14:paraId="0D4302C0" w14:textId="77777777" w:rsidR="00322611" w:rsidRDefault="00322611" w:rsidP="0065529D">
            <w:pPr>
              <w:pStyle w:val="ATATableBody"/>
              <w:spacing w:before="0" w:after="0"/>
              <w:rPr>
                <w:b/>
                <w:sz w:val="26"/>
                <w:szCs w:val="26"/>
              </w:rPr>
            </w:pPr>
          </w:p>
          <w:p w14:paraId="0ECED30F" w14:textId="77777777" w:rsidR="0020570A" w:rsidRPr="002F76FF" w:rsidRDefault="0020570A" w:rsidP="0065529D">
            <w:pPr>
              <w:pStyle w:val="ATATableBody"/>
              <w:spacing w:before="0" w:after="0"/>
              <w:rPr>
                <w:b/>
                <w:sz w:val="26"/>
                <w:szCs w:val="26"/>
              </w:rPr>
            </w:pPr>
          </w:p>
          <w:p w14:paraId="5ECD479B" w14:textId="7D7ED7E5" w:rsidR="00322611" w:rsidRPr="002F76FF" w:rsidRDefault="00322611" w:rsidP="0065529D">
            <w:pPr>
              <w:pStyle w:val="ATATableBody"/>
              <w:spacing w:before="0" w:after="0"/>
              <w:rPr>
                <w:b/>
                <w:sz w:val="26"/>
                <w:szCs w:val="26"/>
              </w:rPr>
            </w:pPr>
            <w:r w:rsidRPr="002F76FF">
              <w:rPr>
                <w:b/>
                <w:sz w:val="26"/>
                <w:szCs w:val="26"/>
              </w:rPr>
              <w:t>الدرجات = 2</w:t>
            </w:r>
          </w:p>
        </w:tc>
        <w:tc>
          <w:tcPr>
            <w:tcW w:w="1350" w:type="dxa"/>
            <w:gridSpan w:val="2"/>
            <w:shd w:val="clear" w:color="auto" w:fill="F2F2F2" w:themeFill="background1" w:themeFillShade="F2"/>
          </w:tcPr>
          <w:p w14:paraId="0440E692" w14:textId="77777777" w:rsidR="00322611" w:rsidRPr="00406FC2" w:rsidRDefault="00322611" w:rsidP="0065529D">
            <w:pPr>
              <w:pStyle w:val="ATATableBody"/>
              <w:rPr>
                <w:bCs/>
                <w:sz w:val="26"/>
                <w:szCs w:val="26"/>
              </w:rPr>
            </w:pPr>
            <w:r w:rsidRPr="00406FC2">
              <w:rPr>
                <w:bCs/>
                <w:sz w:val="26"/>
                <w:szCs w:val="26"/>
              </w:rPr>
              <w:t>القيمة الرقمية=</w:t>
            </w:r>
          </w:p>
          <w:p w14:paraId="48DA19AC" w14:textId="77777777" w:rsidR="00322611" w:rsidRPr="002F76FF" w:rsidRDefault="00322611" w:rsidP="0065529D">
            <w:pPr>
              <w:pStyle w:val="ATATableBody"/>
              <w:rPr>
                <w:b/>
                <w:sz w:val="26"/>
                <w:szCs w:val="26"/>
              </w:rPr>
            </w:pPr>
            <w:r w:rsidRPr="002F76FF">
              <w:rPr>
                <w:b/>
                <w:noProof/>
                <w:sz w:val="26"/>
                <w:szCs w:val="26"/>
                <w:lang w:eastAsia="en-US" w:bidi="ar-SA"/>
              </w:rPr>
              <mc:AlternateContent>
                <mc:Choice Requires="wps">
                  <w:drawing>
                    <wp:anchor distT="0" distB="0" distL="114300" distR="114300" simplePos="0" relativeHeight="251694592" behindDoc="0" locked="0" layoutInCell="1" allowOverlap="1" wp14:anchorId="0A033A38" wp14:editId="38DD3206">
                      <wp:simplePos x="0" y="0"/>
                      <wp:positionH relativeFrom="column">
                        <wp:posOffset>69850</wp:posOffset>
                      </wp:positionH>
                      <wp:positionV relativeFrom="paragraph">
                        <wp:posOffset>74930</wp:posOffset>
                      </wp:positionV>
                      <wp:extent cx="561975" cy="5715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319806" id="Rectangle 21" o:spid="_x0000_s1026" style="position:absolute;margin-left:5.5pt;margin-top:5.9pt;width:44.25pt;height:45pt;z-index:25169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" filled="f" strokecolor="black [3213]"/>
                  </w:pict>
                </mc:Fallback>
              </mc:AlternateContent>
            </w:r>
            <w:r w:rsidRPr="002F76FF">
              <w:rPr>
                <w:b/>
                <w:sz w:val="26"/>
                <w:szCs w:val="26"/>
              </w:rPr>
              <w:t xml:space="preserve"> </w:t>
            </w:r>
          </w:p>
        </w:tc>
      </w:tr>
      <w:tr w:rsidR="00322611" w:rsidRPr="002F76FF" w14:paraId="4089BB22" w14:textId="77777777" w:rsidTr="0065529D">
        <w:trPr>
          <w:cantSplit/>
        </w:trPr>
        <w:tc>
          <w:tcPr>
            <w:tcW w:w="1915" w:type="dxa"/>
            <w:shd w:val="clear" w:color="auto" w:fill="auto"/>
          </w:tcPr>
          <w:p w14:paraId="149C4B6B" w14:textId="77777777" w:rsidR="00322611" w:rsidRPr="002F76FF" w:rsidRDefault="00322611" w:rsidP="0065529D">
            <w:pPr>
              <w:pStyle w:val="ATATableBody"/>
              <w:rPr>
                <w:b/>
                <w:sz w:val="26"/>
                <w:szCs w:val="26"/>
              </w:rPr>
            </w:pPr>
            <w:r w:rsidRPr="002F76FF">
              <w:rPr>
                <w:b/>
                <w:sz w:val="26"/>
                <w:szCs w:val="26"/>
              </w:rPr>
              <w:t xml:space="preserve">الفئة: </w:t>
            </w:r>
          </w:p>
          <w:p w14:paraId="4B061054" w14:textId="77777777" w:rsidR="00322611" w:rsidRPr="002F76FF" w:rsidRDefault="00322611" w:rsidP="0065529D">
            <w:pPr>
              <w:pStyle w:val="ATATableBody"/>
              <w:rPr>
                <w:b/>
                <w:sz w:val="26"/>
                <w:szCs w:val="26"/>
              </w:rPr>
            </w:pPr>
            <w:r w:rsidRPr="002F76FF">
              <w:rPr>
                <w:b/>
                <w:sz w:val="26"/>
                <w:szCs w:val="26"/>
              </w:rPr>
              <w:t>سهولة الهجوم</w:t>
            </w:r>
          </w:p>
        </w:tc>
        <w:tc>
          <w:tcPr>
            <w:tcW w:w="1800" w:type="dxa"/>
            <w:shd w:val="clear" w:color="auto" w:fill="auto"/>
          </w:tcPr>
          <w:p w14:paraId="42AD32CB" w14:textId="77777777" w:rsidR="00322611" w:rsidRPr="002F76FF" w:rsidRDefault="00322611" w:rsidP="0065529D">
            <w:pPr>
              <w:pStyle w:val="ATATableBody"/>
              <w:spacing w:after="0"/>
              <w:rPr>
                <w:b/>
                <w:sz w:val="26"/>
                <w:szCs w:val="26"/>
              </w:rPr>
            </w:pPr>
            <w:r w:rsidRPr="002F76FF">
              <w:rPr>
                <w:b/>
                <w:sz w:val="26"/>
                <w:szCs w:val="26"/>
              </w:rPr>
              <w:t>إذا كان هناك إدراك واقعي بأن نظام الأمن المادي القائم يسهل اختراقه نسبيا أو لا يوجد، أو من السهل حدوث أية وقائع غير مرغوبة بالموقع</w:t>
            </w:r>
          </w:p>
          <w:p w14:paraId="09826C24" w14:textId="77777777" w:rsidR="00322611" w:rsidRPr="002F76FF" w:rsidRDefault="00322611" w:rsidP="0065529D">
            <w:pPr>
              <w:pStyle w:val="ATATableBody"/>
              <w:spacing w:before="0" w:after="0"/>
              <w:rPr>
                <w:b/>
                <w:sz w:val="26"/>
                <w:szCs w:val="26"/>
              </w:rPr>
            </w:pPr>
          </w:p>
          <w:p w14:paraId="77E2E0AC" w14:textId="77777777" w:rsidR="00322611" w:rsidRPr="002F76FF" w:rsidRDefault="00322611" w:rsidP="0065529D">
            <w:pPr>
              <w:pStyle w:val="ATATableBody"/>
              <w:spacing w:before="0" w:after="0"/>
              <w:rPr>
                <w:b/>
                <w:sz w:val="26"/>
                <w:szCs w:val="26"/>
              </w:rPr>
            </w:pPr>
          </w:p>
          <w:p w14:paraId="55D23047" w14:textId="062D7637" w:rsidR="00322611" w:rsidRPr="002F76FF" w:rsidRDefault="00322611" w:rsidP="0065529D">
            <w:pPr>
              <w:pStyle w:val="ATATableBody"/>
              <w:spacing w:before="0" w:after="0"/>
              <w:rPr>
                <w:b/>
                <w:sz w:val="26"/>
                <w:szCs w:val="26"/>
              </w:rPr>
            </w:pPr>
            <w:r w:rsidRPr="002F76FF">
              <w:rPr>
                <w:b/>
                <w:sz w:val="26"/>
                <w:szCs w:val="26"/>
              </w:rPr>
              <w:t>الدرجات = 5</w:t>
            </w:r>
          </w:p>
        </w:tc>
        <w:tc>
          <w:tcPr>
            <w:tcW w:w="1980" w:type="dxa"/>
            <w:gridSpan w:val="2"/>
            <w:shd w:val="clear" w:color="auto" w:fill="auto"/>
          </w:tcPr>
          <w:p w14:paraId="7B92EF21" w14:textId="3B24498A" w:rsidR="00322611" w:rsidRPr="002F76FF" w:rsidRDefault="00322611" w:rsidP="0065529D">
            <w:pPr>
              <w:pStyle w:val="ATATableBody"/>
              <w:spacing w:after="0"/>
              <w:rPr>
                <w:b/>
                <w:sz w:val="26"/>
                <w:szCs w:val="26"/>
              </w:rPr>
            </w:pPr>
            <w:r w:rsidRPr="002F76FF">
              <w:rPr>
                <w:b/>
                <w:sz w:val="26"/>
                <w:szCs w:val="26"/>
              </w:rPr>
              <w:t xml:space="preserve">إذا كان هناك إدراك واقعي بأن نظام الأمن المادي القائم يوفر مستوى متوسط من الحماية، أو يجعل من الصعب إلى حد </w:t>
            </w:r>
            <w:r w:rsidR="00432D28" w:rsidRPr="002F76FF">
              <w:rPr>
                <w:rFonts w:hint="cs"/>
                <w:b/>
                <w:sz w:val="26"/>
                <w:szCs w:val="26"/>
              </w:rPr>
              <w:t>ما حدوث</w:t>
            </w:r>
            <w:r w:rsidRPr="002F76FF">
              <w:rPr>
                <w:b/>
                <w:sz w:val="26"/>
                <w:szCs w:val="26"/>
              </w:rPr>
              <w:t xml:space="preserve"> أية وقائع غير مرغوبة بالموقع</w:t>
            </w:r>
          </w:p>
          <w:p w14:paraId="4EECAEF0" w14:textId="77777777" w:rsidR="00322611" w:rsidRDefault="00322611" w:rsidP="0065529D">
            <w:pPr>
              <w:pStyle w:val="ATATableBody"/>
              <w:spacing w:before="0" w:after="0"/>
              <w:rPr>
                <w:b/>
                <w:sz w:val="26"/>
                <w:szCs w:val="26"/>
              </w:rPr>
            </w:pPr>
          </w:p>
          <w:p w14:paraId="2F83950E" w14:textId="77777777" w:rsidR="0020570A" w:rsidRPr="002F76FF" w:rsidRDefault="0020570A" w:rsidP="0065529D">
            <w:pPr>
              <w:pStyle w:val="ATATableBody"/>
              <w:spacing w:before="0" w:after="0"/>
              <w:rPr>
                <w:b/>
                <w:sz w:val="26"/>
                <w:szCs w:val="26"/>
              </w:rPr>
            </w:pPr>
          </w:p>
          <w:p w14:paraId="690000E1" w14:textId="191CBF93" w:rsidR="00322611" w:rsidRPr="002F76FF" w:rsidRDefault="00322611" w:rsidP="0065529D">
            <w:pPr>
              <w:pStyle w:val="ATATableBody"/>
              <w:spacing w:before="0" w:after="0"/>
              <w:rPr>
                <w:b/>
                <w:sz w:val="26"/>
                <w:szCs w:val="26"/>
              </w:rPr>
            </w:pPr>
            <w:r w:rsidRPr="002F76FF">
              <w:rPr>
                <w:b/>
                <w:sz w:val="26"/>
                <w:szCs w:val="26"/>
              </w:rPr>
              <w:t>الدرجات = 3</w:t>
            </w:r>
          </w:p>
        </w:tc>
        <w:tc>
          <w:tcPr>
            <w:tcW w:w="1710" w:type="dxa"/>
            <w:gridSpan w:val="2"/>
            <w:shd w:val="clear" w:color="auto" w:fill="auto"/>
          </w:tcPr>
          <w:p w14:paraId="402EB3D2" w14:textId="77777777" w:rsidR="00322611" w:rsidRPr="002F76FF" w:rsidRDefault="00322611" w:rsidP="0065529D">
            <w:pPr>
              <w:pStyle w:val="ATATableBody"/>
              <w:spacing w:after="0"/>
              <w:rPr>
                <w:b/>
                <w:sz w:val="26"/>
                <w:szCs w:val="26"/>
              </w:rPr>
            </w:pPr>
            <w:r w:rsidRPr="002F76FF">
              <w:rPr>
                <w:b/>
                <w:sz w:val="26"/>
                <w:szCs w:val="26"/>
              </w:rPr>
              <w:t>إذا كان هناك إدراك قائم أن الموقع قوي فعلا ومحصن بنظام حماية أمنية فعالة، ومن الصعب للغاية حدوث أية هجمات على الموقع</w:t>
            </w:r>
          </w:p>
          <w:p w14:paraId="5AB55156" w14:textId="77777777" w:rsidR="00322611" w:rsidRPr="002F76FF" w:rsidRDefault="00322611" w:rsidP="0065529D">
            <w:pPr>
              <w:pStyle w:val="ATATableBody"/>
              <w:spacing w:before="0" w:after="0"/>
              <w:rPr>
                <w:b/>
                <w:sz w:val="26"/>
                <w:szCs w:val="26"/>
              </w:rPr>
            </w:pPr>
          </w:p>
          <w:p w14:paraId="78FE261B" w14:textId="7EEE2897" w:rsidR="00322611" w:rsidRPr="002F76FF" w:rsidRDefault="00322611" w:rsidP="0065529D">
            <w:pPr>
              <w:pStyle w:val="ATATableBody"/>
              <w:spacing w:before="0" w:after="0"/>
              <w:rPr>
                <w:b/>
                <w:sz w:val="26"/>
                <w:szCs w:val="26"/>
              </w:rPr>
            </w:pPr>
            <w:r w:rsidRPr="002F76FF">
              <w:rPr>
                <w:b/>
                <w:sz w:val="26"/>
                <w:szCs w:val="26"/>
              </w:rPr>
              <w:t>الدرجات = 1</w:t>
            </w:r>
          </w:p>
        </w:tc>
        <w:tc>
          <w:tcPr>
            <w:tcW w:w="1350" w:type="dxa"/>
            <w:gridSpan w:val="2"/>
            <w:shd w:val="clear" w:color="auto" w:fill="F2F2F2" w:themeFill="background1" w:themeFillShade="F2"/>
          </w:tcPr>
          <w:p w14:paraId="4908E028" w14:textId="77777777" w:rsidR="00322611" w:rsidRPr="00406FC2" w:rsidRDefault="00322611" w:rsidP="0065529D">
            <w:pPr>
              <w:pStyle w:val="ATATableBody"/>
              <w:rPr>
                <w:bCs/>
                <w:sz w:val="26"/>
                <w:szCs w:val="26"/>
              </w:rPr>
            </w:pPr>
            <w:r w:rsidRPr="00406FC2">
              <w:rPr>
                <w:bCs/>
                <w:sz w:val="26"/>
                <w:szCs w:val="26"/>
              </w:rPr>
              <w:t xml:space="preserve">القيمة الرقمية= </w:t>
            </w:r>
          </w:p>
          <w:p w14:paraId="748C2C3B" w14:textId="77777777" w:rsidR="00322611" w:rsidRPr="002F76FF" w:rsidRDefault="00322611" w:rsidP="0065529D">
            <w:pPr>
              <w:pStyle w:val="ATATableBody"/>
              <w:rPr>
                <w:b/>
                <w:sz w:val="26"/>
                <w:szCs w:val="26"/>
              </w:rPr>
            </w:pPr>
            <w:r w:rsidRPr="002F76FF">
              <w:rPr>
                <w:b/>
                <w:noProof/>
                <w:sz w:val="26"/>
                <w:szCs w:val="26"/>
                <w:lang w:eastAsia="en-US" w:bidi="ar-SA"/>
              </w:rPr>
              <mc:AlternateContent>
                <mc:Choice Requires="wps">
                  <w:drawing>
                    <wp:anchor distT="0" distB="0" distL="114300" distR="114300" simplePos="0" relativeHeight="251699712" behindDoc="0" locked="0" layoutInCell="1" allowOverlap="1" wp14:anchorId="18D4F0CD" wp14:editId="3C26B7D3">
                      <wp:simplePos x="0" y="0"/>
                      <wp:positionH relativeFrom="column">
                        <wp:posOffset>69850</wp:posOffset>
                      </wp:positionH>
                      <wp:positionV relativeFrom="paragraph">
                        <wp:posOffset>61595</wp:posOffset>
                      </wp:positionV>
                      <wp:extent cx="561975" cy="5715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90044B" id="Rectangle 22" o:spid="_x0000_s1026" style="position:absolute;margin-left:5.5pt;margin-top:4.85pt;width:44.25pt;height:45pt;z-index:25169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" filled="f" strokecolor="black [3213]"/>
                  </w:pict>
                </mc:Fallback>
              </mc:AlternateContent>
            </w:r>
          </w:p>
        </w:tc>
      </w:tr>
      <w:tr w:rsidR="00322611" w:rsidRPr="00406FC2" w14:paraId="2314437B" w14:textId="77777777" w:rsidTr="0065529D">
        <w:trPr>
          <w:cantSplit/>
        </w:trPr>
        <w:tc>
          <w:tcPr>
            <w:tcW w:w="7405" w:type="dxa"/>
            <w:gridSpan w:val="6"/>
            <w:shd w:val="clear" w:color="auto" w:fill="D9D9D9" w:themeFill="background1" w:themeFillShade="D9"/>
          </w:tcPr>
          <w:p w14:paraId="7EDCF02C" w14:textId="77777777" w:rsidR="00322611" w:rsidRPr="00406FC2" w:rsidRDefault="00322611" w:rsidP="0065529D">
            <w:pPr>
              <w:pStyle w:val="ATATableBody"/>
              <w:rPr>
                <w:bCs/>
                <w:sz w:val="26"/>
                <w:szCs w:val="26"/>
              </w:rPr>
            </w:pPr>
            <w:r w:rsidRPr="00406FC2">
              <w:rPr>
                <w:bCs/>
                <w:sz w:val="26"/>
                <w:szCs w:val="26"/>
              </w:rPr>
              <w:t xml:space="preserve">المجموع الكلي لنمط التهديد </w:t>
            </w:r>
          </w:p>
        </w:tc>
        <w:tc>
          <w:tcPr>
            <w:tcW w:w="1350" w:type="dxa"/>
            <w:gridSpan w:val="2"/>
            <w:tcBorders>
              <w:bottom w:val="single" w:sz="12" w:space="0" w:color="auto"/>
            </w:tcBorders>
            <w:shd w:val="clear" w:color="auto" w:fill="D9D9D9" w:themeFill="background1" w:themeFillShade="D9"/>
          </w:tcPr>
          <w:p w14:paraId="7CF6CC9B" w14:textId="77777777" w:rsidR="00322611" w:rsidRPr="00406FC2" w:rsidRDefault="00322611" w:rsidP="0065529D">
            <w:pPr>
              <w:pStyle w:val="ATATableBody"/>
              <w:rPr>
                <w:bCs/>
                <w:sz w:val="26"/>
                <w:szCs w:val="26"/>
              </w:rPr>
            </w:pPr>
            <w:r w:rsidRPr="00406FC2">
              <w:rPr>
                <w:bCs/>
                <w:sz w:val="26"/>
                <w:szCs w:val="26"/>
              </w:rPr>
              <w:t>المجموع الكلي</w:t>
            </w:r>
          </w:p>
        </w:tc>
      </w:tr>
      <w:tr w:rsidR="00322611" w:rsidRPr="002F76FF" w14:paraId="03B11A8D" w14:textId="77777777" w:rsidTr="0065529D">
        <w:trPr>
          <w:cantSplit/>
        </w:trPr>
        <w:tc>
          <w:tcPr>
            <w:tcW w:w="7405" w:type="dxa"/>
            <w:gridSpan w:val="6"/>
            <w:tcBorders>
              <w:right w:val="single" w:sz="12" w:space="0" w:color="auto"/>
            </w:tcBorders>
            <w:shd w:val="clear" w:color="auto" w:fill="auto"/>
          </w:tcPr>
          <w:p w14:paraId="5B6D922F" w14:textId="2B6C77B9" w:rsidR="00322611" w:rsidRPr="002F76FF" w:rsidRDefault="00322611" w:rsidP="006B0389">
            <w:pPr>
              <w:pStyle w:val="ATATableBody"/>
              <w:rPr>
                <w:b/>
                <w:sz w:val="26"/>
                <w:szCs w:val="26"/>
              </w:rPr>
            </w:pPr>
            <w:r w:rsidRPr="002F76FF">
              <w:rPr>
                <w:b/>
                <w:sz w:val="26"/>
                <w:szCs w:val="26"/>
              </w:rPr>
              <w:t xml:space="preserve">أكتب مجموع الدرجات في هذا المربع </w:t>
            </w:r>
            <w:r w:rsidR="006B0389">
              <w:rPr>
                <w:b/>
                <w:sz w:val="26"/>
                <w:szCs w:val="26"/>
                <w:rtl w:val="0"/>
              </w:rPr>
              <w:sym w:font="Wingdings" w:char="F0E7"/>
            </w:r>
          </w:p>
        </w:tc>
        <w:tc>
          <w:tcPr>
            <w:tcW w:w="13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58E0060" w14:textId="77777777" w:rsidR="00322611" w:rsidRPr="002F76FF" w:rsidRDefault="00322611" w:rsidP="0065529D">
            <w:pPr>
              <w:pStyle w:val="ATATableBody"/>
              <w:rPr>
                <w:b/>
                <w:sz w:val="26"/>
                <w:szCs w:val="26"/>
              </w:rPr>
            </w:pPr>
          </w:p>
        </w:tc>
      </w:tr>
      <w:tr w:rsidR="00322611" w:rsidRPr="002F76FF" w14:paraId="07ECB56B" w14:textId="77777777" w:rsidTr="0065529D">
        <w:trPr>
          <w:cantSplit/>
        </w:trPr>
        <w:tc>
          <w:tcPr>
            <w:tcW w:w="8755" w:type="dxa"/>
            <w:gridSpan w:val="8"/>
            <w:shd w:val="clear" w:color="auto" w:fill="auto"/>
          </w:tcPr>
          <w:p w14:paraId="3C544520" w14:textId="77777777" w:rsidR="00322611" w:rsidRPr="00406FC2" w:rsidRDefault="00322611" w:rsidP="0065529D">
            <w:pPr>
              <w:pStyle w:val="ATATableBody"/>
              <w:rPr>
                <w:bCs/>
                <w:sz w:val="26"/>
                <w:szCs w:val="26"/>
              </w:rPr>
            </w:pPr>
            <w:r w:rsidRPr="00406FC2">
              <w:rPr>
                <w:bCs/>
                <w:sz w:val="26"/>
                <w:szCs w:val="26"/>
              </w:rPr>
              <w:t xml:space="preserve">إحتمال وقوع هذا النمط التهديدي بالهجوم على المنشأة — </w:t>
            </w:r>
            <w:r w:rsidRPr="00406FC2">
              <w:rPr>
                <w:bCs/>
                <w:sz w:val="26"/>
                <w:szCs w:val="26"/>
                <w:rtl w:val="0"/>
              </w:rPr>
              <w:t>L</w:t>
            </w:r>
            <w:r w:rsidRPr="00406FC2">
              <w:rPr>
                <w:bCs/>
                <w:sz w:val="26"/>
                <w:szCs w:val="26"/>
                <w:vertAlign w:val="subscript"/>
                <w:rtl w:val="0"/>
              </w:rPr>
              <w:t>A</w:t>
            </w:r>
          </w:p>
        </w:tc>
      </w:tr>
      <w:tr w:rsidR="00322611" w:rsidRPr="002F76FF" w14:paraId="5261E620" w14:textId="77777777" w:rsidTr="0065529D">
        <w:trPr>
          <w:cantSplit/>
        </w:trPr>
        <w:tc>
          <w:tcPr>
            <w:tcW w:w="7405" w:type="dxa"/>
            <w:gridSpan w:val="6"/>
            <w:shd w:val="clear" w:color="auto" w:fill="auto"/>
          </w:tcPr>
          <w:p w14:paraId="1EF886B7" w14:textId="77777777" w:rsidR="00322611" w:rsidRPr="002F76FF" w:rsidRDefault="00322611" w:rsidP="0065529D">
            <w:pPr>
              <w:pStyle w:val="ATATableBody"/>
              <w:rPr>
                <w:b/>
                <w:sz w:val="26"/>
                <w:szCs w:val="26"/>
              </w:rPr>
            </w:pPr>
            <w:r w:rsidRPr="002F76FF">
              <w:rPr>
                <w:b/>
                <w:sz w:val="26"/>
                <w:szCs w:val="26"/>
              </w:rPr>
              <w:t>إذا كان المجموع الكلي للدرجات التي حصل عليها هذا النمط من التهديد:</w:t>
            </w:r>
          </w:p>
          <w:p w14:paraId="3F54E0D7" w14:textId="77777777" w:rsidR="00322611" w:rsidRPr="002F76FF" w:rsidRDefault="00322611" w:rsidP="0065529D">
            <w:pPr>
              <w:pStyle w:val="ATATableBody"/>
              <w:rPr>
                <w:b/>
                <w:sz w:val="26"/>
                <w:szCs w:val="26"/>
              </w:rPr>
            </w:pPr>
            <w:r w:rsidRPr="002F76FF">
              <w:rPr>
                <w:b/>
                <w:sz w:val="26"/>
                <w:szCs w:val="26"/>
              </w:rPr>
              <w:t xml:space="preserve">≥ 60, </w:t>
            </w:r>
            <w:r w:rsidRPr="002F76FF">
              <w:rPr>
                <w:b/>
                <w:sz w:val="26"/>
                <w:szCs w:val="26"/>
                <w:rtl w:val="0"/>
              </w:rPr>
              <w:t>LA</w:t>
            </w:r>
            <w:r w:rsidRPr="002F76FF">
              <w:rPr>
                <w:b/>
                <w:sz w:val="26"/>
                <w:szCs w:val="26"/>
              </w:rPr>
              <w:t xml:space="preserve"> = مرتفع جدا</w:t>
            </w:r>
          </w:p>
          <w:p w14:paraId="36426116" w14:textId="77777777" w:rsidR="00322611" w:rsidRPr="002F76FF" w:rsidRDefault="00322611" w:rsidP="0065529D">
            <w:pPr>
              <w:pStyle w:val="ATATableBody"/>
              <w:rPr>
                <w:b/>
                <w:sz w:val="26"/>
                <w:szCs w:val="26"/>
              </w:rPr>
            </w:pPr>
            <w:r w:rsidRPr="002F76FF">
              <w:rPr>
                <w:b/>
                <w:sz w:val="26"/>
                <w:szCs w:val="26"/>
              </w:rPr>
              <w:t xml:space="preserve">≤ 59 و ≥ 47,  </w:t>
            </w:r>
            <w:r w:rsidRPr="002F76FF">
              <w:rPr>
                <w:b/>
                <w:sz w:val="26"/>
                <w:szCs w:val="26"/>
                <w:rtl w:val="0"/>
              </w:rPr>
              <w:t>LA</w:t>
            </w:r>
            <w:r w:rsidRPr="002F76FF">
              <w:rPr>
                <w:b/>
                <w:sz w:val="26"/>
                <w:szCs w:val="26"/>
              </w:rPr>
              <w:t xml:space="preserve"> = مرتفع</w:t>
            </w:r>
          </w:p>
          <w:p w14:paraId="2B935FB0" w14:textId="77777777" w:rsidR="00322611" w:rsidRPr="002F76FF" w:rsidRDefault="00322611" w:rsidP="0065529D">
            <w:pPr>
              <w:pStyle w:val="ATATableBody"/>
              <w:rPr>
                <w:b/>
                <w:sz w:val="26"/>
                <w:szCs w:val="26"/>
              </w:rPr>
            </w:pPr>
            <w:r w:rsidRPr="002F76FF">
              <w:rPr>
                <w:b/>
                <w:sz w:val="26"/>
                <w:szCs w:val="26"/>
              </w:rPr>
              <w:t xml:space="preserve">≤ 46 و ≥ 32,  </w:t>
            </w:r>
            <w:r w:rsidRPr="002F76FF">
              <w:rPr>
                <w:b/>
                <w:sz w:val="26"/>
                <w:szCs w:val="26"/>
                <w:rtl w:val="0"/>
              </w:rPr>
              <w:t>LA</w:t>
            </w:r>
            <w:r w:rsidRPr="002F76FF">
              <w:rPr>
                <w:b/>
                <w:sz w:val="26"/>
                <w:szCs w:val="26"/>
              </w:rPr>
              <w:t xml:space="preserve"> = متوسط </w:t>
            </w:r>
          </w:p>
          <w:p w14:paraId="4FCA9C7B" w14:textId="77777777" w:rsidR="00322611" w:rsidRPr="002F76FF" w:rsidRDefault="00322611" w:rsidP="0065529D">
            <w:pPr>
              <w:pStyle w:val="ATATableBody"/>
              <w:rPr>
                <w:b/>
                <w:sz w:val="26"/>
                <w:szCs w:val="26"/>
              </w:rPr>
            </w:pPr>
            <w:r w:rsidRPr="002F76FF">
              <w:rPr>
                <w:b/>
                <w:sz w:val="26"/>
                <w:szCs w:val="26"/>
              </w:rPr>
              <w:t xml:space="preserve">≤ 31 و ≥ 19,  </w:t>
            </w:r>
            <w:r w:rsidRPr="002F76FF">
              <w:rPr>
                <w:b/>
                <w:sz w:val="26"/>
                <w:szCs w:val="26"/>
                <w:rtl w:val="0"/>
              </w:rPr>
              <w:t>LA</w:t>
            </w:r>
            <w:r w:rsidRPr="002F76FF">
              <w:rPr>
                <w:b/>
                <w:sz w:val="26"/>
                <w:szCs w:val="26"/>
              </w:rPr>
              <w:t xml:space="preserve"> = منخفض</w:t>
            </w:r>
          </w:p>
          <w:p w14:paraId="2AE207B5" w14:textId="77777777" w:rsidR="00322611" w:rsidRPr="002F76FF" w:rsidRDefault="00322611" w:rsidP="0065529D">
            <w:pPr>
              <w:pStyle w:val="ATATableBody"/>
              <w:rPr>
                <w:b/>
                <w:sz w:val="26"/>
                <w:szCs w:val="26"/>
              </w:rPr>
            </w:pPr>
            <w:r w:rsidRPr="002F76FF">
              <w:rPr>
                <w:b/>
                <w:sz w:val="26"/>
                <w:szCs w:val="26"/>
              </w:rPr>
              <w:t xml:space="preserve">≥ 18, </w:t>
            </w:r>
            <w:r w:rsidRPr="002F76FF">
              <w:rPr>
                <w:b/>
                <w:sz w:val="26"/>
                <w:szCs w:val="26"/>
                <w:rtl w:val="0"/>
              </w:rPr>
              <w:t>LA</w:t>
            </w:r>
            <w:r w:rsidRPr="002F76FF">
              <w:rPr>
                <w:b/>
                <w:sz w:val="26"/>
                <w:szCs w:val="26"/>
              </w:rPr>
              <w:t xml:space="preserve"> = منخفض جدا</w:t>
            </w:r>
          </w:p>
          <w:p w14:paraId="3C4E693F" w14:textId="1649EB40" w:rsidR="00322611" w:rsidRPr="002F76FF" w:rsidRDefault="00322611" w:rsidP="006B0389">
            <w:pPr>
              <w:pStyle w:val="ATATableBody"/>
              <w:rPr>
                <w:b/>
                <w:sz w:val="26"/>
                <w:szCs w:val="26"/>
              </w:rPr>
            </w:pPr>
            <w:r w:rsidRPr="002F76FF">
              <w:rPr>
                <w:b/>
                <w:sz w:val="26"/>
                <w:szCs w:val="26"/>
              </w:rPr>
              <w:t>أكتب مستوى التهديد بناءً على تقدير</w:t>
            </w:r>
            <w:r w:rsidR="006B0389">
              <w:rPr>
                <w:rFonts w:hint="cs"/>
                <w:b/>
                <w:sz w:val="26"/>
                <w:szCs w:val="26"/>
              </w:rPr>
              <w:t xml:space="preserve"> </w:t>
            </w:r>
            <w:r w:rsidRPr="002F76FF">
              <w:rPr>
                <w:b/>
                <w:sz w:val="26"/>
                <w:szCs w:val="26"/>
              </w:rPr>
              <w:t xml:space="preserve">احتمالية الهجوم </w:t>
            </w:r>
            <w:r w:rsidRPr="002F76FF">
              <w:rPr>
                <w:b/>
                <w:sz w:val="26"/>
                <w:szCs w:val="26"/>
                <w:rtl w:val="0"/>
              </w:rPr>
              <w:t>L</w:t>
            </w:r>
            <w:r w:rsidRPr="002F76FF">
              <w:rPr>
                <w:b/>
                <w:sz w:val="26"/>
                <w:szCs w:val="26"/>
                <w:vertAlign w:val="subscript"/>
                <w:rtl w:val="0"/>
              </w:rPr>
              <w:t>A</w:t>
            </w:r>
            <w:r w:rsidR="006B0389">
              <w:rPr>
                <w:b/>
                <w:sz w:val="26"/>
                <w:szCs w:val="26"/>
                <w:rtl w:val="0"/>
              </w:rPr>
              <w:sym w:font="Wingdings" w:char="F0E7"/>
            </w:r>
          </w:p>
        </w:tc>
        <w:tc>
          <w:tcPr>
            <w:tcW w:w="1350" w:type="dxa"/>
            <w:gridSpan w:val="2"/>
            <w:shd w:val="clear" w:color="auto" w:fill="F2F2F2" w:themeFill="background1" w:themeFillShade="F2"/>
          </w:tcPr>
          <w:p w14:paraId="27285C19" w14:textId="77777777" w:rsidR="00322611" w:rsidRPr="002F76FF" w:rsidRDefault="00322611" w:rsidP="0065529D">
            <w:pPr>
              <w:pStyle w:val="ATATableBody"/>
              <w:rPr>
                <w:b/>
                <w:sz w:val="26"/>
                <w:szCs w:val="26"/>
              </w:rPr>
            </w:pPr>
            <w:r w:rsidRPr="002F76FF">
              <w:rPr>
                <w:b/>
                <w:noProof/>
                <w:sz w:val="26"/>
                <w:szCs w:val="26"/>
                <w:lang w:eastAsia="en-US" w:bidi="ar-SA"/>
              </w:rPr>
              <mc:AlternateContent>
                <mc:Choice Requires="wps">
                  <w:drawing>
                    <wp:anchor distT="0" distB="0" distL="114300" distR="114300" simplePos="0" relativeHeight="251704832" behindDoc="0" locked="0" layoutInCell="1" allowOverlap="1" wp14:anchorId="3466DAD7" wp14:editId="68E644FE">
                      <wp:simplePos x="0" y="0"/>
                      <wp:positionH relativeFrom="column">
                        <wp:posOffset>69850</wp:posOffset>
                      </wp:positionH>
                      <wp:positionV relativeFrom="paragraph">
                        <wp:posOffset>796290</wp:posOffset>
                      </wp:positionV>
                      <wp:extent cx="561975" cy="5715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561975" cy="5715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4AF0DA" id="Rectangle 23" o:spid="_x0000_s1026" style="position:absolute;margin-left:5.5pt;margin-top:62.7pt;width:44.25pt;height:45pt;z-index:25170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" filled="f" strokecolor="black [3213]"/>
                  </w:pict>
                </mc:Fallback>
              </mc:AlternateContent>
            </w:r>
          </w:p>
        </w:tc>
      </w:tr>
    </w:tbl>
    <w:p w14:paraId="45BE7E10" w14:textId="77777777" w:rsidR="0020570A" w:rsidRDefault="0020570A" w:rsidP="008E72DF">
      <w:pPr>
        <w:pStyle w:val="ATAHeadingLevel2"/>
        <w:rPr>
          <w:rStyle w:val="ATABodyChar"/>
          <w:b w:val="0"/>
          <w:bCs/>
          <w:sz w:val="26"/>
          <w:szCs w:val="26"/>
        </w:rPr>
      </w:pPr>
    </w:p>
    <w:p w14:paraId="1AFCA534" w14:textId="77777777" w:rsidR="0020570A" w:rsidRDefault="0020570A">
      <w:pPr>
        <w:bidi w:val="0"/>
        <w:rPr>
          <w:rStyle w:val="ATABodyChar"/>
          <w:bCs/>
          <w:sz w:val="26"/>
          <w:szCs w:val="26"/>
          <w:u w:val="single"/>
        </w:rPr>
      </w:pPr>
      <w:r>
        <w:rPr>
          <w:rStyle w:val="ATABodyChar"/>
          <w:b/>
          <w:bCs/>
          <w:sz w:val="26"/>
          <w:szCs w:val="26"/>
        </w:rPr>
        <w:br w:type="page"/>
      </w:r>
    </w:p>
    <w:p w14:paraId="5F16FFB5" w14:textId="37F7080D" w:rsidR="00F75790" w:rsidRPr="006B0389" w:rsidRDefault="00322611" w:rsidP="008E72DF">
      <w:pPr>
        <w:pStyle w:val="ATAHeadingLevel2"/>
        <w:rPr>
          <w:b w:val="0"/>
          <w:bCs/>
          <w:sz w:val="26"/>
          <w:szCs w:val="26"/>
        </w:rPr>
      </w:pPr>
      <w:r w:rsidRPr="006B0389">
        <w:rPr>
          <w:rStyle w:val="ATABodyChar"/>
          <w:b w:val="0"/>
          <w:bCs/>
          <w:sz w:val="26"/>
          <w:szCs w:val="26"/>
        </w:rPr>
        <w:lastRenderedPageBreak/>
        <w:t>بيان</w:t>
      </w:r>
      <w:r w:rsidR="006B0389" w:rsidRPr="006B0389">
        <w:rPr>
          <w:rStyle w:val="ATABodyChar"/>
          <w:rFonts w:hint="cs"/>
          <w:b w:val="0"/>
          <w:bCs/>
          <w:sz w:val="26"/>
          <w:szCs w:val="26"/>
        </w:rPr>
        <w:t>ا</w:t>
      </w:r>
      <w:r w:rsidRPr="006B0389">
        <w:rPr>
          <w:b w:val="0"/>
          <w:bCs/>
          <w:sz w:val="26"/>
          <w:szCs w:val="26"/>
        </w:rPr>
        <w:t>ت</w:t>
      </w:r>
      <w:r w:rsidR="006B0389" w:rsidRPr="006B0389">
        <w:rPr>
          <w:rFonts w:hint="cs"/>
          <w:b w:val="0"/>
          <w:bCs/>
          <w:sz w:val="26"/>
          <w:szCs w:val="26"/>
        </w:rPr>
        <w:t xml:space="preserve"> ت</w:t>
      </w:r>
      <w:r w:rsidRPr="006B0389">
        <w:rPr>
          <w:b w:val="0"/>
          <w:bCs/>
          <w:sz w:val="26"/>
          <w:szCs w:val="26"/>
        </w:rPr>
        <w:t>حليل التهديد</w:t>
      </w:r>
    </w:p>
    <w:tbl>
      <w:tblPr>
        <w:bidiVisual/>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8748"/>
      </w:tblGrid>
      <w:tr w:rsidR="00F75790" w:rsidRPr="006B0389" w14:paraId="5F16FFB8" w14:textId="77777777" w:rsidTr="00322611">
        <w:trPr>
          <w:trHeight w:val="720"/>
        </w:trPr>
        <w:tc>
          <w:tcPr>
            <w:tcW w:w="8748" w:type="dxa"/>
          </w:tcPr>
          <w:p w14:paraId="5F16FFB6" w14:textId="77777777" w:rsidR="00F75790" w:rsidRPr="006B0389" w:rsidRDefault="00F75790" w:rsidP="005C14FD">
            <w:pPr>
              <w:pStyle w:val="ATATableBody"/>
              <w:rPr>
                <w:b/>
              </w:rPr>
            </w:pPr>
          </w:p>
          <w:p w14:paraId="5F16FFB7" w14:textId="77777777" w:rsidR="00F75790" w:rsidRPr="006B0389" w:rsidRDefault="00F75790" w:rsidP="005C14FD">
            <w:pPr>
              <w:pStyle w:val="ATATableBody"/>
              <w:rPr>
                <w:b/>
                <w:i/>
              </w:rPr>
            </w:pPr>
          </w:p>
        </w:tc>
      </w:tr>
      <w:tr w:rsidR="00F75790" w:rsidRPr="006B0389" w14:paraId="5F16FFBB" w14:textId="77777777" w:rsidTr="00322611">
        <w:trPr>
          <w:trHeight w:val="720"/>
        </w:trPr>
        <w:tc>
          <w:tcPr>
            <w:tcW w:w="8748" w:type="dxa"/>
          </w:tcPr>
          <w:p w14:paraId="5F16FFB9" w14:textId="77777777" w:rsidR="00F75790" w:rsidRPr="006B0389" w:rsidRDefault="00F75790" w:rsidP="005C14FD">
            <w:pPr>
              <w:pStyle w:val="ATATableBody"/>
              <w:rPr>
                <w:b/>
              </w:rPr>
            </w:pPr>
          </w:p>
          <w:p w14:paraId="5F16FFBA" w14:textId="77777777" w:rsidR="00F75790" w:rsidRPr="006B0389" w:rsidRDefault="00F75790" w:rsidP="005C14FD">
            <w:pPr>
              <w:pStyle w:val="ATATableBody"/>
              <w:rPr>
                <w:b/>
              </w:rPr>
            </w:pPr>
          </w:p>
        </w:tc>
      </w:tr>
      <w:tr w:rsidR="00F75790" w:rsidRPr="006B0389" w14:paraId="5F16FFBE" w14:textId="77777777" w:rsidTr="00322611">
        <w:trPr>
          <w:trHeight w:val="720"/>
        </w:trPr>
        <w:tc>
          <w:tcPr>
            <w:tcW w:w="8748" w:type="dxa"/>
          </w:tcPr>
          <w:p w14:paraId="5F16FFBC" w14:textId="77777777" w:rsidR="00F75790" w:rsidRPr="006B0389" w:rsidRDefault="00F75790" w:rsidP="005C14FD">
            <w:pPr>
              <w:pStyle w:val="ATATableBody"/>
              <w:rPr>
                <w:b/>
              </w:rPr>
            </w:pPr>
          </w:p>
          <w:p w14:paraId="5F16FFBD" w14:textId="77777777" w:rsidR="00F75790" w:rsidRPr="006B0389" w:rsidRDefault="00F75790" w:rsidP="005C14FD">
            <w:pPr>
              <w:pStyle w:val="ATATableBody"/>
              <w:rPr>
                <w:b/>
              </w:rPr>
            </w:pPr>
          </w:p>
        </w:tc>
      </w:tr>
      <w:tr w:rsidR="00F75790" w:rsidRPr="006B0389" w14:paraId="5F16FFC1" w14:textId="77777777" w:rsidTr="00322611">
        <w:trPr>
          <w:trHeight w:val="720"/>
        </w:trPr>
        <w:tc>
          <w:tcPr>
            <w:tcW w:w="8748" w:type="dxa"/>
          </w:tcPr>
          <w:p w14:paraId="5F16FFBF" w14:textId="77777777" w:rsidR="00F75790" w:rsidRPr="006B0389" w:rsidRDefault="00F75790" w:rsidP="005C14FD">
            <w:pPr>
              <w:pStyle w:val="ATATableBody"/>
              <w:rPr>
                <w:b/>
              </w:rPr>
            </w:pPr>
          </w:p>
          <w:p w14:paraId="5F16FFC0" w14:textId="77777777" w:rsidR="00F75790" w:rsidRPr="006B0389" w:rsidRDefault="00F75790" w:rsidP="005C14FD">
            <w:pPr>
              <w:pStyle w:val="ATATableBody"/>
              <w:rPr>
                <w:b/>
              </w:rPr>
            </w:pPr>
          </w:p>
        </w:tc>
      </w:tr>
      <w:tr w:rsidR="00F75790" w:rsidRPr="006B0389" w14:paraId="5F16FFC4" w14:textId="77777777" w:rsidTr="00322611">
        <w:trPr>
          <w:trHeight w:val="720"/>
        </w:trPr>
        <w:tc>
          <w:tcPr>
            <w:tcW w:w="8748" w:type="dxa"/>
          </w:tcPr>
          <w:p w14:paraId="5F16FFC2" w14:textId="77777777" w:rsidR="00F75790" w:rsidRPr="006B0389" w:rsidRDefault="00F75790" w:rsidP="005C14FD">
            <w:pPr>
              <w:pStyle w:val="ATATableBody"/>
              <w:rPr>
                <w:b/>
              </w:rPr>
            </w:pPr>
          </w:p>
          <w:p w14:paraId="5F16FFC3" w14:textId="77777777" w:rsidR="00F75790" w:rsidRPr="006B0389" w:rsidRDefault="00F75790" w:rsidP="005C14FD">
            <w:pPr>
              <w:pStyle w:val="ATATableBody"/>
              <w:rPr>
                <w:b/>
              </w:rPr>
            </w:pPr>
          </w:p>
        </w:tc>
      </w:tr>
      <w:tr w:rsidR="00F75790" w:rsidRPr="006B0389" w14:paraId="5F16FFC7" w14:textId="77777777" w:rsidTr="00322611">
        <w:trPr>
          <w:trHeight w:val="720"/>
        </w:trPr>
        <w:tc>
          <w:tcPr>
            <w:tcW w:w="8748" w:type="dxa"/>
          </w:tcPr>
          <w:p w14:paraId="5F16FFC5" w14:textId="77777777" w:rsidR="00F75790" w:rsidRPr="006B0389" w:rsidRDefault="00F75790" w:rsidP="005C14FD">
            <w:pPr>
              <w:pStyle w:val="ATATableBody"/>
              <w:rPr>
                <w:b/>
              </w:rPr>
            </w:pPr>
          </w:p>
          <w:p w14:paraId="5F16FFC6" w14:textId="77777777" w:rsidR="00F75790" w:rsidRPr="006B0389" w:rsidRDefault="00F75790" w:rsidP="005C14FD">
            <w:pPr>
              <w:pStyle w:val="ATATableBody"/>
              <w:rPr>
                <w:b/>
              </w:rPr>
            </w:pPr>
          </w:p>
        </w:tc>
      </w:tr>
      <w:tr w:rsidR="00F75790" w:rsidRPr="006B0389" w14:paraId="5F16FFCA" w14:textId="77777777" w:rsidTr="00322611">
        <w:trPr>
          <w:trHeight w:val="720"/>
        </w:trPr>
        <w:tc>
          <w:tcPr>
            <w:tcW w:w="8748" w:type="dxa"/>
          </w:tcPr>
          <w:p w14:paraId="5F16FFC8" w14:textId="77777777" w:rsidR="00F75790" w:rsidRPr="006B0389" w:rsidRDefault="00F75790" w:rsidP="005C14FD">
            <w:pPr>
              <w:pStyle w:val="ATATableBody"/>
              <w:rPr>
                <w:b/>
              </w:rPr>
            </w:pPr>
          </w:p>
          <w:p w14:paraId="5F16FFC9" w14:textId="77777777" w:rsidR="00F75790" w:rsidRPr="006B0389" w:rsidRDefault="00F75790" w:rsidP="005C14FD">
            <w:pPr>
              <w:pStyle w:val="ATATableBody"/>
              <w:rPr>
                <w:b/>
              </w:rPr>
            </w:pPr>
          </w:p>
        </w:tc>
      </w:tr>
      <w:tr w:rsidR="00F75790" w:rsidRPr="006B0389" w14:paraId="5F16FFCD" w14:textId="77777777" w:rsidTr="00322611">
        <w:trPr>
          <w:trHeight w:val="720"/>
        </w:trPr>
        <w:tc>
          <w:tcPr>
            <w:tcW w:w="8748" w:type="dxa"/>
          </w:tcPr>
          <w:p w14:paraId="5F16FFCB" w14:textId="77777777" w:rsidR="00F75790" w:rsidRPr="006B0389" w:rsidRDefault="00F75790" w:rsidP="005C14FD">
            <w:pPr>
              <w:pStyle w:val="ATATableBody"/>
              <w:rPr>
                <w:b/>
              </w:rPr>
            </w:pPr>
          </w:p>
          <w:p w14:paraId="5F16FFCC" w14:textId="77777777" w:rsidR="00F75790" w:rsidRPr="006B0389" w:rsidRDefault="00F75790" w:rsidP="005C14FD">
            <w:pPr>
              <w:pStyle w:val="ATATableBody"/>
              <w:rPr>
                <w:b/>
              </w:rPr>
            </w:pPr>
          </w:p>
        </w:tc>
      </w:tr>
      <w:tr w:rsidR="00F75790" w:rsidRPr="006B0389" w14:paraId="5F16FFCF" w14:textId="77777777" w:rsidTr="00322611">
        <w:trPr>
          <w:trHeight w:val="720"/>
        </w:trPr>
        <w:tc>
          <w:tcPr>
            <w:tcW w:w="8748" w:type="dxa"/>
            <w:tcBorders>
              <w:top w:val="single" w:sz="4" w:space="0" w:color="auto"/>
              <w:bottom w:val="single" w:sz="4" w:space="0" w:color="auto"/>
            </w:tcBorders>
          </w:tcPr>
          <w:p w14:paraId="5F16FFCE" w14:textId="77777777" w:rsidR="00F75790" w:rsidRPr="006B0389" w:rsidRDefault="00F75790" w:rsidP="005C14FD">
            <w:pPr>
              <w:pStyle w:val="ATATableBody"/>
              <w:rPr>
                <w:b/>
              </w:rPr>
            </w:pPr>
          </w:p>
        </w:tc>
      </w:tr>
      <w:tr w:rsidR="00F75790" w:rsidRPr="006B0389" w14:paraId="5F16FFD2" w14:textId="77777777" w:rsidTr="00322611">
        <w:trPr>
          <w:trHeight w:val="720"/>
        </w:trPr>
        <w:tc>
          <w:tcPr>
            <w:tcW w:w="8748" w:type="dxa"/>
            <w:tcBorders>
              <w:top w:val="single" w:sz="4" w:space="0" w:color="auto"/>
              <w:bottom w:val="single" w:sz="4" w:space="0" w:color="auto"/>
            </w:tcBorders>
          </w:tcPr>
          <w:p w14:paraId="5F16FFD0" w14:textId="77777777" w:rsidR="00F75790" w:rsidRPr="006B0389" w:rsidRDefault="00F75790" w:rsidP="005C14FD">
            <w:pPr>
              <w:pStyle w:val="ATATableBody"/>
              <w:rPr>
                <w:b/>
              </w:rPr>
            </w:pPr>
          </w:p>
          <w:p w14:paraId="5F16FFD1" w14:textId="77777777" w:rsidR="00F75790" w:rsidRPr="006B0389" w:rsidRDefault="00F75790" w:rsidP="005C14FD">
            <w:pPr>
              <w:pStyle w:val="ATATableBody"/>
              <w:rPr>
                <w:b/>
              </w:rPr>
            </w:pPr>
          </w:p>
        </w:tc>
      </w:tr>
      <w:tr w:rsidR="00F75790" w:rsidRPr="006B0389" w14:paraId="5F16FFD5" w14:textId="77777777" w:rsidTr="00322611">
        <w:trPr>
          <w:trHeight w:val="720"/>
        </w:trPr>
        <w:tc>
          <w:tcPr>
            <w:tcW w:w="8748" w:type="dxa"/>
            <w:tcBorders>
              <w:top w:val="single" w:sz="4" w:space="0" w:color="auto"/>
              <w:bottom w:val="single" w:sz="4" w:space="0" w:color="auto"/>
            </w:tcBorders>
          </w:tcPr>
          <w:p w14:paraId="5F16FFD3" w14:textId="77777777" w:rsidR="00F75790" w:rsidRPr="006B0389" w:rsidRDefault="00F75790" w:rsidP="005C14FD">
            <w:pPr>
              <w:pStyle w:val="ATATableBody"/>
              <w:rPr>
                <w:b/>
              </w:rPr>
            </w:pPr>
          </w:p>
          <w:p w14:paraId="5F16FFD4" w14:textId="77777777" w:rsidR="00F75790" w:rsidRPr="006B0389" w:rsidRDefault="00F75790" w:rsidP="005C14FD">
            <w:pPr>
              <w:pStyle w:val="ATATableBody"/>
              <w:rPr>
                <w:b/>
              </w:rPr>
            </w:pPr>
          </w:p>
        </w:tc>
      </w:tr>
      <w:tr w:rsidR="00F75790" w:rsidRPr="006B0389" w14:paraId="5F16FFD8" w14:textId="77777777" w:rsidTr="00322611">
        <w:trPr>
          <w:trHeight w:val="720"/>
        </w:trPr>
        <w:tc>
          <w:tcPr>
            <w:tcW w:w="8748" w:type="dxa"/>
            <w:tcBorders>
              <w:top w:val="single" w:sz="4" w:space="0" w:color="auto"/>
              <w:bottom w:val="single" w:sz="4" w:space="0" w:color="auto"/>
            </w:tcBorders>
          </w:tcPr>
          <w:p w14:paraId="5F16FFD6" w14:textId="77777777" w:rsidR="00F75790" w:rsidRPr="006B0389" w:rsidRDefault="00F75790" w:rsidP="005C14FD">
            <w:pPr>
              <w:pStyle w:val="ATATableBody"/>
              <w:rPr>
                <w:b/>
              </w:rPr>
            </w:pPr>
          </w:p>
          <w:p w14:paraId="5F16FFD7" w14:textId="77777777" w:rsidR="00F75790" w:rsidRPr="006B0389" w:rsidRDefault="00F75790" w:rsidP="005C14FD">
            <w:pPr>
              <w:pStyle w:val="ATATableBody"/>
              <w:rPr>
                <w:b/>
              </w:rPr>
            </w:pPr>
          </w:p>
        </w:tc>
      </w:tr>
      <w:tr w:rsidR="00F75790" w:rsidRPr="006B0389" w14:paraId="5F16FFDB" w14:textId="77777777" w:rsidTr="00322611">
        <w:trPr>
          <w:trHeight w:val="720"/>
        </w:trPr>
        <w:tc>
          <w:tcPr>
            <w:tcW w:w="8748" w:type="dxa"/>
            <w:tcBorders>
              <w:top w:val="single" w:sz="4" w:space="0" w:color="auto"/>
              <w:bottom w:val="single" w:sz="4" w:space="0" w:color="auto"/>
            </w:tcBorders>
          </w:tcPr>
          <w:p w14:paraId="5F16FFD9" w14:textId="77777777" w:rsidR="00F75790" w:rsidRPr="006B0389" w:rsidRDefault="00F75790" w:rsidP="005C14FD">
            <w:pPr>
              <w:pStyle w:val="ATATableBody"/>
              <w:rPr>
                <w:b/>
              </w:rPr>
            </w:pPr>
          </w:p>
          <w:p w14:paraId="5F16FFDA" w14:textId="77777777" w:rsidR="00F75790" w:rsidRPr="006B0389" w:rsidRDefault="00F75790" w:rsidP="005C14FD">
            <w:pPr>
              <w:pStyle w:val="ATATableBody"/>
              <w:rPr>
                <w:b/>
              </w:rPr>
            </w:pPr>
          </w:p>
        </w:tc>
      </w:tr>
      <w:tr w:rsidR="00F75790" w:rsidRPr="006B0389" w14:paraId="5F16FFDE" w14:textId="77777777" w:rsidTr="00322611">
        <w:trPr>
          <w:trHeight w:val="720"/>
        </w:trPr>
        <w:tc>
          <w:tcPr>
            <w:tcW w:w="8748" w:type="dxa"/>
            <w:tcBorders>
              <w:top w:val="single" w:sz="4" w:space="0" w:color="auto"/>
              <w:bottom w:val="single" w:sz="4" w:space="0" w:color="auto"/>
            </w:tcBorders>
          </w:tcPr>
          <w:p w14:paraId="5F16FFDC" w14:textId="77777777" w:rsidR="00F75790" w:rsidRPr="006B0389" w:rsidRDefault="00F75790" w:rsidP="005C14FD">
            <w:pPr>
              <w:pStyle w:val="ATATableBody"/>
              <w:rPr>
                <w:b/>
              </w:rPr>
            </w:pPr>
          </w:p>
          <w:p w14:paraId="5F16FFDD" w14:textId="77777777" w:rsidR="00F75790" w:rsidRPr="006B0389" w:rsidRDefault="00F75790" w:rsidP="005C14FD">
            <w:pPr>
              <w:pStyle w:val="ATATableBody"/>
              <w:rPr>
                <w:b/>
              </w:rPr>
            </w:pPr>
          </w:p>
        </w:tc>
      </w:tr>
      <w:tr w:rsidR="00322611" w:rsidRPr="006B0389" w14:paraId="5FEC670D" w14:textId="77777777" w:rsidTr="00322611">
        <w:trPr>
          <w:trHeight w:val="720"/>
        </w:trPr>
        <w:tc>
          <w:tcPr>
            <w:tcW w:w="8748" w:type="dxa"/>
            <w:tcBorders>
              <w:top w:val="single" w:sz="4" w:space="0" w:color="auto"/>
              <w:bottom w:val="single" w:sz="4" w:space="0" w:color="auto"/>
            </w:tcBorders>
          </w:tcPr>
          <w:p w14:paraId="3397C1A3" w14:textId="77777777" w:rsidR="00322611" w:rsidRPr="006B0389" w:rsidRDefault="00322611" w:rsidP="005C14FD">
            <w:pPr>
              <w:pStyle w:val="ATATableBody"/>
              <w:rPr>
                <w:b/>
              </w:rPr>
            </w:pPr>
          </w:p>
        </w:tc>
      </w:tr>
      <w:tr w:rsidR="00322611" w:rsidRPr="006B0389" w14:paraId="076CA7FD" w14:textId="77777777" w:rsidTr="00322611">
        <w:trPr>
          <w:trHeight w:val="720"/>
        </w:trPr>
        <w:tc>
          <w:tcPr>
            <w:tcW w:w="8748" w:type="dxa"/>
            <w:tcBorders>
              <w:top w:val="single" w:sz="4" w:space="0" w:color="auto"/>
              <w:bottom w:val="single" w:sz="4" w:space="0" w:color="auto"/>
            </w:tcBorders>
          </w:tcPr>
          <w:p w14:paraId="53BFFD7E" w14:textId="77777777" w:rsidR="00322611" w:rsidRPr="006B0389" w:rsidRDefault="00322611" w:rsidP="005C14FD">
            <w:pPr>
              <w:pStyle w:val="ATATableBody"/>
              <w:rPr>
                <w:b/>
              </w:rPr>
            </w:pPr>
          </w:p>
        </w:tc>
      </w:tr>
    </w:tbl>
    <w:p w14:paraId="5F16FFE5" w14:textId="77777777" w:rsidR="00F75790" w:rsidRPr="002F76FF" w:rsidRDefault="00F75790">
      <w:pPr>
        <w:rPr>
          <w:rFonts w:ascii="Cambria" w:hAnsi="Cambria"/>
          <w:b/>
          <w:sz w:val="26"/>
          <w:szCs w:val="26"/>
        </w:rPr>
      </w:pPr>
      <w:r w:rsidRPr="002F76FF">
        <w:rPr>
          <w:b/>
          <w:sz w:val="26"/>
          <w:szCs w:val="26"/>
        </w:rPr>
        <w:br w:type="page"/>
      </w:r>
    </w:p>
    <w:p w14:paraId="5F16FFF9" w14:textId="1312BFBC" w:rsidR="00F75790" w:rsidRPr="006B0389" w:rsidRDefault="006B0389" w:rsidP="005C14FD">
      <w:pPr>
        <w:pStyle w:val="ATAHeadingLevel1"/>
        <w:rPr>
          <w:b w:val="0"/>
          <w:bCs/>
          <w:sz w:val="26"/>
          <w:szCs w:val="26"/>
        </w:rPr>
      </w:pPr>
      <w:r w:rsidRPr="006B0389">
        <w:rPr>
          <w:rFonts w:hint="cs"/>
          <w:b w:val="0"/>
          <w:bCs/>
          <w:sz w:val="26"/>
          <w:szCs w:val="26"/>
        </w:rPr>
        <w:lastRenderedPageBreak/>
        <w:t>الجزء</w:t>
      </w:r>
      <w:r w:rsidR="00F75790" w:rsidRPr="006B0389">
        <w:rPr>
          <w:b w:val="0"/>
          <w:bCs/>
          <w:sz w:val="26"/>
          <w:szCs w:val="26"/>
        </w:rPr>
        <w:t xml:space="preserve"> 4 من 7: الفحص الأمني والتحقق (ساعة واحدة)، وزيارة الموقع (4 ساعات)</w:t>
      </w:r>
    </w:p>
    <w:tbl>
      <w:tblPr>
        <w:bidiVisual/>
        <w:tblW w:w="0" w:type="auto"/>
        <w:tblInd w:w="108" w:type="dxa"/>
        <w:tblLook w:val="04A0" w:firstRow="1" w:lastRow="0" w:firstColumn="1" w:lastColumn="0" w:noHBand="0" w:noVBand="1"/>
      </w:tblPr>
      <w:tblGrid>
        <w:gridCol w:w="2465"/>
        <w:gridCol w:w="6175"/>
      </w:tblGrid>
      <w:tr w:rsidR="00F75790" w:rsidRPr="002F76FF" w14:paraId="5F16FFFD" w14:textId="77777777" w:rsidTr="00F75790">
        <w:tc>
          <w:tcPr>
            <w:tcW w:w="2465" w:type="dxa"/>
            <w:shd w:val="clear" w:color="auto" w:fill="auto"/>
          </w:tcPr>
          <w:p w14:paraId="5F16FFFB" w14:textId="77777777" w:rsidR="00F75790" w:rsidRPr="006B0389" w:rsidRDefault="00F75790" w:rsidP="00F75790">
            <w:pPr>
              <w:pStyle w:val="ataBody0"/>
              <w:rPr>
                <w:bCs/>
                <w:sz w:val="26"/>
                <w:szCs w:val="26"/>
              </w:rPr>
            </w:pPr>
            <w:r w:rsidRPr="006B0389">
              <w:rPr>
                <w:bCs/>
                <w:sz w:val="26"/>
                <w:szCs w:val="26"/>
              </w:rPr>
              <w:t>الغرض:</w:t>
            </w:r>
          </w:p>
        </w:tc>
        <w:tc>
          <w:tcPr>
            <w:tcW w:w="6175" w:type="dxa"/>
            <w:shd w:val="clear" w:color="auto" w:fill="auto"/>
          </w:tcPr>
          <w:p w14:paraId="5F16FFFC" w14:textId="2BAE3BDA" w:rsidR="00F75790" w:rsidRPr="002F76FF" w:rsidRDefault="00F75790" w:rsidP="00ED18F8">
            <w:pPr>
              <w:pStyle w:val="ATABody"/>
              <w:rPr>
                <w:b/>
                <w:sz w:val="26"/>
                <w:szCs w:val="26"/>
              </w:rPr>
            </w:pPr>
            <w:r w:rsidRPr="002F76FF">
              <w:rPr>
                <w:b/>
                <w:sz w:val="26"/>
                <w:szCs w:val="26"/>
              </w:rPr>
              <w:t>هو القيام بإجراءات الفحص الأمني والتحقق لأحد المنشآت المنتقاة خلال زيارة الموقع</w:t>
            </w:r>
          </w:p>
        </w:tc>
      </w:tr>
      <w:tr w:rsidR="00F75790" w:rsidRPr="002F76FF" w14:paraId="5F170000" w14:textId="77777777" w:rsidTr="00F75790">
        <w:tc>
          <w:tcPr>
            <w:tcW w:w="2465" w:type="dxa"/>
            <w:shd w:val="clear" w:color="auto" w:fill="auto"/>
          </w:tcPr>
          <w:p w14:paraId="5F16FFFE" w14:textId="77777777" w:rsidR="00F75790" w:rsidRPr="006B0389" w:rsidRDefault="00F75790" w:rsidP="00F75790">
            <w:pPr>
              <w:pStyle w:val="ataBody0"/>
              <w:rPr>
                <w:bCs/>
                <w:sz w:val="26"/>
                <w:szCs w:val="26"/>
              </w:rPr>
            </w:pPr>
            <w:r w:rsidRPr="006B0389">
              <w:rPr>
                <w:bCs/>
                <w:sz w:val="26"/>
                <w:szCs w:val="26"/>
              </w:rPr>
              <w:t>المدة:</w:t>
            </w:r>
          </w:p>
        </w:tc>
        <w:tc>
          <w:tcPr>
            <w:tcW w:w="6175" w:type="dxa"/>
            <w:shd w:val="clear" w:color="auto" w:fill="auto"/>
          </w:tcPr>
          <w:p w14:paraId="5F16FFFF" w14:textId="60FD666B" w:rsidR="00F75790" w:rsidRPr="002F76FF" w:rsidRDefault="00B06563" w:rsidP="00783BED">
            <w:pPr>
              <w:pStyle w:val="ATABody"/>
              <w:rPr>
                <w:b/>
                <w:sz w:val="26"/>
                <w:szCs w:val="26"/>
              </w:rPr>
            </w:pPr>
            <w:r w:rsidRPr="002F76FF">
              <w:rPr>
                <w:b/>
                <w:sz w:val="26"/>
                <w:szCs w:val="26"/>
              </w:rPr>
              <w:t>60 دقيقة، ثم بعد ذلك 4 ساعات لزيارة الموقع (بما في ذلك المواصلات).</w:t>
            </w:r>
          </w:p>
        </w:tc>
      </w:tr>
      <w:tr w:rsidR="00F75790" w:rsidRPr="002F76FF" w14:paraId="5F170003" w14:textId="77777777" w:rsidTr="00F75790">
        <w:tc>
          <w:tcPr>
            <w:tcW w:w="2465" w:type="dxa"/>
            <w:shd w:val="clear" w:color="auto" w:fill="auto"/>
          </w:tcPr>
          <w:p w14:paraId="5F170001" w14:textId="77777777" w:rsidR="00F75790" w:rsidRPr="006B0389" w:rsidRDefault="00F75790" w:rsidP="00F75790">
            <w:pPr>
              <w:pStyle w:val="ataBody0"/>
              <w:rPr>
                <w:bCs/>
                <w:sz w:val="26"/>
                <w:szCs w:val="26"/>
              </w:rPr>
            </w:pPr>
            <w:r w:rsidRPr="006B0389">
              <w:rPr>
                <w:bCs/>
                <w:sz w:val="26"/>
                <w:szCs w:val="26"/>
              </w:rPr>
              <w:t>تشكيل المجموعة:</w:t>
            </w:r>
          </w:p>
        </w:tc>
        <w:tc>
          <w:tcPr>
            <w:tcW w:w="6175" w:type="dxa"/>
            <w:shd w:val="clear" w:color="auto" w:fill="auto"/>
          </w:tcPr>
          <w:p w14:paraId="5F170002" w14:textId="3093D2EC" w:rsidR="00F75790" w:rsidRPr="002F76FF" w:rsidRDefault="00B06563" w:rsidP="005C14FD">
            <w:pPr>
              <w:pStyle w:val="ATABody"/>
              <w:rPr>
                <w:b/>
                <w:sz w:val="26"/>
                <w:szCs w:val="26"/>
              </w:rPr>
            </w:pPr>
            <w:r w:rsidRPr="002F76FF">
              <w:rPr>
                <w:b/>
                <w:sz w:val="26"/>
                <w:szCs w:val="26"/>
              </w:rPr>
              <w:t>مجموعات الطاولة</w:t>
            </w:r>
          </w:p>
        </w:tc>
      </w:tr>
      <w:tr w:rsidR="00F75790" w:rsidRPr="002F76FF" w14:paraId="5F170009" w14:textId="77777777" w:rsidTr="00F75790">
        <w:tc>
          <w:tcPr>
            <w:tcW w:w="2465" w:type="dxa"/>
            <w:shd w:val="clear" w:color="auto" w:fill="auto"/>
          </w:tcPr>
          <w:p w14:paraId="5F170007" w14:textId="77777777" w:rsidR="00F75790" w:rsidRPr="006B0389" w:rsidRDefault="00F75790" w:rsidP="00F75790">
            <w:pPr>
              <w:pStyle w:val="ataBody0"/>
              <w:rPr>
                <w:bCs/>
                <w:sz w:val="26"/>
                <w:szCs w:val="26"/>
              </w:rPr>
            </w:pPr>
            <w:r w:rsidRPr="006B0389">
              <w:rPr>
                <w:bCs/>
                <w:sz w:val="26"/>
                <w:szCs w:val="26"/>
              </w:rPr>
              <w:t>المعدات:</w:t>
            </w:r>
          </w:p>
        </w:tc>
        <w:tc>
          <w:tcPr>
            <w:tcW w:w="6175" w:type="dxa"/>
            <w:shd w:val="clear" w:color="auto" w:fill="auto"/>
          </w:tcPr>
          <w:p w14:paraId="7383FA3F" w14:textId="77777777" w:rsidR="00417C86" w:rsidRPr="002F76FF" w:rsidRDefault="00417C86" w:rsidP="00417C86">
            <w:pPr>
              <w:pStyle w:val="ATABulletLevel01BodySlide"/>
              <w:rPr>
                <w:b/>
                <w:bCs w:val="0"/>
                <w:sz w:val="26"/>
                <w:szCs w:val="26"/>
              </w:rPr>
            </w:pPr>
            <w:r w:rsidRPr="002F76FF">
              <w:rPr>
                <w:b/>
                <w:bCs w:val="0"/>
                <w:sz w:val="26"/>
                <w:szCs w:val="26"/>
              </w:rPr>
              <w:t>حاسوب نقال</w:t>
            </w:r>
          </w:p>
          <w:p w14:paraId="29243B13" w14:textId="77777777" w:rsidR="00417C86" w:rsidRPr="002F76FF" w:rsidRDefault="00417C86" w:rsidP="00417C86">
            <w:pPr>
              <w:pStyle w:val="ATABulletLevel01BodySlide"/>
              <w:rPr>
                <w:b/>
                <w:bCs w:val="0"/>
                <w:sz w:val="26"/>
                <w:szCs w:val="26"/>
              </w:rPr>
            </w:pPr>
            <w:r w:rsidRPr="002F76FF">
              <w:rPr>
                <w:b/>
                <w:bCs w:val="0"/>
                <w:sz w:val="26"/>
                <w:szCs w:val="26"/>
              </w:rPr>
              <w:t>نموذج عرض التمرين الختامي</w:t>
            </w:r>
          </w:p>
          <w:p w14:paraId="6DFB08DD" w14:textId="77777777" w:rsidR="00417C86" w:rsidRPr="002F76FF" w:rsidRDefault="00417C86" w:rsidP="00417C86">
            <w:pPr>
              <w:pStyle w:val="ATABulletLevel01BodySlide"/>
              <w:rPr>
                <w:b/>
                <w:bCs w:val="0"/>
                <w:sz w:val="26"/>
                <w:szCs w:val="26"/>
              </w:rPr>
            </w:pPr>
            <w:r w:rsidRPr="002F76FF">
              <w:rPr>
                <w:b/>
                <w:bCs w:val="0"/>
                <w:sz w:val="26"/>
                <w:szCs w:val="26"/>
              </w:rPr>
              <w:t xml:space="preserve">ناقل تسلسلي عام </w:t>
            </w:r>
            <w:r w:rsidRPr="00DA3011">
              <w:rPr>
                <w:sz w:val="26"/>
                <w:szCs w:val="26"/>
                <w:rtl w:val="0"/>
              </w:rPr>
              <w:t>USB</w:t>
            </w:r>
          </w:p>
          <w:p w14:paraId="528FF2A1" w14:textId="2FC26A26" w:rsidR="00417C86" w:rsidRPr="002F76FF" w:rsidRDefault="00EB3663" w:rsidP="00417C86">
            <w:pPr>
              <w:pStyle w:val="ATABulletLevel01BodySlide"/>
              <w:rPr>
                <w:b/>
                <w:bCs w:val="0"/>
                <w:sz w:val="26"/>
                <w:szCs w:val="26"/>
              </w:rPr>
            </w:pPr>
            <w:r w:rsidRPr="002F76FF">
              <w:rPr>
                <w:b/>
                <w:bCs w:val="0"/>
                <w:sz w:val="26"/>
                <w:szCs w:val="26"/>
              </w:rPr>
              <w:t>ألواح الكتابة</w:t>
            </w:r>
          </w:p>
          <w:p w14:paraId="1F1350FF" w14:textId="77777777" w:rsidR="00417C86" w:rsidRPr="002F76FF" w:rsidRDefault="00417C86" w:rsidP="00417C86">
            <w:pPr>
              <w:pStyle w:val="ATABulletLevel01BodySlide"/>
              <w:rPr>
                <w:b/>
                <w:bCs w:val="0"/>
                <w:sz w:val="26"/>
                <w:szCs w:val="26"/>
              </w:rPr>
            </w:pPr>
            <w:r w:rsidRPr="002F76FF">
              <w:rPr>
                <w:b/>
                <w:bCs w:val="0"/>
                <w:sz w:val="26"/>
                <w:szCs w:val="26"/>
              </w:rPr>
              <w:t>كاميرات رقمية</w:t>
            </w:r>
          </w:p>
          <w:p w14:paraId="4316FE4F" w14:textId="0C63709E" w:rsidR="00417C86" w:rsidRPr="002F76FF" w:rsidRDefault="00417C86" w:rsidP="00417C86">
            <w:pPr>
              <w:pStyle w:val="ATABulletLevel01BodySlide"/>
              <w:rPr>
                <w:b/>
                <w:bCs w:val="0"/>
                <w:sz w:val="26"/>
                <w:szCs w:val="26"/>
              </w:rPr>
            </w:pPr>
            <w:r w:rsidRPr="002F76FF">
              <w:rPr>
                <w:b/>
                <w:bCs w:val="0"/>
                <w:sz w:val="26"/>
                <w:szCs w:val="26"/>
              </w:rPr>
              <w:t>أجهزة الليزر لتحديد المدى</w:t>
            </w:r>
          </w:p>
          <w:p w14:paraId="0C5912A0" w14:textId="77777777" w:rsidR="00F75790" w:rsidRPr="002F76FF" w:rsidRDefault="00417C86" w:rsidP="00417C86">
            <w:pPr>
              <w:pStyle w:val="ATABulletLevel01BodySlide"/>
              <w:rPr>
                <w:b/>
                <w:bCs w:val="0"/>
                <w:sz w:val="26"/>
                <w:szCs w:val="26"/>
              </w:rPr>
            </w:pPr>
            <w:r w:rsidRPr="002F76FF">
              <w:rPr>
                <w:b/>
                <w:bCs w:val="0"/>
                <w:sz w:val="26"/>
                <w:szCs w:val="26"/>
              </w:rPr>
              <w:t>يتعين الرجوع للوحدات 2 إلى 15، عند اللزوم</w:t>
            </w:r>
          </w:p>
          <w:p w14:paraId="5F170008" w14:textId="36EB6776" w:rsidR="000E5BBB" w:rsidRPr="002F76FF" w:rsidRDefault="000E5BBB" w:rsidP="000E5BBB">
            <w:pPr>
              <w:pStyle w:val="ATABody"/>
              <w:rPr>
                <w:b/>
                <w:sz w:val="26"/>
                <w:szCs w:val="26"/>
              </w:rPr>
            </w:pPr>
          </w:p>
        </w:tc>
      </w:tr>
      <w:tr w:rsidR="004C225E" w:rsidRPr="002F76FF" w14:paraId="78FC40C6" w14:textId="77777777" w:rsidTr="00F75790">
        <w:tc>
          <w:tcPr>
            <w:tcW w:w="2465" w:type="dxa"/>
            <w:shd w:val="clear" w:color="auto" w:fill="auto"/>
          </w:tcPr>
          <w:p w14:paraId="6D3D8109" w14:textId="004DF6A0" w:rsidR="004C225E" w:rsidRPr="002F76FF" w:rsidRDefault="004C225E" w:rsidP="004C225E">
            <w:pPr>
              <w:pStyle w:val="ATABody"/>
              <w:rPr>
                <w:b/>
                <w:sz w:val="26"/>
                <w:szCs w:val="26"/>
              </w:rPr>
            </w:pPr>
            <w:r w:rsidRPr="002F76FF">
              <w:rPr>
                <w:b/>
                <w:noProof/>
                <w:sz w:val="26"/>
                <w:szCs w:val="26"/>
                <w:lang w:eastAsia="en-US" w:bidi="ar-SA"/>
              </w:rPr>
              <w:drawing>
                <wp:inline distT="0" distB="0" distL="0" distR="0" wp14:anchorId="49FB13FE" wp14:editId="502C4D84">
                  <wp:extent cx="384048" cy="457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6B8C1B32" w14:textId="60B197E2" w:rsidR="004C225E" w:rsidRPr="002F76FF" w:rsidRDefault="003B239F" w:rsidP="004C225E">
            <w:pPr>
              <w:pStyle w:val="ATABody"/>
              <w:rPr>
                <w:b/>
                <w:sz w:val="26"/>
                <w:szCs w:val="26"/>
              </w:rPr>
            </w:pPr>
            <w:r w:rsidRPr="002F76FF">
              <w:rPr>
                <w:b/>
                <w:noProof/>
                <w:sz w:val="26"/>
                <w:szCs w:val="26"/>
                <w:lang w:eastAsia="en-US" w:bidi="ar-SA"/>
              </w:rPr>
              <w:drawing>
                <wp:inline distT="0" distB="0" distL="0" distR="0" wp14:anchorId="0D50C170" wp14:editId="4EA6AACA">
                  <wp:extent cx="384048" cy="457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rsidRPr="002F76FF">
              <w:rPr>
                <w:b/>
                <w:sz w:val="26"/>
                <w:szCs w:val="26"/>
              </w:rPr>
              <w:t xml:space="preserve"> </w:t>
            </w:r>
            <w:r w:rsidRPr="002F76FF">
              <w:rPr>
                <w:b/>
                <w:noProof/>
                <w:sz w:val="26"/>
                <w:szCs w:val="26"/>
                <w:lang w:eastAsia="en-US" w:bidi="ar-SA"/>
              </w:rPr>
              <w:drawing>
                <wp:inline distT="0" distB="0" distL="0" distR="0" wp14:anchorId="384CE5C3" wp14:editId="6AF2E3D8">
                  <wp:extent cx="384048" cy="457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rsidRPr="002F76FF">
              <w:rPr>
                <w:b/>
                <w:sz w:val="26"/>
                <w:szCs w:val="26"/>
              </w:rPr>
              <w:t xml:space="preserve"> </w:t>
            </w:r>
            <w:r w:rsidRPr="002F76FF">
              <w:rPr>
                <w:b/>
                <w:noProof/>
                <w:sz w:val="26"/>
                <w:szCs w:val="26"/>
                <w:lang w:eastAsia="en-US" w:bidi="ar-SA"/>
              </w:rPr>
              <w:drawing>
                <wp:inline distT="0" distB="0" distL="0" distR="0" wp14:anchorId="1CC99289" wp14:editId="031BB4DB">
                  <wp:extent cx="384048" cy="457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rsidRPr="002F76FF">
              <w:rPr>
                <w:b/>
                <w:noProof/>
                <w:sz w:val="26"/>
                <w:szCs w:val="26"/>
                <w:lang w:eastAsia="en-US" w:bidi="ar-SA"/>
              </w:rPr>
              <w:drawing>
                <wp:inline distT="0" distB="0" distL="0" distR="0" wp14:anchorId="181CA6CD" wp14:editId="58F5F1E0">
                  <wp:extent cx="384048" cy="4572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r>
    </w:tbl>
    <w:p w14:paraId="5F17000B" w14:textId="23CD2072" w:rsidR="00F75790" w:rsidRPr="002F76FF" w:rsidRDefault="005C14FD" w:rsidP="00F75790">
      <w:pPr>
        <w:pStyle w:val="ataHeading1"/>
        <w:rPr>
          <w:sz w:val="26"/>
          <w:szCs w:val="26"/>
        </w:rPr>
      </w:pPr>
      <w:r w:rsidRPr="00DA3011">
        <w:rPr>
          <w:b w:val="0"/>
          <w:bCs/>
          <w:sz w:val="26"/>
          <w:szCs w:val="26"/>
        </w:rPr>
        <w:t>التوجيهات</w:t>
      </w:r>
      <w:r w:rsidRPr="002F76FF">
        <w:rPr>
          <w:sz w:val="26"/>
          <w:szCs w:val="26"/>
        </w:rPr>
        <w:t>:</w:t>
      </w:r>
    </w:p>
    <w:p w14:paraId="48872FAF" w14:textId="77777777" w:rsidR="008E72DF" w:rsidRPr="002F76FF" w:rsidRDefault="00F75790" w:rsidP="005C14FD">
      <w:pPr>
        <w:pStyle w:val="ATANumLevel01BodySlide"/>
        <w:numPr>
          <w:ilvl w:val="0"/>
          <w:numId w:val="21"/>
        </w:numPr>
        <w:ind w:left="360" w:hanging="270"/>
        <w:rPr>
          <w:b/>
          <w:sz w:val="26"/>
          <w:szCs w:val="26"/>
        </w:rPr>
      </w:pPr>
      <w:r w:rsidRPr="002F76FF">
        <w:rPr>
          <w:b/>
          <w:sz w:val="26"/>
          <w:szCs w:val="26"/>
        </w:rPr>
        <w:t xml:space="preserve">سيستهل المشاركون الجزء 4 عن طريق استكمال أكبر قدر ممكن من المعلومات في الجداول من 9-12 بالفصل الدراسي. </w:t>
      </w:r>
    </w:p>
    <w:p w14:paraId="18366851" w14:textId="77777777" w:rsidR="008E72DF" w:rsidRPr="002F76FF" w:rsidRDefault="00F75790" w:rsidP="008E72DF">
      <w:pPr>
        <w:pStyle w:val="ATABulletLevel02BodySlide"/>
        <w:rPr>
          <w:b/>
          <w:bCs w:val="0"/>
          <w:sz w:val="26"/>
          <w:szCs w:val="26"/>
        </w:rPr>
      </w:pPr>
      <w:r w:rsidRPr="002F76FF">
        <w:rPr>
          <w:b/>
          <w:bCs w:val="0"/>
          <w:sz w:val="26"/>
          <w:szCs w:val="26"/>
        </w:rPr>
        <w:t xml:space="preserve">وبعد استكمال الجداول، سيقوم المشرفون بشرح الإجراءات الخاصة بزيارة الموقع. </w:t>
      </w:r>
    </w:p>
    <w:p w14:paraId="5F17000C" w14:textId="7891B6CC" w:rsidR="00F75790" w:rsidRPr="002F76FF" w:rsidRDefault="00F75790" w:rsidP="008E72DF">
      <w:pPr>
        <w:pStyle w:val="ATABulletLevel02BodySlide"/>
        <w:rPr>
          <w:b/>
          <w:bCs w:val="0"/>
          <w:sz w:val="26"/>
          <w:szCs w:val="26"/>
        </w:rPr>
      </w:pPr>
      <w:r w:rsidRPr="002F76FF">
        <w:rPr>
          <w:b/>
          <w:bCs w:val="0"/>
          <w:sz w:val="26"/>
          <w:szCs w:val="26"/>
        </w:rPr>
        <w:t xml:space="preserve">سيتم توفير وسائل المواصلات للإنتقال للموقع، والسماح للمشاركين بالبقاء بالموقع لمدة 3 ساعات لاستكمال التحليل والإنتهاء من الجداول 9-15. </w:t>
      </w:r>
    </w:p>
    <w:p w14:paraId="6B5E7439" w14:textId="77777777" w:rsidR="008E72DF" w:rsidRPr="002F76FF" w:rsidRDefault="00F75790" w:rsidP="005C14FD">
      <w:pPr>
        <w:pStyle w:val="ATANumLevel01BodySlide"/>
        <w:rPr>
          <w:b/>
          <w:sz w:val="26"/>
          <w:szCs w:val="26"/>
        </w:rPr>
      </w:pPr>
      <w:r w:rsidRPr="002F76FF">
        <w:rPr>
          <w:b/>
          <w:sz w:val="26"/>
          <w:szCs w:val="26"/>
        </w:rPr>
        <w:t xml:space="preserve">وخلال زيارة الموقع، برجاء التأكد من استخدام أدوات القياس لتوثيق القياسات بطريقة مفصلة لأقرب نقطة يمكن أن تقترب إليها سيارة من خارج النطاق الأمني. </w:t>
      </w:r>
    </w:p>
    <w:p w14:paraId="351EA280" w14:textId="77777777" w:rsidR="008E72DF" w:rsidRPr="002F76FF" w:rsidRDefault="00F75790" w:rsidP="005C14FD">
      <w:pPr>
        <w:pStyle w:val="ATANumLevel01BodySlide"/>
        <w:rPr>
          <w:b/>
          <w:sz w:val="26"/>
          <w:szCs w:val="26"/>
        </w:rPr>
      </w:pPr>
      <w:r w:rsidRPr="002F76FF">
        <w:rPr>
          <w:b/>
          <w:sz w:val="26"/>
          <w:szCs w:val="26"/>
        </w:rPr>
        <w:t xml:space="preserve">الرجاء كتابة هذه القياسات في </w:t>
      </w:r>
      <w:r w:rsidRPr="002F76FF">
        <w:rPr>
          <w:b/>
          <w:i/>
          <w:iCs/>
          <w:sz w:val="26"/>
          <w:szCs w:val="26"/>
        </w:rPr>
        <w:t>الجدول 15: القياسات في داخل الموقع.</w:t>
      </w:r>
      <w:r w:rsidRPr="002F76FF">
        <w:rPr>
          <w:b/>
          <w:sz w:val="26"/>
          <w:szCs w:val="26"/>
        </w:rPr>
        <w:t xml:space="preserve"> </w:t>
      </w:r>
    </w:p>
    <w:p w14:paraId="68548C9C" w14:textId="77777777" w:rsidR="008E72DF" w:rsidRPr="002F76FF" w:rsidRDefault="00F75790" w:rsidP="008E72DF">
      <w:pPr>
        <w:pStyle w:val="ATABulletLevel02BodySlide"/>
        <w:rPr>
          <w:b/>
          <w:bCs w:val="0"/>
          <w:sz w:val="26"/>
          <w:szCs w:val="26"/>
        </w:rPr>
      </w:pPr>
      <w:r w:rsidRPr="002F76FF">
        <w:rPr>
          <w:b/>
          <w:bCs w:val="0"/>
          <w:sz w:val="26"/>
          <w:szCs w:val="26"/>
        </w:rPr>
        <w:t xml:space="preserve">ستحتاج إلى هذه القياسات لاستكمال الجزء 5 من التمرين. </w:t>
      </w:r>
    </w:p>
    <w:p w14:paraId="5F17000D" w14:textId="0EA334EF" w:rsidR="00F75790" w:rsidRPr="002F76FF" w:rsidRDefault="00F75790" w:rsidP="008E72DF">
      <w:pPr>
        <w:pStyle w:val="ATABulletLevel02BodySlide"/>
        <w:rPr>
          <w:b/>
          <w:bCs w:val="0"/>
          <w:sz w:val="26"/>
          <w:szCs w:val="26"/>
        </w:rPr>
      </w:pPr>
      <w:r w:rsidRPr="002F76FF">
        <w:rPr>
          <w:b/>
          <w:bCs w:val="0"/>
          <w:sz w:val="26"/>
          <w:szCs w:val="26"/>
        </w:rPr>
        <w:t>يجب تحديد أقرب نقطة يمكن أن تقترب إليها سيارة إلى المنشأة من الخارج (منطقة عامة أو نقطة نفاذ) ثم بعد ذلك قياس المسافة بين أقرب نقطة وصول وحتى المنشأة نفسها.</w:t>
      </w:r>
    </w:p>
    <w:p w14:paraId="26327CC2" w14:textId="77777777" w:rsidR="008E72DF" w:rsidRPr="002F76FF" w:rsidRDefault="00F75790" w:rsidP="005C14FD">
      <w:pPr>
        <w:pStyle w:val="ATANumLevel01BodySlide"/>
        <w:rPr>
          <w:b/>
          <w:sz w:val="26"/>
          <w:szCs w:val="26"/>
        </w:rPr>
      </w:pPr>
      <w:r w:rsidRPr="002F76FF">
        <w:rPr>
          <w:b/>
          <w:sz w:val="26"/>
          <w:szCs w:val="26"/>
        </w:rPr>
        <w:t xml:space="preserve">يتعين الرجوع للجزء 1 من هذا التمرين للحصول على قائمة بالصور التي تريد التقاطها أثناء التواجد بالموقع. </w:t>
      </w:r>
    </w:p>
    <w:p w14:paraId="75F3367B" w14:textId="77777777" w:rsidR="008E72DF" w:rsidRPr="002F76FF" w:rsidRDefault="00F75790" w:rsidP="008E72DF">
      <w:pPr>
        <w:pStyle w:val="ATABulletLevel02BodySlide"/>
        <w:rPr>
          <w:b/>
          <w:bCs w:val="0"/>
          <w:sz w:val="26"/>
          <w:szCs w:val="26"/>
        </w:rPr>
      </w:pPr>
      <w:r w:rsidRPr="002F76FF">
        <w:rPr>
          <w:b/>
          <w:bCs w:val="0"/>
          <w:sz w:val="26"/>
          <w:szCs w:val="26"/>
        </w:rPr>
        <w:t xml:space="preserve">سيتم توزيع كاميرا رقمية على كل مجموعة لالتقاط الصور بالموقع. </w:t>
      </w:r>
    </w:p>
    <w:p w14:paraId="11181C60" w14:textId="77777777" w:rsidR="008E72DF" w:rsidRPr="002F76FF" w:rsidRDefault="00F75790" w:rsidP="008E72DF">
      <w:pPr>
        <w:pStyle w:val="ATABulletLevel02BodySlide"/>
        <w:rPr>
          <w:b/>
          <w:bCs w:val="0"/>
          <w:sz w:val="26"/>
          <w:szCs w:val="26"/>
        </w:rPr>
      </w:pPr>
      <w:r w:rsidRPr="002F76FF">
        <w:rPr>
          <w:b/>
          <w:bCs w:val="0"/>
          <w:sz w:val="26"/>
          <w:szCs w:val="26"/>
        </w:rPr>
        <w:t xml:space="preserve">برجاء التأكد من مراعاة واحترام رغبة المنشأة المضيفة إذا كانت هناك أية تحفظات بشأن عدم تصوير مناطق معينة. </w:t>
      </w:r>
    </w:p>
    <w:p w14:paraId="5F17000E" w14:textId="6505499E" w:rsidR="00F75790" w:rsidRPr="002F76FF" w:rsidRDefault="00F75790" w:rsidP="008E72DF">
      <w:pPr>
        <w:pStyle w:val="ATABulletLevel02BodySlide"/>
        <w:rPr>
          <w:b/>
          <w:bCs w:val="0"/>
          <w:sz w:val="26"/>
          <w:szCs w:val="26"/>
        </w:rPr>
      </w:pPr>
      <w:r w:rsidRPr="002F76FF">
        <w:rPr>
          <w:b/>
          <w:bCs w:val="0"/>
          <w:sz w:val="26"/>
          <w:szCs w:val="26"/>
        </w:rPr>
        <w:t>فبعد الحصول على موافقة مدير الموقع بالمنشأة، يمكنك استخدام الكاميرا لتوثيق أقرب منطقة نفاذ في موقف السيارات بالنسبة لموقع المنشأة، بالإضافة إلى الصور التي قمت بتوثيقها في الجزء 1 من التمرين أيضا:</w:t>
      </w:r>
    </w:p>
    <w:p w14:paraId="5F17000F" w14:textId="77777777" w:rsidR="00F75790" w:rsidRPr="002F76FF" w:rsidRDefault="00F75790" w:rsidP="005C14FD">
      <w:pPr>
        <w:pStyle w:val="ATABulletLevel02BodySlide"/>
        <w:rPr>
          <w:b/>
          <w:bCs w:val="0"/>
          <w:sz w:val="26"/>
          <w:szCs w:val="26"/>
        </w:rPr>
      </w:pPr>
      <w:r w:rsidRPr="002F76FF">
        <w:rPr>
          <w:b/>
          <w:bCs w:val="0"/>
          <w:sz w:val="26"/>
          <w:szCs w:val="26"/>
        </w:rPr>
        <w:t>مواقع الدخول والخروج</w:t>
      </w:r>
    </w:p>
    <w:p w14:paraId="5F170010" w14:textId="77777777" w:rsidR="00F75790" w:rsidRPr="002F76FF" w:rsidRDefault="00F75790" w:rsidP="005C14FD">
      <w:pPr>
        <w:pStyle w:val="ATABulletLevel02BodySlide"/>
        <w:rPr>
          <w:b/>
          <w:bCs w:val="0"/>
          <w:sz w:val="26"/>
          <w:szCs w:val="26"/>
        </w:rPr>
      </w:pPr>
      <w:r w:rsidRPr="002F76FF">
        <w:rPr>
          <w:b/>
          <w:bCs w:val="0"/>
          <w:sz w:val="26"/>
          <w:szCs w:val="26"/>
        </w:rPr>
        <w:t>الحواجز</w:t>
      </w:r>
    </w:p>
    <w:p w14:paraId="5F170011" w14:textId="77777777" w:rsidR="00F75790" w:rsidRPr="002F76FF" w:rsidRDefault="00F75790" w:rsidP="005C14FD">
      <w:pPr>
        <w:pStyle w:val="ATABulletLevel02BodySlide"/>
        <w:rPr>
          <w:b/>
          <w:bCs w:val="0"/>
          <w:sz w:val="26"/>
          <w:szCs w:val="26"/>
        </w:rPr>
      </w:pPr>
      <w:r w:rsidRPr="002F76FF">
        <w:rPr>
          <w:b/>
          <w:bCs w:val="0"/>
          <w:sz w:val="26"/>
          <w:szCs w:val="26"/>
        </w:rPr>
        <w:t>التدابير الأمنية التي يبدو أنها تعمل بصورة جيدة</w:t>
      </w:r>
    </w:p>
    <w:p w14:paraId="5F170012" w14:textId="77777777" w:rsidR="00F75790" w:rsidRPr="002F76FF" w:rsidRDefault="00F75790" w:rsidP="005C14FD">
      <w:pPr>
        <w:pStyle w:val="ATABulletLevel02BodySlide"/>
        <w:rPr>
          <w:b/>
          <w:bCs w:val="0"/>
          <w:sz w:val="26"/>
          <w:szCs w:val="26"/>
        </w:rPr>
      </w:pPr>
      <w:r w:rsidRPr="002F76FF">
        <w:rPr>
          <w:b/>
          <w:bCs w:val="0"/>
          <w:sz w:val="26"/>
          <w:szCs w:val="26"/>
        </w:rPr>
        <w:t>التدابير الأمنية التي تحتاج إلى تحسينات</w:t>
      </w:r>
    </w:p>
    <w:p w14:paraId="5F170013" w14:textId="77777777" w:rsidR="00F75790" w:rsidRPr="002F76FF" w:rsidRDefault="00F75790" w:rsidP="005C14FD">
      <w:pPr>
        <w:pStyle w:val="ATABulletLevel02BodySlide"/>
        <w:rPr>
          <w:b/>
          <w:bCs w:val="0"/>
          <w:sz w:val="26"/>
          <w:szCs w:val="26"/>
        </w:rPr>
      </w:pPr>
      <w:r w:rsidRPr="002F76FF">
        <w:rPr>
          <w:b/>
          <w:bCs w:val="0"/>
          <w:sz w:val="26"/>
          <w:szCs w:val="26"/>
        </w:rPr>
        <w:t>عناصر الأمن</w:t>
      </w:r>
    </w:p>
    <w:p w14:paraId="5F170014" w14:textId="77777777" w:rsidR="00F75790" w:rsidRPr="002F76FF" w:rsidRDefault="00F75790" w:rsidP="005C14FD">
      <w:pPr>
        <w:pStyle w:val="ATABulletLevel02BodySlide"/>
        <w:rPr>
          <w:b/>
          <w:bCs w:val="0"/>
          <w:sz w:val="26"/>
          <w:szCs w:val="26"/>
        </w:rPr>
      </w:pPr>
      <w:r w:rsidRPr="002F76FF">
        <w:rPr>
          <w:b/>
          <w:bCs w:val="0"/>
          <w:sz w:val="26"/>
          <w:szCs w:val="26"/>
        </w:rPr>
        <w:lastRenderedPageBreak/>
        <w:t>المنشآت الحرجة الأخرى في المنطقة المباشرة للجوار</w:t>
      </w:r>
    </w:p>
    <w:p w14:paraId="5F170015" w14:textId="77777777" w:rsidR="00F75790" w:rsidRPr="002F76FF" w:rsidRDefault="00F75790" w:rsidP="005C14FD">
      <w:pPr>
        <w:pStyle w:val="ATABulletLevel02BodySlide"/>
        <w:rPr>
          <w:b/>
          <w:bCs w:val="0"/>
          <w:sz w:val="26"/>
          <w:szCs w:val="26"/>
        </w:rPr>
      </w:pPr>
      <w:r w:rsidRPr="002F76FF">
        <w:rPr>
          <w:b/>
          <w:bCs w:val="0"/>
          <w:sz w:val="26"/>
          <w:szCs w:val="26"/>
        </w:rPr>
        <w:t>التهديدات الأخرى في المنطقة المباشرة للجوار (المنطقة المتاخمة)</w:t>
      </w:r>
    </w:p>
    <w:p w14:paraId="5F170016" w14:textId="77777777" w:rsidR="00F75790" w:rsidRPr="002F76FF" w:rsidRDefault="00F75790" w:rsidP="005C14FD">
      <w:pPr>
        <w:pStyle w:val="ATABulletLevel02BodySlide"/>
        <w:rPr>
          <w:b/>
          <w:bCs w:val="0"/>
          <w:sz w:val="26"/>
          <w:szCs w:val="26"/>
        </w:rPr>
      </w:pPr>
      <w:r w:rsidRPr="002F76FF">
        <w:rPr>
          <w:b/>
          <w:bCs w:val="0"/>
          <w:sz w:val="26"/>
          <w:szCs w:val="26"/>
        </w:rPr>
        <w:t>منطقة رصف السيارات</w:t>
      </w:r>
    </w:p>
    <w:p w14:paraId="16E61BD3" w14:textId="256107A0" w:rsidR="008E72DF" w:rsidRPr="002F76FF" w:rsidRDefault="00F75790" w:rsidP="006D11CC">
      <w:pPr>
        <w:pStyle w:val="ataNumberedList"/>
        <w:numPr>
          <w:ilvl w:val="0"/>
          <w:numId w:val="6"/>
        </w:numPr>
        <w:ind w:left="360"/>
        <w:rPr>
          <w:b/>
          <w:sz w:val="26"/>
          <w:szCs w:val="26"/>
        </w:rPr>
      </w:pPr>
      <w:r w:rsidRPr="002F76FF">
        <w:rPr>
          <w:b/>
          <w:i/>
          <w:iCs/>
          <w:sz w:val="26"/>
          <w:szCs w:val="26"/>
        </w:rPr>
        <w:t>بشأن الجدول 9: المرحلة 1 — التخطيط للفحص الأمني والتحقق،</w:t>
      </w:r>
      <w:r w:rsidRPr="002F76FF">
        <w:rPr>
          <w:b/>
          <w:sz w:val="26"/>
          <w:szCs w:val="26"/>
        </w:rPr>
        <w:t xml:space="preserve"> ناقش ما هي الأعمال الواجب القيام بها قبل عمل الفحص الأمني والتحقق. </w:t>
      </w:r>
    </w:p>
    <w:p w14:paraId="5F170017" w14:textId="741CE3AB" w:rsidR="00F75790" w:rsidRPr="002F76FF" w:rsidRDefault="008E72DF" w:rsidP="006D11CC">
      <w:pPr>
        <w:pStyle w:val="ataNumberedList"/>
        <w:numPr>
          <w:ilvl w:val="0"/>
          <w:numId w:val="6"/>
        </w:numPr>
        <w:ind w:left="360"/>
        <w:rPr>
          <w:b/>
          <w:sz w:val="26"/>
          <w:szCs w:val="26"/>
        </w:rPr>
      </w:pPr>
      <w:r w:rsidRPr="002F76FF">
        <w:rPr>
          <w:b/>
          <w:sz w:val="26"/>
          <w:szCs w:val="26"/>
        </w:rPr>
        <w:t xml:space="preserve">برجاء كتابة تلك الأعمال في الجدول 9. فعلى سبيل المثال، قبل عمل الفحص، يتعين ان يقوم أعضاء الفريق بجمع ومراجعة الوثائق ذات الصلة التي تصف موقع المنشأة الحيوية المنتقاة بالبنية الأساسية الحرجة (مواقع الأبنية، ومواقع الأصول الحرجة الحساسة، ومسارات استجابات القوة الأمنية). </w:t>
      </w:r>
    </w:p>
    <w:p w14:paraId="13363B08" w14:textId="21AB8D83" w:rsidR="008E72DF" w:rsidRPr="002F76FF" w:rsidRDefault="00F75790" w:rsidP="005C14FD">
      <w:pPr>
        <w:pStyle w:val="ATANumLevel01BodySlide"/>
        <w:rPr>
          <w:b/>
          <w:sz w:val="26"/>
          <w:szCs w:val="26"/>
        </w:rPr>
      </w:pPr>
      <w:r w:rsidRPr="002F76FF">
        <w:rPr>
          <w:b/>
          <w:i/>
          <w:iCs/>
          <w:sz w:val="26"/>
          <w:szCs w:val="26"/>
        </w:rPr>
        <w:t>بشأن الجدول 10: المرحلة 2 — القائمة المرجعية للفحص الأمني والتحقق (السياسات والإجراءات)،</w:t>
      </w:r>
      <w:r w:rsidRPr="002F76FF">
        <w:rPr>
          <w:b/>
          <w:sz w:val="26"/>
          <w:szCs w:val="26"/>
        </w:rPr>
        <w:t xml:space="preserve"> مطلوب الرجوع للجدول 2؛</w:t>
      </w:r>
      <w:r w:rsidRPr="002F76FF">
        <w:rPr>
          <w:b/>
          <w:i/>
          <w:iCs/>
          <w:sz w:val="26"/>
          <w:szCs w:val="26"/>
        </w:rPr>
        <w:t xml:space="preserve"> تقييم البنية التحتية الحيوية وبيان تحليل التهديد</w:t>
      </w:r>
      <w:r w:rsidRPr="002F76FF">
        <w:rPr>
          <w:b/>
          <w:sz w:val="26"/>
          <w:szCs w:val="26"/>
        </w:rPr>
        <w:t xml:space="preserve"> - الذي قام الدارسون باستكماله في وقت سابق من هذا التمرين. </w:t>
      </w:r>
    </w:p>
    <w:p w14:paraId="21DFD440" w14:textId="77777777" w:rsidR="008E72DF" w:rsidRPr="002F76FF" w:rsidRDefault="00F75790" w:rsidP="008E72DF">
      <w:pPr>
        <w:pStyle w:val="ATABulletLevel02BodySlide"/>
        <w:rPr>
          <w:b/>
          <w:bCs w:val="0"/>
          <w:sz w:val="26"/>
          <w:szCs w:val="26"/>
        </w:rPr>
      </w:pPr>
      <w:r w:rsidRPr="002F76FF">
        <w:rPr>
          <w:b/>
          <w:bCs w:val="0"/>
          <w:sz w:val="26"/>
          <w:szCs w:val="26"/>
        </w:rPr>
        <w:t xml:space="preserve">يتعين النظر في التهديد الذي تم التعرف عليه والسياسات والاجراءات القائمة فيما يختص بأمن المنشأة الحيوية في البنية الأساسية الحرجة موضع الإختيار. </w:t>
      </w:r>
    </w:p>
    <w:p w14:paraId="4AC8EA54" w14:textId="77777777" w:rsidR="008E72DF" w:rsidRPr="002F76FF" w:rsidRDefault="00F75790" w:rsidP="008E72DF">
      <w:pPr>
        <w:pStyle w:val="ATABulletLevel02BodySlide"/>
        <w:rPr>
          <w:b/>
          <w:bCs w:val="0"/>
          <w:sz w:val="26"/>
          <w:szCs w:val="26"/>
        </w:rPr>
      </w:pPr>
      <w:r w:rsidRPr="002F76FF">
        <w:rPr>
          <w:b/>
          <w:bCs w:val="0"/>
          <w:sz w:val="26"/>
          <w:szCs w:val="26"/>
        </w:rPr>
        <w:t xml:space="preserve">ثم بعد ذلك، يتعين وضع الأسئلة التي يجب أن تطرح على مائدة البحث بشأن السياسات والإجراءات عند القيام بعمل الفحص الأمني والتحقق في اثناء زيارة الموقع. </w:t>
      </w:r>
    </w:p>
    <w:p w14:paraId="5F170018" w14:textId="18D2816B" w:rsidR="00F75790" w:rsidRPr="002F76FF" w:rsidRDefault="00F75790" w:rsidP="008E72DF">
      <w:pPr>
        <w:pStyle w:val="ATABulletLevel02BodySlide"/>
        <w:rPr>
          <w:b/>
          <w:bCs w:val="0"/>
          <w:sz w:val="26"/>
          <w:szCs w:val="26"/>
        </w:rPr>
      </w:pPr>
      <w:r w:rsidRPr="002F76FF">
        <w:rPr>
          <w:b/>
          <w:bCs w:val="0"/>
          <w:sz w:val="26"/>
          <w:szCs w:val="26"/>
        </w:rPr>
        <w:t xml:space="preserve">خلال زيارة الموقع، برجاء التاكد من تدوين أوجه القصور في نهاية الجدول 10. </w:t>
      </w:r>
    </w:p>
    <w:p w14:paraId="5EBBA4BC" w14:textId="0C5F320A" w:rsidR="008E72DF" w:rsidRPr="002F76FF" w:rsidRDefault="00F75790" w:rsidP="005C14FD">
      <w:pPr>
        <w:pStyle w:val="ATANumLevel01BodySlide"/>
        <w:rPr>
          <w:b/>
          <w:sz w:val="26"/>
          <w:szCs w:val="26"/>
        </w:rPr>
      </w:pPr>
      <w:r w:rsidRPr="002F76FF">
        <w:rPr>
          <w:b/>
          <w:i/>
          <w:iCs/>
          <w:sz w:val="26"/>
          <w:szCs w:val="26"/>
        </w:rPr>
        <w:t>بشأن الجدول 11: المرحلة 2 — القائمة المرجعية للفحص الأمني والتحقق (القوة الأمنية)،</w:t>
      </w:r>
      <w:r w:rsidRPr="002F76FF">
        <w:rPr>
          <w:b/>
          <w:sz w:val="26"/>
          <w:szCs w:val="26"/>
        </w:rPr>
        <w:t xml:space="preserve"> الرجوع للجدول 2.</w:t>
      </w:r>
      <w:r w:rsidRPr="002F76FF">
        <w:rPr>
          <w:b/>
          <w:i/>
          <w:iCs/>
          <w:sz w:val="26"/>
          <w:szCs w:val="26"/>
        </w:rPr>
        <w:t xml:space="preserve"> تقييم البنية التحتية الحيوية وبيان تحليل التهديد</w:t>
      </w:r>
      <w:r w:rsidRPr="002F76FF">
        <w:rPr>
          <w:b/>
          <w:sz w:val="26"/>
          <w:szCs w:val="26"/>
        </w:rPr>
        <w:t xml:space="preserve"> - الذي قام الدارسون باستكماله في وقت سابق من هذا التمرين. </w:t>
      </w:r>
    </w:p>
    <w:p w14:paraId="578C8822" w14:textId="77777777" w:rsidR="008E72DF" w:rsidRPr="002F76FF" w:rsidRDefault="00F75790" w:rsidP="008E72DF">
      <w:pPr>
        <w:pStyle w:val="ATABulletLevel02BodySlide"/>
        <w:rPr>
          <w:b/>
          <w:bCs w:val="0"/>
          <w:sz w:val="26"/>
          <w:szCs w:val="26"/>
        </w:rPr>
      </w:pPr>
      <w:r w:rsidRPr="002F76FF">
        <w:rPr>
          <w:b/>
          <w:bCs w:val="0"/>
          <w:sz w:val="26"/>
          <w:szCs w:val="26"/>
        </w:rPr>
        <w:t xml:space="preserve">النظر في التهديد الذي تم التعرف عليه والتدابير المضادة الأمنية القائمة فيما يختص بأمن المنشأة الحرجة موضع الإختيار. </w:t>
      </w:r>
    </w:p>
    <w:p w14:paraId="114F2F73" w14:textId="77777777" w:rsidR="008E72DF" w:rsidRPr="002F76FF" w:rsidRDefault="00F75790" w:rsidP="008E72DF">
      <w:pPr>
        <w:pStyle w:val="ATABulletLevel02BodySlide"/>
        <w:rPr>
          <w:b/>
          <w:bCs w:val="0"/>
          <w:sz w:val="26"/>
          <w:szCs w:val="26"/>
        </w:rPr>
      </w:pPr>
      <w:r w:rsidRPr="002F76FF">
        <w:rPr>
          <w:b/>
          <w:bCs w:val="0"/>
          <w:sz w:val="26"/>
          <w:szCs w:val="26"/>
        </w:rPr>
        <w:t xml:space="preserve">ثم بعد ذلك، يتعين وضع الأسئلة التي يجب أن تطرح على مائدة البحث بشأن التدابير الأمنية المضادة عند القيام بعمل الفحص الأمني والتحقق. </w:t>
      </w:r>
    </w:p>
    <w:p w14:paraId="5F170019" w14:textId="25DC022E" w:rsidR="00F75790" w:rsidRPr="002F76FF" w:rsidRDefault="00F75790" w:rsidP="008E72DF">
      <w:pPr>
        <w:pStyle w:val="ATABulletLevel02BodySlide"/>
        <w:rPr>
          <w:b/>
          <w:bCs w:val="0"/>
          <w:sz w:val="26"/>
          <w:szCs w:val="26"/>
        </w:rPr>
      </w:pPr>
      <w:r w:rsidRPr="002F76FF">
        <w:rPr>
          <w:b/>
          <w:bCs w:val="0"/>
          <w:sz w:val="26"/>
          <w:szCs w:val="26"/>
        </w:rPr>
        <w:t>خلال زيارة الموقع، برجاء التاكد من تدوين أوجه القصور في نهاية الجدول 11.</w:t>
      </w:r>
    </w:p>
    <w:p w14:paraId="044C696B" w14:textId="5A3CACC5" w:rsidR="008E72DF" w:rsidRPr="002F76FF" w:rsidRDefault="00F75790" w:rsidP="005C14FD">
      <w:pPr>
        <w:pStyle w:val="ATANumLevel01BodySlide"/>
        <w:rPr>
          <w:b/>
          <w:sz w:val="26"/>
          <w:szCs w:val="26"/>
        </w:rPr>
      </w:pPr>
      <w:r w:rsidRPr="002F76FF">
        <w:rPr>
          <w:b/>
          <w:i/>
          <w:iCs/>
          <w:sz w:val="26"/>
          <w:szCs w:val="26"/>
        </w:rPr>
        <w:t>بشأن الجدول 12: المرحلة 2 — القائمة المرجعية للفحص الأمني والتحقق (التكنولوجيا)،</w:t>
      </w:r>
      <w:r w:rsidRPr="002F76FF">
        <w:rPr>
          <w:b/>
          <w:sz w:val="26"/>
          <w:szCs w:val="26"/>
        </w:rPr>
        <w:t xml:space="preserve"> الرجوع للجدول 2.</w:t>
      </w:r>
      <w:r w:rsidRPr="002F76FF">
        <w:rPr>
          <w:b/>
          <w:i/>
          <w:iCs/>
          <w:sz w:val="26"/>
          <w:szCs w:val="26"/>
        </w:rPr>
        <w:t xml:space="preserve"> تقييم البنية التحتية الحيوية وبيان تحليل التهديد</w:t>
      </w:r>
      <w:r w:rsidRPr="002F76FF">
        <w:rPr>
          <w:b/>
          <w:sz w:val="26"/>
          <w:szCs w:val="26"/>
        </w:rPr>
        <w:t xml:space="preserve"> - الذي قام الدارسون باستكماله في وقت سابق من هذا التمرين. </w:t>
      </w:r>
    </w:p>
    <w:p w14:paraId="5982BEAA" w14:textId="77777777" w:rsidR="008E72DF" w:rsidRPr="002F76FF" w:rsidRDefault="00F75790" w:rsidP="008E72DF">
      <w:pPr>
        <w:pStyle w:val="ATABulletLevel02BodySlide"/>
        <w:rPr>
          <w:b/>
          <w:bCs w:val="0"/>
          <w:sz w:val="26"/>
          <w:szCs w:val="26"/>
        </w:rPr>
      </w:pPr>
      <w:r w:rsidRPr="002F76FF">
        <w:rPr>
          <w:b/>
          <w:bCs w:val="0"/>
          <w:sz w:val="26"/>
          <w:szCs w:val="26"/>
        </w:rPr>
        <w:t xml:space="preserve">النظر في التهديد الذي تم التعرف عليه والتكنولوجيا الأمنية القائمة فيما يختص بأمن المنشأة الحرجة موضع الإختيار. </w:t>
      </w:r>
    </w:p>
    <w:p w14:paraId="3C799B47" w14:textId="77777777" w:rsidR="008E72DF" w:rsidRPr="002F76FF" w:rsidRDefault="00F75790" w:rsidP="008E72DF">
      <w:pPr>
        <w:pStyle w:val="ATABulletLevel02BodySlide"/>
        <w:rPr>
          <w:b/>
          <w:bCs w:val="0"/>
          <w:sz w:val="26"/>
          <w:szCs w:val="26"/>
        </w:rPr>
      </w:pPr>
      <w:r w:rsidRPr="002F76FF">
        <w:rPr>
          <w:b/>
          <w:bCs w:val="0"/>
          <w:sz w:val="26"/>
          <w:szCs w:val="26"/>
        </w:rPr>
        <w:t xml:space="preserve">ثم بعد ذلك، يتعين وضع الأسئلة التي يجب أن تطرح على مائدة البحث بشأن التدابير الأمنية المضادة التكنولوجية عند القيام بعمل الفحص الأمني والتحقق. </w:t>
      </w:r>
    </w:p>
    <w:p w14:paraId="5F17001A" w14:textId="2046C8BD" w:rsidR="00F75790" w:rsidRPr="002F76FF" w:rsidRDefault="00F75790" w:rsidP="008E72DF">
      <w:pPr>
        <w:pStyle w:val="ATABulletLevel02BodySlide"/>
        <w:rPr>
          <w:b/>
          <w:bCs w:val="0"/>
          <w:sz w:val="26"/>
          <w:szCs w:val="26"/>
        </w:rPr>
      </w:pPr>
      <w:r w:rsidRPr="002F76FF">
        <w:rPr>
          <w:b/>
          <w:bCs w:val="0"/>
          <w:sz w:val="26"/>
          <w:szCs w:val="26"/>
        </w:rPr>
        <w:t xml:space="preserve">خلال زيارة الموقع، برجاء التاكد من تدوين أوجه القصور في نهاية الجدول 12. </w:t>
      </w:r>
    </w:p>
    <w:p w14:paraId="568FBB3F" w14:textId="3E399F6F" w:rsidR="008E72DF" w:rsidRPr="002F76FF" w:rsidRDefault="00F75790" w:rsidP="001E5CA7">
      <w:pPr>
        <w:pStyle w:val="ATANumLevel01BodySlide"/>
        <w:ind w:left="360" w:hanging="360"/>
        <w:rPr>
          <w:b/>
          <w:sz w:val="26"/>
          <w:szCs w:val="26"/>
        </w:rPr>
      </w:pPr>
      <w:r w:rsidRPr="002F76FF">
        <w:rPr>
          <w:b/>
          <w:sz w:val="26"/>
          <w:szCs w:val="26"/>
        </w:rPr>
        <w:t xml:space="preserve">وبمجرد التواجد بالموقع، يجب استكمال </w:t>
      </w:r>
      <w:r w:rsidRPr="002F76FF">
        <w:rPr>
          <w:b/>
          <w:i/>
          <w:iCs/>
          <w:sz w:val="26"/>
          <w:szCs w:val="26"/>
        </w:rPr>
        <w:t>الجدول 13: المرحلة 2 —  الفحص الأمني والتحقق (التوصيات الأولية).</w:t>
      </w:r>
      <w:r w:rsidRPr="002F76FF">
        <w:rPr>
          <w:b/>
          <w:sz w:val="26"/>
          <w:szCs w:val="26"/>
        </w:rPr>
        <w:t xml:space="preserve"> </w:t>
      </w:r>
    </w:p>
    <w:p w14:paraId="5D738038" w14:textId="77777777" w:rsidR="008E72DF" w:rsidRPr="002F76FF" w:rsidRDefault="00F75790" w:rsidP="008E72DF">
      <w:pPr>
        <w:pStyle w:val="ATABulletLevel02BodySlide"/>
        <w:rPr>
          <w:b/>
          <w:bCs w:val="0"/>
          <w:sz w:val="26"/>
          <w:szCs w:val="26"/>
        </w:rPr>
      </w:pPr>
      <w:r w:rsidRPr="002F76FF">
        <w:rPr>
          <w:b/>
          <w:bCs w:val="0"/>
          <w:sz w:val="26"/>
          <w:szCs w:val="26"/>
        </w:rPr>
        <w:t xml:space="preserve">ستناقش التوصيات الأولية الخاصة بالتدابير الأمنية المضادة فيما يتعلق بالمنشأة المختارة بشأن النطاقات الثلاثة: السياسات والإجراءات، والقوة الأمنية، والتكنولوجيا. </w:t>
      </w:r>
    </w:p>
    <w:p w14:paraId="4084C7D9" w14:textId="77777777" w:rsidR="008E72DF" w:rsidRPr="002F76FF" w:rsidRDefault="00F75790" w:rsidP="008E72DF">
      <w:pPr>
        <w:pStyle w:val="ATABulletLevel02BodySlide"/>
        <w:rPr>
          <w:b/>
          <w:bCs w:val="0"/>
          <w:sz w:val="26"/>
          <w:szCs w:val="26"/>
        </w:rPr>
      </w:pPr>
      <w:r w:rsidRPr="002F76FF">
        <w:rPr>
          <w:b/>
          <w:bCs w:val="0"/>
          <w:sz w:val="26"/>
          <w:szCs w:val="26"/>
        </w:rPr>
        <w:t xml:space="preserve">لاحظ أن كل مشارك سيحتاج أيضا إلى وضع قائمة بثلاثة دوائر على الأقل يقوم بترشيح إجراء اختبارات الأداء المحدود. </w:t>
      </w:r>
    </w:p>
    <w:p w14:paraId="25ACEAF7" w14:textId="77777777" w:rsidR="008E72DF" w:rsidRPr="002F76FF" w:rsidRDefault="008E72DF" w:rsidP="001E5CA7">
      <w:pPr>
        <w:pStyle w:val="ATANumLevel01BodySlide"/>
        <w:ind w:left="360" w:hanging="360"/>
        <w:rPr>
          <w:b/>
          <w:sz w:val="26"/>
          <w:szCs w:val="26"/>
        </w:rPr>
      </w:pPr>
      <w:r w:rsidRPr="002F76FF">
        <w:rPr>
          <w:b/>
          <w:sz w:val="26"/>
          <w:szCs w:val="26"/>
        </w:rPr>
        <w:t xml:space="preserve">يجب توثيق الإجابات في نهاية الجدول 13 في المساحات المخصصة لذلك. </w:t>
      </w:r>
    </w:p>
    <w:p w14:paraId="3315BDEF" w14:textId="77777777" w:rsidR="008E72DF" w:rsidRPr="002F76FF" w:rsidRDefault="00F75790" w:rsidP="008E72DF">
      <w:pPr>
        <w:pStyle w:val="ATABulletLevel02BodySlide"/>
        <w:rPr>
          <w:b/>
          <w:bCs w:val="0"/>
          <w:sz w:val="26"/>
          <w:szCs w:val="26"/>
        </w:rPr>
      </w:pPr>
      <w:r w:rsidRPr="002F76FF">
        <w:rPr>
          <w:b/>
          <w:bCs w:val="0"/>
          <w:sz w:val="26"/>
          <w:szCs w:val="26"/>
        </w:rPr>
        <w:t xml:space="preserve">يجب أن تكون التوصيات ذات صلة مباشرة ببيان تحليل التهديد ونتائج الفحص الأمني والتحقق. </w:t>
      </w:r>
    </w:p>
    <w:p w14:paraId="5F17001B" w14:textId="64243C95" w:rsidR="00F75790" w:rsidRPr="002F76FF" w:rsidRDefault="00F75790" w:rsidP="008E72DF">
      <w:pPr>
        <w:pStyle w:val="ATABulletLevel02BodySlide"/>
        <w:rPr>
          <w:b/>
          <w:bCs w:val="0"/>
          <w:sz w:val="26"/>
          <w:szCs w:val="26"/>
        </w:rPr>
      </w:pPr>
      <w:r w:rsidRPr="002F76FF">
        <w:rPr>
          <w:b/>
          <w:bCs w:val="0"/>
          <w:sz w:val="26"/>
          <w:szCs w:val="26"/>
        </w:rPr>
        <w:lastRenderedPageBreak/>
        <w:t xml:space="preserve">يتعين أن تكون كافة التوصيات مبنية على المعلومات المعروفة وأفضل مشورة جماعية للفريق فيما يتعلق بالتحسينات الخاصة بالتدابير الأمنية المضادة المقبولة وذات الجدوى الإقتصادية. </w:t>
      </w:r>
    </w:p>
    <w:p w14:paraId="0C4D5BAA" w14:textId="5B0E88B9" w:rsidR="0008262B" w:rsidRPr="002F76FF" w:rsidRDefault="00F75790" w:rsidP="001E5CA7">
      <w:pPr>
        <w:pStyle w:val="ATANumLevel01BodySlide"/>
        <w:ind w:left="360" w:hanging="360"/>
        <w:rPr>
          <w:b/>
          <w:sz w:val="26"/>
          <w:szCs w:val="26"/>
        </w:rPr>
      </w:pPr>
      <w:r w:rsidRPr="002F76FF">
        <w:rPr>
          <w:b/>
          <w:i/>
          <w:iCs/>
          <w:sz w:val="26"/>
          <w:szCs w:val="26"/>
        </w:rPr>
        <w:t>بشأن الجدول 14: المرحلة 3 — تقرير الفحص الأمني والتحقق</w:t>
      </w:r>
      <w:r w:rsidRPr="002F76FF">
        <w:rPr>
          <w:b/>
          <w:sz w:val="26"/>
          <w:szCs w:val="26"/>
        </w:rPr>
        <w:t xml:space="preserve">، ناقش ما هي العناصر الواجب إدراجها في تقرير الفحص الأمني والتحقق. </w:t>
      </w:r>
    </w:p>
    <w:p w14:paraId="4C234041" w14:textId="77777777" w:rsidR="0008262B" w:rsidRPr="002F76FF" w:rsidRDefault="008E72DF" w:rsidP="001E5CA7">
      <w:pPr>
        <w:pStyle w:val="ATANumLevel01BodySlide"/>
        <w:ind w:left="360" w:hanging="360"/>
        <w:rPr>
          <w:b/>
          <w:sz w:val="26"/>
          <w:szCs w:val="26"/>
        </w:rPr>
      </w:pPr>
      <w:r w:rsidRPr="002F76FF">
        <w:rPr>
          <w:b/>
          <w:sz w:val="26"/>
          <w:szCs w:val="26"/>
        </w:rPr>
        <w:t xml:space="preserve">يجب توثيق الإجابات ضمن الجدول 14: </w:t>
      </w:r>
    </w:p>
    <w:p w14:paraId="5A73B145" w14:textId="77777777" w:rsidR="0008262B" w:rsidRPr="002F76FF" w:rsidRDefault="00F75790" w:rsidP="0008262B">
      <w:pPr>
        <w:pStyle w:val="ATABulletLevel02BodySlide"/>
        <w:rPr>
          <w:b/>
          <w:bCs w:val="0"/>
          <w:sz w:val="26"/>
          <w:szCs w:val="26"/>
        </w:rPr>
      </w:pPr>
      <w:r w:rsidRPr="002F76FF">
        <w:rPr>
          <w:b/>
          <w:bCs w:val="0"/>
          <w:sz w:val="26"/>
          <w:szCs w:val="26"/>
        </w:rPr>
        <w:t xml:space="preserve">فعلى سبيل المثال، بعد أجراء الفحص الأمني والتحقق، تقع المسؤولية على عاتق فريق الفحص الأمني لإعداد تقرير يبدأ بملخص تنفيذي. </w:t>
      </w:r>
    </w:p>
    <w:p w14:paraId="5F17001C" w14:textId="6FEF1349" w:rsidR="00F75790" w:rsidRPr="002F76FF" w:rsidRDefault="0008262B" w:rsidP="0008262B">
      <w:pPr>
        <w:pStyle w:val="ATABulletLevel02BodySlide"/>
        <w:rPr>
          <w:b/>
          <w:bCs w:val="0"/>
          <w:sz w:val="26"/>
          <w:szCs w:val="26"/>
        </w:rPr>
      </w:pPr>
      <w:r w:rsidRPr="002F76FF">
        <w:rPr>
          <w:b/>
          <w:bCs w:val="0"/>
          <w:sz w:val="26"/>
          <w:szCs w:val="26"/>
        </w:rPr>
        <w:t>وقد تم إدخال أول عنصر من تقرير الفحص الأمني بالنيابة عن المشاركين (كمثال).</w:t>
      </w:r>
    </w:p>
    <w:p w14:paraId="5F17001D" w14:textId="77777777" w:rsidR="00F75790" w:rsidRPr="002F76FF" w:rsidRDefault="00F75790" w:rsidP="001E5CA7">
      <w:pPr>
        <w:pStyle w:val="ATANumLevel01BodySlide"/>
        <w:ind w:left="360" w:hanging="360"/>
        <w:rPr>
          <w:b/>
          <w:sz w:val="26"/>
          <w:szCs w:val="26"/>
        </w:rPr>
      </w:pPr>
      <w:r w:rsidRPr="002F76FF">
        <w:rPr>
          <w:b/>
          <w:sz w:val="26"/>
          <w:szCs w:val="26"/>
        </w:rPr>
        <w:t>يتعين على المشاركين أن يسألوا المشرف طلبا للإرشاد، إذا لزم الأمر.</w:t>
      </w:r>
    </w:p>
    <w:p w14:paraId="5F17001F" w14:textId="77777777" w:rsidR="00F75790" w:rsidRPr="00DA3011" w:rsidRDefault="00F75790" w:rsidP="005C14FD">
      <w:pPr>
        <w:pStyle w:val="ATAHeadingLevel2"/>
        <w:rPr>
          <w:b w:val="0"/>
          <w:bCs/>
          <w:sz w:val="26"/>
          <w:szCs w:val="26"/>
        </w:rPr>
      </w:pPr>
      <w:r w:rsidRPr="00DA3011">
        <w:rPr>
          <w:b w:val="0"/>
          <w:bCs/>
          <w:sz w:val="26"/>
          <w:szCs w:val="26"/>
        </w:rPr>
        <w:t>شرح الجزء 4</w:t>
      </w:r>
    </w:p>
    <w:p w14:paraId="5F170020" w14:textId="77777777" w:rsidR="00F75790" w:rsidRPr="002F76FF" w:rsidRDefault="00F75790" w:rsidP="005C14FD">
      <w:pPr>
        <w:pStyle w:val="ATABody"/>
        <w:rPr>
          <w:b/>
          <w:sz w:val="26"/>
          <w:szCs w:val="26"/>
        </w:rPr>
      </w:pPr>
      <w:r w:rsidRPr="002F76FF">
        <w:rPr>
          <w:b/>
          <w:sz w:val="26"/>
          <w:szCs w:val="26"/>
        </w:rPr>
        <w:t>أما بشأن الجزء 4 من التمرين الختامي الخاص بالمنشأة المنتقاة، يتعين الإستمرار في العمل مع فريق تحليل نقاط الضعف لإعداد الإجراءات الخاصة بعمل الفحص الأمني للمنشأة المنتقاة ذات الأهمية الحرجة. وسيتضمن هذا التعرف على العناصر العملياتية للتخطيط للفحص (المرحلة 1)، واستكمال القائمة المرجعية للفحص الأمني (المرحلة 2) والتعرف على عناصر تقرير الفحص الأمني والتحقق (المرحلة 3).</w:t>
      </w:r>
    </w:p>
    <w:p w14:paraId="5F170021" w14:textId="77777777" w:rsidR="00F75790" w:rsidRPr="002F76FF" w:rsidRDefault="00F75790" w:rsidP="005C14FD">
      <w:pPr>
        <w:pStyle w:val="ATABody"/>
        <w:rPr>
          <w:b/>
          <w:sz w:val="26"/>
          <w:szCs w:val="26"/>
        </w:rPr>
      </w:pPr>
    </w:p>
    <w:p w14:paraId="5F170022" w14:textId="3353B62F" w:rsidR="00F75790" w:rsidRPr="002F76FF" w:rsidRDefault="00F75790" w:rsidP="005C14FD">
      <w:pPr>
        <w:pStyle w:val="ATABody"/>
        <w:rPr>
          <w:b/>
          <w:sz w:val="26"/>
          <w:szCs w:val="26"/>
        </w:rPr>
      </w:pPr>
      <w:r w:rsidRPr="002F76FF">
        <w:rPr>
          <w:b/>
          <w:sz w:val="26"/>
          <w:szCs w:val="26"/>
        </w:rPr>
        <w:t>سيتوافر لدى المشاركين فترة زمنية قدرها 4 ساعات لاستكمال الجزء 4 من التمرين الختامي، بما في ذلك 3 ساعات لزيارة موقع المنشأة الحيوية المنتقاة. برجاء تذكير المشاركين بأنهم لن يشاركوا إجاباتهم مع الفصل في هذا الوقت؛ إلا أنه يتعين توثيق الإجابات بعناية، حيث سيطلب من الفريق تقديم معلومات من هذا الجزء من التمرين الختامي في نهاية التمرين كله.</w:t>
      </w:r>
    </w:p>
    <w:p w14:paraId="5F170023" w14:textId="77777777" w:rsidR="00F75790" w:rsidRPr="002F76FF" w:rsidRDefault="00F75790" w:rsidP="00F75790">
      <w:pPr>
        <w:rPr>
          <w:rFonts w:ascii="Cambria" w:hAnsi="Cambria"/>
          <w:b/>
          <w:sz w:val="26"/>
          <w:szCs w:val="26"/>
        </w:rPr>
      </w:pPr>
    </w:p>
    <w:p w14:paraId="5F170024" w14:textId="311DF9A2" w:rsidR="00C17B78" w:rsidRPr="00DA3011" w:rsidRDefault="00C17B78" w:rsidP="00C17B78">
      <w:pPr>
        <w:keepNext/>
        <w:spacing w:before="120" w:after="120"/>
        <w:rPr>
          <w:bCs/>
          <w:sz w:val="26"/>
          <w:szCs w:val="26"/>
        </w:rPr>
      </w:pPr>
      <w:r w:rsidRPr="00DA3011">
        <w:rPr>
          <w:bCs/>
          <w:sz w:val="26"/>
          <w:szCs w:val="26"/>
        </w:rPr>
        <w:t>الجدول 10: المرحلة 2 —  القائمة المرجعية للفحص الأمني والتحقق (السياسات والإجراءات).</w:t>
      </w:r>
    </w:p>
    <w:tbl>
      <w:tblPr>
        <w:bidiVisual/>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0"/>
        <w:gridCol w:w="900"/>
        <w:gridCol w:w="810"/>
      </w:tblGrid>
      <w:tr w:rsidR="00C17B78" w:rsidRPr="002F76FF" w14:paraId="5F170028" w14:textId="77777777" w:rsidTr="0008262B">
        <w:trPr>
          <w:cantSplit/>
          <w:tblHeader/>
        </w:trPr>
        <w:tc>
          <w:tcPr>
            <w:tcW w:w="7020" w:type="dxa"/>
            <w:tcBorders>
              <w:right w:val="single" w:sz="4" w:space="0" w:color="FFFFFF" w:themeColor="background1"/>
            </w:tcBorders>
            <w:shd w:val="clear" w:color="auto" w:fill="D9D9D9" w:themeFill="background1" w:themeFillShade="D9"/>
            <w:vAlign w:val="center"/>
          </w:tcPr>
          <w:p w14:paraId="5F170025" w14:textId="7209813F" w:rsidR="00C17B78" w:rsidRPr="00DA3011" w:rsidRDefault="00C17B78" w:rsidP="0008262B">
            <w:pPr>
              <w:pStyle w:val="ATATableHeading"/>
              <w:spacing w:before="120" w:after="120"/>
              <w:rPr>
                <w:rStyle w:val="ATAEmphasis"/>
                <w:b w:val="0"/>
                <w:bCs/>
                <w:sz w:val="26"/>
                <w:szCs w:val="26"/>
              </w:rPr>
            </w:pPr>
            <w:r w:rsidRPr="00DA3011">
              <w:rPr>
                <w:rStyle w:val="ATAEmphasis"/>
                <w:b w:val="0"/>
                <w:bCs/>
                <w:sz w:val="26"/>
                <w:szCs w:val="26"/>
              </w:rPr>
              <w:t>الأسئلة — السياسات والإجراءات</w:t>
            </w:r>
          </w:p>
        </w:tc>
        <w:tc>
          <w:tcPr>
            <w:tcW w:w="900" w:type="dxa"/>
            <w:tcBorders>
              <w:left w:val="single" w:sz="4" w:space="0" w:color="FFFFFF" w:themeColor="background1"/>
              <w:right w:val="single" w:sz="4" w:space="0" w:color="FFFFFF" w:themeColor="background1"/>
            </w:tcBorders>
            <w:shd w:val="clear" w:color="auto" w:fill="D9D9D9" w:themeFill="background1" w:themeFillShade="D9"/>
          </w:tcPr>
          <w:p w14:paraId="5F170026" w14:textId="77777777" w:rsidR="00C17B78" w:rsidRPr="00DA3011" w:rsidRDefault="00C17B78" w:rsidP="0008262B">
            <w:pPr>
              <w:pStyle w:val="ATATableHeading"/>
              <w:spacing w:before="120" w:after="120"/>
              <w:rPr>
                <w:rStyle w:val="ATAEmphasis"/>
                <w:b w:val="0"/>
                <w:bCs/>
                <w:sz w:val="26"/>
                <w:szCs w:val="26"/>
              </w:rPr>
            </w:pPr>
            <w:r w:rsidRPr="00DA3011">
              <w:rPr>
                <w:rStyle w:val="ATAEmphasis"/>
                <w:b w:val="0"/>
                <w:bCs/>
                <w:sz w:val="26"/>
                <w:szCs w:val="26"/>
              </w:rPr>
              <w:t xml:space="preserve">نعم </w:t>
            </w:r>
            <w:r w:rsidRPr="00DA3011">
              <w:rPr>
                <w:rStyle w:val="ATAEmphasis"/>
                <w:b w:val="0"/>
                <w:bCs/>
                <w:sz w:val="26"/>
                <w:szCs w:val="26"/>
              </w:rPr>
              <w:sym w:font="Wingdings" w:char="F0FC"/>
            </w:r>
          </w:p>
        </w:tc>
        <w:tc>
          <w:tcPr>
            <w:tcW w:w="810" w:type="dxa"/>
            <w:tcBorders>
              <w:left w:val="single" w:sz="4" w:space="0" w:color="FFFFFF" w:themeColor="background1"/>
            </w:tcBorders>
            <w:shd w:val="clear" w:color="auto" w:fill="D9D9D9" w:themeFill="background1" w:themeFillShade="D9"/>
          </w:tcPr>
          <w:p w14:paraId="5F170027" w14:textId="77777777" w:rsidR="00C17B78" w:rsidRPr="00DA3011" w:rsidRDefault="00C17B78" w:rsidP="0008262B">
            <w:pPr>
              <w:pStyle w:val="ATATableHeading"/>
              <w:spacing w:before="120" w:after="120"/>
              <w:rPr>
                <w:rStyle w:val="ATAEmphasis"/>
                <w:b w:val="0"/>
                <w:bCs/>
                <w:sz w:val="26"/>
                <w:szCs w:val="26"/>
              </w:rPr>
            </w:pPr>
            <w:r w:rsidRPr="00DA3011">
              <w:rPr>
                <w:rStyle w:val="ATAEmphasis"/>
                <w:b w:val="0"/>
                <w:bCs/>
                <w:sz w:val="26"/>
                <w:szCs w:val="26"/>
              </w:rPr>
              <w:t xml:space="preserve">لا </w:t>
            </w:r>
            <w:r w:rsidRPr="00DA3011">
              <w:rPr>
                <w:rStyle w:val="ATAEmphasis"/>
                <w:b w:val="0"/>
                <w:bCs/>
                <w:sz w:val="26"/>
                <w:szCs w:val="26"/>
              </w:rPr>
              <w:sym w:font="Wingdings" w:char="F0FC"/>
            </w:r>
          </w:p>
        </w:tc>
      </w:tr>
      <w:tr w:rsidR="00C17B78" w:rsidRPr="002F76FF" w14:paraId="5F17002D" w14:textId="77777777" w:rsidTr="00F25B7B">
        <w:trPr>
          <w:cantSplit/>
          <w:trHeight w:val="1008"/>
        </w:trPr>
        <w:tc>
          <w:tcPr>
            <w:tcW w:w="7020" w:type="dxa"/>
            <w:vAlign w:val="center"/>
          </w:tcPr>
          <w:p w14:paraId="5F170029" w14:textId="77777777" w:rsidR="00C17B78" w:rsidRPr="002F76FF" w:rsidRDefault="00C17B78" w:rsidP="00F25B7B">
            <w:pPr>
              <w:pStyle w:val="ATANumLevel01BodySlide"/>
              <w:numPr>
                <w:ilvl w:val="0"/>
                <w:numId w:val="22"/>
              </w:numPr>
              <w:tabs>
                <w:tab w:val="left" w:pos="252"/>
              </w:tabs>
              <w:ind w:left="252" w:hanging="270"/>
              <w:rPr>
                <w:b/>
                <w:sz w:val="26"/>
                <w:szCs w:val="26"/>
              </w:rPr>
            </w:pPr>
          </w:p>
        </w:tc>
        <w:tc>
          <w:tcPr>
            <w:tcW w:w="900" w:type="dxa"/>
            <w:vAlign w:val="center"/>
          </w:tcPr>
          <w:p w14:paraId="5F17002A" w14:textId="77777777" w:rsidR="00C17B78" w:rsidRPr="002F76FF" w:rsidRDefault="00C17B78" w:rsidP="00F25B7B">
            <w:pPr>
              <w:pStyle w:val="ATATableBody"/>
              <w:rPr>
                <w:b/>
                <w:sz w:val="26"/>
                <w:szCs w:val="26"/>
              </w:rPr>
            </w:pPr>
          </w:p>
          <w:p w14:paraId="5F17002B" w14:textId="77777777" w:rsidR="00C17B78" w:rsidRPr="002F76FF" w:rsidRDefault="00C17B78" w:rsidP="00F25B7B">
            <w:pPr>
              <w:pStyle w:val="ATATableBody"/>
              <w:rPr>
                <w:b/>
                <w:sz w:val="26"/>
                <w:szCs w:val="26"/>
              </w:rPr>
            </w:pPr>
          </w:p>
        </w:tc>
        <w:tc>
          <w:tcPr>
            <w:tcW w:w="810" w:type="dxa"/>
            <w:vAlign w:val="center"/>
          </w:tcPr>
          <w:p w14:paraId="5F17002C" w14:textId="77777777" w:rsidR="00C17B78" w:rsidRPr="002F76FF" w:rsidRDefault="00C17B78" w:rsidP="00F25B7B">
            <w:pPr>
              <w:pStyle w:val="ATATableBody"/>
              <w:rPr>
                <w:b/>
                <w:sz w:val="26"/>
                <w:szCs w:val="26"/>
              </w:rPr>
            </w:pPr>
          </w:p>
        </w:tc>
      </w:tr>
      <w:tr w:rsidR="00C17B78" w:rsidRPr="002F76FF" w14:paraId="5F170032" w14:textId="77777777" w:rsidTr="00F25B7B">
        <w:trPr>
          <w:cantSplit/>
          <w:trHeight w:val="1008"/>
        </w:trPr>
        <w:tc>
          <w:tcPr>
            <w:tcW w:w="7020" w:type="dxa"/>
            <w:vAlign w:val="center"/>
          </w:tcPr>
          <w:p w14:paraId="5F17002E" w14:textId="77777777" w:rsidR="00C17B78" w:rsidRPr="002F76FF" w:rsidRDefault="00C17B78" w:rsidP="00F25B7B">
            <w:pPr>
              <w:pStyle w:val="ATANumLevel01BodySlide"/>
              <w:rPr>
                <w:b/>
                <w:sz w:val="26"/>
                <w:szCs w:val="26"/>
              </w:rPr>
            </w:pPr>
          </w:p>
        </w:tc>
        <w:tc>
          <w:tcPr>
            <w:tcW w:w="900" w:type="dxa"/>
            <w:vAlign w:val="center"/>
          </w:tcPr>
          <w:p w14:paraId="5F17002F" w14:textId="77777777" w:rsidR="00C17B78" w:rsidRPr="002F76FF" w:rsidRDefault="00C17B78" w:rsidP="00F25B7B">
            <w:pPr>
              <w:pStyle w:val="ATATableBody"/>
              <w:rPr>
                <w:b/>
                <w:sz w:val="26"/>
                <w:szCs w:val="26"/>
              </w:rPr>
            </w:pPr>
          </w:p>
          <w:p w14:paraId="5F170030" w14:textId="77777777" w:rsidR="00C17B78" w:rsidRPr="002F76FF" w:rsidRDefault="00C17B78" w:rsidP="00F25B7B">
            <w:pPr>
              <w:pStyle w:val="ATATableBody"/>
              <w:rPr>
                <w:b/>
                <w:sz w:val="26"/>
                <w:szCs w:val="26"/>
              </w:rPr>
            </w:pPr>
          </w:p>
        </w:tc>
        <w:tc>
          <w:tcPr>
            <w:tcW w:w="810" w:type="dxa"/>
            <w:vAlign w:val="center"/>
          </w:tcPr>
          <w:p w14:paraId="5F170031" w14:textId="77777777" w:rsidR="00C17B78" w:rsidRPr="002F76FF" w:rsidRDefault="00C17B78" w:rsidP="00F25B7B">
            <w:pPr>
              <w:pStyle w:val="ATATableBody"/>
              <w:rPr>
                <w:b/>
                <w:sz w:val="26"/>
                <w:szCs w:val="26"/>
              </w:rPr>
            </w:pPr>
          </w:p>
        </w:tc>
      </w:tr>
      <w:tr w:rsidR="00C17B78" w:rsidRPr="002F76FF" w14:paraId="5F170037" w14:textId="77777777" w:rsidTr="00F25B7B">
        <w:trPr>
          <w:cantSplit/>
          <w:trHeight w:val="1008"/>
        </w:trPr>
        <w:tc>
          <w:tcPr>
            <w:tcW w:w="7020" w:type="dxa"/>
            <w:vAlign w:val="center"/>
          </w:tcPr>
          <w:p w14:paraId="5F170033" w14:textId="77777777" w:rsidR="00C17B78" w:rsidRPr="002F76FF" w:rsidRDefault="00C17B78" w:rsidP="00F25B7B">
            <w:pPr>
              <w:pStyle w:val="ATANumLevel01BodySlide"/>
              <w:rPr>
                <w:b/>
                <w:sz w:val="26"/>
                <w:szCs w:val="26"/>
              </w:rPr>
            </w:pPr>
          </w:p>
        </w:tc>
        <w:tc>
          <w:tcPr>
            <w:tcW w:w="900" w:type="dxa"/>
            <w:vAlign w:val="center"/>
          </w:tcPr>
          <w:p w14:paraId="5F170034" w14:textId="77777777" w:rsidR="00C17B78" w:rsidRPr="002F76FF" w:rsidRDefault="00C17B78" w:rsidP="00F25B7B">
            <w:pPr>
              <w:pStyle w:val="ATATableBody"/>
              <w:rPr>
                <w:b/>
                <w:sz w:val="26"/>
                <w:szCs w:val="26"/>
              </w:rPr>
            </w:pPr>
          </w:p>
          <w:p w14:paraId="5F170035" w14:textId="77777777" w:rsidR="00C17B78" w:rsidRPr="002F76FF" w:rsidRDefault="00C17B78" w:rsidP="00F25B7B">
            <w:pPr>
              <w:pStyle w:val="ATATableBody"/>
              <w:rPr>
                <w:b/>
                <w:sz w:val="26"/>
                <w:szCs w:val="26"/>
              </w:rPr>
            </w:pPr>
          </w:p>
        </w:tc>
        <w:tc>
          <w:tcPr>
            <w:tcW w:w="810" w:type="dxa"/>
            <w:vAlign w:val="center"/>
          </w:tcPr>
          <w:p w14:paraId="5F170036" w14:textId="77777777" w:rsidR="00C17B78" w:rsidRPr="002F76FF" w:rsidRDefault="00C17B78" w:rsidP="00F25B7B">
            <w:pPr>
              <w:pStyle w:val="ATATableBody"/>
              <w:rPr>
                <w:b/>
                <w:sz w:val="26"/>
                <w:szCs w:val="26"/>
              </w:rPr>
            </w:pPr>
          </w:p>
        </w:tc>
      </w:tr>
      <w:tr w:rsidR="00C17B78" w:rsidRPr="002F76FF" w14:paraId="5F17003C" w14:textId="77777777" w:rsidTr="00F25B7B">
        <w:trPr>
          <w:cantSplit/>
          <w:trHeight w:val="1008"/>
        </w:trPr>
        <w:tc>
          <w:tcPr>
            <w:tcW w:w="7020" w:type="dxa"/>
            <w:vAlign w:val="center"/>
          </w:tcPr>
          <w:p w14:paraId="5F170038" w14:textId="77777777" w:rsidR="00C17B78" w:rsidRPr="002F76FF" w:rsidRDefault="00C17B78" w:rsidP="00F25B7B">
            <w:pPr>
              <w:pStyle w:val="ATANumLevel01BodySlide"/>
              <w:rPr>
                <w:b/>
                <w:sz w:val="26"/>
                <w:szCs w:val="26"/>
              </w:rPr>
            </w:pPr>
          </w:p>
        </w:tc>
        <w:tc>
          <w:tcPr>
            <w:tcW w:w="900" w:type="dxa"/>
            <w:vAlign w:val="center"/>
          </w:tcPr>
          <w:p w14:paraId="5F170039" w14:textId="77777777" w:rsidR="00C17B78" w:rsidRPr="002F76FF" w:rsidRDefault="00C17B78" w:rsidP="00F25B7B">
            <w:pPr>
              <w:pStyle w:val="ATATableBody"/>
              <w:rPr>
                <w:b/>
                <w:sz w:val="26"/>
                <w:szCs w:val="26"/>
              </w:rPr>
            </w:pPr>
          </w:p>
          <w:p w14:paraId="5F17003A" w14:textId="77777777" w:rsidR="00C17B78" w:rsidRPr="002F76FF" w:rsidRDefault="00C17B78" w:rsidP="00F25B7B">
            <w:pPr>
              <w:pStyle w:val="ATATableBody"/>
              <w:rPr>
                <w:b/>
                <w:sz w:val="26"/>
                <w:szCs w:val="26"/>
              </w:rPr>
            </w:pPr>
          </w:p>
        </w:tc>
        <w:tc>
          <w:tcPr>
            <w:tcW w:w="810" w:type="dxa"/>
            <w:vAlign w:val="center"/>
          </w:tcPr>
          <w:p w14:paraId="5F17003B" w14:textId="77777777" w:rsidR="00C17B78" w:rsidRPr="002F76FF" w:rsidRDefault="00C17B78" w:rsidP="00F25B7B">
            <w:pPr>
              <w:pStyle w:val="ATATableBody"/>
              <w:rPr>
                <w:b/>
                <w:sz w:val="26"/>
                <w:szCs w:val="26"/>
              </w:rPr>
            </w:pPr>
          </w:p>
        </w:tc>
      </w:tr>
      <w:tr w:rsidR="00C17B78" w:rsidRPr="002F76FF" w14:paraId="5F170041" w14:textId="77777777" w:rsidTr="00F25B7B">
        <w:trPr>
          <w:cantSplit/>
          <w:trHeight w:val="1008"/>
        </w:trPr>
        <w:tc>
          <w:tcPr>
            <w:tcW w:w="7020" w:type="dxa"/>
            <w:vAlign w:val="center"/>
          </w:tcPr>
          <w:p w14:paraId="5F17003D" w14:textId="77777777" w:rsidR="00C17B78" w:rsidRPr="002F76FF" w:rsidRDefault="00C17B78" w:rsidP="00F25B7B">
            <w:pPr>
              <w:pStyle w:val="ATANumLevel01BodySlide"/>
              <w:rPr>
                <w:b/>
                <w:sz w:val="26"/>
                <w:szCs w:val="26"/>
              </w:rPr>
            </w:pPr>
          </w:p>
        </w:tc>
        <w:tc>
          <w:tcPr>
            <w:tcW w:w="900" w:type="dxa"/>
            <w:vAlign w:val="center"/>
          </w:tcPr>
          <w:p w14:paraId="5F17003E" w14:textId="77777777" w:rsidR="00C17B78" w:rsidRPr="002F76FF" w:rsidRDefault="00C17B78" w:rsidP="00F25B7B">
            <w:pPr>
              <w:pStyle w:val="ATATableBody"/>
              <w:rPr>
                <w:b/>
                <w:sz w:val="26"/>
                <w:szCs w:val="26"/>
              </w:rPr>
            </w:pPr>
          </w:p>
          <w:p w14:paraId="5F17003F" w14:textId="77777777" w:rsidR="00C17B78" w:rsidRPr="002F76FF" w:rsidRDefault="00C17B78" w:rsidP="00F25B7B">
            <w:pPr>
              <w:pStyle w:val="ATATableBody"/>
              <w:rPr>
                <w:b/>
                <w:sz w:val="26"/>
                <w:szCs w:val="26"/>
              </w:rPr>
            </w:pPr>
          </w:p>
        </w:tc>
        <w:tc>
          <w:tcPr>
            <w:tcW w:w="810" w:type="dxa"/>
            <w:vAlign w:val="center"/>
          </w:tcPr>
          <w:p w14:paraId="5F170040" w14:textId="77777777" w:rsidR="00C17B78" w:rsidRPr="002F76FF" w:rsidRDefault="00C17B78" w:rsidP="00F25B7B">
            <w:pPr>
              <w:pStyle w:val="ATATableBody"/>
              <w:rPr>
                <w:b/>
                <w:sz w:val="26"/>
                <w:szCs w:val="26"/>
              </w:rPr>
            </w:pPr>
          </w:p>
        </w:tc>
      </w:tr>
      <w:tr w:rsidR="00C17B78" w:rsidRPr="002F76FF" w14:paraId="5F170046" w14:textId="77777777" w:rsidTr="00F25B7B">
        <w:trPr>
          <w:cantSplit/>
          <w:trHeight w:val="1008"/>
        </w:trPr>
        <w:tc>
          <w:tcPr>
            <w:tcW w:w="7020" w:type="dxa"/>
            <w:vAlign w:val="center"/>
          </w:tcPr>
          <w:p w14:paraId="5F170042" w14:textId="77777777" w:rsidR="00C17B78" w:rsidRPr="002F76FF" w:rsidRDefault="00C17B78" w:rsidP="00F25B7B">
            <w:pPr>
              <w:pStyle w:val="ATANumLevel01BodySlide"/>
              <w:rPr>
                <w:b/>
                <w:sz w:val="26"/>
                <w:szCs w:val="26"/>
              </w:rPr>
            </w:pPr>
          </w:p>
        </w:tc>
        <w:tc>
          <w:tcPr>
            <w:tcW w:w="900" w:type="dxa"/>
            <w:vAlign w:val="center"/>
          </w:tcPr>
          <w:p w14:paraId="5F170043" w14:textId="77777777" w:rsidR="00C17B78" w:rsidRPr="002F76FF" w:rsidRDefault="00C17B78" w:rsidP="00F25B7B">
            <w:pPr>
              <w:pStyle w:val="ATATableBody"/>
              <w:rPr>
                <w:b/>
                <w:sz w:val="26"/>
                <w:szCs w:val="26"/>
              </w:rPr>
            </w:pPr>
          </w:p>
          <w:p w14:paraId="5F170044" w14:textId="77777777" w:rsidR="00C17B78" w:rsidRPr="002F76FF" w:rsidRDefault="00C17B78" w:rsidP="00F25B7B">
            <w:pPr>
              <w:pStyle w:val="ATATableBody"/>
              <w:rPr>
                <w:b/>
                <w:sz w:val="26"/>
                <w:szCs w:val="26"/>
              </w:rPr>
            </w:pPr>
          </w:p>
        </w:tc>
        <w:tc>
          <w:tcPr>
            <w:tcW w:w="810" w:type="dxa"/>
            <w:vAlign w:val="center"/>
          </w:tcPr>
          <w:p w14:paraId="5F170045" w14:textId="77777777" w:rsidR="00C17B78" w:rsidRPr="002F76FF" w:rsidRDefault="00C17B78" w:rsidP="00F25B7B">
            <w:pPr>
              <w:pStyle w:val="ATATableBody"/>
              <w:rPr>
                <w:b/>
                <w:sz w:val="26"/>
                <w:szCs w:val="26"/>
              </w:rPr>
            </w:pPr>
          </w:p>
        </w:tc>
      </w:tr>
      <w:tr w:rsidR="00C17B78" w:rsidRPr="002F76FF" w14:paraId="5F17004B" w14:textId="77777777" w:rsidTr="00F25B7B">
        <w:trPr>
          <w:cantSplit/>
          <w:trHeight w:val="1008"/>
        </w:trPr>
        <w:tc>
          <w:tcPr>
            <w:tcW w:w="7020" w:type="dxa"/>
            <w:vAlign w:val="center"/>
          </w:tcPr>
          <w:p w14:paraId="5F170047" w14:textId="77777777" w:rsidR="00C17B78" w:rsidRPr="002F76FF" w:rsidRDefault="00C17B78" w:rsidP="00F25B7B">
            <w:pPr>
              <w:pStyle w:val="ATANumLevel01BodySlide"/>
              <w:rPr>
                <w:b/>
                <w:sz w:val="26"/>
                <w:szCs w:val="26"/>
              </w:rPr>
            </w:pPr>
          </w:p>
        </w:tc>
        <w:tc>
          <w:tcPr>
            <w:tcW w:w="900" w:type="dxa"/>
            <w:vAlign w:val="center"/>
          </w:tcPr>
          <w:p w14:paraId="5F170048" w14:textId="77777777" w:rsidR="00C17B78" w:rsidRPr="002F76FF" w:rsidRDefault="00C17B78" w:rsidP="00F25B7B">
            <w:pPr>
              <w:pStyle w:val="ATATableBody"/>
              <w:rPr>
                <w:b/>
                <w:sz w:val="26"/>
                <w:szCs w:val="26"/>
              </w:rPr>
            </w:pPr>
          </w:p>
          <w:p w14:paraId="5F170049" w14:textId="77777777" w:rsidR="00C17B78" w:rsidRPr="002F76FF" w:rsidRDefault="00C17B78" w:rsidP="00F25B7B">
            <w:pPr>
              <w:pStyle w:val="ATATableBody"/>
              <w:rPr>
                <w:b/>
                <w:sz w:val="26"/>
                <w:szCs w:val="26"/>
              </w:rPr>
            </w:pPr>
          </w:p>
        </w:tc>
        <w:tc>
          <w:tcPr>
            <w:tcW w:w="810" w:type="dxa"/>
            <w:vAlign w:val="center"/>
          </w:tcPr>
          <w:p w14:paraId="5F17004A" w14:textId="77777777" w:rsidR="00C17B78" w:rsidRPr="002F76FF" w:rsidRDefault="00C17B78" w:rsidP="00F25B7B">
            <w:pPr>
              <w:pStyle w:val="ATATableBody"/>
              <w:rPr>
                <w:b/>
                <w:sz w:val="26"/>
                <w:szCs w:val="26"/>
              </w:rPr>
            </w:pPr>
          </w:p>
        </w:tc>
      </w:tr>
      <w:tr w:rsidR="00C17B78" w:rsidRPr="002F76FF" w14:paraId="5F170050" w14:textId="77777777" w:rsidTr="00F25B7B">
        <w:trPr>
          <w:cantSplit/>
          <w:trHeight w:val="1008"/>
        </w:trPr>
        <w:tc>
          <w:tcPr>
            <w:tcW w:w="7020" w:type="dxa"/>
            <w:vAlign w:val="center"/>
          </w:tcPr>
          <w:p w14:paraId="5F17004C" w14:textId="77777777" w:rsidR="00C17B78" w:rsidRPr="002F76FF" w:rsidRDefault="00C17B78" w:rsidP="00F25B7B">
            <w:pPr>
              <w:pStyle w:val="ATANumLevel01BodySlide"/>
              <w:rPr>
                <w:b/>
                <w:sz w:val="26"/>
                <w:szCs w:val="26"/>
              </w:rPr>
            </w:pPr>
          </w:p>
        </w:tc>
        <w:tc>
          <w:tcPr>
            <w:tcW w:w="900" w:type="dxa"/>
            <w:vAlign w:val="center"/>
          </w:tcPr>
          <w:p w14:paraId="5F17004D" w14:textId="77777777" w:rsidR="00C17B78" w:rsidRPr="002F76FF" w:rsidRDefault="00C17B78" w:rsidP="00F25B7B">
            <w:pPr>
              <w:pStyle w:val="ATATableBody"/>
              <w:rPr>
                <w:b/>
                <w:sz w:val="26"/>
                <w:szCs w:val="26"/>
              </w:rPr>
            </w:pPr>
          </w:p>
          <w:p w14:paraId="5F17004E" w14:textId="77777777" w:rsidR="00C17B78" w:rsidRPr="002F76FF" w:rsidRDefault="00C17B78" w:rsidP="00F25B7B">
            <w:pPr>
              <w:pStyle w:val="ATATableBody"/>
              <w:rPr>
                <w:b/>
                <w:sz w:val="26"/>
                <w:szCs w:val="26"/>
              </w:rPr>
            </w:pPr>
          </w:p>
        </w:tc>
        <w:tc>
          <w:tcPr>
            <w:tcW w:w="810" w:type="dxa"/>
            <w:vAlign w:val="center"/>
          </w:tcPr>
          <w:p w14:paraId="5F17004F" w14:textId="77777777" w:rsidR="00C17B78" w:rsidRPr="002F76FF" w:rsidRDefault="00C17B78" w:rsidP="00F25B7B">
            <w:pPr>
              <w:pStyle w:val="ATATableBody"/>
              <w:rPr>
                <w:b/>
                <w:sz w:val="26"/>
                <w:szCs w:val="26"/>
              </w:rPr>
            </w:pPr>
          </w:p>
        </w:tc>
      </w:tr>
      <w:tr w:rsidR="00C17B78" w:rsidRPr="002F76FF" w14:paraId="5F170055" w14:textId="77777777" w:rsidTr="00F25B7B">
        <w:trPr>
          <w:cantSplit/>
          <w:trHeight w:val="1008"/>
        </w:trPr>
        <w:tc>
          <w:tcPr>
            <w:tcW w:w="7020" w:type="dxa"/>
            <w:vAlign w:val="center"/>
          </w:tcPr>
          <w:p w14:paraId="5F170051" w14:textId="77777777" w:rsidR="00C17B78" w:rsidRPr="002F76FF" w:rsidRDefault="00C17B78" w:rsidP="00F25B7B">
            <w:pPr>
              <w:pStyle w:val="ATANumLevel01BodySlide"/>
              <w:rPr>
                <w:b/>
                <w:sz w:val="26"/>
                <w:szCs w:val="26"/>
              </w:rPr>
            </w:pPr>
          </w:p>
        </w:tc>
        <w:tc>
          <w:tcPr>
            <w:tcW w:w="900" w:type="dxa"/>
            <w:vAlign w:val="center"/>
          </w:tcPr>
          <w:p w14:paraId="5F170052" w14:textId="77777777" w:rsidR="00C17B78" w:rsidRPr="002F76FF" w:rsidRDefault="00C17B78" w:rsidP="00F25B7B">
            <w:pPr>
              <w:pStyle w:val="ATATableBody"/>
              <w:rPr>
                <w:b/>
                <w:sz w:val="26"/>
                <w:szCs w:val="26"/>
              </w:rPr>
            </w:pPr>
          </w:p>
          <w:p w14:paraId="5F170053" w14:textId="77777777" w:rsidR="00C17B78" w:rsidRPr="002F76FF" w:rsidRDefault="00C17B78" w:rsidP="00F25B7B">
            <w:pPr>
              <w:pStyle w:val="ATATableBody"/>
              <w:rPr>
                <w:b/>
                <w:sz w:val="26"/>
                <w:szCs w:val="26"/>
              </w:rPr>
            </w:pPr>
          </w:p>
        </w:tc>
        <w:tc>
          <w:tcPr>
            <w:tcW w:w="810" w:type="dxa"/>
            <w:vAlign w:val="center"/>
          </w:tcPr>
          <w:p w14:paraId="5F170054" w14:textId="77777777" w:rsidR="00C17B78" w:rsidRPr="002F76FF" w:rsidRDefault="00C17B78" w:rsidP="00F25B7B">
            <w:pPr>
              <w:pStyle w:val="ATATableBody"/>
              <w:rPr>
                <w:b/>
                <w:sz w:val="26"/>
                <w:szCs w:val="26"/>
              </w:rPr>
            </w:pPr>
          </w:p>
        </w:tc>
      </w:tr>
      <w:tr w:rsidR="00C17B78" w:rsidRPr="002F76FF" w14:paraId="5F17005C" w14:textId="77777777" w:rsidTr="00716C43">
        <w:trPr>
          <w:cantSplit/>
          <w:trHeight w:val="4940"/>
        </w:trPr>
        <w:tc>
          <w:tcPr>
            <w:tcW w:w="8730" w:type="dxa"/>
            <w:gridSpan w:val="3"/>
          </w:tcPr>
          <w:p w14:paraId="5F17005B" w14:textId="33A31CB4" w:rsidR="001B0C7B" w:rsidRPr="002F76FF" w:rsidRDefault="00C17B78" w:rsidP="00F25B7B">
            <w:pPr>
              <w:pStyle w:val="ATANumLevel01BodySlide"/>
              <w:spacing w:before="120"/>
              <w:rPr>
                <w:b/>
                <w:sz w:val="26"/>
                <w:szCs w:val="26"/>
              </w:rPr>
            </w:pPr>
            <w:r w:rsidRPr="002F76FF">
              <w:rPr>
                <w:b/>
                <w:i/>
                <w:iCs/>
                <w:sz w:val="26"/>
                <w:szCs w:val="26"/>
              </w:rPr>
              <w:t xml:space="preserve"> </w:t>
            </w:r>
            <w:r w:rsidRPr="002F76FF">
              <w:rPr>
                <w:b/>
                <w:sz w:val="26"/>
                <w:szCs w:val="26"/>
              </w:rPr>
              <w:t xml:space="preserve">ملاحظات (وصف أوجه القصور التي تم رصدها): </w:t>
            </w:r>
          </w:p>
          <w:p w14:paraId="1390EBC0" w14:textId="21BB973F" w:rsidR="001B0C7B" w:rsidRPr="002F76FF" w:rsidRDefault="001B0C7B" w:rsidP="001B0C7B">
            <w:pPr>
              <w:tabs>
                <w:tab w:val="left" w:pos="3465"/>
              </w:tabs>
              <w:rPr>
                <w:b/>
                <w:sz w:val="26"/>
                <w:szCs w:val="26"/>
              </w:rPr>
            </w:pPr>
            <w:r w:rsidRPr="002F76FF">
              <w:rPr>
                <w:b/>
                <w:sz w:val="26"/>
                <w:szCs w:val="26"/>
              </w:rPr>
              <w:tab/>
            </w:r>
          </w:p>
          <w:p w14:paraId="539CF5A0" w14:textId="4787DB08" w:rsidR="00C17B78" w:rsidRPr="002F76FF" w:rsidRDefault="001B0C7B" w:rsidP="001B0C7B">
            <w:pPr>
              <w:tabs>
                <w:tab w:val="left" w:pos="6195"/>
              </w:tabs>
              <w:rPr>
                <w:b/>
                <w:sz w:val="26"/>
                <w:szCs w:val="26"/>
              </w:rPr>
            </w:pPr>
            <w:r w:rsidRPr="002F76FF">
              <w:rPr>
                <w:b/>
                <w:sz w:val="26"/>
                <w:szCs w:val="26"/>
              </w:rPr>
              <w:tab/>
            </w:r>
          </w:p>
        </w:tc>
      </w:tr>
    </w:tbl>
    <w:p w14:paraId="5F17005D" w14:textId="77777777" w:rsidR="00C17B78" w:rsidRPr="002F76FF" w:rsidRDefault="00C17B78" w:rsidP="00F75790">
      <w:pPr>
        <w:rPr>
          <w:rFonts w:ascii="Cambria" w:hAnsi="Cambria"/>
          <w:b/>
          <w:sz w:val="26"/>
          <w:szCs w:val="26"/>
        </w:rPr>
      </w:pPr>
    </w:p>
    <w:p w14:paraId="5F17005E" w14:textId="77777777" w:rsidR="00C17B78" w:rsidRPr="002F76FF" w:rsidRDefault="00C17B78">
      <w:pPr>
        <w:rPr>
          <w:rFonts w:ascii="Cambria" w:hAnsi="Cambria"/>
          <w:b/>
          <w:sz w:val="26"/>
          <w:szCs w:val="26"/>
        </w:rPr>
      </w:pPr>
      <w:r w:rsidRPr="002F76FF">
        <w:rPr>
          <w:b/>
          <w:sz w:val="26"/>
          <w:szCs w:val="26"/>
        </w:rPr>
        <w:br w:type="page"/>
      </w:r>
    </w:p>
    <w:p w14:paraId="5F17005F" w14:textId="12E76328" w:rsidR="00C17B78" w:rsidRPr="00DA3011" w:rsidRDefault="00C17B78" w:rsidP="00C17B78">
      <w:pPr>
        <w:keepNext/>
        <w:spacing w:before="120" w:after="120"/>
        <w:rPr>
          <w:bCs/>
          <w:sz w:val="26"/>
          <w:szCs w:val="26"/>
        </w:rPr>
      </w:pPr>
      <w:r w:rsidRPr="00DA3011">
        <w:rPr>
          <w:bCs/>
          <w:sz w:val="26"/>
          <w:szCs w:val="26"/>
        </w:rPr>
        <w:lastRenderedPageBreak/>
        <w:t>الجدول 11: المرحلة 2 —  القائمة المرجعية للفحص الأمني والتحقق (القوة الأمنية)</w:t>
      </w:r>
    </w:p>
    <w:tbl>
      <w:tblPr>
        <w:bidiVisual/>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0"/>
        <w:gridCol w:w="900"/>
        <w:gridCol w:w="810"/>
      </w:tblGrid>
      <w:tr w:rsidR="00C17B78" w:rsidRPr="002F76FF" w14:paraId="5F170063" w14:textId="77777777" w:rsidTr="0008262B">
        <w:trPr>
          <w:cantSplit/>
          <w:tblHeader/>
        </w:trPr>
        <w:tc>
          <w:tcPr>
            <w:tcW w:w="7020" w:type="dxa"/>
            <w:tcBorders>
              <w:top w:val="single" w:sz="4" w:space="0" w:color="auto"/>
              <w:left w:val="single" w:sz="4" w:space="0" w:color="auto"/>
              <w:bottom w:val="single" w:sz="4" w:space="0" w:color="auto"/>
              <w:right w:val="single" w:sz="4" w:space="0" w:color="FFFFFF" w:themeColor="background1"/>
            </w:tcBorders>
            <w:shd w:val="clear" w:color="auto" w:fill="D9D9D9" w:themeFill="background1" w:themeFillShade="D9"/>
            <w:vAlign w:val="center"/>
          </w:tcPr>
          <w:p w14:paraId="5F170060" w14:textId="4401159E" w:rsidR="00C17B78" w:rsidRPr="00DA3011" w:rsidRDefault="00C17B78" w:rsidP="0008262B">
            <w:pPr>
              <w:pStyle w:val="ATATableHeading"/>
              <w:rPr>
                <w:rStyle w:val="ATAEmphasis"/>
                <w:b w:val="0"/>
                <w:bCs/>
                <w:sz w:val="26"/>
                <w:szCs w:val="26"/>
              </w:rPr>
            </w:pPr>
            <w:r w:rsidRPr="00DA3011">
              <w:rPr>
                <w:rStyle w:val="ATAEmphasis"/>
                <w:b w:val="0"/>
                <w:bCs/>
                <w:sz w:val="26"/>
                <w:szCs w:val="26"/>
              </w:rPr>
              <w:t>الأسئلة — القوة الأمنية</w:t>
            </w:r>
          </w:p>
        </w:tc>
        <w:tc>
          <w:tcPr>
            <w:tcW w:w="90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D9D9D9" w:themeFill="background1" w:themeFillShade="D9"/>
            <w:vAlign w:val="center"/>
          </w:tcPr>
          <w:p w14:paraId="5F170061" w14:textId="77777777" w:rsidR="00C17B78" w:rsidRPr="00DA3011" w:rsidRDefault="00C17B78" w:rsidP="0008262B">
            <w:pPr>
              <w:pStyle w:val="ATATableHeading"/>
              <w:rPr>
                <w:rStyle w:val="ATAEmphasis"/>
                <w:b w:val="0"/>
                <w:bCs/>
                <w:sz w:val="26"/>
                <w:szCs w:val="26"/>
              </w:rPr>
            </w:pPr>
            <w:r w:rsidRPr="00DA3011">
              <w:rPr>
                <w:rStyle w:val="ATAEmphasis"/>
                <w:b w:val="0"/>
                <w:bCs/>
                <w:sz w:val="26"/>
                <w:szCs w:val="26"/>
              </w:rPr>
              <w:t xml:space="preserve">نعم </w:t>
            </w:r>
            <w:r w:rsidRPr="00DA3011">
              <w:rPr>
                <w:rStyle w:val="ATAEmphasis"/>
                <w:b w:val="0"/>
                <w:bCs/>
                <w:sz w:val="26"/>
                <w:szCs w:val="26"/>
              </w:rPr>
              <w:sym w:font="Wingdings" w:char="F0FC"/>
            </w:r>
          </w:p>
        </w:tc>
        <w:tc>
          <w:tcPr>
            <w:tcW w:w="810" w:type="dxa"/>
            <w:tcBorders>
              <w:top w:val="single" w:sz="4" w:space="0" w:color="auto"/>
              <w:left w:val="single" w:sz="4" w:space="0" w:color="FFFFFF" w:themeColor="background1"/>
              <w:bottom w:val="single" w:sz="4" w:space="0" w:color="auto"/>
              <w:right w:val="single" w:sz="4" w:space="0" w:color="auto"/>
            </w:tcBorders>
            <w:shd w:val="clear" w:color="auto" w:fill="D9D9D9" w:themeFill="background1" w:themeFillShade="D9"/>
            <w:vAlign w:val="center"/>
          </w:tcPr>
          <w:p w14:paraId="5F170062" w14:textId="77777777" w:rsidR="00C17B78" w:rsidRPr="00DA3011" w:rsidRDefault="00C17B78" w:rsidP="0008262B">
            <w:pPr>
              <w:pStyle w:val="ATATableHeading"/>
              <w:rPr>
                <w:rStyle w:val="ATAEmphasis"/>
                <w:b w:val="0"/>
                <w:bCs/>
                <w:sz w:val="26"/>
                <w:szCs w:val="26"/>
              </w:rPr>
            </w:pPr>
            <w:r w:rsidRPr="00DA3011">
              <w:rPr>
                <w:rStyle w:val="ATAEmphasis"/>
                <w:b w:val="0"/>
                <w:bCs/>
                <w:sz w:val="26"/>
                <w:szCs w:val="26"/>
              </w:rPr>
              <w:t xml:space="preserve">لا </w:t>
            </w:r>
            <w:r w:rsidRPr="00DA3011">
              <w:rPr>
                <w:rStyle w:val="ATAEmphasis"/>
                <w:b w:val="0"/>
                <w:bCs/>
                <w:sz w:val="26"/>
                <w:szCs w:val="26"/>
              </w:rPr>
              <w:sym w:font="Wingdings" w:char="F0FC"/>
            </w:r>
          </w:p>
        </w:tc>
      </w:tr>
      <w:tr w:rsidR="00C17B78" w:rsidRPr="002F76FF" w14:paraId="5F17006A" w14:textId="77777777" w:rsidTr="00716C43">
        <w:trPr>
          <w:cantSplit/>
        </w:trPr>
        <w:tc>
          <w:tcPr>
            <w:tcW w:w="7020" w:type="dxa"/>
          </w:tcPr>
          <w:p w14:paraId="5F170064" w14:textId="77777777" w:rsidR="00C17B78" w:rsidRPr="002F76FF" w:rsidRDefault="00C17B78" w:rsidP="001B0C7B">
            <w:pPr>
              <w:pStyle w:val="ATANumLevel01BodySlide"/>
              <w:numPr>
                <w:ilvl w:val="0"/>
                <w:numId w:val="23"/>
              </w:numPr>
              <w:ind w:left="342" w:hanging="270"/>
              <w:rPr>
                <w:b/>
                <w:sz w:val="26"/>
                <w:szCs w:val="26"/>
              </w:rPr>
            </w:pPr>
          </w:p>
        </w:tc>
        <w:tc>
          <w:tcPr>
            <w:tcW w:w="900" w:type="dxa"/>
          </w:tcPr>
          <w:p w14:paraId="5F170065" w14:textId="77777777" w:rsidR="00C17B78" w:rsidRPr="002F76FF" w:rsidRDefault="00C17B78" w:rsidP="001B0C7B">
            <w:pPr>
              <w:pStyle w:val="ATATableBody"/>
              <w:rPr>
                <w:b/>
                <w:sz w:val="26"/>
                <w:szCs w:val="26"/>
              </w:rPr>
            </w:pPr>
          </w:p>
          <w:p w14:paraId="5F170066" w14:textId="77777777" w:rsidR="00C17B78" w:rsidRPr="002F76FF" w:rsidRDefault="00C17B78" w:rsidP="001B0C7B">
            <w:pPr>
              <w:pStyle w:val="ATATableBody"/>
              <w:rPr>
                <w:b/>
                <w:sz w:val="26"/>
                <w:szCs w:val="26"/>
              </w:rPr>
            </w:pPr>
          </w:p>
          <w:p w14:paraId="5F170067" w14:textId="77777777" w:rsidR="00C17B78" w:rsidRPr="002F76FF" w:rsidRDefault="00C17B78" w:rsidP="001B0C7B">
            <w:pPr>
              <w:pStyle w:val="ATATableBody"/>
              <w:rPr>
                <w:b/>
                <w:sz w:val="26"/>
                <w:szCs w:val="26"/>
              </w:rPr>
            </w:pPr>
          </w:p>
          <w:p w14:paraId="5F170068" w14:textId="77777777" w:rsidR="00C17B78" w:rsidRPr="002F76FF" w:rsidRDefault="00C17B78" w:rsidP="001B0C7B">
            <w:pPr>
              <w:pStyle w:val="ATATableBody"/>
              <w:rPr>
                <w:b/>
                <w:sz w:val="26"/>
                <w:szCs w:val="26"/>
              </w:rPr>
            </w:pPr>
          </w:p>
        </w:tc>
        <w:tc>
          <w:tcPr>
            <w:tcW w:w="810" w:type="dxa"/>
          </w:tcPr>
          <w:p w14:paraId="5F170069" w14:textId="77777777" w:rsidR="00C17B78" w:rsidRPr="002F76FF" w:rsidRDefault="00C17B78" w:rsidP="001B0C7B">
            <w:pPr>
              <w:pStyle w:val="ATATableBody"/>
              <w:rPr>
                <w:b/>
                <w:sz w:val="26"/>
                <w:szCs w:val="26"/>
              </w:rPr>
            </w:pPr>
          </w:p>
        </w:tc>
      </w:tr>
      <w:tr w:rsidR="00C17B78" w:rsidRPr="002F76FF" w14:paraId="5F170071" w14:textId="77777777" w:rsidTr="00716C43">
        <w:trPr>
          <w:cantSplit/>
        </w:trPr>
        <w:tc>
          <w:tcPr>
            <w:tcW w:w="7020" w:type="dxa"/>
          </w:tcPr>
          <w:p w14:paraId="5F17006B" w14:textId="77777777" w:rsidR="00C17B78" w:rsidRPr="002F76FF" w:rsidRDefault="00C17B78" w:rsidP="001B0C7B">
            <w:pPr>
              <w:pStyle w:val="ATANumLevel01BodySlide"/>
              <w:rPr>
                <w:b/>
                <w:sz w:val="26"/>
                <w:szCs w:val="26"/>
              </w:rPr>
            </w:pPr>
          </w:p>
        </w:tc>
        <w:tc>
          <w:tcPr>
            <w:tcW w:w="900" w:type="dxa"/>
          </w:tcPr>
          <w:p w14:paraId="5F17006C" w14:textId="77777777" w:rsidR="00C17B78" w:rsidRPr="002F76FF" w:rsidRDefault="00C17B78" w:rsidP="001B0C7B">
            <w:pPr>
              <w:pStyle w:val="ATATableBody"/>
              <w:rPr>
                <w:b/>
                <w:sz w:val="26"/>
                <w:szCs w:val="26"/>
              </w:rPr>
            </w:pPr>
          </w:p>
          <w:p w14:paraId="5F17006D" w14:textId="77777777" w:rsidR="00C17B78" w:rsidRPr="002F76FF" w:rsidRDefault="00C17B78" w:rsidP="001B0C7B">
            <w:pPr>
              <w:pStyle w:val="ATATableBody"/>
              <w:rPr>
                <w:b/>
                <w:sz w:val="26"/>
                <w:szCs w:val="26"/>
              </w:rPr>
            </w:pPr>
          </w:p>
          <w:p w14:paraId="5F17006E" w14:textId="77777777" w:rsidR="00C17B78" w:rsidRPr="002F76FF" w:rsidRDefault="00C17B78" w:rsidP="001B0C7B">
            <w:pPr>
              <w:pStyle w:val="ATATableBody"/>
              <w:rPr>
                <w:b/>
                <w:sz w:val="26"/>
                <w:szCs w:val="26"/>
              </w:rPr>
            </w:pPr>
          </w:p>
          <w:p w14:paraId="5F17006F" w14:textId="77777777" w:rsidR="00C17B78" w:rsidRPr="002F76FF" w:rsidRDefault="00C17B78" w:rsidP="001B0C7B">
            <w:pPr>
              <w:pStyle w:val="ATATableBody"/>
              <w:rPr>
                <w:b/>
                <w:sz w:val="26"/>
                <w:szCs w:val="26"/>
              </w:rPr>
            </w:pPr>
          </w:p>
        </w:tc>
        <w:tc>
          <w:tcPr>
            <w:tcW w:w="810" w:type="dxa"/>
          </w:tcPr>
          <w:p w14:paraId="5F170070" w14:textId="77777777" w:rsidR="00C17B78" w:rsidRPr="002F76FF" w:rsidRDefault="00C17B78" w:rsidP="001B0C7B">
            <w:pPr>
              <w:pStyle w:val="ATATableBody"/>
              <w:rPr>
                <w:b/>
                <w:sz w:val="26"/>
                <w:szCs w:val="26"/>
              </w:rPr>
            </w:pPr>
          </w:p>
        </w:tc>
      </w:tr>
      <w:tr w:rsidR="00C17B78" w:rsidRPr="002F76FF" w14:paraId="5F170078" w14:textId="77777777" w:rsidTr="00716C43">
        <w:trPr>
          <w:cantSplit/>
        </w:trPr>
        <w:tc>
          <w:tcPr>
            <w:tcW w:w="7020" w:type="dxa"/>
          </w:tcPr>
          <w:p w14:paraId="5F170072" w14:textId="77777777" w:rsidR="00C17B78" w:rsidRPr="002F76FF" w:rsidRDefault="00C17B78" w:rsidP="001B0C7B">
            <w:pPr>
              <w:pStyle w:val="ATANumLevel01BodySlide"/>
              <w:rPr>
                <w:b/>
                <w:sz w:val="26"/>
                <w:szCs w:val="26"/>
              </w:rPr>
            </w:pPr>
          </w:p>
        </w:tc>
        <w:tc>
          <w:tcPr>
            <w:tcW w:w="900" w:type="dxa"/>
          </w:tcPr>
          <w:p w14:paraId="5F170073" w14:textId="77777777" w:rsidR="00C17B78" w:rsidRPr="002F76FF" w:rsidRDefault="00C17B78" w:rsidP="001B0C7B">
            <w:pPr>
              <w:pStyle w:val="ATATableBody"/>
              <w:rPr>
                <w:b/>
                <w:sz w:val="26"/>
                <w:szCs w:val="26"/>
              </w:rPr>
            </w:pPr>
          </w:p>
          <w:p w14:paraId="5F170074" w14:textId="77777777" w:rsidR="00C17B78" w:rsidRPr="002F76FF" w:rsidRDefault="00C17B78" w:rsidP="001B0C7B">
            <w:pPr>
              <w:pStyle w:val="ATATableBody"/>
              <w:rPr>
                <w:b/>
                <w:sz w:val="26"/>
                <w:szCs w:val="26"/>
              </w:rPr>
            </w:pPr>
          </w:p>
          <w:p w14:paraId="5F170075" w14:textId="77777777" w:rsidR="00C17B78" w:rsidRPr="002F76FF" w:rsidRDefault="00C17B78" w:rsidP="001B0C7B">
            <w:pPr>
              <w:pStyle w:val="ATATableBody"/>
              <w:rPr>
                <w:b/>
                <w:sz w:val="26"/>
                <w:szCs w:val="26"/>
              </w:rPr>
            </w:pPr>
          </w:p>
          <w:p w14:paraId="5F170076" w14:textId="77777777" w:rsidR="00C17B78" w:rsidRPr="002F76FF" w:rsidRDefault="00C17B78" w:rsidP="001B0C7B">
            <w:pPr>
              <w:pStyle w:val="ATATableBody"/>
              <w:rPr>
                <w:b/>
                <w:sz w:val="26"/>
                <w:szCs w:val="26"/>
              </w:rPr>
            </w:pPr>
          </w:p>
        </w:tc>
        <w:tc>
          <w:tcPr>
            <w:tcW w:w="810" w:type="dxa"/>
          </w:tcPr>
          <w:p w14:paraId="5F170077" w14:textId="77777777" w:rsidR="00C17B78" w:rsidRPr="002F76FF" w:rsidRDefault="00C17B78" w:rsidP="001B0C7B">
            <w:pPr>
              <w:pStyle w:val="ATATableBody"/>
              <w:rPr>
                <w:b/>
                <w:sz w:val="26"/>
                <w:szCs w:val="26"/>
              </w:rPr>
            </w:pPr>
          </w:p>
        </w:tc>
      </w:tr>
      <w:tr w:rsidR="00C17B78" w:rsidRPr="002F76FF" w14:paraId="5F17007F" w14:textId="77777777" w:rsidTr="00716C43">
        <w:trPr>
          <w:cantSplit/>
        </w:trPr>
        <w:tc>
          <w:tcPr>
            <w:tcW w:w="7020" w:type="dxa"/>
          </w:tcPr>
          <w:p w14:paraId="5F170079" w14:textId="77777777" w:rsidR="00C17B78" w:rsidRPr="002F76FF" w:rsidRDefault="00C17B78" w:rsidP="001B0C7B">
            <w:pPr>
              <w:pStyle w:val="ATANumLevel01BodySlide"/>
              <w:rPr>
                <w:b/>
                <w:sz w:val="26"/>
                <w:szCs w:val="26"/>
              </w:rPr>
            </w:pPr>
          </w:p>
        </w:tc>
        <w:tc>
          <w:tcPr>
            <w:tcW w:w="900" w:type="dxa"/>
          </w:tcPr>
          <w:p w14:paraId="5F17007A" w14:textId="77777777" w:rsidR="00C17B78" w:rsidRPr="002F76FF" w:rsidRDefault="00C17B78" w:rsidP="001B0C7B">
            <w:pPr>
              <w:pStyle w:val="ATATableBody"/>
              <w:rPr>
                <w:b/>
                <w:sz w:val="26"/>
                <w:szCs w:val="26"/>
              </w:rPr>
            </w:pPr>
          </w:p>
          <w:p w14:paraId="5F17007B" w14:textId="77777777" w:rsidR="00C17B78" w:rsidRPr="002F76FF" w:rsidRDefault="00C17B78" w:rsidP="001B0C7B">
            <w:pPr>
              <w:pStyle w:val="ATATableBody"/>
              <w:rPr>
                <w:b/>
                <w:sz w:val="26"/>
                <w:szCs w:val="26"/>
              </w:rPr>
            </w:pPr>
          </w:p>
          <w:p w14:paraId="5F17007C" w14:textId="77777777" w:rsidR="00C17B78" w:rsidRPr="002F76FF" w:rsidRDefault="00C17B78" w:rsidP="001B0C7B">
            <w:pPr>
              <w:pStyle w:val="ATATableBody"/>
              <w:rPr>
                <w:b/>
                <w:sz w:val="26"/>
                <w:szCs w:val="26"/>
              </w:rPr>
            </w:pPr>
          </w:p>
          <w:p w14:paraId="5F17007D" w14:textId="77777777" w:rsidR="00C17B78" w:rsidRPr="002F76FF" w:rsidRDefault="00C17B78" w:rsidP="001B0C7B">
            <w:pPr>
              <w:pStyle w:val="ATATableBody"/>
              <w:rPr>
                <w:b/>
                <w:sz w:val="26"/>
                <w:szCs w:val="26"/>
              </w:rPr>
            </w:pPr>
          </w:p>
        </w:tc>
        <w:tc>
          <w:tcPr>
            <w:tcW w:w="810" w:type="dxa"/>
          </w:tcPr>
          <w:p w14:paraId="5F17007E" w14:textId="77777777" w:rsidR="00C17B78" w:rsidRPr="002F76FF" w:rsidRDefault="00C17B78" w:rsidP="001B0C7B">
            <w:pPr>
              <w:pStyle w:val="ATATableBody"/>
              <w:rPr>
                <w:b/>
                <w:sz w:val="26"/>
                <w:szCs w:val="26"/>
              </w:rPr>
            </w:pPr>
          </w:p>
        </w:tc>
      </w:tr>
      <w:tr w:rsidR="00C17B78" w:rsidRPr="002F76FF" w14:paraId="5F170086" w14:textId="77777777" w:rsidTr="00716C43">
        <w:trPr>
          <w:cantSplit/>
        </w:trPr>
        <w:tc>
          <w:tcPr>
            <w:tcW w:w="7020" w:type="dxa"/>
          </w:tcPr>
          <w:p w14:paraId="5F170080" w14:textId="77777777" w:rsidR="00C17B78" w:rsidRPr="002F76FF" w:rsidRDefault="00C17B78" w:rsidP="001B0C7B">
            <w:pPr>
              <w:pStyle w:val="ATANumLevel01BodySlide"/>
              <w:rPr>
                <w:b/>
                <w:sz w:val="26"/>
                <w:szCs w:val="26"/>
              </w:rPr>
            </w:pPr>
          </w:p>
        </w:tc>
        <w:tc>
          <w:tcPr>
            <w:tcW w:w="900" w:type="dxa"/>
          </w:tcPr>
          <w:p w14:paraId="5F170081" w14:textId="77777777" w:rsidR="00C17B78" w:rsidRPr="002F76FF" w:rsidRDefault="00C17B78" w:rsidP="001B0C7B">
            <w:pPr>
              <w:pStyle w:val="ATATableBody"/>
              <w:rPr>
                <w:b/>
                <w:sz w:val="26"/>
                <w:szCs w:val="26"/>
              </w:rPr>
            </w:pPr>
          </w:p>
          <w:p w14:paraId="5F170082" w14:textId="77777777" w:rsidR="00C17B78" w:rsidRPr="002F76FF" w:rsidRDefault="00C17B78" w:rsidP="001B0C7B">
            <w:pPr>
              <w:pStyle w:val="ATATableBody"/>
              <w:rPr>
                <w:b/>
                <w:sz w:val="26"/>
                <w:szCs w:val="26"/>
              </w:rPr>
            </w:pPr>
          </w:p>
          <w:p w14:paraId="5F170083" w14:textId="77777777" w:rsidR="00C17B78" w:rsidRPr="002F76FF" w:rsidRDefault="00C17B78" w:rsidP="001B0C7B">
            <w:pPr>
              <w:pStyle w:val="ATATableBody"/>
              <w:rPr>
                <w:b/>
                <w:sz w:val="26"/>
                <w:szCs w:val="26"/>
              </w:rPr>
            </w:pPr>
          </w:p>
          <w:p w14:paraId="5F170084" w14:textId="77777777" w:rsidR="00C17B78" w:rsidRPr="002F76FF" w:rsidRDefault="00C17B78" w:rsidP="001B0C7B">
            <w:pPr>
              <w:pStyle w:val="ATATableBody"/>
              <w:rPr>
                <w:b/>
                <w:sz w:val="26"/>
                <w:szCs w:val="26"/>
              </w:rPr>
            </w:pPr>
          </w:p>
        </w:tc>
        <w:tc>
          <w:tcPr>
            <w:tcW w:w="810" w:type="dxa"/>
          </w:tcPr>
          <w:p w14:paraId="5F170085" w14:textId="77777777" w:rsidR="00C17B78" w:rsidRPr="002F76FF" w:rsidRDefault="00C17B78" w:rsidP="001B0C7B">
            <w:pPr>
              <w:pStyle w:val="ATATableBody"/>
              <w:rPr>
                <w:b/>
                <w:sz w:val="26"/>
                <w:szCs w:val="26"/>
              </w:rPr>
            </w:pPr>
          </w:p>
        </w:tc>
      </w:tr>
      <w:tr w:rsidR="00C17B78" w:rsidRPr="002F76FF" w14:paraId="5F170089" w14:textId="77777777" w:rsidTr="00716C43">
        <w:trPr>
          <w:cantSplit/>
          <w:trHeight w:val="4661"/>
        </w:trPr>
        <w:tc>
          <w:tcPr>
            <w:tcW w:w="8730" w:type="dxa"/>
            <w:gridSpan w:val="3"/>
          </w:tcPr>
          <w:p w14:paraId="5F170087" w14:textId="77777777" w:rsidR="00C17B78" w:rsidRPr="002F76FF" w:rsidRDefault="00C17B78" w:rsidP="001B0C7B">
            <w:pPr>
              <w:pStyle w:val="ATANumLevel01BodySlide"/>
              <w:rPr>
                <w:b/>
                <w:sz w:val="26"/>
                <w:szCs w:val="26"/>
              </w:rPr>
            </w:pPr>
            <w:r w:rsidRPr="002F76FF">
              <w:rPr>
                <w:b/>
                <w:sz w:val="26"/>
                <w:szCs w:val="26"/>
              </w:rPr>
              <w:t xml:space="preserve">ملاحظات (وصف أوجه القصور التي تم رصدها): </w:t>
            </w:r>
          </w:p>
          <w:p w14:paraId="5F170088" w14:textId="77777777" w:rsidR="00C17B78" w:rsidRPr="002F76FF" w:rsidRDefault="00C17B78" w:rsidP="001B0C7B">
            <w:pPr>
              <w:pStyle w:val="ATATableBody"/>
              <w:rPr>
                <w:b/>
                <w:sz w:val="26"/>
                <w:szCs w:val="26"/>
              </w:rPr>
            </w:pPr>
          </w:p>
        </w:tc>
      </w:tr>
    </w:tbl>
    <w:p w14:paraId="5F17008A" w14:textId="77777777" w:rsidR="00C17B78" w:rsidRPr="002F76FF" w:rsidRDefault="00C17B78" w:rsidP="00C17B78">
      <w:pPr>
        <w:pStyle w:val="ataBody0"/>
        <w:rPr>
          <w:b/>
          <w:sz w:val="26"/>
          <w:szCs w:val="26"/>
        </w:rPr>
      </w:pPr>
    </w:p>
    <w:p w14:paraId="5F17008B" w14:textId="426A6001" w:rsidR="00C17B78" w:rsidRPr="00DA3011" w:rsidRDefault="00C17B78">
      <w:pPr>
        <w:rPr>
          <w:rFonts w:ascii="Cambria" w:hAnsi="Cambria"/>
          <w:b/>
          <w:sz w:val="16"/>
          <w:szCs w:val="16"/>
        </w:rPr>
      </w:pPr>
    </w:p>
    <w:p w14:paraId="5F17008C" w14:textId="3F86006B" w:rsidR="00C17B78" w:rsidRPr="00DA3011" w:rsidRDefault="00C17B78" w:rsidP="00C17B78">
      <w:pPr>
        <w:pStyle w:val="ataBody0"/>
        <w:keepNext/>
        <w:spacing w:before="120" w:after="120"/>
        <w:rPr>
          <w:bCs/>
          <w:sz w:val="26"/>
          <w:szCs w:val="26"/>
        </w:rPr>
      </w:pPr>
      <w:r w:rsidRPr="00DA3011">
        <w:rPr>
          <w:bCs/>
          <w:sz w:val="26"/>
          <w:szCs w:val="26"/>
        </w:rPr>
        <w:t>الجدول 12: المرحلة 2 —  القائمة المرجعية للفحص الأمني والتحقق (التكنولوجيا الأمنية)</w:t>
      </w:r>
    </w:p>
    <w:tbl>
      <w:tblPr>
        <w:bidiVisual/>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0"/>
        <w:gridCol w:w="900"/>
        <w:gridCol w:w="900"/>
      </w:tblGrid>
      <w:tr w:rsidR="00C17B78" w:rsidRPr="002F76FF" w14:paraId="5F170090" w14:textId="77777777" w:rsidTr="0008262B">
        <w:trPr>
          <w:cantSplit/>
          <w:tblHeader/>
        </w:trPr>
        <w:tc>
          <w:tcPr>
            <w:tcW w:w="6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17008D" w14:textId="0D37287B" w:rsidR="00C17B78" w:rsidRPr="008F16AD" w:rsidRDefault="00C17B78" w:rsidP="0008262B">
            <w:pPr>
              <w:pStyle w:val="ATATableHeading"/>
              <w:rPr>
                <w:rStyle w:val="ATAEmphasis"/>
                <w:b w:val="0"/>
                <w:bCs/>
                <w:sz w:val="26"/>
                <w:szCs w:val="26"/>
              </w:rPr>
            </w:pPr>
            <w:r w:rsidRPr="008F16AD">
              <w:rPr>
                <w:rStyle w:val="ATAEmphasis"/>
                <w:b w:val="0"/>
                <w:bCs/>
                <w:sz w:val="26"/>
                <w:szCs w:val="26"/>
              </w:rPr>
              <w:t>الأسئلة — التكنولوجيا الأمنية</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A72CD2" w14:textId="77777777" w:rsidR="0008262B" w:rsidRPr="008F16AD" w:rsidRDefault="00C17B78" w:rsidP="0008262B">
            <w:pPr>
              <w:pStyle w:val="ATATableHeading"/>
              <w:rPr>
                <w:rStyle w:val="ATAEmphasis"/>
                <w:b w:val="0"/>
                <w:bCs/>
                <w:sz w:val="26"/>
                <w:szCs w:val="26"/>
              </w:rPr>
            </w:pPr>
            <w:r w:rsidRPr="008F16AD">
              <w:rPr>
                <w:rStyle w:val="ATAEmphasis"/>
                <w:b w:val="0"/>
                <w:bCs/>
                <w:sz w:val="26"/>
                <w:szCs w:val="26"/>
              </w:rPr>
              <w:t>نعم</w:t>
            </w:r>
          </w:p>
          <w:p w14:paraId="5F17008E" w14:textId="4A6F2FB5" w:rsidR="00C17B78" w:rsidRPr="008F16AD" w:rsidRDefault="00C17B78" w:rsidP="0008262B">
            <w:pPr>
              <w:pStyle w:val="ATATableHeading"/>
              <w:rPr>
                <w:rStyle w:val="ATAEmphasis"/>
                <w:b w:val="0"/>
                <w:bCs/>
                <w:sz w:val="26"/>
                <w:szCs w:val="26"/>
              </w:rPr>
            </w:pPr>
            <w:r w:rsidRPr="008F16AD">
              <w:rPr>
                <w:rStyle w:val="ATAEmphasis"/>
                <w:b w:val="0"/>
                <w:bCs/>
                <w:sz w:val="26"/>
                <w:szCs w:val="26"/>
              </w:rPr>
              <w:t xml:space="preserve"> </w:t>
            </w:r>
            <w:r w:rsidRPr="008F16AD">
              <w:rPr>
                <w:rStyle w:val="ATAEmphasis"/>
                <w:b w:val="0"/>
                <w:bCs/>
                <w:sz w:val="26"/>
                <w:szCs w:val="26"/>
              </w:rPr>
              <w:sym w:font="Wingdings" w:char="F0FC"/>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8FE75" w14:textId="77777777" w:rsidR="0008262B" w:rsidRPr="008F16AD" w:rsidRDefault="00C17B78" w:rsidP="0008262B">
            <w:pPr>
              <w:pStyle w:val="ATATableHeading"/>
              <w:rPr>
                <w:rStyle w:val="ATAEmphasis"/>
                <w:b w:val="0"/>
                <w:bCs/>
                <w:sz w:val="26"/>
                <w:szCs w:val="26"/>
              </w:rPr>
            </w:pPr>
            <w:r w:rsidRPr="008F16AD">
              <w:rPr>
                <w:rStyle w:val="ATAEmphasis"/>
                <w:b w:val="0"/>
                <w:bCs/>
                <w:sz w:val="26"/>
                <w:szCs w:val="26"/>
              </w:rPr>
              <w:t xml:space="preserve">لا </w:t>
            </w:r>
          </w:p>
          <w:p w14:paraId="5F17008F" w14:textId="0C4693F7" w:rsidR="00C17B78" w:rsidRPr="008F16AD" w:rsidRDefault="00C17B78" w:rsidP="0008262B">
            <w:pPr>
              <w:pStyle w:val="ATATableHeading"/>
              <w:rPr>
                <w:rStyle w:val="ATAEmphasis"/>
                <w:b w:val="0"/>
                <w:bCs/>
                <w:sz w:val="26"/>
                <w:szCs w:val="26"/>
              </w:rPr>
            </w:pPr>
            <w:r w:rsidRPr="008F16AD">
              <w:rPr>
                <w:rStyle w:val="ATAEmphasis"/>
                <w:b w:val="0"/>
                <w:bCs/>
                <w:sz w:val="26"/>
                <w:szCs w:val="26"/>
              </w:rPr>
              <w:sym w:font="Wingdings" w:char="F0FC"/>
            </w:r>
          </w:p>
        </w:tc>
      </w:tr>
      <w:tr w:rsidR="00C17B78" w:rsidRPr="002F76FF" w14:paraId="5F170092" w14:textId="77777777" w:rsidTr="001B0C7B">
        <w:trPr>
          <w:cantSplit/>
          <w:trHeight w:val="350"/>
        </w:trPr>
        <w:tc>
          <w:tcPr>
            <w:tcW w:w="87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70091" w14:textId="77777777" w:rsidR="00C17B78" w:rsidRPr="002F76FF" w:rsidRDefault="00C17B78" w:rsidP="001B0C7B">
            <w:pPr>
              <w:pStyle w:val="ATATableHeading"/>
              <w:rPr>
                <w:b/>
                <w:sz w:val="26"/>
                <w:szCs w:val="26"/>
              </w:rPr>
            </w:pPr>
            <w:r w:rsidRPr="002F76FF">
              <w:rPr>
                <w:b/>
                <w:sz w:val="26"/>
                <w:szCs w:val="26"/>
              </w:rPr>
              <w:t>الدائرة التلفزيونية المغلقة</w:t>
            </w:r>
          </w:p>
        </w:tc>
      </w:tr>
      <w:tr w:rsidR="00C17B78" w:rsidRPr="002F76FF" w14:paraId="5F170096" w14:textId="77777777" w:rsidTr="001B0C7B">
        <w:trPr>
          <w:cantSplit/>
          <w:trHeight w:val="692"/>
        </w:trPr>
        <w:tc>
          <w:tcPr>
            <w:tcW w:w="6930" w:type="dxa"/>
            <w:tcBorders>
              <w:top w:val="single" w:sz="4" w:space="0" w:color="auto"/>
            </w:tcBorders>
          </w:tcPr>
          <w:p w14:paraId="5F170093" w14:textId="77777777" w:rsidR="00C17B78" w:rsidRPr="002F76FF" w:rsidRDefault="00C17B78" w:rsidP="001B0C7B">
            <w:pPr>
              <w:pStyle w:val="ATATableBody"/>
              <w:rPr>
                <w:b/>
                <w:sz w:val="26"/>
                <w:szCs w:val="26"/>
              </w:rPr>
            </w:pPr>
          </w:p>
        </w:tc>
        <w:tc>
          <w:tcPr>
            <w:tcW w:w="900" w:type="dxa"/>
            <w:tcBorders>
              <w:top w:val="single" w:sz="4" w:space="0" w:color="auto"/>
            </w:tcBorders>
          </w:tcPr>
          <w:p w14:paraId="5F170094" w14:textId="77777777" w:rsidR="00C17B78" w:rsidRPr="002F76FF" w:rsidRDefault="00C17B78" w:rsidP="001B0C7B">
            <w:pPr>
              <w:pStyle w:val="ATATableBody"/>
              <w:rPr>
                <w:b/>
                <w:sz w:val="26"/>
                <w:szCs w:val="26"/>
              </w:rPr>
            </w:pPr>
          </w:p>
        </w:tc>
        <w:tc>
          <w:tcPr>
            <w:tcW w:w="900" w:type="dxa"/>
            <w:tcBorders>
              <w:top w:val="single" w:sz="4" w:space="0" w:color="auto"/>
            </w:tcBorders>
          </w:tcPr>
          <w:p w14:paraId="5F170095" w14:textId="77777777" w:rsidR="00C17B78" w:rsidRPr="002F76FF" w:rsidRDefault="00C17B78" w:rsidP="001B0C7B">
            <w:pPr>
              <w:pStyle w:val="ATATableBody"/>
              <w:rPr>
                <w:b/>
                <w:sz w:val="26"/>
                <w:szCs w:val="26"/>
              </w:rPr>
            </w:pPr>
          </w:p>
        </w:tc>
      </w:tr>
      <w:tr w:rsidR="00C17B78" w:rsidRPr="002F76FF" w14:paraId="5F17009A" w14:textId="77777777" w:rsidTr="00716C43">
        <w:trPr>
          <w:cantSplit/>
          <w:trHeight w:val="692"/>
        </w:trPr>
        <w:tc>
          <w:tcPr>
            <w:tcW w:w="6930" w:type="dxa"/>
          </w:tcPr>
          <w:p w14:paraId="5F170097" w14:textId="77777777" w:rsidR="00C17B78" w:rsidRPr="002F76FF" w:rsidRDefault="00C17B78" w:rsidP="001B0C7B">
            <w:pPr>
              <w:pStyle w:val="ATATableBody"/>
              <w:rPr>
                <w:b/>
                <w:sz w:val="26"/>
                <w:szCs w:val="26"/>
              </w:rPr>
            </w:pPr>
          </w:p>
        </w:tc>
        <w:tc>
          <w:tcPr>
            <w:tcW w:w="900" w:type="dxa"/>
          </w:tcPr>
          <w:p w14:paraId="5F170098" w14:textId="77777777" w:rsidR="00C17B78" w:rsidRPr="002F76FF" w:rsidRDefault="00C17B78" w:rsidP="001B0C7B">
            <w:pPr>
              <w:pStyle w:val="ATATableBody"/>
              <w:rPr>
                <w:b/>
                <w:sz w:val="26"/>
                <w:szCs w:val="26"/>
              </w:rPr>
            </w:pPr>
          </w:p>
        </w:tc>
        <w:tc>
          <w:tcPr>
            <w:tcW w:w="900" w:type="dxa"/>
          </w:tcPr>
          <w:p w14:paraId="5F170099" w14:textId="77777777" w:rsidR="00C17B78" w:rsidRPr="002F76FF" w:rsidRDefault="00C17B78" w:rsidP="001B0C7B">
            <w:pPr>
              <w:pStyle w:val="ATATableBody"/>
              <w:rPr>
                <w:b/>
                <w:sz w:val="26"/>
                <w:szCs w:val="26"/>
              </w:rPr>
            </w:pPr>
          </w:p>
        </w:tc>
      </w:tr>
      <w:tr w:rsidR="00C17B78" w:rsidRPr="002F76FF" w14:paraId="5F17009E" w14:textId="77777777" w:rsidTr="00716C43">
        <w:trPr>
          <w:cantSplit/>
          <w:trHeight w:val="710"/>
        </w:trPr>
        <w:tc>
          <w:tcPr>
            <w:tcW w:w="6930" w:type="dxa"/>
          </w:tcPr>
          <w:p w14:paraId="5F17009B" w14:textId="77777777" w:rsidR="00C17B78" w:rsidRPr="002F76FF" w:rsidRDefault="00C17B78" w:rsidP="001B0C7B">
            <w:pPr>
              <w:pStyle w:val="ATATableBody"/>
              <w:rPr>
                <w:b/>
                <w:sz w:val="26"/>
                <w:szCs w:val="26"/>
              </w:rPr>
            </w:pPr>
          </w:p>
        </w:tc>
        <w:tc>
          <w:tcPr>
            <w:tcW w:w="900" w:type="dxa"/>
          </w:tcPr>
          <w:p w14:paraId="5F17009C" w14:textId="77777777" w:rsidR="00C17B78" w:rsidRPr="002F76FF" w:rsidRDefault="00C17B78" w:rsidP="001B0C7B">
            <w:pPr>
              <w:pStyle w:val="ATATableBody"/>
              <w:rPr>
                <w:b/>
                <w:sz w:val="26"/>
                <w:szCs w:val="26"/>
              </w:rPr>
            </w:pPr>
          </w:p>
        </w:tc>
        <w:tc>
          <w:tcPr>
            <w:tcW w:w="900" w:type="dxa"/>
          </w:tcPr>
          <w:p w14:paraId="5F17009D" w14:textId="77777777" w:rsidR="00C17B78" w:rsidRPr="002F76FF" w:rsidRDefault="00C17B78" w:rsidP="001B0C7B">
            <w:pPr>
              <w:pStyle w:val="ATATableBody"/>
              <w:rPr>
                <w:b/>
                <w:sz w:val="26"/>
                <w:szCs w:val="26"/>
              </w:rPr>
            </w:pPr>
          </w:p>
        </w:tc>
      </w:tr>
      <w:tr w:rsidR="00C17B78" w:rsidRPr="002F76FF" w14:paraId="5F1700A2" w14:textId="77777777" w:rsidTr="00716C43">
        <w:trPr>
          <w:cantSplit/>
          <w:trHeight w:val="692"/>
        </w:trPr>
        <w:tc>
          <w:tcPr>
            <w:tcW w:w="6930" w:type="dxa"/>
          </w:tcPr>
          <w:p w14:paraId="5F17009F" w14:textId="77777777" w:rsidR="00C17B78" w:rsidRPr="002F76FF" w:rsidRDefault="00C17B78" w:rsidP="001B0C7B">
            <w:pPr>
              <w:pStyle w:val="ATATableBody"/>
              <w:rPr>
                <w:b/>
                <w:sz w:val="26"/>
                <w:szCs w:val="26"/>
              </w:rPr>
            </w:pPr>
          </w:p>
        </w:tc>
        <w:tc>
          <w:tcPr>
            <w:tcW w:w="900" w:type="dxa"/>
          </w:tcPr>
          <w:p w14:paraId="5F1700A0" w14:textId="77777777" w:rsidR="00C17B78" w:rsidRPr="002F76FF" w:rsidRDefault="00C17B78" w:rsidP="001B0C7B">
            <w:pPr>
              <w:pStyle w:val="ATATableBody"/>
              <w:rPr>
                <w:b/>
                <w:sz w:val="26"/>
                <w:szCs w:val="26"/>
              </w:rPr>
            </w:pPr>
          </w:p>
        </w:tc>
        <w:tc>
          <w:tcPr>
            <w:tcW w:w="900" w:type="dxa"/>
          </w:tcPr>
          <w:p w14:paraId="5F1700A1" w14:textId="77777777" w:rsidR="00C17B78" w:rsidRPr="002F76FF" w:rsidRDefault="00C17B78" w:rsidP="001B0C7B">
            <w:pPr>
              <w:pStyle w:val="ATATableBody"/>
              <w:rPr>
                <w:b/>
                <w:sz w:val="26"/>
                <w:szCs w:val="26"/>
              </w:rPr>
            </w:pPr>
          </w:p>
        </w:tc>
      </w:tr>
      <w:tr w:rsidR="00C17B78" w:rsidRPr="002F76FF" w14:paraId="5F1700A6" w14:textId="77777777" w:rsidTr="00716C43">
        <w:trPr>
          <w:cantSplit/>
          <w:trHeight w:val="692"/>
        </w:trPr>
        <w:tc>
          <w:tcPr>
            <w:tcW w:w="6930" w:type="dxa"/>
          </w:tcPr>
          <w:p w14:paraId="5F1700A3" w14:textId="77777777" w:rsidR="00C17B78" w:rsidRPr="002F76FF" w:rsidRDefault="00C17B78" w:rsidP="001B0C7B">
            <w:pPr>
              <w:pStyle w:val="ATATableBody"/>
              <w:rPr>
                <w:b/>
                <w:sz w:val="26"/>
                <w:szCs w:val="26"/>
              </w:rPr>
            </w:pPr>
          </w:p>
        </w:tc>
        <w:tc>
          <w:tcPr>
            <w:tcW w:w="900" w:type="dxa"/>
          </w:tcPr>
          <w:p w14:paraId="5F1700A4" w14:textId="77777777" w:rsidR="00C17B78" w:rsidRPr="002F76FF" w:rsidRDefault="00C17B78" w:rsidP="001B0C7B">
            <w:pPr>
              <w:pStyle w:val="ATATableBody"/>
              <w:rPr>
                <w:b/>
                <w:sz w:val="26"/>
                <w:szCs w:val="26"/>
              </w:rPr>
            </w:pPr>
          </w:p>
        </w:tc>
        <w:tc>
          <w:tcPr>
            <w:tcW w:w="900" w:type="dxa"/>
          </w:tcPr>
          <w:p w14:paraId="5F1700A5" w14:textId="77777777" w:rsidR="00C17B78" w:rsidRPr="002F76FF" w:rsidRDefault="00C17B78" w:rsidP="001B0C7B">
            <w:pPr>
              <w:pStyle w:val="ATATableBody"/>
              <w:rPr>
                <w:b/>
                <w:sz w:val="26"/>
                <w:szCs w:val="26"/>
              </w:rPr>
            </w:pPr>
          </w:p>
        </w:tc>
      </w:tr>
      <w:tr w:rsidR="00C17B78" w:rsidRPr="002F76FF" w14:paraId="5F1700AA" w14:textId="77777777" w:rsidTr="00716C43">
        <w:trPr>
          <w:cantSplit/>
          <w:trHeight w:val="692"/>
        </w:trPr>
        <w:tc>
          <w:tcPr>
            <w:tcW w:w="6930" w:type="dxa"/>
          </w:tcPr>
          <w:p w14:paraId="5F1700A7" w14:textId="77777777" w:rsidR="00C17B78" w:rsidRPr="002F76FF" w:rsidRDefault="00C17B78" w:rsidP="001B0C7B">
            <w:pPr>
              <w:pStyle w:val="ATATableBody"/>
              <w:rPr>
                <w:b/>
                <w:sz w:val="26"/>
                <w:szCs w:val="26"/>
              </w:rPr>
            </w:pPr>
          </w:p>
        </w:tc>
        <w:tc>
          <w:tcPr>
            <w:tcW w:w="900" w:type="dxa"/>
          </w:tcPr>
          <w:p w14:paraId="5F1700A8" w14:textId="77777777" w:rsidR="00C17B78" w:rsidRPr="002F76FF" w:rsidRDefault="00C17B78" w:rsidP="001B0C7B">
            <w:pPr>
              <w:pStyle w:val="ATATableBody"/>
              <w:rPr>
                <w:b/>
                <w:sz w:val="26"/>
                <w:szCs w:val="26"/>
              </w:rPr>
            </w:pPr>
          </w:p>
        </w:tc>
        <w:tc>
          <w:tcPr>
            <w:tcW w:w="900" w:type="dxa"/>
          </w:tcPr>
          <w:p w14:paraId="5F1700A9" w14:textId="77777777" w:rsidR="00C17B78" w:rsidRPr="002F76FF" w:rsidRDefault="00C17B78" w:rsidP="001B0C7B">
            <w:pPr>
              <w:pStyle w:val="ATATableBody"/>
              <w:rPr>
                <w:b/>
                <w:sz w:val="26"/>
                <w:szCs w:val="26"/>
              </w:rPr>
            </w:pPr>
          </w:p>
        </w:tc>
      </w:tr>
      <w:tr w:rsidR="00C17B78" w:rsidRPr="002F76FF" w14:paraId="5F1700AE" w14:textId="77777777" w:rsidTr="00716C43">
        <w:trPr>
          <w:cantSplit/>
          <w:trHeight w:val="692"/>
        </w:trPr>
        <w:tc>
          <w:tcPr>
            <w:tcW w:w="6930" w:type="dxa"/>
          </w:tcPr>
          <w:p w14:paraId="5F1700AB" w14:textId="77777777" w:rsidR="00C17B78" w:rsidRPr="002F76FF" w:rsidRDefault="00C17B78" w:rsidP="001B0C7B">
            <w:pPr>
              <w:pStyle w:val="ATATableBody"/>
              <w:rPr>
                <w:b/>
                <w:sz w:val="26"/>
                <w:szCs w:val="26"/>
              </w:rPr>
            </w:pPr>
          </w:p>
        </w:tc>
        <w:tc>
          <w:tcPr>
            <w:tcW w:w="900" w:type="dxa"/>
          </w:tcPr>
          <w:p w14:paraId="5F1700AC" w14:textId="77777777" w:rsidR="00C17B78" w:rsidRPr="002F76FF" w:rsidRDefault="00C17B78" w:rsidP="001B0C7B">
            <w:pPr>
              <w:pStyle w:val="ATATableBody"/>
              <w:rPr>
                <w:b/>
                <w:sz w:val="26"/>
                <w:szCs w:val="26"/>
              </w:rPr>
            </w:pPr>
          </w:p>
        </w:tc>
        <w:tc>
          <w:tcPr>
            <w:tcW w:w="900" w:type="dxa"/>
          </w:tcPr>
          <w:p w14:paraId="5F1700AD" w14:textId="77777777" w:rsidR="00C17B78" w:rsidRPr="002F76FF" w:rsidRDefault="00C17B78" w:rsidP="001B0C7B">
            <w:pPr>
              <w:pStyle w:val="ATATableBody"/>
              <w:rPr>
                <w:b/>
                <w:sz w:val="26"/>
                <w:szCs w:val="26"/>
              </w:rPr>
            </w:pPr>
          </w:p>
        </w:tc>
      </w:tr>
      <w:tr w:rsidR="00C17B78" w:rsidRPr="002F76FF" w14:paraId="5F1700B6" w14:textId="77777777" w:rsidTr="001B0C7B">
        <w:trPr>
          <w:cantSplit/>
          <w:trHeight w:val="692"/>
        </w:trPr>
        <w:tc>
          <w:tcPr>
            <w:tcW w:w="6930" w:type="dxa"/>
            <w:tcBorders>
              <w:bottom w:val="single" w:sz="4" w:space="0" w:color="auto"/>
            </w:tcBorders>
          </w:tcPr>
          <w:p w14:paraId="5F1700B3" w14:textId="77777777" w:rsidR="00C17B78" w:rsidRPr="002F76FF" w:rsidRDefault="00C17B78" w:rsidP="001B0C7B">
            <w:pPr>
              <w:pStyle w:val="ATATableBody"/>
              <w:rPr>
                <w:b/>
                <w:sz w:val="26"/>
                <w:szCs w:val="26"/>
              </w:rPr>
            </w:pPr>
          </w:p>
        </w:tc>
        <w:tc>
          <w:tcPr>
            <w:tcW w:w="900" w:type="dxa"/>
            <w:tcBorders>
              <w:bottom w:val="single" w:sz="4" w:space="0" w:color="auto"/>
            </w:tcBorders>
          </w:tcPr>
          <w:p w14:paraId="5F1700B4" w14:textId="77777777" w:rsidR="00C17B78" w:rsidRPr="002F76FF" w:rsidRDefault="00C17B78" w:rsidP="001B0C7B">
            <w:pPr>
              <w:pStyle w:val="ATATableBody"/>
              <w:rPr>
                <w:b/>
                <w:sz w:val="26"/>
                <w:szCs w:val="26"/>
              </w:rPr>
            </w:pPr>
          </w:p>
        </w:tc>
        <w:tc>
          <w:tcPr>
            <w:tcW w:w="900" w:type="dxa"/>
            <w:tcBorders>
              <w:bottom w:val="single" w:sz="4" w:space="0" w:color="auto"/>
            </w:tcBorders>
          </w:tcPr>
          <w:p w14:paraId="5F1700B5" w14:textId="77777777" w:rsidR="00C17B78" w:rsidRPr="002F76FF" w:rsidRDefault="00C17B78" w:rsidP="001B0C7B">
            <w:pPr>
              <w:pStyle w:val="ATATableBody"/>
              <w:rPr>
                <w:b/>
                <w:sz w:val="26"/>
                <w:szCs w:val="26"/>
              </w:rPr>
            </w:pPr>
          </w:p>
        </w:tc>
      </w:tr>
      <w:tr w:rsidR="00C17B78" w:rsidRPr="002F76FF" w14:paraId="5F1700B8" w14:textId="77777777" w:rsidTr="001B0C7B">
        <w:trPr>
          <w:cantSplit/>
          <w:trHeight w:val="332"/>
        </w:trPr>
        <w:tc>
          <w:tcPr>
            <w:tcW w:w="8730" w:type="dxa"/>
            <w:gridSpan w:val="3"/>
            <w:shd w:val="clear" w:color="auto" w:fill="D9D9D9" w:themeFill="background1" w:themeFillShade="D9"/>
          </w:tcPr>
          <w:p w14:paraId="5F1700B7" w14:textId="77777777" w:rsidR="00C17B78" w:rsidRPr="002F76FF" w:rsidRDefault="00C17B78" w:rsidP="001B0C7B">
            <w:pPr>
              <w:pStyle w:val="ATATableHeading"/>
              <w:rPr>
                <w:b/>
                <w:sz w:val="26"/>
                <w:szCs w:val="26"/>
              </w:rPr>
            </w:pPr>
            <w:r w:rsidRPr="002F76FF">
              <w:rPr>
                <w:b/>
                <w:sz w:val="26"/>
                <w:szCs w:val="26"/>
              </w:rPr>
              <w:t>بطاقات النفاذ والإنذار</w:t>
            </w:r>
          </w:p>
        </w:tc>
      </w:tr>
      <w:tr w:rsidR="00C17B78" w:rsidRPr="002F76FF" w14:paraId="5F1700BC" w14:textId="77777777" w:rsidTr="00716C43">
        <w:trPr>
          <w:cantSplit/>
          <w:trHeight w:val="692"/>
        </w:trPr>
        <w:tc>
          <w:tcPr>
            <w:tcW w:w="6930" w:type="dxa"/>
          </w:tcPr>
          <w:p w14:paraId="5F1700B9" w14:textId="77777777" w:rsidR="00C17B78" w:rsidRPr="002F76FF" w:rsidRDefault="00C17B78" w:rsidP="001B0C7B">
            <w:pPr>
              <w:pStyle w:val="ATATableBody"/>
              <w:rPr>
                <w:b/>
                <w:sz w:val="26"/>
                <w:szCs w:val="26"/>
              </w:rPr>
            </w:pPr>
          </w:p>
        </w:tc>
        <w:tc>
          <w:tcPr>
            <w:tcW w:w="900" w:type="dxa"/>
          </w:tcPr>
          <w:p w14:paraId="5F1700BA" w14:textId="77777777" w:rsidR="00C17B78" w:rsidRPr="002F76FF" w:rsidRDefault="00C17B78" w:rsidP="001B0C7B">
            <w:pPr>
              <w:pStyle w:val="ATATableBody"/>
              <w:rPr>
                <w:b/>
                <w:sz w:val="26"/>
                <w:szCs w:val="26"/>
              </w:rPr>
            </w:pPr>
          </w:p>
        </w:tc>
        <w:tc>
          <w:tcPr>
            <w:tcW w:w="900" w:type="dxa"/>
          </w:tcPr>
          <w:p w14:paraId="5F1700BB" w14:textId="77777777" w:rsidR="00C17B78" w:rsidRPr="002F76FF" w:rsidRDefault="00C17B78" w:rsidP="001B0C7B">
            <w:pPr>
              <w:pStyle w:val="ATATableBody"/>
              <w:rPr>
                <w:b/>
                <w:sz w:val="26"/>
                <w:szCs w:val="26"/>
              </w:rPr>
            </w:pPr>
          </w:p>
        </w:tc>
      </w:tr>
      <w:tr w:rsidR="00C17B78" w:rsidRPr="002F76FF" w14:paraId="5F1700C0" w14:textId="77777777" w:rsidTr="00716C43">
        <w:trPr>
          <w:cantSplit/>
          <w:trHeight w:val="692"/>
        </w:trPr>
        <w:tc>
          <w:tcPr>
            <w:tcW w:w="6930" w:type="dxa"/>
          </w:tcPr>
          <w:p w14:paraId="5F1700BD" w14:textId="77777777" w:rsidR="00C17B78" w:rsidRPr="002F76FF" w:rsidRDefault="00C17B78" w:rsidP="001B0C7B">
            <w:pPr>
              <w:pStyle w:val="ATATableBody"/>
              <w:rPr>
                <w:b/>
                <w:sz w:val="26"/>
                <w:szCs w:val="26"/>
              </w:rPr>
            </w:pPr>
          </w:p>
        </w:tc>
        <w:tc>
          <w:tcPr>
            <w:tcW w:w="900" w:type="dxa"/>
          </w:tcPr>
          <w:p w14:paraId="5F1700BE" w14:textId="77777777" w:rsidR="00C17B78" w:rsidRPr="002F76FF" w:rsidRDefault="00C17B78" w:rsidP="001B0C7B">
            <w:pPr>
              <w:pStyle w:val="ATATableBody"/>
              <w:rPr>
                <w:b/>
                <w:sz w:val="26"/>
                <w:szCs w:val="26"/>
              </w:rPr>
            </w:pPr>
          </w:p>
        </w:tc>
        <w:tc>
          <w:tcPr>
            <w:tcW w:w="900" w:type="dxa"/>
          </w:tcPr>
          <w:p w14:paraId="5F1700BF" w14:textId="77777777" w:rsidR="00C17B78" w:rsidRPr="002F76FF" w:rsidRDefault="00C17B78" w:rsidP="001B0C7B">
            <w:pPr>
              <w:pStyle w:val="ATATableBody"/>
              <w:rPr>
                <w:b/>
                <w:sz w:val="26"/>
                <w:szCs w:val="26"/>
              </w:rPr>
            </w:pPr>
          </w:p>
        </w:tc>
      </w:tr>
      <w:tr w:rsidR="00C17B78" w:rsidRPr="002F76FF" w14:paraId="5F1700C4" w14:textId="77777777" w:rsidTr="00716C43">
        <w:trPr>
          <w:cantSplit/>
          <w:trHeight w:val="692"/>
        </w:trPr>
        <w:tc>
          <w:tcPr>
            <w:tcW w:w="6930" w:type="dxa"/>
          </w:tcPr>
          <w:p w14:paraId="5F1700C1" w14:textId="77777777" w:rsidR="00C17B78" w:rsidRPr="002F76FF" w:rsidRDefault="00C17B78" w:rsidP="001B0C7B">
            <w:pPr>
              <w:pStyle w:val="ATATableBody"/>
              <w:rPr>
                <w:b/>
                <w:sz w:val="26"/>
                <w:szCs w:val="26"/>
              </w:rPr>
            </w:pPr>
          </w:p>
        </w:tc>
        <w:tc>
          <w:tcPr>
            <w:tcW w:w="900" w:type="dxa"/>
          </w:tcPr>
          <w:p w14:paraId="5F1700C2" w14:textId="77777777" w:rsidR="00C17B78" w:rsidRPr="002F76FF" w:rsidRDefault="00C17B78" w:rsidP="001B0C7B">
            <w:pPr>
              <w:pStyle w:val="ATATableBody"/>
              <w:rPr>
                <w:b/>
                <w:sz w:val="26"/>
                <w:szCs w:val="26"/>
              </w:rPr>
            </w:pPr>
          </w:p>
        </w:tc>
        <w:tc>
          <w:tcPr>
            <w:tcW w:w="900" w:type="dxa"/>
          </w:tcPr>
          <w:p w14:paraId="5F1700C3" w14:textId="77777777" w:rsidR="00C17B78" w:rsidRPr="002F76FF" w:rsidRDefault="00C17B78" w:rsidP="001B0C7B">
            <w:pPr>
              <w:pStyle w:val="ATATableBody"/>
              <w:rPr>
                <w:b/>
                <w:sz w:val="26"/>
                <w:szCs w:val="26"/>
              </w:rPr>
            </w:pPr>
          </w:p>
        </w:tc>
      </w:tr>
      <w:tr w:rsidR="00C17B78" w:rsidRPr="002F76FF" w14:paraId="5F1700C8" w14:textId="77777777" w:rsidTr="00716C43">
        <w:trPr>
          <w:cantSplit/>
          <w:trHeight w:val="692"/>
        </w:trPr>
        <w:tc>
          <w:tcPr>
            <w:tcW w:w="6930" w:type="dxa"/>
          </w:tcPr>
          <w:p w14:paraId="5F1700C5" w14:textId="77777777" w:rsidR="00C17B78" w:rsidRPr="002F76FF" w:rsidRDefault="00C17B78" w:rsidP="001B0C7B">
            <w:pPr>
              <w:pStyle w:val="ATATableBody"/>
              <w:rPr>
                <w:b/>
                <w:sz w:val="26"/>
                <w:szCs w:val="26"/>
              </w:rPr>
            </w:pPr>
          </w:p>
        </w:tc>
        <w:tc>
          <w:tcPr>
            <w:tcW w:w="900" w:type="dxa"/>
          </w:tcPr>
          <w:p w14:paraId="5F1700C6" w14:textId="77777777" w:rsidR="00C17B78" w:rsidRPr="002F76FF" w:rsidRDefault="00C17B78" w:rsidP="001B0C7B">
            <w:pPr>
              <w:pStyle w:val="ATATableBody"/>
              <w:rPr>
                <w:b/>
                <w:sz w:val="26"/>
                <w:szCs w:val="26"/>
              </w:rPr>
            </w:pPr>
          </w:p>
        </w:tc>
        <w:tc>
          <w:tcPr>
            <w:tcW w:w="900" w:type="dxa"/>
          </w:tcPr>
          <w:p w14:paraId="5F1700C7" w14:textId="77777777" w:rsidR="00C17B78" w:rsidRPr="002F76FF" w:rsidRDefault="00C17B78" w:rsidP="001B0C7B">
            <w:pPr>
              <w:pStyle w:val="ATATableBody"/>
              <w:rPr>
                <w:b/>
                <w:sz w:val="26"/>
                <w:szCs w:val="26"/>
              </w:rPr>
            </w:pPr>
          </w:p>
        </w:tc>
      </w:tr>
      <w:tr w:rsidR="00C17B78" w:rsidRPr="002F76FF" w14:paraId="5F1700CC" w14:textId="77777777" w:rsidTr="00716C43">
        <w:trPr>
          <w:cantSplit/>
          <w:trHeight w:val="692"/>
        </w:trPr>
        <w:tc>
          <w:tcPr>
            <w:tcW w:w="6930" w:type="dxa"/>
          </w:tcPr>
          <w:p w14:paraId="5F1700C9" w14:textId="77777777" w:rsidR="00C17B78" w:rsidRPr="002F76FF" w:rsidRDefault="00C17B78" w:rsidP="001B0C7B">
            <w:pPr>
              <w:pStyle w:val="ATATableBody"/>
              <w:rPr>
                <w:b/>
                <w:sz w:val="26"/>
                <w:szCs w:val="26"/>
              </w:rPr>
            </w:pPr>
          </w:p>
        </w:tc>
        <w:tc>
          <w:tcPr>
            <w:tcW w:w="900" w:type="dxa"/>
          </w:tcPr>
          <w:p w14:paraId="5F1700CA" w14:textId="77777777" w:rsidR="00C17B78" w:rsidRPr="002F76FF" w:rsidRDefault="00C17B78" w:rsidP="001B0C7B">
            <w:pPr>
              <w:pStyle w:val="ATATableBody"/>
              <w:rPr>
                <w:b/>
                <w:sz w:val="26"/>
                <w:szCs w:val="26"/>
              </w:rPr>
            </w:pPr>
          </w:p>
        </w:tc>
        <w:tc>
          <w:tcPr>
            <w:tcW w:w="900" w:type="dxa"/>
          </w:tcPr>
          <w:p w14:paraId="5F1700CB" w14:textId="77777777" w:rsidR="00C17B78" w:rsidRPr="002F76FF" w:rsidRDefault="00C17B78" w:rsidP="001B0C7B">
            <w:pPr>
              <w:pStyle w:val="ATATableBody"/>
              <w:rPr>
                <w:b/>
                <w:sz w:val="26"/>
                <w:szCs w:val="26"/>
              </w:rPr>
            </w:pPr>
          </w:p>
        </w:tc>
      </w:tr>
      <w:tr w:rsidR="00C17B78" w:rsidRPr="002F76FF" w14:paraId="5F1700D0" w14:textId="77777777" w:rsidTr="00716C43">
        <w:trPr>
          <w:cantSplit/>
          <w:trHeight w:val="692"/>
        </w:trPr>
        <w:tc>
          <w:tcPr>
            <w:tcW w:w="6930" w:type="dxa"/>
          </w:tcPr>
          <w:p w14:paraId="5F1700CD" w14:textId="77777777" w:rsidR="00C17B78" w:rsidRPr="002F76FF" w:rsidRDefault="00C17B78" w:rsidP="001B0C7B">
            <w:pPr>
              <w:pStyle w:val="ATATableBody"/>
              <w:rPr>
                <w:b/>
                <w:sz w:val="26"/>
                <w:szCs w:val="26"/>
              </w:rPr>
            </w:pPr>
          </w:p>
        </w:tc>
        <w:tc>
          <w:tcPr>
            <w:tcW w:w="900" w:type="dxa"/>
          </w:tcPr>
          <w:p w14:paraId="5F1700CE" w14:textId="77777777" w:rsidR="00C17B78" w:rsidRPr="002F76FF" w:rsidRDefault="00C17B78" w:rsidP="001B0C7B">
            <w:pPr>
              <w:pStyle w:val="ATATableBody"/>
              <w:rPr>
                <w:b/>
                <w:sz w:val="26"/>
                <w:szCs w:val="26"/>
              </w:rPr>
            </w:pPr>
          </w:p>
        </w:tc>
        <w:tc>
          <w:tcPr>
            <w:tcW w:w="900" w:type="dxa"/>
          </w:tcPr>
          <w:p w14:paraId="5F1700CF" w14:textId="77777777" w:rsidR="00C17B78" w:rsidRPr="002F76FF" w:rsidRDefault="00C17B78" w:rsidP="001B0C7B">
            <w:pPr>
              <w:pStyle w:val="ATATableBody"/>
              <w:rPr>
                <w:b/>
                <w:sz w:val="26"/>
                <w:szCs w:val="26"/>
              </w:rPr>
            </w:pPr>
          </w:p>
        </w:tc>
      </w:tr>
      <w:tr w:rsidR="00C17B78" w:rsidRPr="002F76FF" w14:paraId="5F1700D4" w14:textId="77777777" w:rsidTr="001B0C7B">
        <w:trPr>
          <w:cantSplit/>
          <w:trHeight w:val="692"/>
        </w:trPr>
        <w:tc>
          <w:tcPr>
            <w:tcW w:w="6930" w:type="dxa"/>
            <w:tcBorders>
              <w:bottom w:val="single" w:sz="4" w:space="0" w:color="auto"/>
            </w:tcBorders>
          </w:tcPr>
          <w:p w14:paraId="5F1700D1" w14:textId="77777777" w:rsidR="00C17B78" w:rsidRPr="002F76FF" w:rsidRDefault="00C17B78" w:rsidP="001B0C7B">
            <w:pPr>
              <w:pStyle w:val="ATATableBody"/>
              <w:rPr>
                <w:b/>
                <w:sz w:val="26"/>
                <w:szCs w:val="26"/>
              </w:rPr>
            </w:pPr>
          </w:p>
        </w:tc>
        <w:tc>
          <w:tcPr>
            <w:tcW w:w="900" w:type="dxa"/>
            <w:tcBorders>
              <w:bottom w:val="single" w:sz="4" w:space="0" w:color="auto"/>
            </w:tcBorders>
          </w:tcPr>
          <w:p w14:paraId="5F1700D2" w14:textId="77777777" w:rsidR="00C17B78" w:rsidRPr="002F76FF" w:rsidRDefault="00C17B78" w:rsidP="001B0C7B">
            <w:pPr>
              <w:pStyle w:val="ATATableBody"/>
              <w:rPr>
                <w:b/>
                <w:sz w:val="26"/>
                <w:szCs w:val="26"/>
              </w:rPr>
            </w:pPr>
          </w:p>
        </w:tc>
        <w:tc>
          <w:tcPr>
            <w:tcW w:w="900" w:type="dxa"/>
            <w:tcBorders>
              <w:bottom w:val="single" w:sz="4" w:space="0" w:color="auto"/>
            </w:tcBorders>
          </w:tcPr>
          <w:p w14:paraId="5F1700D3" w14:textId="77777777" w:rsidR="00C17B78" w:rsidRPr="002F76FF" w:rsidRDefault="00C17B78" w:rsidP="001B0C7B">
            <w:pPr>
              <w:pStyle w:val="ATATableBody"/>
              <w:rPr>
                <w:b/>
                <w:sz w:val="26"/>
                <w:szCs w:val="26"/>
              </w:rPr>
            </w:pPr>
          </w:p>
        </w:tc>
      </w:tr>
      <w:tr w:rsidR="00C17B78" w:rsidRPr="002F76FF" w14:paraId="5F1700D6" w14:textId="77777777" w:rsidTr="001B0C7B">
        <w:trPr>
          <w:cantSplit/>
          <w:trHeight w:val="323"/>
        </w:trPr>
        <w:tc>
          <w:tcPr>
            <w:tcW w:w="8730" w:type="dxa"/>
            <w:gridSpan w:val="3"/>
            <w:shd w:val="clear" w:color="auto" w:fill="D9D9D9" w:themeFill="background1" w:themeFillShade="D9"/>
          </w:tcPr>
          <w:p w14:paraId="5F1700D5" w14:textId="77777777" w:rsidR="00C17B78" w:rsidRPr="002F76FF" w:rsidRDefault="00C17B78" w:rsidP="001B0C7B">
            <w:pPr>
              <w:pStyle w:val="ATATableHeading"/>
              <w:rPr>
                <w:b/>
                <w:sz w:val="26"/>
                <w:szCs w:val="26"/>
              </w:rPr>
            </w:pPr>
            <w:r w:rsidRPr="002F76FF">
              <w:rPr>
                <w:b/>
                <w:sz w:val="26"/>
                <w:szCs w:val="26"/>
              </w:rPr>
              <w:lastRenderedPageBreak/>
              <w:t>تعطيل الوصول</w:t>
            </w:r>
          </w:p>
        </w:tc>
      </w:tr>
      <w:tr w:rsidR="00C17B78" w:rsidRPr="002F76FF" w14:paraId="5F1700DA" w14:textId="77777777" w:rsidTr="00716C43">
        <w:trPr>
          <w:cantSplit/>
          <w:trHeight w:val="692"/>
        </w:trPr>
        <w:tc>
          <w:tcPr>
            <w:tcW w:w="6930" w:type="dxa"/>
          </w:tcPr>
          <w:p w14:paraId="5F1700D7" w14:textId="77777777" w:rsidR="00C17B78" w:rsidRPr="002F76FF" w:rsidRDefault="00C17B78" w:rsidP="001B0C7B">
            <w:pPr>
              <w:pStyle w:val="ataBody0"/>
              <w:rPr>
                <w:b/>
                <w:sz w:val="26"/>
                <w:szCs w:val="26"/>
              </w:rPr>
            </w:pPr>
          </w:p>
        </w:tc>
        <w:tc>
          <w:tcPr>
            <w:tcW w:w="900" w:type="dxa"/>
          </w:tcPr>
          <w:p w14:paraId="5F1700D8" w14:textId="77777777" w:rsidR="00C17B78" w:rsidRPr="002F76FF" w:rsidRDefault="00C17B78" w:rsidP="001B0C7B">
            <w:pPr>
              <w:pStyle w:val="ataBody0"/>
              <w:rPr>
                <w:b/>
                <w:sz w:val="26"/>
                <w:szCs w:val="26"/>
              </w:rPr>
            </w:pPr>
          </w:p>
        </w:tc>
        <w:tc>
          <w:tcPr>
            <w:tcW w:w="900" w:type="dxa"/>
          </w:tcPr>
          <w:p w14:paraId="5F1700D9" w14:textId="77777777" w:rsidR="00C17B78" w:rsidRPr="002F76FF" w:rsidRDefault="00C17B78" w:rsidP="001B0C7B">
            <w:pPr>
              <w:pStyle w:val="ataBody0"/>
              <w:rPr>
                <w:b/>
                <w:sz w:val="26"/>
                <w:szCs w:val="26"/>
              </w:rPr>
            </w:pPr>
          </w:p>
        </w:tc>
      </w:tr>
      <w:tr w:rsidR="00C17B78" w:rsidRPr="002F76FF" w14:paraId="5F1700DE" w14:textId="77777777" w:rsidTr="00716C43">
        <w:trPr>
          <w:cantSplit/>
          <w:trHeight w:val="692"/>
        </w:trPr>
        <w:tc>
          <w:tcPr>
            <w:tcW w:w="6930" w:type="dxa"/>
          </w:tcPr>
          <w:p w14:paraId="5F1700DB" w14:textId="77777777" w:rsidR="00C17B78" w:rsidRPr="002F76FF" w:rsidRDefault="00C17B78" w:rsidP="001B0C7B">
            <w:pPr>
              <w:pStyle w:val="ataBody0"/>
              <w:rPr>
                <w:b/>
                <w:sz w:val="26"/>
                <w:szCs w:val="26"/>
              </w:rPr>
            </w:pPr>
          </w:p>
        </w:tc>
        <w:tc>
          <w:tcPr>
            <w:tcW w:w="900" w:type="dxa"/>
          </w:tcPr>
          <w:p w14:paraId="5F1700DC" w14:textId="77777777" w:rsidR="00C17B78" w:rsidRPr="002F76FF" w:rsidRDefault="00C17B78" w:rsidP="001B0C7B">
            <w:pPr>
              <w:pStyle w:val="ataBody0"/>
              <w:rPr>
                <w:b/>
                <w:sz w:val="26"/>
                <w:szCs w:val="26"/>
              </w:rPr>
            </w:pPr>
          </w:p>
        </w:tc>
        <w:tc>
          <w:tcPr>
            <w:tcW w:w="900" w:type="dxa"/>
          </w:tcPr>
          <w:p w14:paraId="5F1700DD" w14:textId="77777777" w:rsidR="00C17B78" w:rsidRPr="002F76FF" w:rsidRDefault="00C17B78" w:rsidP="001B0C7B">
            <w:pPr>
              <w:pStyle w:val="ataBody0"/>
              <w:rPr>
                <w:b/>
                <w:sz w:val="26"/>
                <w:szCs w:val="26"/>
              </w:rPr>
            </w:pPr>
          </w:p>
        </w:tc>
      </w:tr>
      <w:tr w:rsidR="00C17B78" w:rsidRPr="002F76FF" w14:paraId="5F1700E2" w14:textId="77777777" w:rsidTr="00716C43">
        <w:trPr>
          <w:cantSplit/>
          <w:trHeight w:val="692"/>
        </w:trPr>
        <w:tc>
          <w:tcPr>
            <w:tcW w:w="6930" w:type="dxa"/>
          </w:tcPr>
          <w:p w14:paraId="5F1700DF" w14:textId="77777777" w:rsidR="00C17B78" w:rsidRPr="002F76FF" w:rsidRDefault="00C17B78" w:rsidP="001B0C7B">
            <w:pPr>
              <w:pStyle w:val="ataBody0"/>
              <w:rPr>
                <w:b/>
                <w:sz w:val="26"/>
                <w:szCs w:val="26"/>
              </w:rPr>
            </w:pPr>
          </w:p>
        </w:tc>
        <w:tc>
          <w:tcPr>
            <w:tcW w:w="900" w:type="dxa"/>
          </w:tcPr>
          <w:p w14:paraId="5F1700E0" w14:textId="77777777" w:rsidR="00C17B78" w:rsidRPr="002F76FF" w:rsidRDefault="00C17B78" w:rsidP="001B0C7B">
            <w:pPr>
              <w:pStyle w:val="ataBody0"/>
              <w:rPr>
                <w:b/>
                <w:sz w:val="26"/>
                <w:szCs w:val="26"/>
              </w:rPr>
            </w:pPr>
          </w:p>
        </w:tc>
        <w:tc>
          <w:tcPr>
            <w:tcW w:w="900" w:type="dxa"/>
          </w:tcPr>
          <w:p w14:paraId="5F1700E1" w14:textId="77777777" w:rsidR="00C17B78" w:rsidRPr="002F76FF" w:rsidRDefault="00C17B78" w:rsidP="001B0C7B">
            <w:pPr>
              <w:pStyle w:val="ataBody0"/>
              <w:rPr>
                <w:b/>
                <w:sz w:val="26"/>
                <w:szCs w:val="26"/>
              </w:rPr>
            </w:pPr>
          </w:p>
        </w:tc>
      </w:tr>
      <w:tr w:rsidR="00C17B78" w:rsidRPr="002F76FF" w14:paraId="5F1700E6" w14:textId="77777777" w:rsidTr="00716C43">
        <w:trPr>
          <w:cantSplit/>
          <w:trHeight w:val="692"/>
        </w:trPr>
        <w:tc>
          <w:tcPr>
            <w:tcW w:w="6930" w:type="dxa"/>
          </w:tcPr>
          <w:p w14:paraId="5F1700E3" w14:textId="77777777" w:rsidR="00C17B78" w:rsidRPr="002F76FF" w:rsidRDefault="00C17B78" w:rsidP="001B0C7B">
            <w:pPr>
              <w:pStyle w:val="ataBody0"/>
              <w:rPr>
                <w:b/>
                <w:sz w:val="26"/>
                <w:szCs w:val="26"/>
              </w:rPr>
            </w:pPr>
          </w:p>
        </w:tc>
        <w:tc>
          <w:tcPr>
            <w:tcW w:w="900" w:type="dxa"/>
          </w:tcPr>
          <w:p w14:paraId="5F1700E4" w14:textId="77777777" w:rsidR="00C17B78" w:rsidRPr="002F76FF" w:rsidRDefault="00C17B78" w:rsidP="001B0C7B">
            <w:pPr>
              <w:pStyle w:val="ataBody0"/>
              <w:rPr>
                <w:b/>
                <w:sz w:val="26"/>
                <w:szCs w:val="26"/>
              </w:rPr>
            </w:pPr>
          </w:p>
        </w:tc>
        <w:tc>
          <w:tcPr>
            <w:tcW w:w="900" w:type="dxa"/>
          </w:tcPr>
          <w:p w14:paraId="5F1700E5" w14:textId="77777777" w:rsidR="00C17B78" w:rsidRPr="002F76FF" w:rsidRDefault="00C17B78" w:rsidP="001B0C7B">
            <w:pPr>
              <w:pStyle w:val="ataBody0"/>
              <w:rPr>
                <w:b/>
                <w:sz w:val="26"/>
                <w:szCs w:val="26"/>
              </w:rPr>
            </w:pPr>
          </w:p>
        </w:tc>
      </w:tr>
      <w:tr w:rsidR="00C17B78" w:rsidRPr="002F76FF" w14:paraId="5F1700EA" w14:textId="77777777" w:rsidTr="00716C43">
        <w:trPr>
          <w:cantSplit/>
          <w:trHeight w:val="692"/>
        </w:trPr>
        <w:tc>
          <w:tcPr>
            <w:tcW w:w="6930" w:type="dxa"/>
          </w:tcPr>
          <w:p w14:paraId="5F1700E7" w14:textId="77777777" w:rsidR="00C17B78" w:rsidRPr="002F76FF" w:rsidRDefault="00C17B78" w:rsidP="001B0C7B">
            <w:pPr>
              <w:pStyle w:val="ataBody0"/>
              <w:rPr>
                <w:b/>
                <w:sz w:val="26"/>
                <w:szCs w:val="26"/>
              </w:rPr>
            </w:pPr>
          </w:p>
        </w:tc>
        <w:tc>
          <w:tcPr>
            <w:tcW w:w="900" w:type="dxa"/>
          </w:tcPr>
          <w:p w14:paraId="5F1700E8" w14:textId="77777777" w:rsidR="00C17B78" w:rsidRPr="002F76FF" w:rsidRDefault="00C17B78" w:rsidP="001B0C7B">
            <w:pPr>
              <w:pStyle w:val="ataBody0"/>
              <w:rPr>
                <w:b/>
                <w:sz w:val="26"/>
                <w:szCs w:val="26"/>
              </w:rPr>
            </w:pPr>
          </w:p>
        </w:tc>
        <w:tc>
          <w:tcPr>
            <w:tcW w:w="900" w:type="dxa"/>
          </w:tcPr>
          <w:p w14:paraId="5F1700E9" w14:textId="77777777" w:rsidR="00C17B78" w:rsidRPr="002F76FF" w:rsidRDefault="00C17B78" w:rsidP="001B0C7B">
            <w:pPr>
              <w:pStyle w:val="ataBody0"/>
              <w:rPr>
                <w:b/>
                <w:sz w:val="26"/>
                <w:szCs w:val="26"/>
              </w:rPr>
            </w:pPr>
          </w:p>
        </w:tc>
      </w:tr>
      <w:tr w:rsidR="00C17B78" w:rsidRPr="002F76FF" w14:paraId="5F1700EE" w14:textId="77777777" w:rsidTr="00716C43">
        <w:trPr>
          <w:cantSplit/>
          <w:trHeight w:val="692"/>
        </w:trPr>
        <w:tc>
          <w:tcPr>
            <w:tcW w:w="6930" w:type="dxa"/>
          </w:tcPr>
          <w:p w14:paraId="5F1700EB" w14:textId="77777777" w:rsidR="00C17B78" w:rsidRPr="002F76FF" w:rsidRDefault="00C17B78" w:rsidP="001B0C7B">
            <w:pPr>
              <w:pStyle w:val="ataBody0"/>
              <w:rPr>
                <w:b/>
                <w:sz w:val="26"/>
                <w:szCs w:val="26"/>
              </w:rPr>
            </w:pPr>
          </w:p>
        </w:tc>
        <w:tc>
          <w:tcPr>
            <w:tcW w:w="900" w:type="dxa"/>
          </w:tcPr>
          <w:p w14:paraId="5F1700EC" w14:textId="77777777" w:rsidR="00C17B78" w:rsidRPr="002F76FF" w:rsidRDefault="00C17B78" w:rsidP="001B0C7B">
            <w:pPr>
              <w:pStyle w:val="ataBody0"/>
              <w:rPr>
                <w:b/>
                <w:sz w:val="26"/>
                <w:szCs w:val="26"/>
              </w:rPr>
            </w:pPr>
          </w:p>
        </w:tc>
        <w:tc>
          <w:tcPr>
            <w:tcW w:w="900" w:type="dxa"/>
          </w:tcPr>
          <w:p w14:paraId="5F1700ED" w14:textId="77777777" w:rsidR="00C17B78" w:rsidRPr="002F76FF" w:rsidRDefault="00C17B78" w:rsidP="001B0C7B">
            <w:pPr>
              <w:pStyle w:val="ataBody0"/>
              <w:rPr>
                <w:b/>
                <w:sz w:val="26"/>
                <w:szCs w:val="26"/>
              </w:rPr>
            </w:pPr>
          </w:p>
        </w:tc>
      </w:tr>
      <w:tr w:rsidR="00C17B78" w:rsidRPr="002F76FF" w14:paraId="5F1700F2" w14:textId="77777777" w:rsidTr="00716C43">
        <w:trPr>
          <w:cantSplit/>
          <w:trHeight w:val="692"/>
        </w:trPr>
        <w:tc>
          <w:tcPr>
            <w:tcW w:w="6930" w:type="dxa"/>
          </w:tcPr>
          <w:p w14:paraId="5F1700EF" w14:textId="77777777" w:rsidR="00C17B78" w:rsidRPr="002F76FF" w:rsidRDefault="00C17B78" w:rsidP="001B0C7B">
            <w:pPr>
              <w:pStyle w:val="ataBody0"/>
              <w:rPr>
                <w:b/>
                <w:sz w:val="26"/>
                <w:szCs w:val="26"/>
              </w:rPr>
            </w:pPr>
          </w:p>
        </w:tc>
        <w:tc>
          <w:tcPr>
            <w:tcW w:w="900" w:type="dxa"/>
          </w:tcPr>
          <w:p w14:paraId="5F1700F0" w14:textId="77777777" w:rsidR="00C17B78" w:rsidRPr="002F76FF" w:rsidRDefault="00C17B78" w:rsidP="001B0C7B">
            <w:pPr>
              <w:pStyle w:val="ataBody0"/>
              <w:rPr>
                <w:b/>
                <w:sz w:val="26"/>
                <w:szCs w:val="26"/>
              </w:rPr>
            </w:pPr>
          </w:p>
        </w:tc>
        <w:tc>
          <w:tcPr>
            <w:tcW w:w="900" w:type="dxa"/>
          </w:tcPr>
          <w:p w14:paraId="5F1700F1" w14:textId="77777777" w:rsidR="00C17B78" w:rsidRPr="002F76FF" w:rsidRDefault="00C17B78" w:rsidP="001B0C7B">
            <w:pPr>
              <w:pStyle w:val="ataBody0"/>
              <w:rPr>
                <w:b/>
                <w:sz w:val="26"/>
                <w:szCs w:val="26"/>
              </w:rPr>
            </w:pPr>
          </w:p>
        </w:tc>
      </w:tr>
      <w:tr w:rsidR="00C17B78" w:rsidRPr="002F76FF" w14:paraId="5F1700F6" w14:textId="77777777" w:rsidTr="00716C43">
        <w:trPr>
          <w:cantSplit/>
          <w:trHeight w:val="692"/>
        </w:trPr>
        <w:tc>
          <w:tcPr>
            <w:tcW w:w="6930" w:type="dxa"/>
          </w:tcPr>
          <w:p w14:paraId="5F1700F3" w14:textId="77777777" w:rsidR="00C17B78" w:rsidRPr="002F76FF" w:rsidRDefault="00C17B78" w:rsidP="001B0C7B">
            <w:pPr>
              <w:pStyle w:val="ataBody0"/>
              <w:rPr>
                <w:b/>
                <w:sz w:val="26"/>
                <w:szCs w:val="26"/>
              </w:rPr>
            </w:pPr>
          </w:p>
        </w:tc>
        <w:tc>
          <w:tcPr>
            <w:tcW w:w="900" w:type="dxa"/>
          </w:tcPr>
          <w:p w14:paraId="5F1700F4" w14:textId="77777777" w:rsidR="00C17B78" w:rsidRPr="002F76FF" w:rsidRDefault="00C17B78" w:rsidP="001B0C7B">
            <w:pPr>
              <w:pStyle w:val="ataBody0"/>
              <w:rPr>
                <w:b/>
                <w:sz w:val="26"/>
                <w:szCs w:val="26"/>
              </w:rPr>
            </w:pPr>
          </w:p>
        </w:tc>
        <w:tc>
          <w:tcPr>
            <w:tcW w:w="900" w:type="dxa"/>
          </w:tcPr>
          <w:p w14:paraId="5F1700F5" w14:textId="77777777" w:rsidR="00C17B78" w:rsidRPr="002F76FF" w:rsidRDefault="00C17B78" w:rsidP="001B0C7B">
            <w:pPr>
              <w:pStyle w:val="ataBody0"/>
              <w:rPr>
                <w:b/>
                <w:sz w:val="26"/>
                <w:szCs w:val="26"/>
              </w:rPr>
            </w:pPr>
          </w:p>
        </w:tc>
      </w:tr>
      <w:tr w:rsidR="00C17B78" w:rsidRPr="002F76FF" w14:paraId="5F1700FA" w14:textId="77777777" w:rsidTr="00716C43">
        <w:trPr>
          <w:cantSplit/>
          <w:trHeight w:val="692"/>
        </w:trPr>
        <w:tc>
          <w:tcPr>
            <w:tcW w:w="6930" w:type="dxa"/>
          </w:tcPr>
          <w:p w14:paraId="5F1700F7" w14:textId="77777777" w:rsidR="00C17B78" w:rsidRPr="002F76FF" w:rsidRDefault="00C17B78" w:rsidP="001B0C7B">
            <w:pPr>
              <w:pStyle w:val="ataBody0"/>
              <w:rPr>
                <w:b/>
                <w:sz w:val="26"/>
                <w:szCs w:val="26"/>
              </w:rPr>
            </w:pPr>
          </w:p>
        </w:tc>
        <w:tc>
          <w:tcPr>
            <w:tcW w:w="900" w:type="dxa"/>
          </w:tcPr>
          <w:p w14:paraId="5F1700F8" w14:textId="77777777" w:rsidR="00C17B78" w:rsidRPr="002F76FF" w:rsidRDefault="00C17B78" w:rsidP="001B0C7B">
            <w:pPr>
              <w:pStyle w:val="ataBody0"/>
              <w:rPr>
                <w:b/>
                <w:sz w:val="26"/>
                <w:szCs w:val="26"/>
              </w:rPr>
            </w:pPr>
          </w:p>
        </w:tc>
        <w:tc>
          <w:tcPr>
            <w:tcW w:w="900" w:type="dxa"/>
          </w:tcPr>
          <w:p w14:paraId="5F1700F9" w14:textId="77777777" w:rsidR="00C17B78" w:rsidRPr="002F76FF" w:rsidRDefault="00C17B78" w:rsidP="001B0C7B">
            <w:pPr>
              <w:pStyle w:val="ataBody0"/>
              <w:rPr>
                <w:b/>
                <w:sz w:val="26"/>
                <w:szCs w:val="26"/>
              </w:rPr>
            </w:pPr>
          </w:p>
        </w:tc>
      </w:tr>
      <w:tr w:rsidR="00C17B78" w:rsidRPr="002F76FF" w14:paraId="5F1700FE" w14:textId="77777777" w:rsidTr="00716C43">
        <w:trPr>
          <w:cantSplit/>
          <w:trHeight w:val="692"/>
        </w:trPr>
        <w:tc>
          <w:tcPr>
            <w:tcW w:w="6930" w:type="dxa"/>
          </w:tcPr>
          <w:p w14:paraId="5F1700FB" w14:textId="77777777" w:rsidR="00C17B78" w:rsidRPr="002F76FF" w:rsidRDefault="00C17B78" w:rsidP="001B0C7B">
            <w:pPr>
              <w:pStyle w:val="ataBody0"/>
              <w:rPr>
                <w:b/>
                <w:sz w:val="26"/>
                <w:szCs w:val="26"/>
              </w:rPr>
            </w:pPr>
          </w:p>
        </w:tc>
        <w:tc>
          <w:tcPr>
            <w:tcW w:w="900" w:type="dxa"/>
          </w:tcPr>
          <w:p w14:paraId="5F1700FC" w14:textId="77777777" w:rsidR="00C17B78" w:rsidRPr="002F76FF" w:rsidRDefault="00C17B78" w:rsidP="001B0C7B">
            <w:pPr>
              <w:pStyle w:val="ataBody0"/>
              <w:rPr>
                <w:b/>
                <w:sz w:val="26"/>
                <w:szCs w:val="26"/>
              </w:rPr>
            </w:pPr>
          </w:p>
        </w:tc>
        <w:tc>
          <w:tcPr>
            <w:tcW w:w="900" w:type="dxa"/>
          </w:tcPr>
          <w:p w14:paraId="5F1700FD" w14:textId="77777777" w:rsidR="00C17B78" w:rsidRPr="002F76FF" w:rsidRDefault="00C17B78" w:rsidP="001B0C7B">
            <w:pPr>
              <w:pStyle w:val="ataBody0"/>
              <w:rPr>
                <w:b/>
                <w:sz w:val="26"/>
                <w:szCs w:val="26"/>
              </w:rPr>
            </w:pPr>
          </w:p>
        </w:tc>
      </w:tr>
      <w:tr w:rsidR="00C17B78" w:rsidRPr="002F76FF" w14:paraId="5F170102" w14:textId="77777777" w:rsidTr="00716C43">
        <w:trPr>
          <w:cantSplit/>
          <w:trHeight w:val="692"/>
        </w:trPr>
        <w:tc>
          <w:tcPr>
            <w:tcW w:w="6930" w:type="dxa"/>
          </w:tcPr>
          <w:p w14:paraId="5F1700FF" w14:textId="77777777" w:rsidR="00C17B78" w:rsidRPr="002F76FF" w:rsidRDefault="00C17B78" w:rsidP="001B0C7B">
            <w:pPr>
              <w:pStyle w:val="ataBody0"/>
              <w:rPr>
                <w:b/>
                <w:sz w:val="26"/>
                <w:szCs w:val="26"/>
              </w:rPr>
            </w:pPr>
          </w:p>
        </w:tc>
        <w:tc>
          <w:tcPr>
            <w:tcW w:w="900" w:type="dxa"/>
          </w:tcPr>
          <w:p w14:paraId="5F170100" w14:textId="77777777" w:rsidR="00C17B78" w:rsidRPr="002F76FF" w:rsidRDefault="00C17B78" w:rsidP="001B0C7B">
            <w:pPr>
              <w:pStyle w:val="ataBody0"/>
              <w:rPr>
                <w:b/>
                <w:sz w:val="26"/>
                <w:szCs w:val="26"/>
              </w:rPr>
            </w:pPr>
          </w:p>
        </w:tc>
        <w:tc>
          <w:tcPr>
            <w:tcW w:w="900" w:type="dxa"/>
          </w:tcPr>
          <w:p w14:paraId="5F170101" w14:textId="77777777" w:rsidR="00C17B78" w:rsidRPr="002F76FF" w:rsidRDefault="00C17B78" w:rsidP="001B0C7B">
            <w:pPr>
              <w:pStyle w:val="ataBody0"/>
              <w:rPr>
                <w:b/>
                <w:sz w:val="26"/>
                <w:szCs w:val="26"/>
              </w:rPr>
            </w:pPr>
          </w:p>
        </w:tc>
      </w:tr>
      <w:tr w:rsidR="00C17B78" w:rsidRPr="002F76FF" w14:paraId="5F170106" w14:textId="77777777" w:rsidTr="00716C43">
        <w:trPr>
          <w:cantSplit/>
          <w:trHeight w:val="692"/>
        </w:trPr>
        <w:tc>
          <w:tcPr>
            <w:tcW w:w="6930" w:type="dxa"/>
          </w:tcPr>
          <w:p w14:paraId="5F170103" w14:textId="77777777" w:rsidR="00C17B78" w:rsidRPr="002F76FF" w:rsidRDefault="00C17B78" w:rsidP="001B0C7B">
            <w:pPr>
              <w:pStyle w:val="ataBody0"/>
              <w:rPr>
                <w:b/>
                <w:sz w:val="26"/>
                <w:szCs w:val="26"/>
              </w:rPr>
            </w:pPr>
          </w:p>
        </w:tc>
        <w:tc>
          <w:tcPr>
            <w:tcW w:w="900" w:type="dxa"/>
          </w:tcPr>
          <w:p w14:paraId="5F170104" w14:textId="77777777" w:rsidR="00C17B78" w:rsidRPr="002F76FF" w:rsidRDefault="00C17B78" w:rsidP="001B0C7B">
            <w:pPr>
              <w:pStyle w:val="ataBody0"/>
              <w:rPr>
                <w:b/>
                <w:sz w:val="26"/>
                <w:szCs w:val="26"/>
              </w:rPr>
            </w:pPr>
          </w:p>
        </w:tc>
        <w:tc>
          <w:tcPr>
            <w:tcW w:w="900" w:type="dxa"/>
          </w:tcPr>
          <w:p w14:paraId="5F170105" w14:textId="77777777" w:rsidR="00C17B78" w:rsidRPr="002F76FF" w:rsidRDefault="00C17B78" w:rsidP="001B0C7B">
            <w:pPr>
              <w:pStyle w:val="ataBody0"/>
              <w:rPr>
                <w:b/>
                <w:sz w:val="26"/>
                <w:szCs w:val="26"/>
              </w:rPr>
            </w:pPr>
          </w:p>
        </w:tc>
      </w:tr>
      <w:tr w:rsidR="00C17B78" w:rsidRPr="002F76FF" w14:paraId="5F17010A" w14:textId="77777777" w:rsidTr="00716C43">
        <w:trPr>
          <w:cantSplit/>
          <w:trHeight w:val="692"/>
        </w:trPr>
        <w:tc>
          <w:tcPr>
            <w:tcW w:w="6930" w:type="dxa"/>
          </w:tcPr>
          <w:p w14:paraId="5F170107" w14:textId="77777777" w:rsidR="00C17B78" w:rsidRPr="002F76FF" w:rsidRDefault="00C17B78" w:rsidP="001B0C7B">
            <w:pPr>
              <w:pStyle w:val="ataBody0"/>
              <w:rPr>
                <w:b/>
                <w:sz w:val="26"/>
                <w:szCs w:val="26"/>
              </w:rPr>
            </w:pPr>
          </w:p>
        </w:tc>
        <w:tc>
          <w:tcPr>
            <w:tcW w:w="900" w:type="dxa"/>
          </w:tcPr>
          <w:p w14:paraId="5F170108" w14:textId="77777777" w:rsidR="00C17B78" w:rsidRPr="002F76FF" w:rsidRDefault="00C17B78" w:rsidP="001B0C7B">
            <w:pPr>
              <w:pStyle w:val="ataBody0"/>
              <w:rPr>
                <w:b/>
                <w:sz w:val="26"/>
                <w:szCs w:val="26"/>
              </w:rPr>
            </w:pPr>
          </w:p>
        </w:tc>
        <w:tc>
          <w:tcPr>
            <w:tcW w:w="900" w:type="dxa"/>
          </w:tcPr>
          <w:p w14:paraId="5F170109" w14:textId="77777777" w:rsidR="00C17B78" w:rsidRPr="002F76FF" w:rsidRDefault="00C17B78" w:rsidP="001B0C7B">
            <w:pPr>
              <w:pStyle w:val="ataBody0"/>
              <w:rPr>
                <w:b/>
                <w:sz w:val="26"/>
                <w:szCs w:val="26"/>
              </w:rPr>
            </w:pPr>
          </w:p>
        </w:tc>
      </w:tr>
      <w:tr w:rsidR="00C17B78" w:rsidRPr="002F76FF" w14:paraId="5F17010E" w14:textId="77777777" w:rsidTr="00716C43">
        <w:trPr>
          <w:cantSplit/>
          <w:trHeight w:val="692"/>
        </w:trPr>
        <w:tc>
          <w:tcPr>
            <w:tcW w:w="6930" w:type="dxa"/>
          </w:tcPr>
          <w:p w14:paraId="5F17010B" w14:textId="77777777" w:rsidR="00C17B78" w:rsidRPr="002F76FF" w:rsidRDefault="00C17B78" w:rsidP="001B0C7B">
            <w:pPr>
              <w:pStyle w:val="ataBody0"/>
              <w:rPr>
                <w:b/>
                <w:sz w:val="26"/>
                <w:szCs w:val="26"/>
              </w:rPr>
            </w:pPr>
          </w:p>
        </w:tc>
        <w:tc>
          <w:tcPr>
            <w:tcW w:w="900" w:type="dxa"/>
          </w:tcPr>
          <w:p w14:paraId="5F17010C" w14:textId="77777777" w:rsidR="00C17B78" w:rsidRPr="002F76FF" w:rsidRDefault="00C17B78" w:rsidP="001B0C7B">
            <w:pPr>
              <w:pStyle w:val="ataBody0"/>
              <w:rPr>
                <w:b/>
                <w:sz w:val="26"/>
                <w:szCs w:val="26"/>
              </w:rPr>
            </w:pPr>
          </w:p>
        </w:tc>
        <w:tc>
          <w:tcPr>
            <w:tcW w:w="900" w:type="dxa"/>
          </w:tcPr>
          <w:p w14:paraId="5F17010D" w14:textId="77777777" w:rsidR="00C17B78" w:rsidRPr="002F76FF" w:rsidRDefault="00C17B78" w:rsidP="001B0C7B">
            <w:pPr>
              <w:pStyle w:val="ataBody0"/>
              <w:rPr>
                <w:b/>
                <w:sz w:val="26"/>
                <w:szCs w:val="26"/>
              </w:rPr>
            </w:pPr>
          </w:p>
        </w:tc>
      </w:tr>
      <w:tr w:rsidR="00C17B78" w:rsidRPr="002F76FF" w14:paraId="5F170112" w14:textId="77777777" w:rsidTr="00716C43">
        <w:trPr>
          <w:cantSplit/>
          <w:trHeight w:val="692"/>
        </w:trPr>
        <w:tc>
          <w:tcPr>
            <w:tcW w:w="6930" w:type="dxa"/>
          </w:tcPr>
          <w:p w14:paraId="5F17010F" w14:textId="77777777" w:rsidR="00C17B78" w:rsidRPr="002F76FF" w:rsidRDefault="00C17B78" w:rsidP="001B0C7B">
            <w:pPr>
              <w:pStyle w:val="ataBody0"/>
              <w:rPr>
                <w:b/>
                <w:sz w:val="26"/>
                <w:szCs w:val="26"/>
              </w:rPr>
            </w:pPr>
          </w:p>
        </w:tc>
        <w:tc>
          <w:tcPr>
            <w:tcW w:w="900" w:type="dxa"/>
          </w:tcPr>
          <w:p w14:paraId="5F170110" w14:textId="77777777" w:rsidR="00C17B78" w:rsidRPr="002F76FF" w:rsidRDefault="00C17B78" w:rsidP="001B0C7B">
            <w:pPr>
              <w:pStyle w:val="ataBody0"/>
              <w:rPr>
                <w:b/>
                <w:sz w:val="26"/>
                <w:szCs w:val="26"/>
              </w:rPr>
            </w:pPr>
          </w:p>
        </w:tc>
        <w:tc>
          <w:tcPr>
            <w:tcW w:w="900" w:type="dxa"/>
          </w:tcPr>
          <w:p w14:paraId="5F170111" w14:textId="77777777" w:rsidR="00C17B78" w:rsidRPr="002F76FF" w:rsidRDefault="00C17B78" w:rsidP="001B0C7B">
            <w:pPr>
              <w:pStyle w:val="ataBody0"/>
              <w:rPr>
                <w:b/>
                <w:sz w:val="26"/>
                <w:szCs w:val="26"/>
              </w:rPr>
            </w:pPr>
          </w:p>
        </w:tc>
      </w:tr>
      <w:tr w:rsidR="00C17B78" w:rsidRPr="002F76FF" w14:paraId="5F170116" w14:textId="77777777" w:rsidTr="00716C43">
        <w:trPr>
          <w:cantSplit/>
          <w:trHeight w:val="692"/>
        </w:trPr>
        <w:tc>
          <w:tcPr>
            <w:tcW w:w="6930" w:type="dxa"/>
          </w:tcPr>
          <w:p w14:paraId="5F170113" w14:textId="77777777" w:rsidR="00C17B78" w:rsidRPr="002F76FF" w:rsidRDefault="00C17B78" w:rsidP="001B0C7B">
            <w:pPr>
              <w:pStyle w:val="ataBody0"/>
              <w:rPr>
                <w:b/>
                <w:sz w:val="26"/>
                <w:szCs w:val="26"/>
              </w:rPr>
            </w:pPr>
          </w:p>
        </w:tc>
        <w:tc>
          <w:tcPr>
            <w:tcW w:w="900" w:type="dxa"/>
          </w:tcPr>
          <w:p w14:paraId="5F170114" w14:textId="77777777" w:rsidR="00C17B78" w:rsidRPr="002F76FF" w:rsidRDefault="00C17B78" w:rsidP="001B0C7B">
            <w:pPr>
              <w:pStyle w:val="ataBody0"/>
              <w:rPr>
                <w:b/>
                <w:sz w:val="26"/>
                <w:szCs w:val="26"/>
              </w:rPr>
            </w:pPr>
          </w:p>
        </w:tc>
        <w:tc>
          <w:tcPr>
            <w:tcW w:w="900" w:type="dxa"/>
          </w:tcPr>
          <w:p w14:paraId="5F170115" w14:textId="77777777" w:rsidR="00C17B78" w:rsidRPr="002F76FF" w:rsidRDefault="00C17B78" w:rsidP="001B0C7B">
            <w:pPr>
              <w:pStyle w:val="ataBody0"/>
              <w:rPr>
                <w:b/>
                <w:sz w:val="26"/>
                <w:szCs w:val="26"/>
              </w:rPr>
            </w:pPr>
          </w:p>
        </w:tc>
      </w:tr>
      <w:tr w:rsidR="00C17B78" w:rsidRPr="002F76FF" w14:paraId="5F17011A" w14:textId="77777777" w:rsidTr="00716C43">
        <w:trPr>
          <w:cantSplit/>
          <w:trHeight w:val="692"/>
        </w:trPr>
        <w:tc>
          <w:tcPr>
            <w:tcW w:w="6930" w:type="dxa"/>
          </w:tcPr>
          <w:p w14:paraId="5F170117" w14:textId="77777777" w:rsidR="00C17B78" w:rsidRPr="002F76FF" w:rsidRDefault="00C17B78" w:rsidP="001B0C7B">
            <w:pPr>
              <w:pStyle w:val="ataBody0"/>
              <w:rPr>
                <w:b/>
                <w:sz w:val="26"/>
                <w:szCs w:val="26"/>
              </w:rPr>
            </w:pPr>
          </w:p>
        </w:tc>
        <w:tc>
          <w:tcPr>
            <w:tcW w:w="900" w:type="dxa"/>
          </w:tcPr>
          <w:p w14:paraId="5F170118" w14:textId="77777777" w:rsidR="00C17B78" w:rsidRPr="002F76FF" w:rsidRDefault="00C17B78" w:rsidP="001B0C7B">
            <w:pPr>
              <w:pStyle w:val="ataBody0"/>
              <w:rPr>
                <w:b/>
                <w:sz w:val="26"/>
                <w:szCs w:val="26"/>
              </w:rPr>
            </w:pPr>
          </w:p>
        </w:tc>
        <w:tc>
          <w:tcPr>
            <w:tcW w:w="900" w:type="dxa"/>
          </w:tcPr>
          <w:p w14:paraId="5F170119" w14:textId="77777777" w:rsidR="00C17B78" w:rsidRPr="002F76FF" w:rsidRDefault="00C17B78" w:rsidP="001B0C7B">
            <w:pPr>
              <w:pStyle w:val="ataBody0"/>
              <w:rPr>
                <w:b/>
                <w:sz w:val="26"/>
                <w:szCs w:val="26"/>
              </w:rPr>
            </w:pPr>
          </w:p>
        </w:tc>
      </w:tr>
      <w:tr w:rsidR="00C17B78" w:rsidRPr="002F76FF" w14:paraId="5F17011E" w14:textId="77777777" w:rsidTr="00716C43">
        <w:trPr>
          <w:cantSplit/>
          <w:trHeight w:val="692"/>
        </w:trPr>
        <w:tc>
          <w:tcPr>
            <w:tcW w:w="6930" w:type="dxa"/>
          </w:tcPr>
          <w:p w14:paraId="5F17011B" w14:textId="77777777" w:rsidR="00C17B78" w:rsidRPr="002F76FF" w:rsidRDefault="00C17B78" w:rsidP="001B0C7B">
            <w:pPr>
              <w:pStyle w:val="ataBody0"/>
              <w:rPr>
                <w:b/>
                <w:sz w:val="26"/>
                <w:szCs w:val="26"/>
              </w:rPr>
            </w:pPr>
          </w:p>
        </w:tc>
        <w:tc>
          <w:tcPr>
            <w:tcW w:w="900" w:type="dxa"/>
          </w:tcPr>
          <w:p w14:paraId="5F17011C" w14:textId="77777777" w:rsidR="00C17B78" w:rsidRPr="002F76FF" w:rsidRDefault="00C17B78" w:rsidP="001B0C7B">
            <w:pPr>
              <w:pStyle w:val="ataBody0"/>
              <w:rPr>
                <w:b/>
                <w:sz w:val="26"/>
                <w:szCs w:val="26"/>
              </w:rPr>
            </w:pPr>
          </w:p>
        </w:tc>
        <w:tc>
          <w:tcPr>
            <w:tcW w:w="900" w:type="dxa"/>
          </w:tcPr>
          <w:p w14:paraId="5F17011D" w14:textId="77777777" w:rsidR="00C17B78" w:rsidRPr="002F76FF" w:rsidRDefault="00C17B78" w:rsidP="001B0C7B">
            <w:pPr>
              <w:pStyle w:val="ataBody0"/>
              <w:rPr>
                <w:b/>
                <w:sz w:val="26"/>
                <w:szCs w:val="26"/>
              </w:rPr>
            </w:pPr>
          </w:p>
        </w:tc>
      </w:tr>
      <w:tr w:rsidR="00C17B78" w:rsidRPr="002F76FF" w14:paraId="5F170122" w14:textId="77777777" w:rsidTr="00716C43">
        <w:trPr>
          <w:cantSplit/>
          <w:trHeight w:val="692"/>
        </w:trPr>
        <w:tc>
          <w:tcPr>
            <w:tcW w:w="6930" w:type="dxa"/>
          </w:tcPr>
          <w:p w14:paraId="5F17011F" w14:textId="77777777" w:rsidR="00C17B78" w:rsidRPr="002F76FF" w:rsidRDefault="00C17B78" w:rsidP="001B0C7B">
            <w:pPr>
              <w:pStyle w:val="ataBody0"/>
              <w:rPr>
                <w:b/>
                <w:sz w:val="26"/>
                <w:szCs w:val="26"/>
              </w:rPr>
            </w:pPr>
          </w:p>
        </w:tc>
        <w:tc>
          <w:tcPr>
            <w:tcW w:w="900" w:type="dxa"/>
          </w:tcPr>
          <w:p w14:paraId="5F170120" w14:textId="77777777" w:rsidR="00C17B78" w:rsidRPr="002F76FF" w:rsidRDefault="00C17B78" w:rsidP="001B0C7B">
            <w:pPr>
              <w:pStyle w:val="ataBody0"/>
              <w:rPr>
                <w:b/>
                <w:sz w:val="26"/>
                <w:szCs w:val="26"/>
              </w:rPr>
            </w:pPr>
          </w:p>
        </w:tc>
        <w:tc>
          <w:tcPr>
            <w:tcW w:w="900" w:type="dxa"/>
          </w:tcPr>
          <w:p w14:paraId="5F170121" w14:textId="77777777" w:rsidR="00C17B78" w:rsidRPr="002F76FF" w:rsidRDefault="00C17B78" w:rsidP="001B0C7B">
            <w:pPr>
              <w:pStyle w:val="ataBody0"/>
              <w:rPr>
                <w:b/>
                <w:sz w:val="26"/>
                <w:szCs w:val="26"/>
              </w:rPr>
            </w:pPr>
          </w:p>
        </w:tc>
      </w:tr>
      <w:tr w:rsidR="00C17B78" w:rsidRPr="002F76FF" w14:paraId="5F170126" w14:textId="77777777" w:rsidTr="00716C43">
        <w:trPr>
          <w:cantSplit/>
          <w:trHeight w:val="692"/>
        </w:trPr>
        <w:tc>
          <w:tcPr>
            <w:tcW w:w="6930" w:type="dxa"/>
          </w:tcPr>
          <w:p w14:paraId="5F170123" w14:textId="77777777" w:rsidR="00C17B78" w:rsidRPr="002F76FF" w:rsidRDefault="00C17B78" w:rsidP="001B0C7B">
            <w:pPr>
              <w:pStyle w:val="ataBody0"/>
              <w:rPr>
                <w:b/>
                <w:sz w:val="26"/>
                <w:szCs w:val="26"/>
              </w:rPr>
            </w:pPr>
          </w:p>
        </w:tc>
        <w:tc>
          <w:tcPr>
            <w:tcW w:w="900" w:type="dxa"/>
          </w:tcPr>
          <w:p w14:paraId="5F170124" w14:textId="77777777" w:rsidR="00C17B78" w:rsidRPr="002F76FF" w:rsidRDefault="00C17B78" w:rsidP="001B0C7B">
            <w:pPr>
              <w:pStyle w:val="ataBody0"/>
              <w:rPr>
                <w:b/>
                <w:sz w:val="26"/>
                <w:szCs w:val="26"/>
              </w:rPr>
            </w:pPr>
          </w:p>
        </w:tc>
        <w:tc>
          <w:tcPr>
            <w:tcW w:w="900" w:type="dxa"/>
          </w:tcPr>
          <w:p w14:paraId="5F170125" w14:textId="77777777" w:rsidR="00C17B78" w:rsidRPr="002F76FF" w:rsidRDefault="00C17B78" w:rsidP="001B0C7B">
            <w:pPr>
              <w:pStyle w:val="ataBody0"/>
              <w:rPr>
                <w:b/>
                <w:sz w:val="26"/>
                <w:szCs w:val="26"/>
              </w:rPr>
            </w:pPr>
          </w:p>
        </w:tc>
      </w:tr>
      <w:tr w:rsidR="00C17B78" w:rsidRPr="002F76FF" w14:paraId="5F17012A" w14:textId="77777777" w:rsidTr="00716C43">
        <w:trPr>
          <w:cantSplit/>
          <w:trHeight w:val="692"/>
        </w:trPr>
        <w:tc>
          <w:tcPr>
            <w:tcW w:w="6930" w:type="dxa"/>
          </w:tcPr>
          <w:p w14:paraId="5F170127" w14:textId="77777777" w:rsidR="00C17B78" w:rsidRPr="002F76FF" w:rsidRDefault="00C17B78" w:rsidP="001B0C7B">
            <w:pPr>
              <w:pStyle w:val="ataBody0"/>
              <w:rPr>
                <w:b/>
                <w:sz w:val="26"/>
                <w:szCs w:val="26"/>
              </w:rPr>
            </w:pPr>
          </w:p>
        </w:tc>
        <w:tc>
          <w:tcPr>
            <w:tcW w:w="900" w:type="dxa"/>
          </w:tcPr>
          <w:p w14:paraId="5F170128" w14:textId="77777777" w:rsidR="00C17B78" w:rsidRPr="002F76FF" w:rsidRDefault="00C17B78" w:rsidP="001B0C7B">
            <w:pPr>
              <w:pStyle w:val="ataBody0"/>
              <w:rPr>
                <w:b/>
                <w:sz w:val="26"/>
                <w:szCs w:val="26"/>
              </w:rPr>
            </w:pPr>
          </w:p>
        </w:tc>
        <w:tc>
          <w:tcPr>
            <w:tcW w:w="900" w:type="dxa"/>
          </w:tcPr>
          <w:p w14:paraId="5F170129" w14:textId="77777777" w:rsidR="00C17B78" w:rsidRPr="002F76FF" w:rsidRDefault="00C17B78" w:rsidP="001B0C7B">
            <w:pPr>
              <w:pStyle w:val="ataBody0"/>
              <w:rPr>
                <w:b/>
                <w:sz w:val="26"/>
                <w:szCs w:val="26"/>
              </w:rPr>
            </w:pPr>
          </w:p>
        </w:tc>
      </w:tr>
      <w:tr w:rsidR="00C17B78" w:rsidRPr="002F76FF" w14:paraId="5F17012E" w14:textId="77777777" w:rsidTr="00716C43">
        <w:trPr>
          <w:cantSplit/>
          <w:trHeight w:val="692"/>
        </w:trPr>
        <w:tc>
          <w:tcPr>
            <w:tcW w:w="6930" w:type="dxa"/>
          </w:tcPr>
          <w:p w14:paraId="5F17012B" w14:textId="77777777" w:rsidR="00C17B78" w:rsidRPr="002F76FF" w:rsidRDefault="00C17B78" w:rsidP="001B0C7B">
            <w:pPr>
              <w:pStyle w:val="ataBody0"/>
              <w:rPr>
                <w:b/>
                <w:sz w:val="26"/>
                <w:szCs w:val="26"/>
              </w:rPr>
            </w:pPr>
          </w:p>
        </w:tc>
        <w:tc>
          <w:tcPr>
            <w:tcW w:w="900" w:type="dxa"/>
          </w:tcPr>
          <w:p w14:paraId="5F17012C" w14:textId="77777777" w:rsidR="00C17B78" w:rsidRPr="002F76FF" w:rsidRDefault="00C17B78" w:rsidP="001B0C7B">
            <w:pPr>
              <w:pStyle w:val="ataBody0"/>
              <w:rPr>
                <w:b/>
                <w:sz w:val="26"/>
                <w:szCs w:val="26"/>
              </w:rPr>
            </w:pPr>
          </w:p>
        </w:tc>
        <w:tc>
          <w:tcPr>
            <w:tcW w:w="900" w:type="dxa"/>
          </w:tcPr>
          <w:p w14:paraId="5F17012D" w14:textId="77777777" w:rsidR="00C17B78" w:rsidRPr="002F76FF" w:rsidRDefault="00C17B78" w:rsidP="001B0C7B">
            <w:pPr>
              <w:pStyle w:val="ataBody0"/>
              <w:rPr>
                <w:b/>
                <w:sz w:val="26"/>
                <w:szCs w:val="26"/>
              </w:rPr>
            </w:pPr>
          </w:p>
        </w:tc>
      </w:tr>
      <w:tr w:rsidR="00C17B78" w:rsidRPr="002F76FF" w14:paraId="5F170132" w14:textId="77777777" w:rsidTr="00716C43">
        <w:trPr>
          <w:cantSplit/>
          <w:trHeight w:val="692"/>
        </w:trPr>
        <w:tc>
          <w:tcPr>
            <w:tcW w:w="6930" w:type="dxa"/>
          </w:tcPr>
          <w:p w14:paraId="5F17012F" w14:textId="77777777" w:rsidR="00C17B78" w:rsidRPr="002F76FF" w:rsidRDefault="00C17B78" w:rsidP="001B0C7B">
            <w:pPr>
              <w:pStyle w:val="ataBody0"/>
              <w:rPr>
                <w:b/>
                <w:sz w:val="26"/>
                <w:szCs w:val="26"/>
              </w:rPr>
            </w:pPr>
          </w:p>
        </w:tc>
        <w:tc>
          <w:tcPr>
            <w:tcW w:w="900" w:type="dxa"/>
          </w:tcPr>
          <w:p w14:paraId="5F170130" w14:textId="77777777" w:rsidR="00C17B78" w:rsidRPr="002F76FF" w:rsidRDefault="00C17B78" w:rsidP="001B0C7B">
            <w:pPr>
              <w:pStyle w:val="ataBody0"/>
              <w:rPr>
                <w:b/>
                <w:sz w:val="26"/>
                <w:szCs w:val="26"/>
              </w:rPr>
            </w:pPr>
          </w:p>
        </w:tc>
        <w:tc>
          <w:tcPr>
            <w:tcW w:w="900" w:type="dxa"/>
          </w:tcPr>
          <w:p w14:paraId="5F170131" w14:textId="77777777" w:rsidR="00C17B78" w:rsidRPr="002F76FF" w:rsidRDefault="00C17B78" w:rsidP="001B0C7B">
            <w:pPr>
              <w:pStyle w:val="ataBody0"/>
              <w:rPr>
                <w:b/>
                <w:sz w:val="26"/>
                <w:szCs w:val="26"/>
              </w:rPr>
            </w:pPr>
          </w:p>
        </w:tc>
      </w:tr>
      <w:tr w:rsidR="00C17B78" w:rsidRPr="002F76FF" w14:paraId="5F170136" w14:textId="77777777" w:rsidTr="00716C43">
        <w:trPr>
          <w:cantSplit/>
          <w:trHeight w:val="692"/>
        </w:trPr>
        <w:tc>
          <w:tcPr>
            <w:tcW w:w="6930" w:type="dxa"/>
          </w:tcPr>
          <w:p w14:paraId="5F170133" w14:textId="77777777" w:rsidR="00C17B78" w:rsidRPr="002F76FF" w:rsidRDefault="00C17B78" w:rsidP="001B0C7B">
            <w:pPr>
              <w:pStyle w:val="ataBody0"/>
              <w:rPr>
                <w:b/>
                <w:sz w:val="26"/>
                <w:szCs w:val="26"/>
              </w:rPr>
            </w:pPr>
          </w:p>
        </w:tc>
        <w:tc>
          <w:tcPr>
            <w:tcW w:w="900" w:type="dxa"/>
          </w:tcPr>
          <w:p w14:paraId="5F170134" w14:textId="77777777" w:rsidR="00C17B78" w:rsidRPr="002F76FF" w:rsidRDefault="00C17B78" w:rsidP="001B0C7B">
            <w:pPr>
              <w:pStyle w:val="ataBody0"/>
              <w:rPr>
                <w:b/>
                <w:sz w:val="26"/>
                <w:szCs w:val="26"/>
              </w:rPr>
            </w:pPr>
          </w:p>
        </w:tc>
        <w:tc>
          <w:tcPr>
            <w:tcW w:w="900" w:type="dxa"/>
          </w:tcPr>
          <w:p w14:paraId="5F170135" w14:textId="77777777" w:rsidR="00C17B78" w:rsidRPr="002F76FF" w:rsidRDefault="00C17B78" w:rsidP="001B0C7B">
            <w:pPr>
              <w:pStyle w:val="ataBody0"/>
              <w:rPr>
                <w:b/>
                <w:sz w:val="26"/>
                <w:szCs w:val="26"/>
              </w:rPr>
            </w:pPr>
          </w:p>
        </w:tc>
      </w:tr>
      <w:tr w:rsidR="00C17B78" w:rsidRPr="002F76FF" w14:paraId="5F17013A" w14:textId="77777777" w:rsidTr="00716C43">
        <w:trPr>
          <w:cantSplit/>
          <w:trHeight w:val="692"/>
        </w:trPr>
        <w:tc>
          <w:tcPr>
            <w:tcW w:w="6930" w:type="dxa"/>
          </w:tcPr>
          <w:p w14:paraId="5F170137" w14:textId="77777777" w:rsidR="00C17B78" w:rsidRPr="002F76FF" w:rsidRDefault="00C17B78" w:rsidP="001B0C7B">
            <w:pPr>
              <w:pStyle w:val="ataBody0"/>
              <w:rPr>
                <w:b/>
                <w:sz w:val="26"/>
                <w:szCs w:val="26"/>
              </w:rPr>
            </w:pPr>
          </w:p>
        </w:tc>
        <w:tc>
          <w:tcPr>
            <w:tcW w:w="900" w:type="dxa"/>
          </w:tcPr>
          <w:p w14:paraId="5F170138" w14:textId="77777777" w:rsidR="00C17B78" w:rsidRPr="002F76FF" w:rsidRDefault="00C17B78" w:rsidP="001B0C7B">
            <w:pPr>
              <w:pStyle w:val="ataBody0"/>
              <w:rPr>
                <w:b/>
                <w:sz w:val="26"/>
                <w:szCs w:val="26"/>
              </w:rPr>
            </w:pPr>
          </w:p>
        </w:tc>
        <w:tc>
          <w:tcPr>
            <w:tcW w:w="900" w:type="dxa"/>
          </w:tcPr>
          <w:p w14:paraId="5F170139" w14:textId="77777777" w:rsidR="00C17B78" w:rsidRPr="002F76FF" w:rsidRDefault="00C17B78" w:rsidP="001B0C7B">
            <w:pPr>
              <w:pStyle w:val="ataBody0"/>
              <w:rPr>
                <w:b/>
                <w:sz w:val="26"/>
                <w:szCs w:val="26"/>
              </w:rPr>
            </w:pPr>
          </w:p>
        </w:tc>
      </w:tr>
      <w:tr w:rsidR="00C17B78" w:rsidRPr="002F76FF" w14:paraId="5F17013E" w14:textId="77777777" w:rsidTr="00716C43">
        <w:trPr>
          <w:cantSplit/>
          <w:trHeight w:val="692"/>
        </w:trPr>
        <w:tc>
          <w:tcPr>
            <w:tcW w:w="6930" w:type="dxa"/>
          </w:tcPr>
          <w:p w14:paraId="5F17013B" w14:textId="77777777" w:rsidR="00C17B78" w:rsidRPr="002F76FF" w:rsidRDefault="00C17B78" w:rsidP="001B0C7B">
            <w:pPr>
              <w:pStyle w:val="ataBody0"/>
              <w:rPr>
                <w:b/>
                <w:sz w:val="26"/>
                <w:szCs w:val="26"/>
              </w:rPr>
            </w:pPr>
          </w:p>
        </w:tc>
        <w:tc>
          <w:tcPr>
            <w:tcW w:w="900" w:type="dxa"/>
          </w:tcPr>
          <w:p w14:paraId="5F17013C" w14:textId="77777777" w:rsidR="00C17B78" w:rsidRPr="002F76FF" w:rsidRDefault="00C17B78" w:rsidP="001B0C7B">
            <w:pPr>
              <w:pStyle w:val="ataBody0"/>
              <w:rPr>
                <w:b/>
                <w:sz w:val="26"/>
                <w:szCs w:val="26"/>
              </w:rPr>
            </w:pPr>
          </w:p>
        </w:tc>
        <w:tc>
          <w:tcPr>
            <w:tcW w:w="900" w:type="dxa"/>
          </w:tcPr>
          <w:p w14:paraId="5F17013D" w14:textId="77777777" w:rsidR="00C17B78" w:rsidRPr="002F76FF" w:rsidRDefault="00C17B78" w:rsidP="001B0C7B">
            <w:pPr>
              <w:pStyle w:val="ataBody0"/>
              <w:rPr>
                <w:b/>
                <w:sz w:val="26"/>
                <w:szCs w:val="26"/>
              </w:rPr>
            </w:pPr>
          </w:p>
        </w:tc>
      </w:tr>
      <w:tr w:rsidR="00C17B78" w:rsidRPr="002F76FF" w14:paraId="5F170151" w14:textId="77777777" w:rsidTr="00716C43">
        <w:trPr>
          <w:cantSplit/>
          <w:trHeight w:val="3806"/>
        </w:trPr>
        <w:tc>
          <w:tcPr>
            <w:tcW w:w="8730" w:type="dxa"/>
            <w:gridSpan w:val="3"/>
          </w:tcPr>
          <w:p w14:paraId="5F17013F" w14:textId="77777777" w:rsidR="00C17B78" w:rsidRPr="002F76FF" w:rsidRDefault="00C17B78" w:rsidP="001B0C7B">
            <w:pPr>
              <w:pStyle w:val="ataBody0"/>
              <w:rPr>
                <w:b/>
                <w:sz w:val="26"/>
                <w:szCs w:val="26"/>
              </w:rPr>
            </w:pPr>
            <w:r w:rsidRPr="002F76FF">
              <w:rPr>
                <w:b/>
                <w:sz w:val="26"/>
                <w:szCs w:val="26"/>
              </w:rPr>
              <w:t xml:space="preserve"> ملاحظات (وصف أوجه القصور التي تم رصدها): </w:t>
            </w:r>
          </w:p>
          <w:p w14:paraId="5F170150" w14:textId="77777777" w:rsidR="00C17B78" w:rsidRPr="002F76FF" w:rsidRDefault="00C17B78" w:rsidP="000E5BBB">
            <w:pPr>
              <w:pStyle w:val="ataBody0"/>
              <w:rPr>
                <w:b/>
                <w:sz w:val="26"/>
                <w:szCs w:val="26"/>
              </w:rPr>
            </w:pPr>
          </w:p>
        </w:tc>
      </w:tr>
    </w:tbl>
    <w:p w14:paraId="5F170152" w14:textId="77777777" w:rsidR="00C17B78" w:rsidRPr="002F76FF" w:rsidRDefault="00C17B78" w:rsidP="00F75790">
      <w:pPr>
        <w:rPr>
          <w:rFonts w:ascii="Cambria" w:hAnsi="Cambria"/>
          <w:b/>
          <w:sz w:val="26"/>
          <w:szCs w:val="26"/>
        </w:rPr>
      </w:pPr>
    </w:p>
    <w:p w14:paraId="5F170153" w14:textId="77777777" w:rsidR="00C17B78" w:rsidRPr="002F76FF" w:rsidRDefault="00C17B78">
      <w:pPr>
        <w:rPr>
          <w:rFonts w:ascii="Cambria" w:hAnsi="Cambria"/>
          <w:b/>
          <w:sz w:val="26"/>
          <w:szCs w:val="26"/>
        </w:rPr>
      </w:pPr>
      <w:r w:rsidRPr="002F76FF">
        <w:rPr>
          <w:b/>
          <w:sz w:val="26"/>
          <w:szCs w:val="26"/>
        </w:rPr>
        <w:br w:type="page"/>
      </w:r>
    </w:p>
    <w:p w14:paraId="5F170154" w14:textId="06BA67C2" w:rsidR="00C17B78" w:rsidRPr="008F16AD" w:rsidRDefault="00C17B78" w:rsidP="00C17B78">
      <w:pPr>
        <w:pStyle w:val="ataBody0"/>
        <w:keepNext/>
        <w:spacing w:before="120" w:after="120"/>
        <w:rPr>
          <w:bCs/>
          <w:sz w:val="26"/>
          <w:szCs w:val="26"/>
        </w:rPr>
      </w:pPr>
      <w:r w:rsidRPr="008F16AD">
        <w:rPr>
          <w:bCs/>
          <w:sz w:val="26"/>
          <w:szCs w:val="26"/>
        </w:rPr>
        <w:lastRenderedPageBreak/>
        <w:t>الجدول 13: المرحلة 2 —  الفحص الأمني والتحقق (التوصيات الأولية).</w:t>
      </w:r>
    </w:p>
    <w:tbl>
      <w:tblPr>
        <w:bidiVisual/>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463"/>
      </w:tblGrid>
      <w:tr w:rsidR="00C17B78" w:rsidRPr="002F76FF" w14:paraId="5F170156" w14:textId="77777777" w:rsidTr="001B0C7B">
        <w:trPr>
          <w:cantSplit/>
          <w:tblHeader/>
        </w:trPr>
        <w:tc>
          <w:tcPr>
            <w:tcW w:w="8730" w:type="dxa"/>
            <w:gridSpan w:val="2"/>
            <w:shd w:val="clear" w:color="auto" w:fill="D9D9D9" w:themeFill="background1" w:themeFillShade="D9"/>
          </w:tcPr>
          <w:p w14:paraId="5F170155" w14:textId="77777777" w:rsidR="00C17B78" w:rsidRPr="008F16AD" w:rsidRDefault="00C17B78" w:rsidP="0008262B">
            <w:pPr>
              <w:pStyle w:val="ATATableHeading"/>
              <w:spacing w:before="120" w:after="120"/>
              <w:rPr>
                <w:rStyle w:val="ATAEmphasis"/>
                <w:b w:val="0"/>
                <w:bCs/>
                <w:sz w:val="26"/>
                <w:szCs w:val="26"/>
              </w:rPr>
            </w:pPr>
            <w:r w:rsidRPr="008F16AD">
              <w:rPr>
                <w:rStyle w:val="ATAEmphasis"/>
                <w:b w:val="0"/>
                <w:bCs/>
                <w:sz w:val="26"/>
                <w:szCs w:val="26"/>
              </w:rPr>
              <w:t>التوصيات الخاصة بالفحص الأمني الأولي والتحقق</w:t>
            </w:r>
          </w:p>
        </w:tc>
      </w:tr>
      <w:tr w:rsidR="00C17B78" w:rsidRPr="002F76FF" w14:paraId="5F170159" w14:textId="77777777" w:rsidTr="00716C43">
        <w:trPr>
          <w:trHeight w:val="628"/>
        </w:trPr>
        <w:tc>
          <w:tcPr>
            <w:tcW w:w="2267" w:type="dxa"/>
            <w:vMerge w:val="restart"/>
          </w:tcPr>
          <w:p w14:paraId="5F170157" w14:textId="77777777" w:rsidR="00C17B78" w:rsidRPr="002F76FF" w:rsidRDefault="00C17B78" w:rsidP="001B0C7B">
            <w:pPr>
              <w:pStyle w:val="ATATableBody"/>
              <w:rPr>
                <w:b/>
                <w:sz w:val="26"/>
                <w:szCs w:val="26"/>
              </w:rPr>
            </w:pPr>
            <w:r w:rsidRPr="002F76FF">
              <w:rPr>
                <w:b/>
                <w:sz w:val="26"/>
                <w:szCs w:val="26"/>
              </w:rPr>
              <w:t>السياسات والإجراءات</w:t>
            </w:r>
          </w:p>
        </w:tc>
        <w:tc>
          <w:tcPr>
            <w:tcW w:w="6463" w:type="dxa"/>
          </w:tcPr>
          <w:p w14:paraId="5F170158" w14:textId="77777777" w:rsidR="00C17B78" w:rsidRPr="002F76FF" w:rsidRDefault="00C17B78" w:rsidP="001B0C7B">
            <w:pPr>
              <w:pStyle w:val="ATATableBody"/>
              <w:rPr>
                <w:b/>
                <w:sz w:val="26"/>
                <w:szCs w:val="26"/>
              </w:rPr>
            </w:pPr>
          </w:p>
        </w:tc>
      </w:tr>
      <w:tr w:rsidR="00C17B78" w:rsidRPr="002F76FF" w14:paraId="5F17015C" w14:textId="77777777" w:rsidTr="00716C43">
        <w:trPr>
          <w:trHeight w:val="626"/>
        </w:trPr>
        <w:tc>
          <w:tcPr>
            <w:tcW w:w="2267" w:type="dxa"/>
            <w:vMerge/>
          </w:tcPr>
          <w:p w14:paraId="5F17015A" w14:textId="77777777" w:rsidR="00C17B78" w:rsidRPr="002F76FF" w:rsidRDefault="00C17B78" w:rsidP="001B0C7B">
            <w:pPr>
              <w:pStyle w:val="ATATableBody"/>
              <w:rPr>
                <w:b/>
                <w:sz w:val="26"/>
                <w:szCs w:val="26"/>
              </w:rPr>
            </w:pPr>
          </w:p>
        </w:tc>
        <w:tc>
          <w:tcPr>
            <w:tcW w:w="6463" w:type="dxa"/>
          </w:tcPr>
          <w:p w14:paraId="5F17015B" w14:textId="77777777" w:rsidR="00C17B78" w:rsidRPr="002F76FF" w:rsidRDefault="00C17B78" w:rsidP="001B0C7B">
            <w:pPr>
              <w:pStyle w:val="ATATableBody"/>
              <w:rPr>
                <w:b/>
                <w:sz w:val="26"/>
                <w:szCs w:val="26"/>
              </w:rPr>
            </w:pPr>
          </w:p>
        </w:tc>
      </w:tr>
      <w:tr w:rsidR="00C17B78" w:rsidRPr="002F76FF" w14:paraId="5F17015F" w14:textId="77777777" w:rsidTr="00716C43">
        <w:trPr>
          <w:trHeight w:val="626"/>
        </w:trPr>
        <w:tc>
          <w:tcPr>
            <w:tcW w:w="2267" w:type="dxa"/>
            <w:vMerge/>
          </w:tcPr>
          <w:p w14:paraId="5F17015D" w14:textId="77777777" w:rsidR="00C17B78" w:rsidRPr="002F76FF" w:rsidRDefault="00C17B78" w:rsidP="001B0C7B">
            <w:pPr>
              <w:pStyle w:val="ATATableBody"/>
              <w:rPr>
                <w:b/>
                <w:sz w:val="26"/>
                <w:szCs w:val="26"/>
              </w:rPr>
            </w:pPr>
          </w:p>
        </w:tc>
        <w:tc>
          <w:tcPr>
            <w:tcW w:w="6463" w:type="dxa"/>
          </w:tcPr>
          <w:p w14:paraId="5F17015E" w14:textId="77777777" w:rsidR="00C17B78" w:rsidRPr="002F76FF" w:rsidRDefault="00C17B78" w:rsidP="001B0C7B">
            <w:pPr>
              <w:pStyle w:val="ATATableBody"/>
              <w:rPr>
                <w:b/>
                <w:sz w:val="26"/>
                <w:szCs w:val="26"/>
              </w:rPr>
            </w:pPr>
          </w:p>
        </w:tc>
      </w:tr>
      <w:tr w:rsidR="00C17B78" w:rsidRPr="002F76FF" w14:paraId="5F170162" w14:textId="77777777" w:rsidTr="00716C43">
        <w:trPr>
          <w:trHeight w:val="626"/>
        </w:trPr>
        <w:tc>
          <w:tcPr>
            <w:tcW w:w="2267" w:type="dxa"/>
            <w:vMerge/>
          </w:tcPr>
          <w:p w14:paraId="5F170160" w14:textId="77777777" w:rsidR="00C17B78" w:rsidRPr="002F76FF" w:rsidRDefault="00C17B78" w:rsidP="001B0C7B">
            <w:pPr>
              <w:pStyle w:val="ATATableBody"/>
              <w:rPr>
                <w:b/>
                <w:sz w:val="26"/>
                <w:szCs w:val="26"/>
              </w:rPr>
            </w:pPr>
          </w:p>
        </w:tc>
        <w:tc>
          <w:tcPr>
            <w:tcW w:w="6463" w:type="dxa"/>
          </w:tcPr>
          <w:p w14:paraId="5F170161" w14:textId="77777777" w:rsidR="00C17B78" w:rsidRPr="002F76FF" w:rsidRDefault="00C17B78" w:rsidP="001B0C7B">
            <w:pPr>
              <w:pStyle w:val="ATATableBody"/>
              <w:rPr>
                <w:b/>
                <w:sz w:val="26"/>
                <w:szCs w:val="26"/>
              </w:rPr>
            </w:pPr>
          </w:p>
        </w:tc>
      </w:tr>
      <w:tr w:rsidR="00C17B78" w:rsidRPr="002F76FF" w14:paraId="5F170165" w14:textId="77777777" w:rsidTr="00716C43">
        <w:trPr>
          <w:trHeight w:val="626"/>
        </w:trPr>
        <w:tc>
          <w:tcPr>
            <w:tcW w:w="2267" w:type="dxa"/>
            <w:vMerge/>
          </w:tcPr>
          <w:p w14:paraId="5F170163" w14:textId="77777777" w:rsidR="00C17B78" w:rsidRPr="002F76FF" w:rsidRDefault="00C17B78" w:rsidP="001B0C7B">
            <w:pPr>
              <w:pStyle w:val="ATATableBody"/>
              <w:rPr>
                <w:b/>
                <w:sz w:val="26"/>
                <w:szCs w:val="26"/>
              </w:rPr>
            </w:pPr>
          </w:p>
        </w:tc>
        <w:tc>
          <w:tcPr>
            <w:tcW w:w="6463" w:type="dxa"/>
          </w:tcPr>
          <w:p w14:paraId="5F170164" w14:textId="77777777" w:rsidR="00C17B78" w:rsidRPr="002F76FF" w:rsidRDefault="00C17B78" w:rsidP="001B0C7B">
            <w:pPr>
              <w:pStyle w:val="ATATableBody"/>
              <w:rPr>
                <w:b/>
                <w:sz w:val="26"/>
                <w:szCs w:val="26"/>
              </w:rPr>
            </w:pPr>
          </w:p>
        </w:tc>
      </w:tr>
      <w:tr w:rsidR="00C17B78" w:rsidRPr="002F76FF" w14:paraId="5F170168" w14:textId="77777777" w:rsidTr="00716C43">
        <w:trPr>
          <w:trHeight w:val="626"/>
        </w:trPr>
        <w:tc>
          <w:tcPr>
            <w:tcW w:w="2267" w:type="dxa"/>
            <w:vMerge/>
          </w:tcPr>
          <w:p w14:paraId="5F170166" w14:textId="77777777" w:rsidR="00C17B78" w:rsidRPr="002F76FF" w:rsidRDefault="00C17B78" w:rsidP="001B0C7B">
            <w:pPr>
              <w:pStyle w:val="ATATableBody"/>
              <w:rPr>
                <w:b/>
                <w:sz w:val="26"/>
                <w:szCs w:val="26"/>
              </w:rPr>
            </w:pPr>
          </w:p>
        </w:tc>
        <w:tc>
          <w:tcPr>
            <w:tcW w:w="6463" w:type="dxa"/>
          </w:tcPr>
          <w:p w14:paraId="5F170167" w14:textId="77777777" w:rsidR="00C17B78" w:rsidRPr="002F76FF" w:rsidRDefault="00C17B78" w:rsidP="001B0C7B">
            <w:pPr>
              <w:pStyle w:val="ATATableBody"/>
              <w:rPr>
                <w:b/>
                <w:sz w:val="26"/>
                <w:szCs w:val="26"/>
              </w:rPr>
            </w:pPr>
          </w:p>
        </w:tc>
      </w:tr>
      <w:tr w:rsidR="00C17B78" w:rsidRPr="002F76FF" w14:paraId="5F17016B" w14:textId="77777777" w:rsidTr="00716C43">
        <w:trPr>
          <w:trHeight w:val="626"/>
        </w:trPr>
        <w:tc>
          <w:tcPr>
            <w:tcW w:w="2267" w:type="dxa"/>
            <w:vMerge/>
          </w:tcPr>
          <w:p w14:paraId="5F170169" w14:textId="77777777" w:rsidR="00C17B78" w:rsidRPr="002F76FF" w:rsidRDefault="00C17B78" w:rsidP="001B0C7B">
            <w:pPr>
              <w:pStyle w:val="ATATableBody"/>
              <w:rPr>
                <w:b/>
                <w:sz w:val="26"/>
                <w:szCs w:val="26"/>
              </w:rPr>
            </w:pPr>
          </w:p>
        </w:tc>
        <w:tc>
          <w:tcPr>
            <w:tcW w:w="6463" w:type="dxa"/>
          </w:tcPr>
          <w:p w14:paraId="5F17016A" w14:textId="77777777" w:rsidR="00C17B78" w:rsidRPr="002F76FF" w:rsidRDefault="00C17B78" w:rsidP="001B0C7B">
            <w:pPr>
              <w:pStyle w:val="ATATableBody"/>
              <w:rPr>
                <w:b/>
                <w:sz w:val="26"/>
                <w:szCs w:val="26"/>
              </w:rPr>
            </w:pPr>
          </w:p>
        </w:tc>
      </w:tr>
      <w:tr w:rsidR="00C17B78" w:rsidRPr="002F76FF" w14:paraId="5F17016E" w14:textId="77777777" w:rsidTr="00716C43">
        <w:trPr>
          <w:trHeight w:val="626"/>
        </w:trPr>
        <w:tc>
          <w:tcPr>
            <w:tcW w:w="2267" w:type="dxa"/>
            <w:vMerge/>
          </w:tcPr>
          <w:p w14:paraId="5F17016C" w14:textId="77777777" w:rsidR="00C17B78" w:rsidRPr="002F76FF" w:rsidRDefault="00C17B78" w:rsidP="001B0C7B">
            <w:pPr>
              <w:pStyle w:val="ATATableBody"/>
              <w:rPr>
                <w:b/>
                <w:sz w:val="26"/>
                <w:szCs w:val="26"/>
              </w:rPr>
            </w:pPr>
          </w:p>
        </w:tc>
        <w:tc>
          <w:tcPr>
            <w:tcW w:w="6463" w:type="dxa"/>
          </w:tcPr>
          <w:p w14:paraId="5F17016D" w14:textId="77777777" w:rsidR="00C17B78" w:rsidRPr="002F76FF" w:rsidRDefault="00C17B78" w:rsidP="001B0C7B">
            <w:pPr>
              <w:pStyle w:val="ATATableBody"/>
              <w:rPr>
                <w:b/>
                <w:sz w:val="26"/>
                <w:szCs w:val="26"/>
              </w:rPr>
            </w:pPr>
          </w:p>
        </w:tc>
      </w:tr>
      <w:tr w:rsidR="00C17B78" w:rsidRPr="002F76FF" w14:paraId="5F170171" w14:textId="77777777" w:rsidTr="00716C43">
        <w:trPr>
          <w:trHeight w:val="626"/>
        </w:trPr>
        <w:tc>
          <w:tcPr>
            <w:tcW w:w="2267" w:type="dxa"/>
            <w:vMerge/>
          </w:tcPr>
          <w:p w14:paraId="5F17016F" w14:textId="77777777" w:rsidR="00C17B78" w:rsidRPr="002F76FF" w:rsidRDefault="00C17B78" w:rsidP="001B0C7B">
            <w:pPr>
              <w:pStyle w:val="ATATableBody"/>
              <w:rPr>
                <w:b/>
                <w:sz w:val="26"/>
                <w:szCs w:val="26"/>
              </w:rPr>
            </w:pPr>
          </w:p>
        </w:tc>
        <w:tc>
          <w:tcPr>
            <w:tcW w:w="6463" w:type="dxa"/>
          </w:tcPr>
          <w:p w14:paraId="5F170170" w14:textId="77777777" w:rsidR="00C17B78" w:rsidRPr="002F76FF" w:rsidRDefault="00C17B78" w:rsidP="001B0C7B">
            <w:pPr>
              <w:pStyle w:val="ATATableBody"/>
              <w:rPr>
                <w:b/>
                <w:sz w:val="26"/>
                <w:szCs w:val="26"/>
              </w:rPr>
            </w:pPr>
          </w:p>
        </w:tc>
      </w:tr>
      <w:tr w:rsidR="00C17B78" w:rsidRPr="002F76FF" w14:paraId="5F170174" w14:textId="77777777" w:rsidTr="00716C43">
        <w:trPr>
          <w:trHeight w:val="626"/>
        </w:trPr>
        <w:tc>
          <w:tcPr>
            <w:tcW w:w="2267" w:type="dxa"/>
            <w:vMerge/>
          </w:tcPr>
          <w:p w14:paraId="5F170172" w14:textId="77777777" w:rsidR="00C17B78" w:rsidRPr="002F76FF" w:rsidRDefault="00C17B78" w:rsidP="001B0C7B">
            <w:pPr>
              <w:pStyle w:val="ATATableBody"/>
              <w:rPr>
                <w:b/>
                <w:sz w:val="26"/>
                <w:szCs w:val="26"/>
              </w:rPr>
            </w:pPr>
          </w:p>
        </w:tc>
        <w:tc>
          <w:tcPr>
            <w:tcW w:w="6463" w:type="dxa"/>
          </w:tcPr>
          <w:p w14:paraId="5F170173" w14:textId="77777777" w:rsidR="00C17B78" w:rsidRPr="002F76FF" w:rsidRDefault="00C17B78" w:rsidP="001B0C7B">
            <w:pPr>
              <w:pStyle w:val="ATATableBody"/>
              <w:rPr>
                <w:b/>
                <w:sz w:val="26"/>
                <w:szCs w:val="26"/>
              </w:rPr>
            </w:pPr>
          </w:p>
        </w:tc>
      </w:tr>
      <w:tr w:rsidR="00C17B78" w:rsidRPr="002F76FF" w14:paraId="5F170177" w14:textId="77777777" w:rsidTr="00716C43">
        <w:trPr>
          <w:trHeight w:val="593"/>
        </w:trPr>
        <w:tc>
          <w:tcPr>
            <w:tcW w:w="2267" w:type="dxa"/>
            <w:vMerge w:val="restart"/>
          </w:tcPr>
          <w:p w14:paraId="5F170175" w14:textId="77777777" w:rsidR="00C17B78" w:rsidRPr="002F76FF" w:rsidRDefault="00C17B78" w:rsidP="001B0C7B">
            <w:pPr>
              <w:pStyle w:val="ATATableBody"/>
              <w:rPr>
                <w:b/>
                <w:sz w:val="26"/>
                <w:szCs w:val="26"/>
              </w:rPr>
            </w:pPr>
            <w:r w:rsidRPr="002F76FF">
              <w:rPr>
                <w:b/>
                <w:sz w:val="26"/>
                <w:szCs w:val="26"/>
              </w:rPr>
              <w:t>القوة الأمنية</w:t>
            </w:r>
          </w:p>
        </w:tc>
        <w:tc>
          <w:tcPr>
            <w:tcW w:w="6463" w:type="dxa"/>
          </w:tcPr>
          <w:p w14:paraId="5F170176" w14:textId="77777777" w:rsidR="00C17B78" w:rsidRPr="002F76FF" w:rsidRDefault="00C17B78" w:rsidP="001B0C7B">
            <w:pPr>
              <w:pStyle w:val="ATATableBody"/>
              <w:rPr>
                <w:b/>
                <w:sz w:val="26"/>
                <w:szCs w:val="26"/>
              </w:rPr>
            </w:pPr>
          </w:p>
        </w:tc>
      </w:tr>
      <w:tr w:rsidR="00C17B78" w:rsidRPr="002F76FF" w14:paraId="5F17017A" w14:textId="77777777" w:rsidTr="00716C43">
        <w:trPr>
          <w:trHeight w:val="611"/>
        </w:trPr>
        <w:tc>
          <w:tcPr>
            <w:tcW w:w="2267" w:type="dxa"/>
            <w:vMerge/>
          </w:tcPr>
          <w:p w14:paraId="5F170178" w14:textId="77777777" w:rsidR="00C17B78" w:rsidRPr="002F76FF" w:rsidRDefault="00C17B78" w:rsidP="001B0C7B">
            <w:pPr>
              <w:pStyle w:val="ATATableBody"/>
              <w:rPr>
                <w:b/>
                <w:sz w:val="26"/>
                <w:szCs w:val="26"/>
              </w:rPr>
            </w:pPr>
          </w:p>
        </w:tc>
        <w:tc>
          <w:tcPr>
            <w:tcW w:w="6463" w:type="dxa"/>
          </w:tcPr>
          <w:p w14:paraId="5F170179" w14:textId="77777777" w:rsidR="00C17B78" w:rsidRPr="002F76FF" w:rsidRDefault="00C17B78" w:rsidP="001B0C7B">
            <w:pPr>
              <w:pStyle w:val="ATATableBody"/>
              <w:rPr>
                <w:b/>
                <w:sz w:val="26"/>
                <w:szCs w:val="26"/>
              </w:rPr>
            </w:pPr>
          </w:p>
        </w:tc>
      </w:tr>
      <w:tr w:rsidR="00C17B78" w:rsidRPr="002F76FF" w14:paraId="5F17017D" w14:textId="77777777" w:rsidTr="00716C43">
        <w:trPr>
          <w:trHeight w:val="586"/>
        </w:trPr>
        <w:tc>
          <w:tcPr>
            <w:tcW w:w="2267" w:type="dxa"/>
            <w:vMerge/>
          </w:tcPr>
          <w:p w14:paraId="5F17017B" w14:textId="77777777" w:rsidR="00C17B78" w:rsidRPr="002F76FF" w:rsidRDefault="00C17B78" w:rsidP="001B0C7B">
            <w:pPr>
              <w:pStyle w:val="ATATableBody"/>
              <w:rPr>
                <w:b/>
                <w:sz w:val="26"/>
                <w:szCs w:val="26"/>
              </w:rPr>
            </w:pPr>
          </w:p>
        </w:tc>
        <w:tc>
          <w:tcPr>
            <w:tcW w:w="6463" w:type="dxa"/>
          </w:tcPr>
          <w:p w14:paraId="5F17017C" w14:textId="77777777" w:rsidR="00C17B78" w:rsidRPr="002F76FF" w:rsidRDefault="00C17B78" w:rsidP="001B0C7B">
            <w:pPr>
              <w:pStyle w:val="ATATableBody"/>
              <w:rPr>
                <w:b/>
                <w:sz w:val="26"/>
                <w:szCs w:val="26"/>
              </w:rPr>
            </w:pPr>
          </w:p>
        </w:tc>
      </w:tr>
      <w:tr w:rsidR="00C17B78" w:rsidRPr="002F76FF" w14:paraId="5F170180" w14:textId="77777777" w:rsidTr="00716C43">
        <w:trPr>
          <w:trHeight w:val="586"/>
        </w:trPr>
        <w:tc>
          <w:tcPr>
            <w:tcW w:w="2267" w:type="dxa"/>
            <w:vMerge/>
          </w:tcPr>
          <w:p w14:paraId="5F17017E" w14:textId="77777777" w:rsidR="00C17B78" w:rsidRPr="002F76FF" w:rsidRDefault="00C17B78" w:rsidP="001B0C7B">
            <w:pPr>
              <w:pStyle w:val="ATATableBody"/>
              <w:rPr>
                <w:b/>
                <w:sz w:val="26"/>
                <w:szCs w:val="26"/>
              </w:rPr>
            </w:pPr>
          </w:p>
        </w:tc>
        <w:tc>
          <w:tcPr>
            <w:tcW w:w="6463" w:type="dxa"/>
          </w:tcPr>
          <w:p w14:paraId="5F17017F" w14:textId="77777777" w:rsidR="00C17B78" w:rsidRPr="002F76FF" w:rsidRDefault="00C17B78" w:rsidP="001B0C7B">
            <w:pPr>
              <w:pStyle w:val="ATATableBody"/>
              <w:rPr>
                <w:b/>
                <w:sz w:val="26"/>
                <w:szCs w:val="26"/>
              </w:rPr>
            </w:pPr>
          </w:p>
        </w:tc>
      </w:tr>
      <w:tr w:rsidR="00C17B78" w:rsidRPr="002F76FF" w14:paraId="5F170183" w14:textId="77777777" w:rsidTr="00716C43">
        <w:trPr>
          <w:trHeight w:val="586"/>
        </w:trPr>
        <w:tc>
          <w:tcPr>
            <w:tcW w:w="2267" w:type="dxa"/>
            <w:vMerge/>
          </w:tcPr>
          <w:p w14:paraId="5F170181" w14:textId="77777777" w:rsidR="00C17B78" w:rsidRPr="002F76FF" w:rsidRDefault="00C17B78" w:rsidP="001B0C7B">
            <w:pPr>
              <w:pStyle w:val="ATATableBody"/>
              <w:rPr>
                <w:b/>
                <w:sz w:val="26"/>
                <w:szCs w:val="26"/>
              </w:rPr>
            </w:pPr>
          </w:p>
        </w:tc>
        <w:tc>
          <w:tcPr>
            <w:tcW w:w="6463" w:type="dxa"/>
          </w:tcPr>
          <w:p w14:paraId="5F170182" w14:textId="77777777" w:rsidR="00C17B78" w:rsidRPr="002F76FF" w:rsidRDefault="00C17B78" w:rsidP="001B0C7B">
            <w:pPr>
              <w:pStyle w:val="ATATableBody"/>
              <w:rPr>
                <w:b/>
                <w:sz w:val="26"/>
                <w:szCs w:val="26"/>
              </w:rPr>
            </w:pPr>
          </w:p>
        </w:tc>
      </w:tr>
      <w:tr w:rsidR="00C17B78" w:rsidRPr="002F76FF" w14:paraId="5F170186" w14:textId="77777777" w:rsidTr="00716C43">
        <w:trPr>
          <w:trHeight w:val="586"/>
        </w:trPr>
        <w:tc>
          <w:tcPr>
            <w:tcW w:w="2267" w:type="dxa"/>
            <w:vMerge/>
          </w:tcPr>
          <w:p w14:paraId="5F170184" w14:textId="77777777" w:rsidR="00C17B78" w:rsidRPr="002F76FF" w:rsidRDefault="00C17B78" w:rsidP="001B0C7B">
            <w:pPr>
              <w:pStyle w:val="ATATableBody"/>
              <w:rPr>
                <w:b/>
                <w:sz w:val="26"/>
                <w:szCs w:val="26"/>
              </w:rPr>
            </w:pPr>
          </w:p>
        </w:tc>
        <w:tc>
          <w:tcPr>
            <w:tcW w:w="6463" w:type="dxa"/>
          </w:tcPr>
          <w:p w14:paraId="5F170185" w14:textId="77777777" w:rsidR="00C17B78" w:rsidRPr="002F76FF" w:rsidRDefault="00C17B78" w:rsidP="001B0C7B">
            <w:pPr>
              <w:pStyle w:val="ATATableBody"/>
              <w:rPr>
                <w:b/>
                <w:sz w:val="26"/>
                <w:szCs w:val="26"/>
              </w:rPr>
            </w:pPr>
          </w:p>
        </w:tc>
      </w:tr>
      <w:tr w:rsidR="00C17B78" w:rsidRPr="002F76FF" w14:paraId="5F170189" w14:textId="77777777" w:rsidTr="00716C43">
        <w:trPr>
          <w:trHeight w:val="586"/>
        </w:trPr>
        <w:tc>
          <w:tcPr>
            <w:tcW w:w="2267" w:type="dxa"/>
            <w:vMerge/>
          </w:tcPr>
          <w:p w14:paraId="5F170187" w14:textId="77777777" w:rsidR="00C17B78" w:rsidRPr="002F76FF" w:rsidRDefault="00C17B78" w:rsidP="001B0C7B">
            <w:pPr>
              <w:pStyle w:val="ATATableBody"/>
              <w:rPr>
                <w:b/>
                <w:sz w:val="26"/>
                <w:szCs w:val="26"/>
              </w:rPr>
            </w:pPr>
          </w:p>
        </w:tc>
        <w:tc>
          <w:tcPr>
            <w:tcW w:w="6463" w:type="dxa"/>
          </w:tcPr>
          <w:p w14:paraId="5F170188" w14:textId="77777777" w:rsidR="00C17B78" w:rsidRPr="002F76FF" w:rsidRDefault="00C17B78" w:rsidP="001B0C7B">
            <w:pPr>
              <w:pStyle w:val="ATATableBody"/>
              <w:rPr>
                <w:b/>
                <w:sz w:val="26"/>
                <w:szCs w:val="26"/>
              </w:rPr>
            </w:pPr>
          </w:p>
        </w:tc>
      </w:tr>
      <w:tr w:rsidR="00C17B78" w:rsidRPr="002F76FF" w14:paraId="5F17018C" w14:textId="77777777" w:rsidTr="00716C43">
        <w:trPr>
          <w:trHeight w:val="586"/>
        </w:trPr>
        <w:tc>
          <w:tcPr>
            <w:tcW w:w="2267" w:type="dxa"/>
            <w:vMerge/>
          </w:tcPr>
          <w:p w14:paraId="5F17018A" w14:textId="77777777" w:rsidR="00C17B78" w:rsidRPr="002F76FF" w:rsidRDefault="00C17B78" w:rsidP="001B0C7B">
            <w:pPr>
              <w:pStyle w:val="ATATableBody"/>
              <w:rPr>
                <w:b/>
                <w:sz w:val="26"/>
                <w:szCs w:val="26"/>
              </w:rPr>
            </w:pPr>
          </w:p>
        </w:tc>
        <w:tc>
          <w:tcPr>
            <w:tcW w:w="6463" w:type="dxa"/>
          </w:tcPr>
          <w:p w14:paraId="5F17018B" w14:textId="77777777" w:rsidR="00C17B78" w:rsidRPr="002F76FF" w:rsidRDefault="00C17B78" w:rsidP="001B0C7B">
            <w:pPr>
              <w:pStyle w:val="ATATableBody"/>
              <w:rPr>
                <w:b/>
                <w:sz w:val="26"/>
                <w:szCs w:val="26"/>
              </w:rPr>
            </w:pPr>
          </w:p>
        </w:tc>
      </w:tr>
      <w:tr w:rsidR="00C17B78" w:rsidRPr="002F76FF" w14:paraId="5F17018F" w14:textId="77777777" w:rsidTr="00716C43">
        <w:trPr>
          <w:trHeight w:val="586"/>
        </w:trPr>
        <w:tc>
          <w:tcPr>
            <w:tcW w:w="2267" w:type="dxa"/>
            <w:vMerge/>
          </w:tcPr>
          <w:p w14:paraId="5F17018D" w14:textId="77777777" w:rsidR="00C17B78" w:rsidRPr="002F76FF" w:rsidRDefault="00C17B78" w:rsidP="001B0C7B">
            <w:pPr>
              <w:pStyle w:val="ATATableBody"/>
              <w:rPr>
                <w:b/>
                <w:sz w:val="26"/>
                <w:szCs w:val="26"/>
              </w:rPr>
            </w:pPr>
          </w:p>
        </w:tc>
        <w:tc>
          <w:tcPr>
            <w:tcW w:w="6463" w:type="dxa"/>
          </w:tcPr>
          <w:p w14:paraId="5F17018E" w14:textId="77777777" w:rsidR="00C17B78" w:rsidRPr="002F76FF" w:rsidRDefault="00C17B78" w:rsidP="001B0C7B">
            <w:pPr>
              <w:pStyle w:val="ATATableBody"/>
              <w:rPr>
                <w:b/>
                <w:sz w:val="26"/>
                <w:szCs w:val="26"/>
              </w:rPr>
            </w:pPr>
          </w:p>
        </w:tc>
      </w:tr>
      <w:tr w:rsidR="00C17B78" w:rsidRPr="002F76FF" w14:paraId="5F170192" w14:textId="77777777" w:rsidTr="00716C43">
        <w:trPr>
          <w:trHeight w:val="625"/>
        </w:trPr>
        <w:tc>
          <w:tcPr>
            <w:tcW w:w="2267" w:type="dxa"/>
            <w:vMerge w:val="restart"/>
          </w:tcPr>
          <w:p w14:paraId="5F170190" w14:textId="285E3989" w:rsidR="00C17B78" w:rsidRPr="002F76FF" w:rsidRDefault="00C17B78" w:rsidP="001B0C7B">
            <w:pPr>
              <w:pStyle w:val="ATATableBody"/>
              <w:rPr>
                <w:b/>
                <w:sz w:val="26"/>
                <w:szCs w:val="26"/>
              </w:rPr>
            </w:pPr>
            <w:r w:rsidRPr="002F76FF">
              <w:rPr>
                <w:b/>
                <w:sz w:val="26"/>
                <w:szCs w:val="26"/>
              </w:rPr>
              <w:lastRenderedPageBreak/>
              <w:t xml:space="preserve">التكنولوجيا </w:t>
            </w:r>
            <w:r w:rsidR="00432D28" w:rsidRPr="002F76FF">
              <w:rPr>
                <w:rFonts w:hint="cs"/>
                <w:b/>
                <w:sz w:val="26"/>
                <w:szCs w:val="26"/>
              </w:rPr>
              <w:t>والقدرة على</w:t>
            </w:r>
            <w:r w:rsidRPr="002F76FF">
              <w:rPr>
                <w:b/>
                <w:sz w:val="26"/>
                <w:szCs w:val="26"/>
              </w:rPr>
              <w:t xml:space="preserve"> تعطيل النفاذ</w:t>
            </w:r>
          </w:p>
        </w:tc>
        <w:tc>
          <w:tcPr>
            <w:tcW w:w="6463" w:type="dxa"/>
          </w:tcPr>
          <w:p w14:paraId="5F170191" w14:textId="77777777" w:rsidR="00C17B78" w:rsidRPr="002F76FF" w:rsidRDefault="00C17B78" w:rsidP="001B0C7B">
            <w:pPr>
              <w:pStyle w:val="ATATableBody"/>
              <w:rPr>
                <w:b/>
                <w:sz w:val="26"/>
                <w:szCs w:val="26"/>
              </w:rPr>
            </w:pPr>
          </w:p>
        </w:tc>
      </w:tr>
      <w:tr w:rsidR="00C17B78" w:rsidRPr="002F76FF" w14:paraId="5F170195" w14:textId="77777777" w:rsidTr="00716C43">
        <w:trPr>
          <w:trHeight w:val="620"/>
        </w:trPr>
        <w:tc>
          <w:tcPr>
            <w:tcW w:w="2267" w:type="dxa"/>
            <w:vMerge/>
          </w:tcPr>
          <w:p w14:paraId="5F170193" w14:textId="77777777" w:rsidR="00C17B78" w:rsidRPr="002F76FF" w:rsidRDefault="00C17B78" w:rsidP="001B0C7B">
            <w:pPr>
              <w:pStyle w:val="ATATableBody"/>
              <w:rPr>
                <w:b/>
                <w:sz w:val="26"/>
                <w:szCs w:val="26"/>
              </w:rPr>
            </w:pPr>
          </w:p>
        </w:tc>
        <w:tc>
          <w:tcPr>
            <w:tcW w:w="6463" w:type="dxa"/>
          </w:tcPr>
          <w:p w14:paraId="5F170194" w14:textId="77777777" w:rsidR="00C17B78" w:rsidRPr="002F76FF" w:rsidRDefault="00C17B78" w:rsidP="001B0C7B">
            <w:pPr>
              <w:pStyle w:val="ATATableBody"/>
              <w:rPr>
                <w:b/>
                <w:sz w:val="26"/>
                <w:szCs w:val="26"/>
              </w:rPr>
            </w:pPr>
          </w:p>
        </w:tc>
      </w:tr>
      <w:tr w:rsidR="00C17B78" w:rsidRPr="002F76FF" w14:paraId="5F170198" w14:textId="77777777" w:rsidTr="00716C43">
        <w:trPr>
          <w:trHeight w:val="620"/>
        </w:trPr>
        <w:tc>
          <w:tcPr>
            <w:tcW w:w="2267" w:type="dxa"/>
            <w:vMerge/>
          </w:tcPr>
          <w:p w14:paraId="5F170196" w14:textId="77777777" w:rsidR="00C17B78" w:rsidRPr="002F76FF" w:rsidRDefault="00C17B78" w:rsidP="001B0C7B">
            <w:pPr>
              <w:pStyle w:val="ATATableBody"/>
              <w:rPr>
                <w:b/>
                <w:sz w:val="26"/>
                <w:szCs w:val="26"/>
              </w:rPr>
            </w:pPr>
          </w:p>
        </w:tc>
        <w:tc>
          <w:tcPr>
            <w:tcW w:w="6463" w:type="dxa"/>
          </w:tcPr>
          <w:p w14:paraId="5F170197" w14:textId="77777777" w:rsidR="00C17B78" w:rsidRPr="002F76FF" w:rsidRDefault="00C17B78" w:rsidP="001B0C7B">
            <w:pPr>
              <w:pStyle w:val="ATATableBody"/>
              <w:rPr>
                <w:b/>
                <w:sz w:val="26"/>
                <w:szCs w:val="26"/>
              </w:rPr>
            </w:pPr>
          </w:p>
        </w:tc>
      </w:tr>
      <w:tr w:rsidR="00C17B78" w:rsidRPr="002F76FF" w14:paraId="5F17019B" w14:textId="77777777" w:rsidTr="00716C43">
        <w:trPr>
          <w:trHeight w:val="620"/>
        </w:trPr>
        <w:tc>
          <w:tcPr>
            <w:tcW w:w="2267" w:type="dxa"/>
            <w:vMerge/>
          </w:tcPr>
          <w:p w14:paraId="5F170199" w14:textId="77777777" w:rsidR="00C17B78" w:rsidRPr="002F76FF" w:rsidRDefault="00C17B78" w:rsidP="001B0C7B">
            <w:pPr>
              <w:pStyle w:val="ATATableBody"/>
              <w:rPr>
                <w:b/>
                <w:sz w:val="26"/>
                <w:szCs w:val="26"/>
              </w:rPr>
            </w:pPr>
          </w:p>
        </w:tc>
        <w:tc>
          <w:tcPr>
            <w:tcW w:w="6463" w:type="dxa"/>
          </w:tcPr>
          <w:p w14:paraId="5F17019A" w14:textId="77777777" w:rsidR="00C17B78" w:rsidRPr="002F76FF" w:rsidRDefault="00C17B78" w:rsidP="001B0C7B">
            <w:pPr>
              <w:pStyle w:val="ATATableBody"/>
              <w:rPr>
                <w:b/>
                <w:sz w:val="26"/>
                <w:szCs w:val="26"/>
              </w:rPr>
            </w:pPr>
          </w:p>
        </w:tc>
      </w:tr>
      <w:tr w:rsidR="00C17B78" w:rsidRPr="002F76FF" w14:paraId="5F17019E" w14:textId="77777777" w:rsidTr="00716C43">
        <w:trPr>
          <w:trHeight w:val="620"/>
        </w:trPr>
        <w:tc>
          <w:tcPr>
            <w:tcW w:w="2267" w:type="dxa"/>
            <w:vMerge/>
          </w:tcPr>
          <w:p w14:paraId="5F17019C" w14:textId="77777777" w:rsidR="00C17B78" w:rsidRPr="002F76FF" w:rsidRDefault="00C17B78" w:rsidP="001B0C7B">
            <w:pPr>
              <w:pStyle w:val="ATATableBody"/>
              <w:rPr>
                <w:b/>
                <w:sz w:val="26"/>
                <w:szCs w:val="26"/>
              </w:rPr>
            </w:pPr>
          </w:p>
        </w:tc>
        <w:tc>
          <w:tcPr>
            <w:tcW w:w="6463" w:type="dxa"/>
          </w:tcPr>
          <w:p w14:paraId="5F17019D" w14:textId="77777777" w:rsidR="00C17B78" w:rsidRPr="002F76FF" w:rsidRDefault="00C17B78" w:rsidP="001B0C7B">
            <w:pPr>
              <w:pStyle w:val="ATATableBody"/>
              <w:rPr>
                <w:b/>
                <w:sz w:val="26"/>
                <w:szCs w:val="26"/>
              </w:rPr>
            </w:pPr>
          </w:p>
        </w:tc>
      </w:tr>
      <w:tr w:rsidR="00C17B78" w:rsidRPr="002F76FF" w14:paraId="5F1701A1" w14:textId="77777777" w:rsidTr="00716C43">
        <w:trPr>
          <w:trHeight w:val="620"/>
        </w:trPr>
        <w:tc>
          <w:tcPr>
            <w:tcW w:w="2267" w:type="dxa"/>
            <w:vMerge/>
          </w:tcPr>
          <w:p w14:paraId="5F17019F" w14:textId="77777777" w:rsidR="00C17B78" w:rsidRPr="002F76FF" w:rsidRDefault="00C17B78" w:rsidP="001B0C7B">
            <w:pPr>
              <w:pStyle w:val="ATATableBody"/>
              <w:rPr>
                <w:b/>
                <w:sz w:val="26"/>
                <w:szCs w:val="26"/>
              </w:rPr>
            </w:pPr>
          </w:p>
        </w:tc>
        <w:tc>
          <w:tcPr>
            <w:tcW w:w="6463" w:type="dxa"/>
          </w:tcPr>
          <w:p w14:paraId="5F1701A0" w14:textId="77777777" w:rsidR="00C17B78" w:rsidRPr="002F76FF" w:rsidRDefault="00C17B78" w:rsidP="001B0C7B">
            <w:pPr>
              <w:pStyle w:val="ATATableBody"/>
              <w:rPr>
                <w:b/>
                <w:sz w:val="26"/>
                <w:szCs w:val="26"/>
              </w:rPr>
            </w:pPr>
          </w:p>
        </w:tc>
      </w:tr>
      <w:tr w:rsidR="00C17B78" w:rsidRPr="002F76FF" w14:paraId="5F1701A4" w14:textId="77777777" w:rsidTr="00716C43">
        <w:trPr>
          <w:trHeight w:val="620"/>
        </w:trPr>
        <w:tc>
          <w:tcPr>
            <w:tcW w:w="2267" w:type="dxa"/>
            <w:vMerge/>
          </w:tcPr>
          <w:p w14:paraId="5F1701A2" w14:textId="77777777" w:rsidR="00C17B78" w:rsidRPr="002F76FF" w:rsidRDefault="00C17B78" w:rsidP="001B0C7B">
            <w:pPr>
              <w:pStyle w:val="ATATableBody"/>
              <w:rPr>
                <w:b/>
                <w:sz w:val="26"/>
                <w:szCs w:val="26"/>
              </w:rPr>
            </w:pPr>
          </w:p>
        </w:tc>
        <w:tc>
          <w:tcPr>
            <w:tcW w:w="6463" w:type="dxa"/>
          </w:tcPr>
          <w:p w14:paraId="5F1701A3" w14:textId="77777777" w:rsidR="00C17B78" w:rsidRPr="002F76FF" w:rsidRDefault="00C17B78" w:rsidP="001B0C7B">
            <w:pPr>
              <w:pStyle w:val="ATATableBody"/>
              <w:rPr>
                <w:b/>
                <w:sz w:val="26"/>
                <w:szCs w:val="26"/>
              </w:rPr>
            </w:pPr>
          </w:p>
        </w:tc>
      </w:tr>
      <w:tr w:rsidR="00C17B78" w:rsidRPr="002F76FF" w14:paraId="5F1701A7" w14:textId="77777777" w:rsidTr="00716C43">
        <w:trPr>
          <w:trHeight w:val="620"/>
        </w:trPr>
        <w:tc>
          <w:tcPr>
            <w:tcW w:w="2267" w:type="dxa"/>
            <w:vMerge/>
          </w:tcPr>
          <w:p w14:paraId="5F1701A5" w14:textId="77777777" w:rsidR="00C17B78" w:rsidRPr="002F76FF" w:rsidRDefault="00C17B78" w:rsidP="001B0C7B">
            <w:pPr>
              <w:pStyle w:val="ATATableBody"/>
              <w:rPr>
                <w:b/>
                <w:sz w:val="26"/>
                <w:szCs w:val="26"/>
              </w:rPr>
            </w:pPr>
          </w:p>
        </w:tc>
        <w:tc>
          <w:tcPr>
            <w:tcW w:w="6463" w:type="dxa"/>
          </w:tcPr>
          <w:p w14:paraId="5F1701A6" w14:textId="77777777" w:rsidR="00C17B78" w:rsidRPr="002F76FF" w:rsidRDefault="00C17B78" w:rsidP="001B0C7B">
            <w:pPr>
              <w:pStyle w:val="ATATableBody"/>
              <w:rPr>
                <w:b/>
                <w:sz w:val="26"/>
                <w:szCs w:val="26"/>
              </w:rPr>
            </w:pPr>
          </w:p>
        </w:tc>
      </w:tr>
      <w:tr w:rsidR="00C17B78" w:rsidRPr="002F76FF" w14:paraId="5F1701AA" w14:textId="77777777" w:rsidTr="00716C43">
        <w:trPr>
          <w:trHeight w:val="620"/>
        </w:trPr>
        <w:tc>
          <w:tcPr>
            <w:tcW w:w="2267" w:type="dxa"/>
            <w:vMerge/>
          </w:tcPr>
          <w:p w14:paraId="5F1701A8" w14:textId="77777777" w:rsidR="00C17B78" w:rsidRPr="002F76FF" w:rsidRDefault="00C17B78" w:rsidP="001B0C7B">
            <w:pPr>
              <w:pStyle w:val="ATATableBody"/>
              <w:rPr>
                <w:b/>
                <w:sz w:val="26"/>
                <w:szCs w:val="26"/>
              </w:rPr>
            </w:pPr>
          </w:p>
        </w:tc>
        <w:tc>
          <w:tcPr>
            <w:tcW w:w="6463" w:type="dxa"/>
          </w:tcPr>
          <w:p w14:paraId="5F1701A9" w14:textId="77777777" w:rsidR="00C17B78" w:rsidRPr="002F76FF" w:rsidRDefault="00C17B78" w:rsidP="001B0C7B">
            <w:pPr>
              <w:pStyle w:val="ATATableBody"/>
              <w:rPr>
                <w:b/>
                <w:sz w:val="26"/>
                <w:szCs w:val="26"/>
              </w:rPr>
            </w:pPr>
          </w:p>
        </w:tc>
      </w:tr>
      <w:tr w:rsidR="00C17B78" w:rsidRPr="002F76FF" w14:paraId="5F1701BC" w14:textId="77777777" w:rsidTr="00716C43">
        <w:trPr>
          <w:trHeight w:val="1835"/>
        </w:trPr>
        <w:tc>
          <w:tcPr>
            <w:tcW w:w="8730" w:type="dxa"/>
            <w:gridSpan w:val="2"/>
          </w:tcPr>
          <w:p w14:paraId="5F1701AB" w14:textId="77777777" w:rsidR="00C17B78" w:rsidRPr="002F76FF" w:rsidRDefault="00C17B78" w:rsidP="001B0C7B">
            <w:pPr>
              <w:pStyle w:val="ATATableBody"/>
              <w:rPr>
                <w:b/>
                <w:sz w:val="26"/>
                <w:szCs w:val="26"/>
              </w:rPr>
            </w:pPr>
            <w:r w:rsidRPr="002F76FF">
              <w:rPr>
                <w:b/>
                <w:sz w:val="26"/>
                <w:szCs w:val="26"/>
              </w:rPr>
              <w:t>توصيات تتعلق باختبار الأداء المحدود (برجاء ذكر ثلاثة مجالات على الأقل):</w:t>
            </w:r>
          </w:p>
          <w:p w14:paraId="5F1701AC" w14:textId="77777777" w:rsidR="00C17B78" w:rsidRPr="002F76FF" w:rsidRDefault="00C17B78" w:rsidP="001B0C7B">
            <w:pPr>
              <w:pStyle w:val="ATATableBody"/>
              <w:rPr>
                <w:b/>
                <w:sz w:val="26"/>
                <w:szCs w:val="26"/>
              </w:rPr>
            </w:pPr>
          </w:p>
          <w:p w14:paraId="5F1701AD" w14:textId="77777777" w:rsidR="00C17B78" w:rsidRPr="002F76FF" w:rsidRDefault="00C17B78" w:rsidP="001B0C7B">
            <w:pPr>
              <w:pStyle w:val="ATATableBody"/>
              <w:rPr>
                <w:b/>
                <w:sz w:val="26"/>
                <w:szCs w:val="26"/>
              </w:rPr>
            </w:pPr>
          </w:p>
          <w:p w14:paraId="5F1701AE" w14:textId="77777777" w:rsidR="00C17B78" w:rsidRPr="002F76FF" w:rsidRDefault="00C17B78" w:rsidP="001B0C7B">
            <w:pPr>
              <w:pStyle w:val="ATATableBody"/>
              <w:rPr>
                <w:b/>
                <w:sz w:val="26"/>
                <w:szCs w:val="26"/>
              </w:rPr>
            </w:pPr>
          </w:p>
          <w:p w14:paraId="5F1701AF" w14:textId="77777777" w:rsidR="00C17B78" w:rsidRPr="002F76FF" w:rsidRDefault="00C17B78" w:rsidP="001B0C7B">
            <w:pPr>
              <w:pStyle w:val="ATATableBody"/>
              <w:rPr>
                <w:b/>
                <w:sz w:val="26"/>
                <w:szCs w:val="26"/>
              </w:rPr>
            </w:pPr>
          </w:p>
          <w:p w14:paraId="5F1701B0" w14:textId="77777777" w:rsidR="00C17B78" w:rsidRPr="002F76FF" w:rsidRDefault="00C17B78" w:rsidP="001B0C7B">
            <w:pPr>
              <w:pStyle w:val="ATATableBody"/>
              <w:rPr>
                <w:b/>
                <w:sz w:val="26"/>
                <w:szCs w:val="26"/>
              </w:rPr>
            </w:pPr>
          </w:p>
          <w:p w14:paraId="5F1701B1" w14:textId="77777777" w:rsidR="00C17B78" w:rsidRPr="002F76FF" w:rsidRDefault="00C17B78" w:rsidP="001B0C7B">
            <w:pPr>
              <w:pStyle w:val="ATATableBody"/>
              <w:rPr>
                <w:b/>
                <w:sz w:val="26"/>
                <w:szCs w:val="26"/>
              </w:rPr>
            </w:pPr>
          </w:p>
          <w:p w14:paraId="5F1701B2" w14:textId="77777777" w:rsidR="00C17B78" w:rsidRPr="002F76FF" w:rsidRDefault="00C17B78" w:rsidP="001B0C7B">
            <w:pPr>
              <w:pStyle w:val="ATATableBody"/>
              <w:rPr>
                <w:b/>
                <w:sz w:val="26"/>
                <w:szCs w:val="26"/>
              </w:rPr>
            </w:pPr>
          </w:p>
          <w:p w14:paraId="5F1701B3" w14:textId="77777777" w:rsidR="00C17B78" w:rsidRPr="002F76FF" w:rsidRDefault="00C17B78" w:rsidP="001B0C7B">
            <w:pPr>
              <w:pStyle w:val="ATATableBody"/>
              <w:rPr>
                <w:b/>
                <w:sz w:val="26"/>
                <w:szCs w:val="26"/>
              </w:rPr>
            </w:pPr>
          </w:p>
          <w:p w14:paraId="5F1701B4" w14:textId="77777777" w:rsidR="00C17B78" w:rsidRPr="002F76FF" w:rsidRDefault="00C17B78" w:rsidP="001B0C7B">
            <w:pPr>
              <w:pStyle w:val="ATATableBody"/>
              <w:rPr>
                <w:b/>
                <w:sz w:val="26"/>
                <w:szCs w:val="26"/>
              </w:rPr>
            </w:pPr>
          </w:p>
          <w:p w14:paraId="5F1701B5" w14:textId="77777777" w:rsidR="00C17B78" w:rsidRPr="002F76FF" w:rsidRDefault="00C17B78" w:rsidP="001B0C7B">
            <w:pPr>
              <w:pStyle w:val="ATATableBody"/>
              <w:rPr>
                <w:b/>
                <w:sz w:val="26"/>
                <w:szCs w:val="26"/>
              </w:rPr>
            </w:pPr>
          </w:p>
          <w:p w14:paraId="5F1701B6" w14:textId="77777777" w:rsidR="00C17B78" w:rsidRPr="002F76FF" w:rsidRDefault="00C17B78" w:rsidP="001B0C7B">
            <w:pPr>
              <w:pStyle w:val="ATATableBody"/>
              <w:rPr>
                <w:b/>
                <w:sz w:val="26"/>
                <w:szCs w:val="26"/>
              </w:rPr>
            </w:pPr>
          </w:p>
          <w:p w14:paraId="5F1701B7" w14:textId="77777777" w:rsidR="00C17B78" w:rsidRPr="002F76FF" w:rsidRDefault="00C17B78" w:rsidP="001B0C7B">
            <w:pPr>
              <w:pStyle w:val="ATATableBody"/>
              <w:rPr>
                <w:b/>
                <w:sz w:val="26"/>
                <w:szCs w:val="26"/>
              </w:rPr>
            </w:pPr>
          </w:p>
          <w:p w14:paraId="5F1701B8" w14:textId="77777777" w:rsidR="00C17B78" w:rsidRPr="002F76FF" w:rsidRDefault="00C17B78" w:rsidP="001B0C7B">
            <w:pPr>
              <w:pStyle w:val="ATATableBody"/>
              <w:rPr>
                <w:b/>
                <w:sz w:val="26"/>
                <w:szCs w:val="26"/>
              </w:rPr>
            </w:pPr>
          </w:p>
          <w:p w14:paraId="5F1701B9" w14:textId="77777777" w:rsidR="00C17B78" w:rsidRPr="002F76FF" w:rsidRDefault="00C17B78" w:rsidP="001B0C7B">
            <w:pPr>
              <w:pStyle w:val="ATATableBody"/>
              <w:rPr>
                <w:b/>
                <w:sz w:val="26"/>
                <w:szCs w:val="26"/>
              </w:rPr>
            </w:pPr>
          </w:p>
          <w:p w14:paraId="5F1701BA" w14:textId="77777777" w:rsidR="00C17B78" w:rsidRPr="002F76FF" w:rsidRDefault="00C17B78" w:rsidP="001B0C7B">
            <w:pPr>
              <w:pStyle w:val="ATATableBody"/>
              <w:rPr>
                <w:b/>
                <w:sz w:val="26"/>
                <w:szCs w:val="26"/>
              </w:rPr>
            </w:pPr>
          </w:p>
          <w:p w14:paraId="5F1701BB" w14:textId="77777777" w:rsidR="00C17B78" w:rsidRPr="002F76FF" w:rsidRDefault="00C17B78" w:rsidP="001B0C7B">
            <w:pPr>
              <w:pStyle w:val="ATATableBody"/>
              <w:rPr>
                <w:b/>
                <w:sz w:val="26"/>
                <w:szCs w:val="26"/>
              </w:rPr>
            </w:pPr>
          </w:p>
        </w:tc>
      </w:tr>
    </w:tbl>
    <w:p w14:paraId="5F1701BD" w14:textId="77777777" w:rsidR="00C17B78" w:rsidRPr="002F76FF" w:rsidRDefault="00C17B78" w:rsidP="00C17B78">
      <w:pPr>
        <w:pStyle w:val="ataBody0"/>
        <w:rPr>
          <w:b/>
          <w:sz w:val="26"/>
          <w:szCs w:val="26"/>
        </w:rPr>
      </w:pPr>
    </w:p>
    <w:p w14:paraId="5F1701BE" w14:textId="6C2450C2" w:rsidR="00C17B78" w:rsidRPr="008F16AD" w:rsidRDefault="00C17B78" w:rsidP="00C17B78">
      <w:pPr>
        <w:pStyle w:val="ataBody0"/>
        <w:keepNext/>
        <w:keepLines/>
        <w:rPr>
          <w:bCs/>
          <w:sz w:val="26"/>
          <w:szCs w:val="26"/>
        </w:rPr>
      </w:pPr>
      <w:r w:rsidRPr="008F16AD">
        <w:rPr>
          <w:bCs/>
          <w:sz w:val="26"/>
          <w:szCs w:val="26"/>
        </w:rPr>
        <w:lastRenderedPageBreak/>
        <w:t>الجدول 14: المرحلة 3 — تقرير الفحص الأمني والتحقق</w:t>
      </w:r>
    </w:p>
    <w:p w14:paraId="5F1701BF" w14:textId="77777777" w:rsidR="00C17B78" w:rsidRPr="002F76FF" w:rsidRDefault="00C17B78" w:rsidP="00C17B78">
      <w:pPr>
        <w:pStyle w:val="ataBody0"/>
        <w:keepNext/>
        <w:keepLines/>
        <w:rPr>
          <w:b/>
          <w:sz w:val="26"/>
          <w:szCs w:val="26"/>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C17B78" w:rsidRPr="002F76FF" w14:paraId="5F1701C1" w14:textId="77777777" w:rsidTr="001B0C7B">
        <w:trPr>
          <w:cantSplit/>
          <w:tblHeader/>
        </w:trPr>
        <w:tc>
          <w:tcPr>
            <w:tcW w:w="8748" w:type="dxa"/>
            <w:shd w:val="clear" w:color="auto" w:fill="D9D9D9" w:themeFill="background1" w:themeFillShade="D9"/>
          </w:tcPr>
          <w:p w14:paraId="5F1701C0" w14:textId="77777777" w:rsidR="00C17B78" w:rsidRPr="008F16AD" w:rsidRDefault="00C17B78" w:rsidP="0008262B">
            <w:pPr>
              <w:pStyle w:val="ATATableHeading"/>
              <w:spacing w:before="120" w:after="120"/>
              <w:rPr>
                <w:rStyle w:val="ATAEmphasis"/>
                <w:b w:val="0"/>
                <w:bCs/>
                <w:sz w:val="26"/>
                <w:szCs w:val="26"/>
              </w:rPr>
            </w:pPr>
            <w:r w:rsidRPr="008F16AD">
              <w:rPr>
                <w:rStyle w:val="ATAEmphasis"/>
                <w:b w:val="0"/>
                <w:bCs/>
                <w:sz w:val="26"/>
                <w:szCs w:val="26"/>
              </w:rPr>
              <w:t>عناصر تقرير الفحص الأمني والتحقق</w:t>
            </w:r>
          </w:p>
        </w:tc>
      </w:tr>
      <w:tr w:rsidR="00C17B78" w:rsidRPr="002F76FF" w14:paraId="5F1701C3" w14:textId="77777777" w:rsidTr="00716C43">
        <w:trPr>
          <w:trHeight w:val="548"/>
        </w:trPr>
        <w:tc>
          <w:tcPr>
            <w:tcW w:w="8748" w:type="dxa"/>
          </w:tcPr>
          <w:p w14:paraId="5F1701C2" w14:textId="77777777" w:rsidR="00C17B78" w:rsidRPr="002F76FF" w:rsidRDefault="00C17B78" w:rsidP="001B0C7B">
            <w:pPr>
              <w:pStyle w:val="ATATableBody"/>
              <w:rPr>
                <w:b/>
                <w:sz w:val="26"/>
                <w:szCs w:val="26"/>
              </w:rPr>
            </w:pPr>
          </w:p>
        </w:tc>
      </w:tr>
      <w:tr w:rsidR="00C17B78" w:rsidRPr="002F76FF" w14:paraId="5F1701C5" w14:textId="77777777" w:rsidTr="00716C43">
        <w:trPr>
          <w:trHeight w:val="548"/>
        </w:trPr>
        <w:tc>
          <w:tcPr>
            <w:tcW w:w="8748" w:type="dxa"/>
          </w:tcPr>
          <w:p w14:paraId="5F1701C4" w14:textId="77777777" w:rsidR="00C17B78" w:rsidRPr="002F76FF" w:rsidRDefault="00C17B78" w:rsidP="001B0C7B">
            <w:pPr>
              <w:pStyle w:val="ATATableBody"/>
              <w:rPr>
                <w:b/>
                <w:sz w:val="26"/>
                <w:szCs w:val="26"/>
              </w:rPr>
            </w:pPr>
          </w:p>
        </w:tc>
      </w:tr>
      <w:tr w:rsidR="00C17B78" w:rsidRPr="002F76FF" w14:paraId="5F1701C7" w14:textId="77777777" w:rsidTr="00716C43">
        <w:trPr>
          <w:trHeight w:val="548"/>
        </w:trPr>
        <w:tc>
          <w:tcPr>
            <w:tcW w:w="8748" w:type="dxa"/>
          </w:tcPr>
          <w:p w14:paraId="5F1701C6" w14:textId="77777777" w:rsidR="00C17B78" w:rsidRPr="002F76FF" w:rsidRDefault="00C17B78" w:rsidP="001B0C7B">
            <w:pPr>
              <w:pStyle w:val="ATATableBody"/>
              <w:rPr>
                <w:b/>
                <w:sz w:val="26"/>
                <w:szCs w:val="26"/>
              </w:rPr>
            </w:pPr>
          </w:p>
        </w:tc>
      </w:tr>
      <w:tr w:rsidR="00C17B78" w:rsidRPr="002F76FF" w14:paraId="5F1701C9" w14:textId="77777777" w:rsidTr="00716C43">
        <w:trPr>
          <w:trHeight w:val="548"/>
        </w:trPr>
        <w:tc>
          <w:tcPr>
            <w:tcW w:w="8748" w:type="dxa"/>
          </w:tcPr>
          <w:p w14:paraId="5F1701C8" w14:textId="77777777" w:rsidR="00C17B78" w:rsidRPr="002F76FF" w:rsidRDefault="00C17B78" w:rsidP="001B0C7B">
            <w:pPr>
              <w:pStyle w:val="ATATableBody"/>
              <w:rPr>
                <w:b/>
                <w:sz w:val="26"/>
                <w:szCs w:val="26"/>
              </w:rPr>
            </w:pPr>
          </w:p>
        </w:tc>
      </w:tr>
      <w:tr w:rsidR="00C17B78" w:rsidRPr="002F76FF" w14:paraId="5F1701CB" w14:textId="77777777" w:rsidTr="00716C43">
        <w:trPr>
          <w:trHeight w:val="548"/>
        </w:trPr>
        <w:tc>
          <w:tcPr>
            <w:tcW w:w="8748" w:type="dxa"/>
          </w:tcPr>
          <w:p w14:paraId="5F1701CA" w14:textId="77777777" w:rsidR="00C17B78" w:rsidRPr="002F76FF" w:rsidRDefault="00C17B78" w:rsidP="001B0C7B">
            <w:pPr>
              <w:pStyle w:val="ATATableBody"/>
              <w:rPr>
                <w:b/>
                <w:sz w:val="26"/>
                <w:szCs w:val="26"/>
              </w:rPr>
            </w:pPr>
          </w:p>
        </w:tc>
      </w:tr>
      <w:tr w:rsidR="00C17B78" w:rsidRPr="002F76FF" w14:paraId="5F1701CD" w14:textId="77777777" w:rsidTr="00716C43">
        <w:trPr>
          <w:trHeight w:val="548"/>
        </w:trPr>
        <w:tc>
          <w:tcPr>
            <w:tcW w:w="8748" w:type="dxa"/>
          </w:tcPr>
          <w:p w14:paraId="5F1701CC" w14:textId="77777777" w:rsidR="00C17B78" w:rsidRPr="002F76FF" w:rsidRDefault="00C17B78" w:rsidP="001B0C7B">
            <w:pPr>
              <w:pStyle w:val="ATATableBody"/>
              <w:rPr>
                <w:b/>
                <w:sz w:val="26"/>
                <w:szCs w:val="26"/>
              </w:rPr>
            </w:pPr>
          </w:p>
        </w:tc>
      </w:tr>
      <w:tr w:rsidR="00C17B78" w:rsidRPr="002F76FF" w14:paraId="5F1701CF" w14:textId="77777777" w:rsidTr="00716C43">
        <w:trPr>
          <w:trHeight w:val="548"/>
        </w:trPr>
        <w:tc>
          <w:tcPr>
            <w:tcW w:w="8748" w:type="dxa"/>
          </w:tcPr>
          <w:p w14:paraId="5F1701CE" w14:textId="77777777" w:rsidR="00C17B78" w:rsidRPr="002F76FF" w:rsidRDefault="00C17B78" w:rsidP="001B0C7B">
            <w:pPr>
              <w:pStyle w:val="ATATableBody"/>
              <w:rPr>
                <w:b/>
                <w:sz w:val="26"/>
                <w:szCs w:val="26"/>
              </w:rPr>
            </w:pPr>
          </w:p>
        </w:tc>
      </w:tr>
      <w:tr w:rsidR="00C17B78" w:rsidRPr="002F76FF" w14:paraId="5F1701D1" w14:textId="77777777" w:rsidTr="00716C43">
        <w:trPr>
          <w:trHeight w:val="548"/>
        </w:trPr>
        <w:tc>
          <w:tcPr>
            <w:tcW w:w="8748" w:type="dxa"/>
          </w:tcPr>
          <w:p w14:paraId="5F1701D0" w14:textId="77777777" w:rsidR="00C17B78" w:rsidRPr="002F76FF" w:rsidRDefault="00C17B78" w:rsidP="001B0C7B">
            <w:pPr>
              <w:pStyle w:val="ATATableBody"/>
              <w:rPr>
                <w:b/>
                <w:sz w:val="26"/>
                <w:szCs w:val="26"/>
              </w:rPr>
            </w:pPr>
          </w:p>
        </w:tc>
      </w:tr>
    </w:tbl>
    <w:p w14:paraId="5F1701D2" w14:textId="77777777" w:rsidR="00C17B78" w:rsidRPr="002F76FF" w:rsidRDefault="00C17B78" w:rsidP="00C17B78">
      <w:pPr>
        <w:pStyle w:val="ataBody0"/>
        <w:rPr>
          <w:b/>
          <w:sz w:val="26"/>
          <w:szCs w:val="26"/>
        </w:rPr>
      </w:pPr>
    </w:p>
    <w:p w14:paraId="5F1701D3" w14:textId="77777777" w:rsidR="00C17B78" w:rsidRPr="008F16AD" w:rsidRDefault="00C17B78" w:rsidP="00C17B78">
      <w:pPr>
        <w:pStyle w:val="ataBody0"/>
        <w:rPr>
          <w:bCs/>
          <w:sz w:val="26"/>
          <w:szCs w:val="26"/>
        </w:rPr>
      </w:pPr>
      <w:r w:rsidRPr="008F16AD">
        <w:rPr>
          <w:bCs/>
          <w:sz w:val="26"/>
          <w:szCs w:val="26"/>
        </w:rPr>
        <w:t xml:space="preserve">الجدول 15: القياسات في الموقع </w:t>
      </w:r>
    </w:p>
    <w:p w14:paraId="5F1701D4" w14:textId="77777777" w:rsidR="00C17B78" w:rsidRPr="002F76FF" w:rsidRDefault="00C17B78" w:rsidP="00C17B78">
      <w:pPr>
        <w:pStyle w:val="ataBody0"/>
        <w:rPr>
          <w:b/>
          <w:sz w:val="26"/>
          <w:szCs w:val="26"/>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3420"/>
      </w:tblGrid>
      <w:tr w:rsidR="00C17B78" w:rsidRPr="002F76FF" w14:paraId="5F1701D7" w14:textId="77777777" w:rsidTr="00F41DC3">
        <w:trPr>
          <w:trHeight w:val="720"/>
        </w:trPr>
        <w:tc>
          <w:tcPr>
            <w:tcW w:w="5328" w:type="dxa"/>
            <w:shd w:val="clear" w:color="auto" w:fill="auto"/>
            <w:vAlign w:val="center"/>
          </w:tcPr>
          <w:p w14:paraId="5F1701D5" w14:textId="77777777" w:rsidR="00C17B78" w:rsidRPr="002F76FF" w:rsidRDefault="00C17B78" w:rsidP="00F41DC3">
            <w:pPr>
              <w:pStyle w:val="ATATableBody"/>
              <w:spacing w:before="120" w:after="120"/>
              <w:rPr>
                <w:b/>
                <w:sz w:val="26"/>
                <w:szCs w:val="26"/>
              </w:rPr>
            </w:pPr>
            <w:r w:rsidRPr="002F76FF">
              <w:rPr>
                <w:b/>
                <w:sz w:val="26"/>
                <w:szCs w:val="26"/>
              </w:rPr>
              <w:t>المسافة من أقرب نقطة يمكن لمركبة الإقتراب إليها خارج النطاق الأمني للمنشأة:</w:t>
            </w:r>
          </w:p>
        </w:tc>
        <w:tc>
          <w:tcPr>
            <w:tcW w:w="3420" w:type="dxa"/>
            <w:shd w:val="clear" w:color="auto" w:fill="auto"/>
            <w:vAlign w:val="center"/>
          </w:tcPr>
          <w:p w14:paraId="5F1701D6" w14:textId="77777777" w:rsidR="00C17B78" w:rsidRPr="002F76FF" w:rsidRDefault="00C17B78" w:rsidP="00F41DC3">
            <w:pPr>
              <w:pStyle w:val="ATATableBody"/>
              <w:rPr>
                <w:b/>
                <w:sz w:val="26"/>
                <w:szCs w:val="26"/>
              </w:rPr>
            </w:pPr>
          </w:p>
        </w:tc>
      </w:tr>
      <w:tr w:rsidR="00C17B78" w:rsidRPr="002F76FF" w14:paraId="5F1701DA" w14:textId="77777777" w:rsidTr="00F41DC3">
        <w:trPr>
          <w:trHeight w:val="720"/>
        </w:trPr>
        <w:tc>
          <w:tcPr>
            <w:tcW w:w="5328" w:type="dxa"/>
            <w:shd w:val="clear" w:color="auto" w:fill="auto"/>
            <w:vAlign w:val="center"/>
          </w:tcPr>
          <w:p w14:paraId="5F1701D8" w14:textId="77777777" w:rsidR="00C17B78" w:rsidRPr="002F76FF" w:rsidRDefault="00C17B78" w:rsidP="00F41DC3">
            <w:pPr>
              <w:pStyle w:val="ATATableBody"/>
              <w:spacing w:before="120" w:after="120"/>
              <w:rPr>
                <w:b/>
                <w:sz w:val="26"/>
                <w:szCs w:val="26"/>
              </w:rPr>
            </w:pPr>
            <w:r w:rsidRPr="002F76FF">
              <w:rPr>
                <w:b/>
                <w:sz w:val="26"/>
                <w:szCs w:val="26"/>
              </w:rPr>
              <w:t>المسافة من موقف السيارات إلى المبنى:</w:t>
            </w:r>
          </w:p>
        </w:tc>
        <w:tc>
          <w:tcPr>
            <w:tcW w:w="3420" w:type="dxa"/>
            <w:shd w:val="clear" w:color="auto" w:fill="auto"/>
            <w:vAlign w:val="center"/>
          </w:tcPr>
          <w:p w14:paraId="5F1701D9" w14:textId="77777777" w:rsidR="00C17B78" w:rsidRPr="002F76FF" w:rsidRDefault="00C17B78" w:rsidP="00F41DC3">
            <w:pPr>
              <w:pStyle w:val="ATATableBody"/>
              <w:rPr>
                <w:b/>
                <w:sz w:val="26"/>
                <w:szCs w:val="26"/>
              </w:rPr>
            </w:pPr>
          </w:p>
        </w:tc>
      </w:tr>
      <w:tr w:rsidR="00C17B78" w:rsidRPr="002F76FF" w14:paraId="5F1701DD" w14:textId="77777777" w:rsidTr="00F41DC3">
        <w:trPr>
          <w:trHeight w:val="864"/>
        </w:trPr>
        <w:tc>
          <w:tcPr>
            <w:tcW w:w="5328" w:type="dxa"/>
            <w:shd w:val="clear" w:color="auto" w:fill="auto"/>
            <w:vAlign w:val="center"/>
          </w:tcPr>
          <w:p w14:paraId="5F1701DB" w14:textId="77777777" w:rsidR="00C17B78" w:rsidRPr="002F76FF" w:rsidRDefault="00C17B78" w:rsidP="00F41DC3">
            <w:pPr>
              <w:pStyle w:val="ATATableBody"/>
              <w:spacing w:before="120" w:after="120"/>
              <w:rPr>
                <w:b/>
                <w:sz w:val="26"/>
                <w:szCs w:val="26"/>
              </w:rPr>
            </w:pPr>
            <w:r w:rsidRPr="002F76FF">
              <w:rPr>
                <w:b/>
                <w:sz w:val="26"/>
                <w:szCs w:val="26"/>
              </w:rPr>
              <w:t>المسافة من موقف السيارات إلى الأصول:</w:t>
            </w:r>
          </w:p>
        </w:tc>
        <w:tc>
          <w:tcPr>
            <w:tcW w:w="3420" w:type="dxa"/>
            <w:shd w:val="clear" w:color="auto" w:fill="auto"/>
            <w:vAlign w:val="center"/>
          </w:tcPr>
          <w:p w14:paraId="5F1701DC" w14:textId="77777777" w:rsidR="00C17B78" w:rsidRPr="002F76FF" w:rsidRDefault="00C17B78" w:rsidP="00F41DC3">
            <w:pPr>
              <w:pStyle w:val="ATATableBody"/>
              <w:rPr>
                <w:b/>
                <w:sz w:val="26"/>
                <w:szCs w:val="26"/>
              </w:rPr>
            </w:pPr>
          </w:p>
        </w:tc>
      </w:tr>
      <w:tr w:rsidR="00C17B78" w:rsidRPr="002F76FF" w14:paraId="5F1701E0" w14:textId="77777777" w:rsidTr="00F41DC3">
        <w:trPr>
          <w:trHeight w:val="864"/>
        </w:trPr>
        <w:tc>
          <w:tcPr>
            <w:tcW w:w="5328" w:type="dxa"/>
            <w:shd w:val="clear" w:color="auto" w:fill="auto"/>
            <w:vAlign w:val="center"/>
          </w:tcPr>
          <w:p w14:paraId="5F1701DE" w14:textId="77777777" w:rsidR="00C17B78" w:rsidRPr="002F76FF" w:rsidRDefault="00C17B78" w:rsidP="00F41DC3">
            <w:pPr>
              <w:pStyle w:val="ATATableBody"/>
              <w:spacing w:before="120" w:after="120"/>
              <w:rPr>
                <w:b/>
                <w:sz w:val="26"/>
                <w:szCs w:val="26"/>
              </w:rPr>
            </w:pPr>
            <w:r w:rsidRPr="002F76FF">
              <w:rPr>
                <w:b/>
                <w:sz w:val="26"/>
                <w:szCs w:val="26"/>
              </w:rPr>
              <w:t>المسافة إلى سائر مرافق البنية الأساسية الحرجة</w:t>
            </w:r>
          </w:p>
        </w:tc>
        <w:tc>
          <w:tcPr>
            <w:tcW w:w="3420" w:type="dxa"/>
            <w:shd w:val="clear" w:color="auto" w:fill="auto"/>
            <w:vAlign w:val="center"/>
          </w:tcPr>
          <w:p w14:paraId="5F1701DF" w14:textId="77777777" w:rsidR="00C17B78" w:rsidRPr="002F76FF" w:rsidRDefault="00C17B78" w:rsidP="00F41DC3">
            <w:pPr>
              <w:pStyle w:val="ATATableBody"/>
              <w:rPr>
                <w:b/>
                <w:sz w:val="26"/>
                <w:szCs w:val="26"/>
              </w:rPr>
            </w:pPr>
          </w:p>
        </w:tc>
      </w:tr>
      <w:tr w:rsidR="00C17B78" w:rsidRPr="002F76FF" w14:paraId="5F1701E3" w14:textId="77777777" w:rsidTr="00F41DC3">
        <w:trPr>
          <w:trHeight w:val="864"/>
        </w:trPr>
        <w:tc>
          <w:tcPr>
            <w:tcW w:w="5328" w:type="dxa"/>
            <w:shd w:val="clear" w:color="auto" w:fill="auto"/>
            <w:vAlign w:val="center"/>
          </w:tcPr>
          <w:p w14:paraId="5F1701E1" w14:textId="77777777" w:rsidR="00C17B78" w:rsidRPr="002F76FF" w:rsidRDefault="00C17B78" w:rsidP="00F41DC3">
            <w:pPr>
              <w:pStyle w:val="ATATableBody"/>
              <w:spacing w:before="120" w:after="120"/>
              <w:rPr>
                <w:b/>
                <w:sz w:val="26"/>
                <w:szCs w:val="26"/>
              </w:rPr>
            </w:pPr>
            <w:r w:rsidRPr="002F76FF">
              <w:rPr>
                <w:b/>
                <w:sz w:val="26"/>
                <w:szCs w:val="26"/>
              </w:rPr>
              <w:t>المسافة إلى سائر المناطق المفتوحة:</w:t>
            </w:r>
          </w:p>
        </w:tc>
        <w:tc>
          <w:tcPr>
            <w:tcW w:w="3420" w:type="dxa"/>
            <w:shd w:val="clear" w:color="auto" w:fill="auto"/>
            <w:vAlign w:val="center"/>
          </w:tcPr>
          <w:p w14:paraId="5F1701E2" w14:textId="77777777" w:rsidR="00C17B78" w:rsidRPr="002F76FF" w:rsidRDefault="00C17B78" w:rsidP="00F41DC3">
            <w:pPr>
              <w:pStyle w:val="ATATableBody"/>
              <w:rPr>
                <w:b/>
                <w:sz w:val="26"/>
                <w:szCs w:val="26"/>
              </w:rPr>
            </w:pPr>
          </w:p>
        </w:tc>
      </w:tr>
      <w:tr w:rsidR="00C17B78" w:rsidRPr="002F76FF" w14:paraId="5F1701E7" w14:textId="77777777" w:rsidTr="00F41DC3">
        <w:trPr>
          <w:trHeight w:val="864"/>
        </w:trPr>
        <w:tc>
          <w:tcPr>
            <w:tcW w:w="5328" w:type="dxa"/>
            <w:shd w:val="clear" w:color="auto" w:fill="auto"/>
            <w:vAlign w:val="center"/>
          </w:tcPr>
          <w:p w14:paraId="5F1701E5" w14:textId="77A691F4" w:rsidR="00C17B78" w:rsidRPr="002F76FF" w:rsidRDefault="00C17B78" w:rsidP="00F41DC3">
            <w:pPr>
              <w:pStyle w:val="ATATableBody"/>
              <w:spacing w:before="120" w:after="120"/>
              <w:rPr>
                <w:b/>
                <w:sz w:val="26"/>
                <w:szCs w:val="26"/>
              </w:rPr>
            </w:pPr>
            <w:r w:rsidRPr="002F76FF">
              <w:rPr>
                <w:b/>
                <w:sz w:val="26"/>
                <w:szCs w:val="26"/>
              </w:rPr>
              <w:t>المسافة بين الأصول أو الموجودات</w:t>
            </w:r>
          </w:p>
        </w:tc>
        <w:tc>
          <w:tcPr>
            <w:tcW w:w="3420" w:type="dxa"/>
            <w:shd w:val="clear" w:color="auto" w:fill="auto"/>
            <w:vAlign w:val="center"/>
          </w:tcPr>
          <w:p w14:paraId="5F1701E6" w14:textId="77777777" w:rsidR="00C17B78" w:rsidRPr="002F76FF" w:rsidRDefault="00C17B78" w:rsidP="00F41DC3">
            <w:pPr>
              <w:pStyle w:val="ATATableBody"/>
              <w:rPr>
                <w:b/>
                <w:sz w:val="26"/>
                <w:szCs w:val="26"/>
              </w:rPr>
            </w:pPr>
          </w:p>
        </w:tc>
      </w:tr>
      <w:tr w:rsidR="00C17B78" w:rsidRPr="002F76FF" w14:paraId="5F1701EA" w14:textId="77777777" w:rsidTr="00F41DC3">
        <w:trPr>
          <w:trHeight w:val="864"/>
        </w:trPr>
        <w:tc>
          <w:tcPr>
            <w:tcW w:w="5328" w:type="dxa"/>
            <w:shd w:val="clear" w:color="auto" w:fill="auto"/>
            <w:vAlign w:val="center"/>
          </w:tcPr>
          <w:p w14:paraId="5F1701E8" w14:textId="77777777" w:rsidR="00C17B78" w:rsidRPr="002F76FF" w:rsidRDefault="00C17B78" w:rsidP="00F41DC3">
            <w:pPr>
              <w:pStyle w:val="ATATableBody"/>
              <w:spacing w:before="120" w:after="120"/>
              <w:rPr>
                <w:b/>
                <w:sz w:val="26"/>
                <w:szCs w:val="26"/>
              </w:rPr>
            </w:pPr>
            <w:r w:rsidRPr="002F76FF">
              <w:rPr>
                <w:b/>
                <w:sz w:val="26"/>
                <w:szCs w:val="26"/>
              </w:rPr>
              <w:t>المسافة إلى التهديدات الخطيرة الأخرى (مثل المواد الخطيرة، وقضبان السكك الحديدية):</w:t>
            </w:r>
          </w:p>
        </w:tc>
        <w:tc>
          <w:tcPr>
            <w:tcW w:w="3420" w:type="dxa"/>
            <w:shd w:val="clear" w:color="auto" w:fill="auto"/>
            <w:vAlign w:val="center"/>
          </w:tcPr>
          <w:p w14:paraId="5F1701E9" w14:textId="77777777" w:rsidR="00C17B78" w:rsidRPr="002F76FF" w:rsidRDefault="00C17B78" w:rsidP="00F41DC3">
            <w:pPr>
              <w:pStyle w:val="ATATableBody"/>
              <w:rPr>
                <w:b/>
                <w:sz w:val="26"/>
                <w:szCs w:val="26"/>
              </w:rPr>
            </w:pPr>
          </w:p>
        </w:tc>
      </w:tr>
    </w:tbl>
    <w:p w14:paraId="645A00C5" w14:textId="77777777" w:rsidR="00F41DC3" w:rsidRPr="002F76FF" w:rsidRDefault="00F41DC3" w:rsidP="00C17B78">
      <w:pPr>
        <w:rPr>
          <w:rFonts w:ascii="Cambria" w:hAnsi="Cambria"/>
          <w:b/>
          <w:sz w:val="26"/>
          <w:szCs w:val="26"/>
        </w:rPr>
      </w:pPr>
    </w:p>
    <w:p w14:paraId="00A985EE" w14:textId="27DA395C" w:rsidR="00F41DC3" w:rsidRPr="002F76FF" w:rsidRDefault="00F41DC3">
      <w:pPr>
        <w:rPr>
          <w:rFonts w:ascii="Cambria" w:hAnsi="Cambria"/>
          <w:b/>
          <w:sz w:val="26"/>
          <w:szCs w:val="26"/>
        </w:rPr>
      </w:pPr>
    </w:p>
    <w:p w14:paraId="0283B7C8" w14:textId="77777777" w:rsidR="00F41DC3" w:rsidRPr="002F76FF" w:rsidRDefault="00F41DC3" w:rsidP="00C17B78">
      <w:pPr>
        <w:rPr>
          <w:rFonts w:ascii="Cambria" w:hAnsi="Cambria"/>
          <w:b/>
          <w:sz w:val="26"/>
          <w:szCs w:val="26"/>
        </w:rPr>
      </w:pPr>
    </w:p>
    <w:p w14:paraId="122E2F9A" w14:textId="77777777" w:rsidR="00F41DC3" w:rsidRPr="002F76FF" w:rsidRDefault="00F41DC3" w:rsidP="00C17B78">
      <w:pPr>
        <w:rPr>
          <w:rFonts w:ascii="Cambria" w:hAnsi="Cambria"/>
          <w:b/>
          <w:sz w:val="26"/>
          <w:szCs w:val="26"/>
        </w:rPr>
      </w:pPr>
    </w:p>
    <w:p w14:paraId="10E4F1E9" w14:textId="77777777" w:rsidR="00F41DC3" w:rsidRPr="002F76FF" w:rsidRDefault="00F41DC3" w:rsidP="00C17B78">
      <w:pPr>
        <w:rPr>
          <w:rFonts w:ascii="Cambria" w:hAnsi="Cambria"/>
          <w:b/>
          <w:sz w:val="26"/>
          <w:szCs w:val="26"/>
        </w:rPr>
      </w:pPr>
    </w:p>
    <w:p w14:paraId="3A21435C" w14:textId="77777777" w:rsidR="00F41DC3" w:rsidRPr="002F76FF" w:rsidRDefault="00F41DC3" w:rsidP="00C17B78">
      <w:pPr>
        <w:rPr>
          <w:rFonts w:ascii="Cambria" w:hAnsi="Cambria"/>
          <w:b/>
          <w:sz w:val="26"/>
          <w:szCs w:val="26"/>
        </w:rPr>
      </w:pPr>
    </w:p>
    <w:p w14:paraId="2921FC19" w14:textId="77777777" w:rsidR="00F41DC3" w:rsidRPr="002F76FF" w:rsidRDefault="00F41DC3" w:rsidP="00C17B78">
      <w:pPr>
        <w:rPr>
          <w:rFonts w:ascii="Cambria" w:hAnsi="Cambria"/>
          <w:b/>
          <w:sz w:val="26"/>
          <w:szCs w:val="26"/>
        </w:rPr>
      </w:pPr>
    </w:p>
    <w:p w14:paraId="17D11ACF" w14:textId="77777777" w:rsidR="00F41DC3" w:rsidRPr="002F76FF" w:rsidRDefault="00F41DC3" w:rsidP="00C17B78">
      <w:pPr>
        <w:rPr>
          <w:rFonts w:ascii="Cambria" w:hAnsi="Cambria"/>
          <w:b/>
          <w:sz w:val="26"/>
          <w:szCs w:val="26"/>
        </w:rPr>
      </w:pPr>
    </w:p>
    <w:p w14:paraId="4BFE34DD" w14:textId="77777777" w:rsidR="00F41DC3" w:rsidRPr="002F76FF" w:rsidRDefault="00F41DC3" w:rsidP="00C17B78">
      <w:pPr>
        <w:rPr>
          <w:rFonts w:ascii="Cambria" w:hAnsi="Cambria"/>
          <w:b/>
          <w:sz w:val="26"/>
          <w:szCs w:val="26"/>
        </w:rPr>
      </w:pPr>
    </w:p>
    <w:p w14:paraId="723EEEEE" w14:textId="77777777" w:rsidR="00F41DC3" w:rsidRPr="002F76FF" w:rsidRDefault="00F41DC3" w:rsidP="00C17B78">
      <w:pPr>
        <w:rPr>
          <w:rFonts w:ascii="Cambria" w:hAnsi="Cambria"/>
          <w:b/>
          <w:sz w:val="26"/>
          <w:szCs w:val="26"/>
        </w:rPr>
      </w:pPr>
    </w:p>
    <w:p w14:paraId="736108D5" w14:textId="77777777" w:rsidR="00F41DC3" w:rsidRPr="002F76FF" w:rsidRDefault="00F41DC3" w:rsidP="00C17B78">
      <w:pPr>
        <w:rPr>
          <w:rFonts w:ascii="Cambria" w:hAnsi="Cambria"/>
          <w:b/>
          <w:sz w:val="26"/>
          <w:szCs w:val="26"/>
        </w:rPr>
      </w:pPr>
    </w:p>
    <w:p w14:paraId="6C9CD4A1" w14:textId="77777777" w:rsidR="00F41DC3" w:rsidRPr="002F76FF" w:rsidRDefault="00F41DC3" w:rsidP="00C17B78">
      <w:pPr>
        <w:rPr>
          <w:rFonts w:ascii="Cambria" w:hAnsi="Cambria"/>
          <w:b/>
          <w:sz w:val="26"/>
          <w:szCs w:val="26"/>
        </w:rPr>
      </w:pPr>
    </w:p>
    <w:p w14:paraId="57960B10" w14:textId="77777777" w:rsidR="00F41DC3" w:rsidRPr="002F76FF" w:rsidRDefault="00F41DC3" w:rsidP="00C17B78">
      <w:pPr>
        <w:rPr>
          <w:rFonts w:ascii="Cambria" w:hAnsi="Cambria"/>
          <w:b/>
          <w:sz w:val="26"/>
          <w:szCs w:val="26"/>
        </w:rPr>
      </w:pPr>
    </w:p>
    <w:p w14:paraId="32335847" w14:textId="77777777" w:rsidR="00F41DC3" w:rsidRPr="002F76FF" w:rsidRDefault="00F41DC3" w:rsidP="00C17B78">
      <w:pPr>
        <w:rPr>
          <w:rFonts w:ascii="Cambria" w:hAnsi="Cambria"/>
          <w:b/>
          <w:sz w:val="26"/>
          <w:szCs w:val="26"/>
        </w:rPr>
      </w:pPr>
    </w:p>
    <w:p w14:paraId="76CE721B" w14:textId="77777777" w:rsidR="00F41DC3" w:rsidRPr="002F76FF" w:rsidRDefault="00F41DC3" w:rsidP="00C17B78">
      <w:pPr>
        <w:rPr>
          <w:rFonts w:ascii="Cambria" w:hAnsi="Cambria"/>
          <w:b/>
          <w:sz w:val="26"/>
          <w:szCs w:val="26"/>
        </w:rPr>
      </w:pPr>
    </w:p>
    <w:p w14:paraId="68FC7F99" w14:textId="77777777" w:rsidR="00F41DC3" w:rsidRPr="002F76FF" w:rsidRDefault="00F41DC3" w:rsidP="00C17B78">
      <w:pPr>
        <w:rPr>
          <w:rFonts w:ascii="Cambria" w:hAnsi="Cambria"/>
          <w:b/>
          <w:sz w:val="26"/>
          <w:szCs w:val="26"/>
        </w:rPr>
      </w:pPr>
    </w:p>
    <w:p w14:paraId="39B81249" w14:textId="77777777" w:rsidR="00F41DC3" w:rsidRPr="002F76FF" w:rsidRDefault="00F41DC3" w:rsidP="00C17B78">
      <w:pPr>
        <w:rPr>
          <w:rFonts w:ascii="Cambria" w:hAnsi="Cambria"/>
          <w:b/>
          <w:sz w:val="26"/>
          <w:szCs w:val="26"/>
        </w:rPr>
      </w:pPr>
    </w:p>
    <w:p w14:paraId="65A23E1A" w14:textId="77777777" w:rsidR="00F41DC3" w:rsidRPr="002F76FF" w:rsidRDefault="00F41DC3" w:rsidP="00C17B78">
      <w:pPr>
        <w:rPr>
          <w:rFonts w:ascii="Cambria" w:hAnsi="Cambria"/>
          <w:b/>
          <w:sz w:val="26"/>
          <w:szCs w:val="26"/>
        </w:rPr>
      </w:pPr>
    </w:p>
    <w:p w14:paraId="1C356582" w14:textId="77777777" w:rsidR="00F41DC3" w:rsidRPr="002F76FF" w:rsidRDefault="00F41DC3" w:rsidP="00C17B78">
      <w:pPr>
        <w:rPr>
          <w:rFonts w:ascii="Cambria" w:hAnsi="Cambria"/>
          <w:b/>
          <w:sz w:val="26"/>
          <w:szCs w:val="26"/>
        </w:rPr>
      </w:pPr>
    </w:p>
    <w:p w14:paraId="4783DB95" w14:textId="77777777" w:rsidR="00F41DC3" w:rsidRPr="002F76FF" w:rsidRDefault="00F41DC3" w:rsidP="00C17B78">
      <w:pPr>
        <w:rPr>
          <w:rFonts w:ascii="Cambria" w:hAnsi="Cambria"/>
          <w:b/>
          <w:sz w:val="26"/>
          <w:szCs w:val="26"/>
        </w:rPr>
      </w:pPr>
    </w:p>
    <w:p w14:paraId="288BB52D" w14:textId="77777777" w:rsidR="00F41DC3" w:rsidRPr="002F76FF" w:rsidRDefault="00F41DC3" w:rsidP="00C17B78">
      <w:pPr>
        <w:rPr>
          <w:rFonts w:ascii="Cambria" w:hAnsi="Cambria"/>
          <w:b/>
          <w:sz w:val="26"/>
          <w:szCs w:val="26"/>
        </w:rPr>
      </w:pPr>
    </w:p>
    <w:p w14:paraId="12B25538" w14:textId="77777777" w:rsidR="00F41DC3" w:rsidRPr="002F76FF" w:rsidRDefault="00F41DC3" w:rsidP="00C17B78">
      <w:pPr>
        <w:rPr>
          <w:rFonts w:ascii="Cambria" w:hAnsi="Cambria"/>
          <w:b/>
          <w:sz w:val="26"/>
          <w:szCs w:val="26"/>
        </w:rPr>
      </w:pPr>
    </w:p>
    <w:p w14:paraId="5E7BFEF6" w14:textId="644DD9F4" w:rsidR="00F41DC3" w:rsidRPr="002F76FF" w:rsidRDefault="00F41DC3" w:rsidP="00F41DC3">
      <w:pPr>
        <w:jc w:val="center"/>
        <w:rPr>
          <w:rFonts w:ascii="Cambria" w:hAnsi="Cambria"/>
          <w:b/>
          <w:sz w:val="26"/>
          <w:szCs w:val="26"/>
        </w:rPr>
      </w:pPr>
      <w:r w:rsidRPr="002F76FF">
        <w:rPr>
          <w:rFonts w:ascii="Cambria" w:hAnsi="Cambria"/>
          <w:b/>
          <w:sz w:val="26"/>
          <w:szCs w:val="26"/>
        </w:rPr>
        <w:t xml:space="preserve">تم ترك هذه الصفحة فارغة عمداً. </w:t>
      </w:r>
    </w:p>
    <w:p w14:paraId="5F1701EE" w14:textId="6BDC6207" w:rsidR="00C17B78" w:rsidRPr="002F76FF" w:rsidRDefault="00C17B78" w:rsidP="00C17B78">
      <w:pPr>
        <w:rPr>
          <w:rFonts w:ascii="Cambria" w:hAnsi="Cambria"/>
          <w:b/>
          <w:sz w:val="26"/>
          <w:szCs w:val="26"/>
        </w:rPr>
      </w:pPr>
      <w:r w:rsidRPr="002F76FF">
        <w:rPr>
          <w:b/>
          <w:sz w:val="26"/>
          <w:szCs w:val="26"/>
        </w:rPr>
        <w:br w:type="page"/>
      </w:r>
    </w:p>
    <w:p w14:paraId="5F1701EF" w14:textId="1A987CD7" w:rsidR="0095126D" w:rsidRPr="008F16AD" w:rsidRDefault="00043EC3" w:rsidP="00043EC3">
      <w:pPr>
        <w:pStyle w:val="ATAHeadingLevel1"/>
        <w:rPr>
          <w:b w:val="0"/>
          <w:bCs/>
          <w:sz w:val="26"/>
          <w:szCs w:val="26"/>
        </w:rPr>
      </w:pPr>
      <w:r>
        <w:rPr>
          <w:b w:val="0"/>
          <w:bCs/>
          <w:sz w:val="26"/>
          <w:szCs w:val="26"/>
        </w:rPr>
        <w:lastRenderedPageBreak/>
        <w:t xml:space="preserve">الجزء 5 من 7: </w:t>
      </w:r>
      <w:r w:rsidR="0095126D" w:rsidRPr="008F16AD">
        <w:rPr>
          <w:b w:val="0"/>
          <w:bCs/>
          <w:sz w:val="26"/>
          <w:szCs w:val="26"/>
        </w:rPr>
        <w:t xml:space="preserve">مسافات </w:t>
      </w:r>
      <w:r>
        <w:rPr>
          <w:rFonts w:hint="cs"/>
          <w:b w:val="0"/>
          <w:bCs/>
          <w:sz w:val="26"/>
          <w:szCs w:val="26"/>
        </w:rPr>
        <w:t>التباعد</w:t>
      </w:r>
      <w:r w:rsidR="0095126D" w:rsidRPr="008F16AD">
        <w:rPr>
          <w:b w:val="0"/>
          <w:bCs/>
          <w:sz w:val="26"/>
          <w:szCs w:val="26"/>
        </w:rPr>
        <w:t xml:space="preserve"> (ساعة واحدة)</w:t>
      </w:r>
    </w:p>
    <w:tbl>
      <w:tblPr>
        <w:bidiVisual/>
        <w:tblW w:w="0" w:type="auto"/>
        <w:tblInd w:w="108" w:type="dxa"/>
        <w:tblLook w:val="04A0" w:firstRow="1" w:lastRow="0" w:firstColumn="1" w:lastColumn="0" w:noHBand="0" w:noVBand="1"/>
      </w:tblPr>
      <w:tblGrid>
        <w:gridCol w:w="2465"/>
        <w:gridCol w:w="6175"/>
      </w:tblGrid>
      <w:tr w:rsidR="0095126D" w:rsidRPr="002F76FF" w14:paraId="5F1701F2" w14:textId="77777777" w:rsidTr="00716C43">
        <w:tc>
          <w:tcPr>
            <w:tcW w:w="2465" w:type="dxa"/>
            <w:shd w:val="clear" w:color="auto" w:fill="auto"/>
          </w:tcPr>
          <w:p w14:paraId="5F1701F0" w14:textId="77777777" w:rsidR="0095126D" w:rsidRPr="008F16AD" w:rsidRDefault="0095126D" w:rsidP="00716C43">
            <w:pPr>
              <w:pStyle w:val="ataBody0"/>
              <w:rPr>
                <w:bCs/>
                <w:sz w:val="26"/>
                <w:szCs w:val="26"/>
              </w:rPr>
            </w:pPr>
            <w:r w:rsidRPr="008F16AD">
              <w:rPr>
                <w:bCs/>
                <w:sz w:val="26"/>
                <w:szCs w:val="26"/>
              </w:rPr>
              <w:t>الغرض:</w:t>
            </w:r>
          </w:p>
        </w:tc>
        <w:tc>
          <w:tcPr>
            <w:tcW w:w="6175" w:type="dxa"/>
            <w:shd w:val="clear" w:color="auto" w:fill="auto"/>
          </w:tcPr>
          <w:p w14:paraId="5F1701F1" w14:textId="11A7A35C" w:rsidR="0095126D" w:rsidRPr="002F76FF" w:rsidRDefault="0095126D" w:rsidP="00C32B4B">
            <w:pPr>
              <w:pStyle w:val="ataBody0"/>
              <w:rPr>
                <w:b/>
                <w:sz w:val="26"/>
                <w:szCs w:val="26"/>
              </w:rPr>
            </w:pPr>
            <w:r w:rsidRPr="002F76FF">
              <w:rPr>
                <w:b/>
                <w:sz w:val="26"/>
                <w:szCs w:val="26"/>
              </w:rPr>
              <w:t xml:space="preserve">تحديد المسافات الفاصلة في حالة قنابل السيارات وهجوم المفجر الانتحاري </w:t>
            </w:r>
          </w:p>
        </w:tc>
      </w:tr>
      <w:tr w:rsidR="0095126D" w:rsidRPr="002F76FF" w14:paraId="5F1701F5" w14:textId="77777777" w:rsidTr="00716C43">
        <w:tc>
          <w:tcPr>
            <w:tcW w:w="2465" w:type="dxa"/>
            <w:shd w:val="clear" w:color="auto" w:fill="auto"/>
          </w:tcPr>
          <w:p w14:paraId="5F1701F3" w14:textId="77777777" w:rsidR="0095126D" w:rsidRPr="008F16AD" w:rsidRDefault="0095126D" w:rsidP="00716C43">
            <w:pPr>
              <w:pStyle w:val="ataBody0"/>
              <w:rPr>
                <w:bCs/>
                <w:sz w:val="26"/>
                <w:szCs w:val="26"/>
              </w:rPr>
            </w:pPr>
            <w:r w:rsidRPr="008F16AD">
              <w:rPr>
                <w:bCs/>
                <w:sz w:val="26"/>
                <w:szCs w:val="26"/>
              </w:rPr>
              <w:t>المدة:</w:t>
            </w:r>
          </w:p>
        </w:tc>
        <w:tc>
          <w:tcPr>
            <w:tcW w:w="6175" w:type="dxa"/>
            <w:shd w:val="clear" w:color="auto" w:fill="auto"/>
          </w:tcPr>
          <w:p w14:paraId="5F1701F4" w14:textId="7B74CE69" w:rsidR="0095126D" w:rsidRPr="002F76FF" w:rsidRDefault="00860E15" w:rsidP="00716C43">
            <w:pPr>
              <w:pStyle w:val="ataBody0"/>
              <w:rPr>
                <w:b/>
                <w:sz w:val="26"/>
                <w:szCs w:val="26"/>
              </w:rPr>
            </w:pPr>
            <w:r w:rsidRPr="002F76FF">
              <w:rPr>
                <w:b/>
                <w:sz w:val="26"/>
                <w:szCs w:val="26"/>
              </w:rPr>
              <w:t>60 دقيقة</w:t>
            </w:r>
          </w:p>
        </w:tc>
      </w:tr>
      <w:tr w:rsidR="0095126D" w:rsidRPr="002F76FF" w14:paraId="5F1701F8" w14:textId="77777777" w:rsidTr="00716C43">
        <w:tc>
          <w:tcPr>
            <w:tcW w:w="2465" w:type="dxa"/>
            <w:shd w:val="clear" w:color="auto" w:fill="auto"/>
          </w:tcPr>
          <w:p w14:paraId="5F1701F6" w14:textId="77777777" w:rsidR="0095126D" w:rsidRPr="008F16AD" w:rsidRDefault="0095126D" w:rsidP="00716C43">
            <w:pPr>
              <w:pStyle w:val="ataBody0"/>
              <w:rPr>
                <w:bCs/>
                <w:sz w:val="26"/>
                <w:szCs w:val="26"/>
              </w:rPr>
            </w:pPr>
            <w:r w:rsidRPr="008F16AD">
              <w:rPr>
                <w:bCs/>
                <w:sz w:val="26"/>
                <w:szCs w:val="26"/>
              </w:rPr>
              <w:t>تشكيل المجموعة:</w:t>
            </w:r>
          </w:p>
        </w:tc>
        <w:tc>
          <w:tcPr>
            <w:tcW w:w="6175" w:type="dxa"/>
            <w:shd w:val="clear" w:color="auto" w:fill="auto"/>
          </w:tcPr>
          <w:p w14:paraId="5F1701F7" w14:textId="13D46527" w:rsidR="0095126D" w:rsidRPr="002F76FF" w:rsidRDefault="00B06563" w:rsidP="00716C43">
            <w:pPr>
              <w:pStyle w:val="ataBody0"/>
              <w:rPr>
                <w:b/>
                <w:sz w:val="26"/>
                <w:szCs w:val="26"/>
              </w:rPr>
            </w:pPr>
            <w:r w:rsidRPr="002F76FF">
              <w:rPr>
                <w:b/>
                <w:sz w:val="26"/>
                <w:szCs w:val="26"/>
              </w:rPr>
              <w:t>مجموعات الطاولة</w:t>
            </w:r>
          </w:p>
        </w:tc>
      </w:tr>
      <w:tr w:rsidR="0095126D" w:rsidRPr="002F76FF" w14:paraId="5F1701FE" w14:textId="77777777" w:rsidTr="00716C43">
        <w:tc>
          <w:tcPr>
            <w:tcW w:w="2465" w:type="dxa"/>
            <w:shd w:val="clear" w:color="auto" w:fill="auto"/>
          </w:tcPr>
          <w:p w14:paraId="5F1701FC" w14:textId="77777777" w:rsidR="0095126D" w:rsidRPr="008F16AD" w:rsidRDefault="0095126D" w:rsidP="00716C43">
            <w:pPr>
              <w:pStyle w:val="ataBody0"/>
              <w:rPr>
                <w:bCs/>
                <w:sz w:val="26"/>
                <w:szCs w:val="26"/>
              </w:rPr>
            </w:pPr>
            <w:r w:rsidRPr="008F16AD">
              <w:rPr>
                <w:bCs/>
                <w:sz w:val="26"/>
                <w:szCs w:val="26"/>
              </w:rPr>
              <w:t>المعدات:</w:t>
            </w:r>
          </w:p>
        </w:tc>
        <w:tc>
          <w:tcPr>
            <w:tcW w:w="6175" w:type="dxa"/>
            <w:shd w:val="clear" w:color="auto" w:fill="auto"/>
          </w:tcPr>
          <w:p w14:paraId="36B95EDE" w14:textId="77777777" w:rsidR="00417C86" w:rsidRPr="002F76FF" w:rsidRDefault="00417C86" w:rsidP="00417C86">
            <w:pPr>
              <w:pStyle w:val="ATABulletLevel01BodySlide"/>
              <w:rPr>
                <w:b/>
                <w:bCs w:val="0"/>
                <w:sz w:val="26"/>
                <w:szCs w:val="26"/>
              </w:rPr>
            </w:pPr>
            <w:r w:rsidRPr="002F76FF">
              <w:rPr>
                <w:b/>
                <w:bCs w:val="0"/>
                <w:sz w:val="26"/>
                <w:szCs w:val="26"/>
              </w:rPr>
              <w:t>حاسوب نقال</w:t>
            </w:r>
          </w:p>
          <w:p w14:paraId="00793A60" w14:textId="77777777" w:rsidR="00417C86" w:rsidRPr="002F76FF" w:rsidRDefault="00417C86" w:rsidP="00417C86">
            <w:pPr>
              <w:pStyle w:val="ATABulletLevel01BodySlide"/>
              <w:rPr>
                <w:b/>
                <w:bCs w:val="0"/>
                <w:sz w:val="26"/>
                <w:szCs w:val="26"/>
              </w:rPr>
            </w:pPr>
            <w:r w:rsidRPr="002F76FF">
              <w:rPr>
                <w:b/>
                <w:bCs w:val="0"/>
                <w:sz w:val="26"/>
                <w:szCs w:val="26"/>
              </w:rPr>
              <w:t>نموذج عرض التمرين الختامي</w:t>
            </w:r>
          </w:p>
          <w:p w14:paraId="45C1328A" w14:textId="77777777" w:rsidR="00417C86" w:rsidRPr="002F76FF" w:rsidRDefault="00417C86" w:rsidP="00417C86">
            <w:pPr>
              <w:pStyle w:val="ATABulletLevel01BodySlide"/>
              <w:rPr>
                <w:b/>
                <w:bCs w:val="0"/>
                <w:sz w:val="26"/>
                <w:szCs w:val="26"/>
              </w:rPr>
            </w:pPr>
            <w:r w:rsidRPr="002F76FF">
              <w:rPr>
                <w:b/>
                <w:bCs w:val="0"/>
                <w:sz w:val="26"/>
                <w:szCs w:val="26"/>
              </w:rPr>
              <w:t xml:space="preserve">ناقل تسلسلي عام </w:t>
            </w:r>
            <w:r w:rsidRPr="008F16AD">
              <w:rPr>
                <w:sz w:val="26"/>
                <w:szCs w:val="26"/>
                <w:rtl w:val="0"/>
              </w:rPr>
              <w:t>USB</w:t>
            </w:r>
          </w:p>
          <w:p w14:paraId="1FBCC4C8" w14:textId="4A8A4EF9" w:rsidR="00417C86" w:rsidRPr="002F76FF" w:rsidRDefault="000A4B50" w:rsidP="00417C86">
            <w:pPr>
              <w:pStyle w:val="ATABulletLevel01BodySlide"/>
              <w:rPr>
                <w:b/>
                <w:bCs w:val="0"/>
                <w:sz w:val="26"/>
                <w:szCs w:val="26"/>
              </w:rPr>
            </w:pPr>
            <w:r w:rsidRPr="002F76FF">
              <w:rPr>
                <w:b/>
                <w:bCs w:val="0"/>
                <w:sz w:val="26"/>
                <w:szCs w:val="26"/>
              </w:rPr>
              <w:t>ألواح الكتابة</w:t>
            </w:r>
          </w:p>
          <w:p w14:paraId="27D5FA22" w14:textId="77777777" w:rsidR="00417C86" w:rsidRPr="002F76FF" w:rsidRDefault="00417C86" w:rsidP="00417C86">
            <w:pPr>
              <w:pStyle w:val="ATABulletLevel01BodySlide"/>
              <w:rPr>
                <w:b/>
                <w:bCs w:val="0"/>
                <w:sz w:val="26"/>
                <w:szCs w:val="26"/>
              </w:rPr>
            </w:pPr>
            <w:r w:rsidRPr="002F76FF">
              <w:rPr>
                <w:b/>
                <w:bCs w:val="0"/>
                <w:sz w:val="26"/>
                <w:szCs w:val="26"/>
              </w:rPr>
              <w:t>كاميرات رقمية</w:t>
            </w:r>
          </w:p>
          <w:p w14:paraId="56E9BD25" w14:textId="77777777" w:rsidR="00417C86" w:rsidRPr="002F76FF" w:rsidRDefault="00417C86" w:rsidP="00417C86">
            <w:pPr>
              <w:pStyle w:val="ATABulletLevel01BodySlide"/>
              <w:rPr>
                <w:b/>
                <w:bCs w:val="0"/>
                <w:sz w:val="26"/>
                <w:szCs w:val="26"/>
              </w:rPr>
            </w:pPr>
            <w:r w:rsidRPr="002F76FF">
              <w:rPr>
                <w:b/>
                <w:bCs w:val="0"/>
                <w:sz w:val="26"/>
                <w:szCs w:val="26"/>
              </w:rPr>
              <w:t>أجهزة الليزر لتحديد المدى</w:t>
            </w:r>
          </w:p>
          <w:p w14:paraId="5F1701FD" w14:textId="600A29A1" w:rsidR="0095126D" w:rsidRPr="002F76FF" w:rsidRDefault="00417C86" w:rsidP="00417C86">
            <w:pPr>
              <w:pStyle w:val="ATABulletLevel01BodySlide"/>
              <w:rPr>
                <w:b/>
                <w:bCs w:val="0"/>
                <w:sz w:val="26"/>
                <w:szCs w:val="26"/>
              </w:rPr>
            </w:pPr>
            <w:r w:rsidRPr="002F76FF">
              <w:rPr>
                <w:b/>
                <w:bCs w:val="0"/>
                <w:sz w:val="26"/>
                <w:szCs w:val="26"/>
              </w:rPr>
              <w:t>يتعين الرجوع للوحدات 2 إلى 15، عند اللزوم</w:t>
            </w:r>
          </w:p>
        </w:tc>
      </w:tr>
      <w:tr w:rsidR="003B239F" w:rsidRPr="002F76FF" w14:paraId="4BB61C24" w14:textId="77777777" w:rsidTr="00716C43">
        <w:tc>
          <w:tcPr>
            <w:tcW w:w="2465" w:type="dxa"/>
            <w:shd w:val="clear" w:color="auto" w:fill="auto"/>
          </w:tcPr>
          <w:p w14:paraId="7BB28A5B" w14:textId="6F4FBBF4" w:rsidR="003B239F" w:rsidRPr="002F76FF" w:rsidRDefault="003B239F" w:rsidP="00716C43">
            <w:pPr>
              <w:pStyle w:val="ataBody0"/>
              <w:rPr>
                <w:b/>
                <w:sz w:val="26"/>
                <w:szCs w:val="26"/>
              </w:rPr>
            </w:pPr>
            <w:r w:rsidRPr="002F76FF">
              <w:rPr>
                <w:b/>
                <w:noProof/>
                <w:sz w:val="26"/>
                <w:szCs w:val="26"/>
                <w:lang w:eastAsia="en-US" w:bidi="ar-SA"/>
              </w:rPr>
              <w:drawing>
                <wp:inline distT="0" distB="0" distL="0" distR="0" wp14:anchorId="60EA7607" wp14:editId="1A0F5371">
                  <wp:extent cx="384048" cy="4572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45 MINUTE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0B72BC7F" w14:textId="77777777" w:rsidR="003B239F" w:rsidRPr="002F76FF" w:rsidRDefault="003B239F" w:rsidP="003B239F">
            <w:pPr>
              <w:pStyle w:val="ATABody"/>
              <w:rPr>
                <w:b/>
                <w:sz w:val="26"/>
                <w:szCs w:val="26"/>
              </w:rPr>
            </w:pPr>
          </w:p>
        </w:tc>
      </w:tr>
    </w:tbl>
    <w:p w14:paraId="5F170200" w14:textId="77777777" w:rsidR="0095126D" w:rsidRPr="002F76FF" w:rsidRDefault="0095126D" w:rsidP="0095126D">
      <w:pPr>
        <w:pStyle w:val="ataHeading1"/>
        <w:rPr>
          <w:sz w:val="26"/>
          <w:szCs w:val="26"/>
        </w:rPr>
      </w:pPr>
      <w:r w:rsidRPr="0050656C">
        <w:rPr>
          <w:b w:val="0"/>
          <w:bCs/>
          <w:sz w:val="26"/>
          <w:szCs w:val="26"/>
        </w:rPr>
        <w:t>التوجيهات</w:t>
      </w:r>
      <w:r w:rsidRPr="002F76FF">
        <w:rPr>
          <w:sz w:val="26"/>
          <w:szCs w:val="26"/>
        </w:rPr>
        <w:t>:</w:t>
      </w:r>
      <w:r w:rsidRPr="002F76FF">
        <w:rPr>
          <w:sz w:val="26"/>
          <w:szCs w:val="26"/>
        </w:rPr>
        <w:tab/>
      </w:r>
    </w:p>
    <w:p w14:paraId="26860E2B" w14:textId="77777777" w:rsidR="0008262B" w:rsidRPr="002F76FF" w:rsidRDefault="0095126D" w:rsidP="000B6590">
      <w:pPr>
        <w:pStyle w:val="ATANumLevel01BodySlide"/>
        <w:numPr>
          <w:ilvl w:val="0"/>
          <w:numId w:val="24"/>
        </w:numPr>
        <w:ind w:left="360" w:hanging="270"/>
        <w:rPr>
          <w:b/>
          <w:sz w:val="26"/>
          <w:szCs w:val="26"/>
        </w:rPr>
      </w:pPr>
      <w:r w:rsidRPr="002F76FF">
        <w:rPr>
          <w:b/>
          <w:sz w:val="26"/>
          <w:szCs w:val="26"/>
        </w:rPr>
        <w:t xml:space="preserve">سيقوم المشرف بقراءة </w:t>
      </w:r>
      <w:r w:rsidRPr="002F76FF">
        <w:rPr>
          <w:rStyle w:val="ATAEmphasis"/>
          <w:sz w:val="26"/>
          <w:szCs w:val="26"/>
        </w:rPr>
        <w:t xml:space="preserve">تقرير </w:t>
      </w:r>
      <w:r w:rsidRPr="0050656C">
        <w:rPr>
          <w:rStyle w:val="ATAEmphasis"/>
          <w:b w:val="0"/>
          <w:bCs/>
          <w:sz w:val="26"/>
          <w:szCs w:val="26"/>
        </w:rPr>
        <w:t>الاستخبارات 2</w:t>
      </w:r>
      <w:r w:rsidRPr="0050656C">
        <w:rPr>
          <w:b/>
          <w:bCs/>
          <w:sz w:val="26"/>
          <w:szCs w:val="26"/>
        </w:rPr>
        <w:t xml:space="preserve"> </w:t>
      </w:r>
      <w:r w:rsidRPr="002F76FF">
        <w:rPr>
          <w:b/>
          <w:sz w:val="26"/>
          <w:szCs w:val="26"/>
        </w:rPr>
        <w:t xml:space="preserve">على مسامع الفصل الدراسي، وهذا التقرير يسرد معلومات محددة بشأن التهديد بالمتفجرات. </w:t>
      </w:r>
    </w:p>
    <w:p w14:paraId="5F170201" w14:textId="7FDA522C" w:rsidR="0095126D" w:rsidRPr="002F76FF" w:rsidRDefault="0095126D" w:rsidP="000B6590">
      <w:pPr>
        <w:pStyle w:val="ATANumLevel01BodySlide"/>
        <w:numPr>
          <w:ilvl w:val="0"/>
          <w:numId w:val="24"/>
        </w:numPr>
        <w:ind w:left="360" w:hanging="270"/>
        <w:rPr>
          <w:b/>
          <w:sz w:val="26"/>
          <w:szCs w:val="26"/>
        </w:rPr>
      </w:pPr>
      <w:r w:rsidRPr="002F76FF">
        <w:rPr>
          <w:b/>
          <w:sz w:val="26"/>
          <w:szCs w:val="26"/>
        </w:rPr>
        <w:t xml:space="preserve">يجب تدوين الملاحظات ومناقشة كيف تؤثر هذه التهديدات على نظام الحماية المادية. </w:t>
      </w:r>
    </w:p>
    <w:p w14:paraId="5F170202" w14:textId="223503AA" w:rsidR="0095126D" w:rsidRPr="002F76FF" w:rsidRDefault="0095126D" w:rsidP="000B6590">
      <w:pPr>
        <w:pStyle w:val="ATANumLevel01BodySlide"/>
        <w:rPr>
          <w:b/>
          <w:sz w:val="26"/>
          <w:szCs w:val="26"/>
        </w:rPr>
      </w:pPr>
      <w:r w:rsidRPr="002F76FF">
        <w:rPr>
          <w:b/>
          <w:sz w:val="26"/>
          <w:szCs w:val="26"/>
        </w:rPr>
        <w:t xml:space="preserve">الرجاء مراجعة </w:t>
      </w:r>
      <w:r w:rsidRPr="002F76FF">
        <w:rPr>
          <w:b/>
          <w:i/>
          <w:iCs/>
          <w:sz w:val="26"/>
          <w:szCs w:val="26"/>
        </w:rPr>
        <w:t>الجدول 16: مكتب مكافحة الكحول والتبغ والأسلحة النارية والمتفجرات — مخاطر انفجار السيارات المفخخة ومسافة الإخلاء والجدول 17: وزارة الدفاع — ورقة المسافة الفاصلة الآمنة فيما يتعلق بالأجهزة المتفجرة المرتجلة.</w:t>
      </w:r>
    </w:p>
    <w:p w14:paraId="5F170203" w14:textId="40704FAA" w:rsidR="0095126D" w:rsidRPr="002F76FF" w:rsidRDefault="0095126D" w:rsidP="000B6590">
      <w:pPr>
        <w:pStyle w:val="ATANumLevel01BodySlide"/>
        <w:rPr>
          <w:b/>
          <w:sz w:val="26"/>
          <w:szCs w:val="26"/>
        </w:rPr>
      </w:pPr>
      <w:r w:rsidRPr="002F76FF">
        <w:rPr>
          <w:b/>
          <w:sz w:val="26"/>
          <w:szCs w:val="26"/>
        </w:rPr>
        <w:t xml:space="preserve">برجاء استخدام القياسات التي تم معاينتها بالمنشأة والجدولين 16-17 للتوصل لنتائج قاطعة بشأن التالي: </w:t>
      </w:r>
    </w:p>
    <w:p w14:paraId="5F170204" w14:textId="77777777" w:rsidR="0095126D" w:rsidRPr="002F76FF" w:rsidRDefault="0095126D" w:rsidP="000B6590">
      <w:pPr>
        <w:pStyle w:val="ATABulletLevel02BodySlide"/>
        <w:rPr>
          <w:b/>
          <w:bCs w:val="0"/>
          <w:sz w:val="26"/>
          <w:szCs w:val="26"/>
        </w:rPr>
      </w:pPr>
      <w:r w:rsidRPr="002F76FF">
        <w:rPr>
          <w:b/>
          <w:bCs w:val="0"/>
          <w:sz w:val="26"/>
          <w:szCs w:val="26"/>
        </w:rPr>
        <w:t>هل توجد مسافة كافية لتحاشى وقوع أضرار جسيمة عن طريق هجوم سيارة مفخخة على المنشأة؟ قبل الوصول لإختيار محدد، يتعين التأكد من فحص التدابير الأمنية الحالية بالمنشأة وأكبر سيارة يمكن أن تقترب من الموقع في ضوء الإجراءات الأمنية المعمول بها.</w:t>
      </w:r>
    </w:p>
    <w:p w14:paraId="5F170205" w14:textId="77777777" w:rsidR="0095126D" w:rsidRPr="002F76FF" w:rsidRDefault="0095126D" w:rsidP="000B6590">
      <w:pPr>
        <w:pStyle w:val="ATABulletLevel02BodySlide"/>
        <w:rPr>
          <w:b/>
          <w:bCs w:val="0"/>
          <w:sz w:val="26"/>
          <w:szCs w:val="26"/>
        </w:rPr>
      </w:pPr>
      <w:r w:rsidRPr="002F76FF">
        <w:rPr>
          <w:b/>
          <w:bCs w:val="0"/>
          <w:sz w:val="26"/>
          <w:szCs w:val="26"/>
        </w:rPr>
        <w:t>إلى أى مدى يمكن لمفجر انتحاري التقدم والاقتراب والتغلغل في عمق المنشأة الحرجة قبل نطاق الرصد والتمشيط الأمني؟ هل هناك مسافة كافية لتحاشي أضرار جسيمة بالمنشأة الحيوية للبنية الأساسية الحرجة؟</w:t>
      </w:r>
    </w:p>
    <w:p w14:paraId="3C1DCA77" w14:textId="30533788" w:rsidR="0008262B" w:rsidRPr="002F76FF" w:rsidRDefault="0095126D" w:rsidP="001E5CA7">
      <w:pPr>
        <w:pStyle w:val="ataNumberedList"/>
        <w:numPr>
          <w:ilvl w:val="0"/>
          <w:numId w:val="6"/>
        </w:numPr>
        <w:ind w:left="360" w:hanging="270"/>
        <w:rPr>
          <w:b/>
          <w:sz w:val="26"/>
          <w:szCs w:val="26"/>
        </w:rPr>
      </w:pPr>
      <w:r w:rsidRPr="002F76FF">
        <w:rPr>
          <w:b/>
          <w:sz w:val="26"/>
          <w:szCs w:val="26"/>
        </w:rPr>
        <w:t xml:space="preserve">برجاء تسجيل </w:t>
      </w:r>
      <w:r w:rsidR="00432D28" w:rsidRPr="002F76FF">
        <w:rPr>
          <w:rFonts w:hint="cs"/>
          <w:b/>
          <w:sz w:val="26"/>
          <w:szCs w:val="26"/>
        </w:rPr>
        <w:t>الأجابات في</w:t>
      </w:r>
      <w:r w:rsidRPr="002F76FF">
        <w:rPr>
          <w:b/>
          <w:sz w:val="26"/>
          <w:szCs w:val="26"/>
        </w:rPr>
        <w:t xml:space="preserve"> المساحات المخصصة بعد الجدول 17.</w:t>
      </w:r>
    </w:p>
    <w:p w14:paraId="5F170207" w14:textId="5DED05E7" w:rsidR="0095126D" w:rsidRPr="002F76FF" w:rsidRDefault="0095126D" w:rsidP="001E5CA7">
      <w:pPr>
        <w:pStyle w:val="ataNumberedList"/>
        <w:numPr>
          <w:ilvl w:val="0"/>
          <w:numId w:val="6"/>
        </w:numPr>
        <w:ind w:left="360" w:hanging="270"/>
        <w:rPr>
          <w:b/>
          <w:sz w:val="26"/>
          <w:szCs w:val="26"/>
        </w:rPr>
      </w:pPr>
      <w:r w:rsidRPr="002F76FF">
        <w:rPr>
          <w:b/>
          <w:sz w:val="26"/>
          <w:szCs w:val="26"/>
        </w:rPr>
        <w:t>يتعين على المشاركين أن يسألوا المشرف طلبا للإرشاد، إذا لزم الأمر.</w:t>
      </w:r>
    </w:p>
    <w:p w14:paraId="5F170209" w14:textId="77777777" w:rsidR="0095126D" w:rsidRPr="002F76FF" w:rsidRDefault="0095126D">
      <w:pPr>
        <w:rPr>
          <w:rFonts w:ascii="Cambria" w:hAnsi="Cambria"/>
          <w:b/>
          <w:sz w:val="26"/>
          <w:szCs w:val="26"/>
        </w:rPr>
      </w:pPr>
      <w:r w:rsidRPr="002F76FF">
        <w:rPr>
          <w:b/>
          <w:sz w:val="26"/>
          <w:szCs w:val="26"/>
        </w:rPr>
        <w:br w:type="page"/>
      </w:r>
    </w:p>
    <w:p w14:paraId="5F17020A" w14:textId="77777777" w:rsidR="0095126D" w:rsidRPr="0050656C" w:rsidRDefault="0095126D" w:rsidP="000B6590">
      <w:pPr>
        <w:pStyle w:val="ATAHeadingLevel2"/>
        <w:rPr>
          <w:b w:val="0"/>
          <w:bCs/>
          <w:sz w:val="26"/>
          <w:szCs w:val="26"/>
        </w:rPr>
      </w:pPr>
      <w:r w:rsidRPr="0050656C">
        <w:rPr>
          <w:b w:val="0"/>
          <w:bCs/>
          <w:sz w:val="26"/>
          <w:szCs w:val="26"/>
        </w:rPr>
        <w:lastRenderedPageBreak/>
        <w:t>شرح الجزء 5</w:t>
      </w:r>
    </w:p>
    <w:p w14:paraId="5F17020B" w14:textId="5A8307CD" w:rsidR="0095126D" w:rsidRPr="002F76FF" w:rsidRDefault="0095126D" w:rsidP="000B6590">
      <w:pPr>
        <w:pStyle w:val="ATABody"/>
        <w:rPr>
          <w:b/>
          <w:sz w:val="26"/>
          <w:szCs w:val="26"/>
        </w:rPr>
      </w:pPr>
      <w:r w:rsidRPr="002F76FF">
        <w:rPr>
          <w:b/>
          <w:sz w:val="26"/>
          <w:szCs w:val="26"/>
        </w:rPr>
        <w:t>والآن بعد أن تمت زيارة الموقع، يمكن للمشاركين استخدام القياسات التي تم توثيقها في الجزء 4، ومعلومات التهديد الواردة في "</w:t>
      </w:r>
      <w:r w:rsidRPr="0050656C">
        <w:rPr>
          <w:bCs/>
          <w:sz w:val="26"/>
          <w:szCs w:val="26"/>
        </w:rPr>
        <w:t>تقرير الاستخبارات 2</w:t>
      </w:r>
      <w:r w:rsidRPr="002F76FF">
        <w:rPr>
          <w:b/>
          <w:sz w:val="26"/>
          <w:szCs w:val="26"/>
        </w:rPr>
        <w:t xml:space="preserve">"، لتحديد ما إذا كانت هناك مسافة كافية لتفادي الأضرار الجسيمة والإصابات بالمنشأة بسبب سيارة مفخخة، بالإضافة إلى الإعتبارات الخاصة بتهديد المفجر الانتحاري وما قد يتسبب في تدميره داخل المنشأة الحرجة. </w:t>
      </w:r>
    </w:p>
    <w:p w14:paraId="5F17020C" w14:textId="77777777" w:rsidR="0095126D" w:rsidRPr="002F76FF" w:rsidRDefault="0095126D" w:rsidP="000B6590">
      <w:pPr>
        <w:pStyle w:val="ATABody"/>
        <w:rPr>
          <w:b/>
          <w:sz w:val="26"/>
          <w:szCs w:val="26"/>
        </w:rPr>
      </w:pPr>
    </w:p>
    <w:p w14:paraId="5F17020D" w14:textId="77777777" w:rsidR="0095126D" w:rsidRPr="002F76FF" w:rsidRDefault="0095126D" w:rsidP="000B6590">
      <w:pPr>
        <w:pStyle w:val="ATABody"/>
        <w:rPr>
          <w:b/>
          <w:sz w:val="26"/>
          <w:szCs w:val="26"/>
        </w:rPr>
      </w:pPr>
      <w:r w:rsidRPr="002F76FF">
        <w:rPr>
          <w:b/>
          <w:sz w:val="26"/>
          <w:szCs w:val="26"/>
        </w:rPr>
        <w:t>الزمن المسموح للمشاركين هو 45 دقيقة لاستكمال الجزء 5 من التمرين الختامي. برجاء تذكير المشاركين بأنهم لن يشاركوا إجاباتهم مع الفصل في هذا الوقت؛ إلا أنه يتعين توثيق الإجابات بعناية، حيث سيطلب من الفريق تقديم معلومات من هذا الجزء من التمرين الختامي في نهاية التمرين كله.</w:t>
      </w:r>
    </w:p>
    <w:p w14:paraId="5F17020E" w14:textId="62F36FDE" w:rsidR="0095126D" w:rsidRPr="0050656C" w:rsidRDefault="0095126D" w:rsidP="0095126D">
      <w:pPr>
        <w:keepNext/>
        <w:keepLines/>
        <w:spacing w:before="120" w:after="120"/>
        <w:rPr>
          <w:rFonts w:asciiTheme="majorHAnsi" w:hAnsiTheme="majorHAnsi"/>
          <w:bCs/>
          <w:sz w:val="26"/>
          <w:szCs w:val="26"/>
        </w:rPr>
      </w:pPr>
      <w:r w:rsidRPr="0050656C">
        <w:rPr>
          <w:bCs/>
          <w:sz w:val="26"/>
          <w:szCs w:val="26"/>
        </w:rPr>
        <w:t xml:space="preserve">الجدول 16: </w:t>
      </w:r>
      <w:r w:rsidRPr="0050656C">
        <w:rPr>
          <w:rFonts w:asciiTheme="majorHAnsi" w:hAnsiTheme="majorHAnsi"/>
          <w:bCs/>
          <w:sz w:val="26"/>
          <w:szCs w:val="26"/>
        </w:rPr>
        <w:t xml:space="preserve">مكتب مكافحة الكحول والتبغ والأسلحة النارية والمتفجرات - مخاطر انفجار السيارات المفخخة ومسافة الإخلاء الآمنة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1413"/>
        <w:gridCol w:w="1429"/>
        <w:gridCol w:w="1315"/>
        <w:gridCol w:w="1304"/>
        <w:gridCol w:w="1367"/>
      </w:tblGrid>
      <w:tr w:rsidR="0095126D" w:rsidRPr="0050656C" w14:paraId="5F170215" w14:textId="77777777" w:rsidTr="000B6590">
        <w:trPr>
          <w:trHeight w:val="795"/>
        </w:trPr>
        <w:tc>
          <w:tcPr>
            <w:tcW w:w="1946" w:type="dxa"/>
            <w:tcBorders>
              <w:top w:val="single" w:sz="4" w:space="0" w:color="auto"/>
              <w:bottom w:val="single" w:sz="4" w:space="0" w:color="auto"/>
              <w:right w:val="single" w:sz="4" w:space="0" w:color="auto"/>
            </w:tcBorders>
            <w:shd w:val="clear" w:color="auto" w:fill="D9D9D9" w:themeFill="background1" w:themeFillShade="D9"/>
          </w:tcPr>
          <w:p w14:paraId="5F17020F" w14:textId="77777777" w:rsidR="0095126D" w:rsidRPr="0050656C" w:rsidRDefault="0095126D" w:rsidP="0008262B">
            <w:pPr>
              <w:pStyle w:val="ATATableHeading"/>
              <w:spacing w:before="120" w:after="120"/>
              <w:rPr>
                <w:rStyle w:val="ATAEmphasis"/>
              </w:rPr>
            </w:pP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70210" w14:textId="77777777" w:rsidR="0095126D" w:rsidRPr="0050656C" w:rsidRDefault="0095126D" w:rsidP="0008262B">
            <w:pPr>
              <w:pStyle w:val="ATATableHeading"/>
              <w:spacing w:before="120" w:after="120"/>
              <w:rPr>
                <w:rStyle w:val="ATAEmphasis"/>
                <w:b w:val="0"/>
                <w:bCs/>
              </w:rPr>
            </w:pPr>
            <w:r w:rsidRPr="0050656C">
              <w:rPr>
                <w:rStyle w:val="ATAEmphasis"/>
                <w:b w:val="0"/>
                <w:bCs/>
              </w:rPr>
              <w:t>وصف العربة</w:t>
            </w: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70211" w14:textId="77777777" w:rsidR="0095126D" w:rsidRPr="0050656C" w:rsidRDefault="0095126D" w:rsidP="0008262B">
            <w:pPr>
              <w:pStyle w:val="ATATableHeading"/>
              <w:spacing w:before="120" w:after="120"/>
              <w:rPr>
                <w:rStyle w:val="ATAEmphasis"/>
                <w:b w:val="0"/>
                <w:bCs/>
              </w:rPr>
            </w:pPr>
            <w:r w:rsidRPr="0050656C">
              <w:rPr>
                <w:rStyle w:val="ATAEmphasis"/>
                <w:b w:val="0"/>
                <w:bCs/>
              </w:rPr>
              <w:t>القدرة التفجيرية القصوى</w:t>
            </w:r>
          </w:p>
        </w:tc>
        <w:tc>
          <w:tcPr>
            <w:tcW w:w="2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70212" w14:textId="77777777" w:rsidR="0095126D" w:rsidRPr="0050656C" w:rsidRDefault="0095126D" w:rsidP="0008262B">
            <w:pPr>
              <w:pStyle w:val="ATATableHeading"/>
              <w:spacing w:before="120" w:after="120"/>
              <w:rPr>
                <w:rStyle w:val="ATAEmphasis"/>
                <w:b w:val="0"/>
                <w:bCs/>
              </w:rPr>
            </w:pPr>
            <w:r w:rsidRPr="0050656C">
              <w:rPr>
                <w:rStyle w:val="ATAEmphasis"/>
                <w:b w:val="0"/>
                <w:bCs/>
              </w:rPr>
              <w:t>نطاق الإنفجار الهوائي القاتل</w:t>
            </w:r>
          </w:p>
        </w:tc>
        <w:tc>
          <w:tcPr>
            <w:tcW w:w="2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70213" w14:textId="77777777" w:rsidR="0095126D" w:rsidRPr="0050656C" w:rsidRDefault="0095126D" w:rsidP="0008262B">
            <w:pPr>
              <w:pStyle w:val="ATATableHeading"/>
              <w:spacing w:before="120" w:after="120"/>
              <w:rPr>
                <w:rStyle w:val="ATAEmphasis"/>
                <w:b w:val="0"/>
                <w:bCs/>
              </w:rPr>
            </w:pPr>
            <w:r w:rsidRPr="0050656C">
              <w:rPr>
                <w:rStyle w:val="ATAEmphasis"/>
                <w:b w:val="0"/>
                <w:bCs/>
              </w:rPr>
              <w:t>الحد الأدنى لمسافة الإخلاء</w:t>
            </w:r>
          </w:p>
        </w:tc>
        <w:tc>
          <w:tcPr>
            <w:tcW w:w="2207" w:type="dxa"/>
            <w:tcBorders>
              <w:top w:val="single" w:sz="4" w:space="0" w:color="auto"/>
              <w:left w:val="single" w:sz="4" w:space="0" w:color="auto"/>
              <w:bottom w:val="single" w:sz="4" w:space="0" w:color="auto"/>
            </w:tcBorders>
            <w:shd w:val="clear" w:color="auto" w:fill="D9D9D9" w:themeFill="background1" w:themeFillShade="D9"/>
          </w:tcPr>
          <w:p w14:paraId="5F170214" w14:textId="77777777" w:rsidR="0095126D" w:rsidRPr="0050656C" w:rsidRDefault="0095126D" w:rsidP="0008262B">
            <w:pPr>
              <w:pStyle w:val="ATATableHeading"/>
              <w:spacing w:before="120" w:after="120"/>
              <w:rPr>
                <w:rStyle w:val="ATAEmphasis"/>
                <w:b w:val="0"/>
                <w:bCs/>
              </w:rPr>
            </w:pPr>
            <w:r w:rsidRPr="0050656C">
              <w:rPr>
                <w:rStyle w:val="ATAEmphasis"/>
                <w:b w:val="0"/>
                <w:bCs/>
              </w:rPr>
              <w:t>خطر الزجاج المتساقط</w:t>
            </w:r>
          </w:p>
        </w:tc>
      </w:tr>
      <w:tr w:rsidR="0095126D" w:rsidRPr="0050656C" w14:paraId="5F17021D" w14:textId="77777777" w:rsidTr="000B6590">
        <w:trPr>
          <w:trHeight w:val="795"/>
        </w:trPr>
        <w:tc>
          <w:tcPr>
            <w:tcW w:w="1946" w:type="dxa"/>
            <w:tcBorders>
              <w:top w:val="single" w:sz="4" w:space="0" w:color="auto"/>
            </w:tcBorders>
            <w:shd w:val="clear" w:color="auto" w:fill="auto"/>
          </w:tcPr>
          <w:p w14:paraId="5F170216" w14:textId="77777777" w:rsidR="0095126D" w:rsidRPr="0050656C" w:rsidRDefault="0095126D" w:rsidP="000B6590">
            <w:pPr>
              <w:pStyle w:val="ATATableBody"/>
              <w:rPr>
                <w:b/>
              </w:rPr>
            </w:pPr>
            <w:r w:rsidRPr="0050656C">
              <w:rPr>
                <w:b/>
                <w:noProof/>
                <w:lang w:eastAsia="en-US" w:bidi="ar-SA"/>
              </w:rPr>
              <w:drawing>
                <wp:inline distT="0" distB="0" distL="0" distR="0" wp14:anchorId="5F1703CF" wp14:editId="5F1703D0">
                  <wp:extent cx="1098550" cy="49784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98550" cy="497840"/>
                          </a:xfrm>
                          <a:prstGeom prst="rect">
                            <a:avLst/>
                          </a:prstGeom>
                          <a:noFill/>
                          <a:ln>
                            <a:noFill/>
                          </a:ln>
                        </pic:spPr>
                      </pic:pic>
                    </a:graphicData>
                  </a:graphic>
                </wp:inline>
              </w:drawing>
            </w:r>
          </w:p>
        </w:tc>
        <w:tc>
          <w:tcPr>
            <w:tcW w:w="2206" w:type="dxa"/>
            <w:tcBorders>
              <w:top w:val="single" w:sz="4" w:space="0" w:color="auto"/>
            </w:tcBorders>
            <w:shd w:val="clear" w:color="auto" w:fill="auto"/>
          </w:tcPr>
          <w:p w14:paraId="5F170217" w14:textId="77777777" w:rsidR="0095126D" w:rsidRPr="0050656C" w:rsidRDefault="0095126D" w:rsidP="000B6590">
            <w:pPr>
              <w:pStyle w:val="ATATableBody"/>
              <w:rPr>
                <w:b/>
              </w:rPr>
            </w:pPr>
            <w:r w:rsidRPr="0050656C">
              <w:rPr>
                <w:b/>
              </w:rPr>
              <w:t>سيارة سيدان صغيرة</w:t>
            </w:r>
          </w:p>
        </w:tc>
        <w:tc>
          <w:tcPr>
            <w:tcW w:w="2206" w:type="dxa"/>
            <w:tcBorders>
              <w:top w:val="single" w:sz="4" w:space="0" w:color="auto"/>
            </w:tcBorders>
            <w:shd w:val="clear" w:color="auto" w:fill="auto"/>
          </w:tcPr>
          <w:p w14:paraId="5F170218" w14:textId="77777777" w:rsidR="0095126D" w:rsidRPr="0050656C" w:rsidRDefault="0095126D" w:rsidP="000B6590">
            <w:pPr>
              <w:pStyle w:val="ATATableBody"/>
              <w:rPr>
                <w:b/>
              </w:rPr>
            </w:pPr>
            <w:r w:rsidRPr="0050656C">
              <w:rPr>
                <w:b/>
              </w:rPr>
              <w:t xml:space="preserve">227 كيلو غرام </w:t>
            </w:r>
          </w:p>
          <w:p w14:paraId="5F170219" w14:textId="43915A15" w:rsidR="0095126D" w:rsidRPr="0050656C" w:rsidRDefault="0095126D" w:rsidP="00F40BFE">
            <w:pPr>
              <w:pStyle w:val="ATATableBody"/>
              <w:rPr>
                <w:b/>
              </w:rPr>
            </w:pPr>
            <w:r w:rsidRPr="0050656C">
              <w:rPr>
                <w:b/>
              </w:rPr>
              <w:t xml:space="preserve">(في الصندوق) </w:t>
            </w:r>
          </w:p>
        </w:tc>
        <w:tc>
          <w:tcPr>
            <w:tcW w:w="2207" w:type="dxa"/>
            <w:tcBorders>
              <w:top w:val="single" w:sz="4" w:space="0" w:color="auto"/>
            </w:tcBorders>
            <w:shd w:val="clear" w:color="auto" w:fill="FF0000"/>
          </w:tcPr>
          <w:p w14:paraId="5F17021A" w14:textId="77777777" w:rsidR="0095126D" w:rsidRPr="0050656C" w:rsidRDefault="0095126D" w:rsidP="000B6590">
            <w:pPr>
              <w:pStyle w:val="ATATableBody"/>
              <w:rPr>
                <w:b/>
              </w:rPr>
            </w:pPr>
            <w:r w:rsidRPr="0050656C">
              <w:rPr>
                <w:b/>
              </w:rPr>
              <w:t>30 متراً</w:t>
            </w:r>
          </w:p>
        </w:tc>
        <w:tc>
          <w:tcPr>
            <w:tcW w:w="2206" w:type="dxa"/>
            <w:tcBorders>
              <w:top w:val="single" w:sz="4" w:space="0" w:color="auto"/>
            </w:tcBorders>
            <w:shd w:val="clear" w:color="auto" w:fill="FFFF00"/>
          </w:tcPr>
          <w:p w14:paraId="5F17021B" w14:textId="77777777" w:rsidR="0095126D" w:rsidRPr="0050656C" w:rsidRDefault="0095126D" w:rsidP="000B6590">
            <w:pPr>
              <w:pStyle w:val="ATATableBody"/>
              <w:rPr>
                <w:b/>
              </w:rPr>
            </w:pPr>
            <w:r w:rsidRPr="0050656C">
              <w:rPr>
                <w:b/>
              </w:rPr>
              <w:t>457 متراً</w:t>
            </w:r>
          </w:p>
        </w:tc>
        <w:tc>
          <w:tcPr>
            <w:tcW w:w="2207" w:type="dxa"/>
            <w:tcBorders>
              <w:top w:val="single" w:sz="4" w:space="0" w:color="auto"/>
            </w:tcBorders>
            <w:shd w:val="clear" w:color="auto" w:fill="auto"/>
          </w:tcPr>
          <w:p w14:paraId="5F17021C" w14:textId="77777777" w:rsidR="0095126D" w:rsidRPr="0050656C" w:rsidRDefault="0095126D" w:rsidP="000B6590">
            <w:pPr>
              <w:pStyle w:val="ATATableBody"/>
              <w:rPr>
                <w:b/>
              </w:rPr>
            </w:pPr>
            <w:r w:rsidRPr="0050656C">
              <w:rPr>
                <w:b/>
              </w:rPr>
              <w:t>381 متراً</w:t>
            </w:r>
          </w:p>
        </w:tc>
      </w:tr>
      <w:tr w:rsidR="0095126D" w:rsidRPr="0050656C" w14:paraId="5F170225" w14:textId="77777777" w:rsidTr="00716C43">
        <w:trPr>
          <w:trHeight w:val="795"/>
        </w:trPr>
        <w:tc>
          <w:tcPr>
            <w:tcW w:w="1946" w:type="dxa"/>
            <w:shd w:val="clear" w:color="auto" w:fill="auto"/>
          </w:tcPr>
          <w:p w14:paraId="5F17021E" w14:textId="77777777" w:rsidR="0095126D" w:rsidRPr="0050656C" w:rsidRDefault="0095126D" w:rsidP="000B6590">
            <w:pPr>
              <w:pStyle w:val="ATATableBody"/>
              <w:rPr>
                <w:b/>
              </w:rPr>
            </w:pPr>
            <w:r w:rsidRPr="0050656C">
              <w:rPr>
                <w:b/>
                <w:noProof/>
                <w:lang w:eastAsia="en-US" w:bidi="ar-SA"/>
              </w:rPr>
              <w:drawing>
                <wp:inline distT="0" distB="0" distL="0" distR="0" wp14:anchorId="5F1703D1" wp14:editId="5F1703D2">
                  <wp:extent cx="1098550" cy="402590"/>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98550" cy="402590"/>
                          </a:xfrm>
                          <a:prstGeom prst="rect">
                            <a:avLst/>
                          </a:prstGeom>
                          <a:noFill/>
                          <a:ln>
                            <a:noFill/>
                          </a:ln>
                        </pic:spPr>
                      </pic:pic>
                    </a:graphicData>
                  </a:graphic>
                </wp:inline>
              </w:drawing>
            </w:r>
          </w:p>
        </w:tc>
        <w:tc>
          <w:tcPr>
            <w:tcW w:w="2206" w:type="dxa"/>
            <w:shd w:val="clear" w:color="auto" w:fill="auto"/>
          </w:tcPr>
          <w:p w14:paraId="5F17021F" w14:textId="77777777" w:rsidR="0095126D" w:rsidRPr="0050656C" w:rsidRDefault="0095126D" w:rsidP="000B6590">
            <w:pPr>
              <w:pStyle w:val="ATATableBody"/>
              <w:rPr>
                <w:b/>
              </w:rPr>
            </w:pPr>
            <w:r w:rsidRPr="0050656C">
              <w:rPr>
                <w:b/>
              </w:rPr>
              <w:t>سيارة سيدان كبيرة</w:t>
            </w:r>
          </w:p>
        </w:tc>
        <w:tc>
          <w:tcPr>
            <w:tcW w:w="2206" w:type="dxa"/>
            <w:shd w:val="clear" w:color="auto" w:fill="auto"/>
          </w:tcPr>
          <w:p w14:paraId="5F170220" w14:textId="77777777" w:rsidR="0095126D" w:rsidRPr="0050656C" w:rsidRDefault="0095126D" w:rsidP="000B6590">
            <w:pPr>
              <w:pStyle w:val="ATATableBody"/>
              <w:rPr>
                <w:b/>
              </w:rPr>
            </w:pPr>
            <w:r w:rsidRPr="0050656C">
              <w:rPr>
                <w:b/>
              </w:rPr>
              <w:t>455 كيلو غرام</w:t>
            </w:r>
          </w:p>
          <w:p w14:paraId="5F170221" w14:textId="3A39BFB4" w:rsidR="0095126D" w:rsidRPr="0050656C" w:rsidRDefault="0095126D" w:rsidP="00F40BFE">
            <w:pPr>
              <w:pStyle w:val="ATATableBody"/>
              <w:rPr>
                <w:b/>
              </w:rPr>
            </w:pPr>
            <w:r w:rsidRPr="0050656C">
              <w:rPr>
                <w:b/>
              </w:rPr>
              <w:t xml:space="preserve">(في الصندوق) </w:t>
            </w:r>
          </w:p>
        </w:tc>
        <w:tc>
          <w:tcPr>
            <w:tcW w:w="2207" w:type="dxa"/>
            <w:shd w:val="clear" w:color="auto" w:fill="FF0000"/>
          </w:tcPr>
          <w:p w14:paraId="5F170222" w14:textId="77777777" w:rsidR="0095126D" w:rsidRPr="0050656C" w:rsidRDefault="0095126D" w:rsidP="000B6590">
            <w:pPr>
              <w:pStyle w:val="ATATableBody"/>
              <w:rPr>
                <w:b/>
              </w:rPr>
            </w:pPr>
            <w:r w:rsidRPr="0050656C">
              <w:rPr>
                <w:b/>
              </w:rPr>
              <w:t>38 متراً</w:t>
            </w:r>
          </w:p>
        </w:tc>
        <w:tc>
          <w:tcPr>
            <w:tcW w:w="2206" w:type="dxa"/>
            <w:shd w:val="clear" w:color="auto" w:fill="FFFF00"/>
          </w:tcPr>
          <w:p w14:paraId="5F170223" w14:textId="77777777" w:rsidR="0095126D" w:rsidRPr="0050656C" w:rsidRDefault="0095126D" w:rsidP="000B6590">
            <w:pPr>
              <w:pStyle w:val="ATATableBody"/>
              <w:rPr>
                <w:b/>
              </w:rPr>
            </w:pPr>
            <w:r w:rsidRPr="0050656C">
              <w:rPr>
                <w:b/>
              </w:rPr>
              <w:t>534 متراً</w:t>
            </w:r>
          </w:p>
        </w:tc>
        <w:tc>
          <w:tcPr>
            <w:tcW w:w="2207" w:type="dxa"/>
            <w:shd w:val="clear" w:color="auto" w:fill="auto"/>
          </w:tcPr>
          <w:p w14:paraId="5F170224" w14:textId="77777777" w:rsidR="0095126D" w:rsidRPr="0050656C" w:rsidRDefault="0095126D" w:rsidP="000B6590">
            <w:pPr>
              <w:pStyle w:val="ATATableBody"/>
              <w:rPr>
                <w:b/>
              </w:rPr>
            </w:pPr>
            <w:r w:rsidRPr="0050656C">
              <w:rPr>
                <w:b/>
              </w:rPr>
              <w:t>534 متراً</w:t>
            </w:r>
          </w:p>
        </w:tc>
      </w:tr>
      <w:tr w:rsidR="0095126D" w:rsidRPr="0050656C" w14:paraId="5F17022C" w14:textId="77777777" w:rsidTr="00716C43">
        <w:trPr>
          <w:trHeight w:val="795"/>
        </w:trPr>
        <w:tc>
          <w:tcPr>
            <w:tcW w:w="1946" w:type="dxa"/>
            <w:shd w:val="clear" w:color="auto" w:fill="auto"/>
          </w:tcPr>
          <w:p w14:paraId="5F170226" w14:textId="77777777" w:rsidR="0095126D" w:rsidRPr="0050656C" w:rsidRDefault="0095126D" w:rsidP="000B6590">
            <w:pPr>
              <w:pStyle w:val="ATATableBody"/>
              <w:rPr>
                <w:b/>
              </w:rPr>
            </w:pPr>
            <w:r w:rsidRPr="0050656C">
              <w:rPr>
                <w:b/>
                <w:noProof/>
                <w:lang w:eastAsia="en-US" w:bidi="ar-SA"/>
              </w:rPr>
              <w:drawing>
                <wp:inline distT="0" distB="0" distL="0" distR="0" wp14:anchorId="5F1703D3" wp14:editId="5F1703D4">
                  <wp:extent cx="1098550" cy="470535"/>
                  <wp:effectExtent l="0" t="0" r="635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98550" cy="470535"/>
                          </a:xfrm>
                          <a:prstGeom prst="rect">
                            <a:avLst/>
                          </a:prstGeom>
                          <a:noFill/>
                          <a:ln>
                            <a:noFill/>
                          </a:ln>
                        </pic:spPr>
                      </pic:pic>
                    </a:graphicData>
                  </a:graphic>
                </wp:inline>
              </w:drawing>
            </w:r>
          </w:p>
        </w:tc>
        <w:tc>
          <w:tcPr>
            <w:tcW w:w="2206" w:type="dxa"/>
            <w:shd w:val="clear" w:color="auto" w:fill="auto"/>
          </w:tcPr>
          <w:p w14:paraId="5F170227" w14:textId="77777777" w:rsidR="0095126D" w:rsidRPr="0050656C" w:rsidRDefault="0095126D" w:rsidP="000B6590">
            <w:pPr>
              <w:pStyle w:val="ATATableBody"/>
              <w:rPr>
                <w:b/>
              </w:rPr>
            </w:pPr>
            <w:r w:rsidRPr="0050656C">
              <w:rPr>
                <w:b/>
              </w:rPr>
              <w:t>سيارة ركاب (فان) للمسافرين أو البضائع</w:t>
            </w:r>
          </w:p>
        </w:tc>
        <w:tc>
          <w:tcPr>
            <w:tcW w:w="2206" w:type="dxa"/>
            <w:shd w:val="clear" w:color="auto" w:fill="auto"/>
          </w:tcPr>
          <w:p w14:paraId="5F170228" w14:textId="77777777" w:rsidR="0095126D" w:rsidRPr="0050656C" w:rsidRDefault="0095126D" w:rsidP="000B6590">
            <w:pPr>
              <w:pStyle w:val="ATATableBody"/>
              <w:rPr>
                <w:b/>
              </w:rPr>
            </w:pPr>
            <w:r w:rsidRPr="0050656C">
              <w:rPr>
                <w:b/>
              </w:rPr>
              <w:t>1,818 كيلو غرام</w:t>
            </w:r>
          </w:p>
        </w:tc>
        <w:tc>
          <w:tcPr>
            <w:tcW w:w="2207" w:type="dxa"/>
            <w:shd w:val="clear" w:color="auto" w:fill="FF0000"/>
          </w:tcPr>
          <w:p w14:paraId="5F170229" w14:textId="77777777" w:rsidR="0095126D" w:rsidRPr="0050656C" w:rsidRDefault="0095126D" w:rsidP="000B6590">
            <w:pPr>
              <w:pStyle w:val="ATATableBody"/>
              <w:rPr>
                <w:b/>
              </w:rPr>
            </w:pPr>
            <w:r w:rsidRPr="0050656C">
              <w:rPr>
                <w:b/>
              </w:rPr>
              <w:t>61 متراً</w:t>
            </w:r>
          </w:p>
        </w:tc>
        <w:tc>
          <w:tcPr>
            <w:tcW w:w="2206" w:type="dxa"/>
            <w:shd w:val="clear" w:color="auto" w:fill="FFFF00"/>
          </w:tcPr>
          <w:p w14:paraId="5F17022A" w14:textId="77777777" w:rsidR="0095126D" w:rsidRPr="0050656C" w:rsidRDefault="0095126D" w:rsidP="000B6590">
            <w:pPr>
              <w:pStyle w:val="ATATableBody"/>
              <w:rPr>
                <w:b/>
              </w:rPr>
            </w:pPr>
            <w:r w:rsidRPr="0050656C">
              <w:rPr>
                <w:b/>
              </w:rPr>
              <w:t>838 متراً</w:t>
            </w:r>
          </w:p>
        </w:tc>
        <w:tc>
          <w:tcPr>
            <w:tcW w:w="2207" w:type="dxa"/>
            <w:shd w:val="clear" w:color="auto" w:fill="auto"/>
          </w:tcPr>
          <w:p w14:paraId="5F17022B" w14:textId="77777777" w:rsidR="0095126D" w:rsidRPr="0050656C" w:rsidRDefault="0095126D" w:rsidP="000B6590">
            <w:pPr>
              <w:pStyle w:val="ATATableBody"/>
              <w:rPr>
                <w:b/>
              </w:rPr>
            </w:pPr>
            <w:r w:rsidRPr="0050656C">
              <w:rPr>
                <w:b/>
              </w:rPr>
              <w:t>838 متراً</w:t>
            </w:r>
          </w:p>
        </w:tc>
      </w:tr>
      <w:tr w:rsidR="0095126D" w:rsidRPr="0050656C" w14:paraId="5F170233" w14:textId="77777777" w:rsidTr="00716C43">
        <w:trPr>
          <w:trHeight w:val="795"/>
        </w:trPr>
        <w:tc>
          <w:tcPr>
            <w:tcW w:w="1946" w:type="dxa"/>
            <w:shd w:val="clear" w:color="auto" w:fill="auto"/>
          </w:tcPr>
          <w:p w14:paraId="5F17022D" w14:textId="77777777" w:rsidR="0095126D" w:rsidRPr="0050656C" w:rsidRDefault="0095126D" w:rsidP="000B6590">
            <w:pPr>
              <w:pStyle w:val="ATATableBody"/>
              <w:rPr>
                <w:b/>
              </w:rPr>
            </w:pPr>
            <w:r w:rsidRPr="0050656C">
              <w:rPr>
                <w:b/>
                <w:noProof/>
                <w:lang w:eastAsia="en-US" w:bidi="ar-SA"/>
              </w:rPr>
              <w:drawing>
                <wp:inline distT="0" distB="0" distL="0" distR="0" wp14:anchorId="5F1703D5" wp14:editId="5F1703D6">
                  <wp:extent cx="1098550" cy="49784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98550" cy="497840"/>
                          </a:xfrm>
                          <a:prstGeom prst="rect">
                            <a:avLst/>
                          </a:prstGeom>
                          <a:noFill/>
                          <a:ln>
                            <a:noFill/>
                          </a:ln>
                        </pic:spPr>
                      </pic:pic>
                    </a:graphicData>
                  </a:graphic>
                </wp:inline>
              </w:drawing>
            </w:r>
          </w:p>
        </w:tc>
        <w:tc>
          <w:tcPr>
            <w:tcW w:w="2206" w:type="dxa"/>
            <w:shd w:val="clear" w:color="auto" w:fill="auto"/>
          </w:tcPr>
          <w:p w14:paraId="5F17022E" w14:textId="77777777" w:rsidR="0095126D" w:rsidRPr="0050656C" w:rsidRDefault="0095126D" w:rsidP="000B6590">
            <w:pPr>
              <w:pStyle w:val="ATATableBody"/>
              <w:rPr>
                <w:b/>
              </w:rPr>
            </w:pPr>
            <w:r w:rsidRPr="0050656C">
              <w:rPr>
                <w:b/>
              </w:rPr>
              <w:t>عربة فان "ربع نقل" ذات صندوق شحن صغير (طول الصندوق 4.3 متر)</w:t>
            </w:r>
          </w:p>
        </w:tc>
        <w:tc>
          <w:tcPr>
            <w:tcW w:w="2206" w:type="dxa"/>
            <w:shd w:val="clear" w:color="auto" w:fill="auto"/>
          </w:tcPr>
          <w:p w14:paraId="5F17022F" w14:textId="77777777" w:rsidR="0095126D" w:rsidRPr="0050656C" w:rsidRDefault="0095126D" w:rsidP="000B6590">
            <w:pPr>
              <w:pStyle w:val="ATATableBody"/>
              <w:rPr>
                <w:b/>
              </w:rPr>
            </w:pPr>
            <w:r w:rsidRPr="0050656C">
              <w:rPr>
                <w:b/>
              </w:rPr>
              <w:t>4,545 كيلو غرام</w:t>
            </w:r>
          </w:p>
        </w:tc>
        <w:tc>
          <w:tcPr>
            <w:tcW w:w="2207" w:type="dxa"/>
            <w:shd w:val="clear" w:color="auto" w:fill="FF0000"/>
          </w:tcPr>
          <w:p w14:paraId="5F170230" w14:textId="77777777" w:rsidR="0095126D" w:rsidRPr="0050656C" w:rsidRDefault="0095126D" w:rsidP="000B6590">
            <w:pPr>
              <w:pStyle w:val="ATATableBody"/>
              <w:rPr>
                <w:b/>
              </w:rPr>
            </w:pPr>
            <w:r w:rsidRPr="0050656C">
              <w:rPr>
                <w:b/>
              </w:rPr>
              <w:t>91 متراً</w:t>
            </w:r>
          </w:p>
        </w:tc>
        <w:tc>
          <w:tcPr>
            <w:tcW w:w="2206" w:type="dxa"/>
            <w:shd w:val="clear" w:color="auto" w:fill="FFFF00"/>
          </w:tcPr>
          <w:p w14:paraId="5F170231" w14:textId="77777777" w:rsidR="0095126D" w:rsidRPr="0050656C" w:rsidRDefault="0095126D" w:rsidP="000B6590">
            <w:pPr>
              <w:pStyle w:val="ATATableBody"/>
              <w:rPr>
                <w:b/>
              </w:rPr>
            </w:pPr>
            <w:r w:rsidRPr="0050656C">
              <w:rPr>
                <w:b/>
              </w:rPr>
              <w:t>1,143 متراً</w:t>
            </w:r>
          </w:p>
        </w:tc>
        <w:tc>
          <w:tcPr>
            <w:tcW w:w="2207" w:type="dxa"/>
            <w:shd w:val="clear" w:color="auto" w:fill="auto"/>
          </w:tcPr>
          <w:p w14:paraId="5F170232" w14:textId="77777777" w:rsidR="0095126D" w:rsidRPr="0050656C" w:rsidRDefault="0095126D" w:rsidP="000B6590">
            <w:pPr>
              <w:pStyle w:val="ATATableBody"/>
              <w:rPr>
                <w:b/>
              </w:rPr>
            </w:pPr>
            <w:r w:rsidRPr="0050656C">
              <w:rPr>
                <w:b/>
              </w:rPr>
              <w:t>1,143 متراً</w:t>
            </w:r>
          </w:p>
        </w:tc>
      </w:tr>
      <w:tr w:rsidR="0095126D" w:rsidRPr="0050656C" w14:paraId="5F17023A" w14:textId="77777777" w:rsidTr="00716C43">
        <w:trPr>
          <w:trHeight w:val="795"/>
        </w:trPr>
        <w:tc>
          <w:tcPr>
            <w:tcW w:w="1946" w:type="dxa"/>
            <w:shd w:val="clear" w:color="auto" w:fill="auto"/>
          </w:tcPr>
          <w:p w14:paraId="5F170234" w14:textId="77777777" w:rsidR="0095126D" w:rsidRPr="0050656C" w:rsidRDefault="0095126D" w:rsidP="000B6590">
            <w:pPr>
              <w:pStyle w:val="ATATableBody"/>
              <w:rPr>
                <w:b/>
              </w:rPr>
            </w:pPr>
            <w:r w:rsidRPr="0050656C">
              <w:rPr>
                <w:b/>
                <w:noProof/>
                <w:lang w:eastAsia="en-US" w:bidi="ar-SA"/>
              </w:rPr>
              <w:drawing>
                <wp:inline distT="0" distB="0" distL="0" distR="0" wp14:anchorId="5F1703D7" wp14:editId="5F1703D8">
                  <wp:extent cx="1098550" cy="470535"/>
                  <wp:effectExtent l="0" t="0" r="635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98550" cy="470535"/>
                          </a:xfrm>
                          <a:prstGeom prst="rect">
                            <a:avLst/>
                          </a:prstGeom>
                          <a:noFill/>
                          <a:ln>
                            <a:noFill/>
                          </a:ln>
                        </pic:spPr>
                      </pic:pic>
                    </a:graphicData>
                  </a:graphic>
                </wp:inline>
              </w:drawing>
            </w:r>
          </w:p>
        </w:tc>
        <w:tc>
          <w:tcPr>
            <w:tcW w:w="2206" w:type="dxa"/>
            <w:shd w:val="clear" w:color="auto" w:fill="auto"/>
          </w:tcPr>
          <w:p w14:paraId="5F170235" w14:textId="77777777" w:rsidR="0095126D" w:rsidRPr="0050656C" w:rsidRDefault="0095126D" w:rsidP="000B6590">
            <w:pPr>
              <w:pStyle w:val="ATATableBody"/>
              <w:rPr>
                <w:b/>
              </w:rPr>
            </w:pPr>
            <w:r w:rsidRPr="0050656C">
              <w:rPr>
                <w:b/>
              </w:rPr>
              <w:t>عربة فان ذات صندوق شحن أو شاحنة لنقل الماء/ الوقود</w:t>
            </w:r>
          </w:p>
        </w:tc>
        <w:tc>
          <w:tcPr>
            <w:tcW w:w="2206" w:type="dxa"/>
            <w:shd w:val="clear" w:color="auto" w:fill="auto"/>
          </w:tcPr>
          <w:p w14:paraId="5F170236" w14:textId="77777777" w:rsidR="0095126D" w:rsidRPr="0050656C" w:rsidRDefault="0095126D" w:rsidP="000B6590">
            <w:pPr>
              <w:pStyle w:val="ATATableBody"/>
              <w:rPr>
                <w:b/>
              </w:rPr>
            </w:pPr>
            <w:r w:rsidRPr="0050656C">
              <w:rPr>
                <w:b/>
              </w:rPr>
              <w:t>13,636 كيلو غرام</w:t>
            </w:r>
          </w:p>
        </w:tc>
        <w:tc>
          <w:tcPr>
            <w:tcW w:w="2207" w:type="dxa"/>
            <w:shd w:val="clear" w:color="auto" w:fill="FF0000"/>
          </w:tcPr>
          <w:p w14:paraId="5F170237" w14:textId="77777777" w:rsidR="0095126D" w:rsidRPr="0050656C" w:rsidRDefault="0095126D" w:rsidP="000B6590">
            <w:pPr>
              <w:pStyle w:val="ATATableBody"/>
              <w:rPr>
                <w:b/>
              </w:rPr>
            </w:pPr>
            <w:r w:rsidRPr="0050656C">
              <w:rPr>
                <w:b/>
              </w:rPr>
              <w:t>137 متراً</w:t>
            </w:r>
          </w:p>
        </w:tc>
        <w:tc>
          <w:tcPr>
            <w:tcW w:w="2206" w:type="dxa"/>
            <w:shd w:val="clear" w:color="auto" w:fill="FFFF00"/>
          </w:tcPr>
          <w:p w14:paraId="5F170238" w14:textId="77777777" w:rsidR="0095126D" w:rsidRPr="0050656C" w:rsidRDefault="0095126D" w:rsidP="000B6590">
            <w:pPr>
              <w:pStyle w:val="ATATableBody"/>
              <w:rPr>
                <w:b/>
              </w:rPr>
            </w:pPr>
            <w:r w:rsidRPr="0050656C">
              <w:rPr>
                <w:b/>
              </w:rPr>
              <w:t>1,982 متراً</w:t>
            </w:r>
          </w:p>
        </w:tc>
        <w:tc>
          <w:tcPr>
            <w:tcW w:w="2207" w:type="dxa"/>
            <w:shd w:val="clear" w:color="auto" w:fill="auto"/>
          </w:tcPr>
          <w:p w14:paraId="5F170239" w14:textId="77777777" w:rsidR="0095126D" w:rsidRPr="0050656C" w:rsidRDefault="0095126D" w:rsidP="000B6590">
            <w:pPr>
              <w:pStyle w:val="ATATableBody"/>
              <w:rPr>
                <w:b/>
              </w:rPr>
            </w:pPr>
            <w:r w:rsidRPr="0050656C">
              <w:rPr>
                <w:b/>
              </w:rPr>
              <w:t>1,982 متراً</w:t>
            </w:r>
          </w:p>
        </w:tc>
      </w:tr>
      <w:tr w:rsidR="0095126D" w:rsidRPr="0050656C" w14:paraId="5F170242" w14:textId="77777777" w:rsidTr="00716C43">
        <w:trPr>
          <w:trHeight w:val="795"/>
        </w:trPr>
        <w:tc>
          <w:tcPr>
            <w:tcW w:w="1946" w:type="dxa"/>
            <w:shd w:val="clear" w:color="auto" w:fill="auto"/>
          </w:tcPr>
          <w:p w14:paraId="5F17023B" w14:textId="77777777" w:rsidR="0095126D" w:rsidRPr="0050656C" w:rsidRDefault="0095126D" w:rsidP="000B6590">
            <w:pPr>
              <w:pStyle w:val="ATATableBody"/>
              <w:rPr>
                <w:b/>
              </w:rPr>
            </w:pPr>
            <w:r w:rsidRPr="0050656C">
              <w:rPr>
                <w:b/>
                <w:noProof/>
                <w:lang w:eastAsia="en-US" w:bidi="ar-SA"/>
              </w:rPr>
              <w:drawing>
                <wp:inline distT="0" distB="0" distL="0" distR="0" wp14:anchorId="5F1703D9" wp14:editId="5F1703DA">
                  <wp:extent cx="1098550" cy="40259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98550" cy="402590"/>
                          </a:xfrm>
                          <a:prstGeom prst="rect">
                            <a:avLst/>
                          </a:prstGeom>
                          <a:noFill/>
                          <a:ln>
                            <a:noFill/>
                          </a:ln>
                        </pic:spPr>
                      </pic:pic>
                    </a:graphicData>
                  </a:graphic>
                </wp:inline>
              </w:drawing>
            </w:r>
          </w:p>
        </w:tc>
        <w:tc>
          <w:tcPr>
            <w:tcW w:w="2206" w:type="dxa"/>
            <w:shd w:val="clear" w:color="auto" w:fill="auto"/>
          </w:tcPr>
          <w:p w14:paraId="5F17023C" w14:textId="77777777" w:rsidR="0095126D" w:rsidRPr="0050656C" w:rsidRDefault="0095126D" w:rsidP="000B6590">
            <w:pPr>
              <w:pStyle w:val="ATATableBody"/>
              <w:rPr>
                <w:b/>
              </w:rPr>
            </w:pPr>
            <w:r w:rsidRPr="0050656C">
              <w:rPr>
                <w:b/>
              </w:rPr>
              <w:t>نصف مقطورة</w:t>
            </w:r>
          </w:p>
          <w:p w14:paraId="5F17023D" w14:textId="77777777" w:rsidR="0095126D" w:rsidRPr="0050656C" w:rsidRDefault="0095126D" w:rsidP="000B6590">
            <w:pPr>
              <w:pStyle w:val="ATATableBody"/>
              <w:rPr>
                <w:b/>
              </w:rPr>
            </w:pPr>
          </w:p>
        </w:tc>
        <w:tc>
          <w:tcPr>
            <w:tcW w:w="2206" w:type="dxa"/>
            <w:shd w:val="clear" w:color="auto" w:fill="auto"/>
          </w:tcPr>
          <w:p w14:paraId="5F17023E" w14:textId="77777777" w:rsidR="0095126D" w:rsidRPr="0050656C" w:rsidRDefault="0095126D" w:rsidP="000B6590">
            <w:pPr>
              <w:pStyle w:val="ATATableBody"/>
              <w:rPr>
                <w:b/>
              </w:rPr>
            </w:pPr>
            <w:r w:rsidRPr="0050656C">
              <w:rPr>
                <w:b/>
              </w:rPr>
              <w:t>27,273 كيلو غرام</w:t>
            </w:r>
          </w:p>
        </w:tc>
        <w:tc>
          <w:tcPr>
            <w:tcW w:w="2207" w:type="dxa"/>
            <w:shd w:val="clear" w:color="auto" w:fill="FF0000"/>
          </w:tcPr>
          <w:p w14:paraId="5F17023F" w14:textId="77777777" w:rsidR="0095126D" w:rsidRPr="0050656C" w:rsidRDefault="0095126D" w:rsidP="000B6590">
            <w:pPr>
              <w:pStyle w:val="ATATableBody"/>
              <w:rPr>
                <w:b/>
              </w:rPr>
            </w:pPr>
            <w:r w:rsidRPr="0050656C">
              <w:rPr>
                <w:b/>
              </w:rPr>
              <w:t xml:space="preserve">183 متراً </w:t>
            </w:r>
          </w:p>
        </w:tc>
        <w:tc>
          <w:tcPr>
            <w:tcW w:w="2206" w:type="dxa"/>
            <w:shd w:val="clear" w:color="auto" w:fill="FFFF00"/>
          </w:tcPr>
          <w:p w14:paraId="5F170240" w14:textId="77777777" w:rsidR="0095126D" w:rsidRPr="0050656C" w:rsidRDefault="0095126D" w:rsidP="000B6590">
            <w:pPr>
              <w:pStyle w:val="ATATableBody"/>
              <w:rPr>
                <w:b/>
              </w:rPr>
            </w:pPr>
            <w:r w:rsidRPr="0050656C">
              <w:rPr>
                <w:b/>
              </w:rPr>
              <w:t>2,134 متراً</w:t>
            </w:r>
          </w:p>
        </w:tc>
        <w:tc>
          <w:tcPr>
            <w:tcW w:w="2207" w:type="dxa"/>
            <w:shd w:val="clear" w:color="auto" w:fill="auto"/>
          </w:tcPr>
          <w:p w14:paraId="5F170241" w14:textId="77777777" w:rsidR="0095126D" w:rsidRPr="0050656C" w:rsidRDefault="0095126D" w:rsidP="000B6590">
            <w:pPr>
              <w:pStyle w:val="ATATableBody"/>
              <w:rPr>
                <w:b/>
              </w:rPr>
            </w:pPr>
            <w:r w:rsidRPr="0050656C">
              <w:rPr>
                <w:b/>
              </w:rPr>
              <w:t>2,134 متراً</w:t>
            </w:r>
          </w:p>
        </w:tc>
      </w:tr>
    </w:tbl>
    <w:p w14:paraId="5F170243" w14:textId="77777777" w:rsidR="0095126D" w:rsidRPr="002F76FF" w:rsidRDefault="0095126D" w:rsidP="0095126D">
      <w:pPr>
        <w:rPr>
          <w:b/>
          <w:sz w:val="26"/>
          <w:szCs w:val="26"/>
        </w:rPr>
      </w:pPr>
    </w:p>
    <w:p w14:paraId="5F170244" w14:textId="77777777" w:rsidR="0095126D" w:rsidRPr="002F76FF" w:rsidRDefault="0095126D">
      <w:pPr>
        <w:rPr>
          <w:rFonts w:ascii="Cambria" w:hAnsi="Cambria"/>
          <w:b/>
          <w:sz w:val="26"/>
          <w:szCs w:val="26"/>
        </w:rPr>
      </w:pPr>
      <w:r w:rsidRPr="002F76FF">
        <w:rPr>
          <w:b/>
          <w:sz w:val="26"/>
          <w:szCs w:val="26"/>
        </w:rPr>
        <w:br w:type="page"/>
      </w:r>
    </w:p>
    <w:p w14:paraId="5F170245" w14:textId="464EC8EA" w:rsidR="0095126D" w:rsidRPr="00F40BFE" w:rsidRDefault="0095126D" w:rsidP="0095126D">
      <w:pPr>
        <w:keepNext/>
        <w:spacing w:before="120" w:after="120"/>
        <w:rPr>
          <w:bCs/>
          <w:sz w:val="26"/>
          <w:szCs w:val="26"/>
        </w:rPr>
      </w:pPr>
      <w:r w:rsidRPr="00F40BFE">
        <w:rPr>
          <w:bCs/>
          <w:sz w:val="26"/>
          <w:szCs w:val="26"/>
        </w:rPr>
        <w:lastRenderedPageBreak/>
        <w:t>الجدول 17: وزارة الدفاع — ورقة المسافة الفاصلة الآمنة فيما يتعلق بالأجهزة المتفجرة المرتجلة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542"/>
        <w:gridCol w:w="1768"/>
        <w:gridCol w:w="1825"/>
        <w:gridCol w:w="1825"/>
      </w:tblGrid>
      <w:tr w:rsidR="0095126D" w:rsidRPr="00F40BFE" w14:paraId="5F17024B" w14:textId="77777777" w:rsidTr="000B6590">
        <w:trPr>
          <w:trHeight w:val="795"/>
        </w:trPr>
        <w:tc>
          <w:tcPr>
            <w:tcW w:w="896" w:type="dxa"/>
            <w:vMerge w:val="restart"/>
            <w:shd w:val="clear" w:color="auto" w:fill="D9D9D9" w:themeFill="background1" w:themeFillShade="D9"/>
            <w:textDirection w:val="btLr"/>
            <w:vAlign w:val="center"/>
          </w:tcPr>
          <w:p w14:paraId="5F170246" w14:textId="77777777" w:rsidR="0095126D" w:rsidRPr="00F40BFE" w:rsidRDefault="0095126D" w:rsidP="000B6590">
            <w:pPr>
              <w:pStyle w:val="ATATableHeading"/>
              <w:jc w:val="center"/>
              <w:rPr>
                <w:rStyle w:val="ATAEmphasis"/>
              </w:rPr>
            </w:pPr>
            <w:r w:rsidRPr="00F40BFE">
              <w:rPr>
                <w:rStyle w:val="ATAEmphasis"/>
              </w:rPr>
              <w:t xml:space="preserve">متفجرات شديدة الإنفجار (تعادل مادة </w:t>
            </w:r>
            <w:r w:rsidRPr="00F40BFE">
              <w:rPr>
                <w:rStyle w:val="ATAEmphasis"/>
                <w:rtl w:val="0"/>
              </w:rPr>
              <w:t>TNT</w:t>
            </w:r>
            <w:r w:rsidRPr="00F40BFE">
              <w:rPr>
                <w:rStyle w:val="ATAEmphasis"/>
              </w:rPr>
              <w:t>)</w:t>
            </w:r>
          </w:p>
        </w:tc>
        <w:tc>
          <w:tcPr>
            <w:tcW w:w="2542" w:type="dxa"/>
            <w:shd w:val="clear" w:color="auto" w:fill="D9D9D9" w:themeFill="background1" w:themeFillShade="D9"/>
          </w:tcPr>
          <w:p w14:paraId="5F170247" w14:textId="77777777" w:rsidR="0095126D" w:rsidRPr="00F40BFE" w:rsidRDefault="0095126D" w:rsidP="000B6590">
            <w:pPr>
              <w:pStyle w:val="ATATableHeading"/>
              <w:jc w:val="center"/>
              <w:rPr>
                <w:rStyle w:val="ATAEmphasis"/>
                <w:b w:val="0"/>
                <w:bCs/>
              </w:rPr>
            </w:pPr>
            <w:r w:rsidRPr="00F40BFE">
              <w:rPr>
                <w:rStyle w:val="ATAEmphasis"/>
                <w:b w:val="0"/>
                <w:bCs/>
              </w:rPr>
              <w:t>وصف التهديد</w:t>
            </w:r>
          </w:p>
        </w:tc>
        <w:tc>
          <w:tcPr>
            <w:tcW w:w="1768" w:type="dxa"/>
            <w:shd w:val="clear" w:color="auto" w:fill="D9D9D9" w:themeFill="background1" w:themeFillShade="D9"/>
          </w:tcPr>
          <w:p w14:paraId="5F170248" w14:textId="77777777" w:rsidR="0095126D" w:rsidRPr="00F40BFE" w:rsidRDefault="0095126D" w:rsidP="000B6590">
            <w:pPr>
              <w:pStyle w:val="ATATableHeading"/>
              <w:rPr>
                <w:rStyle w:val="ATAEmphasis"/>
                <w:b w:val="0"/>
                <w:bCs/>
              </w:rPr>
            </w:pPr>
            <w:r w:rsidRPr="00F40BFE">
              <w:rPr>
                <w:rStyle w:val="ATAEmphasis"/>
                <w:b w:val="0"/>
                <w:bCs/>
              </w:rPr>
              <w:t>كتلة المتفجرات (ما يعادل مادة تي إن تي)</w:t>
            </w:r>
          </w:p>
        </w:tc>
        <w:tc>
          <w:tcPr>
            <w:tcW w:w="1825" w:type="dxa"/>
            <w:shd w:val="clear" w:color="auto" w:fill="D9D9D9" w:themeFill="background1" w:themeFillShade="D9"/>
          </w:tcPr>
          <w:p w14:paraId="5F170249" w14:textId="77777777" w:rsidR="0095126D" w:rsidRPr="00F40BFE" w:rsidRDefault="0095126D" w:rsidP="000B6590">
            <w:pPr>
              <w:pStyle w:val="ATATableHeading"/>
              <w:rPr>
                <w:rStyle w:val="ATAEmphasis"/>
                <w:b w:val="0"/>
                <w:bCs/>
              </w:rPr>
            </w:pPr>
            <w:r w:rsidRPr="00F40BFE">
              <w:rPr>
                <w:rStyle w:val="ATAEmphasis"/>
                <w:b w:val="0"/>
                <w:bCs/>
              </w:rPr>
              <w:t>مسافة إخلاء المبنى</w:t>
            </w:r>
            <w:r w:rsidRPr="00F40BFE">
              <w:rPr>
                <w:rStyle w:val="ATAEmphasis"/>
                <w:b w:val="0"/>
                <w:bCs/>
                <w:vertAlign w:val="superscript"/>
              </w:rPr>
              <w:t>2</w:t>
            </w:r>
          </w:p>
        </w:tc>
        <w:tc>
          <w:tcPr>
            <w:tcW w:w="1825" w:type="dxa"/>
            <w:shd w:val="clear" w:color="auto" w:fill="D9D9D9" w:themeFill="background1" w:themeFillShade="D9"/>
          </w:tcPr>
          <w:p w14:paraId="5F17024A" w14:textId="77777777" w:rsidR="0095126D" w:rsidRPr="00F40BFE" w:rsidRDefault="0095126D" w:rsidP="000B6590">
            <w:pPr>
              <w:pStyle w:val="ATATableHeading"/>
              <w:rPr>
                <w:rStyle w:val="ATAEmphasis"/>
                <w:b w:val="0"/>
                <w:bCs/>
              </w:rPr>
            </w:pPr>
            <w:r w:rsidRPr="00F40BFE">
              <w:rPr>
                <w:rStyle w:val="ATAEmphasis"/>
                <w:b w:val="0"/>
                <w:bCs/>
              </w:rPr>
              <w:t>مسافات الإخلاء في الهواء الطلق</w:t>
            </w:r>
            <w:r w:rsidRPr="00F40BFE">
              <w:rPr>
                <w:rStyle w:val="ATAEmphasis"/>
                <w:b w:val="0"/>
                <w:bCs/>
                <w:vertAlign w:val="superscript"/>
              </w:rPr>
              <w:t>3</w:t>
            </w:r>
          </w:p>
        </w:tc>
      </w:tr>
      <w:tr w:rsidR="0095126D" w:rsidRPr="00F40BFE" w14:paraId="5F170252" w14:textId="77777777" w:rsidTr="000B6590">
        <w:trPr>
          <w:trHeight w:val="872"/>
        </w:trPr>
        <w:tc>
          <w:tcPr>
            <w:tcW w:w="896" w:type="dxa"/>
            <w:vMerge/>
            <w:shd w:val="clear" w:color="auto" w:fill="000000"/>
          </w:tcPr>
          <w:p w14:paraId="5F17024C" w14:textId="77777777" w:rsidR="0095126D" w:rsidRPr="00F40BFE" w:rsidRDefault="0095126D" w:rsidP="00716C43">
            <w:pPr>
              <w:rPr>
                <w:b/>
              </w:rPr>
            </w:pPr>
          </w:p>
        </w:tc>
        <w:tc>
          <w:tcPr>
            <w:tcW w:w="2542" w:type="dxa"/>
            <w:shd w:val="clear" w:color="auto" w:fill="auto"/>
          </w:tcPr>
          <w:p w14:paraId="5F17024D" w14:textId="77777777" w:rsidR="0095126D" w:rsidRPr="00F40BFE" w:rsidRDefault="0095126D" w:rsidP="000B6590">
            <w:pPr>
              <w:pStyle w:val="ATATableBody"/>
              <w:rPr>
                <w:b/>
                <w:noProof/>
              </w:rPr>
            </w:pPr>
            <w:r w:rsidRPr="00F40BFE">
              <w:rPr>
                <w:b/>
                <w:noProof/>
                <w:lang w:eastAsia="en-US" w:bidi="ar-SA"/>
              </w:rPr>
              <w:drawing>
                <wp:inline distT="0" distB="0" distL="0" distR="0" wp14:anchorId="5F1703DB" wp14:editId="5F1703DC">
                  <wp:extent cx="1333500" cy="491509"/>
                  <wp:effectExtent l="0" t="0" r="0" b="3810"/>
                  <wp:docPr id="29" name="Picture 29" descr="Description: article\figures\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escription: article\figures\fig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37080" cy="492828"/>
                          </a:xfrm>
                          <a:prstGeom prst="rect">
                            <a:avLst/>
                          </a:prstGeom>
                          <a:noFill/>
                          <a:ln>
                            <a:noFill/>
                          </a:ln>
                        </pic:spPr>
                      </pic:pic>
                    </a:graphicData>
                  </a:graphic>
                </wp:inline>
              </w:drawing>
            </w:r>
          </w:p>
          <w:p w14:paraId="5F17024E" w14:textId="77777777" w:rsidR="0095126D" w:rsidRPr="00F40BFE" w:rsidRDefault="0095126D" w:rsidP="000B6590">
            <w:pPr>
              <w:pStyle w:val="ATATableBody"/>
              <w:rPr>
                <w:b/>
              </w:rPr>
            </w:pPr>
            <w:r w:rsidRPr="00F40BFE">
              <w:rPr>
                <w:b/>
              </w:rPr>
              <w:t>قنبلة الأنابيب</w:t>
            </w:r>
          </w:p>
        </w:tc>
        <w:tc>
          <w:tcPr>
            <w:tcW w:w="1768" w:type="dxa"/>
            <w:shd w:val="clear" w:color="auto" w:fill="auto"/>
          </w:tcPr>
          <w:p w14:paraId="5F17024F" w14:textId="77777777" w:rsidR="0095126D" w:rsidRPr="00F40BFE" w:rsidRDefault="0095126D" w:rsidP="000B6590">
            <w:pPr>
              <w:pStyle w:val="ATATableBody"/>
              <w:rPr>
                <w:b/>
              </w:rPr>
            </w:pPr>
            <w:r w:rsidRPr="00F40BFE">
              <w:rPr>
                <w:b/>
              </w:rPr>
              <w:t>2.3 كيلو غرام</w:t>
            </w:r>
          </w:p>
        </w:tc>
        <w:tc>
          <w:tcPr>
            <w:tcW w:w="1825" w:type="dxa"/>
            <w:shd w:val="clear" w:color="auto" w:fill="auto"/>
          </w:tcPr>
          <w:p w14:paraId="5F170250" w14:textId="77777777" w:rsidR="0095126D" w:rsidRPr="00F40BFE" w:rsidRDefault="0095126D" w:rsidP="000B6590">
            <w:pPr>
              <w:pStyle w:val="ATATableBody"/>
              <w:rPr>
                <w:b/>
              </w:rPr>
            </w:pPr>
            <w:r w:rsidRPr="00F40BFE">
              <w:rPr>
                <w:b/>
              </w:rPr>
              <w:t>21 متراً</w:t>
            </w:r>
          </w:p>
        </w:tc>
        <w:tc>
          <w:tcPr>
            <w:tcW w:w="1825" w:type="dxa"/>
            <w:shd w:val="clear" w:color="auto" w:fill="auto"/>
          </w:tcPr>
          <w:p w14:paraId="5F170251" w14:textId="77777777" w:rsidR="0095126D" w:rsidRPr="00F40BFE" w:rsidRDefault="0095126D" w:rsidP="000B6590">
            <w:pPr>
              <w:pStyle w:val="ATATableBody"/>
              <w:rPr>
                <w:b/>
              </w:rPr>
            </w:pPr>
            <w:r w:rsidRPr="00F40BFE">
              <w:rPr>
                <w:b/>
              </w:rPr>
              <w:t>259 متراً</w:t>
            </w:r>
          </w:p>
        </w:tc>
      </w:tr>
      <w:tr w:rsidR="0095126D" w:rsidRPr="00F40BFE" w14:paraId="5F170259" w14:textId="77777777" w:rsidTr="000B6590">
        <w:trPr>
          <w:trHeight w:val="795"/>
        </w:trPr>
        <w:tc>
          <w:tcPr>
            <w:tcW w:w="896" w:type="dxa"/>
            <w:vMerge/>
            <w:shd w:val="clear" w:color="auto" w:fill="000000"/>
          </w:tcPr>
          <w:p w14:paraId="5F170253" w14:textId="77777777" w:rsidR="0095126D" w:rsidRPr="00F40BFE" w:rsidRDefault="0095126D" w:rsidP="00716C43">
            <w:pPr>
              <w:rPr>
                <w:b/>
              </w:rPr>
            </w:pPr>
          </w:p>
        </w:tc>
        <w:tc>
          <w:tcPr>
            <w:tcW w:w="2542" w:type="dxa"/>
            <w:shd w:val="clear" w:color="auto" w:fill="auto"/>
          </w:tcPr>
          <w:p w14:paraId="5F170254" w14:textId="77777777" w:rsidR="0095126D" w:rsidRPr="00F40BFE" w:rsidRDefault="0095126D" w:rsidP="000B6590">
            <w:pPr>
              <w:pStyle w:val="ATATableBody"/>
              <w:rPr>
                <w:b/>
                <w:noProof/>
              </w:rPr>
            </w:pPr>
            <w:r w:rsidRPr="00F40BFE">
              <w:rPr>
                <w:b/>
                <w:noProof/>
                <w:lang w:eastAsia="en-US" w:bidi="ar-SA"/>
              </w:rPr>
              <w:drawing>
                <wp:inline distT="0" distB="0" distL="0" distR="0" wp14:anchorId="5F1703DD" wp14:editId="5F1703DE">
                  <wp:extent cx="1209675" cy="581356"/>
                  <wp:effectExtent l="0" t="0" r="0" b="9525"/>
                  <wp:docPr id="30" name="Picture 30" descr="Description: article\figures\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scription: article\figures\fig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18036" cy="585374"/>
                          </a:xfrm>
                          <a:prstGeom prst="rect">
                            <a:avLst/>
                          </a:prstGeom>
                          <a:noFill/>
                          <a:ln>
                            <a:noFill/>
                          </a:ln>
                        </pic:spPr>
                      </pic:pic>
                    </a:graphicData>
                  </a:graphic>
                </wp:inline>
              </w:drawing>
            </w:r>
          </w:p>
          <w:p w14:paraId="5F170255" w14:textId="77777777" w:rsidR="0095126D" w:rsidRPr="00F40BFE" w:rsidRDefault="0095126D" w:rsidP="000B6590">
            <w:pPr>
              <w:pStyle w:val="ATATableBody"/>
              <w:rPr>
                <w:b/>
              </w:rPr>
            </w:pPr>
            <w:r w:rsidRPr="00F40BFE">
              <w:rPr>
                <w:b/>
              </w:rPr>
              <w:t>حزام انتحاري</w:t>
            </w:r>
          </w:p>
        </w:tc>
        <w:tc>
          <w:tcPr>
            <w:tcW w:w="1768" w:type="dxa"/>
            <w:shd w:val="clear" w:color="auto" w:fill="auto"/>
          </w:tcPr>
          <w:p w14:paraId="5F170256" w14:textId="77777777" w:rsidR="0095126D" w:rsidRPr="00F40BFE" w:rsidRDefault="0095126D" w:rsidP="000B6590">
            <w:pPr>
              <w:pStyle w:val="ATATableBody"/>
              <w:rPr>
                <w:b/>
              </w:rPr>
            </w:pPr>
            <w:r w:rsidRPr="00F40BFE">
              <w:rPr>
                <w:b/>
              </w:rPr>
              <w:t>4.5 كيلو غرام</w:t>
            </w:r>
          </w:p>
        </w:tc>
        <w:tc>
          <w:tcPr>
            <w:tcW w:w="1825" w:type="dxa"/>
            <w:shd w:val="clear" w:color="auto" w:fill="auto"/>
          </w:tcPr>
          <w:p w14:paraId="5F170257" w14:textId="77777777" w:rsidR="0095126D" w:rsidRPr="00F40BFE" w:rsidRDefault="0095126D" w:rsidP="000B6590">
            <w:pPr>
              <w:pStyle w:val="ATATableBody"/>
              <w:rPr>
                <w:b/>
              </w:rPr>
            </w:pPr>
            <w:r w:rsidRPr="00F40BFE">
              <w:rPr>
                <w:b/>
              </w:rPr>
              <w:t>27 متراً</w:t>
            </w:r>
          </w:p>
        </w:tc>
        <w:tc>
          <w:tcPr>
            <w:tcW w:w="1825" w:type="dxa"/>
            <w:shd w:val="clear" w:color="auto" w:fill="auto"/>
          </w:tcPr>
          <w:p w14:paraId="5F170258" w14:textId="77777777" w:rsidR="0095126D" w:rsidRPr="00F40BFE" w:rsidRDefault="0095126D" w:rsidP="000B6590">
            <w:pPr>
              <w:pStyle w:val="ATATableBody"/>
              <w:rPr>
                <w:b/>
              </w:rPr>
            </w:pPr>
            <w:r w:rsidRPr="00F40BFE">
              <w:rPr>
                <w:b/>
              </w:rPr>
              <w:t>330 متراً</w:t>
            </w:r>
          </w:p>
        </w:tc>
      </w:tr>
      <w:tr w:rsidR="0095126D" w:rsidRPr="00F40BFE" w14:paraId="5F170260" w14:textId="77777777" w:rsidTr="000B6590">
        <w:trPr>
          <w:trHeight w:val="795"/>
        </w:trPr>
        <w:tc>
          <w:tcPr>
            <w:tcW w:w="896" w:type="dxa"/>
            <w:vMerge/>
            <w:shd w:val="clear" w:color="auto" w:fill="000000"/>
          </w:tcPr>
          <w:p w14:paraId="5F17025A" w14:textId="77777777" w:rsidR="0095126D" w:rsidRPr="00F40BFE" w:rsidRDefault="0095126D" w:rsidP="00716C43">
            <w:pPr>
              <w:rPr>
                <w:b/>
              </w:rPr>
            </w:pPr>
          </w:p>
        </w:tc>
        <w:tc>
          <w:tcPr>
            <w:tcW w:w="2542" w:type="dxa"/>
            <w:shd w:val="clear" w:color="auto" w:fill="auto"/>
          </w:tcPr>
          <w:p w14:paraId="5F17025B" w14:textId="77777777" w:rsidR="0095126D" w:rsidRPr="00F40BFE" w:rsidRDefault="0095126D" w:rsidP="000B6590">
            <w:pPr>
              <w:pStyle w:val="ATATableBody"/>
              <w:rPr>
                <w:b/>
                <w:noProof/>
              </w:rPr>
            </w:pPr>
            <w:r w:rsidRPr="00F40BFE">
              <w:rPr>
                <w:b/>
                <w:noProof/>
                <w:lang w:eastAsia="en-US" w:bidi="ar-SA"/>
              </w:rPr>
              <w:drawing>
                <wp:inline distT="0" distB="0" distL="0" distR="0" wp14:anchorId="5F1703DF" wp14:editId="5F1703E0">
                  <wp:extent cx="1209675" cy="621841"/>
                  <wp:effectExtent l="0" t="0" r="0" b="6985"/>
                  <wp:docPr id="31" name="Picture 31" descr="Description: article\figures\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scription: article\figures\fig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19912" cy="627104"/>
                          </a:xfrm>
                          <a:prstGeom prst="rect">
                            <a:avLst/>
                          </a:prstGeom>
                          <a:noFill/>
                          <a:ln>
                            <a:noFill/>
                          </a:ln>
                        </pic:spPr>
                      </pic:pic>
                    </a:graphicData>
                  </a:graphic>
                </wp:inline>
              </w:drawing>
            </w:r>
          </w:p>
          <w:p w14:paraId="5F17025C" w14:textId="77777777" w:rsidR="0095126D" w:rsidRPr="00F40BFE" w:rsidRDefault="0095126D" w:rsidP="000B6590">
            <w:pPr>
              <w:pStyle w:val="ATATableBody"/>
              <w:rPr>
                <w:b/>
              </w:rPr>
            </w:pPr>
            <w:r w:rsidRPr="00F40BFE">
              <w:rPr>
                <w:b/>
              </w:rPr>
              <w:t>السترة الإنتحارية</w:t>
            </w:r>
          </w:p>
        </w:tc>
        <w:tc>
          <w:tcPr>
            <w:tcW w:w="1768" w:type="dxa"/>
            <w:shd w:val="clear" w:color="auto" w:fill="auto"/>
          </w:tcPr>
          <w:p w14:paraId="5F17025D" w14:textId="77777777" w:rsidR="0095126D" w:rsidRPr="00F40BFE" w:rsidRDefault="0095126D" w:rsidP="000B6590">
            <w:pPr>
              <w:pStyle w:val="ATATableBody"/>
              <w:rPr>
                <w:b/>
              </w:rPr>
            </w:pPr>
            <w:r w:rsidRPr="00F40BFE">
              <w:rPr>
                <w:b/>
              </w:rPr>
              <w:t>9 كيلو غرام</w:t>
            </w:r>
          </w:p>
        </w:tc>
        <w:tc>
          <w:tcPr>
            <w:tcW w:w="1825" w:type="dxa"/>
            <w:shd w:val="clear" w:color="auto" w:fill="auto"/>
          </w:tcPr>
          <w:p w14:paraId="5F17025E" w14:textId="77777777" w:rsidR="0095126D" w:rsidRPr="00F40BFE" w:rsidRDefault="0095126D" w:rsidP="000B6590">
            <w:pPr>
              <w:pStyle w:val="ATATableBody"/>
              <w:rPr>
                <w:b/>
              </w:rPr>
            </w:pPr>
            <w:r w:rsidRPr="00F40BFE">
              <w:rPr>
                <w:b/>
              </w:rPr>
              <w:t>34 متراً</w:t>
            </w:r>
          </w:p>
        </w:tc>
        <w:tc>
          <w:tcPr>
            <w:tcW w:w="1825" w:type="dxa"/>
            <w:shd w:val="clear" w:color="auto" w:fill="auto"/>
          </w:tcPr>
          <w:p w14:paraId="5F17025F" w14:textId="77777777" w:rsidR="0095126D" w:rsidRPr="00F40BFE" w:rsidRDefault="0095126D" w:rsidP="000B6590">
            <w:pPr>
              <w:pStyle w:val="ATATableBody"/>
              <w:rPr>
                <w:b/>
              </w:rPr>
            </w:pPr>
            <w:r w:rsidRPr="00F40BFE">
              <w:rPr>
                <w:b/>
              </w:rPr>
              <w:t>415 متراً</w:t>
            </w:r>
          </w:p>
        </w:tc>
      </w:tr>
      <w:tr w:rsidR="0095126D" w:rsidRPr="00F40BFE" w14:paraId="5F170267" w14:textId="77777777" w:rsidTr="000B6590">
        <w:trPr>
          <w:trHeight w:val="795"/>
        </w:trPr>
        <w:tc>
          <w:tcPr>
            <w:tcW w:w="896" w:type="dxa"/>
            <w:vMerge/>
            <w:shd w:val="clear" w:color="auto" w:fill="000000"/>
          </w:tcPr>
          <w:p w14:paraId="5F170261" w14:textId="77777777" w:rsidR="0095126D" w:rsidRPr="00F40BFE" w:rsidRDefault="0095126D" w:rsidP="00716C43">
            <w:pPr>
              <w:rPr>
                <w:b/>
              </w:rPr>
            </w:pPr>
          </w:p>
        </w:tc>
        <w:tc>
          <w:tcPr>
            <w:tcW w:w="2542" w:type="dxa"/>
            <w:shd w:val="clear" w:color="auto" w:fill="auto"/>
          </w:tcPr>
          <w:p w14:paraId="5F170262" w14:textId="77777777" w:rsidR="0095126D" w:rsidRPr="00F40BFE" w:rsidRDefault="0095126D" w:rsidP="000B6590">
            <w:pPr>
              <w:pStyle w:val="ATATableBody"/>
              <w:rPr>
                <w:b/>
                <w:noProof/>
              </w:rPr>
            </w:pPr>
            <w:r w:rsidRPr="00F40BFE">
              <w:rPr>
                <w:b/>
                <w:noProof/>
                <w:lang w:eastAsia="en-US" w:bidi="ar-SA"/>
              </w:rPr>
              <w:drawing>
                <wp:inline distT="0" distB="0" distL="0" distR="0" wp14:anchorId="5F1703E1" wp14:editId="5F1703E2">
                  <wp:extent cx="1334097" cy="514350"/>
                  <wp:effectExtent l="0" t="0" r="0" b="0"/>
                  <wp:docPr id="32" name="Picture 32" descr="Description: article\figures\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cription: article\figures\fig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37679" cy="515731"/>
                          </a:xfrm>
                          <a:prstGeom prst="rect">
                            <a:avLst/>
                          </a:prstGeom>
                          <a:noFill/>
                          <a:ln>
                            <a:noFill/>
                          </a:ln>
                        </pic:spPr>
                      </pic:pic>
                    </a:graphicData>
                  </a:graphic>
                </wp:inline>
              </w:drawing>
            </w:r>
          </w:p>
          <w:p w14:paraId="5F170263" w14:textId="77777777" w:rsidR="0095126D" w:rsidRPr="00F40BFE" w:rsidRDefault="0095126D" w:rsidP="000B6590">
            <w:pPr>
              <w:pStyle w:val="ATATableBody"/>
              <w:rPr>
                <w:b/>
              </w:rPr>
            </w:pPr>
            <w:r w:rsidRPr="00F40BFE">
              <w:rPr>
                <w:b/>
              </w:rPr>
              <w:t>حقيبة يد/ حقيبة تحتوي على قنبلة</w:t>
            </w:r>
          </w:p>
        </w:tc>
        <w:tc>
          <w:tcPr>
            <w:tcW w:w="1768" w:type="dxa"/>
            <w:shd w:val="clear" w:color="auto" w:fill="auto"/>
          </w:tcPr>
          <w:p w14:paraId="5F170264" w14:textId="77777777" w:rsidR="0095126D" w:rsidRPr="00F40BFE" w:rsidRDefault="0095126D" w:rsidP="000B6590">
            <w:pPr>
              <w:pStyle w:val="ATATableBody"/>
              <w:rPr>
                <w:b/>
              </w:rPr>
            </w:pPr>
            <w:r w:rsidRPr="00F40BFE">
              <w:rPr>
                <w:b/>
              </w:rPr>
              <w:t>23 كيلو غرام</w:t>
            </w:r>
          </w:p>
        </w:tc>
        <w:tc>
          <w:tcPr>
            <w:tcW w:w="1825" w:type="dxa"/>
            <w:shd w:val="clear" w:color="auto" w:fill="auto"/>
          </w:tcPr>
          <w:p w14:paraId="5F170265" w14:textId="77777777" w:rsidR="0095126D" w:rsidRPr="00F40BFE" w:rsidRDefault="0095126D" w:rsidP="000B6590">
            <w:pPr>
              <w:pStyle w:val="ATATableBody"/>
              <w:rPr>
                <w:b/>
              </w:rPr>
            </w:pPr>
            <w:r w:rsidRPr="00F40BFE">
              <w:rPr>
                <w:b/>
              </w:rPr>
              <w:t>46 متراً</w:t>
            </w:r>
          </w:p>
        </w:tc>
        <w:tc>
          <w:tcPr>
            <w:tcW w:w="1825" w:type="dxa"/>
            <w:shd w:val="clear" w:color="auto" w:fill="auto"/>
          </w:tcPr>
          <w:p w14:paraId="5F170266" w14:textId="77777777" w:rsidR="0095126D" w:rsidRPr="00F40BFE" w:rsidRDefault="0095126D" w:rsidP="000B6590">
            <w:pPr>
              <w:pStyle w:val="ATATableBody"/>
              <w:rPr>
                <w:b/>
              </w:rPr>
            </w:pPr>
            <w:r w:rsidRPr="00F40BFE">
              <w:rPr>
                <w:b/>
              </w:rPr>
              <w:t>564 متراً</w:t>
            </w:r>
          </w:p>
        </w:tc>
      </w:tr>
      <w:tr w:rsidR="0095126D" w:rsidRPr="00F40BFE" w14:paraId="5F17026E" w14:textId="77777777" w:rsidTr="000B6590">
        <w:trPr>
          <w:trHeight w:val="795"/>
        </w:trPr>
        <w:tc>
          <w:tcPr>
            <w:tcW w:w="896" w:type="dxa"/>
            <w:vMerge/>
            <w:shd w:val="clear" w:color="auto" w:fill="000000"/>
          </w:tcPr>
          <w:p w14:paraId="5F170268" w14:textId="77777777" w:rsidR="0095126D" w:rsidRPr="00F40BFE" w:rsidRDefault="0095126D" w:rsidP="00716C43">
            <w:pPr>
              <w:rPr>
                <w:b/>
              </w:rPr>
            </w:pPr>
          </w:p>
        </w:tc>
        <w:tc>
          <w:tcPr>
            <w:tcW w:w="2542" w:type="dxa"/>
            <w:shd w:val="clear" w:color="auto" w:fill="auto"/>
          </w:tcPr>
          <w:p w14:paraId="5F170269" w14:textId="77777777" w:rsidR="0095126D" w:rsidRPr="00F40BFE" w:rsidRDefault="0095126D" w:rsidP="000B6590">
            <w:pPr>
              <w:pStyle w:val="ATATableBody"/>
              <w:rPr>
                <w:b/>
                <w:noProof/>
              </w:rPr>
            </w:pPr>
            <w:r w:rsidRPr="00F40BFE">
              <w:rPr>
                <w:b/>
                <w:noProof/>
                <w:lang w:eastAsia="en-US" w:bidi="ar-SA"/>
              </w:rPr>
              <w:drawing>
                <wp:inline distT="0" distB="0" distL="0" distR="0" wp14:anchorId="5F1703E3" wp14:editId="5F1703E4">
                  <wp:extent cx="1423035" cy="453390"/>
                  <wp:effectExtent l="0" t="0" r="5715" b="3810"/>
                  <wp:docPr id="33" name="Picture 33" descr="article\figures\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rticle\figures\fig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23035" cy="453390"/>
                          </a:xfrm>
                          <a:prstGeom prst="rect">
                            <a:avLst/>
                          </a:prstGeom>
                          <a:noFill/>
                          <a:ln>
                            <a:noFill/>
                          </a:ln>
                        </pic:spPr>
                      </pic:pic>
                    </a:graphicData>
                  </a:graphic>
                </wp:inline>
              </w:drawing>
            </w:r>
          </w:p>
          <w:p w14:paraId="5F17026A" w14:textId="77777777" w:rsidR="0095126D" w:rsidRPr="00F40BFE" w:rsidRDefault="0095126D" w:rsidP="000B6590">
            <w:pPr>
              <w:pStyle w:val="ATATableBody"/>
              <w:rPr>
                <w:b/>
              </w:rPr>
            </w:pPr>
            <w:r w:rsidRPr="00F40BFE">
              <w:rPr>
                <w:b/>
              </w:rPr>
              <w:t>سيارة سيدان صغيرة</w:t>
            </w:r>
          </w:p>
        </w:tc>
        <w:tc>
          <w:tcPr>
            <w:tcW w:w="1768" w:type="dxa"/>
            <w:shd w:val="clear" w:color="auto" w:fill="auto"/>
          </w:tcPr>
          <w:p w14:paraId="5F17026B" w14:textId="77777777" w:rsidR="0095126D" w:rsidRPr="00F40BFE" w:rsidRDefault="0095126D" w:rsidP="000B6590">
            <w:pPr>
              <w:pStyle w:val="ATATableBody"/>
              <w:rPr>
                <w:b/>
              </w:rPr>
            </w:pPr>
            <w:r w:rsidRPr="00F40BFE">
              <w:rPr>
                <w:b/>
              </w:rPr>
              <w:t>227 كيلو غرام</w:t>
            </w:r>
          </w:p>
        </w:tc>
        <w:tc>
          <w:tcPr>
            <w:tcW w:w="1825" w:type="dxa"/>
            <w:shd w:val="clear" w:color="auto" w:fill="auto"/>
          </w:tcPr>
          <w:p w14:paraId="5F17026C" w14:textId="77777777" w:rsidR="0095126D" w:rsidRPr="00F40BFE" w:rsidRDefault="0095126D" w:rsidP="000B6590">
            <w:pPr>
              <w:pStyle w:val="ATATableBody"/>
              <w:rPr>
                <w:b/>
              </w:rPr>
            </w:pPr>
            <w:r w:rsidRPr="00F40BFE">
              <w:rPr>
                <w:b/>
              </w:rPr>
              <w:t>98 متراً</w:t>
            </w:r>
          </w:p>
        </w:tc>
        <w:tc>
          <w:tcPr>
            <w:tcW w:w="1825" w:type="dxa"/>
            <w:shd w:val="clear" w:color="auto" w:fill="auto"/>
          </w:tcPr>
          <w:p w14:paraId="5F17026D" w14:textId="77777777" w:rsidR="0095126D" w:rsidRPr="00F40BFE" w:rsidRDefault="0095126D" w:rsidP="000B6590">
            <w:pPr>
              <w:pStyle w:val="ATATableBody"/>
              <w:rPr>
                <w:b/>
              </w:rPr>
            </w:pPr>
            <w:r w:rsidRPr="00F40BFE">
              <w:rPr>
                <w:b/>
              </w:rPr>
              <w:t>457 متراً</w:t>
            </w:r>
          </w:p>
        </w:tc>
      </w:tr>
      <w:tr w:rsidR="0095126D" w:rsidRPr="00F40BFE" w14:paraId="5F170275" w14:textId="77777777" w:rsidTr="000B6590">
        <w:trPr>
          <w:trHeight w:val="795"/>
        </w:trPr>
        <w:tc>
          <w:tcPr>
            <w:tcW w:w="896" w:type="dxa"/>
            <w:vMerge/>
            <w:shd w:val="clear" w:color="auto" w:fill="000000"/>
          </w:tcPr>
          <w:p w14:paraId="5F17026F" w14:textId="77777777" w:rsidR="0095126D" w:rsidRPr="00F40BFE" w:rsidRDefault="0095126D" w:rsidP="00716C43">
            <w:pPr>
              <w:rPr>
                <w:b/>
              </w:rPr>
            </w:pPr>
          </w:p>
        </w:tc>
        <w:tc>
          <w:tcPr>
            <w:tcW w:w="2542" w:type="dxa"/>
            <w:shd w:val="clear" w:color="auto" w:fill="auto"/>
          </w:tcPr>
          <w:p w14:paraId="5F170270" w14:textId="77777777" w:rsidR="0095126D" w:rsidRPr="00F40BFE" w:rsidRDefault="0095126D" w:rsidP="000B6590">
            <w:pPr>
              <w:pStyle w:val="ATATableBody"/>
              <w:rPr>
                <w:b/>
                <w:noProof/>
              </w:rPr>
            </w:pPr>
            <w:r w:rsidRPr="00F40BFE">
              <w:rPr>
                <w:b/>
                <w:noProof/>
                <w:lang w:eastAsia="en-US" w:bidi="ar-SA"/>
              </w:rPr>
              <w:drawing>
                <wp:inline distT="0" distB="0" distL="0" distR="0" wp14:anchorId="5F1703E5" wp14:editId="5F1703E6">
                  <wp:extent cx="1423035" cy="405765"/>
                  <wp:effectExtent l="0" t="0" r="5715" b="0"/>
                  <wp:docPr id="34" name="Picture 34" descr="article\figures\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rticle\figures\fig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23035" cy="405765"/>
                          </a:xfrm>
                          <a:prstGeom prst="rect">
                            <a:avLst/>
                          </a:prstGeom>
                          <a:noFill/>
                          <a:ln>
                            <a:noFill/>
                          </a:ln>
                        </pic:spPr>
                      </pic:pic>
                    </a:graphicData>
                  </a:graphic>
                </wp:inline>
              </w:drawing>
            </w:r>
          </w:p>
          <w:p w14:paraId="5F170271" w14:textId="77777777" w:rsidR="0095126D" w:rsidRPr="00F40BFE" w:rsidRDefault="0095126D" w:rsidP="000B6590">
            <w:pPr>
              <w:pStyle w:val="ATATableBody"/>
              <w:rPr>
                <w:b/>
              </w:rPr>
            </w:pPr>
            <w:r w:rsidRPr="00F40BFE">
              <w:rPr>
                <w:b/>
              </w:rPr>
              <w:t>سيارة سيدان كبيرة</w:t>
            </w:r>
          </w:p>
        </w:tc>
        <w:tc>
          <w:tcPr>
            <w:tcW w:w="1768" w:type="dxa"/>
            <w:shd w:val="clear" w:color="auto" w:fill="auto"/>
          </w:tcPr>
          <w:p w14:paraId="5F170272" w14:textId="77777777" w:rsidR="0095126D" w:rsidRPr="00F40BFE" w:rsidRDefault="0095126D" w:rsidP="000B6590">
            <w:pPr>
              <w:pStyle w:val="ATATableBody"/>
              <w:rPr>
                <w:b/>
              </w:rPr>
            </w:pPr>
            <w:r w:rsidRPr="00F40BFE">
              <w:rPr>
                <w:b/>
              </w:rPr>
              <w:t>454 كيلو غرام</w:t>
            </w:r>
          </w:p>
        </w:tc>
        <w:tc>
          <w:tcPr>
            <w:tcW w:w="1825" w:type="dxa"/>
            <w:shd w:val="clear" w:color="auto" w:fill="auto"/>
          </w:tcPr>
          <w:p w14:paraId="5F170273" w14:textId="77777777" w:rsidR="0095126D" w:rsidRPr="00F40BFE" w:rsidRDefault="0095126D" w:rsidP="000B6590">
            <w:pPr>
              <w:pStyle w:val="ATATableBody"/>
              <w:rPr>
                <w:b/>
              </w:rPr>
            </w:pPr>
            <w:r w:rsidRPr="00F40BFE">
              <w:rPr>
                <w:b/>
              </w:rPr>
              <w:t>122 متراً</w:t>
            </w:r>
          </w:p>
        </w:tc>
        <w:tc>
          <w:tcPr>
            <w:tcW w:w="1825" w:type="dxa"/>
            <w:shd w:val="clear" w:color="auto" w:fill="auto"/>
          </w:tcPr>
          <w:p w14:paraId="5F170274" w14:textId="77777777" w:rsidR="0095126D" w:rsidRPr="00F40BFE" w:rsidRDefault="0095126D" w:rsidP="000B6590">
            <w:pPr>
              <w:pStyle w:val="ATATableBody"/>
              <w:rPr>
                <w:b/>
              </w:rPr>
            </w:pPr>
            <w:r w:rsidRPr="00F40BFE">
              <w:rPr>
                <w:b/>
              </w:rPr>
              <w:t>534 متراً</w:t>
            </w:r>
          </w:p>
        </w:tc>
      </w:tr>
      <w:tr w:rsidR="0095126D" w:rsidRPr="00F40BFE" w14:paraId="5F17027C" w14:textId="77777777" w:rsidTr="000B6590">
        <w:trPr>
          <w:trHeight w:val="795"/>
        </w:trPr>
        <w:tc>
          <w:tcPr>
            <w:tcW w:w="896" w:type="dxa"/>
            <w:vMerge/>
            <w:shd w:val="clear" w:color="auto" w:fill="000000"/>
          </w:tcPr>
          <w:p w14:paraId="5F170276" w14:textId="77777777" w:rsidR="0095126D" w:rsidRPr="00F40BFE" w:rsidRDefault="0095126D" w:rsidP="00716C43">
            <w:pPr>
              <w:rPr>
                <w:b/>
              </w:rPr>
            </w:pPr>
          </w:p>
        </w:tc>
        <w:tc>
          <w:tcPr>
            <w:tcW w:w="2542" w:type="dxa"/>
            <w:shd w:val="clear" w:color="auto" w:fill="auto"/>
          </w:tcPr>
          <w:p w14:paraId="5F170277" w14:textId="77777777" w:rsidR="0095126D" w:rsidRPr="00F40BFE" w:rsidRDefault="0095126D" w:rsidP="000B6590">
            <w:pPr>
              <w:pStyle w:val="ATATableBody"/>
              <w:rPr>
                <w:b/>
                <w:noProof/>
              </w:rPr>
            </w:pPr>
            <w:r w:rsidRPr="00F40BFE">
              <w:rPr>
                <w:b/>
                <w:noProof/>
                <w:lang w:eastAsia="en-US" w:bidi="ar-SA"/>
              </w:rPr>
              <w:drawing>
                <wp:inline distT="0" distB="0" distL="0" distR="0" wp14:anchorId="5F1703E7" wp14:editId="5F1703E8">
                  <wp:extent cx="1399540" cy="445135"/>
                  <wp:effectExtent l="0" t="0" r="0" b="0"/>
                  <wp:docPr id="35" name="Picture 35" descr="article\figures\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rticle\figures\fig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99540" cy="445135"/>
                          </a:xfrm>
                          <a:prstGeom prst="rect">
                            <a:avLst/>
                          </a:prstGeom>
                          <a:noFill/>
                          <a:ln>
                            <a:noFill/>
                          </a:ln>
                        </pic:spPr>
                      </pic:pic>
                    </a:graphicData>
                  </a:graphic>
                </wp:inline>
              </w:drawing>
            </w:r>
          </w:p>
          <w:p w14:paraId="5F170278" w14:textId="77777777" w:rsidR="0095126D" w:rsidRPr="00F40BFE" w:rsidRDefault="0095126D" w:rsidP="000B6590">
            <w:pPr>
              <w:pStyle w:val="ATATableBody"/>
              <w:rPr>
                <w:b/>
              </w:rPr>
            </w:pPr>
            <w:r w:rsidRPr="00F40BFE">
              <w:rPr>
                <w:b/>
              </w:rPr>
              <w:t>حافلة صغيرة (فان) للمسافرين أو البضائع</w:t>
            </w:r>
          </w:p>
        </w:tc>
        <w:tc>
          <w:tcPr>
            <w:tcW w:w="1768" w:type="dxa"/>
            <w:shd w:val="clear" w:color="auto" w:fill="auto"/>
          </w:tcPr>
          <w:p w14:paraId="5F170279" w14:textId="77777777" w:rsidR="0095126D" w:rsidRPr="00F40BFE" w:rsidRDefault="0095126D" w:rsidP="000B6590">
            <w:pPr>
              <w:pStyle w:val="ATATableBody"/>
              <w:rPr>
                <w:b/>
              </w:rPr>
            </w:pPr>
            <w:r w:rsidRPr="00F40BFE">
              <w:rPr>
                <w:b/>
              </w:rPr>
              <w:t>1,814 كيلو غرام</w:t>
            </w:r>
          </w:p>
        </w:tc>
        <w:tc>
          <w:tcPr>
            <w:tcW w:w="1825" w:type="dxa"/>
            <w:shd w:val="clear" w:color="auto" w:fill="auto"/>
          </w:tcPr>
          <w:p w14:paraId="5F17027A" w14:textId="77777777" w:rsidR="0095126D" w:rsidRPr="00F40BFE" w:rsidRDefault="0095126D" w:rsidP="000B6590">
            <w:pPr>
              <w:pStyle w:val="ATATableBody"/>
              <w:rPr>
                <w:b/>
              </w:rPr>
            </w:pPr>
            <w:r w:rsidRPr="00F40BFE">
              <w:rPr>
                <w:b/>
              </w:rPr>
              <w:t>195 متراً</w:t>
            </w:r>
          </w:p>
        </w:tc>
        <w:tc>
          <w:tcPr>
            <w:tcW w:w="1825" w:type="dxa"/>
            <w:shd w:val="clear" w:color="auto" w:fill="auto"/>
          </w:tcPr>
          <w:p w14:paraId="5F17027B" w14:textId="77777777" w:rsidR="0095126D" w:rsidRPr="00F40BFE" w:rsidRDefault="0095126D" w:rsidP="000B6590">
            <w:pPr>
              <w:pStyle w:val="ATATableBody"/>
              <w:rPr>
                <w:b/>
              </w:rPr>
            </w:pPr>
            <w:r w:rsidRPr="00F40BFE">
              <w:rPr>
                <w:b/>
              </w:rPr>
              <w:t>838 متراً</w:t>
            </w:r>
          </w:p>
        </w:tc>
      </w:tr>
      <w:tr w:rsidR="0095126D" w:rsidRPr="00F40BFE" w14:paraId="5F170283" w14:textId="77777777" w:rsidTr="000B6590">
        <w:trPr>
          <w:trHeight w:val="795"/>
        </w:trPr>
        <w:tc>
          <w:tcPr>
            <w:tcW w:w="896" w:type="dxa"/>
            <w:vMerge/>
            <w:shd w:val="clear" w:color="auto" w:fill="000000"/>
          </w:tcPr>
          <w:p w14:paraId="5F17027D" w14:textId="77777777" w:rsidR="0095126D" w:rsidRPr="00F40BFE" w:rsidRDefault="0095126D" w:rsidP="00716C43">
            <w:pPr>
              <w:rPr>
                <w:b/>
              </w:rPr>
            </w:pPr>
          </w:p>
        </w:tc>
        <w:tc>
          <w:tcPr>
            <w:tcW w:w="2542" w:type="dxa"/>
            <w:shd w:val="clear" w:color="auto" w:fill="auto"/>
          </w:tcPr>
          <w:p w14:paraId="5F17027E" w14:textId="77777777" w:rsidR="0095126D" w:rsidRPr="00F40BFE" w:rsidRDefault="0095126D" w:rsidP="000B6590">
            <w:pPr>
              <w:pStyle w:val="ATATableBody"/>
              <w:rPr>
                <w:b/>
                <w:noProof/>
              </w:rPr>
            </w:pPr>
            <w:r w:rsidRPr="00F40BFE">
              <w:rPr>
                <w:b/>
                <w:noProof/>
                <w:lang w:eastAsia="en-US" w:bidi="ar-SA"/>
              </w:rPr>
              <w:drawing>
                <wp:inline distT="0" distB="0" distL="0" distR="0" wp14:anchorId="5F1703E9" wp14:editId="5F1703EA">
                  <wp:extent cx="1399540" cy="485140"/>
                  <wp:effectExtent l="0" t="0" r="0" b="0"/>
                  <wp:docPr id="36" name="Picture 36" descr="article\figures\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rticle\figures\fig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99540" cy="485140"/>
                          </a:xfrm>
                          <a:prstGeom prst="rect">
                            <a:avLst/>
                          </a:prstGeom>
                          <a:noFill/>
                          <a:ln>
                            <a:noFill/>
                          </a:ln>
                        </pic:spPr>
                      </pic:pic>
                    </a:graphicData>
                  </a:graphic>
                </wp:inline>
              </w:drawing>
            </w:r>
          </w:p>
          <w:p w14:paraId="5F17027F" w14:textId="77777777" w:rsidR="0095126D" w:rsidRPr="00F40BFE" w:rsidRDefault="0095126D" w:rsidP="000B6590">
            <w:pPr>
              <w:pStyle w:val="ATATableBody"/>
              <w:rPr>
                <w:b/>
              </w:rPr>
            </w:pPr>
            <w:r w:rsidRPr="00F40BFE">
              <w:rPr>
                <w:b/>
              </w:rPr>
              <w:t>سيارة نقل صغيرة/ شاحنة تسليم</w:t>
            </w:r>
          </w:p>
        </w:tc>
        <w:tc>
          <w:tcPr>
            <w:tcW w:w="1768" w:type="dxa"/>
            <w:shd w:val="clear" w:color="auto" w:fill="auto"/>
          </w:tcPr>
          <w:p w14:paraId="5F170280" w14:textId="77777777" w:rsidR="0095126D" w:rsidRPr="00F40BFE" w:rsidRDefault="0095126D" w:rsidP="000B6590">
            <w:pPr>
              <w:pStyle w:val="ATATableBody"/>
              <w:rPr>
                <w:b/>
              </w:rPr>
            </w:pPr>
            <w:r w:rsidRPr="00F40BFE">
              <w:rPr>
                <w:b/>
              </w:rPr>
              <w:t>4,536 كيلو غرام</w:t>
            </w:r>
          </w:p>
        </w:tc>
        <w:tc>
          <w:tcPr>
            <w:tcW w:w="1825" w:type="dxa"/>
            <w:shd w:val="clear" w:color="auto" w:fill="auto"/>
          </w:tcPr>
          <w:p w14:paraId="5F170281" w14:textId="77777777" w:rsidR="0095126D" w:rsidRPr="00F40BFE" w:rsidRDefault="0095126D" w:rsidP="000B6590">
            <w:pPr>
              <w:pStyle w:val="ATATableBody"/>
              <w:rPr>
                <w:b/>
              </w:rPr>
            </w:pPr>
            <w:r w:rsidRPr="00F40BFE">
              <w:rPr>
                <w:b/>
              </w:rPr>
              <w:t>263 متراً</w:t>
            </w:r>
          </w:p>
        </w:tc>
        <w:tc>
          <w:tcPr>
            <w:tcW w:w="1825" w:type="dxa"/>
            <w:shd w:val="clear" w:color="auto" w:fill="auto"/>
          </w:tcPr>
          <w:p w14:paraId="5F170282" w14:textId="77777777" w:rsidR="0095126D" w:rsidRPr="00F40BFE" w:rsidRDefault="0095126D" w:rsidP="000B6590">
            <w:pPr>
              <w:pStyle w:val="ATATableBody"/>
              <w:rPr>
                <w:b/>
              </w:rPr>
            </w:pPr>
            <w:r w:rsidRPr="00F40BFE">
              <w:rPr>
                <w:b/>
              </w:rPr>
              <w:t>1,143 متراً</w:t>
            </w:r>
          </w:p>
        </w:tc>
      </w:tr>
      <w:tr w:rsidR="000B6590" w:rsidRPr="00F40BFE" w14:paraId="180C5432" w14:textId="77777777" w:rsidTr="000B6590">
        <w:trPr>
          <w:trHeight w:val="795"/>
        </w:trPr>
        <w:tc>
          <w:tcPr>
            <w:tcW w:w="896" w:type="dxa"/>
            <w:vMerge/>
            <w:shd w:val="clear" w:color="auto" w:fill="000000"/>
          </w:tcPr>
          <w:p w14:paraId="19B5E0AA" w14:textId="77777777" w:rsidR="000B6590" w:rsidRPr="00F40BFE" w:rsidRDefault="000B6590" w:rsidP="000B6590">
            <w:pPr>
              <w:rPr>
                <w:b/>
              </w:rPr>
            </w:pPr>
          </w:p>
        </w:tc>
        <w:tc>
          <w:tcPr>
            <w:tcW w:w="2542" w:type="dxa"/>
            <w:shd w:val="clear" w:color="auto" w:fill="auto"/>
          </w:tcPr>
          <w:p w14:paraId="0F266AFF" w14:textId="3361E56C" w:rsidR="000B6590" w:rsidRPr="00F40BFE" w:rsidRDefault="000B6590" w:rsidP="000B6590">
            <w:pPr>
              <w:pStyle w:val="ATATableBody"/>
              <w:rPr>
                <w:b/>
                <w:noProof/>
              </w:rPr>
            </w:pPr>
            <w:r w:rsidRPr="00F40BFE">
              <w:rPr>
                <w:b/>
                <w:noProof/>
                <w:lang w:eastAsia="en-US" w:bidi="ar-SA"/>
              </w:rPr>
              <w:drawing>
                <wp:inline distT="0" distB="0" distL="0" distR="0" wp14:anchorId="620DCDD6" wp14:editId="469E7118">
                  <wp:extent cx="1399540" cy="556895"/>
                  <wp:effectExtent l="0" t="0" r="0" b="0"/>
                  <wp:docPr id="6" name="Picture 6" descr="article\figures\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rticle\figures\fig1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99540" cy="556895"/>
                          </a:xfrm>
                          <a:prstGeom prst="rect">
                            <a:avLst/>
                          </a:prstGeom>
                          <a:noFill/>
                          <a:ln>
                            <a:noFill/>
                          </a:ln>
                        </pic:spPr>
                      </pic:pic>
                    </a:graphicData>
                  </a:graphic>
                </wp:inline>
              </w:drawing>
            </w:r>
          </w:p>
          <w:p w14:paraId="7178A00A" w14:textId="4FE367B1" w:rsidR="000B6590" w:rsidRPr="00F40BFE" w:rsidRDefault="000B6590" w:rsidP="000B6590">
            <w:pPr>
              <w:pStyle w:val="ATATableBody"/>
              <w:rPr>
                <w:b/>
                <w:noProof/>
              </w:rPr>
            </w:pPr>
            <w:r w:rsidRPr="00F40BFE">
              <w:rPr>
                <w:b/>
              </w:rPr>
              <w:lastRenderedPageBreak/>
              <w:t>نصف مقطورة</w:t>
            </w:r>
          </w:p>
        </w:tc>
        <w:tc>
          <w:tcPr>
            <w:tcW w:w="1768" w:type="dxa"/>
            <w:shd w:val="clear" w:color="auto" w:fill="auto"/>
          </w:tcPr>
          <w:p w14:paraId="3BA08802" w14:textId="47658434" w:rsidR="000B6590" w:rsidRPr="00F40BFE" w:rsidRDefault="000B6590" w:rsidP="000B6590">
            <w:pPr>
              <w:pStyle w:val="ATATableBody"/>
              <w:rPr>
                <w:b/>
              </w:rPr>
            </w:pPr>
            <w:r w:rsidRPr="00F40BFE">
              <w:rPr>
                <w:b/>
              </w:rPr>
              <w:lastRenderedPageBreak/>
              <w:t>27,216 كيلو غرام</w:t>
            </w:r>
          </w:p>
        </w:tc>
        <w:tc>
          <w:tcPr>
            <w:tcW w:w="1825" w:type="dxa"/>
            <w:shd w:val="clear" w:color="auto" w:fill="auto"/>
          </w:tcPr>
          <w:p w14:paraId="188E8F9E" w14:textId="1C8D9A9B" w:rsidR="000B6590" w:rsidRPr="00F40BFE" w:rsidRDefault="000B6590" w:rsidP="000B6590">
            <w:pPr>
              <w:pStyle w:val="ATATableBody"/>
              <w:rPr>
                <w:b/>
              </w:rPr>
            </w:pPr>
            <w:r w:rsidRPr="00F40BFE">
              <w:rPr>
                <w:b/>
              </w:rPr>
              <w:t>475 متراً</w:t>
            </w:r>
          </w:p>
        </w:tc>
        <w:tc>
          <w:tcPr>
            <w:tcW w:w="1825" w:type="dxa"/>
            <w:shd w:val="clear" w:color="auto" w:fill="auto"/>
          </w:tcPr>
          <w:p w14:paraId="3028608A" w14:textId="58F1128F" w:rsidR="000B6590" w:rsidRPr="00F40BFE" w:rsidRDefault="000B6590" w:rsidP="000B6590">
            <w:pPr>
              <w:pStyle w:val="ATATableBody"/>
              <w:rPr>
                <w:b/>
              </w:rPr>
            </w:pPr>
            <w:r w:rsidRPr="00F40BFE">
              <w:rPr>
                <w:b/>
              </w:rPr>
              <w:t>2,134 متراً</w:t>
            </w:r>
          </w:p>
        </w:tc>
      </w:tr>
      <w:tr w:rsidR="000B6590" w:rsidRPr="00F40BFE" w14:paraId="5F17028A" w14:textId="77777777" w:rsidTr="000B6590">
        <w:trPr>
          <w:trHeight w:val="795"/>
        </w:trPr>
        <w:tc>
          <w:tcPr>
            <w:tcW w:w="896" w:type="dxa"/>
            <w:vMerge/>
            <w:shd w:val="clear" w:color="auto" w:fill="000000"/>
          </w:tcPr>
          <w:p w14:paraId="5F170284" w14:textId="77777777" w:rsidR="000B6590" w:rsidRPr="00F40BFE" w:rsidRDefault="000B6590" w:rsidP="000B6590">
            <w:pPr>
              <w:rPr>
                <w:b/>
              </w:rPr>
            </w:pPr>
          </w:p>
        </w:tc>
        <w:tc>
          <w:tcPr>
            <w:tcW w:w="2542" w:type="dxa"/>
            <w:shd w:val="clear" w:color="auto" w:fill="auto"/>
          </w:tcPr>
          <w:p w14:paraId="5F170285" w14:textId="77777777" w:rsidR="000B6590" w:rsidRPr="00F40BFE" w:rsidRDefault="000B6590" w:rsidP="000B6590">
            <w:pPr>
              <w:pStyle w:val="ATATableBody"/>
              <w:rPr>
                <w:b/>
                <w:noProof/>
              </w:rPr>
            </w:pPr>
            <w:r w:rsidRPr="00F40BFE">
              <w:rPr>
                <w:b/>
                <w:noProof/>
                <w:lang w:eastAsia="en-US" w:bidi="ar-SA"/>
              </w:rPr>
              <w:drawing>
                <wp:inline distT="0" distB="0" distL="0" distR="0" wp14:anchorId="5F1703EB" wp14:editId="5F1703EC">
                  <wp:extent cx="1399540" cy="516890"/>
                  <wp:effectExtent l="0" t="0" r="0" b="0"/>
                  <wp:docPr id="37" name="Picture 37" descr="article\figures\f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rticle\figures\fig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99540" cy="516890"/>
                          </a:xfrm>
                          <a:prstGeom prst="rect">
                            <a:avLst/>
                          </a:prstGeom>
                          <a:noFill/>
                          <a:ln>
                            <a:noFill/>
                          </a:ln>
                        </pic:spPr>
                      </pic:pic>
                    </a:graphicData>
                  </a:graphic>
                </wp:inline>
              </w:drawing>
            </w:r>
          </w:p>
          <w:p w14:paraId="5F170286" w14:textId="77777777" w:rsidR="000B6590" w:rsidRPr="00F40BFE" w:rsidRDefault="000B6590" w:rsidP="000B6590">
            <w:pPr>
              <w:pStyle w:val="ATATableBody"/>
              <w:rPr>
                <w:b/>
              </w:rPr>
            </w:pPr>
            <w:r w:rsidRPr="00F40BFE">
              <w:rPr>
                <w:b/>
              </w:rPr>
              <w:t>شاحنة نقل المياه</w:t>
            </w:r>
          </w:p>
        </w:tc>
        <w:tc>
          <w:tcPr>
            <w:tcW w:w="1768" w:type="dxa"/>
            <w:shd w:val="clear" w:color="auto" w:fill="auto"/>
          </w:tcPr>
          <w:p w14:paraId="5F170287" w14:textId="77777777" w:rsidR="000B6590" w:rsidRPr="00F40BFE" w:rsidRDefault="000B6590" w:rsidP="000B6590">
            <w:pPr>
              <w:pStyle w:val="ATATableBody"/>
              <w:rPr>
                <w:b/>
              </w:rPr>
            </w:pPr>
            <w:r w:rsidRPr="00F40BFE">
              <w:rPr>
                <w:b/>
              </w:rPr>
              <w:t>13,608 كيلو غرام</w:t>
            </w:r>
          </w:p>
        </w:tc>
        <w:tc>
          <w:tcPr>
            <w:tcW w:w="1825" w:type="dxa"/>
            <w:shd w:val="clear" w:color="auto" w:fill="auto"/>
          </w:tcPr>
          <w:p w14:paraId="5F170288" w14:textId="77777777" w:rsidR="000B6590" w:rsidRPr="00F40BFE" w:rsidRDefault="000B6590" w:rsidP="000B6590">
            <w:pPr>
              <w:pStyle w:val="ATATableBody"/>
              <w:rPr>
                <w:b/>
              </w:rPr>
            </w:pPr>
            <w:r w:rsidRPr="00F40BFE">
              <w:rPr>
                <w:b/>
              </w:rPr>
              <w:t>375 متراً</w:t>
            </w:r>
          </w:p>
        </w:tc>
        <w:tc>
          <w:tcPr>
            <w:tcW w:w="1825" w:type="dxa"/>
            <w:shd w:val="clear" w:color="auto" w:fill="auto"/>
          </w:tcPr>
          <w:p w14:paraId="5F170289" w14:textId="77777777" w:rsidR="000B6590" w:rsidRPr="00F40BFE" w:rsidRDefault="000B6590" w:rsidP="000B6590">
            <w:pPr>
              <w:pStyle w:val="ATATableBody"/>
              <w:rPr>
                <w:b/>
              </w:rPr>
            </w:pPr>
            <w:r w:rsidRPr="00F40BFE">
              <w:rPr>
                <w:b/>
              </w:rPr>
              <w:t>1,982 متراً</w:t>
            </w:r>
          </w:p>
        </w:tc>
      </w:tr>
    </w:tbl>
    <w:p w14:paraId="5F170292" w14:textId="77777777" w:rsidR="0095126D" w:rsidRPr="002F76FF" w:rsidRDefault="0095126D" w:rsidP="00C17B78">
      <w:pPr>
        <w:rPr>
          <w:rFonts w:ascii="Cambria" w:hAnsi="Cambria"/>
          <w:b/>
          <w:sz w:val="26"/>
          <w:szCs w:val="26"/>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542"/>
        <w:gridCol w:w="1768"/>
        <w:gridCol w:w="1825"/>
        <w:gridCol w:w="1825"/>
      </w:tblGrid>
      <w:tr w:rsidR="0095126D" w:rsidRPr="00696E55" w14:paraId="5F170299" w14:textId="77777777" w:rsidTr="000B6590">
        <w:trPr>
          <w:trHeight w:val="795"/>
        </w:trPr>
        <w:tc>
          <w:tcPr>
            <w:tcW w:w="896" w:type="dxa"/>
            <w:tcBorders>
              <w:bottom w:val="single" w:sz="4" w:space="0" w:color="auto"/>
            </w:tcBorders>
            <w:shd w:val="clear" w:color="auto" w:fill="D9D9D9" w:themeFill="background1" w:themeFillShade="D9"/>
          </w:tcPr>
          <w:p w14:paraId="5F170293" w14:textId="77777777" w:rsidR="0095126D" w:rsidRPr="00696E55" w:rsidRDefault="0095126D" w:rsidP="000B6590">
            <w:pPr>
              <w:pStyle w:val="ATATableHeading"/>
              <w:rPr>
                <w:b/>
                <w:sz w:val="22"/>
                <w:szCs w:val="22"/>
              </w:rPr>
            </w:pPr>
          </w:p>
        </w:tc>
        <w:tc>
          <w:tcPr>
            <w:tcW w:w="2542" w:type="dxa"/>
            <w:tcBorders>
              <w:bottom w:val="single" w:sz="4" w:space="0" w:color="auto"/>
            </w:tcBorders>
            <w:shd w:val="clear" w:color="auto" w:fill="D9D9D9" w:themeFill="background1" w:themeFillShade="D9"/>
          </w:tcPr>
          <w:p w14:paraId="5F170294" w14:textId="77777777" w:rsidR="0095126D" w:rsidRPr="00696E55" w:rsidRDefault="0095126D" w:rsidP="000B6590">
            <w:pPr>
              <w:pStyle w:val="ATATableHeading"/>
              <w:rPr>
                <w:bCs/>
                <w:sz w:val="22"/>
                <w:szCs w:val="22"/>
              </w:rPr>
            </w:pPr>
            <w:r w:rsidRPr="00696E55">
              <w:rPr>
                <w:bCs/>
                <w:sz w:val="22"/>
                <w:szCs w:val="22"/>
              </w:rPr>
              <w:t>وصف التهديد</w:t>
            </w:r>
          </w:p>
        </w:tc>
        <w:tc>
          <w:tcPr>
            <w:tcW w:w="1768" w:type="dxa"/>
            <w:tcBorders>
              <w:bottom w:val="single" w:sz="4" w:space="0" w:color="auto"/>
            </w:tcBorders>
            <w:shd w:val="clear" w:color="auto" w:fill="D9D9D9" w:themeFill="background1" w:themeFillShade="D9"/>
          </w:tcPr>
          <w:p w14:paraId="5F170295" w14:textId="77777777" w:rsidR="0095126D" w:rsidRPr="00696E55" w:rsidRDefault="0095126D" w:rsidP="000B6590">
            <w:pPr>
              <w:pStyle w:val="ATATableHeading"/>
              <w:rPr>
                <w:bCs/>
                <w:sz w:val="22"/>
                <w:szCs w:val="22"/>
              </w:rPr>
            </w:pPr>
            <w:r w:rsidRPr="00696E55">
              <w:rPr>
                <w:bCs/>
                <w:sz w:val="22"/>
                <w:szCs w:val="22"/>
              </w:rPr>
              <w:t xml:space="preserve">غاز النفط المسّيل </w:t>
            </w:r>
          </w:p>
          <w:p w14:paraId="5F170296" w14:textId="77777777" w:rsidR="0095126D" w:rsidRPr="00696E55" w:rsidRDefault="0095126D" w:rsidP="000B6590">
            <w:pPr>
              <w:pStyle w:val="ATATableHeading"/>
              <w:rPr>
                <w:bCs/>
                <w:sz w:val="22"/>
                <w:szCs w:val="22"/>
              </w:rPr>
            </w:pPr>
            <w:r w:rsidRPr="00696E55">
              <w:rPr>
                <w:bCs/>
                <w:sz w:val="22"/>
                <w:szCs w:val="22"/>
              </w:rPr>
              <w:t>الكتلة (الحجم)</w:t>
            </w:r>
            <w:r w:rsidRPr="00696E55">
              <w:rPr>
                <w:bCs/>
                <w:sz w:val="22"/>
                <w:szCs w:val="22"/>
                <w:vertAlign w:val="superscript"/>
              </w:rPr>
              <w:t>1</w:t>
            </w:r>
          </w:p>
        </w:tc>
        <w:tc>
          <w:tcPr>
            <w:tcW w:w="1825" w:type="dxa"/>
            <w:tcBorders>
              <w:bottom w:val="single" w:sz="4" w:space="0" w:color="auto"/>
            </w:tcBorders>
            <w:shd w:val="clear" w:color="auto" w:fill="D9D9D9" w:themeFill="background1" w:themeFillShade="D9"/>
          </w:tcPr>
          <w:p w14:paraId="5F170297" w14:textId="77777777" w:rsidR="0095126D" w:rsidRPr="00696E55" w:rsidRDefault="0095126D" w:rsidP="000B6590">
            <w:pPr>
              <w:pStyle w:val="ATATableHeading"/>
              <w:rPr>
                <w:bCs/>
                <w:sz w:val="22"/>
                <w:szCs w:val="22"/>
              </w:rPr>
            </w:pPr>
            <w:r w:rsidRPr="00696E55">
              <w:rPr>
                <w:bCs/>
                <w:sz w:val="22"/>
                <w:szCs w:val="22"/>
              </w:rPr>
              <w:t>قطر كرة النار</w:t>
            </w:r>
            <w:r w:rsidRPr="00696E55">
              <w:rPr>
                <w:bCs/>
                <w:sz w:val="22"/>
                <w:szCs w:val="22"/>
                <w:vertAlign w:val="superscript"/>
              </w:rPr>
              <w:t>4</w:t>
            </w:r>
          </w:p>
        </w:tc>
        <w:tc>
          <w:tcPr>
            <w:tcW w:w="1825" w:type="dxa"/>
            <w:tcBorders>
              <w:bottom w:val="single" w:sz="4" w:space="0" w:color="auto"/>
            </w:tcBorders>
            <w:shd w:val="clear" w:color="auto" w:fill="D9D9D9" w:themeFill="background1" w:themeFillShade="D9"/>
          </w:tcPr>
          <w:p w14:paraId="5F170298" w14:textId="77777777" w:rsidR="0095126D" w:rsidRPr="00696E55" w:rsidRDefault="0095126D" w:rsidP="000B6590">
            <w:pPr>
              <w:pStyle w:val="ATATableHeading"/>
              <w:rPr>
                <w:bCs/>
                <w:sz w:val="22"/>
                <w:szCs w:val="22"/>
              </w:rPr>
            </w:pPr>
            <w:r w:rsidRPr="00696E55">
              <w:rPr>
                <w:bCs/>
                <w:sz w:val="22"/>
                <w:szCs w:val="22"/>
              </w:rPr>
              <w:t>المسافة الآمنة</w:t>
            </w:r>
            <w:r w:rsidRPr="00696E55">
              <w:rPr>
                <w:bCs/>
                <w:sz w:val="22"/>
                <w:szCs w:val="22"/>
                <w:vertAlign w:val="superscript"/>
              </w:rPr>
              <w:t>5</w:t>
            </w:r>
          </w:p>
        </w:tc>
      </w:tr>
      <w:tr w:rsidR="0095126D" w:rsidRPr="00696E55" w14:paraId="5F1702A0" w14:textId="77777777" w:rsidTr="000B6590">
        <w:trPr>
          <w:trHeight w:val="795"/>
        </w:trPr>
        <w:tc>
          <w:tcPr>
            <w:tcW w:w="896" w:type="dxa"/>
            <w:vMerge w:val="restart"/>
            <w:shd w:val="clear" w:color="auto" w:fill="auto"/>
            <w:textDirection w:val="btLr"/>
            <w:vAlign w:val="center"/>
          </w:tcPr>
          <w:p w14:paraId="5F17029A" w14:textId="77777777" w:rsidR="0095126D" w:rsidRPr="00696E55" w:rsidRDefault="0095126D" w:rsidP="000B6590">
            <w:pPr>
              <w:pStyle w:val="ATATableHeading"/>
              <w:jc w:val="center"/>
              <w:rPr>
                <w:rStyle w:val="ATAEmphasis"/>
                <w:sz w:val="22"/>
                <w:szCs w:val="22"/>
              </w:rPr>
            </w:pPr>
            <w:r w:rsidRPr="00696E55">
              <w:rPr>
                <w:rStyle w:val="ATAEmphasis"/>
                <w:sz w:val="22"/>
                <w:szCs w:val="22"/>
              </w:rPr>
              <w:t>غاز النفط المسّيل (</w:t>
            </w:r>
            <w:r w:rsidRPr="00696E55">
              <w:rPr>
                <w:rStyle w:val="ATAEmphasis"/>
                <w:sz w:val="22"/>
                <w:szCs w:val="22"/>
                <w:rtl w:val="0"/>
              </w:rPr>
              <w:t>LPG</w:t>
            </w:r>
            <w:r w:rsidRPr="00696E55">
              <w:rPr>
                <w:rStyle w:val="ATAEmphasis"/>
                <w:sz w:val="22"/>
                <w:szCs w:val="22"/>
              </w:rPr>
              <w:t xml:space="preserve"> —بوتان أو بروبان)</w:t>
            </w:r>
          </w:p>
        </w:tc>
        <w:tc>
          <w:tcPr>
            <w:tcW w:w="2542" w:type="dxa"/>
            <w:shd w:val="clear" w:color="auto" w:fill="auto"/>
          </w:tcPr>
          <w:p w14:paraId="5F17029B" w14:textId="77777777" w:rsidR="0095126D" w:rsidRPr="00696E55" w:rsidRDefault="0095126D" w:rsidP="000B6590">
            <w:pPr>
              <w:pStyle w:val="ATATableBody"/>
              <w:rPr>
                <w:b/>
                <w:noProof/>
                <w:sz w:val="22"/>
                <w:szCs w:val="22"/>
              </w:rPr>
            </w:pPr>
            <w:r w:rsidRPr="00696E55">
              <w:rPr>
                <w:b/>
                <w:noProof/>
                <w:sz w:val="22"/>
                <w:szCs w:val="22"/>
                <w:lang w:eastAsia="en-US" w:bidi="ar-SA"/>
              </w:rPr>
              <w:drawing>
                <wp:inline distT="0" distB="0" distL="0" distR="0" wp14:anchorId="5F1703EF" wp14:editId="5F1703F0">
                  <wp:extent cx="1047750" cy="559529"/>
                  <wp:effectExtent l="0" t="0" r="0" b="0"/>
                  <wp:docPr id="39" name="Picture 39" descr="article\figures\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rticle\figures\fig1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64040" cy="568229"/>
                          </a:xfrm>
                          <a:prstGeom prst="rect">
                            <a:avLst/>
                          </a:prstGeom>
                          <a:noFill/>
                          <a:ln>
                            <a:noFill/>
                          </a:ln>
                        </pic:spPr>
                      </pic:pic>
                    </a:graphicData>
                  </a:graphic>
                </wp:inline>
              </w:drawing>
            </w:r>
          </w:p>
          <w:p w14:paraId="5F17029C" w14:textId="77777777" w:rsidR="0095126D" w:rsidRPr="00696E55" w:rsidRDefault="0095126D" w:rsidP="000B6590">
            <w:pPr>
              <w:pStyle w:val="ATATableBody"/>
              <w:rPr>
                <w:b/>
                <w:sz w:val="22"/>
                <w:szCs w:val="22"/>
              </w:rPr>
            </w:pPr>
            <w:r w:rsidRPr="00696E55">
              <w:rPr>
                <w:b/>
                <w:sz w:val="22"/>
                <w:szCs w:val="22"/>
              </w:rPr>
              <w:t>أسطوانة صغيرة من غاز النفط المسّيل</w:t>
            </w:r>
          </w:p>
        </w:tc>
        <w:tc>
          <w:tcPr>
            <w:tcW w:w="1768" w:type="dxa"/>
            <w:shd w:val="clear" w:color="auto" w:fill="auto"/>
          </w:tcPr>
          <w:p w14:paraId="5F17029D" w14:textId="77777777" w:rsidR="0095126D" w:rsidRPr="00696E55" w:rsidRDefault="0095126D" w:rsidP="000B6590">
            <w:pPr>
              <w:pStyle w:val="ATATableBody"/>
              <w:rPr>
                <w:b/>
                <w:sz w:val="22"/>
                <w:szCs w:val="22"/>
              </w:rPr>
            </w:pPr>
            <w:r w:rsidRPr="00696E55">
              <w:rPr>
                <w:b/>
                <w:sz w:val="22"/>
                <w:szCs w:val="22"/>
              </w:rPr>
              <w:t>9 كلغ / 19 لتر</w:t>
            </w:r>
          </w:p>
        </w:tc>
        <w:tc>
          <w:tcPr>
            <w:tcW w:w="1825" w:type="dxa"/>
            <w:shd w:val="clear" w:color="auto" w:fill="auto"/>
          </w:tcPr>
          <w:p w14:paraId="5F17029E" w14:textId="77777777" w:rsidR="0095126D" w:rsidRPr="00696E55" w:rsidRDefault="0095126D" w:rsidP="000B6590">
            <w:pPr>
              <w:pStyle w:val="ATATableBody"/>
              <w:rPr>
                <w:b/>
                <w:sz w:val="22"/>
                <w:szCs w:val="22"/>
              </w:rPr>
            </w:pPr>
            <w:r w:rsidRPr="00696E55">
              <w:rPr>
                <w:b/>
                <w:sz w:val="22"/>
                <w:szCs w:val="22"/>
              </w:rPr>
              <w:t>12 متراً</w:t>
            </w:r>
          </w:p>
        </w:tc>
        <w:tc>
          <w:tcPr>
            <w:tcW w:w="1825" w:type="dxa"/>
            <w:shd w:val="clear" w:color="auto" w:fill="auto"/>
          </w:tcPr>
          <w:p w14:paraId="5F17029F" w14:textId="77777777" w:rsidR="0095126D" w:rsidRPr="00696E55" w:rsidRDefault="0095126D" w:rsidP="000B6590">
            <w:pPr>
              <w:pStyle w:val="ATATableBody"/>
              <w:rPr>
                <w:b/>
                <w:sz w:val="22"/>
                <w:szCs w:val="22"/>
              </w:rPr>
            </w:pPr>
            <w:r w:rsidRPr="00696E55">
              <w:rPr>
                <w:b/>
                <w:sz w:val="22"/>
                <w:szCs w:val="22"/>
              </w:rPr>
              <w:t>48 متراً</w:t>
            </w:r>
          </w:p>
        </w:tc>
      </w:tr>
      <w:tr w:rsidR="0095126D" w:rsidRPr="00696E55" w14:paraId="5F1702A7" w14:textId="77777777" w:rsidTr="00716C43">
        <w:trPr>
          <w:trHeight w:val="795"/>
        </w:trPr>
        <w:tc>
          <w:tcPr>
            <w:tcW w:w="896" w:type="dxa"/>
            <w:vMerge/>
            <w:shd w:val="clear" w:color="auto" w:fill="000000"/>
          </w:tcPr>
          <w:p w14:paraId="5F1702A1" w14:textId="77777777" w:rsidR="0095126D" w:rsidRPr="00696E55" w:rsidRDefault="0095126D" w:rsidP="00716C43">
            <w:pPr>
              <w:rPr>
                <w:b/>
                <w:sz w:val="22"/>
                <w:szCs w:val="22"/>
              </w:rPr>
            </w:pPr>
          </w:p>
        </w:tc>
        <w:tc>
          <w:tcPr>
            <w:tcW w:w="2542" w:type="dxa"/>
            <w:shd w:val="clear" w:color="auto" w:fill="auto"/>
          </w:tcPr>
          <w:p w14:paraId="5F1702A2" w14:textId="77777777" w:rsidR="0095126D" w:rsidRPr="00696E55" w:rsidRDefault="0095126D" w:rsidP="000B6590">
            <w:pPr>
              <w:pStyle w:val="ATATableBody"/>
              <w:rPr>
                <w:b/>
                <w:noProof/>
                <w:sz w:val="22"/>
                <w:szCs w:val="22"/>
              </w:rPr>
            </w:pPr>
            <w:r w:rsidRPr="00696E55">
              <w:rPr>
                <w:b/>
                <w:noProof/>
                <w:sz w:val="22"/>
                <w:szCs w:val="22"/>
                <w:lang w:eastAsia="en-US" w:bidi="ar-SA"/>
              </w:rPr>
              <w:drawing>
                <wp:inline distT="0" distB="0" distL="0" distR="0" wp14:anchorId="5F1703F1" wp14:editId="5F1703F2">
                  <wp:extent cx="1047750" cy="523875"/>
                  <wp:effectExtent l="0" t="0" r="0" b="9525"/>
                  <wp:docPr id="40" name="Picture 40" descr="article\figures\fi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article\figures\fig1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70910" cy="535455"/>
                          </a:xfrm>
                          <a:prstGeom prst="rect">
                            <a:avLst/>
                          </a:prstGeom>
                          <a:noFill/>
                          <a:ln>
                            <a:noFill/>
                          </a:ln>
                        </pic:spPr>
                      </pic:pic>
                    </a:graphicData>
                  </a:graphic>
                </wp:inline>
              </w:drawing>
            </w:r>
          </w:p>
          <w:p w14:paraId="5F1702A3" w14:textId="77777777" w:rsidR="0095126D" w:rsidRPr="00696E55" w:rsidRDefault="0095126D" w:rsidP="000B6590">
            <w:pPr>
              <w:pStyle w:val="ATATableBody"/>
              <w:rPr>
                <w:b/>
                <w:sz w:val="22"/>
                <w:szCs w:val="22"/>
              </w:rPr>
            </w:pPr>
            <w:r w:rsidRPr="00696E55">
              <w:rPr>
                <w:b/>
                <w:sz w:val="22"/>
                <w:szCs w:val="22"/>
              </w:rPr>
              <w:t>خزان كبير لغاز النفط المسال</w:t>
            </w:r>
          </w:p>
        </w:tc>
        <w:tc>
          <w:tcPr>
            <w:tcW w:w="1768" w:type="dxa"/>
            <w:shd w:val="clear" w:color="auto" w:fill="auto"/>
          </w:tcPr>
          <w:p w14:paraId="5F1702A4" w14:textId="77777777" w:rsidR="0095126D" w:rsidRPr="00696E55" w:rsidRDefault="0095126D" w:rsidP="000B6590">
            <w:pPr>
              <w:pStyle w:val="ATATableBody"/>
              <w:rPr>
                <w:b/>
                <w:sz w:val="22"/>
                <w:szCs w:val="22"/>
              </w:rPr>
            </w:pPr>
            <w:r w:rsidRPr="00696E55">
              <w:rPr>
                <w:b/>
                <w:sz w:val="22"/>
                <w:szCs w:val="22"/>
              </w:rPr>
              <w:t>45 كلغ / 95 لتر</w:t>
            </w:r>
          </w:p>
        </w:tc>
        <w:tc>
          <w:tcPr>
            <w:tcW w:w="1825" w:type="dxa"/>
            <w:shd w:val="clear" w:color="auto" w:fill="auto"/>
          </w:tcPr>
          <w:p w14:paraId="5F1702A5" w14:textId="77777777" w:rsidR="0095126D" w:rsidRPr="00696E55" w:rsidRDefault="0095126D" w:rsidP="000B6590">
            <w:pPr>
              <w:pStyle w:val="ATATableBody"/>
              <w:rPr>
                <w:b/>
                <w:sz w:val="22"/>
                <w:szCs w:val="22"/>
              </w:rPr>
            </w:pPr>
            <w:r w:rsidRPr="00696E55">
              <w:rPr>
                <w:b/>
                <w:sz w:val="22"/>
                <w:szCs w:val="22"/>
              </w:rPr>
              <w:t>21 متراً</w:t>
            </w:r>
          </w:p>
        </w:tc>
        <w:tc>
          <w:tcPr>
            <w:tcW w:w="1825" w:type="dxa"/>
            <w:shd w:val="clear" w:color="auto" w:fill="auto"/>
          </w:tcPr>
          <w:p w14:paraId="5F1702A6" w14:textId="77777777" w:rsidR="0095126D" w:rsidRPr="00696E55" w:rsidRDefault="0095126D" w:rsidP="000B6590">
            <w:pPr>
              <w:pStyle w:val="ATATableBody"/>
              <w:rPr>
                <w:b/>
                <w:sz w:val="22"/>
                <w:szCs w:val="22"/>
              </w:rPr>
            </w:pPr>
            <w:r w:rsidRPr="00696E55">
              <w:rPr>
                <w:b/>
                <w:sz w:val="22"/>
                <w:szCs w:val="22"/>
              </w:rPr>
              <w:t>84 متراً</w:t>
            </w:r>
          </w:p>
        </w:tc>
      </w:tr>
      <w:tr w:rsidR="0095126D" w:rsidRPr="00696E55" w14:paraId="5F1702AE" w14:textId="77777777" w:rsidTr="00716C43">
        <w:trPr>
          <w:trHeight w:val="795"/>
        </w:trPr>
        <w:tc>
          <w:tcPr>
            <w:tcW w:w="896" w:type="dxa"/>
            <w:vMerge/>
            <w:shd w:val="clear" w:color="auto" w:fill="000000"/>
          </w:tcPr>
          <w:p w14:paraId="5F1702A8" w14:textId="77777777" w:rsidR="0095126D" w:rsidRPr="00696E55" w:rsidRDefault="0095126D" w:rsidP="00716C43">
            <w:pPr>
              <w:rPr>
                <w:b/>
                <w:sz w:val="22"/>
                <w:szCs w:val="22"/>
              </w:rPr>
            </w:pPr>
          </w:p>
        </w:tc>
        <w:tc>
          <w:tcPr>
            <w:tcW w:w="2542" w:type="dxa"/>
            <w:shd w:val="clear" w:color="auto" w:fill="auto"/>
          </w:tcPr>
          <w:p w14:paraId="5F1702A9" w14:textId="77777777" w:rsidR="0095126D" w:rsidRPr="00696E55" w:rsidRDefault="0095126D" w:rsidP="000B6590">
            <w:pPr>
              <w:pStyle w:val="ATATableBody"/>
              <w:rPr>
                <w:b/>
                <w:noProof/>
                <w:sz w:val="22"/>
                <w:szCs w:val="22"/>
              </w:rPr>
            </w:pPr>
            <w:r w:rsidRPr="00696E55">
              <w:rPr>
                <w:b/>
                <w:noProof/>
                <w:sz w:val="22"/>
                <w:szCs w:val="22"/>
                <w:lang w:eastAsia="en-US" w:bidi="ar-SA"/>
              </w:rPr>
              <w:drawing>
                <wp:inline distT="0" distB="0" distL="0" distR="0" wp14:anchorId="5F1703F3" wp14:editId="5F1703F4">
                  <wp:extent cx="1047750" cy="471756"/>
                  <wp:effectExtent l="0" t="0" r="0" b="5080"/>
                  <wp:docPr id="41" name="Picture 41" descr="article\figures\fi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rticle\figures\fig1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59414" cy="477008"/>
                          </a:xfrm>
                          <a:prstGeom prst="rect">
                            <a:avLst/>
                          </a:prstGeom>
                          <a:noFill/>
                          <a:ln>
                            <a:noFill/>
                          </a:ln>
                        </pic:spPr>
                      </pic:pic>
                    </a:graphicData>
                  </a:graphic>
                </wp:inline>
              </w:drawing>
            </w:r>
          </w:p>
          <w:p w14:paraId="5F1702AA" w14:textId="77777777" w:rsidR="0095126D" w:rsidRPr="00696E55" w:rsidRDefault="0095126D" w:rsidP="000B6590">
            <w:pPr>
              <w:pStyle w:val="ATATableBody"/>
              <w:rPr>
                <w:b/>
                <w:sz w:val="22"/>
                <w:szCs w:val="22"/>
              </w:rPr>
            </w:pPr>
            <w:r w:rsidRPr="00696E55">
              <w:rPr>
                <w:b/>
                <w:sz w:val="22"/>
                <w:szCs w:val="22"/>
              </w:rPr>
              <w:t>صهريج لغاز النفط المسّيل تجاري أو منزلي</w:t>
            </w:r>
          </w:p>
        </w:tc>
        <w:tc>
          <w:tcPr>
            <w:tcW w:w="1768" w:type="dxa"/>
            <w:shd w:val="clear" w:color="auto" w:fill="auto"/>
          </w:tcPr>
          <w:p w14:paraId="5F1702AB" w14:textId="77777777" w:rsidR="0095126D" w:rsidRPr="00696E55" w:rsidRDefault="0095126D" w:rsidP="000B6590">
            <w:pPr>
              <w:pStyle w:val="ATATableBody"/>
              <w:rPr>
                <w:b/>
                <w:sz w:val="22"/>
                <w:szCs w:val="22"/>
              </w:rPr>
            </w:pPr>
            <w:r w:rsidRPr="00696E55">
              <w:rPr>
                <w:b/>
                <w:sz w:val="22"/>
                <w:szCs w:val="22"/>
              </w:rPr>
              <w:t>907 كلغ / 1893 لتر</w:t>
            </w:r>
          </w:p>
        </w:tc>
        <w:tc>
          <w:tcPr>
            <w:tcW w:w="1825" w:type="dxa"/>
            <w:shd w:val="clear" w:color="auto" w:fill="auto"/>
          </w:tcPr>
          <w:p w14:paraId="5F1702AC" w14:textId="77777777" w:rsidR="0095126D" w:rsidRPr="00696E55" w:rsidRDefault="0095126D" w:rsidP="000B6590">
            <w:pPr>
              <w:pStyle w:val="ATATableBody"/>
              <w:rPr>
                <w:b/>
                <w:sz w:val="22"/>
                <w:szCs w:val="22"/>
              </w:rPr>
            </w:pPr>
            <w:r w:rsidRPr="00696E55">
              <w:rPr>
                <w:b/>
                <w:sz w:val="22"/>
                <w:szCs w:val="22"/>
              </w:rPr>
              <w:t>56 متراً</w:t>
            </w:r>
          </w:p>
        </w:tc>
        <w:tc>
          <w:tcPr>
            <w:tcW w:w="1825" w:type="dxa"/>
            <w:shd w:val="clear" w:color="auto" w:fill="auto"/>
          </w:tcPr>
          <w:p w14:paraId="5F1702AD" w14:textId="77777777" w:rsidR="0095126D" w:rsidRPr="00696E55" w:rsidRDefault="0095126D" w:rsidP="000B6590">
            <w:pPr>
              <w:pStyle w:val="ATATableBody"/>
              <w:rPr>
                <w:b/>
                <w:sz w:val="22"/>
                <w:szCs w:val="22"/>
              </w:rPr>
            </w:pPr>
            <w:r w:rsidRPr="00696E55">
              <w:rPr>
                <w:b/>
                <w:sz w:val="22"/>
                <w:szCs w:val="22"/>
              </w:rPr>
              <w:t>224 متراً</w:t>
            </w:r>
          </w:p>
        </w:tc>
      </w:tr>
      <w:tr w:rsidR="0095126D" w:rsidRPr="00696E55" w14:paraId="5F1702B5" w14:textId="77777777" w:rsidTr="00716C43">
        <w:trPr>
          <w:trHeight w:val="795"/>
        </w:trPr>
        <w:tc>
          <w:tcPr>
            <w:tcW w:w="896" w:type="dxa"/>
            <w:vMerge/>
            <w:shd w:val="clear" w:color="auto" w:fill="000000"/>
          </w:tcPr>
          <w:p w14:paraId="5F1702AF" w14:textId="77777777" w:rsidR="0095126D" w:rsidRPr="00696E55" w:rsidRDefault="0095126D" w:rsidP="00716C43">
            <w:pPr>
              <w:rPr>
                <w:b/>
                <w:sz w:val="22"/>
                <w:szCs w:val="22"/>
              </w:rPr>
            </w:pPr>
          </w:p>
        </w:tc>
        <w:tc>
          <w:tcPr>
            <w:tcW w:w="2542" w:type="dxa"/>
            <w:shd w:val="clear" w:color="auto" w:fill="auto"/>
          </w:tcPr>
          <w:p w14:paraId="5F1702B0" w14:textId="77777777" w:rsidR="0095126D" w:rsidRPr="00696E55" w:rsidRDefault="0095126D" w:rsidP="000B6590">
            <w:pPr>
              <w:pStyle w:val="ATATableBody"/>
              <w:rPr>
                <w:b/>
                <w:noProof/>
                <w:sz w:val="22"/>
                <w:szCs w:val="22"/>
              </w:rPr>
            </w:pPr>
            <w:r w:rsidRPr="00696E55">
              <w:rPr>
                <w:b/>
                <w:noProof/>
                <w:sz w:val="22"/>
                <w:szCs w:val="22"/>
                <w:lang w:eastAsia="en-US" w:bidi="ar-SA"/>
              </w:rPr>
              <w:drawing>
                <wp:inline distT="0" distB="0" distL="0" distR="0" wp14:anchorId="5F1703F5" wp14:editId="5F1703F6">
                  <wp:extent cx="1104900" cy="471686"/>
                  <wp:effectExtent l="0" t="0" r="0" b="5080"/>
                  <wp:docPr id="42" name="Picture 42" descr="article\figures\fi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rticle\figures\fig1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19918" cy="478097"/>
                          </a:xfrm>
                          <a:prstGeom prst="rect">
                            <a:avLst/>
                          </a:prstGeom>
                          <a:noFill/>
                          <a:ln>
                            <a:noFill/>
                          </a:ln>
                        </pic:spPr>
                      </pic:pic>
                    </a:graphicData>
                  </a:graphic>
                </wp:inline>
              </w:drawing>
            </w:r>
          </w:p>
          <w:p w14:paraId="5F1702B1" w14:textId="77777777" w:rsidR="0095126D" w:rsidRPr="00696E55" w:rsidRDefault="0095126D" w:rsidP="000B6590">
            <w:pPr>
              <w:pStyle w:val="ATATableBody"/>
              <w:rPr>
                <w:b/>
                <w:noProof/>
                <w:sz w:val="22"/>
                <w:szCs w:val="22"/>
              </w:rPr>
            </w:pPr>
            <w:r w:rsidRPr="00696E55">
              <w:rPr>
                <w:b/>
                <w:sz w:val="22"/>
                <w:szCs w:val="22"/>
              </w:rPr>
              <w:t>شاحنة صغيرة لنقل الغاز المسال</w:t>
            </w:r>
          </w:p>
        </w:tc>
        <w:tc>
          <w:tcPr>
            <w:tcW w:w="1768" w:type="dxa"/>
            <w:shd w:val="clear" w:color="auto" w:fill="auto"/>
          </w:tcPr>
          <w:p w14:paraId="5F1702B2" w14:textId="77777777" w:rsidR="0095126D" w:rsidRPr="00696E55" w:rsidRDefault="0095126D" w:rsidP="000B6590">
            <w:pPr>
              <w:pStyle w:val="ATATableBody"/>
              <w:rPr>
                <w:b/>
                <w:sz w:val="22"/>
                <w:szCs w:val="22"/>
              </w:rPr>
            </w:pPr>
            <w:r w:rsidRPr="00696E55">
              <w:rPr>
                <w:b/>
                <w:sz w:val="22"/>
                <w:szCs w:val="22"/>
              </w:rPr>
              <w:t>3630 كلغ / 7570 لتر</w:t>
            </w:r>
          </w:p>
        </w:tc>
        <w:tc>
          <w:tcPr>
            <w:tcW w:w="1825" w:type="dxa"/>
            <w:shd w:val="clear" w:color="auto" w:fill="auto"/>
          </w:tcPr>
          <w:p w14:paraId="5F1702B3" w14:textId="77777777" w:rsidR="0095126D" w:rsidRPr="00696E55" w:rsidRDefault="0095126D" w:rsidP="000B6590">
            <w:pPr>
              <w:pStyle w:val="ATATableBody"/>
              <w:rPr>
                <w:b/>
                <w:sz w:val="22"/>
                <w:szCs w:val="22"/>
              </w:rPr>
            </w:pPr>
            <w:r w:rsidRPr="00696E55">
              <w:rPr>
                <w:b/>
                <w:sz w:val="22"/>
                <w:szCs w:val="22"/>
              </w:rPr>
              <w:t>89 متراً</w:t>
            </w:r>
          </w:p>
        </w:tc>
        <w:tc>
          <w:tcPr>
            <w:tcW w:w="1825" w:type="dxa"/>
            <w:shd w:val="clear" w:color="auto" w:fill="auto"/>
          </w:tcPr>
          <w:p w14:paraId="5F1702B4" w14:textId="77777777" w:rsidR="0095126D" w:rsidRPr="00696E55" w:rsidRDefault="0095126D" w:rsidP="000B6590">
            <w:pPr>
              <w:pStyle w:val="ATATableBody"/>
              <w:rPr>
                <w:b/>
                <w:sz w:val="22"/>
                <w:szCs w:val="22"/>
              </w:rPr>
            </w:pPr>
            <w:r w:rsidRPr="00696E55">
              <w:rPr>
                <w:b/>
                <w:sz w:val="22"/>
                <w:szCs w:val="22"/>
              </w:rPr>
              <w:t>356 متراً</w:t>
            </w:r>
          </w:p>
        </w:tc>
      </w:tr>
      <w:tr w:rsidR="0095126D" w:rsidRPr="00696E55" w14:paraId="5F1702BC" w14:textId="77777777" w:rsidTr="00716C43">
        <w:trPr>
          <w:trHeight w:val="795"/>
        </w:trPr>
        <w:tc>
          <w:tcPr>
            <w:tcW w:w="896" w:type="dxa"/>
            <w:vMerge/>
            <w:shd w:val="clear" w:color="auto" w:fill="000000"/>
          </w:tcPr>
          <w:p w14:paraId="5F1702B6" w14:textId="77777777" w:rsidR="0095126D" w:rsidRPr="00696E55" w:rsidRDefault="0095126D" w:rsidP="00716C43">
            <w:pPr>
              <w:rPr>
                <w:b/>
                <w:sz w:val="22"/>
                <w:szCs w:val="22"/>
              </w:rPr>
            </w:pPr>
          </w:p>
        </w:tc>
        <w:tc>
          <w:tcPr>
            <w:tcW w:w="2542" w:type="dxa"/>
            <w:shd w:val="clear" w:color="auto" w:fill="auto"/>
          </w:tcPr>
          <w:p w14:paraId="5F1702B7" w14:textId="77777777" w:rsidR="0095126D" w:rsidRPr="00696E55" w:rsidRDefault="0095126D" w:rsidP="000B6590">
            <w:pPr>
              <w:pStyle w:val="ATATableBody"/>
              <w:rPr>
                <w:b/>
                <w:noProof/>
                <w:sz w:val="22"/>
                <w:szCs w:val="22"/>
              </w:rPr>
            </w:pPr>
            <w:r w:rsidRPr="00696E55">
              <w:rPr>
                <w:b/>
                <w:noProof/>
                <w:sz w:val="22"/>
                <w:szCs w:val="22"/>
                <w:lang w:eastAsia="en-US" w:bidi="ar-SA"/>
              </w:rPr>
              <w:drawing>
                <wp:inline distT="0" distB="0" distL="0" distR="0" wp14:anchorId="5F1703F7" wp14:editId="5F1703F8">
                  <wp:extent cx="1171575" cy="483222"/>
                  <wp:effectExtent l="0" t="0" r="0" b="0"/>
                  <wp:docPr id="43" name="Picture 43" descr="article\figures\fi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rticle\figures\fig1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80877" cy="487059"/>
                          </a:xfrm>
                          <a:prstGeom prst="rect">
                            <a:avLst/>
                          </a:prstGeom>
                          <a:noFill/>
                          <a:ln>
                            <a:noFill/>
                          </a:ln>
                        </pic:spPr>
                      </pic:pic>
                    </a:graphicData>
                  </a:graphic>
                </wp:inline>
              </w:drawing>
            </w:r>
          </w:p>
          <w:p w14:paraId="5F1702B8" w14:textId="77777777" w:rsidR="0095126D" w:rsidRPr="00696E55" w:rsidRDefault="0095126D" w:rsidP="000B6590">
            <w:pPr>
              <w:pStyle w:val="ATATableBody"/>
              <w:rPr>
                <w:b/>
                <w:noProof/>
                <w:sz w:val="22"/>
                <w:szCs w:val="22"/>
              </w:rPr>
            </w:pPr>
            <w:r w:rsidRPr="00696E55">
              <w:rPr>
                <w:b/>
                <w:sz w:val="22"/>
                <w:szCs w:val="22"/>
              </w:rPr>
              <w:t>نصف مقطورة، غاز مسال</w:t>
            </w:r>
          </w:p>
        </w:tc>
        <w:tc>
          <w:tcPr>
            <w:tcW w:w="1768" w:type="dxa"/>
            <w:shd w:val="clear" w:color="auto" w:fill="auto"/>
          </w:tcPr>
          <w:p w14:paraId="5F1702B9" w14:textId="77777777" w:rsidR="0095126D" w:rsidRPr="00696E55" w:rsidRDefault="0095126D" w:rsidP="000B6590">
            <w:pPr>
              <w:pStyle w:val="ATATableBody"/>
              <w:rPr>
                <w:b/>
                <w:sz w:val="22"/>
                <w:szCs w:val="22"/>
              </w:rPr>
            </w:pPr>
            <w:r w:rsidRPr="00696E55">
              <w:rPr>
                <w:b/>
                <w:sz w:val="22"/>
                <w:szCs w:val="22"/>
              </w:rPr>
              <w:t>18144 كلغ / 37850 لتر</w:t>
            </w:r>
          </w:p>
        </w:tc>
        <w:tc>
          <w:tcPr>
            <w:tcW w:w="1825" w:type="dxa"/>
            <w:shd w:val="clear" w:color="auto" w:fill="auto"/>
          </w:tcPr>
          <w:p w14:paraId="5F1702BA" w14:textId="77777777" w:rsidR="0095126D" w:rsidRPr="00696E55" w:rsidRDefault="0095126D" w:rsidP="000B6590">
            <w:pPr>
              <w:pStyle w:val="ATATableBody"/>
              <w:rPr>
                <w:b/>
                <w:sz w:val="22"/>
                <w:szCs w:val="22"/>
              </w:rPr>
            </w:pPr>
            <w:r w:rsidRPr="00696E55">
              <w:rPr>
                <w:b/>
                <w:sz w:val="22"/>
                <w:szCs w:val="22"/>
              </w:rPr>
              <w:t>152 متراً</w:t>
            </w:r>
          </w:p>
        </w:tc>
        <w:tc>
          <w:tcPr>
            <w:tcW w:w="1825" w:type="dxa"/>
            <w:shd w:val="clear" w:color="auto" w:fill="auto"/>
          </w:tcPr>
          <w:p w14:paraId="5F1702BB" w14:textId="77777777" w:rsidR="0095126D" w:rsidRPr="00696E55" w:rsidRDefault="0095126D" w:rsidP="000B6590">
            <w:pPr>
              <w:pStyle w:val="ATATableBody"/>
              <w:rPr>
                <w:b/>
                <w:sz w:val="22"/>
                <w:szCs w:val="22"/>
              </w:rPr>
            </w:pPr>
            <w:r w:rsidRPr="00696E55">
              <w:rPr>
                <w:b/>
                <w:sz w:val="22"/>
                <w:szCs w:val="22"/>
              </w:rPr>
              <w:t>608 متراً</w:t>
            </w:r>
          </w:p>
        </w:tc>
      </w:tr>
      <w:tr w:rsidR="0095126D" w:rsidRPr="00696E55" w14:paraId="5F1702C2" w14:textId="77777777" w:rsidTr="00716C43">
        <w:tc>
          <w:tcPr>
            <w:tcW w:w="8856" w:type="dxa"/>
            <w:gridSpan w:val="5"/>
            <w:shd w:val="clear" w:color="auto" w:fill="FFFFFF" w:themeFill="background1"/>
          </w:tcPr>
          <w:p w14:paraId="5F1702BD" w14:textId="77777777" w:rsidR="0095126D" w:rsidRPr="00696E55" w:rsidRDefault="0095126D" w:rsidP="006D11CC">
            <w:pPr>
              <w:numPr>
                <w:ilvl w:val="0"/>
                <w:numId w:val="10"/>
              </w:numPr>
              <w:ind w:right="-187"/>
              <w:rPr>
                <w:rFonts w:asciiTheme="majorHAnsi" w:hAnsiTheme="majorHAnsi"/>
                <w:b/>
                <w:sz w:val="22"/>
                <w:szCs w:val="22"/>
              </w:rPr>
            </w:pPr>
            <w:r w:rsidRPr="00696E55">
              <w:rPr>
                <w:rFonts w:asciiTheme="majorHAnsi" w:hAnsiTheme="majorHAnsi"/>
                <w:b/>
                <w:sz w:val="22"/>
                <w:szCs w:val="22"/>
              </w:rPr>
              <w:t xml:space="preserve">بناء على الكمية القصوى من المواد التي يمكن بشكل معقول أن يتم وضعها في حاوية أو مركبة. </w:t>
            </w:r>
            <w:r w:rsidRPr="00696E55">
              <w:rPr>
                <w:b/>
                <w:sz w:val="22"/>
                <w:szCs w:val="22"/>
              </w:rPr>
              <w:t>من الجائز أن تتنوع هذه المقاييس.</w:t>
            </w:r>
          </w:p>
          <w:p w14:paraId="5F1702BE" w14:textId="77777777" w:rsidR="0095126D" w:rsidRPr="00696E55" w:rsidRDefault="0095126D" w:rsidP="006D11CC">
            <w:pPr>
              <w:numPr>
                <w:ilvl w:val="0"/>
                <w:numId w:val="10"/>
              </w:numPr>
              <w:ind w:right="-187"/>
              <w:rPr>
                <w:rFonts w:asciiTheme="majorHAnsi" w:hAnsiTheme="majorHAnsi"/>
                <w:b/>
                <w:sz w:val="22"/>
                <w:szCs w:val="22"/>
              </w:rPr>
            </w:pPr>
            <w:r w:rsidRPr="00696E55">
              <w:rPr>
                <w:b/>
                <w:sz w:val="22"/>
                <w:szCs w:val="22"/>
              </w:rPr>
              <w:t>يخضع هذا الرقم إلى قدرة بناء غير معزز على تحمل الضرر الشديد أو الانهيار.</w:t>
            </w:r>
          </w:p>
          <w:p w14:paraId="5F1702BF" w14:textId="77777777" w:rsidR="0095126D" w:rsidRPr="00696E55" w:rsidRDefault="0095126D" w:rsidP="006D11CC">
            <w:pPr>
              <w:numPr>
                <w:ilvl w:val="0"/>
                <w:numId w:val="10"/>
              </w:numPr>
              <w:ind w:right="-187"/>
              <w:rPr>
                <w:rFonts w:asciiTheme="majorHAnsi" w:hAnsiTheme="majorHAnsi"/>
                <w:b/>
                <w:sz w:val="22"/>
                <w:szCs w:val="22"/>
              </w:rPr>
            </w:pPr>
            <w:r w:rsidRPr="00696E55">
              <w:rPr>
                <w:rFonts w:asciiTheme="majorHAnsi" w:hAnsiTheme="majorHAnsi"/>
                <w:b/>
                <w:sz w:val="22"/>
                <w:szCs w:val="22"/>
              </w:rPr>
              <w:t>يتوقف هذا الرقم على مسافة سير الشظايا المتطايرة، أو مسافة خطر انكسار أو تساقط الزجاج، أيهما أكبر. يمكن أن تكون هذه المسافات أقل بالنسبة للأفراد الذين يرتدون ملابس حماية بالستية. لاحظ أنه يفترض أن القنبلة الأنبوبية، والحزام أو السترة الانتحارية، والقنبلة في حقيبة أعمال أو حقيبة ملابس لهم مواصفات تشظي تتطلب مسافات ابتعاد أكبر من كمية مساوية من المتفجرات الموجودة في مركبة.</w:t>
            </w:r>
          </w:p>
          <w:p w14:paraId="5F1702C0" w14:textId="77777777" w:rsidR="0095126D" w:rsidRPr="00696E55" w:rsidRDefault="0095126D" w:rsidP="006D11CC">
            <w:pPr>
              <w:numPr>
                <w:ilvl w:val="0"/>
                <w:numId w:val="10"/>
              </w:numPr>
              <w:ind w:right="-187"/>
              <w:rPr>
                <w:rFonts w:asciiTheme="majorHAnsi" w:hAnsiTheme="majorHAnsi"/>
                <w:b/>
                <w:sz w:val="22"/>
                <w:szCs w:val="22"/>
              </w:rPr>
            </w:pPr>
            <w:r w:rsidRPr="00696E55">
              <w:rPr>
                <w:b/>
                <w:sz w:val="22"/>
                <w:szCs w:val="22"/>
              </w:rPr>
              <w:t>على افتراض امتزاج الغاز القابل للاشتعال مع هواء الجو بشكل فعال.</w:t>
            </w:r>
          </w:p>
          <w:p w14:paraId="5F1702C1" w14:textId="77777777" w:rsidR="0095126D" w:rsidRPr="00696E55" w:rsidRDefault="0095126D" w:rsidP="006D11CC">
            <w:pPr>
              <w:numPr>
                <w:ilvl w:val="0"/>
                <w:numId w:val="10"/>
              </w:numPr>
              <w:ind w:right="-187"/>
              <w:rPr>
                <w:rFonts w:asciiTheme="majorHAnsi" w:hAnsiTheme="majorHAnsi"/>
                <w:b/>
                <w:sz w:val="22"/>
                <w:szCs w:val="22"/>
              </w:rPr>
            </w:pPr>
            <w:r w:rsidRPr="00696E55">
              <w:rPr>
                <w:rFonts w:asciiTheme="majorHAnsi" w:hAnsiTheme="majorHAnsi"/>
                <w:b/>
                <w:sz w:val="22"/>
                <w:szCs w:val="22"/>
              </w:rPr>
              <w:t xml:space="preserve">تحدد ذلك ممارسات مكافحة الحرائق في الولايات المتحدة، حيث تكون المسافات الآمنة تقريبا أربعة أضعاف ارتفاع شعلة اللهب. </w:t>
            </w:r>
            <w:r w:rsidRPr="00696E55">
              <w:rPr>
                <w:b/>
                <w:sz w:val="22"/>
                <w:szCs w:val="22"/>
              </w:rPr>
              <w:t>لاحظ أن صهريج غاز النفط المسّيل الذي تتم تعبئته بالمتفجرات الشديدة سوف يتطلب مسافة ابتعاد أكبر بكثير مما لو كان مملوءا بغاز النفط المسيّل.</w:t>
            </w:r>
          </w:p>
        </w:tc>
      </w:tr>
    </w:tbl>
    <w:p w14:paraId="5F1702C3" w14:textId="77777777" w:rsidR="0095126D" w:rsidRPr="002F76FF" w:rsidRDefault="0095126D" w:rsidP="0095126D">
      <w:pPr>
        <w:keepLines/>
        <w:rPr>
          <w:b/>
          <w:sz w:val="26"/>
          <w:szCs w:val="26"/>
        </w:rPr>
      </w:pPr>
    </w:p>
    <w:p w14:paraId="5F1702C4" w14:textId="4D129F40" w:rsidR="0095126D" w:rsidRPr="002F76FF" w:rsidRDefault="00432D28" w:rsidP="000B6590">
      <w:pPr>
        <w:pStyle w:val="ATABody"/>
        <w:rPr>
          <w:b/>
          <w:sz w:val="26"/>
          <w:szCs w:val="26"/>
        </w:rPr>
      </w:pPr>
      <w:r w:rsidRPr="00696E55">
        <w:rPr>
          <w:rFonts w:hint="cs"/>
          <w:bCs/>
          <w:sz w:val="26"/>
          <w:szCs w:val="26"/>
        </w:rPr>
        <w:lastRenderedPageBreak/>
        <w:t>ملاحظة</w:t>
      </w:r>
      <w:r w:rsidRPr="002F76FF">
        <w:rPr>
          <w:rFonts w:hint="cs"/>
          <w:b/>
          <w:sz w:val="26"/>
          <w:szCs w:val="26"/>
        </w:rPr>
        <w:t>: برجاء</w:t>
      </w:r>
      <w:r w:rsidR="0095126D" w:rsidRPr="002F76FF">
        <w:rPr>
          <w:b/>
          <w:sz w:val="26"/>
          <w:szCs w:val="26"/>
        </w:rPr>
        <w:t xml:space="preserve"> ملاحظة أن الجدول 16 والجدول 17 يوفران حسابات تختلف قليلا، بناءً على تقديرات مقربة إلى أقرب عدد صحيح صعودا أو هبوطا. فعلى سبيل المثال، يبين جدول 16 أقصى سعة لحشو سيارة سيدان كاملةبالمتفجرات هي 455 كيلوجرام، ويبين جدول 17 أن أقصى سعة لحشو نفس السيارة هي 454 كيلوجرام. ولا يؤثر هذا الإختلاف الطفيف على دقة الحسابات، حيث أنها مسافات تقديرية.</w:t>
      </w:r>
    </w:p>
    <w:p w14:paraId="301DD399" w14:textId="77777777" w:rsidR="00F41DC3" w:rsidRPr="002F76FF" w:rsidRDefault="00F41DC3">
      <w:pPr>
        <w:rPr>
          <w:rFonts w:ascii="Cambria" w:hAnsi="Cambria"/>
          <w:b/>
          <w:sz w:val="26"/>
          <w:szCs w:val="26"/>
        </w:rPr>
      </w:pPr>
    </w:p>
    <w:p w14:paraId="5F1702C6" w14:textId="77777777" w:rsidR="00716C43" w:rsidRPr="00696E55" w:rsidRDefault="00716C43" w:rsidP="000B6590">
      <w:pPr>
        <w:pStyle w:val="ATAHeadingLevel1"/>
        <w:rPr>
          <w:b w:val="0"/>
          <w:bCs/>
          <w:sz w:val="26"/>
          <w:szCs w:val="26"/>
        </w:rPr>
      </w:pPr>
      <w:r w:rsidRPr="00696E55">
        <w:rPr>
          <w:b w:val="0"/>
          <w:bCs/>
          <w:sz w:val="26"/>
          <w:szCs w:val="26"/>
        </w:rPr>
        <w:t>تحديد الإعتبارات الخاصة بالسيارة المفخخة</w:t>
      </w:r>
    </w:p>
    <w:p w14:paraId="5F1702C7" w14:textId="77777777" w:rsidR="00716C43" w:rsidRPr="00696E55" w:rsidRDefault="00716C43" w:rsidP="000B6590">
      <w:pPr>
        <w:pStyle w:val="ATAHeadingLevel1"/>
        <w:rPr>
          <w:b w:val="0"/>
          <w:bCs/>
          <w:sz w:val="26"/>
          <w:szCs w:val="26"/>
        </w:rPr>
      </w:pPr>
      <w:r w:rsidRPr="00696E55">
        <w:rPr>
          <w:b w:val="0"/>
          <w:bCs/>
          <w:sz w:val="26"/>
          <w:szCs w:val="26"/>
        </w:rPr>
        <w:t>الموقع الحساس (الحرج):</w:t>
      </w:r>
    </w:p>
    <w:tbl>
      <w:tblPr>
        <w:bidiVisual/>
        <w:tblW w:w="874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716C43" w:rsidRPr="002F76FF" w14:paraId="5F1702CC" w14:textId="77777777" w:rsidTr="00716C43">
        <w:tc>
          <w:tcPr>
            <w:tcW w:w="8748" w:type="dxa"/>
          </w:tcPr>
          <w:p w14:paraId="5F1702CA" w14:textId="77777777" w:rsidR="00716C43" w:rsidRPr="002F76FF" w:rsidRDefault="00716C43" w:rsidP="000B6590">
            <w:pPr>
              <w:pStyle w:val="ATATableBody"/>
              <w:rPr>
                <w:b/>
                <w:sz w:val="26"/>
                <w:szCs w:val="26"/>
              </w:rPr>
            </w:pPr>
          </w:p>
          <w:p w14:paraId="5F1702CB" w14:textId="77777777" w:rsidR="00716C43" w:rsidRPr="002F76FF" w:rsidRDefault="00716C43" w:rsidP="000B6590">
            <w:pPr>
              <w:pStyle w:val="ATATableBody"/>
              <w:rPr>
                <w:b/>
                <w:sz w:val="26"/>
                <w:szCs w:val="26"/>
              </w:rPr>
            </w:pPr>
          </w:p>
        </w:tc>
      </w:tr>
      <w:tr w:rsidR="00716C43" w:rsidRPr="002F76FF" w14:paraId="5F1702CF" w14:textId="77777777" w:rsidTr="00716C43">
        <w:tc>
          <w:tcPr>
            <w:tcW w:w="8748" w:type="dxa"/>
          </w:tcPr>
          <w:p w14:paraId="5F1702CD" w14:textId="77777777" w:rsidR="00716C43" w:rsidRPr="002F76FF" w:rsidRDefault="00716C43" w:rsidP="000B6590">
            <w:pPr>
              <w:pStyle w:val="ATATableBody"/>
              <w:rPr>
                <w:b/>
                <w:sz w:val="26"/>
                <w:szCs w:val="26"/>
              </w:rPr>
            </w:pPr>
          </w:p>
          <w:p w14:paraId="5F1702CE" w14:textId="77777777" w:rsidR="00716C43" w:rsidRPr="002F76FF" w:rsidRDefault="00716C43" w:rsidP="000B6590">
            <w:pPr>
              <w:pStyle w:val="ATATableBody"/>
              <w:rPr>
                <w:b/>
                <w:sz w:val="26"/>
                <w:szCs w:val="26"/>
              </w:rPr>
            </w:pPr>
          </w:p>
        </w:tc>
      </w:tr>
      <w:tr w:rsidR="00716C43" w:rsidRPr="002F76FF" w14:paraId="5F1702D2" w14:textId="77777777" w:rsidTr="00716C43">
        <w:tc>
          <w:tcPr>
            <w:tcW w:w="8748" w:type="dxa"/>
          </w:tcPr>
          <w:p w14:paraId="5F1702D0" w14:textId="77777777" w:rsidR="00716C43" w:rsidRPr="002F76FF" w:rsidRDefault="00716C43" w:rsidP="000B6590">
            <w:pPr>
              <w:pStyle w:val="ATATableBody"/>
              <w:rPr>
                <w:b/>
                <w:sz w:val="26"/>
                <w:szCs w:val="26"/>
              </w:rPr>
            </w:pPr>
          </w:p>
          <w:p w14:paraId="5F1702D1" w14:textId="77777777" w:rsidR="00716C43" w:rsidRPr="002F76FF" w:rsidRDefault="00716C43" w:rsidP="000B6590">
            <w:pPr>
              <w:pStyle w:val="ATATableBody"/>
              <w:rPr>
                <w:b/>
                <w:sz w:val="26"/>
                <w:szCs w:val="26"/>
              </w:rPr>
            </w:pPr>
          </w:p>
        </w:tc>
      </w:tr>
      <w:tr w:rsidR="00716C43" w:rsidRPr="002F76FF" w14:paraId="5F1702D5" w14:textId="77777777" w:rsidTr="00716C43">
        <w:tc>
          <w:tcPr>
            <w:tcW w:w="8748" w:type="dxa"/>
          </w:tcPr>
          <w:p w14:paraId="5F1702D3" w14:textId="77777777" w:rsidR="00716C43" w:rsidRPr="002F76FF" w:rsidRDefault="00716C43" w:rsidP="000B6590">
            <w:pPr>
              <w:pStyle w:val="ATATableBody"/>
              <w:rPr>
                <w:b/>
                <w:sz w:val="26"/>
                <w:szCs w:val="26"/>
              </w:rPr>
            </w:pPr>
          </w:p>
          <w:p w14:paraId="5F1702D4" w14:textId="77777777" w:rsidR="00716C43" w:rsidRPr="002F76FF" w:rsidRDefault="00716C43" w:rsidP="000B6590">
            <w:pPr>
              <w:pStyle w:val="ATATableBody"/>
              <w:rPr>
                <w:b/>
                <w:sz w:val="26"/>
                <w:szCs w:val="26"/>
              </w:rPr>
            </w:pPr>
          </w:p>
        </w:tc>
      </w:tr>
    </w:tbl>
    <w:p w14:paraId="5F1702D6" w14:textId="77777777" w:rsidR="00716C43" w:rsidRPr="002F76FF" w:rsidRDefault="00716C43" w:rsidP="00716C43">
      <w:pPr>
        <w:pStyle w:val="ataBody0"/>
        <w:rPr>
          <w:b/>
          <w:sz w:val="26"/>
          <w:szCs w:val="26"/>
        </w:rPr>
      </w:pPr>
    </w:p>
    <w:p w14:paraId="5F1702D7" w14:textId="33B47A7A" w:rsidR="00716C43" w:rsidRPr="002F76FF" w:rsidRDefault="00716C43" w:rsidP="000B6590">
      <w:pPr>
        <w:pStyle w:val="ATAHeadingLevel1"/>
        <w:rPr>
          <w:sz w:val="26"/>
          <w:szCs w:val="26"/>
        </w:rPr>
      </w:pPr>
      <w:r w:rsidRPr="00696E55">
        <w:rPr>
          <w:b w:val="0"/>
          <w:bCs/>
          <w:sz w:val="26"/>
          <w:szCs w:val="26"/>
        </w:rPr>
        <w:t>حجم المركبة واقصى حمولة من المتفجرات</w:t>
      </w:r>
      <w:r w:rsidRPr="002F76FF">
        <w:rPr>
          <w:sz w:val="26"/>
          <w:szCs w:val="26"/>
        </w:rPr>
        <w:t>: ________</w:t>
      </w:r>
      <w:r w:rsidR="00696E55">
        <w:rPr>
          <w:sz w:val="26"/>
          <w:szCs w:val="26"/>
        </w:rPr>
        <w:t>___________________________</w:t>
      </w:r>
    </w:p>
    <w:p w14:paraId="5F1702D9" w14:textId="77777777" w:rsidR="00716C43" w:rsidRPr="00696E55" w:rsidRDefault="00716C43" w:rsidP="000B6590">
      <w:pPr>
        <w:pStyle w:val="ATAHeadingLevel1"/>
        <w:rPr>
          <w:b w:val="0"/>
          <w:bCs/>
          <w:sz w:val="26"/>
          <w:szCs w:val="26"/>
        </w:rPr>
      </w:pPr>
      <w:r w:rsidRPr="00696E55">
        <w:rPr>
          <w:b w:val="0"/>
          <w:bCs/>
          <w:sz w:val="26"/>
          <w:szCs w:val="26"/>
        </w:rPr>
        <w:t>الحد الأدنى للمسافات الآمنة:</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5328"/>
      </w:tblGrid>
      <w:tr w:rsidR="00716C43" w:rsidRPr="002F76FF" w14:paraId="5F1702DC" w14:textId="77777777" w:rsidTr="00C24A6A">
        <w:trPr>
          <w:trHeight w:val="864"/>
        </w:trPr>
        <w:tc>
          <w:tcPr>
            <w:tcW w:w="3420" w:type="dxa"/>
            <w:shd w:val="clear" w:color="auto" w:fill="D9D9D9" w:themeFill="background1" w:themeFillShade="D9"/>
            <w:vAlign w:val="center"/>
          </w:tcPr>
          <w:p w14:paraId="5F1702DA" w14:textId="77777777" w:rsidR="00716C43" w:rsidRPr="002F76FF" w:rsidRDefault="00716C43" w:rsidP="00C24A6A">
            <w:pPr>
              <w:pStyle w:val="ATATableBody"/>
              <w:rPr>
                <w:b/>
                <w:sz w:val="26"/>
                <w:szCs w:val="26"/>
              </w:rPr>
            </w:pPr>
            <w:r w:rsidRPr="002F76FF">
              <w:rPr>
                <w:b/>
                <w:sz w:val="26"/>
                <w:szCs w:val="26"/>
              </w:rPr>
              <w:t>الإنفجار الهوائي القاتل:</w:t>
            </w:r>
          </w:p>
        </w:tc>
        <w:tc>
          <w:tcPr>
            <w:tcW w:w="5328" w:type="dxa"/>
            <w:vAlign w:val="center"/>
          </w:tcPr>
          <w:p w14:paraId="5F1702DB" w14:textId="77777777" w:rsidR="00716C43" w:rsidRPr="002F76FF" w:rsidRDefault="00716C43" w:rsidP="00C24A6A">
            <w:pPr>
              <w:pStyle w:val="ATATableBody"/>
              <w:rPr>
                <w:b/>
                <w:sz w:val="26"/>
                <w:szCs w:val="26"/>
              </w:rPr>
            </w:pPr>
          </w:p>
        </w:tc>
      </w:tr>
      <w:tr w:rsidR="00716C43" w:rsidRPr="002F76FF" w14:paraId="5F1702DF" w14:textId="77777777" w:rsidTr="00C24A6A">
        <w:trPr>
          <w:trHeight w:val="864"/>
        </w:trPr>
        <w:tc>
          <w:tcPr>
            <w:tcW w:w="3420" w:type="dxa"/>
            <w:shd w:val="clear" w:color="auto" w:fill="D9D9D9" w:themeFill="background1" w:themeFillShade="D9"/>
            <w:vAlign w:val="center"/>
          </w:tcPr>
          <w:p w14:paraId="5F1702DD" w14:textId="77777777" w:rsidR="00716C43" w:rsidRPr="002F76FF" w:rsidRDefault="00716C43" w:rsidP="00C24A6A">
            <w:pPr>
              <w:pStyle w:val="ATATableBody"/>
              <w:rPr>
                <w:b/>
                <w:sz w:val="26"/>
                <w:szCs w:val="26"/>
              </w:rPr>
            </w:pPr>
            <w:r w:rsidRPr="002F76FF">
              <w:rPr>
                <w:b/>
                <w:sz w:val="26"/>
                <w:szCs w:val="26"/>
              </w:rPr>
              <w:t>الحد الأدنى لمسافة الإخلاء:</w:t>
            </w:r>
          </w:p>
        </w:tc>
        <w:tc>
          <w:tcPr>
            <w:tcW w:w="5328" w:type="dxa"/>
            <w:vAlign w:val="center"/>
          </w:tcPr>
          <w:p w14:paraId="5F1702DE" w14:textId="77777777" w:rsidR="00716C43" w:rsidRPr="002F76FF" w:rsidRDefault="00716C43" w:rsidP="00C24A6A">
            <w:pPr>
              <w:pStyle w:val="ATATableBody"/>
              <w:rPr>
                <w:b/>
                <w:sz w:val="26"/>
                <w:szCs w:val="26"/>
              </w:rPr>
            </w:pPr>
          </w:p>
        </w:tc>
      </w:tr>
      <w:tr w:rsidR="00716C43" w:rsidRPr="002F76FF" w14:paraId="5F1702E2" w14:textId="77777777" w:rsidTr="00C24A6A">
        <w:trPr>
          <w:trHeight w:val="864"/>
        </w:trPr>
        <w:tc>
          <w:tcPr>
            <w:tcW w:w="3420" w:type="dxa"/>
            <w:shd w:val="clear" w:color="auto" w:fill="D9D9D9" w:themeFill="background1" w:themeFillShade="D9"/>
            <w:vAlign w:val="center"/>
          </w:tcPr>
          <w:p w14:paraId="5F1702E0" w14:textId="77777777" w:rsidR="00716C43" w:rsidRPr="002F76FF" w:rsidRDefault="00716C43" w:rsidP="00C24A6A">
            <w:pPr>
              <w:pStyle w:val="ATATableBody"/>
              <w:rPr>
                <w:b/>
                <w:sz w:val="26"/>
                <w:szCs w:val="26"/>
              </w:rPr>
            </w:pPr>
            <w:r w:rsidRPr="002F76FF">
              <w:rPr>
                <w:b/>
                <w:sz w:val="26"/>
                <w:szCs w:val="26"/>
              </w:rPr>
              <w:t>خطر الزجاج المتساقط:</w:t>
            </w:r>
          </w:p>
        </w:tc>
        <w:tc>
          <w:tcPr>
            <w:tcW w:w="5328" w:type="dxa"/>
            <w:vAlign w:val="center"/>
          </w:tcPr>
          <w:p w14:paraId="5F1702E1" w14:textId="77777777" w:rsidR="00716C43" w:rsidRPr="002F76FF" w:rsidRDefault="00716C43" w:rsidP="00C24A6A">
            <w:pPr>
              <w:pStyle w:val="ATATableBody"/>
              <w:rPr>
                <w:b/>
                <w:sz w:val="26"/>
                <w:szCs w:val="26"/>
              </w:rPr>
            </w:pPr>
          </w:p>
        </w:tc>
      </w:tr>
      <w:tr w:rsidR="00716C43" w:rsidRPr="002F76FF" w14:paraId="5F1702E5" w14:textId="77777777" w:rsidTr="00C24A6A">
        <w:trPr>
          <w:trHeight w:val="864"/>
        </w:trPr>
        <w:tc>
          <w:tcPr>
            <w:tcW w:w="3420" w:type="dxa"/>
            <w:shd w:val="clear" w:color="auto" w:fill="D9D9D9" w:themeFill="background1" w:themeFillShade="D9"/>
            <w:vAlign w:val="center"/>
          </w:tcPr>
          <w:p w14:paraId="5F1702E3" w14:textId="77777777" w:rsidR="00716C43" w:rsidRPr="002F76FF" w:rsidRDefault="00716C43" w:rsidP="00C24A6A">
            <w:pPr>
              <w:pStyle w:val="ATATableBody"/>
              <w:rPr>
                <w:b/>
                <w:sz w:val="26"/>
                <w:szCs w:val="26"/>
              </w:rPr>
            </w:pPr>
            <w:r w:rsidRPr="002F76FF">
              <w:rPr>
                <w:b/>
                <w:sz w:val="26"/>
                <w:szCs w:val="26"/>
              </w:rPr>
              <w:t>مسافة إخلاء المبني:</w:t>
            </w:r>
          </w:p>
        </w:tc>
        <w:tc>
          <w:tcPr>
            <w:tcW w:w="5328" w:type="dxa"/>
            <w:vAlign w:val="center"/>
          </w:tcPr>
          <w:p w14:paraId="5F1702E4" w14:textId="77777777" w:rsidR="00716C43" w:rsidRPr="002F76FF" w:rsidRDefault="00716C43" w:rsidP="00C24A6A">
            <w:pPr>
              <w:pStyle w:val="ATATableBody"/>
              <w:rPr>
                <w:b/>
                <w:sz w:val="26"/>
                <w:szCs w:val="26"/>
              </w:rPr>
            </w:pPr>
          </w:p>
        </w:tc>
      </w:tr>
    </w:tbl>
    <w:p w14:paraId="5F1702E6" w14:textId="77777777" w:rsidR="00716C43" w:rsidRPr="002F76FF" w:rsidRDefault="00716C43" w:rsidP="00716C43">
      <w:pPr>
        <w:pStyle w:val="ataBody0"/>
        <w:rPr>
          <w:b/>
          <w:sz w:val="26"/>
          <w:szCs w:val="26"/>
        </w:rPr>
      </w:pPr>
    </w:p>
    <w:p w14:paraId="28FB1E16" w14:textId="77777777" w:rsidR="00C24A6A" w:rsidRPr="002F76FF" w:rsidRDefault="00C24A6A">
      <w:pPr>
        <w:rPr>
          <w:rStyle w:val="ATAEmphasis"/>
          <w:rFonts w:eastAsiaTheme="minorHAnsi" w:cstheme="minorBidi"/>
          <w:sz w:val="26"/>
          <w:szCs w:val="26"/>
        </w:rPr>
      </w:pPr>
      <w:r w:rsidRPr="002F76FF">
        <w:rPr>
          <w:b/>
          <w:sz w:val="26"/>
          <w:szCs w:val="26"/>
        </w:rPr>
        <w:br w:type="page"/>
      </w:r>
    </w:p>
    <w:p w14:paraId="5F1702E7" w14:textId="268A76C5" w:rsidR="00716C43" w:rsidRPr="00696E55" w:rsidRDefault="00716C43" w:rsidP="00716C43">
      <w:pPr>
        <w:pStyle w:val="ataBody0"/>
        <w:rPr>
          <w:rStyle w:val="ATAEmphasis"/>
          <w:b w:val="0"/>
          <w:bCs/>
          <w:sz w:val="26"/>
          <w:szCs w:val="26"/>
        </w:rPr>
      </w:pPr>
      <w:r w:rsidRPr="00696E55">
        <w:rPr>
          <w:rStyle w:val="ATAEmphasis"/>
          <w:b w:val="0"/>
          <w:bCs/>
          <w:sz w:val="26"/>
          <w:szCs w:val="26"/>
        </w:rPr>
        <w:lastRenderedPageBreak/>
        <w:t>تحديد الإعتبارات الخاصة بالمفجر الانتحاري</w:t>
      </w:r>
    </w:p>
    <w:p w14:paraId="5F1702E8" w14:textId="77777777" w:rsidR="00716C43" w:rsidRPr="002F76FF" w:rsidRDefault="00716C43" w:rsidP="000B6590">
      <w:pPr>
        <w:pStyle w:val="ATABody"/>
        <w:rPr>
          <w:b/>
          <w:sz w:val="26"/>
          <w:szCs w:val="26"/>
        </w:rPr>
      </w:pPr>
      <w:r w:rsidRPr="002F76FF">
        <w:rPr>
          <w:b/>
          <w:sz w:val="26"/>
          <w:szCs w:val="26"/>
        </w:rPr>
        <w:t>إلى أى مدى يمكن لمفجر انتحاري التقدم والاقتراب والتغلغل في عمق المنشأة الحرجة قبل نطاق الرصد والتمشيط الأمني؟ باستخدام الجدول 17، برجاء التكرم بوصف أوزان المتفجرات المتوقعة ومسافات الإخلاء المترتبة على ذلك. برجاء التكرم بوصف الخسائر والإصابات المحتملة.</w:t>
      </w:r>
    </w:p>
    <w:p w14:paraId="08ACDACA" w14:textId="77777777" w:rsidR="00C24A6A" w:rsidRPr="002F76FF" w:rsidRDefault="00C24A6A" w:rsidP="000B6590">
      <w:pPr>
        <w:pStyle w:val="ATABody"/>
        <w:rPr>
          <w:b/>
          <w:sz w:val="26"/>
          <w:szCs w:val="26"/>
        </w:rPr>
      </w:pPr>
    </w:p>
    <w:tbl>
      <w:tblPr>
        <w:bidiVisual/>
        <w:tblW w:w="874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716C43" w:rsidRPr="002F76FF" w14:paraId="5F1702ED" w14:textId="77777777" w:rsidTr="00716C43">
        <w:tc>
          <w:tcPr>
            <w:tcW w:w="8748" w:type="dxa"/>
          </w:tcPr>
          <w:p w14:paraId="5F1702EB" w14:textId="77777777" w:rsidR="00716C43" w:rsidRPr="002F76FF" w:rsidRDefault="00716C43" w:rsidP="000B6590">
            <w:pPr>
              <w:pStyle w:val="ATATableBody"/>
              <w:rPr>
                <w:b/>
                <w:sz w:val="26"/>
                <w:szCs w:val="26"/>
              </w:rPr>
            </w:pPr>
          </w:p>
          <w:p w14:paraId="5F1702EC" w14:textId="77777777" w:rsidR="00716C43" w:rsidRPr="002F76FF" w:rsidRDefault="00716C43" w:rsidP="000B6590">
            <w:pPr>
              <w:pStyle w:val="ATATableBody"/>
              <w:rPr>
                <w:b/>
                <w:sz w:val="26"/>
                <w:szCs w:val="26"/>
              </w:rPr>
            </w:pPr>
          </w:p>
        </w:tc>
      </w:tr>
      <w:tr w:rsidR="00716C43" w:rsidRPr="002F76FF" w14:paraId="5F1702F0" w14:textId="77777777" w:rsidTr="00C24A6A">
        <w:trPr>
          <w:trHeight w:val="720"/>
        </w:trPr>
        <w:tc>
          <w:tcPr>
            <w:tcW w:w="8748" w:type="dxa"/>
          </w:tcPr>
          <w:p w14:paraId="5F1702EE" w14:textId="77777777" w:rsidR="00716C43" w:rsidRPr="002F76FF" w:rsidRDefault="00716C43" w:rsidP="000B6590">
            <w:pPr>
              <w:pStyle w:val="ATATableBody"/>
              <w:rPr>
                <w:b/>
                <w:sz w:val="26"/>
                <w:szCs w:val="26"/>
              </w:rPr>
            </w:pPr>
          </w:p>
          <w:p w14:paraId="5F1702EF" w14:textId="77777777" w:rsidR="00716C43" w:rsidRPr="002F76FF" w:rsidRDefault="00716C43" w:rsidP="000B6590">
            <w:pPr>
              <w:pStyle w:val="ATATableBody"/>
              <w:rPr>
                <w:b/>
                <w:sz w:val="26"/>
                <w:szCs w:val="26"/>
              </w:rPr>
            </w:pPr>
          </w:p>
        </w:tc>
      </w:tr>
      <w:tr w:rsidR="00716C43" w:rsidRPr="002F76FF" w14:paraId="5F1702F3" w14:textId="77777777" w:rsidTr="00C24A6A">
        <w:trPr>
          <w:trHeight w:val="720"/>
        </w:trPr>
        <w:tc>
          <w:tcPr>
            <w:tcW w:w="8748" w:type="dxa"/>
          </w:tcPr>
          <w:p w14:paraId="5F1702F1" w14:textId="77777777" w:rsidR="00716C43" w:rsidRPr="002F76FF" w:rsidRDefault="00716C43" w:rsidP="000B6590">
            <w:pPr>
              <w:pStyle w:val="ATATableBody"/>
              <w:rPr>
                <w:b/>
                <w:sz w:val="26"/>
                <w:szCs w:val="26"/>
              </w:rPr>
            </w:pPr>
          </w:p>
          <w:p w14:paraId="5F1702F2" w14:textId="77777777" w:rsidR="00716C43" w:rsidRPr="002F76FF" w:rsidRDefault="00716C43" w:rsidP="000B6590">
            <w:pPr>
              <w:pStyle w:val="ATATableBody"/>
              <w:rPr>
                <w:b/>
                <w:sz w:val="26"/>
                <w:szCs w:val="26"/>
              </w:rPr>
            </w:pPr>
          </w:p>
        </w:tc>
      </w:tr>
      <w:tr w:rsidR="00716C43" w:rsidRPr="002F76FF" w14:paraId="5F1702F6" w14:textId="77777777" w:rsidTr="00C24A6A">
        <w:trPr>
          <w:trHeight w:val="720"/>
        </w:trPr>
        <w:tc>
          <w:tcPr>
            <w:tcW w:w="8748" w:type="dxa"/>
          </w:tcPr>
          <w:p w14:paraId="5F1702F4" w14:textId="77777777" w:rsidR="00716C43" w:rsidRPr="002F76FF" w:rsidRDefault="00716C43" w:rsidP="000B6590">
            <w:pPr>
              <w:pStyle w:val="ATATableBody"/>
              <w:rPr>
                <w:b/>
                <w:sz w:val="26"/>
                <w:szCs w:val="26"/>
              </w:rPr>
            </w:pPr>
          </w:p>
          <w:p w14:paraId="5F1702F5" w14:textId="77777777" w:rsidR="00716C43" w:rsidRPr="002F76FF" w:rsidRDefault="00716C43" w:rsidP="000B6590">
            <w:pPr>
              <w:pStyle w:val="ATATableBody"/>
              <w:rPr>
                <w:b/>
                <w:sz w:val="26"/>
                <w:szCs w:val="26"/>
              </w:rPr>
            </w:pPr>
          </w:p>
        </w:tc>
      </w:tr>
      <w:tr w:rsidR="00C24A6A" w:rsidRPr="002F76FF" w14:paraId="7FBCBAC2" w14:textId="77777777" w:rsidTr="00C24A6A">
        <w:trPr>
          <w:trHeight w:val="720"/>
        </w:trPr>
        <w:tc>
          <w:tcPr>
            <w:tcW w:w="8748" w:type="dxa"/>
          </w:tcPr>
          <w:p w14:paraId="5E0BA4C3" w14:textId="77777777" w:rsidR="00C24A6A" w:rsidRPr="002F76FF" w:rsidRDefault="00C24A6A" w:rsidP="000B6590">
            <w:pPr>
              <w:pStyle w:val="ATATableBody"/>
              <w:rPr>
                <w:b/>
                <w:sz w:val="26"/>
                <w:szCs w:val="26"/>
              </w:rPr>
            </w:pPr>
          </w:p>
        </w:tc>
      </w:tr>
      <w:tr w:rsidR="00C24A6A" w:rsidRPr="002F76FF" w14:paraId="34682315" w14:textId="77777777" w:rsidTr="00C24A6A">
        <w:trPr>
          <w:trHeight w:val="720"/>
        </w:trPr>
        <w:tc>
          <w:tcPr>
            <w:tcW w:w="8748" w:type="dxa"/>
          </w:tcPr>
          <w:p w14:paraId="1B8ABC57" w14:textId="77777777" w:rsidR="00C24A6A" w:rsidRPr="002F76FF" w:rsidRDefault="00C24A6A" w:rsidP="000B6590">
            <w:pPr>
              <w:pStyle w:val="ATATableBody"/>
              <w:rPr>
                <w:b/>
                <w:sz w:val="26"/>
                <w:szCs w:val="26"/>
              </w:rPr>
            </w:pPr>
          </w:p>
        </w:tc>
      </w:tr>
      <w:tr w:rsidR="00C24A6A" w:rsidRPr="002F76FF" w14:paraId="140D8760" w14:textId="77777777" w:rsidTr="00C24A6A">
        <w:trPr>
          <w:trHeight w:val="720"/>
        </w:trPr>
        <w:tc>
          <w:tcPr>
            <w:tcW w:w="8748" w:type="dxa"/>
          </w:tcPr>
          <w:p w14:paraId="7354B76B" w14:textId="77777777" w:rsidR="00C24A6A" w:rsidRPr="002F76FF" w:rsidRDefault="00C24A6A" w:rsidP="000B6590">
            <w:pPr>
              <w:pStyle w:val="ATATableBody"/>
              <w:rPr>
                <w:b/>
                <w:sz w:val="26"/>
                <w:szCs w:val="26"/>
              </w:rPr>
            </w:pPr>
          </w:p>
        </w:tc>
      </w:tr>
    </w:tbl>
    <w:p w14:paraId="5F1702F7" w14:textId="77777777" w:rsidR="00716C43" w:rsidRPr="002F76FF" w:rsidRDefault="00716C43" w:rsidP="00716C43">
      <w:pPr>
        <w:pStyle w:val="ataBody0"/>
        <w:rPr>
          <w:b/>
          <w:sz w:val="26"/>
          <w:szCs w:val="26"/>
        </w:rPr>
      </w:pPr>
    </w:p>
    <w:p w14:paraId="5F1702F8" w14:textId="77777777" w:rsidR="00716C43" w:rsidRPr="00696E55" w:rsidRDefault="00716C43" w:rsidP="00C24A6A">
      <w:pPr>
        <w:pStyle w:val="ATAHeadingLevel1"/>
        <w:rPr>
          <w:rStyle w:val="ATAEmphasis"/>
          <w:bCs/>
          <w:color w:val="auto"/>
          <w:sz w:val="26"/>
          <w:szCs w:val="26"/>
        </w:rPr>
      </w:pPr>
      <w:r w:rsidRPr="00696E55">
        <w:rPr>
          <w:rStyle w:val="ATAEmphasis"/>
          <w:bCs/>
          <w:color w:val="auto"/>
          <w:sz w:val="26"/>
          <w:szCs w:val="26"/>
        </w:rPr>
        <w:t>الحد الأدنى للمسافات الآمنة:</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5328"/>
      </w:tblGrid>
      <w:tr w:rsidR="00716C43" w:rsidRPr="002F76FF" w14:paraId="5F1702FB" w14:textId="77777777" w:rsidTr="00C24A6A">
        <w:trPr>
          <w:trHeight w:val="864"/>
        </w:trPr>
        <w:tc>
          <w:tcPr>
            <w:tcW w:w="3420" w:type="dxa"/>
            <w:shd w:val="clear" w:color="auto" w:fill="D9D9D9" w:themeFill="background1" w:themeFillShade="D9"/>
            <w:vAlign w:val="center"/>
          </w:tcPr>
          <w:p w14:paraId="5F1702F9" w14:textId="77777777" w:rsidR="00716C43" w:rsidRPr="002F76FF" w:rsidRDefault="00716C43" w:rsidP="00C24A6A">
            <w:pPr>
              <w:pStyle w:val="ATATableBody"/>
              <w:rPr>
                <w:b/>
                <w:sz w:val="26"/>
                <w:szCs w:val="26"/>
              </w:rPr>
            </w:pPr>
            <w:r w:rsidRPr="002F76FF">
              <w:rPr>
                <w:b/>
                <w:sz w:val="26"/>
                <w:szCs w:val="26"/>
              </w:rPr>
              <w:t>الحد الأدنى لمسافة الإخلاء:</w:t>
            </w:r>
          </w:p>
        </w:tc>
        <w:tc>
          <w:tcPr>
            <w:tcW w:w="5328" w:type="dxa"/>
            <w:vAlign w:val="center"/>
          </w:tcPr>
          <w:p w14:paraId="5F1702FA" w14:textId="77777777" w:rsidR="00716C43" w:rsidRPr="002F76FF" w:rsidRDefault="00716C43" w:rsidP="00C24A6A">
            <w:pPr>
              <w:pStyle w:val="ataBody0"/>
              <w:keepNext/>
              <w:tabs>
                <w:tab w:val="left" w:pos="2141"/>
              </w:tabs>
              <w:rPr>
                <w:b/>
                <w:sz w:val="26"/>
                <w:szCs w:val="26"/>
              </w:rPr>
            </w:pPr>
          </w:p>
        </w:tc>
      </w:tr>
      <w:tr w:rsidR="00716C43" w:rsidRPr="002F76FF" w14:paraId="5F1702FE" w14:textId="77777777" w:rsidTr="00C24A6A">
        <w:trPr>
          <w:trHeight w:val="864"/>
        </w:trPr>
        <w:tc>
          <w:tcPr>
            <w:tcW w:w="3420" w:type="dxa"/>
            <w:shd w:val="clear" w:color="auto" w:fill="D9D9D9" w:themeFill="background1" w:themeFillShade="D9"/>
            <w:vAlign w:val="center"/>
          </w:tcPr>
          <w:p w14:paraId="5F1702FC" w14:textId="77777777" w:rsidR="00716C43" w:rsidRPr="002F76FF" w:rsidRDefault="00716C43" w:rsidP="00C24A6A">
            <w:pPr>
              <w:pStyle w:val="ATATableBody"/>
              <w:rPr>
                <w:b/>
                <w:sz w:val="26"/>
                <w:szCs w:val="26"/>
              </w:rPr>
            </w:pPr>
            <w:r w:rsidRPr="002F76FF">
              <w:rPr>
                <w:b/>
                <w:sz w:val="26"/>
                <w:szCs w:val="26"/>
              </w:rPr>
              <w:t>مسافة إخلاء المبني:</w:t>
            </w:r>
          </w:p>
        </w:tc>
        <w:tc>
          <w:tcPr>
            <w:tcW w:w="5328" w:type="dxa"/>
            <w:vAlign w:val="center"/>
          </w:tcPr>
          <w:p w14:paraId="5F1702FD" w14:textId="77777777" w:rsidR="00716C43" w:rsidRPr="002F76FF" w:rsidRDefault="00716C43" w:rsidP="00C24A6A">
            <w:pPr>
              <w:pStyle w:val="ataBody0"/>
              <w:keepNext/>
              <w:tabs>
                <w:tab w:val="left" w:pos="2141"/>
              </w:tabs>
              <w:rPr>
                <w:b/>
                <w:sz w:val="26"/>
                <w:szCs w:val="26"/>
              </w:rPr>
            </w:pPr>
          </w:p>
        </w:tc>
      </w:tr>
    </w:tbl>
    <w:p w14:paraId="5F1702FF" w14:textId="77777777" w:rsidR="00716C43" w:rsidRPr="002F76FF" w:rsidRDefault="00716C43" w:rsidP="00C17B78">
      <w:pPr>
        <w:rPr>
          <w:rFonts w:ascii="Cambria" w:hAnsi="Cambria"/>
          <w:b/>
          <w:sz w:val="26"/>
          <w:szCs w:val="26"/>
        </w:rPr>
      </w:pPr>
    </w:p>
    <w:p w14:paraId="5F170312" w14:textId="660F18F5" w:rsidR="00716C43" w:rsidRPr="002F76FF" w:rsidRDefault="00716C43" w:rsidP="00C24A6A">
      <w:pPr>
        <w:rPr>
          <w:rFonts w:ascii="Cambria" w:hAnsi="Cambria"/>
          <w:b/>
          <w:sz w:val="26"/>
          <w:szCs w:val="26"/>
        </w:rPr>
      </w:pPr>
      <w:r w:rsidRPr="002F76FF">
        <w:rPr>
          <w:b/>
          <w:sz w:val="26"/>
          <w:szCs w:val="26"/>
        </w:rPr>
        <w:br w:type="page"/>
      </w:r>
    </w:p>
    <w:p w14:paraId="5F170313" w14:textId="6AFE65B7" w:rsidR="00716C43" w:rsidRPr="00696E55" w:rsidRDefault="00716C43" w:rsidP="000B6590">
      <w:pPr>
        <w:pStyle w:val="ATAHeadingLevel1"/>
        <w:rPr>
          <w:b w:val="0"/>
          <w:bCs/>
          <w:sz w:val="26"/>
          <w:szCs w:val="26"/>
        </w:rPr>
      </w:pPr>
      <w:r w:rsidRPr="00696E55">
        <w:rPr>
          <w:b w:val="0"/>
          <w:bCs/>
          <w:sz w:val="26"/>
          <w:szCs w:val="26"/>
        </w:rPr>
        <w:lastRenderedPageBreak/>
        <w:t>الجزء 6 من 7: خطة المرونة العملياتية والتوصيات الخاصة بالتدابير الأمنية المضادة (ساعة واحدة)</w:t>
      </w:r>
    </w:p>
    <w:tbl>
      <w:tblPr>
        <w:bidiVisual/>
        <w:tblW w:w="0" w:type="auto"/>
        <w:tblInd w:w="108" w:type="dxa"/>
        <w:tblLook w:val="04A0" w:firstRow="1" w:lastRow="0" w:firstColumn="1" w:lastColumn="0" w:noHBand="0" w:noVBand="1"/>
      </w:tblPr>
      <w:tblGrid>
        <w:gridCol w:w="2465"/>
        <w:gridCol w:w="6175"/>
      </w:tblGrid>
      <w:tr w:rsidR="00716C43" w:rsidRPr="002F76FF" w14:paraId="5F170316" w14:textId="77777777" w:rsidTr="00716C43">
        <w:tc>
          <w:tcPr>
            <w:tcW w:w="2465" w:type="dxa"/>
            <w:shd w:val="clear" w:color="auto" w:fill="auto"/>
          </w:tcPr>
          <w:p w14:paraId="5F170314" w14:textId="77777777" w:rsidR="00716C43" w:rsidRPr="00696E55" w:rsidRDefault="00716C43" w:rsidP="00716C43">
            <w:pPr>
              <w:pStyle w:val="ataBody0"/>
              <w:rPr>
                <w:bCs/>
                <w:sz w:val="26"/>
                <w:szCs w:val="26"/>
              </w:rPr>
            </w:pPr>
            <w:r w:rsidRPr="00696E55">
              <w:rPr>
                <w:bCs/>
                <w:sz w:val="26"/>
                <w:szCs w:val="26"/>
              </w:rPr>
              <w:t>الغرض:</w:t>
            </w:r>
          </w:p>
        </w:tc>
        <w:tc>
          <w:tcPr>
            <w:tcW w:w="6175" w:type="dxa"/>
            <w:shd w:val="clear" w:color="auto" w:fill="auto"/>
          </w:tcPr>
          <w:p w14:paraId="5F170315" w14:textId="2A39FDD3" w:rsidR="00716C43" w:rsidRPr="002F76FF" w:rsidRDefault="00716C43" w:rsidP="00860E15">
            <w:pPr>
              <w:pStyle w:val="ataBody0"/>
              <w:keepNext/>
              <w:keepLines/>
              <w:rPr>
                <w:b/>
                <w:sz w:val="26"/>
                <w:szCs w:val="26"/>
              </w:rPr>
            </w:pPr>
            <w:r w:rsidRPr="002F76FF">
              <w:rPr>
                <w:b/>
                <w:sz w:val="26"/>
                <w:szCs w:val="26"/>
              </w:rPr>
              <w:t>تحديد النقاط الرئيسية لبيان خطة المرونة العملياتية التي تتضمن التوصيات المبنية على طلب فوري لتحسين تدابير أمنية معينة</w:t>
            </w:r>
          </w:p>
        </w:tc>
      </w:tr>
      <w:tr w:rsidR="00716C43" w:rsidRPr="002F76FF" w14:paraId="5F170319" w14:textId="77777777" w:rsidTr="00716C43">
        <w:tc>
          <w:tcPr>
            <w:tcW w:w="2465" w:type="dxa"/>
            <w:shd w:val="clear" w:color="auto" w:fill="auto"/>
          </w:tcPr>
          <w:p w14:paraId="5F170317" w14:textId="77777777" w:rsidR="00716C43" w:rsidRPr="00696E55" w:rsidRDefault="00716C43" w:rsidP="00716C43">
            <w:pPr>
              <w:pStyle w:val="ataBody0"/>
              <w:rPr>
                <w:bCs/>
                <w:sz w:val="26"/>
                <w:szCs w:val="26"/>
              </w:rPr>
            </w:pPr>
            <w:r w:rsidRPr="00696E55">
              <w:rPr>
                <w:bCs/>
                <w:sz w:val="26"/>
                <w:szCs w:val="26"/>
              </w:rPr>
              <w:t>المدة:</w:t>
            </w:r>
          </w:p>
        </w:tc>
        <w:tc>
          <w:tcPr>
            <w:tcW w:w="6175" w:type="dxa"/>
            <w:shd w:val="clear" w:color="auto" w:fill="auto"/>
          </w:tcPr>
          <w:p w14:paraId="5F170318" w14:textId="405EF285" w:rsidR="00716C43" w:rsidRPr="002F76FF" w:rsidRDefault="00860E15" w:rsidP="00716C43">
            <w:pPr>
              <w:pStyle w:val="ataBody0"/>
              <w:keepNext/>
              <w:keepLines/>
              <w:rPr>
                <w:b/>
                <w:sz w:val="26"/>
                <w:szCs w:val="26"/>
              </w:rPr>
            </w:pPr>
            <w:r w:rsidRPr="002F76FF">
              <w:rPr>
                <w:b/>
                <w:sz w:val="26"/>
                <w:szCs w:val="26"/>
              </w:rPr>
              <w:t>60 دقيقة</w:t>
            </w:r>
          </w:p>
        </w:tc>
      </w:tr>
      <w:tr w:rsidR="00716C43" w:rsidRPr="002F76FF" w14:paraId="5F17031C" w14:textId="77777777" w:rsidTr="00716C43">
        <w:tc>
          <w:tcPr>
            <w:tcW w:w="2465" w:type="dxa"/>
            <w:shd w:val="clear" w:color="auto" w:fill="auto"/>
          </w:tcPr>
          <w:p w14:paraId="5F17031A" w14:textId="77777777" w:rsidR="00716C43" w:rsidRPr="00696E55" w:rsidRDefault="00716C43" w:rsidP="00716C43">
            <w:pPr>
              <w:pStyle w:val="ataBody0"/>
              <w:rPr>
                <w:bCs/>
                <w:sz w:val="26"/>
                <w:szCs w:val="26"/>
              </w:rPr>
            </w:pPr>
            <w:r w:rsidRPr="00696E55">
              <w:rPr>
                <w:bCs/>
                <w:sz w:val="26"/>
                <w:szCs w:val="26"/>
              </w:rPr>
              <w:t>تشكيل المجموعة:</w:t>
            </w:r>
          </w:p>
        </w:tc>
        <w:tc>
          <w:tcPr>
            <w:tcW w:w="6175" w:type="dxa"/>
            <w:shd w:val="clear" w:color="auto" w:fill="auto"/>
          </w:tcPr>
          <w:p w14:paraId="5F17031B" w14:textId="6D5C91A9" w:rsidR="00716C43" w:rsidRPr="002F76FF" w:rsidRDefault="00B06563" w:rsidP="00716C43">
            <w:pPr>
              <w:pStyle w:val="ataBody0"/>
              <w:keepNext/>
              <w:keepLines/>
              <w:rPr>
                <w:b/>
                <w:sz w:val="26"/>
                <w:szCs w:val="26"/>
              </w:rPr>
            </w:pPr>
            <w:r w:rsidRPr="002F76FF">
              <w:rPr>
                <w:b/>
                <w:sz w:val="26"/>
                <w:szCs w:val="26"/>
              </w:rPr>
              <w:t>مجموعات الطاولة</w:t>
            </w:r>
          </w:p>
        </w:tc>
      </w:tr>
      <w:tr w:rsidR="00716C43" w:rsidRPr="002F76FF" w14:paraId="5F170322" w14:textId="77777777" w:rsidTr="00716C43">
        <w:tc>
          <w:tcPr>
            <w:tcW w:w="2465" w:type="dxa"/>
            <w:shd w:val="clear" w:color="auto" w:fill="auto"/>
          </w:tcPr>
          <w:p w14:paraId="5F170320" w14:textId="77777777" w:rsidR="00716C43" w:rsidRPr="00696E55" w:rsidRDefault="00716C43" w:rsidP="00716C43">
            <w:pPr>
              <w:pStyle w:val="ataBody0"/>
              <w:rPr>
                <w:bCs/>
                <w:sz w:val="26"/>
                <w:szCs w:val="26"/>
              </w:rPr>
            </w:pPr>
            <w:r w:rsidRPr="00696E55">
              <w:rPr>
                <w:bCs/>
                <w:sz w:val="26"/>
                <w:szCs w:val="26"/>
              </w:rPr>
              <w:t>المعدات:</w:t>
            </w:r>
          </w:p>
        </w:tc>
        <w:tc>
          <w:tcPr>
            <w:tcW w:w="6175" w:type="dxa"/>
            <w:shd w:val="clear" w:color="auto" w:fill="auto"/>
          </w:tcPr>
          <w:p w14:paraId="7461E57F" w14:textId="77777777" w:rsidR="00417C86" w:rsidRPr="002F76FF" w:rsidRDefault="00417C86" w:rsidP="00417C86">
            <w:pPr>
              <w:pStyle w:val="ATABulletLevel01BodySlide"/>
              <w:rPr>
                <w:b/>
                <w:bCs w:val="0"/>
                <w:sz w:val="26"/>
                <w:szCs w:val="26"/>
              </w:rPr>
            </w:pPr>
            <w:r w:rsidRPr="002F76FF">
              <w:rPr>
                <w:b/>
                <w:bCs w:val="0"/>
                <w:sz w:val="26"/>
                <w:szCs w:val="26"/>
              </w:rPr>
              <w:t>حاسوب نقال</w:t>
            </w:r>
          </w:p>
          <w:p w14:paraId="6AAE1D04" w14:textId="77777777" w:rsidR="00417C86" w:rsidRPr="002F76FF" w:rsidRDefault="00417C86" w:rsidP="00417C86">
            <w:pPr>
              <w:pStyle w:val="ATABulletLevel01BodySlide"/>
              <w:rPr>
                <w:b/>
                <w:bCs w:val="0"/>
                <w:sz w:val="26"/>
                <w:szCs w:val="26"/>
              </w:rPr>
            </w:pPr>
            <w:r w:rsidRPr="002F76FF">
              <w:rPr>
                <w:b/>
                <w:bCs w:val="0"/>
                <w:sz w:val="26"/>
                <w:szCs w:val="26"/>
              </w:rPr>
              <w:t>نموذج عرض التمرين الختامي</w:t>
            </w:r>
          </w:p>
          <w:p w14:paraId="349C0CA1" w14:textId="77777777" w:rsidR="00417C86" w:rsidRPr="002F76FF" w:rsidRDefault="00417C86" w:rsidP="00417C86">
            <w:pPr>
              <w:pStyle w:val="ATABulletLevel01BodySlide"/>
              <w:rPr>
                <w:b/>
                <w:bCs w:val="0"/>
                <w:sz w:val="26"/>
                <w:szCs w:val="26"/>
              </w:rPr>
            </w:pPr>
            <w:r w:rsidRPr="002F76FF">
              <w:rPr>
                <w:b/>
                <w:bCs w:val="0"/>
                <w:sz w:val="26"/>
                <w:szCs w:val="26"/>
              </w:rPr>
              <w:t xml:space="preserve">ناقل تسلسلي عام </w:t>
            </w:r>
            <w:r w:rsidRPr="00696E55">
              <w:rPr>
                <w:sz w:val="26"/>
                <w:szCs w:val="26"/>
                <w:rtl w:val="0"/>
              </w:rPr>
              <w:t>USB</w:t>
            </w:r>
          </w:p>
          <w:p w14:paraId="619D3EB9" w14:textId="32A60E2F" w:rsidR="00417C86" w:rsidRPr="002F76FF" w:rsidRDefault="00BF4062" w:rsidP="00417C86">
            <w:pPr>
              <w:pStyle w:val="ATABulletLevel01BodySlide"/>
              <w:rPr>
                <w:b/>
                <w:bCs w:val="0"/>
                <w:sz w:val="26"/>
                <w:szCs w:val="26"/>
              </w:rPr>
            </w:pPr>
            <w:r w:rsidRPr="002F76FF">
              <w:rPr>
                <w:b/>
                <w:bCs w:val="0"/>
                <w:sz w:val="26"/>
                <w:szCs w:val="26"/>
              </w:rPr>
              <w:t>حامل أوراق الرسم البياني</w:t>
            </w:r>
          </w:p>
          <w:p w14:paraId="687C2EEC" w14:textId="77777777" w:rsidR="00417C86" w:rsidRPr="002F76FF" w:rsidRDefault="00417C86" w:rsidP="00417C86">
            <w:pPr>
              <w:pStyle w:val="ATABulletLevel01BodySlide"/>
              <w:rPr>
                <w:b/>
                <w:bCs w:val="0"/>
                <w:sz w:val="26"/>
                <w:szCs w:val="26"/>
              </w:rPr>
            </w:pPr>
            <w:r w:rsidRPr="002F76FF">
              <w:rPr>
                <w:b/>
                <w:bCs w:val="0"/>
                <w:sz w:val="26"/>
                <w:szCs w:val="26"/>
              </w:rPr>
              <w:t>كاميرات رقمية</w:t>
            </w:r>
          </w:p>
          <w:p w14:paraId="5F170321" w14:textId="3206DB5F" w:rsidR="00716C43" w:rsidRPr="002F76FF" w:rsidRDefault="00417C86" w:rsidP="00417C86">
            <w:pPr>
              <w:pStyle w:val="ATABulletLevel01BodySlide"/>
              <w:rPr>
                <w:b/>
                <w:bCs w:val="0"/>
                <w:sz w:val="26"/>
                <w:szCs w:val="26"/>
              </w:rPr>
            </w:pPr>
            <w:r w:rsidRPr="002F76FF">
              <w:rPr>
                <w:b/>
                <w:bCs w:val="0"/>
                <w:sz w:val="26"/>
                <w:szCs w:val="26"/>
              </w:rPr>
              <w:t>يتعين الرجوع للوحدات 2 إلى 15، عند اللزوم</w:t>
            </w:r>
          </w:p>
        </w:tc>
      </w:tr>
      <w:tr w:rsidR="003B239F" w:rsidRPr="002F76FF" w14:paraId="29A1E9B8" w14:textId="77777777" w:rsidTr="00716C43">
        <w:tc>
          <w:tcPr>
            <w:tcW w:w="2465" w:type="dxa"/>
            <w:shd w:val="clear" w:color="auto" w:fill="auto"/>
          </w:tcPr>
          <w:p w14:paraId="30C2E13A" w14:textId="17AE8C29" w:rsidR="003B239F" w:rsidRPr="002F76FF" w:rsidRDefault="003B239F" w:rsidP="003B239F">
            <w:pPr>
              <w:pStyle w:val="ATABody"/>
              <w:rPr>
                <w:b/>
                <w:sz w:val="26"/>
                <w:szCs w:val="26"/>
              </w:rPr>
            </w:pPr>
            <w:r w:rsidRPr="002F76FF">
              <w:rPr>
                <w:b/>
                <w:noProof/>
                <w:sz w:val="26"/>
                <w:szCs w:val="26"/>
                <w:lang w:eastAsia="en-US" w:bidi="ar-SA"/>
              </w:rPr>
              <w:drawing>
                <wp:inline distT="0" distB="0" distL="0" distR="0" wp14:anchorId="1E43B6B2" wp14:editId="3C9111B2">
                  <wp:extent cx="384048" cy="457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45 MINUTE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3F4733FB" w14:textId="77777777" w:rsidR="003B239F" w:rsidRPr="002F76FF" w:rsidRDefault="003B239F" w:rsidP="003B239F">
            <w:pPr>
              <w:pStyle w:val="ATABody"/>
              <w:rPr>
                <w:b/>
                <w:sz w:val="26"/>
                <w:szCs w:val="26"/>
              </w:rPr>
            </w:pPr>
          </w:p>
        </w:tc>
      </w:tr>
    </w:tbl>
    <w:p w14:paraId="5F170324" w14:textId="27888428" w:rsidR="00716C43" w:rsidRPr="002F76FF" w:rsidRDefault="00716C43" w:rsidP="000B6590">
      <w:pPr>
        <w:pStyle w:val="ATAHeadingLevel1"/>
        <w:rPr>
          <w:sz w:val="26"/>
          <w:szCs w:val="26"/>
        </w:rPr>
      </w:pPr>
      <w:r w:rsidRPr="00696E55">
        <w:rPr>
          <w:b w:val="0"/>
          <w:bCs/>
          <w:sz w:val="26"/>
          <w:szCs w:val="26"/>
        </w:rPr>
        <w:t>التوجيهات</w:t>
      </w:r>
      <w:r w:rsidRPr="002F76FF">
        <w:rPr>
          <w:sz w:val="26"/>
          <w:szCs w:val="26"/>
        </w:rPr>
        <w:t>:</w:t>
      </w:r>
    </w:p>
    <w:p w14:paraId="5F170325" w14:textId="77777777" w:rsidR="00716C43" w:rsidRPr="002F76FF" w:rsidRDefault="00716C43" w:rsidP="000B6590">
      <w:pPr>
        <w:pStyle w:val="ATANumLevel01BodySlide"/>
        <w:numPr>
          <w:ilvl w:val="0"/>
          <w:numId w:val="25"/>
        </w:numPr>
        <w:ind w:left="450" w:hanging="270"/>
        <w:rPr>
          <w:b/>
          <w:sz w:val="26"/>
          <w:szCs w:val="26"/>
        </w:rPr>
      </w:pPr>
      <w:r w:rsidRPr="002F76FF">
        <w:rPr>
          <w:b/>
          <w:sz w:val="26"/>
          <w:szCs w:val="26"/>
        </w:rPr>
        <w:t xml:space="preserve">بناء على الحقائق والنتائج المستخلصة في الجزء 5، يتعين وضع التوصيات الخاصة بالتحسينات الأمنية الرامية إلى تخفيف حدة آثار تهديدات السيارة المفخخة والمفجر الإنتحاري على أمن المنشأة الحرجة. </w:t>
      </w:r>
    </w:p>
    <w:p w14:paraId="636DB76A" w14:textId="77777777" w:rsidR="00AF2806" w:rsidRPr="00696E55" w:rsidRDefault="00716C43" w:rsidP="000B6590">
      <w:pPr>
        <w:pStyle w:val="ATANumLevel01BodySlide"/>
        <w:numPr>
          <w:ilvl w:val="0"/>
          <w:numId w:val="25"/>
        </w:numPr>
        <w:ind w:left="450" w:hanging="270"/>
        <w:rPr>
          <w:bCs/>
          <w:sz w:val="26"/>
          <w:szCs w:val="26"/>
        </w:rPr>
      </w:pPr>
      <w:r w:rsidRPr="002F76FF">
        <w:rPr>
          <w:b/>
          <w:sz w:val="26"/>
          <w:szCs w:val="26"/>
        </w:rPr>
        <w:t xml:space="preserve">برجاء الإجابة على أسئلة المناقشة التي تظهر في القسم الذي عنوانه </w:t>
      </w:r>
      <w:r w:rsidRPr="00696E55">
        <w:rPr>
          <w:bCs/>
          <w:sz w:val="26"/>
          <w:szCs w:val="26"/>
        </w:rPr>
        <w:t xml:space="preserve">أسئلة المناقشة الخاصة بالتوصيات. </w:t>
      </w:r>
    </w:p>
    <w:p w14:paraId="5F170326" w14:textId="04715F40" w:rsidR="00716C43" w:rsidRPr="002F76FF" w:rsidRDefault="00AF2806" w:rsidP="000B6590">
      <w:pPr>
        <w:pStyle w:val="ATANumLevel01BodySlide"/>
        <w:numPr>
          <w:ilvl w:val="0"/>
          <w:numId w:val="25"/>
        </w:numPr>
        <w:ind w:left="450" w:hanging="270"/>
        <w:rPr>
          <w:b/>
          <w:sz w:val="26"/>
          <w:szCs w:val="26"/>
        </w:rPr>
      </w:pPr>
      <w:r w:rsidRPr="002F76FF">
        <w:rPr>
          <w:b/>
          <w:sz w:val="26"/>
          <w:szCs w:val="26"/>
        </w:rPr>
        <w:t>دون أجوبتك في المساحة المخصصة.</w:t>
      </w:r>
    </w:p>
    <w:p w14:paraId="5B4CB650" w14:textId="28FAFE58" w:rsidR="00184699" w:rsidRPr="002F76FF" w:rsidRDefault="00184699" w:rsidP="000B6590">
      <w:pPr>
        <w:pStyle w:val="ATANumLevel01BodySlide"/>
        <w:numPr>
          <w:ilvl w:val="0"/>
          <w:numId w:val="25"/>
        </w:numPr>
        <w:ind w:left="450" w:hanging="270"/>
        <w:rPr>
          <w:b/>
          <w:sz w:val="26"/>
          <w:szCs w:val="26"/>
        </w:rPr>
      </w:pPr>
      <w:r w:rsidRPr="002F76FF">
        <w:rPr>
          <w:b/>
          <w:sz w:val="26"/>
          <w:szCs w:val="26"/>
        </w:rPr>
        <w:t xml:space="preserve">تحديد النقاط الرئيسية لبيان خطة المرونة العملياتية الخاص بكل مشارك مع كتابة تلك النقطا في المساحات المخصصة. </w:t>
      </w:r>
    </w:p>
    <w:p w14:paraId="5F170327" w14:textId="77777777" w:rsidR="00716C43" w:rsidRPr="002F76FF" w:rsidRDefault="00716C43" w:rsidP="000B6590">
      <w:pPr>
        <w:pStyle w:val="ATANumLevel01BodySlide"/>
        <w:numPr>
          <w:ilvl w:val="0"/>
          <w:numId w:val="25"/>
        </w:numPr>
        <w:ind w:left="450" w:hanging="270"/>
        <w:rPr>
          <w:b/>
          <w:sz w:val="26"/>
          <w:szCs w:val="26"/>
        </w:rPr>
      </w:pPr>
      <w:r w:rsidRPr="002F76FF">
        <w:rPr>
          <w:b/>
          <w:sz w:val="26"/>
          <w:szCs w:val="26"/>
        </w:rPr>
        <w:t>يتعين على المشاركين أن يسألوا المشرف طلبا للإرشاد، إذا لزم الأمر.</w:t>
      </w:r>
    </w:p>
    <w:p w14:paraId="5F17032A" w14:textId="77777777" w:rsidR="00716C43" w:rsidRPr="00696E55" w:rsidRDefault="00716C43" w:rsidP="000B6590">
      <w:pPr>
        <w:pStyle w:val="ATAHeadingLevel2"/>
        <w:rPr>
          <w:b w:val="0"/>
          <w:bCs/>
          <w:sz w:val="26"/>
          <w:szCs w:val="26"/>
        </w:rPr>
      </w:pPr>
      <w:r w:rsidRPr="00696E55">
        <w:rPr>
          <w:b w:val="0"/>
          <w:bCs/>
          <w:sz w:val="26"/>
          <w:szCs w:val="26"/>
        </w:rPr>
        <w:t>شرح الجزء 6</w:t>
      </w:r>
    </w:p>
    <w:p w14:paraId="5F17032B" w14:textId="56743028" w:rsidR="00716C43" w:rsidRPr="002F76FF" w:rsidRDefault="00716C43" w:rsidP="00837545">
      <w:pPr>
        <w:pStyle w:val="ATABody"/>
        <w:rPr>
          <w:b/>
          <w:sz w:val="26"/>
          <w:szCs w:val="26"/>
        </w:rPr>
      </w:pPr>
      <w:r w:rsidRPr="002F76FF">
        <w:rPr>
          <w:b/>
          <w:sz w:val="26"/>
          <w:szCs w:val="26"/>
        </w:rPr>
        <w:t xml:space="preserve">أما بشأن الجزء 6 من التمرين الختامي، يتعين الإستمرار في العمل مع فريق تحليل نقاط الضعف لوضع التوصيات الخاصة بإجراء تحسينات للتدابير الأمنية المضادة بغرض التخفيف من تهديدات السيارة المفخخة والمفجر الإنتحاري. ويتعين، أثناء التداول بشأن التوصيات، مناقشة كيفية تحديد نقاط الضعف والتدابير الأمنية الموصى بها وكيفية توفير الأساس لتطوير بيان خطة المرونة العملياتية. </w:t>
      </w:r>
    </w:p>
    <w:p w14:paraId="5F17032C" w14:textId="77777777" w:rsidR="00716C43" w:rsidRPr="002F76FF" w:rsidRDefault="00716C43" w:rsidP="00837545">
      <w:pPr>
        <w:pStyle w:val="ATABody"/>
        <w:rPr>
          <w:b/>
          <w:sz w:val="26"/>
          <w:szCs w:val="26"/>
        </w:rPr>
      </w:pPr>
    </w:p>
    <w:p w14:paraId="5F17032D" w14:textId="323C995C" w:rsidR="00716C43" w:rsidRPr="002F76FF" w:rsidRDefault="00716C43" w:rsidP="00837545">
      <w:pPr>
        <w:pStyle w:val="ATABody"/>
        <w:rPr>
          <w:b/>
          <w:sz w:val="26"/>
          <w:szCs w:val="26"/>
        </w:rPr>
      </w:pPr>
      <w:r w:rsidRPr="002F76FF">
        <w:rPr>
          <w:b/>
          <w:sz w:val="26"/>
          <w:szCs w:val="26"/>
        </w:rPr>
        <w:t>الزمن المسموح للمشاركين هو 45 دقيقة لاستكمال الجزء 6 من التمرين الختامي بشأن المنشأة الحرجة المنتقاة. برجاء تذكير المشاركين بأنهم لن يشاركوا إجاباتهم مع الفصل في هذا الوقت؛ إلا أنه يتعين توثيق الإجابات بعناية، حيث سيطلب من الفريق تقديم معلومات من هذا الجزء من التمرين الختامي في نهاية التمرين كله.</w:t>
      </w:r>
    </w:p>
    <w:p w14:paraId="713BCAAF" w14:textId="77777777" w:rsidR="00837545" w:rsidRPr="002F76FF" w:rsidRDefault="00837545">
      <w:pPr>
        <w:rPr>
          <w:rFonts w:ascii="Cambria" w:hAnsi="Cambria"/>
          <w:b/>
          <w:sz w:val="26"/>
          <w:szCs w:val="26"/>
          <w:u w:val="single"/>
        </w:rPr>
      </w:pPr>
      <w:r w:rsidRPr="002F76FF">
        <w:rPr>
          <w:b/>
          <w:sz w:val="26"/>
          <w:szCs w:val="26"/>
        </w:rPr>
        <w:br w:type="page"/>
      </w:r>
    </w:p>
    <w:p w14:paraId="5F17032E" w14:textId="674BA02C" w:rsidR="00716C43" w:rsidRPr="00696E55" w:rsidRDefault="00184699" w:rsidP="00837545">
      <w:pPr>
        <w:pStyle w:val="ATAHeadingLevel2"/>
        <w:rPr>
          <w:b w:val="0"/>
          <w:bCs/>
          <w:sz w:val="26"/>
          <w:szCs w:val="26"/>
        </w:rPr>
      </w:pPr>
      <w:r w:rsidRPr="00696E55">
        <w:rPr>
          <w:b w:val="0"/>
          <w:bCs/>
          <w:sz w:val="26"/>
          <w:szCs w:val="26"/>
        </w:rPr>
        <w:lastRenderedPageBreak/>
        <w:t>أسئلة المناقشة الخاصة بالتوصيات</w:t>
      </w:r>
    </w:p>
    <w:p w14:paraId="5F17032F" w14:textId="77777777" w:rsidR="00716C43" w:rsidRPr="00696E55" w:rsidRDefault="00716C43" w:rsidP="00716C43">
      <w:pPr>
        <w:pStyle w:val="ataBody0"/>
        <w:keepNext/>
        <w:keepLines/>
        <w:rPr>
          <w:rStyle w:val="ATAEmphasis"/>
          <w:b w:val="0"/>
          <w:bCs/>
          <w:sz w:val="26"/>
          <w:szCs w:val="26"/>
        </w:rPr>
      </w:pPr>
      <w:r w:rsidRPr="00696E55">
        <w:rPr>
          <w:rStyle w:val="ATAEmphasis"/>
          <w:b w:val="0"/>
          <w:bCs/>
          <w:sz w:val="26"/>
          <w:szCs w:val="26"/>
        </w:rPr>
        <w:t xml:space="preserve">السؤال 1: ما هي التحسينات التي توصي بها لتخفيف حدة آثار هجوم بمركبة مفخخة كبيرة الحجم؟ </w:t>
      </w:r>
    </w:p>
    <w:p w14:paraId="5F170330" w14:textId="77777777" w:rsidR="00716C43" w:rsidRPr="002F76FF" w:rsidRDefault="00716C43" w:rsidP="00716C43">
      <w:pPr>
        <w:keepNext/>
        <w:keepLines/>
        <w:rPr>
          <w:b/>
          <w:sz w:val="26"/>
          <w:szCs w:val="26"/>
        </w:rPr>
      </w:pPr>
    </w:p>
    <w:tbl>
      <w:tblPr>
        <w:bidiVisual/>
        <w:tblW w:w="874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716C43" w:rsidRPr="00696E55" w14:paraId="5F170332" w14:textId="77777777" w:rsidTr="00716C43">
        <w:tc>
          <w:tcPr>
            <w:tcW w:w="8748" w:type="dxa"/>
          </w:tcPr>
          <w:p w14:paraId="5F170331" w14:textId="77777777" w:rsidR="00716C43" w:rsidRPr="00696E55" w:rsidRDefault="00716C43" w:rsidP="00837545">
            <w:pPr>
              <w:pStyle w:val="ATATableBody"/>
              <w:rPr>
                <w:b/>
              </w:rPr>
            </w:pPr>
          </w:p>
        </w:tc>
      </w:tr>
      <w:tr w:rsidR="00716C43" w:rsidRPr="00696E55" w14:paraId="5F170335" w14:textId="77777777" w:rsidTr="00716C43">
        <w:tc>
          <w:tcPr>
            <w:tcW w:w="8748" w:type="dxa"/>
          </w:tcPr>
          <w:p w14:paraId="5F170333" w14:textId="77777777" w:rsidR="00716C43" w:rsidRPr="00696E55" w:rsidRDefault="00716C43" w:rsidP="00837545">
            <w:pPr>
              <w:pStyle w:val="ATATableBody"/>
              <w:rPr>
                <w:b/>
              </w:rPr>
            </w:pPr>
          </w:p>
          <w:p w14:paraId="5F170334" w14:textId="77777777" w:rsidR="00716C43" w:rsidRPr="00696E55" w:rsidRDefault="00716C43" w:rsidP="00837545">
            <w:pPr>
              <w:pStyle w:val="ATATableBody"/>
              <w:rPr>
                <w:b/>
              </w:rPr>
            </w:pPr>
          </w:p>
        </w:tc>
      </w:tr>
      <w:tr w:rsidR="00716C43" w:rsidRPr="00696E55" w14:paraId="5F170338" w14:textId="77777777" w:rsidTr="00716C43">
        <w:tc>
          <w:tcPr>
            <w:tcW w:w="8748" w:type="dxa"/>
          </w:tcPr>
          <w:p w14:paraId="5F170336" w14:textId="77777777" w:rsidR="00716C43" w:rsidRPr="00696E55" w:rsidRDefault="00716C43" w:rsidP="00837545">
            <w:pPr>
              <w:pStyle w:val="ATATableBody"/>
              <w:rPr>
                <w:b/>
              </w:rPr>
            </w:pPr>
          </w:p>
          <w:p w14:paraId="5F170337" w14:textId="77777777" w:rsidR="00716C43" w:rsidRPr="00696E55" w:rsidRDefault="00716C43" w:rsidP="00837545">
            <w:pPr>
              <w:pStyle w:val="ATATableBody"/>
              <w:rPr>
                <w:b/>
              </w:rPr>
            </w:pPr>
          </w:p>
        </w:tc>
      </w:tr>
      <w:tr w:rsidR="00716C43" w:rsidRPr="00696E55" w14:paraId="5F17033B" w14:textId="77777777" w:rsidTr="00716C43">
        <w:tc>
          <w:tcPr>
            <w:tcW w:w="8748" w:type="dxa"/>
          </w:tcPr>
          <w:p w14:paraId="5F170339" w14:textId="77777777" w:rsidR="00716C43" w:rsidRPr="00696E55" w:rsidRDefault="00716C43" w:rsidP="00837545">
            <w:pPr>
              <w:pStyle w:val="ATATableBody"/>
              <w:rPr>
                <w:b/>
              </w:rPr>
            </w:pPr>
          </w:p>
          <w:p w14:paraId="5F17033A" w14:textId="77777777" w:rsidR="00716C43" w:rsidRPr="00696E55" w:rsidRDefault="00716C43" w:rsidP="00837545">
            <w:pPr>
              <w:pStyle w:val="ATATableBody"/>
              <w:rPr>
                <w:b/>
              </w:rPr>
            </w:pPr>
          </w:p>
        </w:tc>
      </w:tr>
      <w:tr w:rsidR="00716C43" w:rsidRPr="00696E55" w14:paraId="5F17033E" w14:textId="77777777" w:rsidTr="00716C43">
        <w:tc>
          <w:tcPr>
            <w:tcW w:w="8748" w:type="dxa"/>
          </w:tcPr>
          <w:p w14:paraId="5F17033C" w14:textId="77777777" w:rsidR="00716C43" w:rsidRPr="00696E55" w:rsidRDefault="00716C43" w:rsidP="00837545">
            <w:pPr>
              <w:pStyle w:val="ATATableBody"/>
              <w:rPr>
                <w:b/>
              </w:rPr>
            </w:pPr>
          </w:p>
          <w:p w14:paraId="5F17033D" w14:textId="77777777" w:rsidR="00716C43" w:rsidRPr="00696E55" w:rsidRDefault="00716C43" w:rsidP="00837545">
            <w:pPr>
              <w:pStyle w:val="ATATableBody"/>
              <w:rPr>
                <w:b/>
              </w:rPr>
            </w:pPr>
          </w:p>
        </w:tc>
      </w:tr>
      <w:tr w:rsidR="00716C43" w:rsidRPr="00696E55" w14:paraId="5F170341" w14:textId="77777777" w:rsidTr="00716C43">
        <w:tc>
          <w:tcPr>
            <w:tcW w:w="8748" w:type="dxa"/>
          </w:tcPr>
          <w:p w14:paraId="5F17033F" w14:textId="77777777" w:rsidR="00716C43" w:rsidRPr="00696E55" w:rsidRDefault="00716C43" w:rsidP="00837545">
            <w:pPr>
              <w:pStyle w:val="ATATableBody"/>
              <w:rPr>
                <w:b/>
              </w:rPr>
            </w:pPr>
          </w:p>
          <w:p w14:paraId="5F170340" w14:textId="77777777" w:rsidR="00716C43" w:rsidRPr="00696E55" w:rsidRDefault="00716C43" w:rsidP="00837545">
            <w:pPr>
              <w:pStyle w:val="ATATableBody"/>
              <w:rPr>
                <w:b/>
              </w:rPr>
            </w:pPr>
          </w:p>
        </w:tc>
      </w:tr>
      <w:tr w:rsidR="00716C43" w:rsidRPr="00696E55" w14:paraId="5F170344" w14:textId="77777777" w:rsidTr="00716C43">
        <w:tc>
          <w:tcPr>
            <w:tcW w:w="8748" w:type="dxa"/>
          </w:tcPr>
          <w:p w14:paraId="5F170342" w14:textId="77777777" w:rsidR="00716C43" w:rsidRPr="00696E55" w:rsidRDefault="00716C43" w:rsidP="00837545">
            <w:pPr>
              <w:pStyle w:val="ATATableBody"/>
              <w:rPr>
                <w:b/>
              </w:rPr>
            </w:pPr>
          </w:p>
          <w:p w14:paraId="5F170343" w14:textId="77777777" w:rsidR="00716C43" w:rsidRPr="00696E55" w:rsidRDefault="00716C43" w:rsidP="00837545">
            <w:pPr>
              <w:pStyle w:val="ATATableBody"/>
              <w:rPr>
                <w:b/>
              </w:rPr>
            </w:pPr>
          </w:p>
        </w:tc>
      </w:tr>
      <w:tr w:rsidR="00716C43" w:rsidRPr="00696E55" w14:paraId="5F170347" w14:textId="77777777" w:rsidTr="00716C43">
        <w:tc>
          <w:tcPr>
            <w:tcW w:w="8748" w:type="dxa"/>
          </w:tcPr>
          <w:p w14:paraId="5F170345" w14:textId="77777777" w:rsidR="00716C43" w:rsidRPr="00696E55" w:rsidRDefault="00716C43" w:rsidP="00837545">
            <w:pPr>
              <w:pStyle w:val="ATATableBody"/>
              <w:rPr>
                <w:b/>
              </w:rPr>
            </w:pPr>
          </w:p>
          <w:p w14:paraId="5F170346" w14:textId="77777777" w:rsidR="00716C43" w:rsidRPr="00696E55" w:rsidRDefault="00716C43" w:rsidP="00837545">
            <w:pPr>
              <w:pStyle w:val="ATATableBody"/>
              <w:rPr>
                <w:b/>
              </w:rPr>
            </w:pPr>
          </w:p>
        </w:tc>
      </w:tr>
    </w:tbl>
    <w:p w14:paraId="5F170348" w14:textId="77777777" w:rsidR="00716C43" w:rsidRPr="002F76FF" w:rsidRDefault="00716C43" w:rsidP="00716C43">
      <w:pPr>
        <w:keepNext/>
        <w:keepLines/>
        <w:rPr>
          <w:b/>
          <w:sz w:val="26"/>
          <w:szCs w:val="26"/>
        </w:rPr>
      </w:pPr>
    </w:p>
    <w:p w14:paraId="5F170349" w14:textId="77777777" w:rsidR="00716C43" w:rsidRPr="00696E55" w:rsidRDefault="00716C43" w:rsidP="00716C43">
      <w:pPr>
        <w:pStyle w:val="ataBody0"/>
        <w:keepNext/>
        <w:keepLines/>
        <w:rPr>
          <w:rStyle w:val="ATAEmphasis"/>
          <w:b w:val="0"/>
          <w:bCs/>
          <w:sz w:val="26"/>
          <w:szCs w:val="26"/>
        </w:rPr>
      </w:pPr>
      <w:r w:rsidRPr="00696E55">
        <w:rPr>
          <w:rStyle w:val="ATAEmphasis"/>
          <w:b w:val="0"/>
          <w:bCs/>
          <w:sz w:val="26"/>
          <w:szCs w:val="26"/>
        </w:rPr>
        <w:t xml:space="preserve">السؤال 2: ما هي التحسينات التي توصي بها لتخفيف حدة آثار هجوم بالمفجر الانتحاري؟ </w:t>
      </w:r>
    </w:p>
    <w:p w14:paraId="5F17034A" w14:textId="77777777" w:rsidR="00716C43" w:rsidRPr="002F76FF" w:rsidRDefault="00716C43" w:rsidP="00716C43">
      <w:pPr>
        <w:keepNext/>
        <w:keepLines/>
        <w:rPr>
          <w:b/>
          <w:sz w:val="26"/>
          <w:szCs w:val="26"/>
        </w:rPr>
      </w:pPr>
    </w:p>
    <w:tbl>
      <w:tblPr>
        <w:bidiVisual/>
        <w:tblW w:w="874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716C43" w:rsidRPr="00696E55" w14:paraId="5F17034F" w14:textId="77777777" w:rsidTr="00716C43">
        <w:tc>
          <w:tcPr>
            <w:tcW w:w="8748" w:type="dxa"/>
          </w:tcPr>
          <w:p w14:paraId="5F17034D" w14:textId="77777777" w:rsidR="00716C43" w:rsidRPr="00696E55" w:rsidRDefault="00716C43" w:rsidP="00837545">
            <w:pPr>
              <w:pStyle w:val="ATATableBody"/>
              <w:rPr>
                <w:b/>
              </w:rPr>
            </w:pPr>
          </w:p>
          <w:p w14:paraId="5F17034E" w14:textId="77777777" w:rsidR="00716C43" w:rsidRPr="00696E55" w:rsidRDefault="00716C43" w:rsidP="00837545">
            <w:pPr>
              <w:pStyle w:val="ATATableBody"/>
              <w:rPr>
                <w:b/>
              </w:rPr>
            </w:pPr>
          </w:p>
        </w:tc>
      </w:tr>
      <w:tr w:rsidR="00716C43" w:rsidRPr="00696E55" w14:paraId="5F170352" w14:textId="77777777" w:rsidTr="00716C43">
        <w:tc>
          <w:tcPr>
            <w:tcW w:w="8748" w:type="dxa"/>
          </w:tcPr>
          <w:p w14:paraId="5F170350" w14:textId="77777777" w:rsidR="00716C43" w:rsidRPr="00696E55" w:rsidRDefault="00716C43" w:rsidP="00837545">
            <w:pPr>
              <w:pStyle w:val="ATATableBody"/>
              <w:rPr>
                <w:b/>
              </w:rPr>
            </w:pPr>
          </w:p>
          <w:p w14:paraId="5F170351" w14:textId="77777777" w:rsidR="00716C43" w:rsidRPr="00696E55" w:rsidRDefault="00716C43" w:rsidP="00837545">
            <w:pPr>
              <w:pStyle w:val="ATATableBody"/>
              <w:rPr>
                <w:b/>
              </w:rPr>
            </w:pPr>
          </w:p>
        </w:tc>
      </w:tr>
      <w:tr w:rsidR="00716C43" w:rsidRPr="00696E55" w14:paraId="5F170355" w14:textId="77777777" w:rsidTr="00716C43">
        <w:tc>
          <w:tcPr>
            <w:tcW w:w="8748" w:type="dxa"/>
          </w:tcPr>
          <w:p w14:paraId="5F170353" w14:textId="77777777" w:rsidR="00716C43" w:rsidRPr="00696E55" w:rsidRDefault="00716C43" w:rsidP="00837545">
            <w:pPr>
              <w:pStyle w:val="ATATableBody"/>
              <w:rPr>
                <w:b/>
              </w:rPr>
            </w:pPr>
          </w:p>
          <w:p w14:paraId="5F170354" w14:textId="77777777" w:rsidR="00716C43" w:rsidRPr="00696E55" w:rsidRDefault="00716C43" w:rsidP="00837545">
            <w:pPr>
              <w:pStyle w:val="ATATableBody"/>
              <w:rPr>
                <w:b/>
              </w:rPr>
            </w:pPr>
          </w:p>
        </w:tc>
      </w:tr>
      <w:tr w:rsidR="00716C43" w:rsidRPr="00696E55" w14:paraId="5F170358" w14:textId="77777777" w:rsidTr="00716C43">
        <w:tc>
          <w:tcPr>
            <w:tcW w:w="8748" w:type="dxa"/>
          </w:tcPr>
          <w:p w14:paraId="5F170356" w14:textId="77777777" w:rsidR="00716C43" w:rsidRPr="00696E55" w:rsidRDefault="00716C43" w:rsidP="00837545">
            <w:pPr>
              <w:pStyle w:val="ATATableBody"/>
              <w:rPr>
                <w:b/>
              </w:rPr>
            </w:pPr>
          </w:p>
          <w:p w14:paraId="5F170357" w14:textId="77777777" w:rsidR="00716C43" w:rsidRPr="00696E55" w:rsidRDefault="00716C43" w:rsidP="00837545">
            <w:pPr>
              <w:pStyle w:val="ATATableBody"/>
              <w:rPr>
                <w:b/>
              </w:rPr>
            </w:pPr>
          </w:p>
        </w:tc>
      </w:tr>
      <w:tr w:rsidR="00716C43" w:rsidRPr="00696E55" w14:paraId="5F17035B" w14:textId="77777777" w:rsidTr="00716C43">
        <w:tc>
          <w:tcPr>
            <w:tcW w:w="8748" w:type="dxa"/>
          </w:tcPr>
          <w:p w14:paraId="5F170359" w14:textId="77777777" w:rsidR="00716C43" w:rsidRPr="00696E55" w:rsidRDefault="00716C43" w:rsidP="00837545">
            <w:pPr>
              <w:pStyle w:val="ATATableBody"/>
              <w:rPr>
                <w:b/>
              </w:rPr>
            </w:pPr>
          </w:p>
          <w:p w14:paraId="5F17035A" w14:textId="77777777" w:rsidR="00716C43" w:rsidRPr="00696E55" w:rsidRDefault="00716C43" w:rsidP="00837545">
            <w:pPr>
              <w:pStyle w:val="ATATableBody"/>
              <w:rPr>
                <w:b/>
              </w:rPr>
            </w:pPr>
          </w:p>
        </w:tc>
      </w:tr>
      <w:tr w:rsidR="00716C43" w:rsidRPr="00696E55" w14:paraId="5F17035E" w14:textId="77777777" w:rsidTr="00716C43">
        <w:tc>
          <w:tcPr>
            <w:tcW w:w="8748" w:type="dxa"/>
          </w:tcPr>
          <w:p w14:paraId="5F17035C" w14:textId="77777777" w:rsidR="00716C43" w:rsidRPr="00696E55" w:rsidRDefault="00716C43" w:rsidP="00837545">
            <w:pPr>
              <w:pStyle w:val="ATATableBody"/>
              <w:rPr>
                <w:b/>
              </w:rPr>
            </w:pPr>
          </w:p>
          <w:p w14:paraId="5F17035D" w14:textId="77777777" w:rsidR="00716C43" w:rsidRPr="00696E55" w:rsidRDefault="00716C43" w:rsidP="00837545">
            <w:pPr>
              <w:pStyle w:val="ATATableBody"/>
              <w:rPr>
                <w:b/>
              </w:rPr>
            </w:pPr>
          </w:p>
        </w:tc>
      </w:tr>
      <w:tr w:rsidR="00716C43" w:rsidRPr="00696E55" w14:paraId="5F170361" w14:textId="77777777" w:rsidTr="00716C43">
        <w:tc>
          <w:tcPr>
            <w:tcW w:w="8748" w:type="dxa"/>
          </w:tcPr>
          <w:p w14:paraId="5F17035F" w14:textId="77777777" w:rsidR="00716C43" w:rsidRPr="00696E55" w:rsidRDefault="00716C43" w:rsidP="00837545">
            <w:pPr>
              <w:pStyle w:val="ATATableBody"/>
              <w:rPr>
                <w:b/>
              </w:rPr>
            </w:pPr>
          </w:p>
          <w:p w14:paraId="5F170360" w14:textId="77777777" w:rsidR="00716C43" w:rsidRPr="00696E55" w:rsidRDefault="00716C43" w:rsidP="00837545">
            <w:pPr>
              <w:pStyle w:val="ATATableBody"/>
              <w:rPr>
                <w:b/>
              </w:rPr>
            </w:pPr>
          </w:p>
        </w:tc>
      </w:tr>
    </w:tbl>
    <w:p w14:paraId="5F170363" w14:textId="77777777" w:rsidR="00716C43" w:rsidRPr="002F76FF" w:rsidRDefault="00716C43" w:rsidP="00716C43">
      <w:pPr>
        <w:rPr>
          <w:b/>
          <w:sz w:val="26"/>
          <w:szCs w:val="26"/>
        </w:rPr>
      </w:pPr>
      <w:r w:rsidRPr="002F76FF">
        <w:rPr>
          <w:b/>
          <w:sz w:val="26"/>
          <w:szCs w:val="26"/>
        </w:rPr>
        <w:br w:type="page"/>
      </w:r>
    </w:p>
    <w:p w14:paraId="4BE63845" w14:textId="0C5FD48C" w:rsidR="00FC4829" w:rsidRPr="00696E55" w:rsidRDefault="00FC4829" w:rsidP="00FC4829">
      <w:pPr>
        <w:pStyle w:val="ataHeading1"/>
        <w:rPr>
          <w:b w:val="0"/>
          <w:bCs/>
          <w:sz w:val="26"/>
          <w:szCs w:val="26"/>
        </w:rPr>
      </w:pPr>
      <w:r w:rsidRPr="00696E55">
        <w:rPr>
          <w:b w:val="0"/>
          <w:bCs/>
          <w:sz w:val="26"/>
          <w:szCs w:val="26"/>
        </w:rPr>
        <w:lastRenderedPageBreak/>
        <w:t xml:space="preserve">النقاط الرئيسية في خطة المرونة العملياتية </w:t>
      </w:r>
    </w:p>
    <w:p w14:paraId="5F170365" w14:textId="5369BE79" w:rsidR="00716C43" w:rsidRPr="002F76FF" w:rsidRDefault="00FC4829" w:rsidP="00FC4829">
      <w:pPr>
        <w:pStyle w:val="ataBody0"/>
        <w:keepNext/>
        <w:keepLines/>
        <w:rPr>
          <w:b/>
          <w:sz w:val="26"/>
          <w:szCs w:val="26"/>
        </w:rPr>
      </w:pPr>
      <w:r w:rsidRPr="002F76FF">
        <w:rPr>
          <w:b/>
          <w:sz w:val="26"/>
          <w:szCs w:val="26"/>
        </w:rPr>
        <w:t>برجاء استخدام هذه المساحة لكتابة النقاط الرئيسية لبيان خطة المرونة العملياتية الذي يلخص كيفية قيام التدابير الأمنية المضادة الموصى بها بتحسين المرونة العملياتية إذا ما وقع هجوم مثل هذا.</w:t>
      </w:r>
    </w:p>
    <w:p w14:paraId="384B3269" w14:textId="77777777" w:rsidR="00FC4829" w:rsidRPr="002F76FF" w:rsidRDefault="00FC4829" w:rsidP="00FC4829">
      <w:pPr>
        <w:pStyle w:val="ataBody0"/>
        <w:keepNext/>
        <w:keepLines/>
        <w:rPr>
          <w:b/>
          <w:sz w:val="26"/>
          <w:szCs w:val="26"/>
        </w:rPr>
      </w:pPr>
    </w:p>
    <w:tbl>
      <w:tblPr>
        <w:tblStyle w:val="TableGrid"/>
        <w:bidiVisual/>
        <w:tblW w:w="5000" w:type="pct"/>
        <w:tblBorders>
          <w:top w:val="none" w:sz="0" w:space="0" w:color="auto"/>
          <w:left w:val="none" w:sz="0" w:space="0" w:color="auto"/>
          <w:right w:val="none" w:sz="0" w:space="0" w:color="auto"/>
        </w:tblBorders>
        <w:tblLook w:val="04A0" w:firstRow="1" w:lastRow="0" w:firstColumn="1" w:lastColumn="0" w:noHBand="0" w:noVBand="1"/>
      </w:tblPr>
      <w:tblGrid>
        <w:gridCol w:w="8856"/>
      </w:tblGrid>
      <w:tr w:rsidR="00184699" w:rsidRPr="002F76FF" w14:paraId="5E91B708" w14:textId="77777777" w:rsidTr="00184699">
        <w:trPr>
          <w:trHeight w:val="720"/>
        </w:trPr>
        <w:tc>
          <w:tcPr>
            <w:tcW w:w="8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03383F" w14:textId="77777777" w:rsidR="00184699" w:rsidRPr="00696E55" w:rsidRDefault="00184699" w:rsidP="00266B9A">
            <w:pPr>
              <w:pStyle w:val="ATABody"/>
              <w:rPr>
                <w:bCs/>
                <w:sz w:val="26"/>
                <w:szCs w:val="26"/>
              </w:rPr>
            </w:pPr>
            <w:r w:rsidRPr="00696E55">
              <w:rPr>
                <w:bCs/>
                <w:sz w:val="26"/>
                <w:szCs w:val="26"/>
              </w:rPr>
              <w:t>الوقاية</w:t>
            </w:r>
          </w:p>
        </w:tc>
      </w:tr>
      <w:tr w:rsidR="00184699" w:rsidRPr="002F76FF" w14:paraId="62A0BB48" w14:textId="77777777" w:rsidTr="00184699">
        <w:trPr>
          <w:trHeight w:val="720"/>
        </w:trPr>
        <w:tc>
          <w:tcPr>
            <w:tcW w:w="8856" w:type="dxa"/>
            <w:tcBorders>
              <w:top w:val="single" w:sz="4" w:space="0" w:color="auto"/>
              <w:left w:val="nil"/>
              <w:bottom w:val="single" w:sz="4" w:space="0" w:color="auto"/>
              <w:right w:val="nil"/>
            </w:tcBorders>
            <w:vAlign w:val="center"/>
          </w:tcPr>
          <w:p w14:paraId="17278833" w14:textId="77777777" w:rsidR="00184699" w:rsidRPr="002F76FF" w:rsidRDefault="00184699" w:rsidP="00266B9A">
            <w:pPr>
              <w:pStyle w:val="ATABody"/>
              <w:rPr>
                <w:b/>
                <w:i/>
                <w:sz w:val="26"/>
                <w:szCs w:val="26"/>
              </w:rPr>
            </w:pPr>
          </w:p>
        </w:tc>
      </w:tr>
      <w:tr w:rsidR="00184699" w:rsidRPr="002F76FF" w14:paraId="2BF04E9D" w14:textId="77777777" w:rsidTr="00184699">
        <w:trPr>
          <w:trHeight w:val="720"/>
        </w:trPr>
        <w:tc>
          <w:tcPr>
            <w:tcW w:w="8856" w:type="dxa"/>
            <w:tcBorders>
              <w:top w:val="single" w:sz="4" w:space="0" w:color="auto"/>
              <w:left w:val="nil"/>
              <w:bottom w:val="single" w:sz="4" w:space="0" w:color="auto"/>
              <w:right w:val="nil"/>
            </w:tcBorders>
            <w:vAlign w:val="center"/>
          </w:tcPr>
          <w:p w14:paraId="29B1FAD4" w14:textId="77777777" w:rsidR="00184699" w:rsidRPr="002F76FF" w:rsidRDefault="00184699" w:rsidP="00266B9A">
            <w:pPr>
              <w:pStyle w:val="ATABody"/>
              <w:rPr>
                <w:b/>
                <w:sz w:val="26"/>
                <w:szCs w:val="26"/>
              </w:rPr>
            </w:pPr>
          </w:p>
        </w:tc>
      </w:tr>
      <w:tr w:rsidR="00184699" w:rsidRPr="002F76FF" w14:paraId="197977A2" w14:textId="77777777" w:rsidTr="00184699">
        <w:trPr>
          <w:trHeight w:val="720"/>
        </w:trPr>
        <w:tc>
          <w:tcPr>
            <w:tcW w:w="8856" w:type="dxa"/>
            <w:tcBorders>
              <w:top w:val="single" w:sz="4" w:space="0" w:color="auto"/>
              <w:left w:val="nil"/>
              <w:bottom w:val="single" w:sz="4" w:space="0" w:color="auto"/>
              <w:right w:val="nil"/>
            </w:tcBorders>
            <w:vAlign w:val="center"/>
          </w:tcPr>
          <w:p w14:paraId="63218F0B" w14:textId="77777777" w:rsidR="00184699" w:rsidRPr="002F76FF" w:rsidRDefault="00184699" w:rsidP="00266B9A">
            <w:pPr>
              <w:pStyle w:val="ATABody"/>
              <w:rPr>
                <w:b/>
                <w:sz w:val="26"/>
                <w:szCs w:val="26"/>
              </w:rPr>
            </w:pPr>
          </w:p>
        </w:tc>
      </w:tr>
      <w:tr w:rsidR="000B46D0" w:rsidRPr="002F76FF" w14:paraId="6CFB9151" w14:textId="77777777" w:rsidTr="00184699">
        <w:trPr>
          <w:trHeight w:val="720"/>
        </w:trPr>
        <w:tc>
          <w:tcPr>
            <w:tcW w:w="8856" w:type="dxa"/>
            <w:tcBorders>
              <w:top w:val="single" w:sz="4" w:space="0" w:color="auto"/>
              <w:left w:val="nil"/>
              <w:bottom w:val="single" w:sz="4" w:space="0" w:color="auto"/>
              <w:right w:val="nil"/>
            </w:tcBorders>
            <w:vAlign w:val="center"/>
          </w:tcPr>
          <w:p w14:paraId="42986F88" w14:textId="77777777" w:rsidR="000B46D0" w:rsidRPr="002F76FF" w:rsidRDefault="000B46D0" w:rsidP="00266B9A">
            <w:pPr>
              <w:pStyle w:val="ATABody"/>
              <w:rPr>
                <w:b/>
                <w:sz w:val="26"/>
                <w:szCs w:val="26"/>
              </w:rPr>
            </w:pPr>
          </w:p>
        </w:tc>
      </w:tr>
      <w:tr w:rsidR="00184699" w:rsidRPr="002F76FF" w14:paraId="673F9598" w14:textId="77777777" w:rsidTr="00184699">
        <w:trPr>
          <w:trHeight w:val="720"/>
        </w:trPr>
        <w:tc>
          <w:tcPr>
            <w:tcW w:w="8856" w:type="dxa"/>
            <w:tcBorders>
              <w:top w:val="single" w:sz="4" w:space="0" w:color="auto"/>
              <w:left w:val="nil"/>
              <w:bottom w:val="single" w:sz="4" w:space="0" w:color="auto"/>
              <w:right w:val="nil"/>
            </w:tcBorders>
            <w:vAlign w:val="center"/>
          </w:tcPr>
          <w:p w14:paraId="59F00012" w14:textId="77777777" w:rsidR="00184699" w:rsidRPr="002F76FF" w:rsidRDefault="00184699" w:rsidP="00266B9A">
            <w:pPr>
              <w:pStyle w:val="ATABody"/>
              <w:rPr>
                <w:b/>
                <w:sz w:val="26"/>
                <w:szCs w:val="26"/>
              </w:rPr>
            </w:pPr>
          </w:p>
        </w:tc>
      </w:tr>
      <w:tr w:rsidR="00184699" w:rsidRPr="002F76FF" w14:paraId="77A0CFC9" w14:textId="77777777" w:rsidTr="00184699">
        <w:trPr>
          <w:trHeight w:val="720"/>
        </w:trPr>
        <w:tc>
          <w:tcPr>
            <w:tcW w:w="8856" w:type="dxa"/>
            <w:tcBorders>
              <w:top w:val="single" w:sz="4" w:space="0" w:color="auto"/>
              <w:left w:val="nil"/>
              <w:bottom w:val="single" w:sz="4" w:space="0" w:color="auto"/>
              <w:right w:val="nil"/>
            </w:tcBorders>
            <w:vAlign w:val="center"/>
          </w:tcPr>
          <w:p w14:paraId="3D04AE55" w14:textId="77777777" w:rsidR="00184699" w:rsidRPr="002F76FF" w:rsidRDefault="00184699" w:rsidP="00266B9A">
            <w:pPr>
              <w:pStyle w:val="ATABody"/>
              <w:rPr>
                <w:b/>
                <w:sz w:val="26"/>
                <w:szCs w:val="26"/>
              </w:rPr>
            </w:pPr>
          </w:p>
        </w:tc>
      </w:tr>
      <w:tr w:rsidR="00184699" w:rsidRPr="002F76FF" w14:paraId="78C816EE" w14:textId="77777777" w:rsidTr="00184699">
        <w:trPr>
          <w:trHeight w:val="720"/>
        </w:trPr>
        <w:tc>
          <w:tcPr>
            <w:tcW w:w="8856" w:type="dxa"/>
            <w:tcBorders>
              <w:top w:val="single" w:sz="4" w:space="0" w:color="auto"/>
              <w:left w:val="nil"/>
              <w:bottom w:val="single" w:sz="4" w:space="0" w:color="auto"/>
              <w:right w:val="nil"/>
            </w:tcBorders>
            <w:vAlign w:val="center"/>
          </w:tcPr>
          <w:p w14:paraId="6F505B36" w14:textId="77777777" w:rsidR="00184699" w:rsidRPr="002F76FF" w:rsidRDefault="00184699" w:rsidP="00266B9A">
            <w:pPr>
              <w:pStyle w:val="ATABody"/>
              <w:rPr>
                <w:b/>
                <w:sz w:val="26"/>
                <w:szCs w:val="26"/>
              </w:rPr>
            </w:pPr>
          </w:p>
        </w:tc>
      </w:tr>
      <w:tr w:rsidR="00184699" w:rsidRPr="002F76FF" w14:paraId="2E0540E2" w14:textId="77777777" w:rsidTr="00184699">
        <w:trPr>
          <w:trHeight w:val="720"/>
        </w:trPr>
        <w:tc>
          <w:tcPr>
            <w:tcW w:w="8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4B374" w14:textId="77777777" w:rsidR="00184699" w:rsidRPr="00696E55" w:rsidRDefault="00184699" w:rsidP="00266B9A">
            <w:pPr>
              <w:pStyle w:val="ATABody"/>
              <w:rPr>
                <w:bCs/>
                <w:sz w:val="26"/>
                <w:szCs w:val="26"/>
              </w:rPr>
            </w:pPr>
            <w:r w:rsidRPr="00696E55">
              <w:rPr>
                <w:bCs/>
                <w:sz w:val="26"/>
                <w:szCs w:val="26"/>
              </w:rPr>
              <w:t>التأهب والإستعداد</w:t>
            </w:r>
          </w:p>
        </w:tc>
      </w:tr>
      <w:tr w:rsidR="00184699" w:rsidRPr="002F76FF" w14:paraId="2AFADE03" w14:textId="77777777" w:rsidTr="00184699">
        <w:trPr>
          <w:trHeight w:val="720"/>
        </w:trPr>
        <w:tc>
          <w:tcPr>
            <w:tcW w:w="8856" w:type="dxa"/>
            <w:tcBorders>
              <w:top w:val="single" w:sz="4" w:space="0" w:color="auto"/>
              <w:left w:val="nil"/>
              <w:bottom w:val="single" w:sz="4" w:space="0" w:color="auto"/>
              <w:right w:val="nil"/>
            </w:tcBorders>
            <w:vAlign w:val="center"/>
          </w:tcPr>
          <w:p w14:paraId="1A96EC7B" w14:textId="77777777" w:rsidR="00184699" w:rsidRPr="002F76FF" w:rsidRDefault="00184699" w:rsidP="00266B9A">
            <w:pPr>
              <w:pStyle w:val="ATABody"/>
              <w:rPr>
                <w:b/>
                <w:i/>
                <w:sz w:val="26"/>
                <w:szCs w:val="26"/>
              </w:rPr>
            </w:pPr>
          </w:p>
        </w:tc>
      </w:tr>
      <w:tr w:rsidR="00184699" w:rsidRPr="002F76FF" w14:paraId="458A4409" w14:textId="77777777" w:rsidTr="00184699">
        <w:trPr>
          <w:trHeight w:val="720"/>
        </w:trPr>
        <w:tc>
          <w:tcPr>
            <w:tcW w:w="8856" w:type="dxa"/>
            <w:tcBorders>
              <w:top w:val="single" w:sz="4" w:space="0" w:color="auto"/>
              <w:left w:val="nil"/>
              <w:bottom w:val="single" w:sz="4" w:space="0" w:color="auto"/>
              <w:right w:val="nil"/>
            </w:tcBorders>
            <w:vAlign w:val="center"/>
          </w:tcPr>
          <w:p w14:paraId="291C80E9" w14:textId="77777777" w:rsidR="00184699" w:rsidRPr="002F76FF" w:rsidRDefault="00184699" w:rsidP="00266B9A">
            <w:pPr>
              <w:pStyle w:val="ATABody"/>
              <w:rPr>
                <w:b/>
                <w:sz w:val="26"/>
                <w:szCs w:val="26"/>
              </w:rPr>
            </w:pPr>
          </w:p>
        </w:tc>
      </w:tr>
      <w:tr w:rsidR="00184699" w:rsidRPr="002F76FF" w14:paraId="55B44A6F" w14:textId="77777777" w:rsidTr="00184699">
        <w:trPr>
          <w:trHeight w:val="720"/>
        </w:trPr>
        <w:tc>
          <w:tcPr>
            <w:tcW w:w="8856" w:type="dxa"/>
            <w:tcBorders>
              <w:top w:val="single" w:sz="4" w:space="0" w:color="auto"/>
              <w:left w:val="nil"/>
              <w:bottom w:val="single" w:sz="4" w:space="0" w:color="auto"/>
              <w:right w:val="nil"/>
            </w:tcBorders>
            <w:vAlign w:val="center"/>
          </w:tcPr>
          <w:p w14:paraId="6E914295" w14:textId="77777777" w:rsidR="00184699" w:rsidRPr="002F76FF" w:rsidRDefault="00184699" w:rsidP="00266B9A">
            <w:pPr>
              <w:pStyle w:val="ATABody"/>
              <w:rPr>
                <w:b/>
                <w:sz w:val="26"/>
                <w:szCs w:val="26"/>
              </w:rPr>
            </w:pPr>
          </w:p>
        </w:tc>
      </w:tr>
      <w:tr w:rsidR="00184699" w:rsidRPr="002F76FF" w14:paraId="38B9B6C2" w14:textId="77777777" w:rsidTr="00184699">
        <w:trPr>
          <w:trHeight w:val="720"/>
        </w:trPr>
        <w:tc>
          <w:tcPr>
            <w:tcW w:w="8856" w:type="dxa"/>
            <w:tcBorders>
              <w:top w:val="single" w:sz="4" w:space="0" w:color="auto"/>
              <w:left w:val="nil"/>
              <w:bottom w:val="single" w:sz="4" w:space="0" w:color="auto"/>
              <w:right w:val="nil"/>
            </w:tcBorders>
            <w:vAlign w:val="center"/>
          </w:tcPr>
          <w:p w14:paraId="6D3C2DE6" w14:textId="77777777" w:rsidR="00184699" w:rsidRPr="002F76FF" w:rsidRDefault="00184699" w:rsidP="00266B9A">
            <w:pPr>
              <w:pStyle w:val="ATABody"/>
              <w:rPr>
                <w:b/>
                <w:sz w:val="26"/>
                <w:szCs w:val="26"/>
              </w:rPr>
            </w:pPr>
          </w:p>
        </w:tc>
      </w:tr>
      <w:tr w:rsidR="00184699" w:rsidRPr="002F76FF" w14:paraId="4C5B2907" w14:textId="77777777" w:rsidTr="00184699">
        <w:trPr>
          <w:trHeight w:val="720"/>
        </w:trPr>
        <w:tc>
          <w:tcPr>
            <w:tcW w:w="8856" w:type="dxa"/>
            <w:tcBorders>
              <w:top w:val="single" w:sz="4" w:space="0" w:color="auto"/>
              <w:left w:val="nil"/>
              <w:bottom w:val="single" w:sz="4" w:space="0" w:color="auto"/>
              <w:right w:val="nil"/>
            </w:tcBorders>
            <w:vAlign w:val="center"/>
          </w:tcPr>
          <w:p w14:paraId="20252723" w14:textId="77777777" w:rsidR="00184699" w:rsidRPr="002F76FF" w:rsidRDefault="00184699" w:rsidP="00266B9A">
            <w:pPr>
              <w:pStyle w:val="ATABody"/>
              <w:rPr>
                <w:b/>
                <w:sz w:val="26"/>
                <w:szCs w:val="26"/>
              </w:rPr>
            </w:pPr>
          </w:p>
        </w:tc>
      </w:tr>
      <w:tr w:rsidR="00184699" w:rsidRPr="002F76FF" w14:paraId="4D7F0FDE" w14:textId="77777777" w:rsidTr="00184699">
        <w:trPr>
          <w:trHeight w:val="720"/>
        </w:trPr>
        <w:tc>
          <w:tcPr>
            <w:tcW w:w="8856" w:type="dxa"/>
            <w:tcBorders>
              <w:top w:val="single" w:sz="4" w:space="0" w:color="auto"/>
              <w:left w:val="nil"/>
              <w:bottom w:val="single" w:sz="4" w:space="0" w:color="auto"/>
              <w:right w:val="nil"/>
            </w:tcBorders>
            <w:vAlign w:val="center"/>
          </w:tcPr>
          <w:p w14:paraId="65CB90CE" w14:textId="77777777" w:rsidR="00184699" w:rsidRPr="002F76FF" w:rsidRDefault="00184699" w:rsidP="00266B9A">
            <w:pPr>
              <w:pStyle w:val="ATABody"/>
              <w:rPr>
                <w:b/>
                <w:sz w:val="26"/>
                <w:szCs w:val="26"/>
              </w:rPr>
            </w:pPr>
          </w:p>
        </w:tc>
      </w:tr>
      <w:tr w:rsidR="00184699" w:rsidRPr="002F76FF" w14:paraId="2C74CB36" w14:textId="77777777" w:rsidTr="00184699">
        <w:trPr>
          <w:trHeight w:val="720"/>
        </w:trPr>
        <w:tc>
          <w:tcPr>
            <w:tcW w:w="8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09A1B" w14:textId="77777777" w:rsidR="00184699" w:rsidRPr="00696E55" w:rsidRDefault="00184699" w:rsidP="00184699">
            <w:pPr>
              <w:pStyle w:val="ATABody"/>
              <w:keepNext/>
              <w:keepLines/>
              <w:rPr>
                <w:bCs/>
                <w:sz w:val="26"/>
                <w:szCs w:val="26"/>
              </w:rPr>
            </w:pPr>
            <w:r w:rsidRPr="00696E55">
              <w:rPr>
                <w:bCs/>
                <w:sz w:val="26"/>
                <w:szCs w:val="26"/>
              </w:rPr>
              <w:lastRenderedPageBreak/>
              <w:t>الإستجابة</w:t>
            </w:r>
          </w:p>
        </w:tc>
      </w:tr>
      <w:tr w:rsidR="00184699" w:rsidRPr="002F76FF" w14:paraId="21F8C25D" w14:textId="77777777" w:rsidTr="00184699">
        <w:trPr>
          <w:trHeight w:val="720"/>
        </w:trPr>
        <w:tc>
          <w:tcPr>
            <w:tcW w:w="8856" w:type="dxa"/>
            <w:tcBorders>
              <w:top w:val="single" w:sz="4" w:space="0" w:color="auto"/>
              <w:left w:val="nil"/>
              <w:bottom w:val="single" w:sz="4" w:space="0" w:color="auto"/>
              <w:right w:val="nil"/>
            </w:tcBorders>
            <w:vAlign w:val="center"/>
          </w:tcPr>
          <w:p w14:paraId="17A4A273" w14:textId="77777777" w:rsidR="00184699" w:rsidRPr="002F76FF" w:rsidRDefault="00184699" w:rsidP="00266B9A">
            <w:pPr>
              <w:pStyle w:val="ATABody"/>
              <w:rPr>
                <w:b/>
                <w:sz w:val="26"/>
                <w:szCs w:val="26"/>
              </w:rPr>
            </w:pPr>
          </w:p>
        </w:tc>
      </w:tr>
      <w:tr w:rsidR="00184699" w:rsidRPr="002F76FF" w14:paraId="3FF37189" w14:textId="77777777" w:rsidTr="00184699">
        <w:trPr>
          <w:trHeight w:val="720"/>
        </w:trPr>
        <w:tc>
          <w:tcPr>
            <w:tcW w:w="8856" w:type="dxa"/>
            <w:tcBorders>
              <w:top w:val="single" w:sz="4" w:space="0" w:color="auto"/>
              <w:left w:val="nil"/>
              <w:bottom w:val="single" w:sz="4" w:space="0" w:color="auto"/>
              <w:right w:val="nil"/>
            </w:tcBorders>
            <w:vAlign w:val="center"/>
          </w:tcPr>
          <w:p w14:paraId="4AE7F6CA" w14:textId="77777777" w:rsidR="00184699" w:rsidRPr="002F76FF" w:rsidRDefault="00184699" w:rsidP="00266B9A">
            <w:pPr>
              <w:pStyle w:val="ATABody"/>
              <w:rPr>
                <w:b/>
                <w:sz w:val="26"/>
                <w:szCs w:val="26"/>
              </w:rPr>
            </w:pPr>
          </w:p>
        </w:tc>
      </w:tr>
      <w:tr w:rsidR="00184699" w:rsidRPr="002F76FF" w14:paraId="27136CB0" w14:textId="77777777" w:rsidTr="00184699">
        <w:trPr>
          <w:trHeight w:val="720"/>
        </w:trPr>
        <w:tc>
          <w:tcPr>
            <w:tcW w:w="8856" w:type="dxa"/>
            <w:tcBorders>
              <w:top w:val="single" w:sz="4" w:space="0" w:color="auto"/>
              <w:left w:val="nil"/>
              <w:bottom w:val="single" w:sz="4" w:space="0" w:color="auto"/>
              <w:right w:val="nil"/>
            </w:tcBorders>
            <w:vAlign w:val="center"/>
          </w:tcPr>
          <w:p w14:paraId="7957598D" w14:textId="77777777" w:rsidR="00184699" w:rsidRPr="002F76FF" w:rsidRDefault="00184699" w:rsidP="00266B9A">
            <w:pPr>
              <w:pStyle w:val="ATABody"/>
              <w:rPr>
                <w:b/>
                <w:sz w:val="26"/>
                <w:szCs w:val="26"/>
              </w:rPr>
            </w:pPr>
          </w:p>
        </w:tc>
      </w:tr>
      <w:tr w:rsidR="000B46D0" w:rsidRPr="002F76FF" w14:paraId="0D01AF80" w14:textId="77777777" w:rsidTr="00184699">
        <w:trPr>
          <w:trHeight w:val="720"/>
        </w:trPr>
        <w:tc>
          <w:tcPr>
            <w:tcW w:w="8856" w:type="dxa"/>
            <w:tcBorders>
              <w:top w:val="single" w:sz="4" w:space="0" w:color="auto"/>
              <w:left w:val="nil"/>
              <w:bottom w:val="single" w:sz="4" w:space="0" w:color="auto"/>
              <w:right w:val="nil"/>
            </w:tcBorders>
            <w:vAlign w:val="center"/>
          </w:tcPr>
          <w:p w14:paraId="37888FCE" w14:textId="77777777" w:rsidR="000B46D0" w:rsidRPr="002F76FF" w:rsidRDefault="000B46D0" w:rsidP="00266B9A">
            <w:pPr>
              <w:pStyle w:val="ATABody"/>
              <w:rPr>
                <w:b/>
                <w:sz w:val="26"/>
                <w:szCs w:val="26"/>
              </w:rPr>
            </w:pPr>
          </w:p>
        </w:tc>
      </w:tr>
      <w:tr w:rsidR="00184699" w:rsidRPr="002F76FF" w14:paraId="088104F7" w14:textId="77777777" w:rsidTr="00184699">
        <w:trPr>
          <w:trHeight w:val="720"/>
        </w:trPr>
        <w:tc>
          <w:tcPr>
            <w:tcW w:w="8856" w:type="dxa"/>
            <w:tcBorders>
              <w:top w:val="single" w:sz="4" w:space="0" w:color="auto"/>
              <w:left w:val="nil"/>
              <w:bottom w:val="single" w:sz="4" w:space="0" w:color="auto"/>
              <w:right w:val="nil"/>
            </w:tcBorders>
            <w:vAlign w:val="center"/>
          </w:tcPr>
          <w:p w14:paraId="050E167A" w14:textId="77777777" w:rsidR="00184699" w:rsidRPr="002F76FF" w:rsidRDefault="00184699" w:rsidP="00266B9A">
            <w:pPr>
              <w:pStyle w:val="ATABody"/>
              <w:rPr>
                <w:b/>
                <w:sz w:val="26"/>
                <w:szCs w:val="26"/>
              </w:rPr>
            </w:pPr>
          </w:p>
        </w:tc>
      </w:tr>
      <w:tr w:rsidR="00184699" w:rsidRPr="002F76FF" w14:paraId="5F1F1B8A" w14:textId="77777777" w:rsidTr="00184699">
        <w:trPr>
          <w:trHeight w:val="720"/>
        </w:trPr>
        <w:tc>
          <w:tcPr>
            <w:tcW w:w="8856" w:type="dxa"/>
            <w:tcBorders>
              <w:top w:val="single" w:sz="4" w:space="0" w:color="auto"/>
              <w:left w:val="nil"/>
              <w:bottom w:val="single" w:sz="4" w:space="0" w:color="auto"/>
              <w:right w:val="nil"/>
            </w:tcBorders>
            <w:vAlign w:val="center"/>
          </w:tcPr>
          <w:p w14:paraId="2F3D5628" w14:textId="77777777" w:rsidR="00184699" w:rsidRPr="002F76FF" w:rsidRDefault="00184699" w:rsidP="00266B9A">
            <w:pPr>
              <w:pStyle w:val="ATABody"/>
              <w:rPr>
                <w:b/>
                <w:sz w:val="26"/>
                <w:szCs w:val="26"/>
              </w:rPr>
            </w:pPr>
          </w:p>
        </w:tc>
      </w:tr>
      <w:tr w:rsidR="00184699" w:rsidRPr="002F76FF" w14:paraId="3D9CCAEB" w14:textId="77777777" w:rsidTr="00184699">
        <w:trPr>
          <w:trHeight w:val="720"/>
        </w:trPr>
        <w:tc>
          <w:tcPr>
            <w:tcW w:w="8856" w:type="dxa"/>
            <w:tcBorders>
              <w:top w:val="single" w:sz="4" w:space="0" w:color="auto"/>
              <w:left w:val="nil"/>
              <w:bottom w:val="single" w:sz="4" w:space="0" w:color="auto"/>
              <w:right w:val="nil"/>
            </w:tcBorders>
            <w:vAlign w:val="center"/>
          </w:tcPr>
          <w:p w14:paraId="47706343" w14:textId="77777777" w:rsidR="00184699" w:rsidRPr="002F76FF" w:rsidRDefault="00184699" w:rsidP="00266B9A">
            <w:pPr>
              <w:pStyle w:val="ATABody"/>
              <w:rPr>
                <w:b/>
                <w:sz w:val="26"/>
                <w:szCs w:val="26"/>
              </w:rPr>
            </w:pPr>
          </w:p>
        </w:tc>
      </w:tr>
      <w:tr w:rsidR="00184699" w:rsidRPr="002F76FF" w14:paraId="776FD7B7" w14:textId="77777777" w:rsidTr="00184699">
        <w:trPr>
          <w:trHeight w:val="720"/>
        </w:trPr>
        <w:tc>
          <w:tcPr>
            <w:tcW w:w="8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218172" w14:textId="77777777" w:rsidR="00184699" w:rsidRPr="00696E55" w:rsidRDefault="00184699" w:rsidP="00266B9A">
            <w:pPr>
              <w:pStyle w:val="ATABody"/>
              <w:rPr>
                <w:bCs/>
                <w:sz w:val="26"/>
                <w:szCs w:val="26"/>
              </w:rPr>
            </w:pPr>
            <w:r w:rsidRPr="00696E55">
              <w:rPr>
                <w:bCs/>
                <w:sz w:val="26"/>
                <w:szCs w:val="26"/>
              </w:rPr>
              <w:t>التعافي</w:t>
            </w:r>
          </w:p>
        </w:tc>
      </w:tr>
      <w:tr w:rsidR="00184699" w:rsidRPr="002F76FF" w14:paraId="2B7F7999" w14:textId="77777777" w:rsidTr="00184699">
        <w:trPr>
          <w:trHeight w:val="720"/>
        </w:trPr>
        <w:tc>
          <w:tcPr>
            <w:tcW w:w="8856" w:type="dxa"/>
            <w:tcBorders>
              <w:top w:val="single" w:sz="4" w:space="0" w:color="auto"/>
              <w:left w:val="nil"/>
              <w:bottom w:val="single" w:sz="4" w:space="0" w:color="auto"/>
              <w:right w:val="nil"/>
            </w:tcBorders>
            <w:vAlign w:val="center"/>
          </w:tcPr>
          <w:p w14:paraId="27741612" w14:textId="77777777" w:rsidR="00184699" w:rsidRPr="002F76FF" w:rsidRDefault="00184699" w:rsidP="00266B9A">
            <w:pPr>
              <w:pStyle w:val="ATABody"/>
              <w:rPr>
                <w:b/>
                <w:sz w:val="26"/>
                <w:szCs w:val="26"/>
              </w:rPr>
            </w:pPr>
          </w:p>
        </w:tc>
      </w:tr>
      <w:tr w:rsidR="00184699" w:rsidRPr="002F76FF" w14:paraId="4BE42886" w14:textId="77777777" w:rsidTr="00184699">
        <w:trPr>
          <w:trHeight w:val="720"/>
        </w:trPr>
        <w:tc>
          <w:tcPr>
            <w:tcW w:w="8856" w:type="dxa"/>
            <w:tcBorders>
              <w:top w:val="single" w:sz="4" w:space="0" w:color="auto"/>
              <w:left w:val="nil"/>
              <w:bottom w:val="single" w:sz="4" w:space="0" w:color="auto"/>
              <w:right w:val="nil"/>
            </w:tcBorders>
            <w:vAlign w:val="center"/>
          </w:tcPr>
          <w:p w14:paraId="546899E1" w14:textId="77777777" w:rsidR="00184699" w:rsidRPr="002F76FF" w:rsidRDefault="00184699" w:rsidP="00266B9A">
            <w:pPr>
              <w:pStyle w:val="ATABody"/>
              <w:rPr>
                <w:b/>
                <w:sz w:val="26"/>
                <w:szCs w:val="26"/>
              </w:rPr>
            </w:pPr>
          </w:p>
        </w:tc>
      </w:tr>
      <w:tr w:rsidR="000B46D0" w:rsidRPr="002F76FF" w14:paraId="291FB852" w14:textId="77777777" w:rsidTr="00184699">
        <w:trPr>
          <w:trHeight w:val="720"/>
        </w:trPr>
        <w:tc>
          <w:tcPr>
            <w:tcW w:w="8856" w:type="dxa"/>
            <w:tcBorders>
              <w:top w:val="single" w:sz="4" w:space="0" w:color="auto"/>
              <w:left w:val="nil"/>
              <w:bottom w:val="single" w:sz="4" w:space="0" w:color="auto"/>
              <w:right w:val="nil"/>
            </w:tcBorders>
            <w:vAlign w:val="center"/>
          </w:tcPr>
          <w:p w14:paraId="36FD2921" w14:textId="77777777" w:rsidR="000B46D0" w:rsidRPr="002F76FF" w:rsidRDefault="000B46D0" w:rsidP="00266B9A">
            <w:pPr>
              <w:pStyle w:val="ATABody"/>
              <w:rPr>
                <w:b/>
                <w:sz w:val="26"/>
                <w:szCs w:val="26"/>
              </w:rPr>
            </w:pPr>
          </w:p>
        </w:tc>
      </w:tr>
      <w:tr w:rsidR="00184699" w:rsidRPr="002F76FF" w14:paraId="22682ACD" w14:textId="77777777" w:rsidTr="00184699">
        <w:trPr>
          <w:trHeight w:val="720"/>
        </w:trPr>
        <w:tc>
          <w:tcPr>
            <w:tcW w:w="8856" w:type="dxa"/>
            <w:tcBorders>
              <w:top w:val="single" w:sz="4" w:space="0" w:color="auto"/>
              <w:left w:val="nil"/>
              <w:bottom w:val="single" w:sz="4" w:space="0" w:color="auto"/>
              <w:right w:val="nil"/>
            </w:tcBorders>
            <w:vAlign w:val="center"/>
          </w:tcPr>
          <w:p w14:paraId="45B3EBC1" w14:textId="77777777" w:rsidR="00184699" w:rsidRPr="002F76FF" w:rsidRDefault="00184699" w:rsidP="00266B9A">
            <w:pPr>
              <w:pStyle w:val="ATABody"/>
              <w:rPr>
                <w:b/>
                <w:sz w:val="26"/>
                <w:szCs w:val="26"/>
              </w:rPr>
            </w:pPr>
          </w:p>
        </w:tc>
      </w:tr>
      <w:tr w:rsidR="00184699" w:rsidRPr="002F76FF" w14:paraId="3C04DC3C" w14:textId="77777777" w:rsidTr="00184699">
        <w:trPr>
          <w:trHeight w:val="720"/>
        </w:trPr>
        <w:tc>
          <w:tcPr>
            <w:tcW w:w="8856" w:type="dxa"/>
            <w:tcBorders>
              <w:top w:val="single" w:sz="4" w:space="0" w:color="auto"/>
              <w:left w:val="nil"/>
              <w:bottom w:val="single" w:sz="4" w:space="0" w:color="auto"/>
              <w:right w:val="nil"/>
            </w:tcBorders>
            <w:vAlign w:val="center"/>
          </w:tcPr>
          <w:p w14:paraId="0AF38A14" w14:textId="77777777" w:rsidR="00184699" w:rsidRPr="002F76FF" w:rsidRDefault="00184699" w:rsidP="00266B9A">
            <w:pPr>
              <w:pStyle w:val="ATABody"/>
              <w:rPr>
                <w:b/>
                <w:sz w:val="26"/>
                <w:szCs w:val="26"/>
              </w:rPr>
            </w:pPr>
          </w:p>
        </w:tc>
      </w:tr>
      <w:tr w:rsidR="00184699" w:rsidRPr="002F76FF" w14:paraId="09F33920" w14:textId="77777777" w:rsidTr="00184699">
        <w:trPr>
          <w:trHeight w:val="720"/>
        </w:trPr>
        <w:tc>
          <w:tcPr>
            <w:tcW w:w="8856" w:type="dxa"/>
            <w:tcBorders>
              <w:top w:val="single" w:sz="4" w:space="0" w:color="auto"/>
              <w:left w:val="nil"/>
              <w:bottom w:val="single" w:sz="4" w:space="0" w:color="auto"/>
              <w:right w:val="nil"/>
            </w:tcBorders>
            <w:vAlign w:val="center"/>
          </w:tcPr>
          <w:p w14:paraId="2181C1C4" w14:textId="77777777" w:rsidR="00184699" w:rsidRPr="002F76FF" w:rsidRDefault="00184699" w:rsidP="00266B9A">
            <w:pPr>
              <w:pStyle w:val="ATABody"/>
              <w:rPr>
                <w:b/>
                <w:sz w:val="26"/>
                <w:szCs w:val="26"/>
              </w:rPr>
            </w:pPr>
          </w:p>
        </w:tc>
      </w:tr>
      <w:tr w:rsidR="00184699" w:rsidRPr="002F76FF" w14:paraId="6F7290B6" w14:textId="77777777" w:rsidTr="00184699">
        <w:trPr>
          <w:trHeight w:val="720"/>
        </w:trPr>
        <w:tc>
          <w:tcPr>
            <w:tcW w:w="8856" w:type="dxa"/>
            <w:tcBorders>
              <w:top w:val="single" w:sz="4" w:space="0" w:color="auto"/>
              <w:left w:val="nil"/>
              <w:bottom w:val="single" w:sz="4" w:space="0" w:color="auto"/>
              <w:right w:val="nil"/>
            </w:tcBorders>
            <w:vAlign w:val="center"/>
          </w:tcPr>
          <w:p w14:paraId="52E32796" w14:textId="77777777" w:rsidR="00184699" w:rsidRPr="002F76FF" w:rsidRDefault="00184699" w:rsidP="00266B9A">
            <w:pPr>
              <w:pStyle w:val="ATABody"/>
              <w:rPr>
                <w:b/>
                <w:sz w:val="26"/>
                <w:szCs w:val="26"/>
              </w:rPr>
            </w:pPr>
          </w:p>
        </w:tc>
      </w:tr>
    </w:tbl>
    <w:p w14:paraId="1926938D" w14:textId="77777777" w:rsidR="00184699" w:rsidRPr="002F76FF" w:rsidRDefault="00184699" w:rsidP="00184699">
      <w:pPr>
        <w:pStyle w:val="ataBody0"/>
        <w:rPr>
          <w:b/>
          <w:sz w:val="26"/>
          <w:szCs w:val="26"/>
        </w:rPr>
      </w:pPr>
    </w:p>
    <w:p w14:paraId="5F17037D" w14:textId="77777777" w:rsidR="00716C43" w:rsidRPr="002F76FF" w:rsidRDefault="00716C43" w:rsidP="00716C43">
      <w:pPr>
        <w:pStyle w:val="ataBody0"/>
        <w:rPr>
          <w:b/>
          <w:sz w:val="26"/>
          <w:szCs w:val="26"/>
        </w:rPr>
      </w:pPr>
    </w:p>
    <w:p w14:paraId="5F170392" w14:textId="4A54B56F" w:rsidR="00716C43" w:rsidRPr="002F76FF" w:rsidRDefault="00716C43">
      <w:pPr>
        <w:rPr>
          <w:rFonts w:ascii="Cambria" w:hAnsi="Cambria"/>
          <w:b/>
          <w:sz w:val="26"/>
          <w:szCs w:val="26"/>
        </w:rPr>
      </w:pPr>
      <w:r w:rsidRPr="002F76FF">
        <w:rPr>
          <w:b/>
          <w:sz w:val="26"/>
          <w:szCs w:val="26"/>
        </w:rPr>
        <w:br w:type="page"/>
      </w:r>
    </w:p>
    <w:p w14:paraId="5F170393" w14:textId="51D69C8B" w:rsidR="00716C43" w:rsidRPr="00696E55" w:rsidRDefault="00716C43" w:rsidP="00837545">
      <w:pPr>
        <w:pStyle w:val="ATAHeadingLevel1"/>
        <w:rPr>
          <w:b w:val="0"/>
          <w:bCs/>
          <w:sz w:val="26"/>
          <w:szCs w:val="26"/>
        </w:rPr>
      </w:pPr>
      <w:r w:rsidRPr="00696E55">
        <w:rPr>
          <w:b w:val="0"/>
          <w:bCs/>
          <w:sz w:val="26"/>
          <w:szCs w:val="26"/>
        </w:rPr>
        <w:lastRenderedPageBreak/>
        <w:t>الجزء 7 من 7: إعداد الفريق (ساعتان) والعروض المقدمة (ساعتان)</w:t>
      </w:r>
    </w:p>
    <w:tbl>
      <w:tblPr>
        <w:bidiVisual/>
        <w:tblW w:w="0" w:type="auto"/>
        <w:tblInd w:w="108" w:type="dxa"/>
        <w:tblLook w:val="04A0" w:firstRow="1" w:lastRow="0" w:firstColumn="1" w:lastColumn="0" w:noHBand="0" w:noVBand="1"/>
      </w:tblPr>
      <w:tblGrid>
        <w:gridCol w:w="2465"/>
        <w:gridCol w:w="6175"/>
      </w:tblGrid>
      <w:tr w:rsidR="00716C43" w:rsidRPr="002F76FF" w14:paraId="5F170396" w14:textId="77777777" w:rsidTr="00716C43">
        <w:tc>
          <w:tcPr>
            <w:tcW w:w="2465" w:type="dxa"/>
            <w:shd w:val="clear" w:color="auto" w:fill="auto"/>
          </w:tcPr>
          <w:p w14:paraId="5F170394" w14:textId="77777777" w:rsidR="00716C43" w:rsidRPr="00696E55" w:rsidRDefault="00716C43" w:rsidP="00716C43">
            <w:pPr>
              <w:pStyle w:val="ataBody0"/>
              <w:rPr>
                <w:bCs/>
                <w:sz w:val="26"/>
                <w:szCs w:val="26"/>
              </w:rPr>
            </w:pPr>
            <w:r w:rsidRPr="00696E55">
              <w:rPr>
                <w:bCs/>
                <w:sz w:val="26"/>
                <w:szCs w:val="26"/>
              </w:rPr>
              <w:t>الغرض:</w:t>
            </w:r>
          </w:p>
        </w:tc>
        <w:tc>
          <w:tcPr>
            <w:tcW w:w="6175" w:type="dxa"/>
            <w:shd w:val="clear" w:color="auto" w:fill="auto"/>
          </w:tcPr>
          <w:p w14:paraId="5F170395" w14:textId="09127F3A" w:rsidR="00716C43" w:rsidRPr="002F76FF" w:rsidRDefault="00716C43" w:rsidP="00EF0862">
            <w:pPr>
              <w:pStyle w:val="ATABody"/>
              <w:rPr>
                <w:b/>
                <w:sz w:val="26"/>
                <w:szCs w:val="26"/>
              </w:rPr>
            </w:pPr>
            <w:r w:rsidRPr="002F76FF">
              <w:rPr>
                <w:b/>
                <w:sz w:val="26"/>
                <w:szCs w:val="26"/>
              </w:rPr>
              <w:t xml:space="preserve">تقديم عرض الفريق بعد الإنتهاء من تحليل نقاط الضعف </w:t>
            </w:r>
          </w:p>
        </w:tc>
      </w:tr>
      <w:tr w:rsidR="00716C43" w:rsidRPr="002F76FF" w14:paraId="5F170399" w14:textId="77777777" w:rsidTr="00716C43">
        <w:tc>
          <w:tcPr>
            <w:tcW w:w="2465" w:type="dxa"/>
            <w:shd w:val="clear" w:color="auto" w:fill="auto"/>
          </w:tcPr>
          <w:p w14:paraId="5F170397" w14:textId="77777777" w:rsidR="00716C43" w:rsidRPr="00696E55" w:rsidRDefault="00716C43" w:rsidP="00716C43">
            <w:pPr>
              <w:pStyle w:val="ataBody0"/>
              <w:rPr>
                <w:bCs/>
                <w:sz w:val="26"/>
                <w:szCs w:val="26"/>
              </w:rPr>
            </w:pPr>
            <w:r w:rsidRPr="00696E55">
              <w:rPr>
                <w:bCs/>
                <w:sz w:val="26"/>
                <w:szCs w:val="26"/>
              </w:rPr>
              <w:t>المدة:</w:t>
            </w:r>
          </w:p>
        </w:tc>
        <w:tc>
          <w:tcPr>
            <w:tcW w:w="6175" w:type="dxa"/>
            <w:shd w:val="clear" w:color="auto" w:fill="auto"/>
          </w:tcPr>
          <w:p w14:paraId="5F170398" w14:textId="4371CFF3" w:rsidR="00716C43" w:rsidRPr="002F76FF" w:rsidRDefault="00716C43" w:rsidP="00837545">
            <w:pPr>
              <w:pStyle w:val="ATABody"/>
              <w:rPr>
                <w:b/>
                <w:sz w:val="26"/>
                <w:szCs w:val="26"/>
              </w:rPr>
            </w:pPr>
            <w:r w:rsidRPr="002F76FF">
              <w:rPr>
                <w:b/>
                <w:sz w:val="26"/>
                <w:szCs w:val="26"/>
              </w:rPr>
              <w:t xml:space="preserve">4 ساعات (ساعتان للمحاضرات وساعتان للعروض) </w:t>
            </w:r>
          </w:p>
        </w:tc>
      </w:tr>
      <w:tr w:rsidR="00716C43" w:rsidRPr="002F76FF" w14:paraId="5F17039C" w14:textId="77777777" w:rsidTr="00716C43">
        <w:tc>
          <w:tcPr>
            <w:tcW w:w="2465" w:type="dxa"/>
            <w:shd w:val="clear" w:color="auto" w:fill="auto"/>
          </w:tcPr>
          <w:p w14:paraId="5F17039A" w14:textId="77777777" w:rsidR="00716C43" w:rsidRPr="00696E55" w:rsidRDefault="00716C43" w:rsidP="00716C43">
            <w:pPr>
              <w:pStyle w:val="ataBody0"/>
              <w:rPr>
                <w:bCs/>
                <w:sz w:val="26"/>
                <w:szCs w:val="26"/>
              </w:rPr>
            </w:pPr>
            <w:r w:rsidRPr="00696E55">
              <w:rPr>
                <w:bCs/>
                <w:sz w:val="26"/>
                <w:szCs w:val="26"/>
              </w:rPr>
              <w:t>تشكيل المجموعة:</w:t>
            </w:r>
          </w:p>
        </w:tc>
        <w:tc>
          <w:tcPr>
            <w:tcW w:w="6175" w:type="dxa"/>
            <w:shd w:val="clear" w:color="auto" w:fill="auto"/>
          </w:tcPr>
          <w:p w14:paraId="5F17039B" w14:textId="0C61BC3A" w:rsidR="00716C43" w:rsidRPr="002F76FF" w:rsidRDefault="00B06563" w:rsidP="00837545">
            <w:pPr>
              <w:pStyle w:val="ATABody"/>
              <w:rPr>
                <w:b/>
                <w:sz w:val="26"/>
                <w:szCs w:val="26"/>
              </w:rPr>
            </w:pPr>
            <w:r w:rsidRPr="002F76FF">
              <w:rPr>
                <w:b/>
                <w:sz w:val="26"/>
                <w:szCs w:val="26"/>
              </w:rPr>
              <w:t>مجموعات الطاولة</w:t>
            </w:r>
          </w:p>
        </w:tc>
      </w:tr>
      <w:tr w:rsidR="00716C43" w:rsidRPr="002F76FF" w14:paraId="5F17039F" w14:textId="77777777" w:rsidTr="00716C43">
        <w:tc>
          <w:tcPr>
            <w:tcW w:w="2465" w:type="dxa"/>
            <w:shd w:val="clear" w:color="auto" w:fill="auto"/>
          </w:tcPr>
          <w:p w14:paraId="5F17039D" w14:textId="77777777" w:rsidR="00716C43" w:rsidRPr="00696E55" w:rsidRDefault="00716C43" w:rsidP="00716C43">
            <w:pPr>
              <w:pStyle w:val="ataBody0"/>
              <w:rPr>
                <w:bCs/>
                <w:sz w:val="26"/>
                <w:szCs w:val="26"/>
              </w:rPr>
            </w:pPr>
            <w:r w:rsidRPr="00696E55">
              <w:rPr>
                <w:bCs/>
                <w:sz w:val="26"/>
                <w:szCs w:val="26"/>
              </w:rPr>
              <w:t>استخلاص المعلومات:</w:t>
            </w:r>
          </w:p>
        </w:tc>
        <w:tc>
          <w:tcPr>
            <w:tcW w:w="6175" w:type="dxa"/>
            <w:shd w:val="clear" w:color="auto" w:fill="auto"/>
          </w:tcPr>
          <w:p w14:paraId="5F17039E" w14:textId="309381CB" w:rsidR="00716C43" w:rsidRPr="002F76FF" w:rsidRDefault="00FC4829" w:rsidP="00860E15">
            <w:pPr>
              <w:pStyle w:val="ATABody"/>
              <w:rPr>
                <w:b/>
                <w:sz w:val="26"/>
                <w:szCs w:val="26"/>
              </w:rPr>
            </w:pPr>
            <w:r w:rsidRPr="002F76FF">
              <w:rPr>
                <w:b/>
                <w:sz w:val="26"/>
                <w:szCs w:val="26"/>
              </w:rPr>
              <w:t>تقديم العرض للمشرفين والزملاء.</w:t>
            </w:r>
          </w:p>
        </w:tc>
      </w:tr>
      <w:tr w:rsidR="00716C43" w:rsidRPr="002F76FF" w14:paraId="5F1703A2" w14:textId="77777777" w:rsidTr="00716C43">
        <w:tc>
          <w:tcPr>
            <w:tcW w:w="2465" w:type="dxa"/>
            <w:shd w:val="clear" w:color="auto" w:fill="auto"/>
          </w:tcPr>
          <w:p w14:paraId="5F1703A0" w14:textId="77777777" w:rsidR="00716C43" w:rsidRPr="00696E55" w:rsidRDefault="00716C43" w:rsidP="00716C43">
            <w:pPr>
              <w:pStyle w:val="ataBody0"/>
              <w:rPr>
                <w:bCs/>
                <w:sz w:val="26"/>
                <w:szCs w:val="26"/>
              </w:rPr>
            </w:pPr>
            <w:r w:rsidRPr="00696E55">
              <w:rPr>
                <w:bCs/>
                <w:sz w:val="26"/>
                <w:szCs w:val="26"/>
              </w:rPr>
              <w:t>المعدات:</w:t>
            </w:r>
          </w:p>
        </w:tc>
        <w:tc>
          <w:tcPr>
            <w:tcW w:w="6175" w:type="dxa"/>
            <w:shd w:val="clear" w:color="auto" w:fill="auto"/>
          </w:tcPr>
          <w:p w14:paraId="32B11D1D" w14:textId="77777777" w:rsidR="00417C86" w:rsidRPr="002F76FF" w:rsidRDefault="00417C86" w:rsidP="00417C86">
            <w:pPr>
              <w:pStyle w:val="ATABulletLevel01BodySlide"/>
              <w:rPr>
                <w:b/>
                <w:bCs w:val="0"/>
                <w:sz w:val="26"/>
                <w:szCs w:val="26"/>
              </w:rPr>
            </w:pPr>
            <w:r w:rsidRPr="002F76FF">
              <w:rPr>
                <w:b/>
                <w:bCs w:val="0"/>
                <w:sz w:val="26"/>
                <w:szCs w:val="26"/>
              </w:rPr>
              <w:t>حاسوب نقال</w:t>
            </w:r>
          </w:p>
          <w:p w14:paraId="4FB6AFAF" w14:textId="77777777" w:rsidR="00417C86" w:rsidRPr="002F76FF" w:rsidRDefault="00417C86" w:rsidP="00417C86">
            <w:pPr>
              <w:pStyle w:val="ATABulletLevel01BodySlide"/>
              <w:rPr>
                <w:b/>
                <w:bCs w:val="0"/>
                <w:sz w:val="26"/>
                <w:szCs w:val="26"/>
              </w:rPr>
            </w:pPr>
            <w:r w:rsidRPr="002F76FF">
              <w:rPr>
                <w:b/>
                <w:bCs w:val="0"/>
                <w:sz w:val="26"/>
                <w:szCs w:val="26"/>
              </w:rPr>
              <w:t>نموذج عرض التمرين الختامي</w:t>
            </w:r>
          </w:p>
          <w:p w14:paraId="2E7EB7B9" w14:textId="77777777" w:rsidR="00417C86" w:rsidRPr="002F76FF" w:rsidRDefault="00417C86" w:rsidP="00417C86">
            <w:pPr>
              <w:pStyle w:val="ATABulletLevel01BodySlide"/>
              <w:rPr>
                <w:b/>
                <w:bCs w:val="0"/>
                <w:sz w:val="26"/>
                <w:szCs w:val="26"/>
              </w:rPr>
            </w:pPr>
            <w:r w:rsidRPr="002F76FF">
              <w:rPr>
                <w:b/>
                <w:bCs w:val="0"/>
                <w:sz w:val="26"/>
                <w:szCs w:val="26"/>
              </w:rPr>
              <w:t xml:space="preserve">ناقل تسلسلي عام </w:t>
            </w:r>
            <w:r w:rsidRPr="00696E55">
              <w:rPr>
                <w:sz w:val="26"/>
                <w:szCs w:val="26"/>
                <w:rtl w:val="0"/>
              </w:rPr>
              <w:t>USB</w:t>
            </w:r>
          </w:p>
          <w:p w14:paraId="4E5B044E" w14:textId="34ADD809" w:rsidR="00417C86" w:rsidRPr="002F76FF" w:rsidRDefault="00BF4062" w:rsidP="00417C86">
            <w:pPr>
              <w:pStyle w:val="ATABulletLevel01BodySlide"/>
              <w:rPr>
                <w:b/>
                <w:bCs w:val="0"/>
                <w:sz w:val="26"/>
                <w:szCs w:val="26"/>
              </w:rPr>
            </w:pPr>
            <w:r w:rsidRPr="002F76FF">
              <w:rPr>
                <w:b/>
                <w:bCs w:val="0"/>
                <w:sz w:val="26"/>
                <w:szCs w:val="26"/>
              </w:rPr>
              <w:t>حامل أوراق الرسم البياني</w:t>
            </w:r>
          </w:p>
          <w:p w14:paraId="14C104D9" w14:textId="77777777" w:rsidR="00417C86" w:rsidRPr="002F76FF" w:rsidRDefault="00417C86" w:rsidP="00417C86">
            <w:pPr>
              <w:pStyle w:val="ATABulletLevel01BodySlide"/>
              <w:rPr>
                <w:b/>
                <w:bCs w:val="0"/>
                <w:sz w:val="26"/>
                <w:szCs w:val="26"/>
              </w:rPr>
            </w:pPr>
            <w:r w:rsidRPr="002F76FF">
              <w:rPr>
                <w:b/>
                <w:bCs w:val="0"/>
                <w:sz w:val="26"/>
                <w:szCs w:val="26"/>
              </w:rPr>
              <w:t>كاميرات رقمية</w:t>
            </w:r>
          </w:p>
          <w:p w14:paraId="4F714351" w14:textId="77777777" w:rsidR="00716C43" w:rsidRPr="002F76FF" w:rsidRDefault="00716C43" w:rsidP="00417C86">
            <w:pPr>
              <w:pStyle w:val="ATABulletLevel01BodySlide"/>
              <w:rPr>
                <w:b/>
                <w:bCs w:val="0"/>
                <w:sz w:val="26"/>
                <w:szCs w:val="26"/>
              </w:rPr>
            </w:pPr>
            <w:r w:rsidRPr="002F76FF">
              <w:rPr>
                <w:b/>
                <w:bCs w:val="0"/>
                <w:sz w:val="26"/>
                <w:szCs w:val="26"/>
              </w:rPr>
              <w:t>إجابات التمرين المستكملة</w:t>
            </w:r>
          </w:p>
          <w:p w14:paraId="5F1703A1" w14:textId="45243C86" w:rsidR="00266B9A" w:rsidRPr="002F76FF" w:rsidRDefault="00266B9A" w:rsidP="00266B9A">
            <w:pPr>
              <w:pStyle w:val="ATABody"/>
              <w:rPr>
                <w:b/>
                <w:sz w:val="26"/>
                <w:szCs w:val="26"/>
              </w:rPr>
            </w:pPr>
          </w:p>
        </w:tc>
      </w:tr>
      <w:tr w:rsidR="003B239F" w:rsidRPr="002F76FF" w14:paraId="68B3B4E9" w14:textId="77777777" w:rsidTr="00716C43">
        <w:tc>
          <w:tcPr>
            <w:tcW w:w="2465" w:type="dxa"/>
            <w:shd w:val="clear" w:color="auto" w:fill="auto"/>
          </w:tcPr>
          <w:p w14:paraId="5DF4FAC4" w14:textId="2588F873" w:rsidR="003B239F" w:rsidRPr="002F76FF" w:rsidRDefault="003B239F" w:rsidP="003B239F">
            <w:pPr>
              <w:pStyle w:val="ATABody"/>
              <w:rPr>
                <w:b/>
                <w:sz w:val="26"/>
                <w:szCs w:val="26"/>
              </w:rPr>
            </w:pPr>
            <w:r w:rsidRPr="002F76FF">
              <w:rPr>
                <w:b/>
                <w:noProof/>
                <w:sz w:val="26"/>
                <w:szCs w:val="26"/>
                <w:lang w:eastAsia="en-US" w:bidi="ar-SA"/>
              </w:rPr>
              <w:drawing>
                <wp:inline distT="0" distB="0" distL="0" distR="0" wp14:anchorId="4505CFBD" wp14:editId="25911B75">
                  <wp:extent cx="384048" cy="457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rsidRPr="002F76FF">
              <w:rPr>
                <w:b/>
                <w:sz w:val="26"/>
                <w:szCs w:val="26"/>
              </w:rPr>
              <w:t xml:space="preserve"> </w:t>
            </w:r>
            <w:r w:rsidRPr="002F76FF">
              <w:rPr>
                <w:b/>
                <w:noProof/>
                <w:sz w:val="26"/>
                <w:szCs w:val="26"/>
                <w:lang w:eastAsia="en-US" w:bidi="ar-SA"/>
              </w:rPr>
              <w:drawing>
                <wp:inline distT="0" distB="0" distL="0" distR="0" wp14:anchorId="381903F8" wp14:editId="4AD71120">
                  <wp:extent cx="384048" cy="457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c>
          <w:tcPr>
            <w:tcW w:w="6175" w:type="dxa"/>
            <w:shd w:val="clear" w:color="auto" w:fill="auto"/>
          </w:tcPr>
          <w:p w14:paraId="1A451E9A" w14:textId="3504D0F0" w:rsidR="003B239F" w:rsidRPr="002F76FF" w:rsidRDefault="003B239F" w:rsidP="003B239F">
            <w:pPr>
              <w:pStyle w:val="ATABody"/>
              <w:rPr>
                <w:b/>
                <w:sz w:val="26"/>
                <w:szCs w:val="26"/>
              </w:rPr>
            </w:pPr>
            <w:r w:rsidRPr="002F76FF">
              <w:rPr>
                <w:b/>
                <w:noProof/>
                <w:sz w:val="26"/>
                <w:szCs w:val="26"/>
                <w:lang w:eastAsia="en-US" w:bidi="ar-SA"/>
              </w:rPr>
              <w:drawing>
                <wp:inline distT="0" distB="0" distL="0" distR="0" wp14:anchorId="0AF861E7" wp14:editId="37B8C640">
                  <wp:extent cx="384048" cy="457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r w:rsidRPr="002F76FF">
              <w:rPr>
                <w:b/>
                <w:sz w:val="26"/>
                <w:szCs w:val="26"/>
              </w:rPr>
              <w:t xml:space="preserve"> </w:t>
            </w:r>
            <w:r w:rsidRPr="002F76FF">
              <w:rPr>
                <w:b/>
                <w:noProof/>
                <w:sz w:val="26"/>
                <w:szCs w:val="26"/>
                <w:lang w:eastAsia="en-US" w:bidi="ar-SA"/>
              </w:rPr>
              <w:drawing>
                <wp:inline distT="0" distB="0" distL="0" distR="0" wp14:anchorId="1F842EA6" wp14:editId="469A65FB">
                  <wp:extent cx="384048" cy="457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 ICON--60 MINUT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4048" cy="457200"/>
                          </a:xfrm>
                          <a:prstGeom prst="rect">
                            <a:avLst/>
                          </a:prstGeom>
                        </pic:spPr>
                      </pic:pic>
                    </a:graphicData>
                  </a:graphic>
                </wp:inline>
              </w:drawing>
            </w:r>
          </w:p>
        </w:tc>
      </w:tr>
    </w:tbl>
    <w:p w14:paraId="5F1703A3" w14:textId="77777777" w:rsidR="00716C43" w:rsidRPr="002F76FF" w:rsidRDefault="00716C43" w:rsidP="00716C43">
      <w:pPr>
        <w:pStyle w:val="ataHeading1"/>
        <w:rPr>
          <w:sz w:val="26"/>
          <w:szCs w:val="26"/>
        </w:rPr>
      </w:pPr>
      <w:r w:rsidRPr="00696E55">
        <w:rPr>
          <w:b w:val="0"/>
          <w:bCs/>
          <w:sz w:val="26"/>
          <w:szCs w:val="26"/>
        </w:rPr>
        <w:t>التوجيهات</w:t>
      </w:r>
      <w:r w:rsidRPr="002F76FF">
        <w:rPr>
          <w:sz w:val="26"/>
          <w:szCs w:val="26"/>
        </w:rPr>
        <w:t>:</w:t>
      </w:r>
      <w:r w:rsidRPr="002F76FF">
        <w:rPr>
          <w:sz w:val="26"/>
          <w:szCs w:val="26"/>
        </w:rPr>
        <w:tab/>
      </w:r>
    </w:p>
    <w:p w14:paraId="25A77C4F" w14:textId="77777777" w:rsidR="00FC4829" w:rsidRPr="002F76FF" w:rsidRDefault="00716C43" w:rsidP="00837545">
      <w:pPr>
        <w:pStyle w:val="ATANumLevel01BodySlide"/>
        <w:numPr>
          <w:ilvl w:val="0"/>
          <w:numId w:val="19"/>
        </w:numPr>
        <w:ind w:left="360" w:hanging="270"/>
        <w:rPr>
          <w:b/>
          <w:sz w:val="26"/>
          <w:szCs w:val="26"/>
        </w:rPr>
      </w:pPr>
      <w:r w:rsidRPr="002F76FF">
        <w:rPr>
          <w:b/>
          <w:sz w:val="26"/>
          <w:szCs w:val="26"/>
        </w:rPr>
        <w:t xml:space="preserve">برجاء مراجعة توصياتك النهائية بخصوص المنشأة الحرجة المناطة بك. </w:t>
      </w:r>
    </w:p>
    <w:p w14:paraId="55A24A32" w14:textId="03E302A5" w:rsidR="00FC4829" w:rsidRPr="002F76FF" w:rsidRDefault="00716C43" w:rsidP="00FC4829">
      <w:pPr>
        <w:pStyle w:val="ATABulletLevel02BodySlide"/>
        <w:rPr>
          <w:b/>
          <w:bCs w:val="0"/>
          <w:sz w:val="26"/>
          <w:szCs w:val="26"/>
        </w:rPr>
      </w:pPr>
      <w:r w:rsidRPr="002F76FF">
        <w:rPr>
          <w:b/>
          <w:bCs w:val="0"/>
          <w:sz w:val="26"/>
          <w:szCs w:val="26"/>
        </w:rPr>
        <w:t xml:space="preserve">وللقيام بذلك على أحسن وجه، برجاء تنظيم جميع الجداول المستكملة (الجداول من 1 - 17) باستخدام برنامج ميكروسوفت باوربوينت المحمَّل على الحاسوب الذي معك لعرض التمرين الختامي والتأكد من اكتمال ووضوح الجداول. </w:t>
      </w:r>
    </w:p>
    <w:p w14:paraId="3AE51AA5" w14:textId="77777777" w:rsidR="00FC4829" w:rsidRPr="002F76FF" w:rsidRDefault="00716C43" w:rsidP="00FC4829">
      <w:pPr>
        <w:pStyle w:val="ATABulletLevel02BodySlide"/>
        <w:rPr>
          <w:b/>
          <w:bCs w:val="0"/>
          <w:sz w:val="26"/>
          <w:szCs w:val="26"/>
        </w:rPr>
      </w:pPr>
      <w:r w:rsidRPr="002F76FF">
        <w:rPr>
          <w:b/>
          <w:bCs w:val="0"/>
          <w:sz w:val="26"/>
          <w:szCs w:val="26"/>
        </w:rPr>
        <w:t xml:space="preserve">وهذه العينة من البرنامج الغرض منها هو الإرشاد عن كيفية صياغة العرض ويمكن للطالب تعديلها إذا رغب في ذلك. </w:t>
      </w:r>
    </w:p>
    <w:p w14:paraId="54E46DBF" w14:textId="77777777" w:rsidR="00FC4829" w:rsidRPr="002F76FF" w:rsidRDefault="00716C43" w:rsidP="00FC4829">
      <w:pPr>
        <w:pStyle w:val="ATABulletLevel02BodySlide"/>
        <w:rPr>
          <w:b/>
          <w:bCs w:val="0"/>
          <w:sz w:val="26"/>
          <w:szCs w:val="26"/>
        </w:rPr>
      </w:pPr>
      <w:r w:rsidRPr="002F76FF">
        <w:rPr>
          <w:b/>
          <w:bCs w:val="0"/>
          <w:sz w:val="26"/>
          <w:szCs w:val="26"/>
        </w:rPr>
        <w:t xml:space="preserve">ويمكن للمشرفين مساعدة الطلاب في عرض أية صور رقمية من الحاسوب المحمول أثناء تقديم العرض. </w:t>
      </w:r>
    </w:p>
    <w:p w14:paraId="5F1703A4" w14:textId="557D34AB" w:rsidR="00716C43" w:rsidRPr="002F76FF" w:rsidRDefault="00716C43" w:rsidP="00FC4829">
      <w:pPr>
        <w:pStyle w:val="ATABulletLevel02BodySlide"/>
        <w:rPr>
          <w:b/>
          <w:bCs w:val="0"/>
          <w:sz w:val="26"/>
          <w:szCs w:val="26"/>
        </w:rPr>
      </w:pPr>
      <w:r w:rsidRPr="002F76FF">
        <w:rPr>
          <w:b/>
          <w:bCs w:val="0"/>
          <w:sz w:val="26"/>
          <w:szCs w:val="26"/>
        </w:rPr>
        <w:t xml:space="preserve">كما يمكنك أيضا استخدام أوراق اللوحات البيانية لرسم الرسوم البيانية لتدعيم العرض الذي تقدمة، إذا اقتضت الضرورة. </w:t>
      </w:r>
    </w:p>
    <w:p w14:paraId="5F1703A5" w14:textId="05B1277F" w:rsidR="00716C43" w:rsidRPr="002F76FF" w:rsidRDefault="00716C43" w:rsidP="00837545">
      <w:pPr>
        <w:pStyle w:val="ATANumLevel01BodySlide"/>
        <w:rPr>
          <w:b/>
          <w:sz w:val="26"/>
          <w:szCs w:val="26"/>
        </w:rPr>
      </w:pPr>
      <w:r w:rsidRPr="002F76FF">
        <w:rPr>
          <w:b/>
          <w:sz w:val="26"/>
          <w:szCs w:val="26"/>
        </w:rPr>
        <w:t>يمكنك استخدام عينة برنامج التقديم للتمرين الختامي كمثال للنموذج الإرشادي؛ ويتعين أن يحتوي تقريرك على الأقسام التالية:</w:t>
      </w:r>
    </w:p>
    <w:p w14:paraId="5F1703A6" w14:textId="77777777" w:rsidR="00716C43" w:rsidRPr="002F76FF" w:rsidRDefault="00716C43" w:rsidP="00837545">
      <w:pPr>
        <w:pStyle w:val="ATABulletLevel02BodySlide"/>
        <w:rPr>
          <w:b/>
          <w:bCs w:val="0"/>
          <w:sz w:val="26"/>
          <w:szCs w:val="26"/>
        </w:rPr>
      </w:pPr>
      <w:r w:rsidRPr="002F76FF">
        <w:rPr>
          <w:b/>
          <w:bCs w:val="0"/>
          <w:sz w:val="26"/>
          <w:szCs w:val="26"/>
        </w:rPr>
        <w:t>أسماء المشاركين الذين قاموا بصياغة التقرير (أعضاء فريقك) ومهام الفريق</w:t>
      </w:r>
    </w:p>
    <w:p w14:paraId="5F1703A7" w14:textId="77777777" w:rsidR="00716C43" w:rsidRPr="002F76FF" w:rsidRDefault="00716C43" w:rsidP="00837545">
      <w:pPr>
        <w:pStyle w:val="ATABulletLevel02BodySlide"/>
        <w:rPr>
          <w:b/>
          <w:bCs w:val="0"/>
          <w:sz w:val="26"/>
          <w:szCs w:val="26"/>
        </w:rPr>
      </w:pPr>
      <w:r w:rsidRPr="002F76FF">
        <w:rPr>
          <w:b/>
          <w:bCs w:val="0"/>
          <w:sz w:val="26"/>
          <w:szCs w:val="26"/>
        </w:rPr>
        <w:t>تقييم الموقع</w:t>
      </w:r>
    </w:p>
    <w:p w14:paraId="5F1703A8" w14:textId="77777777" w:rsidR="00716C43" w:rsidRPr="002F76FF" w:rsidRDefault="00716C43" w:rsidP="00837545">
      <w:pPr>
        <w:pStyle w:val="ATABulletLevel02BodySlide"/>
        <w:rPr>
          <w:b/>
          <w:bCs w:val="0"/>
          <w:sz w:val="26"/>
          <w:szCs w:val="26"/>
        </w:rPr>
      </w:pPr>
      <w:r w:rsidRPr="002F76FF">
        <w:rPr>
          <w:b/>
          <w:bCs w:val="0"/>
          <w:sz w:val="26"/>
          <w:szCs w:val="26"/>
        </w:rPr>
        <w:t>ما هي المنشآت الحرجة التي تم التعرف عليها، وما هو ترتيب أولوياتها</w:t>
      </w:r>
    </w:p>
    <w:p w14:paraId="5F1703A9" w14:textId="77777777" w:rsidR="00716C43" w:rsidRPr="002F76FF" w:rsidRDefault="00716C43" w:rsidP="00837545">
      <w:pPr>
        <w:pStyle w:val="ATABulletLevel02BodySlide"/>
        <w:rPr>
          <w:b/>
          <w:bCs w:val="0"/>
          <w:sz w:val="26"/>
          <w:szCs w:val="26"/>
        </w:rPr>
      </w:pPr>
      <w:r w:rsidRPr="002F76FF">
        <w:rPr>
          <w:b/>
          <w:bCs w:val="0"/>
          <w:sz w:val="26"/>
          <w:szCs w:val="26"/>
        </w:rPr>
        <w:t>أكبر تهديد داخلي</w:t>
      </w:r>
    </w:p>
    <w:p w14:paraId="5F1703AA" w14:textId="77777777" w:rsidR="00716C43" w:rsidRPr="002F76FF" w:rsidRDefault="00716C43" w:rsidP="00837545">
      <w:pPr>
        <w:pStyle w:val="ATABulletLevel02BodySlide"/>
        <w:rPr>
          <w:b/>
          <w:bCs w:val="0"/>
          <w:sz w:val="26"/>
          <w:szCs w:val="26"/>
        </w:rPr>
      </w:pPr>
      <w:r w:rsidRPr="002F76FF">
        <w:rPr>
          <w:b/>
          <w:bCs w:val="0"/>
          <w:sz w:val="26"/>
          <w:szCs w:val="26"/>
        </w:rPr>
        <w:t>أكبر تهديد خارجي</w:t>
      </w:r>
    </w:p>
    <w:p w14:paraId="5F1703AB" w14:textId="77777777" w:rsidR="00716C43" w:rsidRPr="002F76FF" w:rsidRDefault="00716C43" w:rsidP="00837545">
      <w:pPr>
        <w:pStyle w:val="ATABulletLevel02BodySlide"/>
        <w:rPr>
          <w:b/>
          <w:bCs w:val="0"/>
          <w:sz w:val="26"/>
          <w:szCs w:val="26"/>
        </w:rPr>
      </w:pPr>
      <w:r w:rsidRPr="002F76FF">
        <w:rPr>
          <w:b/>
          <w:bCs w:val="0"/>
          <w:sz w:val="26"/>
          <w:szCs w:val="26"/>
          <w:rtl w:val="0"/>
        </w:rPr>
        <w:t>L</w:t>
      </w:r>
      <w:r w:rsidRPr="002F76FF">
        <w:rPr>
          <w:b/>
          <w:bCs w:val="0"/>
          <w:sz w:val="26"/>
          <w:szCs w:val="26"/>
          <w:vertAlign w:val="subscript"/>
          <w:rtl w:val="0"/>
        </w:rPr>
        <w:t>A</w:t>
      </w:r>
      <w:r w:rsidRPr="002F76FF">
        <w:rPr>
          <w:b/>
          <w:bCs w:val="0"/>
          <w:sz w:val="26"/>
          <w:szCs w:val="26"/>
        </w:rPr>
        <w:t xml:space="preserve"> — احتمالات وقوع هجوم</w:t>
      </w:r>
    </w:p>
    <w:p w14:paraId="5F1703AC" w14:textId="77777777" w:rsidR="00716C43" w:rsidRPr="002F76FF" w:rsidRDefault="00716C43" w:rsidP="00837545">
      <w:pPr>
        <w:pStyle w:val="ATABulletLevel02BodySlide"/>
        <w:rPr>
          <w:b/>
          <w:bCs w:val="0"/>
          <w:sz w:val="26"/>
          <w:szCs w:val="26"/>
        </w:rPr>
      </w:pPr>
      <w:r w:rsidRPr="002F76FF">
        <w:rPr>
          <w:b/>
          <w:bCs w:val="0"/>
          <w:sz w:val="26"/>
          <w:szCs w:val="26"/>
        </w:rPr>
        <w:t>بيان تحليل التهديد</w:t>
      </w:r>
    </w:p>
    <w:p w14:paraId="5F1703AD" w14:textId="77777777" w:rsidR="00716C43" w:rsidRPr="002F76FF" w:rsidRDefault="00716C43" w:rsidP="00837545">
      <w:pPr>
        <w:pStyle w:val="ATABulletLevel02BodySlide"/>
        <w:rPr>
          <w:b/>
          <w:bCs w:val="0"/>
          <w:sz w:val="26"/>
          <w:szCs w:val="26"/>
        </w:rPr>
      </w:pPr>
      <w:r w:rsidRPr="002F76FF">
        <w:rPr>
          <w:b/>
          <w:bCs w:val="0"/>
          <w:sz w:val="26"/>
          <w:szCs w:val="26"/>
        </w:rPr>
        <w:t>الصور ونظرة عامة على الفحص والتحقق الأمني</w:t>
      </w:r>
    </w:p>
    <w:p w14:paraId="5F1703AE" w14:textId="77777777" w:rsidR="00716C43" w:rsidRPr="002F76FF" w:rsidRDefault="00716C43" w:rsidP="00837545">
      <w:pPr>
        <w:pStyle w:val="ATABulletLevel02BodySlide"/>
        <w:rPr>
          <w:b/>
          <w:bCs w:val="0"/>
          <w:sz w:val="26"/>
          <w:szCs w:val="26"/>
        </w:rPr>
      </w:pPr>
      <w:r w:rsidRPr="002F76FF">
        <w:rPr>
          <w:b/>
          <w:bCs w:val="0"/>
          <w:sz w:val="26"/>
          <w:szCs w:val="26"/>
        </w:rPr>
        <w:t>مسافات التباعد (المسافات الآمنة)</w:t>
      </w:r>
    </w:p>
    <w:p w14:paraId="5F1703AF" w14:textId="77777777" w:rsidR="00716C43" w:rsidRPr="002F76FF" w:rsidRDefault="00716C43" w:rsidP="00837545">
      <w:pPr>
        <w:pStyle w:val="ATABulletLevel02BodySlide"/>
        <w:rPr>
          <w:b/>
          <w:bCs w:val="0"/>
          <w:sz w:val="26"/>
          <w:szCs w:val="26"/>
        </w:rPr>
      </w:pPr>
      <w:r w:rsidRPr="002F76FF">
        <w:rPr>
          <w:b/>
          <w:bCs w:val="0"/>
          <w:sz w:val="26"/>
          <w:szCs w:val="26"/>
        </w:rPr>
        <w:t>التوصيات</w:t>
      </w:r>
    </w:p>
    <w:p w14:paraId="3F5A62E8" w14:textId="29D429B5" w:rsidR="00FC4829" w:rsidRPr="002F76FF" w:rsidRDefault="00DC0CAE" w:rsidP="00837545">
      <w:pPr>
        <w:pStyle w:val="ATABulletLevel02BodySlide"/>
        <w:rPr>
          <w:b/>
          <w:bCs w:val="0"/>
          <w:sz w:val="26"/>
          <w:szCs w:val="26"/>
        </w:rPr>
      </w:pPr>
      <w:r w:rsidRPr="002F76FF">
        <w:rPr>
          <w:b/>
          <w:bCs w:val="0"/>
          <w:sz w:val="26"/>
          <w:szCs w:val="26"/>
        </w:rPr>
        <w:t>بيان خطة المرونة العملياتية</w:t>
      </w:r>
    </w:p>
    <w:p w14:paraId="022C036D" w14:textId="77777777" w:rsidR="00B36504" w:rsidRPr="002F76FF" w:rsidRDefault="00716C43" w:rsidP="00266B9A">
      <w:pPr>
        <w:pStyle w:val="ATANumLevel01BodySlide"/>
        <w:keepNext/>
        <w:rPr>
          <w:b/>
          <w:sz w:val="26"/>
          <w:szCs w:val="26"/>
        </w:rPr>
      </w:pPr>
      <w:r w:rsidRPr="002F76FF">
        <w:rPr>
          <w:b/>
          <w:sz w:val="26"/>
          <w:szCs w:val="26"/>
        </w:rPr>
        <w:lastRenderedPageBreak/>
        <w:t xml:space="preserve">اختاروا متحدثا باسم المجموعة لتقديم العرض أمام الفصل. </w:t>
      </w:r>
    </w:p>
    <w:p w14:paraId="32D714AA" w14:textId="77777777" w:rsidR="00B36504" w:rsidRPr="002F76FF" w:rsidRDefault="00716C43" w:rsidP="00266B9A">
      <w:pPr>
        <w:pStyle w:val="ATABulletLevel02BodySlide"/>
        <w:keepNext/>
        <w:rPr>
          <w:b/>
          <w:bCs w:val="0"/>
          <w:sz w:val="26"/>
          <w:szCs w:val="26"/>
        </w:rPr>
      </w:pPr>
      <w:r w:rsidRPr="002F76FF">
        <w:rPr>
          <w:b/>
          <w:bCs w:val="0"/>
          <w:sz w:val="26"/>
          <w:szCs w:val="26"/>
        </w:rPr>
        <w:t xml:space="preserve">عند صدور التوجيهات، سيُطلب من فريقك مشاركة الفصل بالتقرير. </w:t>
      </w:r>
    </w:p>
    <w:p w14:paraId="5F1703B0" w14:textId="00409641" w:rsidR="00716C43" w:rsidRPr="002F76FF" w:rsidRDefault="00716C43" w:rsidP="00B36504">
      <w:pPr>
        <w:pStyle w:val="ATABulletLevel02BodySlide"/>
        <w:rPr>
          <w:b/>
          <w:bCs w:val="0"/>
          <w:sz w:val="26"/>
          <w:szCs w:val="26"/>
        </w:rPr>
      </w:pPr>
      <w:r w:rsidRPr="002F76FF">
        <w:rPr>
          <w:b/>
          <w:bCs w:val="0"/>
          <w:sz w:val="26"/>
          <w:szCs w:val="26"/>
        </w:rPr>
        <w:t xml:space="preserve">برجاء التأكد أن الشخص الذي تختاره يفهم جيدا الإجابات الجماعية التي توصل لها الفريق ويمكنه (يمكنها) تقديم وصفا دقيقا لعمل الفريق. </w:t>
      </w:r>
    </w:p>
    <w:p w14:paraId="5F1703B1" w14:textId="4D0C3230" w:rsidR="00716C43" w:rsidRPr="002F76FF" w:rsidRDefault="00716C43" w:rsidP="00837545">
      <w:pPr>
        <w:pStyle w:val="ATANumLevel01BodySlide"/>
        <w:rPr>
          <w:b/>
          <w:sz w:val="26"/>
          <w:szCs w:val="26"/>
        </w:rPr>
      </w:pPr>
      <w:r w:rsidRPr="002F76FF">
        <w:rPr>
          <w:b/>
          <w:sz w:val="26"/>
          <w:szCs w:val="26"/>
        </w:rPr>
        <w:t xml:space="preserve">عقب استعدادات الفرق، سيتوافر لكل فريق فترة زمنية مقدارها 30 دقيقة لتقديم العرض الخاص بكل فريق والإجابة على الأسئلة في التحليل. </w:t>
      </w:r>
    </w:p>
    <w:p w14:paraId="67EE3952" w14:textId="77777777" w:rsidR="00B36504" w:rsidRPr="002F76FF" w:rsidRDefault="00B36504">
      <w:pPr>
        <w:rPr>
          <w:b/>
          <w:sz w:val="26"/>
          <w:szCs w:val="26"/>
        </w:rPr>
      </w:pPr>
    </w:p>
    <w:p w14:paraId="5F1703B3" w14:textId="77777777" w:rsidR="00716C43" w:rsidRPr="00696E55" w:rsidRDefault="00716C43" w:rsidP="00837545">
      <w:pPr>
        <w:pStyle w:val="ATAHeadingLevel2"/>
        <w:rPr>
          <w:b w:val="0"/>
          <w:bCs/>
          <w:sz w:val="26"/>
          <w:szCs w:val="26"/>
        </w:rPr>
      </w:pPr>
      <w:r w:rsidRPr="00696E55">
        <w:rPr>
          <w:b w:val="0"/>
          <w:bCs/>
          <w:sz w:val="26"/>
          <w:szCs w:val="26"/>
        </w:rPr>
        <w:t>شرح الجزء 7</w:t>
      </w:r>
    </w:p>
    <w:p w14:paraId="5F1703B4" w14:textId="0412FB8B" w:rsidR="00716C43" w:rsidRPr="002F76FF" w:rsidRDefault="00716C43" w:rsidP="00837545">
      <w:pPr>
        <w:pStyle w:val="ATABody"/>
        <w:rPr>
          <w:b/>
          <w:sz w:val="26"/>
          <w:szCs w:val="26"/>
        </w:rPr>
      </w:pPr>
      <w:r w:rsidRPr="002F76FF">
        <w:rPr>
          <w:b/>
          <w:sz w:val="26"/>
          <w:szCs w:val="26"/>
        </w:rPr>
        <w:t xml:space="preserve">بشأن الجزء 7 من التمرين، برجاء الإستمرار في العمل مع فريق تحليل نقاط الضعف للإعداد للعرض البياني الخاص بالتمرين. تم إمداد الطلاب بعينة من برنامج تقديم التمرين الختامي محملة على الحاسوب المحمول كنموذج إرشادي، ولكنه يجوز للمشاركين استخدام أية صيغة بحسب الإستحسان الشخصي (مثل الكتابة بخط اليد، أو أية نسخة أخرى إلكترونية مثل برنامج وورد ميكروسوفت). سيساعدك المشرف لدمج الصور في العرض المقدم. </w:t>
      </w:r>
    </w:p>
    <w:p w14:paraId="5F1703B5" w14:textId="77777777" w:rsidR="00716C43" w:rsidRPr="002F76FF" w:rsidRDefault="00716C43" w:rsidP="00837545">
      <w:pPr>
        <w:pStyle w:val="ATABody"/>
        <w:rPr>
          <w:b/>
          <w:sz w:val="26"/>
          <w:szCs w:val="26"/>
        </w:rPr>
      </w:pPr>
    </w:p>
    <w:p w14:paraId="3502BEEA" w14:textId="77777777" w:rsidR="00B36504" w:rsidRPr="002F76FF" w:rsidRDefault="00716C43" w:rsidP="00837545">
      <w:pPr>
        <w:pStyle w:val="ATABody"/>
        <w:rPr>
          <w:b/>
          <w:sz w:val="26"/>
          <w:szCs w:val="26"/>
        </w:rPr>
      </w:pPr>
      <w:r w:rsidRPr="002F76FF">
        <w:rPr>
          <w:b/>
          <w:sz w:val="26"/>
          <w:szCs w:val="26"/>
        </w:rPr>
        <w:t xml:space="preserve">سيتوافر أمام كل فريق ساعتان للإعداد للعرض الخاص بجزء من التمرين (المناط لهذا الفريق). وبعد أن تستكمل كل الفرق عروضها، سيكون أمام كل فريق 30 دقيقة لتقديم لقطات سريعة من التقارير. وفي مرحلة الإعداد للعرض البياني، يتعين انتقاء متحدث من الفريق لتقديم النتائج التي توصل لها الفريق إلى الفصل. ويجب أن يكون جميع أعضاء الفريق في حالة استعداد للإجابة على أسئلة المشرفين وسائر المشاركين. </w:t>
      </w:r>
    </w:p>
    <w:p w14:paraId="00511FEA" w14:textId="77777777" w:rsidR="00B36504" w:rsidRPr="002F76FF" w:rsidRDefault="00B36504" w:rsidP="00837545">
      <w:pPr>
        <w:pStyle w:val="ATABody"/>
        <w:rPr>
          <w:b/>
          <w:sz w:val="26"/>
          <w:szCs w:val="26"/>
        </w:rPr>
      </w:pPr>
    </w:p>
    <w:p w14:paraId="5F1703B6" w14:textId="4341F4AD" w:rsidR="0095126D" w:rsidRPr="002F76FF" w:rsidRDefault="00716C43" w:rsidP="00837545">
      <w:pPr>
        <w:pStyle w:val="ATABody"/>
        <w:rPr>
          <w:b/>
          <w:sz w:val="26"/>
          <w:szCs w:val="26"/>
        </w:rPr>
      </w:pPr>
      <w:r w:rsidRPr="002F76FF">
        <w:rPr>
          <w:b/>
          <w:sz w:val="26"/>
          <w:szCs w:val="26"/>
        </w:rPr>
        <w:t>سيقوم المشرفون بتحديد الترتيب الذي سيقدم فيه كل فريق التحليل إلى أعضاء الفصل. وبعد استكمال تقديم العرض، يقوم المشرفون بالتعليق على كل تحليل.</w:t>
      </w:r>
    </w:p>
    <w:sectPr w:rsidR="0095126D" w:rsidRPr="002F76FF" w:rsidSect="00BA2198">
      <w:headerReference w:type="default" r:id="rId50"/>
      <w:footerReference w:type="default" r:id="rId51"/>
      <w:pgSz w:w="12240" w:h="15840"/>
      <w:pgMar w:top="1440" w:right="1800" w:bottom="1440" w:left="180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F4546E" w14:textId="77777777" w:rsidR="006A0D0A" w:rsidRDefault="006A0D0A" w:rsidP="00C82114">
      <w:r>
        <w:separator/>
      </w:r>
    </w:p>
  </w:endnote>
  <w:endnote w:type="continuationSeparator" w:id="0">
    <w:p w14:paraId="22FA0938" w14:textId="77777777" w:rsidR="006A0D0A" w:rsidRDefault="006A0D0A"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inorHAnsi" w:hAnsi="Times New Roman" w:cs="Arial"/>
        <w:sz w:val="24"/>
        <w:szCs w:val="18"/>
        <w:rtl w:val="0"/>
      </w:rPr>
      <w:id w:val="-831067283"/>
      <w:docPartObj>
        <w:docPartGallery w:val="Page Numbers (Bottom of Page)"/>
        <w:docPartUnique/>
      </w:docPartObj>
    </w:sdtPr>
    <w:sdtEndPr>
      <w:rPr>
        <w:noProof/>
        <w:szCs w:val="24"/>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D92651" w:rsidRPr="00D92651" w14:paraId="5F170400" w14:textId="77777777" w:rsidTr="00D92651">
          <w:trPr>
            <w:trHeight w:val="181"/>
          </w:trPr>
          <w:tc>
            <w:tcPr>
              <w:tcW w:w="7457" w:type="dxa"/>
              <w:shd w:val="clear" w:color="auto" w:fill="auto"/>
            </w:tcPr>
            <w:p w14:paraId="5F1703FE" w14:textId="60984C19" w:rsidR="00D92651" w:rsidRPr="00D92651" w:rsidRDefault="00D92651" w:rsidP="00D92651">
              <w:pPr>
                <w:pStyle w:val="ATAFooter"/>
                <w:bidi w:val="0"/>
                <w:rPr>
                  <w:rStyle w:val="ATAFooterChar"/>
                  <w:rFonts w:eastAsia="Arial Unicode MS"/>
                  <w:color w:val="000000" w:themeColor="text1"/>
                  <w:szCs w:val="18"/>
                </w:rPr>
              </w:pPr>
              <w:r w:rsidRPr="00D92651">
                <w:rPr>
                  <w:color w:val="000000" w:themeColor="text1"/>
                  <w:szCs w:val="18"/>
                  <w:rtl w:val="0"/>
                </w:rPr>
                <w:t xml:space="preserve">Critical Infrastructure Security and Resilience (CISR) </w:t>
              </w:r>
              <w:r w:rsidRPr="00D92651">
                <w:rPr>
                  <w:rStyle w:val="PlaceholderText"/>
                  <w:color w:val="000000" w:themeColor="text1"/>
                  <w:szCs w:val="18"/>
                  <w:rtl w:val="0"/>
                </w:rPr>
                <w:t>v4.00</w:t>
              </w:r>
            </w:p>
          </w:tc>
          <w:tc>
            <w:tcPr>
              <w:tcW w:w="1183" w:type="dxa"/>
              <w:shd w:val="clear" w:color="auto" w:fill="auto"/>
            </w:tcPr>
            <w:p w14:paraId="5F1703FF" w14:textId="0C0DCE56" w:rsidR="00D92651" w:rsidRPr="00D92651" w:rsidRDefault="00D92651" w:rsidP="00D92651">
              <w:pPr>
                <w:pStyle w:val="ATAFooter"/>
                <w:bidi w:val="0"/>
                <w:jc w:val="right"/>
                <w:rPr>
                  <w:szCs w:val="18"/>
                </w:rPr>
              </w:pPr>
              <w:r w:rsidRPr="00D92651">
                <w:rPr>
                  <w:rStyle w:val="ATAFooterChar"/>
                  <w:szCs w:val="18"/>
                  <w:rtl w:val="0"/>
                </w:rPr>
                <w:t xml:space="preserve">Page </w:t>
              </w:r>
              <w:r w:rsidRPr="00D92651">
                <w:rPr>
                  <w:rStyle w:val="ATAFooterChar"/>
                  <w:rFonts w:eastAsia="Arial Unicode MS"/>
                  <w:szCs w:val="18"/>
                </w:rPr>
                <w:fldChar w:fldCharType="begin"/>
              </w:r>
              <w:r w:rsidRPr="00D92651">
                <w:rPr>
                  <w:rStyle w:val="ATAFooterChar"/>
                  <w:rFonts w:eastAsia="Arial Unicode MS"/>
                  <w:szCs w:val="18"/>
                </w:rPr>
                <w:instrText xml:space="preserve"> PAGE </w:instrText>
              </w:r>
              <w:r w:rsidRPr="00D92651">
                <w:rPr>
                  <w:rStyle w:val="ATAFooterChar"/>
                  <w:rFonts w:eastAsia="Arial Unicode MS"/>
                  <w:szCs w:val="18"/>
                </w:rPr>
                <w:fldChar w:fldCharType="separate"/>
              </w:r>
              <w:r w:rsidR="00D0273A">
                <w:rPr>
                  <w:rStyle w:val="ATAFooterChar"/>
                  <w:rFonts w:eastAsia="Arial Unicode MS"/>
                  <w:noProof/>
                  <w:szCs w:val="18"/>
                </w:rPr>
                <w:t>1</w:t>
              </w:r>
              <w:r w:rsidRPr="00D92651">
                <w:rPr>
                  <w:rStyle w:val="ATAFooterChar"/>
                  <w:rFonts w:eastAsia="Arial Unicode MS"/>
                  <w:szCs w:val="18"/>
                </w:rPr>
                <w:fldChar w:fldCharType="end"/>
              </w:r>
              <w:r w:rsidRPr="00D92651">
                <w:rPr>
                  <w:rStyle w:val="ATAFooterChar"/>
                  <w:szCs w:val="18"/>
                  <w:rtl w:val="0"/>
                </w:rPr>
                <w:t xml:space="preserve"> of</w:t>
              </w:r>
              <w:r>
                <w:rPr>
                  <w:rStyle w:val="ATAFooterChar"/>
                  <w:szCs w:val="18"/>
                  <w:rtl w:val="0"/>
                </w:rPr>
                <w:t xml:space="preserve"> </w:t>
              </w:r>
              <w:r w:rsidRPr="00D92651">
                <w:rPr>
                  <w:rStyle w:val="ATAFooterChar"/>
                  <w:szCs w:val="18"/>
                </w:rPr>
                <w:t xml:space="preserve"> </w:t>
              </w:r>
              <w:r w:rsidRPr="00D92651">
                <w:rPr>
                  <w:rStyle w:val="ATAFooterChar"/>
                  <w:rFonts w:eastAsia="Arial Unicode MS"/>
                  <w:szCs w:val="18"/>
                </w:rPr>
                <w:fldChar w:fldCharType="begin"/>
              </w:r>
              <w:r w:rsidRPr="00D92651">
                <w:rPr>
                  <w:rStyle w:val="ATAFooterChar"/>
                  <w:rFonts w:eastAsia="Arial Unicode MS"/>
                  <w:szCs w:val="18"/>
                </w:rPr>
                <w:instrText xml:space="preserve"> NUMPAGES  \# "0"  \* MERGEFORMAT </w:instrText>
              </w:r>
              <w:r w:rsidRPr="00D92651">
                <w:rPr>
                  <w:rStyle w:val="ATAFooterChar"/>
                  <w:rFonts w:eastAsia="Arial Unicode MS"/>
                  <w:szCs w:val="18"/>
                </w:rPr>
                <w:fldChar w:fldCharType="separate"/>
              </w:r>
              <w:r w:rsidR="00D0273A">
                <w:rPr>
                  <w:rStyle w:val="ATAFooterChar"/>
                  <w:rFonts w:eastAsia="Arial Unicode MS"/>
                  <w:noProof/>
                  <w:szCs w:val="18"/>
                </w:rPr>
                <w:t>52</w:t>
              </w:r>
              <w:r w:rsidRPr="00D92651">
                <w:rPr>
                  <w:rStyle w:val="ATAFooterChar"/>
                  <w:rFonts w:eastAsia="Arial Unicode MS"/>
                  <w:szCs w:val="18"/>
                </w:rPr>
                <w:fldChar w:fldCharType="end"/>
              </w:r>
            </w:p>
          </w:tc>
        </w:tr>
      </w:tbl>
      <w:p w14:paraId="5F170401" w14:textId="77777777" w:rsidR="00D92651" w:rsidRPr="007E2A3A" w:rsidRDefault="00D92651" w:rsidP="00D92651">
        <w:pPr>
          <w:tabs>
            <w:tab w:val="center" w:pos="4680"/>
            <w:tab w:val="right" w:pos="8640"/>
            <w:tab w:val="right" w:pos="9360"/>
          </w:tabs>
          <w:bidi w:val="0"/>
          <w:jc w:val="center"/>
          <w:rPr>
            <w:rFonts w:ascii="Arial" w:eastAsiaTheme="minorHAnsi" w:hAnsi="Arial" w:cs="Arial"/>
            <w:noProof/>
          </w:rPr>
        </w:pPr>
        <w:r>
          <w:rPr>
            <w:rFonts w:ascii="Arial" w:eastAsiaTheme="minorHAnsi" w:hAnsi="Arial"/>
            <w:b/>
            <w:sz w:val="18"/>
            <w:rtl w:val="0"/>
          </w:rPr>
          <w:t>OFFICE OF ANTITERRORISM ASSISTANCE</w:t>
        </w:r>
        <w:r>
          <w:rPr>
            <w:rFonts w:ascii="Arial" w:eastAsiaTheme="minorHAnsi" w:hAnsi="Arial"/>
            <w:b/>
            <w:bCs/>
            <w:sz w:val="18"/>
            <w:szCs w:val="18"/>
            <w:rtl w:val="0"/>
          </w:rPr>
          <w:t xml:space="preserve"> – FOR TRAINING PURPOSES ONLY</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D92651" w:rsidRPr="005C5A58" w14:paraId="5F17040A" w14:textId="77777777" w:rsidTr="005C5A58">
      <w:tc>
        <w:tcPr>
          <w:tcW w:w="8100" w:type="dxa"/>
          <w:shd w:val="clear" w:color="auto" w:fill="auto"/>
        </w:tcPr>
        <w:p w14:paraId="5F170408" w14:textId="77777777" w:rsidR="00D92651" w:rsidRPr="005C5A58" w:rsidRDefault="00D0273A" w:rsidP="005C5A58">
          <w:pPr>
            <w:pStyle w:val="ATAFooter"/>
            <w:bidi w:val="0"/>
            <w:rPr>
              <w:rStyle w:val="ATAFooterChar"/>
              <w:rFonts w:eastAsia="Arial Unicode MS"/>
              <w:color w:val="000000" w:themeColor="text1"/>
              <w:szCs w:val="18"/>
            </w:rPr>
          </w:pPr>
          <w:sdt>
            <w:sdtPr>
              <w:rPr>
                <w:rFonts w:cs="Arial"/>
                <w:color w:val="000000" w:themeColor="text1"/>
                <w:szCs w:val="18"/>
                <w:rtl w:val="0"/>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D92651" w:rsidRPr="005C5A58">
                <w:rPr>
                  <w:rFonts w:cs="Arial"/>
                  <w:color w:val="000000" w:themeColor="text1"/>
                  <w:szCs w:val="18"/>
                </w:rPr>
                <w:t xml:space="preserve">Critical </w:t>
              </w:r>
              <w:r w:rsidR="00D92651" w:rsidRPr="005C5A58">
                <w:rPr>
                  <w:rFonts w:cs="Arial"/>
                  <w:color w:val="000000" w:themeColor="text1"/>
                  <w:szCs w:val="18"/>
                </w:rPr>
                <w:t>Infrastructure Security and Resilience (CISR)</w:t>
              </w:r>
            </w:sdtContent>
          </w:sdt>
          <w:r w:rsidR="00D92651" w:rsidRPr="005C5A58">
            <w:rPr>
              <w:color w:val="000000" w:themeColor="text1"/>
              <w:szCs w:val="18"/>
            </w:rPr>
            <w:t xml:space="preserve"> </w:t>
          </w:r>
          <w:r w:rsidR="00D92651" w:rsidRPr="005C5A58">
            <w:rPr>
              <w:rStyle w:val="PlaceholderText"/>
              <w:color w:val="000000" w:themeColor="text1"/>
              <w:szCs w:val="18"/>
              <w:rtl w:val="0"/>
            </w:rPr>
            <w:t>v4.00</w:t>
          </w:r>
        </w:p>
      </w:tc>
      <w:tc>
        <w:tcPr>
          <w:tcW w:w="1260" w:type="dxa"/>
          <w:shd w:val="clear" w:color="auto" w:fill="auto"/>
        </w:tcPr>
        <w:p w14:paraId="5F170409" w14:textId="5126066B" w:rsidR="00D92651" w:rsidRPr="005C5A58" w:rsidRDefault="00D92651" w:rsidP="005C5A58">
          <w:pPr>
            <w:pStyle w:val="ATAFooter"/>
            <w:bidi w:val="0"/>
            <w:jc w:val="right"/>
            <w:rPr>
              <w:szCs w:val="18"/>
            </w:rPr>
          </w:pPr>
          <w:r w:rsidRPr="005C5A58">
            <w:rPr>
              <w:rStyle w:val="ATAFooterChar"/>
              <w:szCs w:val="18"/>
              <w:rtl w:val="0"/>
            </w:rPr>
            <w:t xml:space="preserve">Page </w:t>
          </w:r>
          <w:r w:rsidRPr="005C5A58">
            <w:rPr>
              <w:rStyle w:val="ATAFooterChar"/>
              <w:rFonts w:eastAsia="Arial Unicode MS"/>
              <w:szCs w:val="18"/>
            </w:rPr>
            <w:fldChar w:fldCharType="begin"/>
          </w:r>
          <w:r w:rsidRPr="005C5A58">
            <w:rPr>
              <w:rStyle w:val="ATAFooterChar"/>
              <w:rFonts w:eastAsia="Arial Unicode MS"/>
              <w:szCs w:val="18"/>
            </w:rPr>
            <w:instrText xml:space="preserve"> PAGE </w:instrText>
          </w:r>
          <w:r w:rsidRPr="005C5A58">
            <w:rPr>
              <w:rStyle w:val="ATAFooterChar"/>
              <w:rFonts w:eastAsia="Arial Unicode MS"/>
              <w:szCs w:val="18"/>
            </w:rPr>
            <w:fldChar w:fldCharType="separate"/>
          </w:r>
          <w:r w:rsidR="00D0273A">
            <w:rPr>
              <w:rStyle w:val="ATAFooterChar"/>
              <w:rFonts w:eastAsia="Arial Unicode MS"/>
              <w:noProof/>
              <w:szCs w:val="18"/>
            </w:rPr>
            <w:t>16</w:t>
          </w:r>
          <w:r w:rsidRPr="005C5A58">
            <w:rPr>
              <w:rStyle w:val="ATAFooterChar"/>
              <w:rFonts w:eastAsia="Arial Unicode MS"/>
              <w:szCs w:val="18"/>
            </w:rPr>
            <w:fldChar w:fldCharType="end"/>
          </w:r>
          <w:r w:rsidRPr="005C5A58">
            <w:rPr>
              <w:rStyle w:val="ATAFooterChar"/>
              <w:szCs w:val="18"/>
              <w:rtl w:val="0"/>
            </w:rPr>
            <w:t xml:space="preserve"> of</w:t>
          </w:r>
          <w:r w:rsidR="005C5A58">
            <w:rPr>
              <w:rStyle w:val="ATAFooterChar"/>
              <w:szCs w:val="18"/>
              <w:rtl w:val="0"/>
            </w:rPr>
            <w:t xml:space="preserve"> </w:t>
          </w:r>
          <w:r w:rsidRPr="005C5A58">
            <w:rPr>
              <w:rStyle w:val="ATAFooterChar"/>
              <w:szCs w:val="18"/>
            </w:rPr>
            <w:t xml:space="preserve"> </w:t>
          </w:r>
          <w:r w:rsidRPr="005C5A58">
            <w:rPr>
              <w:rStyle w:val="ATAFooterChar"/>
              <w:rFonts w:eastAsia="Arial Unicode MS"/>
              <w:szCs w:val="18"/>
            </w:rPr>
            <w:fldChar w:fldCharType="begin"/>
          </w:r>
          <w:r w:rsidRPr="005C5A58">
            <w:rPr>
              <w:rStyle w:val="ATAFooterChar"/>
              <w:rFonts w:eastAsia="Arial Unicode MS"/>
              <w:szCs w:val="18"/>
            </w:rPr>
            <w:instrText xml:space="preserve"> NUMPAGES  \# "0"  \* MERGEFORMAT </w:instrText>
          </w:r>
          <w:r w:rsidRPr="005C5A58">
            <w:rPr>
              <w:rStyle w:val="ATAFooterChar"/>
              <w:rFonts w:eastAsia="Arial Unicode MS"/>
              <w:szCs w:val="18"/>
            </w:rPr>
            <w:fldChar w:fldCharType="separate"/>
          </w:r>
          <w:r w:rsidR="00D0273A">
            <w:rPr>
              <w:rStyle w:val="ATAFooterChar"/>
              <w:rFonts w:eastAsia="Arial Unicode MS"/>
              <w:noProof/>
              <w:szCs w:val="18"/>
            </w:rPr>
            <w:t>52</w:t>
          </w:r>
          <w:r w:rsidRPr="005C5A58">
            <w:rPr>
              <w:rStyle w:val="ATAFooterChar"/>
              <w:rFonts w:eastAsia="Arial Unicode MS"/>
              <w:szCs w:val="18"/>
            </w:rPr>
            <w:fldChar w:fldCharType="end"/>
          </w:r>
        </w:p>
      </w:tc>
    </w:tr>
  </w:tbl>
  <w:p w14:paraId="5F17040B" w14:textId="77777777" w:rsidR="00D92651" w:rsidRPr="00E9494F" w:rsidRDefault="00D92651" w:rsidP="005C5A58">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D92651" w:rsidRPr="00841C53" w14:paraId="5F170416" w14:textId="77777777" w:rsidTr="00841C53">
      <w:tc>
        <w:tcPr>
          <w:tcW w:w="8100" w:type="dxa"/>
          <w:shd w:val="clear" w:color="auto" w:fill="auto"/>
        </w:tcPr>
        <w:p w14:paraId="5F170414" w14:textId="77777777" w:rsidR="00D92651" w:rsidRPr="00841C53" w:rsidRDefault="00D0273A" w:rsidP="00841C53">
          <w:pPr>
            <w:pStyle w:val="ATAFooter"/>
            <w:bidi w:val="0"/>
            <w:rPr>
              <w:rStyle w:val="ATAFooterChar"/>
              <w:rFonts w:eastAsia="Arial Unicode MS"/>
              <w:color w:val="000000" w:themeColor="text1"/>
              <w:szCs w:val="18"/>
            </w:rPr>
          </w:pPr>
          <w:sdt>
            <w:sdtPr>
              <w:rPr>
                <w:rFonts w:cs="Arial"/>
                <w:color w:val="000000" w:themeColor="text1"/>
                <w:szCs w:val="18"/>
                <w:rtl w:val="0"/>
              </w:rPr>
              <w:alias w:val="Subject"/>
              <w:tag w:val=""/>
              <w:id w:val="923536928"/>
              <w:dataBinding w:prefixMappings="xmlns:ns0='http://purl.org/dc/elements/1.1/' xmlns:ns1='http://schemas.openxmlformats.org/package/2006/metadata/core-properties' " w:xpath="/ns1:coreProperties[1]/ns0:subject[1]" w:storeItemID="{6C3C8BC8-F283-45AE-878A-BAB7291924A1}"/>
              <w:text/>
            </w:sdtPr>
            <w:sdtEndPr/>
            <w:sdtContent>
              <w:r w:rsidR="00D92651" w:rsidRPr="00841C53">
                <w:rPr>
                  <w:rFonts w:cs="Arial"/>
                  <w:color w:val="000000" w:themeColor="text1"/>
                  <w:szCs w:val="18"/>
                </w:rPr>
                <w:t xml:space="preserve">Critical </w:t>
              </w:r>
              <w:r w:rsidR="00D92651" w:rsidRPr="00841C53">
                <w:rPr>
                  <w:rFonts w:cs="Arial"/>
                  <w:color w:val="000000" w:themeColor="text1"/>
                  <w:szCs w:val="18"/>
                </w:rPr>
                <w:t>Infrastructure Security and Resilience (CISR)</w:t>
              </w:r>
            </w:sdtContent>
          </w:sdt>
          <w:r w:rsidR="00D92651" w:rsidRPr="00841C53">
            <w:rPr>
              <w:color w:val="000000" w:themeColor="text1"/>
              <w:szCs w:val="18"/>
            </w:rPr>
            <w:t xml:space="preserve"> </w:t>
          </w:r>
          <w:r w:rsidR="00D92651" w:rsidRPr="00841C53">
            <w:rPr>
              <w:rStyle w:val="PlaceholderText"/>
              <w:color w:val="000000" w:themeColor="text1"/>
              <w:szCs w:val="18"/>
              <w:rtl w:val="0"/>
            </w:rPr>
            <w:t>v4.00</w:t>
          </w:r>
        </w:p>
      </w:tc>
      <w:tc>
        <w:tcPr>
          <w:tcW w:w="1260" w:type="dxa"/>
          <w:shd w:val="clear" w:color="auto" w:fill="auto"/>
        </w:tcPr>
        <w:p w14:paraId="5F170415" w14:textId="1D1845BA" w:rsidR="00D92651" w:rsidRPr="00841C53" w:rsidRDefault="00D92651" w:rsidP="00841C53">
          <w:pPr>
            <w:pStyle w:val="ATAFooter"/>
            <w:bidi w:val="0"/>
            <w:jc w:val="right"/>
            <w:rPr>
              <w:szCs w:val="18"/>
            </w:rPr>
          </w:pPr>
          <w:r w:rsidRPr="00841C53">
            <w:rPr>
              <w:rStyle w:val="ATAFooterChar"/>
              <w:szCs w:val="18"/>
              <w:rtl w:val="0"/>
            </w:rPr>
            <w:t xml:space="preserve">Page </w:t>
          </w:r>
          <w:r w:rsidRPr="00841C53">
            <w:rPr>
              <w:rStyle w:val="ATAFooterChar"/>
              <w:rFonts w:eastAsia="Arial Unicode MS"/>
              <w:szCs w:val="18"/>
            </w:rPr>
            <w:fldChar w:fldCharType="begin"/>
          </w:r>
          <w:r w:rsidRPr="00841C53">
            <w:rPr>
              <w:rStyle w:val="ATAFooterChar"/>
              <w:rFonts w:eastAsia="Arial Unicode MS"/>
              <w:szCs w:val="18"/>
            </w:rPr>
            <w:instrText xml:space="preserve"> PAGE </w:instrText>
          </w:r>
          <w:r w:rsidRPr="00841C53">
            <w:rPr>
              <w:rStyle w:val="ATAFooterChar"/>
              <w:rFonts w:eastAsia="Arial Unicode MS"/>
              <w:szCs w:val="18"/>
            </w:rPr>
            <w:fldChar w:fldCharType="separate"/>
          </w:r>
          <w:r w:rsidR="00D0273A">
            <w:rPr>
              <w:rStyle w:val="ATAFooterChar"/>
              <w:rFonts w:eastAsia="Arial Unicode MS"/>
              <w:noProof/>
              <w:szCs w:val="18"/>
            </w:rPr>
            <w:t>18</w:t>
          </w:r>
          <w:r w:rsidRPr="00841C53">
            <w:rPr>
              <w:rStyle w:val="ATAFooterChar"/>
              <w:rFonts w:eastAsia="Arial Unicode MS"/>
              <w:szCs w:val="18"/>
            </w:rPr>
            <w:fldChar w:fldCharType="end"/>
          </w:r>
          <w:r w:rsidRPr="00841C53">
            <w:rPr>
              <w:rStyle w:val="ATAFooterChar"/>
              <w:szCs w:val="18"/>
              <w:rtl w:val="0"/>
            </w:rPr>
            <w:t xml:space="preserve"> of</w:t>
          </w:r>
          <w:r w:rsidR="00841C53">
            <w:rPr>
              <w:rStyle w:val="ATAFooterChar"/>
              <w:szCs w:val="18"/>
              <w:rtl w:val="0"/>
            </w:rPr>
            <w:t xml:space="preserve"> </w:t>
          </w:r>
          <w:r w:rsidRPr="00841C53">
            <w:rPr>
              <w:rStyle w:val="ATAFooterChar"/>
              <w:szCs w:val="18"/>
            </w:rPr>
            <w:t xml:space="preserve"> </w:t>
          </w:r>
          <w:r w:rsidRPr="00841C53">
            <w:rPr>
              <w:rStyle w:val="ATAFooterChar"/>
              <w:rFonts w:eastAsia="Arial Unicode MS"/>
              <w:szCs w:val="18"/>
            </w:rPr>
            <w:fldChar w:fldCharType="begin"/>
          </w:r>
          <w:r w:rsidRPr="00841C53">
            <w:rPr>
              <w:rStyle w:val="ATAFooterChar"/>
              <w:rFonts w:eastAsia="Arial Unicode MS"/>
              <w:szCs w:val="18"/>
            </w:rPr>
            <w:instrText xml:space="preserve"> NUMPAGES  \# "0"  \* MERGEFORMAT </w:instrText>
          </w:r>
          <w:r w:rsidRPr="00841C53">
            <w:rPr>
              <w:rStyle w:val="ATAFooterChar"/>
              <w:rFonts w:eastAsia="Arial Unicode MS"/>
              <w:szCs w:val="18"/>
            </w:rPr>
            <w:fldChar w:fldCharType="separate"/>
          </w:r>
          <w:r w:rsidR="00D0273A">
            <w:rPr>
              <w:rStyle w:val="ATAFooterChar"/>
              <w:rFonts w:eastAsia="Arial Unicode MS"/>
              <w:noProof/>
              <w:szCs w:val="18"/>
            </w:rPr>
            <w:t>52</w:t>
          </w:r>
          <w:r w:rsidRPr="00841C53">
            <w:rPr>
              <w:rStyle w:val="ATAFooterChar"/>
              <w:rFonts w:eastAsia="Arial Unicode MS"/>
              <w:szCs w:val="18"/>
            </w:rPr>
            <w:fldChar w:fldCharType="end"/>
          </w:r>
        </w:p>
      </w:tc>
    </w:tr>
  </w:tbl>
  <w:p w14:paraId="5F170417" w14:textId="77777777" w:rsidR="00D92651" w:rsidRPr="00E9494F" w:rsidRDefault="00D92651"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D92651" w:rsidRPr="006161EE" w14:paraId="5F170422" w14:textId="77777777" w:rsidTr="006161EE">
      <w:tc>
        <w:tcPr>
          <w:tcW w:w="8100" w:type="dxa"/>
          <w:shd w:val="clear" w:color="auto" w:fill="auto"/>
        </w:tcPr>
        <w:p w14:paraId="5F170420" w14:textId="77777777" w:rsidR="00D92651" w:rsidRPr="006161EE" w:rsidRDefault="00D0273A" w:rsidP="006161EE">
          <w:pPr>
            <w:pStyle w:val="ATAFooter"/>
            <w:bidi w:val="0"/>
            <w:rPr>
              <w:rStyle w:val="ATAFooterChar"/>
              <w:rFonts w:eastAsia="Arial Unicode MS"/>
              <w:color w:val="000000" w:themeColor="text1"/>
              <w:szCs w:val="18"/>
            </w:rPr>
          </w:pPr>
          <w:sdt>
            <w:sdtPr>
              <w:rPr>
                <w:rFonts w:cs="Arial"/>
                <w:color w:val="000000" w:themeColor="text1"/>
                <w:szCs w:val="18"/>
                <w:rtl w:val="0"/>
              </w:rPr>
              <w:alias w:val="Subject"/>
              <w:tag w:val=""/>
              <w:id w:val="1972549004"/>
              <w:dataBinding w:prefixMappings="xmlns:ns0='http://purl.org/dc/elements/1.1/' xmlns:ns1='http://schemas.openxmlformats.org/package/2006/metadata/core-properties' " w:xpath="/ns1:coreProperties[1]/ns0:subject[1]" w:storeItemID="{6C3C8BC8-F283-45AE-878A-BAB7291924A1}"/>
              <w:text/>
            </w:sdtPr>
            <w:sdtEndPr/>
            <w:sdtContent>
              <w:r w:rsidR="00D92651" w:rsidRPr="006161EE">
                <w:rPr>
                  <w:rFonts w:cs="Arial"/>
                  <w:color w:val="000000" w:themeColor="text1"/>
                  <w:szCs w:val="18"/>
                </w:rPr>
                <w:t xml:space="preserve">Critical </w:t>
              </w:r>
              <w:r w:rsidR="00D92651" w:rsidRPr="006161EE">
                <w:rPr>
                  <w:rFonts w:cs="Arial"/>
                  <w:color w:val="000000" w:themeColor="text1"/>
                  <w:szCs w:val="18"/>
                </w:rPr>
                <w:t>Infrastructure Security and Resilience (CISR)</w:t>
              </w:r>
            </w:sdtContent>
          </w:sdt>
          <w:r w:rsidR="00D92651" w:rsidRPr="006161EE">
            <w:rPr>
              <w:color w:val="000000" w:themeColor="text1"/>
              <w:szCs w:val="18"/>
            </w:rPr>
            <w:t xml:space="preserve"> </w:t>
          </w:r>
          <w:r w:rsidR="00D92651" w:rsidRPr="006161EE">
            <w:rPr>
              <w:rStyle w:val="PlaceholderText"/>
              <w:color w:val="000000" w:themeColor="text1"/>
              <w:szCs w:val="18"/>
              <w:rtl w:val="0"/>
            </w:rPr>
            <w:t>v4.00</w:t>
          </w:r>
        </w:p>
      </w:tc>
      <w:tc>
        <w:tcPr>
          <w:tcW w:w="1260" w:type="dxa"/>
          <w:shd w:val="clear" w:color="auto" w:fill="auto"/>
        </w:tcPr>
        <w:p w14:paraId="5F170421" w14:textId="3CB0454A" w:rsidR="00D92651" w:rsidRPr="006161EE" w:rsidRDefault="00D92651" w:rsidP="006161EE">
          <w:pPr>
            <w:pStyle w:val="ATAFooter"/>
            <w:bidi w:val="0"/>
            <w:jc w:val="right"/>
            <w:rPr>
              <w:szCs w:val="18"/>
            </w:rPr>
          </w:pPr>
          <w:r w:rsidRPr="006161EE">
            <w:rPr>
              <w:rStyle w:val="ATAFooterChar"/>
              <w:szCs w:val="18"/>
              <w:rtl w:val="0"/>
            </w:rPr>
            <w:t xml:space="preserve">Page </w:t>
          </w:r>
          <w:r w:rsidRPr="006161EE">
            <w:rPr>
              <w:rStyle w:val="ATAFooterChar"/>
              <w:rFonts w:eastAsia="Arial Unicode MS"/>
              <w:szCs w:val="18"/>
            </w:rPr>
            <w:fldChar w:fldCharType="begin"/>
          </w:r>
          <w:r w:rsidRPr="006161EE">
            <w:rPr>
              <w:rStyle w:val="ATAFooterChar"/>
              <w:rFonts w:eastAsia="Arial Unicode MS"/>
              <w:szCs w:val="18"/>
            </w:rPr>
            <w:instrText xml:space="preserve"> PAGE </w:instrText>
          </w:r>
          <w:r w:rsidRPr="006161EE">
            <w:rPr>
              <w:rStyle w:val="ATAFooterChar"/>
              <w:rFonts w:eastAsia="Arial Unicode MS"/>
              <w:szCs w:val="18"/>
            </w:rPr>
            <w:fldChar w:fldCharType="separate"/>
          </w:r>
          <w:r w:rsidR="00D0273A">
            <w:rPr>
              <w:rStyle w:val="ATAFooterChar"/>
              <w:rFonts w:eastAsia="Arial Unicode MS"/>
              <w:noProof/>
              <w:szCs w:val="18"/>
            </w:rPr>
            <w:t>20</w:t>
          </w:r>
          <w:r w:rsidRPr="006161EE">
            <w:rPr>
              <w:rStyle w:val="ATAFooterChar"/>
              <w:rFonts w:eastAsia="Arial Unicode MS"/>
              <w:szCs w:val="18"/>
            </w:rPr>
            <w:fldChar w:fldCharType="end"/>
          </w:r>
          <w:r w:rsidRPr="006161EE">
            <w:rPr>
              <w:rStyle w:val="ATAFooterChar"/>
              <w:szCs w:val="18"/>
              <w:rtl w:val="0"/>
            </w:rPr>
            <w:t xml:space="preserve"> of</w:t>
          </w:r>
          <w:r w:rsidR="006161EE">
            <w:rPr>
              <w:rStyle w:val="ATAFooterChar"/>
              <w:szCs w:val="18"/>
              <w:rtl w:val="0"/>
            </w:rPr>
            <w:t xml:space="preserve"> </w:t>
          </w:r>
          <w:r w:rsidRPr="006161EE">
            <w:rPr>
              <w:rStyle w:val="ATAFooterChar"/>
              <w:szCs w:val="18"/>
            </w:rPr>
            <w:t xml:space="preserve"> </w:t>
          </w:r>
          <w:r w:rsidRPr="006161EE">
            <w:rPr>
              <w:rStyle w:val="ATAFooterChar"/>
              <w:rFonts w:eastAsia="Arial Unicode MS"/>
              <w:szCs w:val="18"/>
            </w:rPr>
            <w:fldChar w:fldCharType="begin"/>
          </w:r>
          <w:r w:rsidRPr="006161EE">
            <w:rPr>
              <w:rStyle w:val="ATAFooterChar"/>
              <w:rFonts w:eastAsia="Arial Unicode MS"/>
              <w:szCs w:val="18"/>
            </w:rPr>
            <w:instrText xml:space="preserve"> NUMPAGES  \# "0"  \* MERGEFORMAT </w:instrText>
          </w:r>
          <w:r w:rsidRPr="006161EE">
            <w:rPr>
              <w:rStyle w:val="ATAFooterChar"/>
              <w:rFonts w:eastAsia="Arial Unicode MS"/>
              <w:szCs w:val="18"/>
            </w:rPr>
            <w:fldChar w:fldCharType="separate"/>
          </w:r>
          <w:r w:rsidR="00D0273A">
            <w:rPr>
              <w:rStyle w:val="ATAFooterChar"/>
              <w:rFonts w:eastAsia="Arial Unicode MS"/>
              <w:noProof/>
              <w:szCs w:val="18"/>
            </w:rPr>
            <w:t>52</w:t>
          </w:r>
          <w:r w:rsidRPr="006161EE">
            <w:rPr>
              <w:rStyle w:val="ATAFooterChar"/>
              <w:rFonts w:eastAsia="Arial Unicode MS"/>
              <w:szCs w:val="18"/>
            </w:rPr>
            <w:fldChar w:fldCharType="end"/>
          </w:r>
        </w:p>
      </w:tc>
    </w:tr>
  </w:tbl>
  <w:p w14:paraId="5F170423" w14:textId="77777777" w:rsidR="00D92651" w:rsidRPr="00E9494F" w:rsidRDefault="00D92651"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D92651" w:rsidRPr="00297C4E" w14:paraId="5F17042F" w14:textId="77777777" w:rsidTr="00297C4E">
      <w:tc>
        <w:tcPr>
          <w:tcW w:w="8100" w:type="dxa"/>
          <w:shd w:val="clear" w:color="auto" w:fill="auto"/>
        </w:tcPr>
        <w:p w14:paraId="5F17042D" w14:textId="77777777" w:rsidR="00D92651" w:rsidRPr="00297C4E" w:rsidRDefault="00D0273A" w:rsidP="00297C4E">
          <w:pPr>
            <w:pStyle w:val="ATAFooter"/>
            <w:bidi w:val="0"/>
            <w:rPr>
              <w:rStyle w:val="ATAFooterChar"/>
              <w:rFonts w:eastAsia="Arial Unicode MS"/>
              <w:color w:val="000000" w:themeColor="text1"/>
              <w:szCs w:val="18"/>
            </w:rPr>
          </w:pPr>
          <w:sdt>
            <w:sdtPr>
              <w:rPr>
                <w:rFonts w:cs="Arial"/>
                <w:color w:val="000000" w:themeColor="text1"/>
                <w:szCs w:val="18"/>
                <w:rtl w:val="0"/>
              </w:rPr>
              <w:alias w:val="Subject"/>
              <w:tag w:val=""/>
              <w:id w:val="2103524701"/>
              <w:dataBinding w:prefixMappings="xmlns:ns0='http://purl.org/dc/elements/1.1/' xmlns:ns1='http://schemas.openxmlformats.org/package/2006/metadata/core-properties' " w:xpath="/ns1:coreProperties[1]/ns0:subject[1]" w:storeItemID="{6C3C8BC8-F283-45AE-878A-BAB7291924A1}"/>
              <w:text/>
            </w:sdtPr>
            <w:sdtEndPr/>
            <w:sdtContent>
              <w:r w:rsidR="00D92651" w:rsidRPr="00297C4E">
                <w:rPr>
                  <w:rFonts w:cs="Arial"/>
                  <w:color w:val="000000" w:themeColor="text1"/>
                  <w:szCs w:val="18"/>
                </w:rPr>
                <w:t xml:space="preserve">Critical </w:t>
              </w:r>
              <w:r w:rsidR="00D92651" w:rsidRPr="00297C4E">
                <w:rPr>
                  <w:rFonts w:cs="Arial"/>
                  <w:color w:val="000000" w:themeColor="text1"/>
                  <w:szCs w:val="18"/>
                </w:rPr>
                <w:t>Infrastructure Security and Resilience (CISR)</w:t>
              </w:r>
            </w:sdtContent>
          </w:sdt>
          <w:r w:rsidR="00D92651" w:rsidRPr="00297C4E">
            <w:rPr>
              <w:color w:val="000000" w:themeColor="text1"/>
              <w:szCs w:val="18"/>
            </w:rPr>
            <w:t xml:space="preserve"> </w:t>
          </w:r>
          <w:r w:rsidR="00D92651" w:rsidRPr="00297C4E">
            <w:rPr>
              <w:rStyle w:val="PlaceholderText"/>
              <w:color w:val="000000" w:themeColor="text1"/>
              <w:szCs w:val="18"/>
              <w:rtl w:val="0"/>
            </w:rPr>
            <w:t>v4.00</w:t>
          </w:r>
        </w:p>
      </w:tc>
      <w:tc>
        <w:tcPr>
          <w:tcW w:w="1260" w:type="dxa"/>
          <w:shd w:val="clear" w:color="auto" w:fill="auto"/>
        </w:tcPr>
        <w:p w14:paraId="5F17042E" w14:textId="23E33842" w:rsidR="00D92651" w:rsidRPr="00297C4E" w:rsidRDefault="00D92651" w:rsidP="00297C4E">
          <w:pPr>
            <w:pStyle w:val="ATAFooter"/>
            <w:bidi w:val="0"/>
            <w:jc w:val="right"/>
            <w:rPr>
              <w:szCs w:val="18"/>
            </w:rPr>
          </w:pPr>
          <w:r w:rsidRPr="00297C4E">
            <w:rPr>
              <w:rStyle w:val="ATAFooterChar"/>
              <w:szCs w:val="18"/>
              <w:rtl w:val="0"/>
            </w:rPr>
            <w:t xml:space="preserve">Page </w:t>
          </w:r>
          <w:r w:rsidRPr="00297C4E">
            <w:rPr>
              <w:rStyle w:val="ATAFooterChar"/>
              <w:rFonts w:eastAsia="Arial Unicode MS"/>
              <w:szCs w:val="18"/>
            </w:rPr>
            <w:fldChar w:fldCharType="begin"/>
          </w:r>
          <w:r w:rsidRPr="00297C4E">
            <w:rPr>
              <w:rStyle w:val="ATAFooterChar"/>
              <w:rFonts w:eastAsia="Arial Unicode MS"/>
              <w:szCs w:val="18"/>
            </w:rPr>
            <w:instrText xml:space="preserve"> PAGE </w:instrText>
          </w:r>
          <w:r w:rsidRPr="00297C4E">
            <w:rPr>
              <w:rStyle w:val="ATAFooterChar"/>
              <w:rFonts w:eastAsia="Arial Unicode MS"/>
              <w:szCs w:val="18"/>
            </w:rPr>
            <w:fldChar w:fldCharType="separate"/>
          </w:r>
          <w:r w:rsidR="00D0273A">
            <w:rPr>
              <w:rStyle w:val="ATAFooterChar"/>
              <w:rFonts w:eastAsia="Arial Unicode MS"/>
              <w:noProof/>
              <w:szCs w:val="18"/>
            </w:rPr>
            <w:t>22</w:t>
          </w:r>
          <w:r w:rsidRPr="00297C4E">
            <w:rPr>
              <w:rStyle w:val="ATAFooterChar"/>
              <w:rFonts w:eastAsia="Arial Unicode MS"/>
              <w:szCs w:val="18"/>
            </w:rPr>
            <w:fldChar w:fldCharType="end"/>
          </w:r>
          <w:r w:rsidRPr="00297C4E">
            <w:rPr>
              <w:rStyle w:val="ATAFooterChar"/>
              <w:szCs w:val="18"/>
              <w:rtl w:val="0"/>
            </w:rPr>
            <w:t xml:space="preserve"> of</w:t>
          </w:r>
          <w:r w:rsidR="00297C4E">
            <w:rPr>
              <w:rStyle w:val="ATAFooterChar"/>
              <w:szCs w:val="18"/>
              <w:rtl w:val="0"/>
            </w:rPr>
            <w:t xml:space="preserve"> </w:t>
          </w:r>
          <w:r w:rsidRPr="00297C4E">
            <w:rPr>
              <w:rStyle w:val="ATAFooterChar"/>
              <w:szCs w:val="18"/>
            </w:rPr>
            <w:t xml:space="preserve"> </w:t>
          </w:r>
          <w:r w:rsidRPr="00297C4E">
            <w:rPr>
              <w:rStyle w:val="ATAFooterChar"/>
              <w:rFonts w:eastAsia="Arial Unicode MS"/>
              <w:szCs w:val="18"/>
            </w:rPr>
            <w:fldChar w:fldCharType="begin"/>
          </w:r>
          <w:r w:rsidRPr="00297C4E">
            <w:rPr>
              <w:rStyle w:val="ATAFooterChar"/>
              <w:rFonts w:eastAsia="Arial Unicode MS"/>
              <w:szCs w:val="18"/>
            </w:rPr>
            <w:instrText xml:space="preserve"> NUMPAGES  \# "0"  \* MERGEFORMAT </w:instrText>
          </w:r>
          <w:r w:rsidRPr="00297C4E">
            <w:rPr>
              <w:rStyle w:val="ATAFooterChar"/>
              <w:rFonts w:eastAsia="Arial Unicode MS"/>
              <w:szCs w:val="18"/>
            </w:rPr>
            <w:fldChar w:fldCharType="separate"/>
          </w:r>
          <w:r w:rsidR="00D0273A">
            <w:rPr>
              <w:rStyle w:val="ATAFooterChar"/>
              <w:rFonts w:eastAsia="Arial Unicode MS"/>
              <w:noProof/>
              <w:szCs w:val="18"/>
            </w:rPr>
            <w:t>52</w:t>
          </w:r>
          <w:r w:rsidRPr="00297C4E">
            <w:rPr>
              <w:rStyle w:val="ATAFooterChar"/>
              <w:rFonts w:eastAsia="Arial Unicode MS"/>
              <w:szCs w:val="18"/>
            </w:rPr>
            <w:fldChar w:fldCharType="end"/>
          </w:r>
        </w:p>
      </w:tc>
    </w:tr>
  </w:tbl>
  <w:p w14:paraId="5F170430" w14:textId="77777777" w:rsidR="00D92651" w:rsidRPr="00E9494F" w:rsidRDefault="00D92651"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D92651" w:rsidRPr="00CB65AC" w14:paraId="5F17043D" w14:textId="77777777" w:rsidTr="00CB65AC">
      <w:tc>
        <w:tcPr>
          <w:tcW w:w="8100" w:type="dxa"/>
          <w:shd w:val="clear" w:color="auto" w:fill="auto"/>
        </w:tcPr>
        <w:p w14:paraId="5F17043B" w14:textId="77777777" w:rsidR="00D92651" w:rsidRPr="00CB65AC" w:rsidRDefault="00D0273A" w:rsidP="00CB65AC">
          <w:pPr>
            <w:pStyle w:val="ATAFooter"/>
            <w:bidi w:val="0"/>
            <w:rPr>
              <w:rStyle w:val="ATAFooterChar"/>
              <w:rFonts w:eastAsia="Arial Unicode MS"/>
              <w:color w:val="000000" w:themeColor="text1"/>
              <w:szCs w:val="18"/>
            </w:rPr>
          </w:pPr>
          <w:sdt>
            <w:sdtPr>
              <w:rPr>
                <w:rFonts w:cs="Arial"/>
                <w:color w:val="000000" w:themeColor="text1"/>
                <w:szCs w:val="18"/>
                <w:rtl w:val="0"/>
              </w:rPr>
              <w:alias w:val="Subject"/>
              <w:tag w:val=""/>
              <w:id w:val="74941141"/>
              <w:dataBinding w:prefixMappings="xmlns:ns0='http://purl.org/dc/elements/1.1/' xmlns:ns1='http://schemas.openxmlformats.org/package/2006/metadata/core-properties' " w:xpath="/ns1:coreProperties[1]/ns0:subject[1]" w:storeItemID="{6C3C8BC8-F283-45AE-878A-BAB7291924A1}"/>
              <w:text/>
            </w:sdtPr>
            <w:sdtEndPr/>
            <w:sdtContent>
              <w:r w:rsidR="00D92651" w:rsidRPr="00CB65AC">
                <w:rPr>
                  <w:rFonts w:cs="Arial"/>
                  <w:color w:val="000000" w:themeColor="text1"/>
                  <w:szCs w:val="18"/>
                </w:rPr>
                <w:t xml:space="preserve">Critical </w:t>
              </w:r>
              <w:r w:rsidR="00D92651" w:rsidRPr="00CB65AC">
                <w:rPr>
                  <w:rFonts w:cs="Arial"/>
                  <w:color w:val="000000" w:themeColor="text1"/>
                  <w:szCs w:val="18"/>
                </w:rPr>
                <w:t>Infrastructure Security and Resilience (CISR)</w:t>
              </w:r>
            </w:sdtContent>
          </w:sdt>
          <w:r w:rsidR="00D92651" w:rsidRPr="00CB65AC">
            <w:rPr>
              <w:color w:val="000000" w:themeColor="text1"/>
              <w:szCs w:val="18"/>
            </w:rPr>
            <w:t xml:space="preserve"> </w:t>
          </w:r>
          <w:r w:rsidR="00D92651" w:rsidRPr="00CB65AC">
            <w:rPr>
              <w:rStyle w:val="PlaceholderText"/>
              <w:color w:val="000000" w:themeColor="text1"/>
              <w:szCs w:val="18"/>
              <w:rtl w:val="0"/>
            </w:rPr>
            <w:t>v4.00</w:t>
          </w:r>
        </w:p>
      </w:tc>
      <w:tc>
        <w:tcPr>
          <w:tcW w:w="1260" w:type="dxa"/>
          <w:shd w:val="clear" w:color="auto" w:fill="auto"/>
        </w:tcPr>
        <w:p w14:paraId="5F17043C" w14:textId="0591EBF5" w:rsidR="00D92651" w:rsidRPr="00CB65AC" w:rsidRDefault="00D92651" w:rsidP="00CB65AC">
          <w:pPr>
            <w:pStyle w:val="ATAFooter"/>
            <w:bidi w:val="0"/>
            <w:jc w:val="right"/>
            <w:rPr>
              <w:szCs w:val="18"/>
            </w:rPr>
          </w:pPr>
          <w:r w:rsidRPr="00CB65AC">
            <w:rPr>
              <w:rStyle w:val="ATAFooterChar"/>
              <w:szCs w:val="18"/>
              <w:rtl w:val="0"/>
            </w:rPr>
            <w:t xml:space="preserve">Page </w:t>
          </w:r>
          <w:r w:rsidRPr="00CB65AC">
            <w:rPr>
              <w:rStyle w:val="ATAFooterChar"/>
              <w:rFonts w:eastAsia="Arial Unicode MS"/>
              <w:szCs w:val="18"/>
            </w:rPr>
            <w:fldChar w:fldCharType="begin"/>
          </w:r>
          <w:r w:rsidRPr="00CB65AC">
            <w:rPr>
              <w:rStyle w:val="ATAFooterChar"/>
              <w:rFonts w:eastAsia="Arial Unicode MS"/>
              <w:szCs w:val="18"/>
            </w:rPr>
            <w:instrText xml:space="preserve"> PAGE </w:instrText>
          </w:r>
          <w:r w:rsidRPr="00CB65AC">
            <w:rPr>
              <w:rStyle w:val="ATAFooterChar"/>
              <w:rFonts w:eastAsia="Arial Unicode MS"/>
              <w:szCs w:val="18"/>
            </w:rPr>
            <w:fldChar w:fldCharType="separate"/>
          </w:r>
          <w:r w:rsidR="00D0273A">
            <w:rPr>
              <w:rStyle w:val="ATAFooterChar"/>
              <w:rFonts w:eastAsia="Arial Unicode MS"/>
              <w:noProof/>
              <w:szCs w:val="18"/>
            </w:rPr>
            <w:t>52</w:t>
          </w:r>
          <w:r w:rsidRPr="00CB65AC">
            <w:rPr>
              <w:rStyle w:val="ATAFooterChar"/>
              <w:rFonts w:eastAsia="Arial Unicode MS"/>
              <w:szCs w:val="18"/>
            </w:rPr>
            <w:fldChar w:fldCharType="end"/>
          </w:r>
          <w:r w:rsidRPr="00CB65AC">
            <w:rPr>
              <w:rStyle w:val="ATAFooterChar"/>
              <w:szCs w:val="18"/>
              <w:rtl w:val="0"/>
            </w:rPr>
            <w:t xml:space="preserve"> of</w:t>
          </w:r>
          <w:r w:rsidR="00CB65AC">
            <w:rPr>
              <w:rStyle w:val="ATAFooterChar"/>
              <w:szCs w:val="18"/>
              <w:rtl w:val="0"/>
            </w:rPr>
            <w:t xml:space="preserve"> </w:t>
          </w:r>
          <w:r w:rsidRPr="00CB65AC">
            <w:rPr>
              <w:rStyle w:val="ATAFooterChar"/>
              <w:szCs w:val="18"/>
            </w:rPr>
            <w:t xml:space="preserve"> </w:t>
          </w:r>
          <w:r w:rsidRPr="00CB65AC">
            <w:rPr>
              <w:rStyle w:val="ATAFooterChar"/>
              <w:rFonts w:eastAsia="Arial Unicode MS"/>
              <w:szCs w:val="18"/>
            </w:rPr>
            <w:fldChar w:fldCharType="begin"/>
          </w:r>
          <w:r w:rsidRPr="00CB65AC">
            <w:rPr>
              <w:rStyle w:val="ATAFooterChar"/>
              <w:rFonts w:eastAsia="Arial Unicode MS"/>
              <w:szCs w:val="18"/>
            </w:rPr>
            <w:instrText xml:space="preserve"> NUMPAGES  \# "0"  \* MERGEFORMAT </w:instrText>
          </w:r>
          <w:r w:rsidRPr="00CB65AC">
            <w:rPr>
              <w:rStyle w:val="ATAFooterChar"/>
              <w:rFonts w:eastAsia="Arial Unicode MS"/>
              <w:szCs w:val="18"/>
            </w:rPr>
            <w:fldChar w:fldCharType="separate"/>
          </w:r>
          <w:r w:rsidR="00D0273A">
            <w:rPr>
              <w:rStyle w:val="ATAFooterChar"/>
              <w:rFonts w:eastAsia="Arial Unicode MS"/>
              <w:noProof/>
              <w:szCs w:val="18"/>
            </w:rPr>
            <w:t>52</w:t>
          </w:r>
          <w:r w:rsidRPr="00CB65AC">
            <w:rPr>
              <w:rStyle w:val="ATAFooterChar"/>
              <w:rFonts w:eastAsia="Arial Unicode MS"/>
              <w:szCs w:val="18"/>
            </w:rPr>
            <w:fldChar w:fldCharType="end"/>
          </w:r>
        </w:p>
      </w:tc>
    </w:tr>
  </w:tbl>
  <w:p w14:paraId="5F17043E" w14:textId="77777777" w:rsidR="00D92651" w:rsidRPr="00E9494F" w:rsidRDefault="00D92651"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p w14:paraId="70063159" w14:textId="77777777" w:rsidR="00D92651" w:rsidRDefault="00D92651"/>
  <w:p w14:paraId="38A00484" w14:textId="77777777" w:rsidR="00D92651" w:rsidRDefault="00D926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F4863" w14:textId="77777777" w:rsidR="006A0D0A" w:rsidRDefault="006A0D0A" w:rsidP="00C82114">
      <w:r>
        <w:separator/>
      </w:r>
    </w:p>
  </w:footnote>
  <w:footnote w:type="continuationSeparator" w:id="0">
    <w:p w14:paraId="03D84E4E" w14:textId="77777777" w:rsidR="006A0D0A" w:rsidRDefault="006A0D0A"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8"/>
      <w:gridCol w:w="4322"/>
    </w:tblGrid>
    <w:tr w:rsidR="00D92651" w:rsidRPr="00456B51" w14:paraId="5BD02B86" w14:textId="77777777" w:rsidTr="00D92651">
      <w:tc>
        <w:tcPr>
          <w:tcW w:w="4788" w:type="dxa"/>
          <w:shd w:val="clear" w:color="auto" w:fill="auto"/>
          <w:vAlign w:val="bottom"/>
        </w:tcPr>
        <w:p w14:paraId="122679CD" w14:textId="74CBB693" w:rsidR="00D92651" w:rsidRPr="00456B51" w:rsidRDefault="00D92651" w:rsidP="00D92651">
          <w:pPr>
            <w:pStyle w:val="ATAHeader"/>
            <w:bidi w:val="0"/>
          </w:pPr>
          <w:r>
            <w:rPr>
              <w:rtl w:val="0"/>
            </w:rPr>
            <w:t>Module 16: Capstone Exercise</w:t>
          </w:r>
        </w:p>
      </w:tc>
      <w:tc>
        <w:tcPr>
          <w:tcW w:w="4788" w:type="dxa"/>
          <w:shd w:val="clear" w:color="auto" w:fill="auto"/>
          <w:vAlign w:val="bottom"/>
        </w:tcPr>
        <w:p w14:paraId="691B6A76" w14:textId="3E7B34A1" w:rsidR="00D92651" w:rsidRPr="00456B51" w:rsidRDefault="00D0273A" w:rsidP="00D92651">
          <w:pPr>
            <w:pStyle w:val="ATAHeader"/>
            <w:bidi w:val="0"/>
            <w:jc w:val="right"/>
          </w:pPr>
          <w:r>
            <w:rPr>
              <w:rtl w:val="0"/>
            </w:rPr>
            <w:t>Workbook</w:t>
          </w:r>
          <w:r w:rsidR="00D92651">
            <w:rPr>
              <w:rtl w:val="0"/>
            </w:rPr>
            <w:t xml:space="preserve"> 16.1: Capstone Exercise</w:t>
          </w:r>
        </w:p>
      </w:tc>
    </w:tr>
  </w:tbl>
  <w:p w14:paraId="5F1703FD" w14:textId="565F4425" w:rsidR="00D92651" w:rsidRPr="007928BC" w:rsidRDefault="00D92651" w:rsidP="007928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8"/>
      <w:gridCol w:w="4322"/>
    </w:tblGrid>
    <w:tr w:rsidR="00D92651" w:rsidRPr="00456B51" w14:paraId="5F170406" w14:textId="77777777" w:rsidTr="002F76FF">
      <w:tc>
        <w:tcPr>
          <w:tcW w:w="4788" w:type="dxa"/>
          <w:shd w:val="clear" w:color="auto" w:fill="auto"/>
          <w:vAlign w:val="bottom"/>
        </w:tcPr>
        <w:sdt>
          <w:sdtPr>
            <w:rPr>
              <w:rFonts w:cs="Arial"/>
              <w:rtl w:val="0"/>
            </w:rPr>
            <w:alias w:val="Title"/>
            <w:tag w:val=""/>
            <w:id w:val="424539557"/>
            <w:dataBinding w:prefixMappings="xmlns:ns0='http://purl.org/dc/elements/1.1/' xmlns:ns1='http://schemas.openxmlformats.org/package/2006/metadata/core-properties' " w:xpath="/ns1:coreProperties[1]/ns0:title[1]" w:storeItemID="{6C3C8BC8-F283-45AE-878A-BAB7291924A1}"/>
            <w:text/>
          </w:sdtPr>
          <w:sdtEndPr/>
          <w:sdtContent>
            <w:p w14:paraId="5F170404" w14:textId="3FA70D0E" w:rsidR="00D92651" w:rsidRPr="00456B51" w:rsidRDefault="00DA3011" w:rsidP="005C5A58">
              <w:pPr>
                <w:pStyle w:val="ATAHeader"/>
                <w:bidi w:val="0"/>
              </w:pPr>
              <w:r>
                <w:rPr>
                  <w:rFonts w:cs="Arial"/>
                  <w:rtl w:val="0"/>
                </w:rPr>
                <w:t>Module 16: Capstone Exercise</w:t>
              </w:r>
            </w:p>
          </w:sdtContent>
        </w:sdt>
      </w:tc>
      <w:tc>
        <w:tcPr>
          <w:tcW w:w="4788" w:type="dxa"/>
          <w:shd w:val="clear" w:color="auto" w:fill="auto"/>
          <w:vAlign w:val="bottom"/>
        </w:tcPr>
        <w:sdt>
          <w:sdtPr>
            <w:rPr>
              <w:rtl w:val="0"/>
            </w:r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5F170405" w14:textId="77777777" w:rsidR="00D92651" w:rsidRPr="00456B51" w:rsidRDefault="00D92651" w:rsidP="002F76FF">
              <w:pPr>
                <w:pStyle w:val="ATAHeader"/>
                <w:bidi w:val="0"/>
                <w:jc w:val="right"/>
              </w:pPr>
              <w:r>
                <w:t>Addendum 16.1: Capstone Exercise</w:t>
              </w:r>
            </w:p>
          </w:sdtContent>
        </w:sdt>
      </w:tc>
    </w:tr>
  </w:tbl>
  <w:p w14:paraId="5F170407" w14:textId="77777777" w:rsidR="00D92651" w:rsidRDefault="00D92651" w:rsidP="003730F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D92651" w:rsidRPr="00456B51" w14:paraId="5F170412" w14:textId="77777777" w:rsidTr="00841C53">
      <w:tc>
        <w:tcPr>
          <w:tcW w:w="4788" w:type="dxa"/>
          <w:shd w:val="clear" w:color="auto" w:fill="auto"/>
          <w:vAlign w:val="bottom"/>
        </w:tcPr>
        <w:sdt>
          <w:sdtPr>
            <w:rPr>
              <w:rFonts w:cs="Arial"/>
              <w:rtl w:val="0"/>
            </w:rPr>
            <w:alias w:val="Title"/>
            <w:tag w:val=""/>
            <w:id w:val="1113939555"/>
            <w:dataBinding w:prefixMappings="xmlns:ns0='http://purl.org/dc/elements/1.1/' xmlns:ns1='http://schemas.openxmlformats.org/package/2006/metadata/core-properties' " w:xpath="/ns1:coreProperties[1]/ns0:title[1]" w:storeItemID="{6C3C8BC8-F283-45AE-878A-BAB7291924A1}"/>
            <w:text/>
          </w:sdtPr>
          <w:sdtEndPr/>
          <w:sdtContent>
            <w:p w14:paraId="5F170410" w14:textId="575F62CE" w:rsidR="00D92651" w:rsidRPr="00456B51" w:rsidRDefault="00DA3011" w:rsidP="00841C53">
              <w:pPr>
                <w:pStyle w:val="ATAHeader"/>
                <w:bidi w:val="0"/>
              </w:pPr>
              <w:r>
                <w:rPr>
                  <w:rFonts w:cs="Arial"/>
                  <w:rtl w:val="0"/>
                </w:rPr>
                <w:t>Module 16: Capstone Exercise</w:t>
              </w:r>
            </w:p>
          </w:sdtContent>
        </w:sdt>
      </w:tc>
      <w:tc>
        <w:tcPr>
          <w:tcW w:w="4788" w:type="dxa"/>
          <w:shd w:val="clear" w:color="auto" w:fill="auto"/>
          <w:vAlign w:val="bottom"/>
        </w:tcPr>
        <w:sdt>
          <w:sdtPr>
            <w:rPr>
              <w:rtl w:val="0"/>
            </w:rPr>
            <w:alias w:val="Category"/>
            <w:tag w:val=""/>
            <w:id w:val="1111865044"/>
            <w:dataBinding w:prefixMappings="xmlns:ns0='http://purl.org/dc/elements/1.1/' xmlns:ns1='http://schemas.openxmlformats.org/package/2006/metadata/core-properties' " w:xpath="/ns1:coreProperties[1]/ns1:category[1]" w:storeItemID="{6C3C8BC8-F283-45AE-878A-BAB7291924A1}"/>
            <w:text/>
          </w:sdtPr>
          <w:sdtEndPr/>
          <w:sdtContent>
            <w:p w14:paraId="5F170411" w14:textId="77777777" w:rsidR="00D92651" w:rsidRPr="00456B51" w:rsidRDefault="00D92651" w:rsidP="00841C53">
              <w:pPr>
                <w:pStyle w:val="ATAHeader"/>
                <w:bidi w:val="0"/>
                <w:jc w:val="right"/>
              </w:pPr>
              <w:r>
                <w:t>Addendum 16.1: Capstone Exercise</w:t>
              </w:r>
            </w:p>
          </w:sdtContent>
        </w:sdt>
      </w:tc>
    </w:tr>
  </w:tbl>
  <w:p w14:paraId="5F170413" w14:textId="77777777" w:rsidR="00D92651" w:rsidRDefault="00D92651" w:rsidP="001C6CC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8"/>
      <w:gridCol w:w="4322"/>
    </w:tblGrid>
    <w:tr w:rsidR="00D92651" w:rsidRPr="00456B51" w14:paraId="5F17041E" w14:textId="77777777" w:rsidTr="006161EE">
      <w:tc>
        <w:tcPr>
          <w:tcW w:w="4788" w:type="dxa"/>
          <w:shd w:val="clear" w:color="auto" w:fill="auto"/>
          <w:vAlign w:val="bottom"/>
        </w:tcPr>
        <w:sdt>
          <w:sdtPr>
            <w:rPr>
              <w:rFonts w:cs="Arial"/>
              <w:rtl w:val="0"/>
            </w:rPr>
            <w:alias w:val="Title"/>
            <w:tag w:val=""/>
            <w:id w:val="720169854"/>
            <w:dataBinding w:prefixMappings="xmlns:ns0='http://purl.org/dc/elements/1.1/' xmlns:ns1='http://schemas.openxmlformats.org/package/2006/metadata/core-properties' " w:xpath="/ns1:coreProperties[1]/ns0:title[1]" w:storeItemID="{6C3C8BC8-F283-45AE-878A-BAB7291924A1}"/>
            <w:text/>
          </w:sdtPr>
          <w:sdtEndPr/>
          <w:sdtContent>
            <w:p w14:paraId="5F17041C" w14:textId="3A692B44" w:rsidR="00D92651" w:rsidRPr="00456B51" w:rsidRDefault="00DA3011" w:rsidP="006161EE">
              <w:pPr>
                <w:pStyle w:val="ATAHeader"/>
                <w:bidi w:val="0"/>
              </w:pPr>
              <w:r>
                <w:rPr>
                  <w:rFonts w:cs="Arial"/>
                  <w:rtl w:val="0"/>
                </w:rPr>
                <w:t>Module 16: Capstone Exercise</w:t>
              </w:r>
            </w:p>
          </w:sdtContent>
        </w:sdt>
      </w:tc>
      <w:tc>
        <w:tcPr>
          <w:tcW w:w="4788" w:type="dxa"/>
          <w:shd w:val="clear" w:color="auto" w:fill="auto"/>
          <w:vAlign w:val="bottom"/>
        </w:tcPr>
        <w:sdt>
          <w:sdtPr>
            <w:rPr>
              <w:rtl w:val="0"/>
            </w:rPr>
            <w:alias w:val="Category"/>
            <w:tag w:val=""/>
            <w:id w:val="-1693451421"/>
            <w:dataBinding w:prefixMappings="xmlns:ns0='http://purl.org/dc/elements/1.1/' xmlns:ns1='http://schemas.openxmlformats.org/package/2006/metadata/core-properties' " w:xpath="/ns1:coreProperties[1]/ns1:category[1]" w:storeItemID="{6C3C8BC8-F283-45AE-878A-BAB7291924A1}"/>
            <w:text/>
          </w:sdtPr>
          <w:sdtEndPr/>
          <w:sdtContent>
            <w:p w14:paraId="5F17041D" w14:textId="77777777" w:rsidR="00D92651" w:rsidRPr="00456B51" w:rsidRDefault="00D92651" w:rsidP="006161EE">
              <w:pPr>
                <w:pStyle w:val="ATAHeader"/>
                <w:bidi w:val="0"/>
                <w:jc w:val="right"/>
              </w:pPr>
              <w:r>
                <w:t>Addendum 16.1: Capstone Exercise</w:t>
              </w:r>
            </w:p>
          </w:sdtContent>
        </w:sdt>
      </w:tc>
    </w:tr>
  </w:tbl>
  <w:p w14:paraId="5F17041F" w14:textId="77777777" w:rsidR="00D92651" w:rsidRDefault="00D92651" w:rsidP="001C6CC6">
    <w:pPr>
      <w:tabs>
        <w:tab w:val="left" w:pos="3345"/>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D92651" w:rsidRPr="00456B51" w14:paraId="5F17042B" w14:textId="77777777" w:rsidTr="00297C4E">
      <w:tc>
        <w:tcPr>
          <w:tcW w:w="4788" w:type="dxa"/>
          <w:shd w:val="clear" w:color="auto" w:fill="auto"/>
          <w:vAlign w:val="bottom"/>
        </w:tcPr>
        <w:sdt>
          <w:sdtPr>
            <w:rPr>
              <w:rFonts w:cs="Arial"/>
              <w:rtl w:val="0"/>
            </w:rPr>
            <w:alias w:val="Title"/>
            <w:tag w:val=""/>
            <w:id w:val="284168951"/>
            <w:dataBinding w:prefixMappings="xmlns:ns0='http://purl.org/dc/elements/1.1/' xmlns:ns1='http://schemas.openxmlformats.org/package/2006/metadata/core-properties' " w:xpath="/ns1:coreProperties[1]/ns0:title[1]" w:storeItemID="{6C3C8BC8-F283-45AE-878A-BAB7291924A1}"/>
            <w:text/>
          </w:sdtPr>
          <w:sdtEndPr/>
          <w:sdtContent>
            <w:p w14:paraId="5F170429" w14:textId="0BEC62F7" w:rsidR="00D92651" w:rsidRPr="00456B51" w:rsidRDefault="00DA3011" w:rsidP="00297C4E">
              <w:pPr>
                <w:pStyle w:val="ATAHeader"/>
                <w:bidi w:val="0"/>
              </w:pPr>
              <w:r>
                <w:rPr>
                  <w:rFonts w:cs="Arial"/>
                  <w:rtl w:val="0"/>
                </w:rPr>
                <w:t>Module 16: Capstone Exercise</w:t>
              </w:r>
            </w:p>
          </w:sdtContent>
        </w:sdt>
      </w:tc>
      <w:tc>
        <w:tcPr>
          <w:tcW w:w="4788" w:type="dxa"/>
          <w:shd w:val="clear" w:color="auto" w:fill="auto"/>
          <w:vAlign w:val="bottom"/>
        </w:tcPr>
        <w:sdt>
          <w:sdtPr>
            <w:rPr>
              <w:rtl w:val="0"/>
            </w:rPr>
            <w:alias w:val="Category"/>
            <w:tag w:val=""/>
            <w:id w:val="-908535518"/>
            <w:dataBinding w:prefixMappings="xmlns:ns0='http://purl.org/dc/elements/1.1/' xmlns:ns1='http://schemas.openxmlformats.org/package/2006/metadata/core-properties' " w:xpath="/ns1:coreProperties[1]/ns1:category[1]" w:storeItemID="{6C3C8BC8-F283-45AE-878A-BAB7291924A1}"/>
            <w:text/>
          </w:sdtPr>
          <w:sdtEndPr/>
          <w:sdtContent>
            <w:p w14:paraId="5F17042A" w14:textId="77777777" w:rsidR="00D92651" w:rsidRPr="00456B51" w:rsidRDefault="00D92651" w:rsidP="00297C4E">
              <w:pPr>
                <w:pStyle w:val="ATAHeader"/>
                <w:bidi w:val="0"/>
                <w:jc w:val="right"/>
              </w:pPr>
              <w:r>
                <w:t>Addendum 16.1: Capstone Exercise</w:t>
              </w:r>
            </w:p>
          </w:sdtContent>
        </w:sdt>
      </w:tc>
    </w:tr>
  </w:tbl>
  <w:p w14:paraId="5F17042C" w14:textId="77777777" w:rsidR="00D92651" w:rsidRDefault="00D92651" w:rsidP="001C6CC6">
    <w:pPr>
      <w:tabs>
        <w:tab w:val="left" w:pos="3345"/>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8"/>
      <w:gridCol w:w="4322"/>
    </w:tblGrid>
    <w:tr w:rsidR="00D92651" w:rsidRPr="00456B51" w14:paraId="5F170438" w14:textId="77777777" w:rsidTr="00CB65AC">
      <w:tc>
        <w:tcPr>
          <w:tcW w:w="4788" w:type="dxa"/>
          <w:shd w:val="clear" w:color="auto" w:fill="auto"/>
          <w:vAlign w:val="bottom"/>
        </w:tcPr>
        <w:sdt>
          <w:sdtPr>
            <w:rPr>
              <w:rFonts w:cs="Arial"/>
              <w:rtl w:val="0"/>
            </w:rPr>
            <w:alias w:val="Title"/>
            <w:tag w:val=""/>
            <w:id w:val="-530958720"/>
            <w:dataBinding w:prefixMappings="xmlns:ns0='http://purl.org/dc/elements/1.1/' xmlns:ns1='http://schemas.openxmlformats.org/package/2006/metadata/core-properties' " w:xpath="/ns1:coreProperties[1]/ns0:title[1]" w:storeItemID="{6C3C8BC8-F283-45AE-878A-BAB7291924A1}"/>
            <w:text/>
          </w:sdtPr>
          <w:sdtEndPr/>
          <w:sdtContent>
            <w:p w14:paraId="5F170436" w14:textId="0AB29965" w:rsidR="00D92651" w:rsidRPr="00456B51" w:rsidRDefault="00DA3011" w:rsidP="00CB65AC">
              <w:pPr>
                <w:pStyle w:val="ATAHeader"/>
                <w:bidi w:val="0"/>
              </w:pPr>
              <w:r>
                <w:rPr>
                  <w:rFonts w:cs="Arial"/>
                  <w:rtl w:val="0"/>
                </w:rPr>
                <w:t>Module</w:t>
              </w:r>
              <w:r w:rsidR="00841C53">
                <w:rPr>
                  <w:rFonts w:cs="Arial"/>
                  <w:rtl w:val="0"/>
                </w:rPr>
                <w:t xml:space="preserve"> 16: Capstone Exercise</w:t>
              </w:r>
            </w:p>
          </w:sdtContent>
        </w:sdt>
      </w:tc>
      <w:tc>
        <w:tcPr>
          <w:tcW w:w="4788" w:type="dxa"/>
          <w:shd w:val="clear" w:color="auto" w:fill="auto"/>
          <w:vAlign w:val="bottom"/>
        </w:tcPr>
        <w:sdt>
          <w:sdtPr>
            <w:rPr>
              <w:rtl w:val="0"/>
            </w:rPr>
            <w:alias w:val="Category"/>
            <w:tag w:val=""/>
            <w:id w:val="739528354"/>
            <w:dataBinding w:prefixMappings="xmlns:ns0='http://purl.org/dc/elements/1.1/' xmlns:ns1='http://schemas.openxmlformats.org/package/2006/metadata/core-properties' " w:xpath="/ns1:coreProperties[1]/ns1:category[1]" w:storeItemID="{6C3C8BC8-F283-45AE-878A-BAB7291924A1}"/>
            <w:text/>
          </w:sdtPr>
          <w:sdtEndPr/>
          <w:sdtContent>
            <w:p w14:paraId="5F170437" w14:textId="77777777" w:rsidR="00D92651" w:rsidRPr="00456B51" w:rsidRDefault="00D92651" w:rsidP="00CB65AC">
              <w:pPr>
                <w:pStyle w:val="ATAHeader"/>
                <w:bidi w:val="0"/>
                <w:jc w:val="right"/>
              </w:pPr>
              <w:r>
                <w:t>Addendum 16.1: Capstone Exercise</w:t>
              </w:r>
            </w:p>
          </w:sdtContent>
        </w:sdt>
      </w:tc>
    </w:tr>
  </w:tbl>
  <w:p w14:paraId="5F170439" w14:textId="77777777" w:rsidR="00D92651" w:rsidRDefault="00D92651" w:rsidP="001C6CC6">
    <w:pPr>
      <w:tabs>
        <w:tab w:val="left" w:pos="3345"/>
      </w:tabs>
    </w:pPr>
    <w:r>
      <w:tab/>
    </w:r>
  </w:p>
  <w:p w14:paraId="5F17043A" w14:textId="77777777" w:rsidR="00D92651" w:rsidRDefault="00D92651" w:rsidP="00716C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
    <w:nsid w:val="368C5A59"/>
    <w:multiLevelType w:val="hybridMultilevel"/>
    <w:tmpl w:val="DF9A96F6"/>
    <w:lvl w:ilvl="0" w:tplc="FC8C4804">
      <w:start w:val="1"/>
      <w:numFmt w:val="decimal"/>
      <w:lvlText w:val="(%1)"/>
      <w:lvlJc w:val="left"/>
      <w:pPr>
        <w:ind w:left="360" w:hanging="360"/>
      </w:pPr>
      <w:rPr>
        <w:rFonts w:hint="default"/>
        <w:sz w:val="22"/>
        <w:szCs w:val="22"/>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2">
    <w:nsid w:val="68890C6D"/>
    <w:multiLevelType w:val="hybridMultilevel"/>
    <w:tmpl w:val="115E82BA"/>
    <w:lvl w:ilvl="0" w:tplc="A07C3F8A">
      <w:start w:val="1"/>
      <w:numFmt w:val="decimal"/>
      <w:pStyle w:val="ATANumLevel01BodySlide"/>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625E3F"/>
    <w:multiLevelType w:val="hybridMultilevel"/>
    <w:tmpl w:val="D00C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3"/>
  </w:num>
  <w:num w:numId="5">
    <w:abstractNumId w:val="2"/>
  </w:num>
  <w:num w:numId="6">
    <w:abstractNumId w:val="2"/>
    <w:lvlOverride w:ilvl="0">
      <w:startOverride w:val="1"/>
    </w:lvlOverride>
  </w:num>
  <w:num w:numId="7">
    <w:abstractNumId w:val="4"/>
  </w:num>
  <w:num w:numId="8">
    <w:abstractNumId w:val="2"/>
    <w:lvlOverride w:ilvl="0">
      <w:startOverride w:val="1"/>
    </w:lvlOverride>
  </w:num>
  <w:num w:numId="9">
    <w:abstractNumId w:val="2"/>
    <w:lvlOverride w:ilvl="0">
      <w:startOverride w:val="1"/>
    </w:lvlOverride>
  </w:num>
  <w:num w:numId="10">
    <w:abstractNumId w:val="1"/>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3EC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0F52"/>
    <w:rsid w:val="0008220A"/>
    <w:rsid w:val="0008262B"/>
    <w:rsid w:val="000862CA"/>
    <w:rsid w:val="000879BC"/>
    <w:rsid w:val="000904E7"/>
    <w:rsid w:val="00090D5C"/>
    <w:rsid w:val="00091597"/>
    <w:rsid w:val="00094604"/>
    <w:rsid w:val="000956F2"/>
    <w:rsid w:val="00095B4A"/>
    <w:rsid w:val="00096380"/>
    <w:rsid w:val="00096866"/>
    <w:rsid w:val="0009743B"/>
    <w:rsid w:val="0009792E"/>
    <w:rsid w:val="000A083A"/>
    <w:rsid w:val="000A0986"/>
    <w:rsid w:val="000A0FD7"/>
    <w:rsid w:val="000A162C"/>
    <w:rsid w:val="000A2455"/>
    <w:rsid w:val="000A29CA"/>
    <w:rsid w:val="000A3936"/>
    <w:rsid w:val="000A4B50"/>
    <w:rsid w:val="000A4E8A"/>
    <w:rsid w:val="000A66AD"/>
    <w:rsid w:val="000A78C9"/>
    <w:rsid w:val="000A7E4C"/>
    <w:rsid w:val="000B46D0"/>
    <w:rsid w:val="000B4F36"/>
    <w:rsid w:val="000B6590"/>
    <w:rsid w:val="000C02D3"/>
    <w:rsid w:val="000C6B13"/>
    <w:rsid w:val="000C78A3"/>
    <w:rsid w:val="000D18CC"/>
    <w:rsid w:val="000D44FF"/>
    <w:rsid w:val="000D4AA5"/>
    <w:rsid w:val="000D4E8E"/>
    <w:rsid w:val="000D6923"/>
    <w:rsid w:val="000E053F"/>
    <w:rsid w:val="000E439C"/>
    <w:rsid w:val="000E4553"/>
    <w:rsid w:val="000E50CD"/>
    <w:rsid w:val="000E5BBB"/>
    <w:rsid w:val="000F61D6"/>
    <w:rsid w:val="000F784C"/>
    <w:rsid w:val="001042E5"/>
    <w:rsid w:val="001063E0"/>
    <w:rsid w:val="0011397E"/>
    <w:rsid w:val="001142A3"/>
    <w:rsid w:val="00117566"/>
    <w:rsid w:val="001211DF"/>
    <w:rsid w:val="0012472D"/>
    <w:rsid w:val="00124ABF"/>
    <w:rsid w:val="00124F0D"/>
    <w:rsid w:val="001259FD"/>
    <w:rsid w:val="00126D19"/>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699"/>
    <w:rsid w:val="0018492C"/>
    <w:rsid w:val="00185162"/>
    <w:rsid w:val="00185550"/>
    <w:rsid w:val="00185C31"/>
    <w:rsid w:val="001878C6"/>
    <w:rsid w:val="00191CE5"/>
    <w:rsid w:val="00195070"/>
    <w:rsid w:val="00196BCB"/>
    <w:rsid w:val="00196FEF"/>
    <w:rsid w:val="001A1F8A"/>
    <w:rsid w:val="001A2DB4"/>
    <w:rsid w:val="001A7C08"/>
    <w:rsid w:val="001B036F"/>
    <w:rsid w:val="001B0C7B"/>
    <w:rsid w:val="001B1071"/>
    <w:rsid w:val="001B1AE3"/>
    <w:rsid w:val="001B1B58"/>
    <w:rsid w:val="001B41EB"/>
    <w:rsid w:val="001B4361"/>
    <w:rsid w:val="001B489F"/>
    <w:rsid w:val="001B7389"/>
    <w:rsid w:val="001B7545"/>
    <w:rsid w:val="001C333B"/>
    <w:rsid w:val="001C64EB"/>
    <w:rsid w:val="001C6CC6"/>
    <w:rsid w:val="001C7FF0"/>
    <w:rsid w:val="001D2DC4"/>
    <w:rsid w:val="001D46E1"/>
    <w:rsid w:val="001E04D6"/>
    <w:rsid w:val="001E469C"/>
    <w:rsid w:val="001E4F4D"/>
    <w:rsid w:val="001E5A01"/>
    <w:rsid w:val="001E5CA7"/>
    <w:rsid w:val="001F1484"/>
    <w:rsid w:val="001F3EDA"/>
    <w:rsid w:val="001F5C04"/>
    <w:rsid w:val="001F6A3C"/>
    <w:rsid w:val="001F75B0"/>
    <w:rsid w:val="00202847"/>
    <w:rsid w:val="00204C5D"/>
    <w:rsid w:val="0020570A"/>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6B9A"/>
    <w:rsid w:val="0026784C"/>
    <w:rsid w:val="0026798C"/>
    <w:rsid w:val="00271F33"/>
    <w:rsid w:val="00272A02"/>
    <w:rsid w:val="0027345B"/>
    <w:rsid w:val="00273580"/>
    <w:rsid w:val="002859E3"/>
    <w:rsid w:val="00285CC0"/>
    <w:rsid w:val="00291A04"/>
    <w:rsid w:val="00293C11"/>
    <w:rsid w:val="0029575D"/>
    <w:rsid w:val="00296513"/>
    <w:rsid w:val="00296BBB"/>
    <w:rsid w:val="00297C4E"/>
    <w:rsid w:val="002A0962"/>
    <w:rsid w:val="002A1B61"/>
    <w:rsid w:val="002A2685"/>
    <w:rsid w:val="002A4028"/>
    <w:rsid w:val="002A46AC"/>
    <w:rsid w:val="002A7E7C"/>
    <w:rsid w:val="002B17F0"/>
    <w:rsid w:val="002B3A35"/>
    <w:rsid w:val="002B3D5A"/>
    <w:rsid w:val="002B45B5"/>
    <w:rsid w:val="002B4783"/>
    <w:rsid w:val="002B4DE1"/>
    <w:rsid w:val="002B4F53"/>
    <w:rsid w:val="002B7536"/>
    <w:rsid w:val="002C07D7"/>
    <w:rsid w:val="002C0833"/>
    <w:rsid w:val="002C3037"/>
    <w:rsid w:val="002D2049"/>
    <w:rsid w:val="002D22E1"/>
    <w:rsid w:val="002D23BF"/>
    <w:rsid w:val="002D302D"/>
    <w:rsid w:val="002E304A"/>
    <w:rsid w:val="002F20B3"/>
    <w:rsid w:val="002F23B3"/>
    <w:rsid w:val="002F700A"/>
    <w:rsid w:val="002F76FF"/>
    <w:rsid w:val="00300D9F"/>
    <w:rsid w:val="003017B9"/>
    <w:rsid w:val="003025B4"/>
    <w:rsid w:val="00302ACC"/>
    <w:rsid w:val="00303B04"/>
    <w:rsid w:val="00311AB8"/>
    <w:rsid w:val="00312331"/>
    <w:rsid w:val="00312DCB"/>
    <w:rsid w:val="0031631B"/>
    <w:rsid w:val="00322611"/>
    <w:rsid w:val="00324284"/>
    <w:rsid w:val="00326939"/>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0F0"/>
    <w:rsid w:val="003733E6"/>
    <w:rsid w:val="00375CE7"/>
    <w:rsid w:val="003822F0"/>
    <w:rsid w:val="00384DB7"/>
    <w:rsid w:val="00385980"/>
    <w:rsid w:val="00385B8F"/>
    <w:rsid w:val="00390366"/>
    <w:rsid w:val="003A0135"/>
    <w:rsid w:val="003A46E2"/>
    <w:rsid w:val="003B239F"/>
    <w:rsid w:val="003B2C3F"/>
    <w:rsid w:val="003B5891"/>
    <w:rsid w:val="003B7B4D"/>
    <w:rsid w:val="003C1E33"/>
    <w:rsid w:val="003C225C"/>
    <w:rsid w:val="003C2412"/>
    <w:rsid w:val="003C330A"/>
    <w:rsid w:val="003C4674"/>
    <w:rsid w:val="003C61E2"/>
    <w:rsid w:val="003C66D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6FC2"/>
    <w:rsid w:val="00407228"/>
    <w:rsid w:val="00410B19"/>
    <w:rsid w:val="00412655"/>
    <w:rsid w:val="00412E34"/>
    <w:rsid w:val="004141EA"/>
    <w:rsid w:val="0041597E"/>
    <w:rsid w:val="004169BB"/>
    <w:rsid w:val="004179BA"/>
    <w:rsid w:val="00417C86"/>
    <w:rsid w:val="00420678"/>
    <w:rsid w:val="00421B6D"/>
    <w:rsid w:val="004239F5"/>
    <w:rsid w:val="00423B24"/>
    <w:rsid w:val="0042684A"/>
    <w:rsid w:val="00426C1D"/>
    <w:rsid w:val="004276AD"/>
    <w:rsid w:val="00432D28"/>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CC2"/>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1634"/>
    <w:rsid w:val="00492693"/>
    <w:rsid w:val="0049374E"/>
    <w:rsid w:val="00494C38"/>
    <w:rsid w:val="004A2700"/>
    <w:rsid w:val="004A4DD1"/>
    <w:rsid w:val="004B21D1"/>
    <w:rsid w:val="004B271E"/>
    <w:rsid w:val="004B2CEB"/>
    <w:rsid w:val="004B338E"/>
    <w:rsid w:val="004B3AE0"/>
    <w:rsid w:val="004B5324"/>
    <w:rsid w:val="004B7AE3"/>
    <w:rsid w:val="004C225E"/>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0656C"/>
    <w:rsid w:val="005120E9"/>
    <w:rsid w:val="005121A3"/>
    <w:rsid w:val="00520678"/>
    <w:rsid w:val="00521BC7"/>
    <w:rsid w:val="005242D9"/>
    <w:rsid w:val="00525366"/>
    <w:rsid w:val="005259CD"/>
    <w:rsid w:val="00526AB8"/>
    <w:rsid w:val="00530BE7"/>
    <w:rsid w:val="00532B27"/>
    <w:rsid w:val="005335B1"/>
    <w:rsid w:val="00534537"/>
    <w:rsid w:val="00534D05"/>
    <w:rsid w:val="00535DBB"/>
    <w:rsid w:val="005464BE"/>
    <w:rsid w:val="00547524"/>
    <w:rsid w:val="00552238"/>
    <w:rsid w:val="005543FB"/>
    <w:rsid w:val="005572B7"/>
    <w:rsid w:val="005600EE"/>
    <w:rsid w:val="005606A0"/>
    <w:rsid w:val="00560A97"/>
    <w:rsid w:val="005613A0"/>
    <w:rsid w:val="00562AF3"/>
    <w:rsid w:val="00564B4D"/>
    <w:rsid w:val="00567D7F"/>
    <w:rsid w:val="005729A2"/>
    <w:rsid w:val="00574575"/>
    <w:rsid w:val="00576C75"/>
    <w:rsid w:val="00584385"/>
    <w:rsid w:val="00584D69"/>
    <w:rsid w:val="0058573F"/>
    <w:rsid w:val="0058763F"/>
    <w:rsid w:val="005904E9"/>
    <w:rsid w:val="00590DB0"/>
    <w:rsid w:val="00592107"/>
    <w:rsid w:val="0059327E"/>
    <w:rsid w:val="00595179"/>
    <w:rsid w:val="005A122D"/>
    <w:rsid w:val="005A2991"/>
    <w:rsid w:val="005A3490"/>
    <w:rsid w:val="005A4411"/>
    <w:rsid w:val="005A4A1F"/>
    <w:rsid w:val="005B1929"/>
    <w:rsid w:val="005B2623"/>
    <w:rsid w:val="005B4D6D"/>
    <w:rsid w:val="005B7661"/>
    <w:rsid w:val="005C0148"/>
    <w:rsid w:val="005C14FD"/>
    <w:rsid w:val="005C152A"/>
    <w:rsid w:val="005C1CF8"/>
    <w:rsid w:val="005C1E68"/>
    <w:rsid w:val="005C294E"/>
    <w:rsid w:val="005C4420"/>
    <w:rsid w:val="005C5A58"/>
    <w:rsid w:val="005C699A"/>
    <w:rsid w:val="005D0124"/>
    <w:rsid w:val="005D4101"/>
    <w:rsid w:val="005D454B"/>
    <w:rsid w:val="005D4BF2"/>
    <w:rsid w:val="005D4E61"/>
    <w:rsid w:val="005D6CD1"/>
    <w:rsid w:val="005D7690"/>
    <w:rsid w:val="005F1695"/>
    <w:rsid w:val="005F1DF1"/>
    <w:rsid w:val="005F7C17"/>
    <w:rsid w:val="00603F3E"/>
    <w:rsid w:val="00605193"/>
    <w:rsid w:val="00611055"/>
    <w:rsid w:val="0061194F"/>
    <w:rsid w:val="006142E9"/>
    <w:rsid w:val="00614472"/>
    <w:rsid w:val="006161EE"/>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5529D"/>
    <w:rsid w:val="00667440"/>
    <w:rsid w:val="0067097D"/>
    <w:rsid w:val="00674A53"/>
    <w:rsid w:val="006764E5"/>
    <w:rsid w:val="006767B4"/>
    <w:rsid w:val="00676CFA"/>
    <w:rsid w:val="00676E79"/>
    <w:rsid w:val="00681EF7"/>
    <w:rsid w:val="006827E9"/>
    <w:rsid w:val="00684B5C"/>
    <w:rsid w:val="0068542B"/>
    <w:rsid w:val="00696706"/>
    <w:rsid w:val="00696E55"/>
    <w:rsid w:val="0069709B"/>
    <w:rsid w:val="006A06BB"/>
    <w:rsid w:val="006A0D0A"/>
    <w:rsid w:val="006A2C2C"/>
    <w:rsid w:val="006A2EE6"/>
    <w:rsid w:val="006A3552"/>
    <w:rsid w:val="006A497F"/>
    <w:rsid w:val="006A6D39"/>
    <w:rsid w:val="006A6F1D"/>
    <w:rsid w:val="006A7594"/>
    <w:rsid w:val="006B0389"/>
    <w:rsid w:val="006B0560"/>
    <w:rsid w:val="006B2C72"/>
    <w:rsid w:val="006B519C"/>
    <w:rsid w:val="006B61A6"/>
    <w:rsid w:val="006B635F"/>
    <w:rsid w:val="006B7E72"/>
    <w:rsid w:val="006C2B35"/>
    <w:rsid w:val="006C3982"/>
    <w:rsid w:val="006C4E60"/>
    <w:rsid w:val="006C6419"/>
    <w:rsid w:val="006C6B01"/>
    <w:rsid w:val="006D11CC"/>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14CEF"/>
    <w:rsid w:val="00716C43"/>
    <w:rsid w:val="00723FB3"/>
    <w:rsid w:val="007245BF"/>
    <w:rsid w:val="00726315"/>
    <w:rsid w:val="00727299"/>
    <w:rsid w:val="00727449"/>
    <w:rsid w:val="00727944"/>
    <w:rsid w:val="00732632"/>
    <w:rsid w:val="00732EF9"/>
    <w:rsid w:val="00734DBF"/>
    <w:rsid w:val="0073582A"/>
    <w:rsid w:val="00737862"/>
    <w:rsid w:val="00746E69"/>
    <w:rsid w:val="007503B2"/>
    <w:rsid w:val="007509EF"/>
    <w:rsid w:val="00750B80"/>
    <w:rsid w:val="00753991"/>
    <w:rsid w:val="0075484B"/>
    <w:rsid w:val="00754D68"/>
    <w:rsid w:val="00756788"/>
    <w:rsid w:val="00756A24"/>
    <w:rsid w:val="0076067C"/>
    <w:rsid w:val="00760A2E"/>
    <w:rsid w:val="00761E64"/>
    <w:rsid w:val="0077146C"/>
    <w:rsid w:val="00775D9C"/>
    <w:rsid w:val="00776B60"/>
    <w:rsid w:val="00777CBB"/>
    <w:rsid w:val="0078089D"/>
    <w:rsid w:val="007813A9"/>
    <w:rsid w:val="00782330"/>
    <w:rsid w:val="00783BED"/>
    <w:rsid w:val="00784608"/>
    <w:rsid w:val="00792324"/>
    <w:rsid w:val="007928BC"/>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37C"/>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5B32"/>
    <w:rsid w:val="0082666F"/>
    <w:rsid w:val="0083190F"/>
    <w:rsid w:val="00832BC2"/>
    <w:rsid w:val="00832C31"/>
    <w:rsid w:val="008348D9"/>
    <w:rsid w:val="0083495F"/>
    <w:rsid w:val="008374B6"/>
    <w:rsid w:val="00837545"/>
    <w:rsid w:val="00837B72"/>
    <w:rsid w:val="008403A3"/>
    <w:rsid w:val="00841C53"/>
    <w:rsid w:val="0084249C"/>
    <w:rsid w:val="0085163B"/>
    <w:rsid w:val="00851E1B"/>
    <w:rsid w:val="0085460A"/>
    <w:rsid w:val="008564F0"/>
    <w:rsid w:val="00860E15"/>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B65"/>
    <w:rsid w:val="008D0D13"/>
    <w:rsid w:val="008D3A9D"/>
    <w:rsid w:val="008D4CAB"/>
    <w:rsid w:val="008D6E18"/>
    <w:rsid w:val="008E090F"/>
    <w:rsid w:val="008E1BA4"/>
    <w:rsid w:val="008E31C0"/>
    <w:rsid w:val="008E45AB"/>
    <w:rsid w:val="008E563A"/>
    <w:rsid w:val="008E608F"/>
    <w:rsid w:val="008E68D9"/>
    <w:rsid w:val="008E72DF"/>
    <w:rsid w:val="008F0312"/>
    <w:rsid w:val="008F16AD"/>
    <w:rsid w:val="008F1B1E"/>
    <w:rsid w:val="008F28A3"/>
    <w:rsid w:val="008F34BF"/>
    <w:rsid w:val="008F79DB"/>
    <w:rsid w:val="0090380F"/>
    <w:rsid w:val="00910FAB"/>
    <w:rsid w:val="009140B2"/>
    <w:rsid w:val="00917AA4"/>
    <w:rsid w:val="00920C1C"/>
    <w:rsid w:val="00925E90"/>
    <w:rsid w:val="009263DF"/>
    <w:rsid w:val="0092682C"/>
    <w:rsid w:val="0092718C"/>
    <w:rsid w:val="00934215"/>
    <w:rsid w:val="009370AB"/>
    <w:rsid w:val="00937DBF"/>
    <w:rsid w:val="00940F5E"/>
    <w:rsid w:val="009429C3"/>
    <w:rsid w:val="00944F6D"/>
    <w:rsid w:val="009455D9"/>
    <w:rsid w:val="00950AE0"/>
    <w:rsid w:val="0095126D"/>
    <w:rsid w:val="0095259E"/>
    <w:rsid w:val="009550E2"/>
    <w:rsid w:val="00955C05"/>
    <w:rsid w:val="00957E6A"/>
    <w:rsid w:val="0096012F"/>
    <w:rsid w:val="00962359"/>
    <w:rsid w:val="009647A4"/>
    <w:rsid w:val="00964897"/>
    <w:rsid w:val="00971E34"/>
    <w:rsid w:val="00972493"/>
    <w:rsid w:val="00973986"/>
    <w:rsid w:val="00974569"/>
    <w:rsid w:val="009770C9"/>
    <w:rsid w:val="009824E2"/>
    <w:rsid w:val="0098570B"/>
    <w:rsid w:val="009907CB"/>
    <w:rsid w:val="00991856"/>
    <w:rsid w:val="00992AA2"/>
    <w:rsid w:val="009932E7"/>
    <w:rsid w:val="00993665"/>
    <w:rsid w:val="009944E3"/>
    <w:rsid w:val="00994739"/>
    <w:rsid w:val="00997479"/>
    <w:rsid w:val="009A12FF"/>
    <w:rsid w:val="009A3BFB"/>
    <w:rsid w:val="009A42C5"/>
    <w:rsid w:val="009A6B23"/>
    <w:rsid w:val="009A7545"/>
    <w:rsid w:val="009B0A53"/>
    <w:rsid w:val="009B1E78"/>
    <w:rsid w:val="009B3558"/>
    <w:rsid w:val="009B704B"/>
    <w:rsid w:val="009B7A3B"/>
    <w:rsid w:val="009C2D4B"/>
    <w:rsid w:val="009C4974"/>
    <w:rsid w:val="009D1395"/>
    <w:rsid w:val="009D189A"/>
    <w:rsid w:val="009D1933"/>
    <w:rsid w:val="009D2449"/>
    <w:rsid w:val="009D30EF"/>
    <w:rsid w:val="009D41DB"/>
    <w:rsid w:val="009D58F6"/>
    <w:rsid w:val="009D640D"/>
    <w:rsid w:val="009D66AE"/>
    <w:rsid w:val="009D70A4"/>
    <w:rsid w:val="009D7F81"/>
    <w:rsid w:val="009E0877"/>
    <w:rsid w:val="009E0B0B"/>
    <w:rsid w:val="009E2548"/>
    <w:rsid w:val="009E292D"/>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2B07"/>
    <w:rsid w:val="00A848DC"/>
    <w:rsid w:val="00A85F4F"/>
    <w:rsid w:val="00A87631"/>
    <w:rsid w:val="00A90B24"/>
    <w:rsid w:val="00A93D01"/>
    <w:rsid w:val="00A966F5"/>
    <w:rsid w:val="00A96B11"/>
    <w:rsid w:val="00AA06A3"/>
    <w:rsid w:val="00AA1F7C"/>
    <w:rsid w:val="00AA29E5"/>
    <w:rsid w:val="00AA3274"/>
    <w:rsid w:val="00AA3B58"/>
    <w:rsid w:val="00AA42C8"/>
    <w:rsid w:val="00AA4601"/>
    <w:rsid w:val="00AA65C4"/>
    <w:rsid w:val="00AB24FA"/>
    <w:rsid w:val="00AB28BE"/>
    <w:rsid w:val="00AB2D94"/>
    <w:rsid w:val="00AB5D90"/>
    <w:rsid w:val="00AB7C47"/>
    <w:rsid w:val="00AC20B1"/>
    <w:rsid w:val="00AC38EF"/>
    <w:rsid w:val="00AC6915"/>
    <w:rsid w:val="00AD33B9"/>
    <w:rsid w:val="00AD4D46"/>
    <w:rsid w:val="00AD4EEC"/>
    <w:rsid w:val="00AE2655"/>
    <w:rsid w:val="00AE53B0"/>
    <w:rsid w:val="00AE7D14"/>
    <w:rsid w:val="00AF1D7A"/>
    <w:rsid w:val="00AF2806"/>
    <w:rsid w:val="00AF4C3C"/>
    <w:rsid w:val="00AF6953"/>
    <w:rsid w:val="00B030A0"/>
    <w:rsid w:val="00B04E6D"/>
    <w:rsid w:val="00B06563"/>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36504"/>
    <w:rsid w:val="00B4038E"/>
    <w:rsid w:val="00B44029"/>
    <w:rsid w:val="00B44721"/>
    <w:rsid w:val="00B4778F"/>
    <w:rsid w:val="00B5110D"/>
    <w:rsid w:val="00B52FF5"/>
    <w:rsid w:val="00B533FA"/>
    <w:rsid w:val="00B534EF"/>
    <w:rsid w:val="00B541A1"/>
    <w:rsid w:val="00B5675B"/>
    <w:rsid w:val="00B56B24"/>
    <w:rsid w:val="00B57221"/>
    <w:rsid w:val="00B57D4F"/>
    <w:rsid w:val="00B6047C"/>
    <w:rsid w:val="00B61450"/>
    <w:rsid w:val="00B63E7C"/>
    <w:rsid w:val="00B7034A"/>
    <w:rsid w:val="00B706ED"/>
    <w:rsid w:val="00B71BD3"/>
    <w:rsid w:val="00B72F98"/>
    <w:rsid w:val="00B74751"/>
    <w:rsid w:val="00B75F57"/>
    <w:rsid w:val="00B76A40"/>
    <w:rsid w:val="00B770CF"/>
    <w:rsid w:val="00B800DC"/>
    <w:rsid w:val="00B80FC7"/>
    <w:rsid w:val="00B82FBF"/>
    <w:rsid w:val="00B839E7"/>
    <w:rsid w:val="00B84555"/>
    <w:rsid w:val="00B86CE9"/>
    <w:rsid w:val="00B962A0"/>
    <w:rsid w:val="00BA2198"/>
    <w:rsid w:val="00BA2EA6"/>
    <w:rsid w:val="00BA31E4"/>
    <w:rsid w:val="00BA40AF"/>
    <w:rsid w:val="00BA4668"/>
    <w:rsid w:val="00BB1B36"/>
    <w:rsid w:val="00BB262E"/>
    <w:rsid w:val="00BB29B9"/>
    <w:rsid w:val="00BB29EB"/>
    <w:rsid w:val="00BB4239"/>
    <w:rsid w:val="00BB4DC6"/>
    <w:rsid w:val="00BB7231"/>
    <w:rsid w:val="00BC0192"/>
    <w:rsid w:val="00BC120E"/>
    <w:rsid w:val="00BC1363"/>
    <w:rsid w:val="00BC1566"/>
    <w:rsid w:val="00BC3FB3"/>
    <w:rsid w:val="00BC4B18"/>
    <w:rsid w:val="00BC5A4B"/>
    <w:rsid w:val="00BC78EB"/>
    <w:rsid w:val="00BD5C6D"/>
    <w:rsid w:val="00BE1963"/>
    <w:rsid w:val="00BE2DDB"/>
    <w:rsid w:val="00BE468C"/>
    <w:rsid w:val="00BE58C5"/>
    <w:rsid w:val="00BE5D35"/>
    <w:rsid w:val="00BF27FE"/>
    <w:rsid w:val="00BF28DB"/>
    <w:rsid w:val="00BF4062"/>
    <w:rsid w:val="00BF4B60"/>
    <w:rsid w:val="00BF53FA"/>
    <w:rsid w:val="00BF5A79"/>
    <w:rsid w:val="00C04C75"/>
    <w:rsid w:val="00C050EB"/>
    <w:rsid w:val="00C052F7"/>
    <w:rsid w:val="00C056FF"/>
    <w:rsid w:val="00C066C6"/>
    <w:rsid w:val="00C11307"/>
    <w:rsid w:val="00C12865"/>
    <w:rsid w:val="00C129EB"/>
    <w:rsid w:val="00C12BA8"/>
    <w:rsid w:val="00C1429D"/>
    <w:rsid w:val="00C161B9"/>
    <w:rsid w:val="00C16254"/>
    <w:rsid w:val="00C16905"/>
    <w:rsid w:val="00C16D31"/>
    <w:rsid w:val="00C17B78"/>
    <w:rsid w:val="00C217E4"/>
    <w:rsid w:val="00C24A6A"/>
    <w:rsid w:val="00C24DA7"/>
    <w:rsid w:val="00C2563D"/>
    <w:rsid w:val="00C305B2"/>
    <w:rsid w:val="00C32B4B"/>
    <w:rsid w:val="00C340BA"/>
    <w:rsid w:val="00C34232"/>
    <w:rsid w:val="00C34A31"/>
    <w:rsid w:val="00C404DE"/>
    <w:rsid w:val="00C43112"/>
    <w:rsid w:val="00C4724E"/>
    <w:rsid w:val="00C472F0"/>
    <w:rsid w:val="00C47F55"/>
    <w:rsid w:val="00C47FB5"/>
    <w:rsid w:val="00C52250"/>
    <w:rsid w:val="00C5225A"/>
    <w:rsid w:val="00C5458D"/>
    <w:rsid w:val="00C644D9"/>
    <w:rsid w:val="00C67A0F"/>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B65AC"/>
    <w:rsid w:val="00CC457F"/>
    <w:rsid w:val="00CC568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273A"/>
    <w:rsid w:val="00D03188"/>
    <w:rsid w:val="00D061CC"/>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13E1"/>
    <w:rsid w:val="00D73E4A"/>
    <w:rsid w:val="00D74E7B"/>
    <w:rsid w:val="00D758DE"/>
    <w:rsid w:val="00D77B92"/>
    <w:rsid w:val="00D80C06"/>
    <w:rsid w:val="00D80F0C"/>
    <w:rsid w:val="00D81A55"/>
    <w:rsid w:val="00D92651"/>
    <w:rsid w:val="00D92839"/>
    <w:rsid w:val="00D96CA5"/>
    <w:rsid w:val="00D973DA"/>
    <w:rsid w:val="00DA3011"/>
    <w:rsid w:val="00DA468E"/>
    <w:rsid w:val="00DA4E10"/>
    <w:rsid w:val="00DB116B"/>
    <w:rsid w:val="00DB7DD2"/>
    <w:rsid w:val="00DC099A"/>
    <w:rsid w:val="00DC0CAE"/>
    <w:rsid w:val="00DC27BF"/>
    <w:rsid w:val="00DC3CE3"/>
    <w:rsid w:val="00DC4E2F"/>
    <w:rsid w:val="00DC6867"/>
    <w:rsid w:val="00DC788C"/>
    <w:rsid w:val="00DD0B77"/>
    <w:rsid w:val="00DD2397"/>
    <w:rsid w:val="00DD245A"/>
    <w:rsid w:val="00DD258C"/>
    <w:rsid w:val="00DD3B41"/>
    <w:rsid w:val="00DD4168"/>
    <w:rsid w:val="00DD47C8"/>
    <w:rsid w:val="00DE23A7"/>
    <w:rsid w:val="00DE3469"/>
    <w:rsid w:val="00DE5593"/>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20F8E"/>
    <w:rsid w:val="00E21586"/>
    <w:rsid w:val="00E26F13"/>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387F"/>
    <w:rsid w:val="00E7088D"/>
    <w:rsid w:val="00E763B4"/>
    <w:rsid w:val="00E80349"/>
    <w:rsid w:val="00E80DA0"/>
    <w:rsid w:val="00E815AD"/>
    <w:rsid w:val="00E831CE"/>
    <w:rsid w:val="00E846C2"/>
    <w:rsid w:val="00E85BA4"/>
    <w:rsid w:val="00E86AFC"/>
    <w:rsid w:val="00E90FED"/>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663"/>
    <w:rsid w:val="00EB3FCD"/>
    <w:rsid w:val="00EB4E03"/>
    <w:rsid w:val="00EB59FF"/>
    <w:rsid w:val="00EB5C7C"/>
    <w:rsid w:val="00EB61E5"/>
    <w:rsid w:val="00EB68EC"/>
    <w:rsid w:val="00EB7194"/>
    <w:rsid w:val="00EC1914"/>
    <w:rsid w:val="00EC3A66"/>
    <w:rsid w:val="00EC4702"/>
    <w:rsid w:val="00ED18F8"/>
    <w:rsid w:val="00ED4A3E"/>
    <w:rsid w:val="00ED6DE1"/>
    <w:rsid w:val="00EE590A"/>
    <w:rsid w:val="00EE65FC"/>
    <w:rsid w:val="00EE7DFC"/>
    <w:rsid w:val="00EF0862"/>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25B7B"/>
    <w:rsid w:val="00F30519"/>
    <w:rsid w:val="00F30745"/>
    <w:rsid w:val="00F3355E"/>
    <w:rsid w:val="00F33B9A"/>
    <w:rsid w:val="00F33E28"/>
    <w:rsid w:val="00F36873"/>
    <w:rsid w:val="00F3729D"/>
    <w:rsid w:val="00F372BC"/>
    <w:rsid w:val="00F40BFE"/>
    <w:rsid w:val="00F41DC3"/>
    <w:rsid w:val="00F432A0"/>
    <w:rsid w:val="00F448D5"/>
    <w:rsid w:val="00F44B06"/>
    <w:rsid w:val="00F4553D"/>
    <w:rsid w:val="00F5175B"/>
    <w:rsid w:val="00F57854"/>
    <w:rsid w:val="00F62202"/>
    <w:rsid w:val="00F62D76"/>
    <w:rsid w:val="00F634DE"/>
    <w:rsid w:val="00F6436B"/>
    <w:rsid w:val="00F653D5"/>
    <w:rsid w:val="00F657C8"/>
    <w:rsid w:val="00F70C6A"/>
    <w:rsid w:val="00F73215"/>
    <w:rsid w:val="00F7332D"/>
    <w:rsid w:val="00F73411"/>
    <w:rsid w:val="00F744AD"/>
    <w:rsid w:val="00F75790"/>
    <w:rsid w:val="00F76C99"/>
    <w:rsid w:val="00F7711B"/>
    <w:rsid w:val="00F81281"/>
    <w:rsid w:val="00F8155B"/>
    <w:rsid w:val="00F82ECA"/>
    <w:rsid w:val="00F8330C"/>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482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5F16F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footnote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7F537C"/>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7F537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BA2198"/>
    <w:pPr>
      <w:outlineLvl w:val="1"/>
    </w:pPr>
    <w:rPr>
      <w:u w:val="single"/>
    </w:rPr>
  </w:style>
  <w:style w:type="character" w:customStyle="1" w:styleId="ATAHeadingLevel2Char">
    <w:name w:val="ATA Heading Level 2 Char"/>
    <w:link w:val="ATAHeadingLevel2"/>
    <w:rsid w:val="00BA2198"/>
    <w:rPr>
      <w:rFonts w:ascii="Cambria" w:hAnsi="Cambria"/>
      <w:b/>
      <w:sz w:val="24"/>
      <w:szCs w:val="24"/>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character" w:customStyle="1" w:styleId="ATAHeadingLevel4Char">
    <w:name w:val="ATA Heading Level 4 Char"/>
    <w:link w:val="ATAHeadingLevel4"/>
    <w:rsid w:val="00FD30B0"/>
    <w:rPr>
      <w:rFonts w:ascii="Cambria" w:hAnsi="Cambria"/>
      <w:i/>
      <w:sz w:val="24"/>
      <w:szCs w:val="24"/>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character" w:customStyle="1" w:styleId="ATAHeaderChar">
    <w:name w:val="ATA Header Char"/>
    <w:link w:val="ATAHeader"/>
    <w:rsid w:val="00456B51"/>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paragraph" w:styleId="Footer">
    <w:name w:val="footer"/>
    <w:basedOn w:val="Normal"/>
    <w:link w:val="FooterChar"/>
    <w:unhideWhenUsed/>
    <w:rsid w:val="00CB1F8E"/>
    <w:pPr>
      <w:tabs>
        <w:tab w:val="center" w:pos="4680"/>
        <w:tab w:val="right" w:pos="9360"/>
      </w:tabs>
    </w:p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1E5CA7"/>
    <w:pPr>
      <w:numPr>
        <w:numId w:val="3"/>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1E5CA7"/>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2"/>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4"/>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7928BC"/>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7928BC"/>
    <w:rPr>
      <w:rFonts w:ascii="Cambria" w:hAnsi="Cambria"/>
      <w:color w:val="262626" w:themeColor="text1" w:themeTint="D9"/>
      <w:sz w:val="24"/>
      <w:szCs w:val="24"/>
    </w:rPr>
  </w:style>
  <w:style w:type="paragraph" w:customStyle="1" w:styleId="ATATableBody">
    <w:name w:val="ATA Table Body"/>
    <w:link w:val="ATATableBodyChar"/>
    <w:uiPriority w:val="34"/>
    <w:rsid w:val="007928BC"/>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7928BC"/>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1E5CA7"/>
    <w:pPr>
      <w:numPr>
        <w:numId w:val="5"/>
      </w:numPr>
      <w:ind w:left="288"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1E5CA7"/>
    <w:rPr>
      <w:rFonts w:ascii="Cambria" w:hAnsi="Cambria"/>
      <w:color w:val="262626" w:themeColor="text1" w:themeTint="D9"/>
      <w:sz w:val="24"/>
      <w:szCs w:val="24"/>
    </w:rPr>
  </w:style>
  <w:style w:type="character" w:customStyle="1" w:styleId="ATAEmphasis">
    <w:name w:val="ATA Emphasis"/>
    <w:basedOn w:val="DefaultParagraphFont"/>
    <w:uiPriority w:val="1"/>
    <w:qFormat/>
    <w:rsid w:val="00BA2198"/>
    <w:rPr>
      <w:rFonts w:ascii="Cambria" w:hAnsi="Cambria"/>
      <w:b/>
      <w:color w:val="262626" w:themeColor="text1" w:themeTint="D9"/>
      <w:sz w:val="24"/>
    </w:rPr>
  </w:style>
  <w:style w:type="character" w:customStyle="1" w:styleId="ATASlideFacNoteHeadingChar">
    <w:name w:val="ATA Slide/Fac Note Heading Char"/>
    <w:basedOn w:val="DefaultParagraphFont"/>
    <w:link w:val="ATASlideFacNoteHeading"/>
    <w:locked/>
    <w:rsid w:val="00322611"/>
    <w:rPr>
      <w:rFonts w:ascii="Cambria" w:hAnsi="Cambria"/>
      <w:b/>
      <w:sz w:val="24"/>
      <w:szCs w:val="24"/>
    </w:rPr>
  </w:style>
  <w:style w:type="paragraph" w:customStyle="1" w:styleId="ATASlideFacNoteHeading">
    <w:name w:val="ATA Slide/Fac Note Heading"/>
    <w:next w:val="Normal"/>
    <w:link w:val="ATASlideFacNoteHeadingChar"/>
    <w:qFormat/>
    <w:rsid w:val="00322611"/>
    <w:pPr>
      <w:bidi/>
      <w:spacing w:before="80"/>
      <w:ind w:left="72"/>
    </w:pPr>
    <w:rPr>
      <w:rFonts w:ascii="Cambria" w:hAnsi="Cambria"/>
      <w:b/>
      <w:sz w:val="24"/>
      <w:szCs w:val="24"/>
      <w:rtl/>
    </w:rPr>
  </w:style>
  <w:style w:type="character" w:styleId="CommentReference">
    <w:name w:val="annotation reference"/>
    <w:basedOn w:val="DefaultParagraphFont"/>
    <w:uiPriority w:val="99"/>
    <w:semiHidden/>
    <w:unhideWhenUsed/>
    <w:rsid w:val="0032261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footnote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7F537C"/>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7F537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BA2198"/>
    <w:pPr>
      <w:outlineLvl w:val="1"/>
    </w:pPr>
    <w:rPr>
      <w:u w:val="single"/>
    </w:rPr>
  </w:style>
  <w:style w:type="character" w:customStyle="1" w:styleId="ATAHeadingLevel2Char">
    <w:name w:val="ATA Heading Level 2 Char"/>
    <w:link w:val="ATAHeadingLevel2"/>
    <w:rsid w:val="00BA2198"/>
    <w:rPr>
      <w:rFonts w:ascii="Cambria" w:hAnsi="Cambria"/>
      <w:b/>
      <w:sz w:val="24"/>
      <w:szCs w:val="24"/>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character" w:customStyle="1" w:styleId="ATAHeadingLevel4Char">
    <w:name w:val="ATA Heading Level 4 Char"/>
    <w:link w:val="ATAHeadingLevel4"/>
    <w:rsid w:val="00FD30B0"/>
    <w:rPr>
      <w:rFonts w:ascii="Cambria" w:hAnsi="Cambria"/>
      <w:i/>
      <w:sz w:val="24"/>
      <w:szCs w:val="24"/>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character" w:customStyle="1" w:styleId="ATAHeaderChar">
    <w:name w:val="ATA Header Char"/>
    <w:link w:val="ATAHeader"/>
    <w:rsid w:val="00456B51"/>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paragraph" w:styleId="Footer">
    <w:name w:val="footer"/>
    <w:basedOn w:val="Normal"/>
    <w:link w:val="FooterChar"/>
    <w:unhideWhenUsed/>
    <w:rsid w:val="00CB1F8E"/>
    <w:pPr>
      <w:tabs>
        <w:tab w:val="center" w:pos="4680"/>
        <w:tab w:val="right" w:pos="9360"/>
      </w:tabs>
    </w:p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1E5CA7"/>
    <w:pPr>
      <w:numPr>
        <w:numId w:val="3"/>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1E5CA7"/>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2"/>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4"/>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7928BC"/>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7928BC"/>
    <w:rPr>
      <w:rFonts w:ascii="Cambria" w:hAnsi="Cambria"/>
      <w:color w:val="262626" w:themeColor="text1" w:themeTint="D9"/>
      <w:sz w:val="24"/>
      <w:szCs w:val="24"/>
    </w:rPr>
  </w:style>
  <w:style w:type="paragraph" w:customStyle="1" w:styleId="ATATableBody">
    <w:name w:val="ATA Table Body"/>
    <w:link w:val="ATATableBodyChar"/>
    <w:uiPriority w:val="34"/>
    <w:rsid w:val="007928BC"/>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7928BC"/>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1E5CA7"/>
    <w:pPr>
      <w:numPr>
        <w:numId w:val="5"/>
      </w:numPr>
      <w:ind w:left="288"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1E5CA7"/>
    <w:rPr>
      <w:rFonts w:ascii="Cambria" w:hAnsi="Cambria"/>
      <w:color w:val="262626" w:themeColor="text1" w:themeTint="D9"/>
      <w:sz w:val="24"/>
      <w:szCs w:val="24"/>
    </w:rPr>
  </w:style>
  <w:style w:type="character" w:customStyle="1" w:styleId="ATAEmphasis">
    <w:name w:val="ATA Emphasis"/>
    <w:basedOn w:val="DefaultParagraphFont"/>
    <w:uiPriority w:val="1"/>
    <w:qFormat/>
    <w:rsid w:val="00BA2198"/>
    <w:rPr>
      <w:rFonts w:ascii="Cambria" w:hAnsi="Cambria"/>
      <w:b/>
      <w:color w:val="262626" w:themeColor="text1" w:themeTint="D9"/>
      <w:sz w:val="24"/>
    </w:rPr>
  </w:style>
  <w:style w:type="character" w:customStyle="1" w:styleId="ATASlideFacNoteHeadingChar">
    <w:name w:val="ATA Slide/Fac Note Heading Char"/>
    <w:basedOn w:val="DefaultParagraphFont"/>
    <w:link w:val="ATASlideFacNoteHeading"/>
    <w:locked/>
    <w:rsid w:val="00322611"/>
    <w:rPr>
      <w:rFonts w:ascii="Cambria" w:hAnsi="Cambria"/>
      <w:b/>
      <w:sz w:val="24"/>
      <w:szCs w:val="24"/>
    </w:rPr>
  </w:style>
  <w:style w:type="paragraph" w:customStyle="1" w:styleId="ATASlideFacNoteHeading">
    <w:name w:val="ATA Slide/Fac Note Heading"/>
    <w:next w:val="Normal"/>
    <w:link w:val="ATASlideFacNoteHeadingChar"/>
    <w:qFormat/>
    <w:rsid w:val="00322611"/>
    <w:pPr>
      <w:bidi/>
      <w:spacing w:before="80"/>
      <w:ind w:left="72"/>
    </w:pPr>
    <w:rPr>
      <w:rFonts w:ascii="Cambria" w:hAnsi="Cambria"/>
      <w:b/>
      <w:sz w:val="24"/>
      <w:szCs w:val="24"/>
      <w:rtl/>
    </w:rPr>
  </w:style>
  <w:style w:type="character" w:styleId="CommentReference">
    <w:name w:val="annotation reference"/>
    <w:basedOn w:val="DefaultParagraphFont"/>
    <w:uiPriority w:val="99"/>
    <w:semiHidden/>
    <w:unhideWhenUsed/>
    <w:rsid w:val="0032261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footer" Target="footer4.xml"/><Relationship Id="rId39" Type="http://schemas.openxmlformats.org/officeDocument/2006/relationships/image" Target="media/image18.jpeg"/><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image" Target="media/image13.png"/><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image" Target="media/image12.png"/><Relationship Id="rId38" Type="http://schemas.openxmlformats.org/officeDocument/2006/relationships/image" Target="media/image17.jpeg"/><Relationship Id="rId46" Type="http://schemas.openxmlformats.org/officeDocument/2006/relationships/image" Target="media/image25.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29" Type="http://schemas.openxmlformats.org/officeDocument/2006/relationships/image" Target="media/image8.png"/><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image" Target="media/image11.pn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4.jpeg"/><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image" Target="media/image15.jpeg"/><Relationship Id="rId49" Type="http://schemas.openxmlformats.org/officeDocument/2006/relationships/image" Target="media/image28.jpe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image" Target="media/image23.jpe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eader" Target="header5.xml"/><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image" Target="media/image27.jpeg"/><Relationship Id="rId8" Type="http://schemas.openxmlformats.org/officeDocument/2006/relationships/settings" Target="settings.xml"/><Relationship Id="rId51"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EA96C-A770-4E20-92E6-D67B48EC8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4.xml><?xml version="1.0" encoding="utf-8"?>
<ds:datastoreItem xmlns:ds="http://schemas.openxmlformats.org/officeDocument/2006/customXml" ds:itemID="{C62A3A1E-2FC0-48DD-8524-D5BF1BDF9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52</Pages>
  <Words>5643</Words>
  <Characters>32170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Module 16: Capstone Exercise</vt:lpstr>
    </vt:vector>
  </TitlesOfParts>
  <Company>Office of Antiterrorism Assistance</Company>
  <LinksUpToDate>false</LinksUpToDate>
  <CharactersWithSpaces>37738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16: Capstone Exercise</dc:title>
  <dc:subject>Critical Infrastructure Security and Resilience (CISR)</dc:subject>
  <dc:creator>ATA</dc:creator>
  <cp:lastModifiedBy>RobinsKL</cp:lastModifiedBy>
  <cp:revision>3</cp:revision>
  <cp:lastPrinted>2013-12-04T12:49:00Z</cp:lastPrinted>
  <dcterms:created xsi:type="dcterms:W3CDTF">2017-10-20T18:54:00Z</dcterms:created>
  <dcterms:modified xsi:type="dcterms:W3CDTF">2017-10-20T18:54:00Z</dcterms:modified>
  <cp:category>Addendum 16.1: Capstone Exercise</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