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2EF31" w14:textId="3F84B7C3" w:rsidR="00611055" w:rsidRDefault="004B1985" w:rsidP="00E80349">
      <w:pPr>
        <w:pStyle w:val="ATAModuleTitle"/>
        <w:rPr>
          <w:rFonts w:asciiTheme="majorHAnsi" w:hAnsiTheme="majorHAnsi"/>
        </w:rPr>
      </w:pPr>
      <w:r>
        <w:rPr>
          <w:noProof/>
        </w:rPr>
        <w:drawing>
          <wp:anchor distT="0" distB="0" distL="114300" distR="114300" simplePos="0" relativeHeight="251658240" behindDoc="0" locked="0" layoutInCell="1" allowOverlap="1" wp14:anchorId="71B6D991" wp14:editId="645AEBE5">
            <wp:simplePos x="0" y="0"/>
            <wp:positionH relativeFrom="column">
              <wp:posOffset>5686425</wp:posOffset>
            </wp:positionH>
            <wp:positionV relativeFrom="paragraph">
              <wp:posOffset>9525</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r>
        <w:rPr>
          <w:noProof/>
        </w:rPr>
        <w:t>Workbook</w:t>
      </w:r>
      <w:r w:rsidR="006B2C72" w:rsidRPr="00160D76">
        <w:rPr>
          <w:rFonts w:asciiTheme="majorHAnsi" w:hAnsiTheme="majorHAnsi"/>
        </w:rPr>
        <w:t xml:space="preserve"> </w:t>
      </w:r>
      <w:r w:rsidR="00C1429D" w:rsidRPr="00C1429D">
        <w:rPr>
          <w:rFonts w:asciiTheme="majorHAnsi" w:hAnsiTheme="majorHAnsi"/>
        </w:rPr>
        <w:t>14.</w:t>
      </w:r>
      <w:r w:rsidR="00611055">
        <w:rPr>
          <w:rFonts w:asciiTheme="majorHAnsi" w:hAnsiTheme="majorHAnsi"/>
        </w:rPr>
        <w:t>2</w:t>
      </w:r>
      <w:r w:rsidR="00C1429D" w:rsidRPr="00C1429D">
        <w:rPr>
          <w:rFonts w:asciiTheme="majorHAnsi" w:hAnsiTheme="majorHAnsi"/>
        </w:rPr>
        <w:t xml:space="preserve">: Security Inspection and Validation (SIV) </w:t>
      </w:r>
      <w:r w:rsidR="00C1429D">
        <w:rPr>
          <w:rFonts w:asciiTheme="majorHAnsi" w:hAnsiTheme="majorHAnsi"/>
        </w:rPr>
        <w:br/>
      </w:r>
      <w:r w:rsidR="00611055">
        <w:rPr>
          <w:rFonts w:asciiTheme="majorHAnsi" w:hAnsiTheme="majorHAnsi"/>
        </w:rPr>
        <w:t>Checklists</w:t>
      </w:r>
    </w:p>
    <w:tbl>
      <w:tblPr>
        <w:tblW w:w="5000" w:type="pct"/>
        <w:tblCellMar>
          <w:left w:w="0" w:type="dxa"/>
          <w:right w:w="0" w:type="dxa"/>
        </w:tblCellMar>
        <w:tblLook w:val="04A0" w:firstRow="1" w:lastRow="0" w:firstColumn="1" w:lastColumn="0" w:noHBand="0" w:noVBand="1"/>
      </w:tblPr>
      <w:tblGrid>
        <w:gridCol w:w="2808"/>
        <w:gridCol w:w="6552"/>
      </w:tblGrid>
      <w:tr w:rsidR="00E07DFC" w14:paraId="50CE0F06" w14:textId="77777777" w:rsidTr="002535C9">
        <w:trPr>
          <w:cantSplit/>
        </w:trPr>
        <w:tc>
          <w:tcPr>
            <w:tcW w:w="1500" w:type="pct"/>
            <w:hideMark/>
          </w:tcPr>
          <w:p w14:paraId="1DEFB92B" w14:textId="529D6FB5" w:rsidR="00E07DFC" w:rsidRDefault="00E07DFC" w:rsidP="002535C9">
            <w:pPr>
              <w:pStyle w:val="ATABody"/>
              <w:rPr>
                <w:b/>
              </w:rPr>
            </w:pPr>
            <w:r>
              <w:rPr>
                <w:b/>
              </w:rPr>
              <w:t>Purpose:</w:t>
            </w:r>
          </w:p>
        </w:tc>
        <w:tc>
          <w:tcPr>
            <w:tcW w:w="3500" w:type="pct"/>
            <w:hideMark/>
          </w:tcPr>
          <w:p w14:paraId="109F7812" w14:textId="11E45CC1" w:rsidR="00E07DFC" w:rsidRDefault="00E07DFC" w:rsidP="00E07DFC">
            <w:pPr>
              <w:pStyle w:val="ATABody"/>
            </w:pPr>
            <w:r>
              <w:t>To present a sample security inspection and validation checklist</w:t>
            </w:r>
          </w:p>
        </w:tc>
      </w:tr>
    </w:tbl>
    <w:p w14:paraId="7602EF32" w14:textId="77777777" w:rsidR="00611055" w:rsidRPr="00FB0226" w:rsidRDefault="00611055" w:rsidP="00FB0226">
      <w:pPr>
        <w:pStyle w:val="ATAHeadingLevel1"/>
      </w:pPr>
      <w:r w:rsidRPr="00FB0226">
        <w:t>Security Inspection and Validation Policies and Procedures Checklist</w:t>
      </w:r>
    </w:p>
    <w:p w14:paraId="7602EF33" w14:textId="4A977256" w:rsidR="00611055" w:rsidRPr="00F0565F" w:rsidRDefault="00611055" w:rsidP="00FB0226">
      <w:pPr>
        <w:pStyle w:val="ATABody"/>
      </w:pPr>
      <w:r w:rsidRPr="00F0565F">
        <w:t xml:space="preserve">Note: This checklist focuses primarily on the security policies and procedures employed at the facility. When identifying the </w:t>
      </w:r>
      <w:r w:rsidRPr="00FB0226">
        <w:rPr>
          <w:rStyle w:val="ATABodyChar"/>
        </w:rPr>
        <w:t>various</w:t>
      </w:r>
      <w:r w:rsidRPr="00F0565F">
        <w:t xml:space="preserve"> aspects of policies and procedures it is important to not only check for their existence, but to ensure that they are being applied as required. Consider the following questions and check the appr</w:t>
      </w:r>
      <w:r w:rsidR="00D4053A">
        <w:t>opriate box for each response.</w:t>
      </w:r>
    </w:p>
    <w:p w14:paraId="7602EF34" w14:textId="77777777" w:rsidR="00611055" w:rsidRPr="00F0565F" w:rsidRDefault="00611055" w:rsidP="00611055">
      <w:pPr>
        <w:pStyle w:val="ataBody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0"/>
        <w:gridCol w:w="998"/>
        <w:gridCol w:w="998"/>
      </w:tblGrid>
      <w:tr w:rsidR="00611055" w:rsidRPr="00F0565F" w14:paraId="7602EF38" w14:textId="77777777" w:rsidTr="0056740C">
        <w:trPr>
          <w:cantSplit/>
          <w:tblHeader/>
        </w:trPr>
        <w:tc>
          <w:tcPr>
            <w:tcW w:w="3958" w:type="pct"/>
            <w:tcBorders>
              <w:right w:val="single" w:sz="4" w:space="0" w:color="auto"/>
            </w:tcBorders>
            <w:shd w:val="clear" w:color="auto" w:fill="D9D9D9" w:themeFill="background1" w:themeFillShade="D9"/>
          </w:tcPr>
          <w:p w14:paraId="7602EF35" w14:textId="77777777" w:rsidR="00611055" w:rsidRPr="00FB0226" w:rsidRDefault="00611055" w:rsidP="00FB0226">
            <w:pPr>
              <w:pStyle w:val="ATATableHeading"/>
            </w:pPr>
            <w:r w:rsidRPr="00FB0226">
              <w:t>Question: Policies and Procedures</w:t>
            </w:r>
          </w:p>
        </w:tc>
        <w:tc>
          <w:tcPr>
            <w:tcW w:w="521" w:type="pct"/>
            <w:tcBorders>
              <w:left w:val="single" w:sz="4" w:space="0" w:color="auto"/>
              <w:right w:val="single" w:sz="4" w:space="0" w:color="auto"/>
            </w:tcBorders>
            <w:shd w:val="clear" w:color="auto" w:fill="D9D9D9" w:themeFill="background1" w:themeFillShade="D9"/>
          </w:tcPr>
          <w:p w14:paraId="7602EF36" w14:textId="77777777" w:rsidR="00611055" w:rsidRPr="00FB0226" w:rsidRDefault="00611055" w:rsidP="00FB0226">
            <w:pPr>
              <w:pStyle w:val="ATATableHeading"/>
            </w:pPr>
            <w:r w:rsidRPr="00FB0226">
              <w:t xml:space="preserve">Yes </w:t>
            </w:r>
            <w:r w:rsidRPr="00FB0226">
              <w:sym w:font="Wingdings" w:char="F0FC"/>
            </w:r>
          </w:p>
        </w:tc>
        <w:tc>
          <w:tcPr>
            <w:tcW w:w="521" w:type="pct"/>
            <w:tcBorders>
              <w:left w:val="single" w:sz="4" w:space="0" w:color="auto"/>
            </w:tcBorders>
            <w:shd w:val="clear" w:color="auto" w:fill="D9D9D9" w:themeFill="background1" w:themeFillShade="D9"/>
          </w:tcPr>
          <w:p w14:paraId="7602EF37" w14:textId="77777777" w:rsidR="00611055" w:rsidRPr="00FB0226" w:rsidRDefault="00611055" w:rsidP="00FB0226">
            <w:pPr>
              <w:pStyle w:val="ATATableHeading"/>
            </w:pPr>
            <w:r w:rsidRPr="00FB0226">
              <w:t xml:space="preserve">No </w:t>
            </w:r>
            <w:r w:rsidRPr="00FB0226">
              <w:sym w:font="Wingdings" w:char="F0FC"/>
            </w:r>
          </w:p>
        </w:tc>
      </w:tr>
      <w:tr w:rsidR="00611055" w:rsidRPr="00F0565F" w14:paraId="7602EF3C" w14:textId="77777777" w:rsidTr="0056740C">
        <w:trPr>
          <w:cantSplit/>
        </w:trPr>
        <w:tc>
          <w:tcPr>
            <w:tcW w:w="3958" w:type="pct"/>
          </w:tcPr>
          <w:p w14:paraId="7602EF39" w14:textId="77777777" w:rsidR="00611055" w:rsidRPr="00F0565F" w:rsidRDefault="00611055" w:rsidP="00FB0226">
            <w:pPr>
              <w:pStyle w:val="ATATableBody"/>
            </w:pPr>
            <w:r w:rsidRPr="00F0565F">
              <w:t xml:space="preserve">Do employees wear and visibly display </w:t>
            </w:r>
            <w:r>
              <w:t>identification</w:t>
            </w:r>
            <w:r w:rsidRPr="00F0565F">
              <w:t xml:space="preserve"> cards at all times while in the building?</w:t>
            </w:r>
          </w:p>
        </w:tc>
        <w:tc>
          <w:tcPr>
            <w:tcW w:w="521" w:type="pct"/>
          </w:tcPr>
          <w:p w14:paraId="7602EF3A" w14:textId="77777777" w:rsidR="00611055" w:rsidRPr="00F0565F" w:rsidRDefault="00611055" w:rsidP="00FB0226">
            <w:pPr>
              <w:pStyle w:val="ATATableBody"/>
            </w:pPr>
          </w:p>
        </w:tc>
        <w:tc>
          <w:tcPr>
            <w:tcW w:w="521" w:type="pct"/>
          </w:tcPr>
          <w:p w14:paraId="7602EF3B" w14:textId="77777777" w:rsidR="00611055" w:rsidRPr="00F0565F" w:rsidRDefault="00611055" w:rsidP="00FB0226">
            <w:pPr>
              <w:pStyle w:val="ATATableBody"/>
            </w:pPr>
          </w:p>
        </w:tc>
      </w:tr>
      <w:tr w:rsidR="00611055" w:rsidRPr="00F0565F" w14:paraId="7602EF40" w14:textId="77777777" w:rsidTr="0056740C">
        <w:trPr>
          <w:cantSplit/>
        </w:trPr>
        <w:tc>
          <w:tcPr>
            <w:tcW w:w="3958" w:type="pct"/>
          </w:tcPr>
          <w:p w14:paraId="7602EF3D" w14:textId="77777777" w:rsidR="00611055" w:rsidRPr="00F0565F" w:rsidRDefault="00611055" w:rsidP="00FB0226">
            <w:pPr>
              <w:pStyle w:val="ATATableBody"/>
            </w:pPr>
            <w:r w:rsidRPr="00F0565F">
              <w:t xml:space="preserve">Are signs posted concerning visible </w:t>
            </w:r>
            <w:r>
              <w:t>identification</w:t>
            </w:r>
            <w:r w:rsidRPr="00F0565F">
              <w:t xml:space="preserve"> card policy?</w:t>
            </w:r>
          </w:p>
        </w:tc>
        <w:tc>
          <w:tcPr>
            <w:tcW w:w="521" w:type="pct"/>
          </w:tcPr>
          <w:p w14:paraId="7602EF3E" w14:textId="77777777" w:rsidR="00611055" w:rsidRPr="00F0565F" w:rsidRDefault="00611055" w:rsidP="00FB0226">
            <w:pPr>
              <w:pStyle w:val="ATATableBody"/>
            </w:pPr>
          </w:p>
        </w:tc>
        <w:tc>
          <w:tcPr>
            <w:tcW w:w="521" w:type="pct"/>
          </w:tcPr>
          <w:p w14:paraId="7602EF3F" w14:textId="77777777" w:rsidR="00611055" w:rsidRPr="00F0565F" w:rsidRDefault="00611055" w:rsidP="00FB0226">
            <w:pPr>
              <w:pStyle w:val="ATATableBody"/>
            </w:pPr>
          </w:p>
        </w:tc>
      </w:tr>
      <w:tr w:rsidR="00611055" w:rsidRPr="00F0565F" w14:paraId="7602EF44" w14:textId="77777777" w:rsidTr="0056740C">
        <w:trPr>
          <w:cantSplit/>
        </w:trPr>
        <w:tc>
          <w:tcPr>
            <w:tcW w:w="3958" w:type="pct"/>
          </w:tcPr>
          <w:p w14:paraId="7602EF41" w14:textId="77777777" w:rsidR="00611055" w:rsidRPr="00F0565F" w:rsidRDefault="00611055" w:rsidP="00FB0226">
            <w:pPr>
              <w:pStyle w:val="ATATableBody"/>
            </w:pPr>
            <w:r w:rsidRPr="00F0565F">
              <w:t>Do employees tailgate (also called “piggybacking,” where one vehicle is directly behind another)</w:t>
            </w:r>
            <w:r>
              <w:t>,</w:t>
            </w:r>
            <w:r w:rsidRPr="00F0565F">
              <w:t xml:space="preserve"> or allow tailgating to occur as they enter or exit the facility?</w:t>
            </w:r>
          </w:p>
        </w:tc>
        <w:tc>
          <w:tcPr>
            <w:tcW w:w="521" w:type="pct"/>
          </w:tcPr>
          <w:p w14:paraId="7602EF42" w14:textId="77777777" w:rsidR="00611055" w:rsidRPr="00F0565F" w:rsidRDefault="00611055" w:rsidP="00FB0226">
            <w:pPr>
              <w:pStyle w:val="ATATableBody"/>
            </w:pPr>
          </w:p>
        </w:tc>
        <w:tc>
          <w:tcPr>
            <w:tcW w:w="521" w:type="pct"/>
          </w:tcPr>
          <w:p w14:paraId="7602EF43" w14:textId="77777777" w:rsidR="00611055" w:rsidRPr="00F0565F" w:rsidRDefault="00611055" w:rsidP="00FB0226">
            <w:pPr>
              <w:pStyle w:val="ATATableBody"/>
            </w:pPr>
          </w:p>
        </w:tc>
      </w:tr>
      <w:tr w:rsidR="00611055" w:rsidRPr="00F0565F" w14:paraId="7602EF48" w14:textId="77777777" w:rsidTr="0056740C">
        <w:trPr>
          <w:cantSplit/>
        </w:trPr>
        <w:tc>
          <w:tcPr>
            <w:tcW w:w="3958" w:type="pct"/>
          </w:tcPr>
          <w:p w14:paraId="7602EF45" w14:textId="35550670" w:rsidR="00611055" w:rsidRPr="00F0565F" w:rsidRDefault="00611055" w:rsidP="00FB0226">
            <w:pPr>
              <w:pStyle w:val="ATATableBody"/>
            </w:pPr>
            <w:r w:rsidRPr="00F0565F">
              <w:t xml:space="preserve">Are sign </w:t>
            </w:r>
            <w:r w:rsidR="00597233">
              <w:t>in and out</w:t>
            </w:r>
            <w:r w:rsidRPr="00F0565F">
              <w:t xml:space="preserve"> logs kept at the building entrance? (If answer is no, recommend log pads be ordered in the notes section below.)</w:t>
            </w:r>
          </w:p>
        </w:tc>
        <w:tc>
          <w:tcPr>
            <w:tcW w:w="521" w:type="pct"/>
          </w:tcPr>
          <w:p w14:paraId="7602EF46" w14:textId="77777777" w:rsidR="00611055" w:rsidRPr="00F0565F" w:rsidRDefault="00611055" w:rsidP="00FB0226">
            <w:pPr>
              <w:pStyle w:val="ATATableBody"/>
            </w:pPr>
          </w:p>
        </w:tc>
        <w:tc>
          <w:tcPr>
            <w:tcW w:w="521" w:type="pct"/>
          </w:tcPr>
          <w:p w14:paraId="7602EF47" w14:textId="77777777" w:rsidR="00611055" w:rsidRPr="00F0565F" w:rsidRDefault="00611055" w:rsidP="00FB0226">
            <w:pPr>
              <w:pStyle w:val="ATATableBody"/>
            </w:pPr>
          </w:p>
        </w:tc>
      </w:tr>
      <w:tr w:rsidR="00611055" w:rsidRPr="00F0565F" w14:paraId="7602EF4C" w14:textId="77777777" w:rsidTr="0056740C">
        <w:trPr>
          <w:cantSplit/>
        </w:trPr>
        <w:tc>
          <w:tcPr>
            <w:tcW w:w="3958" w:type="pct"/>
          </w:tcPr>
          <w:p w14:paraId="7602EF49" w14:textId="77E77651" w:rsidR="00611055" w:rsidRPr="00F0565F" w:rsidRDefault="00611055" w:rsidP="00FB0226">
            <w:pPr>
              <w:pStyle w:val="ATATableBody"/>
            </w:pPr>
            <w:r w:rsidRPr="00F0565F">
              <w:t xml:space="preserve">Are sign </w:t>
            </w:r>
            <w:r w:rsidR="00597233">
              <w:t>in and out</w:t>
            </w:r>
            <w:r w:rsidRPr="00F0565F">
              <w:t xml:space="preserve"> logs sufficient in stock?</w:t>
            </w:r>
          </w:p>
        </w:tc>
        <w:tc>
          <w:tcPr>
            <w:tcW w:w="521" w:type="pct"/>
          </w:tcPr>
          <w:p w14:paraId="7602EF4A" w14:textId="77777777" w:rsidR="00611055" w:rsidRPr="00F0565F" w:rsidRDefault="00611055" w:rsidP="00FB0226">
            <w:pPr>
              <w:pStyle w:val="ATATableBody"/>
            </w:pPr>
          </w:p>
        </w:tc>
        <w:tc>
          <w:tcPr>
            <w:tcW w:w="521" w:type="pct"/>
          </w:tcPr>
          <w:p w14:paraId="7602EF4B" w14:textId="77777777" w:rsidR="00611055" w:rsidRPr="00F0565F" w:rsidRDefault="00611055" w:rsidP="00FB0226">
            <w:pPr>
              <w:pStyle w:val="ATATableBody"/>
            </w:pPr>
          </w:p>
        </w:tc>
      </w:tr>
      <w:tr w:rsidR="00611055" w:rsidRPr="00F0565F" w14:paraId="7602EF50" w14:textId="77777777" w:rsidTr="0056740C">
        <w:trPr>
          <w:cantSplit/>
        </w:trPr>
        <w:tc>
          <w:tcPr>
            <w:tcW w:w="3958" w:type="pct"/>
          </w:tcPr>
          <w:p w14:paraId="7602EF4D" w14:textId="77777777" w:rsidR="00611055" w:rsidRPr="00F0565F" w:rsidRDefault="00611055" w:rsidP="00FB0226">
            <w:pPr>
              <w:pStyle w:val="ATATableBody"/>
            </w:pPr>
            <w:r w:rsidRPr="00F0565F">
              <w:t xml:space="preserve">Are employees signing </w:t>
            </w:r>
            <w:r>
              <w:t xml:space="preserve">the </w:t>
            </w:r>
            <w:r w:rsidRPr="00F0565F">
              <w:t>log during other than normal business hours?</w:t>
            </w:r>
          </w:p>
        </w:tc>
        <w:tc>
          <w:tcPr>
            <w:tcW w:w="521" w:type="pct"/>
          </w:tcPr>
          <w:p w14:paraId="7602EF4E" w14:textId="77777777" w:rsidR="00611055" w:rsidRPr="00F0565F" w:rsidRDefault="00611055" w:rsidP="00FB0226">
            <w:pPr>
              <w:pStyle w:val="ATATableBody"/>
            </w:pPr>
          </w:p>
        </w:tc>
        <w:tc>
          <w:tcPr>
            <w:tcW w:w="521" w:type="pct"/>
          </w:tcPr>
          <w:p w14:paraId="7602EF4F" w14:textId="77777777" w:rsidR="00611055" w:rsidRPr="00F0565F" w:rsidRDefault="00611055" w:rsidP="00FB0226">
            <w:pPr>
              <w:pStyle w:val="ATATableBody"/>
            </w:pPr>
          </w:p>
        </w:tc>
      </w:tr>
      <w:tr w:rsidR="00611055" w:rsidRPr="00F0565F" w14:paraId="7602EF54" w14:textId="77777777" w:rsidTr="0056740C">
        <w:trPr>
          <w:cantSplit/>
        </w:trPr>
        <w:tc>
          <w:tcPr>
            <w:tcW w:w="3958" w:type="pct"/>
          </w:tcPr>
          <w:p w14:paraId="7602EF51" w14:textId="40CDBE2A" w:rsidR="00611055" w:rsidRPr="00F0565F" w:rsidRDefault="00E07DFC" w:rsidP="00FB0226">
            <w:pPr>
              <w:pStyle w:val="ATATableBody"/>
            </w:pPr>
            <w:r>
              <w:t>Is every non</w:t>
            </w:r>
            <w:r w:rsidR="00611055" w:rsidRPr="00F0565F">
              <w:t xml:space="preserve">employee without a contractor </w:t>
            </w:r>
            <w:r w:rsidR="00611055">
              <w:t>identification</w:t>
            </w:r>
            <w:r w:rsidR="00611055" w:rsidRPr="00F0565F">
              <w:t xml:space="preserve"> </w:t>
            </w:r>
            <w:r w:rsidR="00611055">
              <w:t xml:space="preserve">card </w:t>
            </w:r>
            <w:r w:rsidR="00611055" w:rsidRPr="00F0565F">
              <w:t xml:space="preserve">signing the </w:t>
            </w:r>
            <w:r w:rsidR="00597233">
              <w:t>in and out</w:t>
            </w:r>
            <w:r w:rsidR="00611055" w:rsidRPr="00F0565F">
              <w:t xml:space="preserve"> log 24 hours a day, every day, regardless of how many times they go in and out of the facility?</w:t>
            </w:r>
          </w:p>
        </w:tc>
        <w:tc>
          <w:tcPr>
            <w:tcW w:w="521" w:type="pct"/>
          </w:tcPr>
          <w:p w14:paraId="7602EF52" w14:textId="77777777" w:rsidR="00611055" w:rsidRPr="00F0565F" w:rsidRDefault="00611055" w:rsidP="00FB0226">
            <w:pPr>
              <w:pStyle w:val="ATATableBody"/>
            </w:pPr>
          </w:p>
        </w:tc>
        <w:tc>
          <w:tcPr>
            <w:tcW w:w="521" w:type="pct"/>
          </w:tcPr>
          <w:p w14:paraId="7602EF53" w14:textId="77777777" w:rsidR="00611055" w:rsidRPr="00F0565F" w:rsidRDefault="00611055" w:rsidP="00FB0226">
            <w:pPr>
              <w:pStyle w:val="ATATableBody"/>
            </w:pPr>
          </w:p>
        </w:tc>
      </w:tr>
      <w:tr w:rsidR="00611055" w:rsidRPr="00F0565F" w14:paraId="7602EF58" w14:textId="77777777" w:rsidTr="0056740C">
        <w:trPr>
          <w:cantSplit/>
        </w:trPr>
        <w:tc>
          <w:tcPr>
            <w:tcW w:w="3958" w:type="pct"/>
          </w:tcPr>
          <w:p w14:paraId="7602EF55" w14:textId="5144D066" w:rsidR="00611055" w:rsidRPr="00F0565F" w:rsidRDefault="00611055" w:rsidP="00FB0226">
            <w:pPr>
              <w:pStyle w:val="ATATableBody"/>
            </w:pPr>
            <w:r w:rsidRPr="00F0565F">
              <w:t xml:space="preserve">Are completed sign </w:t>
            </w:r>
            <w:r w:rsidR="00597233">
              <w:t>in and out</w:t>
            </w:r>
            <w:r w:rsidRPr="00F0565F">
              <w:t xml:space="preserve"> log entries correct and legible?</w:t>
            </w:r>
          </w:p>
        </w:tc>
        <w:tc>
          <w:tcPr>
            <w:tcW w:w="521" w:type="pct"/>
          </w:tcPr>
          <w:p w14:paraId="7602EF56" w14:textId="77777777" w:rsidR="00611055" w:rsidRPr="00F0565F" w:rsidRDefault="00611055" w:rsidP="00FB0226">
            <w:pPr>
              <w:pStyle w:val="ATATableBody"/>
            </w:pPr>
          </w:p>
        </w:tc>
        <w:tc>
          <w:tcPr>
            <w:tcW w:w="521" w:type="pct"/>
          </w:tcPr>
          <w:p w14:paraId="7602EF57" w14:textId="77777777" w:rsidR="00611055" w:rsidRPr="00F0565F" w:rsidRDefault="00611055" w:rsidP="00FB0226">
            <w:pPr>
              <w:pStyle w:val="ATATableBody"/>
            </w:pPr>
          </w:p>
        </w:tc>
      </w:tr>
      <w:tr w:rsidR="00611055" w:rsidRPr="00F0565F" w14:paraId="7602EF5C" w14:textId="77777777" w:rsidTr="0056740C">
        <w:trPr>
          <w:cantSplit/>
        </w:trPr>
        <w:tc>
          <w:tcPr>
            <w:tcW w:w="3958" w:type="pct"/>
          </w:tcPr>
          <w:p w14:paraId="7602EF59" w14:textId="71100A12" w:rsidR="00611055" w:rsidRPr="00F0565F" w:rsidRDefault="00611055" w:rsidP="00FB0226">
            <w:pPr>
              <w:pStyle w:val="ATATableBody"/>
            </w:pPr>
            <w:r w:rsidRPr="00F0565F">
              <w:t xml:space="preserve">Are signs posted enforcing sign </w:t>
            </w:r>
            <w:r w:rsidR="00597233">
              <w:t>in and out</w:t>
            </w:r>
            <w:r w:rsidRPr="00F0565F">
              <w:t xml:space="preserve"> policy?</w:t>
            </w:r>
          </w:p>
        </w:tc>
        <w:tc>
          <w:tcPr>
            <w:tcW w:w="521" w:type="pct"/>
          </w:tcPr>
          <w:p w14:paraId="7602EF5A" w14:textId="77777777" w:rsidR="00611055" w:rsidRPr="00F0565F" w:rsidRDefault="00611055" w:rsidP="00FB0226">
            <w:pPr>
              <w:pStyle w:val="ATATableBody"/>
            </w:pPr>
          </w:p>
        </w:tc>
        <w:tc>
          <w:tcPr>
            <w:tcW w:w="521" w:type="pct"/>
          </w:tcPr>
          <w:p w14:paraId="7602EF5B" w14:textId="77777777" w:rsidR="00611055" w:rsidRPr="00F0565F" w:rsidRDefault="00611055" w:rsidP="00FB0226">
            <w:pPr>
              <w:pStyle w:val="ATATableBody"/>
            </w:pPr>
          </w:p>
        </w:tc>
      </w:tr>
      <w:tr w:rsidR="00611055" w:rsidRPr="00F0565F" w14:paraId="7602EF60" w14:textId="77777777" w:rsidTr="0056740C">
        <w:trPr>
          <w:cantSplit/>
        </w:trPr>
        <w:tc>
          <w:tcPr>
            <w:tcW w:w="3958" w:type="pct"/>
          </w:tcPr>
          <w:p w14:paraId="7602EF5D" w14:textId="77777777" w:rsidR="00611055" w:rsidRPr="00F0565F" w:rsidRDefault="00611055" w:rsidP="00FB0226">
            <w:pPr>
              <w:pStyle w:val="ATATableBody"/>
            </w:pPr>
            <w:r w:rsidRPr="00F0565F">
              <w:t xml:space="preserve">Is the </w:t>
            </w:r>
            <w:r w:rsidRPr="00D27AF8">
              <w:t>security force</w:t>
            </w:r>
            <w:r w:rsidRPr="00F0565F">
              <w:t xml:space="preserve"> officer(s) appearance and conduct acceptable?</w:t>
            </w:r>
          </w:p>
        </w:tc>
        <w:tc>
          <w:tcPr>
            <w:tcW w:w="521" w:type="pct"/>
          </w:tcPr>
          <w:p w14:paraId="7602EF5E" w14:textId="77777777" w:rsidR="00611055" w:rsidRPr="00F0565F" w:rsidRDefault="00611055" w:rsidP="00FB0226">
            <w:pPr>
              <w:pStyle w:val="ATATableBody"/>
            </w:pPr>
          </w:p>
        </w:tc>
        <w:tc>
          <w:tcPr>
            <w:tcW w:w="521" w:type="pct"/>
          </w:tcPr>
          <w:p w14:paraId="7602EF5F" w14:textId="77777777" w:rsidR="00611055" w:rsidRPr="00F0565F" w:rsidRDefault="00611055" w:rsidP="00FB0226">
            <w:pPr>
              <w:pStyle w:val="ATATableBody"/>
            </w:pPr>
          </w:p>
        </w:tc>
      </w:tr>
      <w:tr w:rsidR="00611055" w:rsidRPr="00F0565F" w14:paraId="7602EF64" w14:textId="77777777" w:rsidTr="0056740C">
        <w:trPr>
          <w:cantSplit/>
        </w:trPr>
        <w:tc>
          <w:tcPr>
            <w:tcW w:w="3958" w:type="pct"/>
          </w:tcPr>
          <w:p w14:paraId="7602EF61" w14:textId="77777777" w:rsidR="00611055" w:rsidRPr="00F0565F" w:rsidRDefault="00611055" w:rsidP="00FB0226">
            <w:pPr>
              <w:pStyle w:val="ATATableBody"/>
            </w:pPr>
            <w:r w:rsidRPr="00F0565F">
              <w:t xml:space="preserve">Is the </w:t>
            </w:r>
            <w:r w:rsidRPr="00D27AF8">
              <w:t>security force</w:t>
            </w:r>
            <w:r w:rsidRPr="00F0565F">
              <w:t xml:space="preserve"> officer(s) in a complete uniform?</w:t>
            </w:r>
          </w:p>
        </w:tc>
        <w:tc>
          <w:tcPr>
            <w:tcW w:w="521" w:type="pct"/>
          </w:tcPr>
          <w:p w14:paraId="7602EF62" w14:textId="77777777" w:rsidR="00611055" w:rsidRPr="00F0565F" w:rsidRDefault="00611055" w:rsidP="00FB0226">
            <w:pPr>
              <w:pStyle w:val="ATATableBody"/>
            </w:pPr>
          </w:p>
        </w:tc>
        <w:tc>
          <w:tcPr>
            <w:tcW w:w="521" w:type="pct"/>
          </w:tcPr>
          <w:p w14:paraId="7602EF63" w14:textId="77777777" w:rsidR="00611055" w:rsidRPr="00F0565F" w:rsidRDefault="00611055" w:rsidP="00FB0226">
            <w:pPr>
              <w:pStyle w:val="ATATableBody"/>
            </w:pPr>
          </w:p>
        </w:tc>
      </w:tr>
      <w:tr w:rsidR="00611055" w:rsidRPr="00F0565F" w14:paraId="7602EF68" w14:textId="77777777" w:rsidTr="0056740C">
        <w:trPr>
          <w:cantSplit/>
        </w:trPr>
        <w:tc>
          <w:tcPr>
            <w:tcW w:w="3958" w:type="pct"/>
          </w:tcPr>
          <w:p w14:paraId="7602EF65" w14:textId="77777777" w:rsidR="00611055" w:rsidRPr="00F0565F" w:rsidRDefault="00611055" w:rsidP="00FB0226">
            <w:pPr>
              <w:pStyle w:val="ATATableBody"/>
            </w:pPr>
            <w:r w:rsidRPr="00F0565F">
              <w:t xml:space="preserve">Is the </w:t>
            </w:r>
            <w:r w:rsidRPr="00D27AF8">
              <w:t>security force</w:t>
            </w:r>
            <w:r w:rsidRPr="00F0565F">
              <w:t xml:space="preserve"> officer(s) covering assigned post as scheduled?</w:t>
            </w:r>
          </w:p>
        </w:tc>
        <w:tc>
          <w:tcPr>
            <w:tcW w:w="521" w:type="pct"/>
          </w:tcPr>
          <w:p w14:paraId="7602EF66" w14:textId="77777777" w:rsidR="00611055" w:rsidRPr="00F0565F" w:rsidRDefault="00611055" w:rsidP="00FB0226">
            <w:pPr>
              <w:pStyle w:val="ATATableBody"/>
            </w:pPr>
          </w:p>
        </w:tc>
        <w:tc>
          <w:tcPr>
            <w:tcW w:w="521" w:type="pct"/>
          </w:tcPr>
          <w:p w14:paraId="7602EF67" w14:textId="77777777" w:rsidR="00611055" w:rsidRPr="00F0565F" w:rsidRDefault="00611055" w:rsidP="00FB0226">
            <w:pPr>
              <w:pStyle w:val="ATATableBody"/>
            </w:pPr>
          </w:p>
        </w:tc>
      </w:tr>
      <w:tr w:rsidR="00611055" w:rsidRPr="00F0565F" w14:paraId="7602EF6C" w14:textId="77777777" w:rsidTr="0056740C">
        <w:trPr>
          <w:cantSplit/>
        </w:trPr>
        <w:tc>
          <w:tcPr>
            <w:tcW w:w="3958" w:type="pct"/>
          </w:tcPr>
          <w:p w14:paraId="7602EF69" w14:textId="77777777" w:rsidR="00611055" w:rsidRPr="00F0565F" w:rsidRDefault="00611055" w:rsidP="00FB0226">
            <w:pPr>
              <w:pStyle w:val="ATATableBody"/>
            </w:pPr>
            <w:r w:rsidRPr="00F0565F">
              <w:t xml:space="preserve">Does the </w:t>
            </w:r>
            <w:r w:rsidRPr="00D27AF8">
              <w:t>security force</w:t>
            </w:r>
            <w:r w:rsidRPr="00F0565F">
              <w:t xml:space="preserve"> officer(s) sign on and off duty?</w:t>
            </w:r>
          </w:p>
        </w:tc>
        <w:tc>
          <w:tcPr>
            <w:tcW w:w="521" w:type="pct"/>
          </w:tcPr>
          <w:p w14:paraId="7602EF6A" w14:textId="77777777" w:rsidR="00611055" w:rsidRPr="00F0565F" w:rsidRDefault="00611055" w:rsidP="00FB0226">
            <w:pPr>
              <w:pStyle w:val="ATATableBody"/>
            </w:pPr>
          </w:p>
        </w:tc>
        <w:tc>
          <w:tcPr>
            <w:tcW w:w="521" w:type="pct"/>
          </w:tcPr>
          <w:p w14:paraId="7602EF6B" w14:textId="77777777" w:rsidR="00611055" w:rsidRPr="00F0565F" w:rsidRDefault="00611055" w:rsidP="00FB0226">
            <w:pPr>
              <w:pStyle w:val="ATATableBody"/>
            </w:pPr>
          </w:p>
        </w:tc>
      </w:tr>
      <w:tr w:rsidR="00611055" w:rsidRPr="00F0565F" w14:paraId="7602EF70" w14:textId="77777777" w:rsidTr="0056740C">
        <w:trPr>
          <w:cantSplit/>
        </w:trPr>
        <w:tc>
          <w:tcPr>
            <w:tcW w:w="3958" w:type="pct"/>
          </w:tcPr>
          <w:p w14:paraId="7602EF6D" w14:textId="77777777" w:rsidR="00611055" w:rsidRPr="00F0565F" w:rsidRDefault="00611055" w:rsidP="00FB0226">
            <w:pPr>
              <w:pStyle w:val="ATATableBody"/>
            </w:pPr>
            <w:r w:rsidRPr="00F0565F">
              <w:t xml:space="preserve">Does the </w:t>
            </w:r>
            <w:r w:rsidRPr="00D27AF8">
              <w:t>security force</w:t>
            </w:r>
            <w:r w:rsidRPr="00F0565F">
              <w:t xml:space="preserve"> officer(s) effectively check </w:t>
            </w:r>
            <w:r>
              <w:t>identification</w:t>
            </w:r>
            <w:r w:rsidRPr="00F0565F">
              <w:t xml:space="preserve"> cards at building entrance(s)?</w:t>
            </w:r>
          </w:p>
        </w:tc>
        <w:tc>
          <w:tcPr>
            <w:tcW w:w="521" w:type="pct"/>
          </w:tcPr>
          <w:p w14:paraId="7602EF6E" w14:textId="77777777" w:rsidR="00611055" w:rsidRPr="00F0565F" w:rsidRDefault="00611055" w:rsidP="00FB0226">
            <w:pPr>
              <w:pStyle w:val="ATATableBody"/>
            </w:pPr>
          </w:p>
        </w:tc>
        <w:tc>
          <w:tcPr>
            <w:tcW w:w="521" w:type="pct"/>
          </w:tcPr>
          <w:p w14:paraId="7602EF6F" w14:textId="77777777" w:rsidR="00611055" w:rsidRPr="00F0565F" w:rsidRDefault="00611055" w:rsidP="00FB0226">
            <w:pPr>
              <w:pStyle w:val="ATATableBody"/>
            </w:pPr>
          </w:p>
        </w:tc>
      </w:tr>
      <w:tr w:rsidR="00611055" w:rsidRPr="00F0565F" w14:paraId="7602EF74" w14:textId="77777777" w:rsidTr="0056740C">
        <w:trPr>
          <w:cantSplit/>
        </w:trPr>
        <w:tc>
          <w:tcPr>
            <w:tcW w:w="3958" w:type="pct"/>
          </w:tcPr>
          <w:p w14:paraId="7602EF71" w14:textId="57C9E89E" w:rsidR="00611055" w:rsidRPr="00F0565F" w:rsidRDefault="00611055" w:rsidP="00FB0226">
            <w:pPr>
              <w:pStyle w:val="ATATableBody"/>
            </w:pPr>
            <w:r w:rsidRPr="00F0565F">
              <w:t xml:space="preserve">Are sign </w:t>
            </w:r>
            <w:r w:rsidR="00597233">
              <w:t>in and out</w:t>
            </w:r>
            <w:r w:rsidRPr="00F0565F">
              <w:t xml:space="preserve"> logs administered properly by the </w:t>
            </w:r>
            <w:r w:rsidRPr="00D27AF8">
              <w:t>security force</w:t>
            </w:r>
            <w:r w:rsidRPr="00F0565F">
              <w:t xml:space="preserve"> officer?</w:t>
            </w:r>
          </w:p>
        </w:tc>
        <w:tc>
          <w:tcPr>
            <w:tcW w:w="521" w:type="pct"/>
          </w:tcPr>
          <w:p w14:paraId="7602EF72" w14:textId="77777777" w:rsidR="00611055" w:rsidRPr="00F0565F" w:rsidRDefault="00611055" w:rsidP="00FB0226">
            <w:pPr>
              <w:pStyle w:val="ATATableBody"/>
            </w:pPr>
          </w:p>
        </w:tc>
        <w:tc>
          <w:tcPr>
            <w:tcW w:w="521" w:type="pct"/>
          </w:tcPr>
          <w:p w14:paraId="7602EF73" w14:textId="77777777" w:rsidR="00611055" w:rsidRPr="00F0565F" w:rsidRDefault="00611055" w:rsidP="00FB0226">
            <w:pPr>
              <w:pStyle w:val="ATATableBody"/>
            </w:pPr>
          </w:p>
        </w:tc>
      </w:tr>
      <w:tr w:rsidR="00611055" w:rsidRPr="00F0565F" w14:paraId="7602EF78" w14:textId="77777777" w:rsidTr="0056740C">
        <w:trPr>
          <w:cantSplit/>
        </w:trPr>
        <w:tc>
          <w:tcPr>
            <w:tcW w:w="3958" w:type="pct"/>
          </w:tcPr>
          <w:p w14:paraId="7602EF75" w14:textId="77777777" w:rsidR="00611055" w:rsidRPr="00F0565F" w:rsidRDefault="00611055" w:rsidP="00FB0226">
            <w:pPr>
              <w:pStyle w:val="ATATableBody"/>
            </w:pPr>
            <w:r w:rsidRPr="00F0565F">
              <w:t xml:space="preserve">Are </w:t>
            </w:r>
            <w:r w:rsidRPr="00D27AF8">
              <w:t>security force</w:t>
            </w:r>
            <w:r w:rsidRPr="00F0565F">
              <w:t xml:space="preserve"> officers positioned properly to observe people leaving the building?</w:t>
            </w:r>
          </w:p>
        </w:tc>
        <w:tc>
          <w:tcPr>
            <w:tcW w:w="521" w:type="pct"/>
          </w:tcPr>
          <w:p w14:paraId="7602EF76" w14:textId="77777777" w:rsidR="00611055" w:rsidRPr="00F0565F" w:rsidRDefault="00611055" w:rsidP="00FB0226">
            <w:pPr>
              <w:pStyle w:val="ATATableBody"/>
            </w:pPr>
          </w:p>
        </w:tc>
        <w:tc>
          <w:tcPr>
            <w:tcW w:w="521" w:type="pct"/>
          </w:tcPr>
          <w:p w14:paraId="7602EF77" w14:textId="77777777" w:rsidR="00611055" w:rsidRPr="00F0565F" w:rsidRDefault="00611055" w:rsidP="00FB0226">
            <w:pPr>
              <w:pStyle w:val="ATATableBody"/>
            </w:pPr>
          </w:p>
        </w:tc>
      </w:tr>
      <w:tr w:rsidR="00611055" w:rsidRPr="00F0565F" w14:paraId="7602EF7C" w14:textId="77777777" w:rsidTr="0056740C">
        <w:trPr>
          <w:cantSplit/>
        </w:trPr>
        <w:tc>
          <w:tcPr>
            <w:tcW w:w="3958" w:type="pct"/>
          </w:tcPr>
          <w:p w14:paraId="7602EF79" w14:textId="77777777" w:rsidR="00611055" w:rsidRPr="00F0565F" w:rsidRDefault="00611055" w:rsidP="00FB0226">
            <w:pPr>
              <w:pStyle w:val="ATATableBody"/>
            </w:pPr>
            <w:r w:rsidRPr="00F0565F">
              <w:lastRenderedPageBreak/>
              <w:t xml:space="preserve">Is the </w:t>
            </w:r>
            <w:r w:rsidRPr="00D27AF8">
              <w:t>security force</w:t>
            </w:r>
            <w:r w:rsidRPr="00F0565F">
              <w:t xml:space="preserve"> officer(s) supervised and does the </w:t>
            </w:r>
            <w:r>
              <w:t>c</w:t>
            </w:r>
            <w:r w:rsidRPr="00F0565F">
              <w:t xml:space="preserve">ontract </w:t>
            </w:r>
            <w:r w:rsidRPr="00D27AF8">
              <w:t>security force</w:t>
            </w:r>
            <w:r w:rsidRPr="00F0565F">
              <w:t xml:space="preserve"> manager periodically check on their officers’ performance?</w:t>
            </w:r>
          </w:p>
        </w:tc>
        <w:tc>
          <w:tcPr>
            <w:tcW w:w="521" w:type="pct"/>
          </w:tcPr>
          <w:p w14:paraId="7602EF7A" w14:textId="77777777" w:rsidR="00611055" w:rsidRPr="00F0565F" w:rsidRDefault="00611055" w:rsidP="00FB0226">
            <w:pPr>
              <w:pStyle w:val="ATATableBody"/>
            </w:pPr>
          </w:p>
        </w:tc>
        <w:tc>
          <w:tcPr>
            <w:tcW w:w="521" w:type="pct"/>
          </w:tcPr>
          <w:p w14:paraId="7602EF7B" w14:textId="77777777" w:rsidR="00611055" w:rsidRPr="00F0565F" w:rsidRDefault="00611055" w:rsidP="00FB0226">
            <w:pPr>
              <w:pStyle w:val="ATATableBody"/>
            </w:pPr>
          </w:p>
        </w:tc>
      </w:tr>
      <w:tr w:rsidR="00611055" w:rsidRPr="00F0565F" w14:paraId="7602EF80" w14:textId="77777777" w:rsidTr="0056740C">
        <w:trPr>
          <w:cantSplit/>
        </w:trPr>
        <w:tc>
          <w:tcPr>
            <w:tcW w:w="3958" w:type="pct"/>
          </w:tcPr>
          <w:p w14:paraId="7602EF7D" w14:textId="77777777" w:rsidR="00611055" w:rsidRPr="00F0565F" w:rsidRDefault="00611055" w:rsidP="00FB0226">
            <w:pPr>
              <w:pStyle w:val="ATATableBody"/>
            </w:pPr>
            <w:r w:rsidRPr="00F0565F">
              <w:t>Are logs of supervisor visits maintained locally?</w:t>
            </w:r>
          </w:p>
        </w:tc>
        <w:tc>
          <w:tcPr>
            <w:tcW w:w="521" w:type="pct"/>
          </w:tcPr>
          <w:p w14:paraId="7602EF7E" w14:textId="77777777" w:rsidR="00611055" w:rsidRPr="00F0565F" w:rsidRDefault="00611055" w:rsidP="00FB0226">
            <w:pPr>
              <w:pStyle w:val="ATATableBody"/>
            </w:pPr>
          </w:p>
        </w:tc>
        <w:tc>
          <w:tcPr>
            <w:tcW w:w="521" w:type="pct"/>
          </w:tcPr>
          <w:p w14:paraId="7602EF7F" w14:textId="77777777" w:rsidR="00611055" w:rsidRPr="00F0565F" w:rsidRDefault="00611055" w:rsidP="00FB0226">
            <w:pPr>
              <w:pStyle w:val="ATATableBody"/>
            </w:pPr>
          </w:p>
        </w:tc>
      </w:tr>
      <w:tr w:rsidR="00611055" w:rsidRPr="00F0565F" w14:paraId="7602EF84" w14:textId="77777777" w:rsidTr="0056740C">
        <w:trPr>
          <w:cantSplit/>
        </w:trPr>
        <w:tc>
          <w:tcPr>
            <w:tcW w:w="3958" w:type="pct"/>
          </w:tcPr>
          <w:p w14:paraId="7602EF81" w14:textId="77777777" w:rsidR="00611055" w:rsidRPr="00F0565F" w:rsidRDefault="00611055" w:rsidP="00FB0226">
            <w:pPr>
              <w:pStyle w:val="ATATableBody"/>
            </w:pPr>
            <w:r w:rsidRPr="00F0565F">
              <w:t>Are significant incidents reported and documented as they occur?</w:t>
            </w:r>
          </w:p>
        </w:tc>
        <w:tc>
          <w:tcPr>
            <w:tcW w:w="521" w:type="pct"/>
          </w:tcPr>
          <w:p w14:paraId="7602EF82" w14:textId="77777777" w:rsidR="00611055" w:rsidRPr="00F0565F" w:rsidRDefault="00611055" w:rsidP="00FB0226">
            <w:pPr>
              <w:pStyle w:val="ATATableBody"/>
            </w:pPr>
          </w:p>
        </w:tc>
        <w:tc>
          <w:tcPr>
            <w:tcW w:w="521" w:type="pct"/>
          </w:tcPr>
          <w:p w14:paraId="7602EF83" w14:textId="77777777" w:rsidR="00611055" w:rsidRPr="00F0565F" w:rsidRDefault="00611055" w:rsidP="00FB0226">
            <w:pPr>
              <w:pStyle w:val="ATATableBody"/>
            </w:pPr>
          </w:p>
        </w:tc>
      </w:tr>
      <w:tr w:rsidR="00611055" w:rsidRPr="00F0565F" w14:paraId="7602EF88" w14:textId="77777777" w:rsidTr="0056740C">
        <w:trPr>
          <w:cantSplit/>
        </w:trPr>
        <w:tc>
          <w:tcPr>
            <w:tcW w:w="3958" w:type="pct"/>
          </w:tcPr>
          <w:p w14:paraId="7602EF85" w14:textId="77777777" w:rsidR="00611055" w:rsidRPr="00F0565F" w:rsidRDefault="00611055" w:rsidP="00FB0226">
            <w:pPr>
              <w:pStyle w:val="ATATableBody"/>
            </w:pPr>
            <w:r w:rsidRPr="00F0565F">
              <w:t>Are motor vehicle activity logs maintained and up to date, where appropriate?</w:t>
            </w:r>
          </w:p>
        </w:tc>
        <w:tc>
          <w:tcPr>
            <w:tcW w:w="521" w:type="pct"/>
          </w:tcPr>
          <w:p w14:paraId="7602EF86" w14:textId="77777777" w:rsidR="00611055" w:rsidRPr="00F0565F" w:rsidRDefault="00611055" w:rsidP="00FB0226">
            <w:pPr>
              <w:pStyle w:val="ATATableBody"/>
            </w:pPr>
          </w:p>
        </w:tc>
        <w:tc>
          <w:tcPr>
            <w:tcW w:w="521" w:type="pct"/>
          </w:tcPr>
          <w:p w14:paraId="7602EF87" w14:textId="77777777" w:rsidR="00611055" w:rsidRPr="00F0565F" w:rsidRDefault="00611055" w:rsidP="00FB0226">
            <w:pPr>
              <w:pStyle w:val="ATATableBody"/>
            </w:pPr>
          </w:p>
        </w:tc>
      </w:tr>
      <w:tr w:rsidR="00611055" w:rsidRPr="00F0565F" w14:paraId="7602EF8C" w14:textId="77777777" w:rsidTr="0056740C">
        <w:trPr>
          <w:cantSplit/>
        </w:trPr>
        <w:tc>
          <w:tcPr>
            <w:tcW w:w="3958" w:type="pct"/>
          </w:tcPr>
          <w:p w14:paraId="7602EF89" w14:textId="494CED4A" w:rsidR="00611055" w:rsidRPr="00F0565F" w:rsidRDefault="00611055" w:rsidP="00FB0226">
            <w:pPr>
              <w:pStyle w:val="ATATableBody"/>
            </w:pPr>
            <w:r w:rsidRPr="00F0565F">
              <w:t>Are employee, nonemployee, and visitor logs complete and legible?</w:t>
            </w:r>
          </w:p>
        </w:tc>
        <w:tc>
          <w:tcPr>
            <w:tcW w:w="521" w:type="pct"/>
          </w:tcPr>
          <w:p w14:paraId="7602EF8A" w14:textId="77777777" w:rsidR="00611055" w:rsidRPr="00F0565F" w:rsidRDefault="00611055" w:rsidP="00FB0226">
            <w:pPr>
              <w:pStyle w:val="ATATableBody"/>
            </w:pPr>
          </w:p>
        </w:tc>
        <w:tc>
          <w:tcPr>
            <w:tcW w:w="521" w:type="pct"/>
          </w:tcPr>
          <w:p w14:paraId="7602EF8B" w14:textId="77777777" w:rsidR="00611055" w:rsidRPr="00F0565F" w:rsidRDefault="00611055" w:rsidP="00FB0226">
            <w:pPr>
              <w:pStyle w:val="ATATableBody"/>
            </w:pPr>
          </w:p>
        </w:tc>
      </w:tr>
      <w:tr w:rsidR="00611055" w:rsidRPr="00F0565F" w14:paraId="7602EF90" w14:textId="77777777" w:rsidTr="0056740C">
        <w:trPr>
          <w:cantSplit/>
        </w:trPr>
        <w:tc>
          <w:tcPr>
            <w:tcW w:w="3958" w:type="pct"/>
          </w:tcPr>
          <w:p w14:paraId="7602EF8D" w14:textId="77777777" w:rsidR="00611055" w:rsidRPr="00F0565F" w:rsidRDefault="00611055" w:rsidP="00FB0226">
            <w:pPr>
              <w:pStyle w:val="ATATableBody"/>
            </w:pPr>
            <w:r w:rsidRPr="00F0565F">
              <w:t xml:space="preserve">Does the </w:t>
            </w:r>
            <w:r w:rsidRPr="00D27AF8">
              <w:t>security force</w:t>
            </w:r>
            <w:r w:rsidRPr="00F0565F">
              <w:t xml:space="preserve"> officer obtain employee authorization when issuing visitor passes?</w:t>
            </w:r>
          </w:p>
        </w:tc>
        <w:tc>
          <w:tcPr>
            <w:tcW w:w="521" w:type="pct"/>
          </w:tcPr>
          <w:p w14:paraId="7602EF8E" w14:textId="77777777" w:rsidR="00611055" w:rsidRPr="00F0565F" w:rsidRDefault="00611055" w:rsidP="00FB0226">
            <w:pPr>
              <w:pStyle w:val="ATATableBody"/>
            </w:pPr>
          </w:p>
        </w:tc>
        <w:tc>
          <w:tcPr>
            <w:tcW w:w="521" w:type="pct"/>
          </w:tcPr>
          <w:p w14:paraId="7602EF8F" w14:textId="77777777" w:rsidR="00611055" w:rsidRPr="00F0565F" w:rsidRDefault="00611055" w:rsidP="00FB0226">
            <w:pPr>
              <w:pStyle w:val="ATATableBody"/>
            </w:pPr>
          </w:p>
        </w:tc>
      </w:tr>
      <w:tr w:rsidR="00611055" w:rsidRPr="00F0565F" w14:paraId="7602EF94" w14:textId="77777777" w:rsidTr="0056740C">
        <w:trPr>
          <w:cantSplit/>
        </w:trPr>
        <w:tc>
          <w:tcPr>
            <w:tcW w:w="3958" w:type="pct"/>
          </w:tcPr>
          <w:p w14:paraId="7602EF91" w14:textId="77777777" w:rsidR="00611055" w:rsidRPr="00F0565F" w:rsidRDefault="00611055" w:rsidP="00FB0226">
            <w:pPr>
              <w:pStyle w:val="ATATableBody"/>
            </w:pPr>
            <w:r w:rsidRPr="00F0565F">
              <w:t>Are visitors properly escorted?</w:t>
            </w:r>
          </w:p>
        </w:tc>
        <w:tc>
          <w:tcPr>
            <w:tcW w:w="521" w:type="pct"/>
          </w:tcPr>
          <w:p w14:paraId="7602EF92" w14:textId="77777777" w:rsidR="00611055" w:rsidRPr="00F0565F" w:rsidRDefault="00611055" w:rsidP="00FB0226">
            <w:pPr>
              <w:pStyle w:val="ATATableBody"/>
            </w:pPr>
          </w:p>
        </w:tc>
        <w:tc>
          <w:tcPr>
            <w:tcW w:w="521" w:type="pct"/>
          </w:tcPr>
          <w:p w14:paraId="7602EF93" w14:textId="77777777" w:rsidR="00611055" w:rsidRPr="00F0565F" w:rsidRDefault="00611055" w:rsidP="00FB0226">
            <w:pPr>
              <w:pStyle w:val="ATATableBody"/>
            </w:pPr>
          </w:p>
        </w:tc>
      </w:tr>
      <w:tr w:rsidR="00611055" w:rsidRPr="00F0565F" w14:paraId="7602EF98" w14:textId="77777777" w:rsidTr="0056740C">
        <w:trPr>
          <w:cantSplit/>
        </w:trPr>
        <w:tc>
          <w:tcPr>
            <w:tcW w:w="3958" w:type="pct"/>
          </w:tcPr>
          <w:p w14:paraId="7602EF95" w14:textId="77777777" w:rsidR="00611055" w:rsidRPr="00F0565F" w:rsidRDefault="00611055" w:rsidP="00FB0226">
            <w:pPr>
              <w:pStyle w:val="ATATableBody"/>
            </w:pPr>
            <w:r w:rsidRPr="00F0565F">
              <w:t>Is package control procedure enforced?</w:t>
            </w:r>
          </w:p>
        </w:tc>
        <w:tc>
          <w:tcPr>
            <w:tcW w:w="521" w:type="pct"/>
          </w:tcPr>
          <w:p w14:paraId="7602EF96" w14:textId="77777777" w:rsidR="00611055" w:rsidRPr="00F0565F" w:rsidRDefault="00611055" w:rsidP="00FB0226">
            <w:pPr>
              <w:pStyle w:val="ATATableBody"/>
            </w:pPr>
          </w:p>
        </w:tc>
        <w:tc>
          <w:tcPr>
            <w:tcW w:w="521" w:type="pct"/>
          </w:tcPr>
          <w:p w14:paraId="7602EF97" w14:textId="77777777" w:rsidR="00611055" w:rsidRPr="00F0565F" w:rsidRDefault="00611055" w:rsidP="00FB0226">
            <w:pPr>
              <w:pStyle w:val="ATATableBody"/>
            </w:pPr>
          </w:p>
        </w:tc>
      </w:tr>
      <w:tr w:rsidR="00611055" w:rsidRPr="00F0565F" w14:paraId="7602EF9C" w14:textId="77777777" w:rsidTr="0056740C">
        <w:trPr>
          <w:cantSplit/>
        </w:trPr>
        <w:tc>
          <w:tcPr>
            <w:tcW w:w="3958" w:type="pct"/>
          </w:tcPr>
          <w:p w14:paraId="7602EF99" w14:textId="77777777" w:rsidR="00611055" w:rsidRPr="00F0565F" w:rsidRDefault="00611055" w:rsidP="00FB0226">
            <w:pPr>
              <w:pStyle w:val="ATATableBody"/>
            </w:pPr>
            <w:r w:rsidRPr="00F0565F">
              <w:t>Are visitor passes and property passes sufficient in stock?</w:t>
            </w:r>
          </w:p>
        </w:tc>
        <w:tc>
          <w:tcPr>
            <w:tcW w:w="521" w:type="pct"/>
          </w:tcPr>
          <w:p w14:paraId="7602EF9A" w14:textId="77777777" w:rsidR="00611055" w:rsidRPr="00F0565F" w:rsidRDefault="00611055" w:rsidP="00FB0226">
            <w:pPr>
              <w:pStyle w:val="ATATableBody"/>
            </w:pPr>
          </w:p>
        </w:tc>
        <w:tc>
          <w:tcPr>
            <w:tcW w:w="521" w:type="pct"/>
          </w:tcPr>
          <w:p w14:paraId="7602EF9B" w14:textId="77777777" w:rsidR="00611055" w:rsidRPr="00F0565F" w:rsidRDefault="00611055" w:rsidP="00FB0226">
            <w:pPr>
              <w:pStyle w:val="ATATableBody"/>
            </w:pPr>
          </w:p>
        </w:tc>
      </w:tr>
      <w:tr w:rsidR="00611055" w:rsidRPr="00F0565F" w14:paraId="7602EFA0" w14:textId="77777777" w:rsidTr="0056740C">
        <w:trPr>
          <w:cantSplit/>
        </w:trPr>
        <w:tc>
          <w:tcPr>
            <w:tcW w:w="3958" w:type="pct"/>
          </w:tcPr>
          <w:p w14:paraId="7602EF9D" w14:textId="77777777" w:rsidR="00611055" w:rsidRPr="00F0565F" w:rsidRDefault="00611055" w:rsidP="00FB0226">
            <w:pPr>
              <w:pStyle w:val="ATATableBody"/>
            </w:pPr>
            <w:r w:rsidRPr="00F0565F">
              <w:t xml:space="preserve">Are post orders available and current? Specify date revised in notes section below. </w:t>
            </w:r>
          </w:p>
        </w:tc>
        <w:tc>
          <w:tcPr>
            <w:tcW w:w="521" w:type="pct"/>
          </w:tcPr>
          <w:p w14:paraId="7602EF9E" w14:textId="77777777" w:rsidR="00611055" w:rsidRPr="00F0565F" w:rsidRDefault="00611055" w:rsidP="00FB0226">
            <w:pPr>
              <w:pStyle w:val="ATATableBody"/>
            </w:pPr>
          </w:p>
        </w:tc>
        <w:tc>
          <w:tcPr>
            <w:tcW w:w="521" w:type="pct"/>
          </w:tcPr>
          <w:p w14:paraId="7602EF9F" w14:textId="77777777" w:rsidR="00611055" w:rsidRPr="00F0565F" w:rsidRDefault="00611055" w:rsidP="00FB0226">
            <w:pPr>
              <w:pStyle w:val="ATATableBody"/>
            </w:pPr>
          </w:p>
        </w:tc>
      </w:tr>
      <w:tr w:rsidR="00611055" w:rsidRPr="00F0565F" w14:paraId="7602EFA4" w14:textId="77777777" w:rsidTr="0056740C">
        <w:trPr>
          <w:cantSplit/>
        </w:trPr>
        <w:tc>
          <w:tcPr>
            <w:tcW w:w="3958" w:type="pct"/>
          </w:tcPr>
          <w:p w14:paraId="7602EFA1" w14:textId="77777777" w:rsidR="00611055" w:rsidRPr="00F0565F" w:rsidRDefault="00611055" w:rsidP="00FB0226">
            <w:pPr>
              <w:pStyle w:val="ATATableBody"/>
            </w:pPr>
            <w:r w:rsidRPr="00F0565F">
              <w:t xml:space="preserve">Are </w:t>
            </w:r>
            <w:r w:rsidRPr="00D27AF8">
              <w:t>security force</w:t>
            </w:r>
            <w:r w:rsidRPr="00F0565F">
              <w:t xml:space="preserve"> officer(s) provided with a current list of telephone numbers to use in an emergency?</w:t>
            </w:r>
          </w:p>
        </w:tc>
        <w:tc>
          <w:tcPr>
            <w:tcW w:w="521" w:type="pct"/>
          </w:tcPr>
          <w:p w14:paraId="7602EFA2" w14:textId="77777777" w:rsidR="00611055" w:rsidRPr="00F0565F" w:rsidRDefault="00611055" w:rsidP="00FB0226">
            <w:pPr>
              <w:pStyle w:val="ATATableBody"/>
            </w:pPr>
          </w:p>
        </w:tc>
        <w:tc>
          <w:tcPr>
            <w:tcW w:w="521" w:type="pct"/>
          </w:tcPr>
          <w:p w14:paraId="7602EFA3" w14:textId="77777777" w:rsidR="00611055" w:rsidRPr="00F0565F" w:rsidRDefault="00611055" w:rsidP="00FB0226">
            <w:pPr>
              <w:pStyle w:val="ATATableBody"/>
            </w:pPr>
          </w:p>
        </w:tc>
      </w:tr>
      <w:tr w:rsidR="00611055" w:rsidRPr="00F0565F" w14:paraId="7602EFA8" w14:textId="77777777" w:rsidTr="0056740C">
        <w:trPr>
          <w:cantSplit/>
        </w:trPr>
        <w:tc>
          <w:tcPr>
            <w:tcW w:w="3958" w:type="pct"/>
          </w:tcPr>
          <w:p w14:paraId="7602EFA5" w14:textId="77777777" w:rsidR="00611055" w:rsidRPr="00F0565F" w:rsidRDefault="00611055" w:rsidP="00FB0226">
            <w:pPr>
              <w:pStyle w:val="ATATableBody"/>
            </w:pPr>
            <w:r w:rsidRPr="00F0565F">
              <w:t>Are security patrols recorded and administered routinely?</w:t>
            </w:r>
          </w:p>
        </w:tc>
        <w:tc>
          <w:tcPr>
            <w:tcW w:w="521" w:type="pct"/>
          </w:tcPr>
          <w:p w14:paraId="7602EFA6" w14:textId="77777777" w:rsidR="00611055" w:rsidRPr="00F0565F" w:rsidRDefault="00611055" w:rsidP="00FB0226">
            <w:pPr>
              <w:pStyle w:val="ATATableBody"/>
            </w:pPr>
          </w:p>
        </w:tc>
        <w:tc>
          <w:tcPr>
            <w:tcW w:w="521" w:type="pct"/>
          </w:tcPr>
          <w:p w14:paraId="7602EFA7" w14:textId="77777777" w:rsidR="00611055" w:rsidRPr="00F0565F" w:rsidRDefault="00611055" w:rsidP="00FB0226">
            <w:pPr>
              <w:pStyle w:val="ATATableBody"/>
            </w:pPr>
          </w:p>
        </w:tc>
      </w:tr>
      <w:tr w:rsidR="00611055" w:rsidRPr="00F0565F" w14:paraId="7602EFAC" w14:textId="77777777" w:rsidTr="0056740C">
        <w:trPr>
          <w:cantSplit/>
        </w:trPr>
        <w:tc>
          <w:tcPr>
            <w:tcW w:w="3958" w:type="pct"/>
          </w:tcPr>
          <w:p w14:paraId="7602EFA9" w14:textId="77777777" w:rsidR="00611055" w:rsidRPr="00F0565F" w:rsidRDefault="00611055" w:rsidP="00FB0226">
            <w:pPr>
              <w:pStyle w:val="ATATableBody"/>
            </w:pPr>
            <w:r w:rsidRPr="00F0565F">
              <w:t xml:space="preserve">Was </w:t>
            </w:r>
            <w:r w:rsidRPr="00D27AF8">
              <w:t>security force</w:t>
            </w:r>
            <w:r w:rsidRPr="00F0565F">
              <w:t xml:space="preserve"> officer(s) provided on-the-job training prior to post assignment?</w:t>
            </w:r>
          </w:p>
        </w:tc>
        <w:tc>
          <w:tcPr>
            <w:tcW w:w="521" w:type="pct"/>
          </w:tcPr>
          <w:p w14:paraId="7602EFAA" w14:textId="77777777" w:rsidR="00611055" w:rsidRPr="00F0565F" w:rsidRDefault="00611055" w:rsidP="00FB0226">
            <w:pPr>
              <w:pStyle w:val="ATATableBody"/>
            </w:pPr>
          </w:p>
        </w:tc>
        <w:tc>
          <w:tcPr>
            <w:tcW w:w="521" w:type="pct"/>
          </w:tcPr>
          <w:p w14:paraId="7602EFAB" w14:textId="77777777" w:rsidR="00611055" w:rsidRPr="00F0565F" w:rsidRDefault="00611055" w:rsidP="00FB0226">
            <w:pPr>
              <w:pStyle w:val="ATATableBody"/>
            </w:pPr>
          </w:p>
        </w:tc>
      </w:tr>
      <w:tr w:rsidR="00611055" w:rsidRPr="00F0565F" w14:paraId="7602EFB0" w14:textId="77777777" w:rsidTr="0056740C">
        <w:trPr>
          <w:cantSplit/>
        </w:trPr>
        <w:tc>
          <w:tcPr>
            <w:tcW w:w="3958" w:type="pct"/>
          </w:tcPr>
          <w:p w14:paraId="7602EFAD" w14:textId="77777777" w:rsidR="00611055" w:rsidRPr="00F0565F" w:rsidRDefault="00611055" w:rsidP="00FB0226">
            <w:pPr>
              <w:pStyle w:val="ATATableBody"/>
            </w:pPr>
            <w:r w:rsidRPr="00F0565F">
              <w:t xml:space="preserve">Does </w:t>
            </w:r>
            <w:r w:rsidRPr="00D27AF8">
              <w:t>security force</w:t>
            </w:r>
            <w:r w:rsidRPr="00F0565F">
              <w:t xml:space="preserve"> officer(s) know his or her role in an emergency evacuation?</w:t>
            </w:r>
          </w:p>
        </w:tc>
        <w:tc>
          <w:tcPr>
            <w:tcW w:w="521" w:type="pct"/>
          </w:tcPr>
          <w:p w14:paraId="7602EFAE" w14:textId="77777777" w:rsidR="00611055" w:rsidRPr="00F0565F" w:rsidRDefault="00611055" w:rsidP="00FB0226">
            <w:pPr>
              <w:pStyle w:val="ATATableBody"/>
            </w:pPr>
          </w:p>
        </w:tc>
        <w:tc>
          <w:tcPr>
            <w:tcW w:w="521" w:type="pct"/>
          </w:tcPr>
          <w:p w14:paraId="7602EFAF" w14:textId="77777777" w:rsidR="00611055" w:rsidRPr="00F0565F" w:rsidRDefault="00611055" w:rsidP="00FB0226">
            <w:pPr>
              <w:pStyle w:val="ATATableBody"/>
            </w:pPr>
          </w:p>
        </w:tc>
      </w:tr>
      <w:tr w:rsidR="00611055" w:rsidRPr="00F0565F" w14:paraId="7602EFB4" w14:textId="77777777" w:rsidTr="0056740C">
        <w:trPr>
          <w:cantSplit/>
        </w:trPr>
        <w:tc>
          <w:tcPr>
            <w:tcW w:w="3958" w:type="pct"/>
          </w:tcPr>
          <w:p w14:paraId="7602EFB1" w14:textId="77777777" w:rsidR="00611055" w:rsidRPr="00F0565F" w:rsidRDefault="00611055" w:rsidP="00FB0226">
            <w:pPr>
              <w:pStyle w:val="ATATableBody"/>
            </w:pPr>
            <w:r>
              <w:t>Does the security officer participate in drills and exercises regularly to ensure compliance with policies and procedures?</w:t>
            </w:r>
          </w:p>
        </w:tc>
        <w:tc>
          <w:tcPr>
            <w:tcW w:w="521" w:type="pct"/>
          </w:tcPr>
          <w:p w14:paraId="7602EFB2" w14:textId="77777777" w:rsidR="00611055" w:rsidRPr="00F0565F" w:rsidRDefault="00611055" w:rsidP="00FB0226">
            <w:pPr>
              <w:pStyle w:val="ATATableBody"/>
            </w:pPr>
          </w:p>
        </w:tc>
        <w:tc>
          <w:tcPr>
            <w:tcW w:w="521" w:type="pct"/>
          </w:tcPr>
          <w:p w14:paraId="7602EFB3" w14:textId="77777777" w:rsidR="00611055" w:rsidRPr="00F0565F" w:rsidRDefault="00611055" w:rsidP="00FB0226">
            <w:pPr>
              <w:pStyle w:val="ATATableBody"/>
            </w:pPr>
          </w:p>
        </w:tc>
      </w:tr>
      <w:tr w:rsidR="00611055" w:rsidRPr="00F0565F" w14:paraId="7602EFB8" w14:textId="77777777" w:rsidTr="0056740C">
        <w:trPr>
          <w:cantSplit/>
        </w:trPr>
        <w:tc>
          <w:tcPr>
            <w:tcW w:w="3958" w:type="pct"/>
          </w:tcPr>
          <w:p w14:paraId="7602EFB5" w14:textId="365C31D2" w:rsidR="00611055" w:rsidRDefault="00627293" w:rsidP="00627293">
            <w:pPr>
              <w:pStyle w:val="ATATableBody"/>
            </w:pPr>
            <w:r>
              <w:t>Is there a policy for effectively cutting off access to electronic information and computer systems when an employee leaves the agency?</w:t>
            </w:r>
          </w:p>
        </w:tc>
        <w:tc>
          <w:tcPr>
            <w:tcW w:w="521" w:type="pct"/>
          </w:tcPr>
          <w:p w14:paraId="7602EFB6" w14:textId="77777777" w:rsidR="00611055" w:rsidRPr="00F0565F" w:rsidRDefault="00611055" w:rsidP="00FB0226">
            <w:pPr>
              <w:pStyle w:val="ATATableBody"/>
            </w:pPr>
          </w:p>
        </w:tc>
        <w:tc>
          <w:tcPr>
            <w:tcW w:w="521" w:type="pct"/>
          </w:tcPr>
          <w:p w14:paraId="7602EFB7" w14:textId="77777777" w:rsidR="00611055" w:rsidRPr="00F0565F" w:rsidRDefault="00611055" w:rsidP="00FB0226">
            <w:pPr>
              <w:pStyle w:val="ATATableBody"/>
            </w:pPr>
          </w:p>
        </w:tc>
      </w:tr>
      <w:tr w:rsidR="00627293" w:rsidRPr="00F0565F" w14:paraId="6867872A" w14:textId="77777777" w:rsidTr="0056740C">
        <w:trPr>
          <w:cantSplit/>
        </w:trPr>
        <w:tc>
          <w:tcPr>
            <w:tcW w:w="3958" w:type="pct"/>
          </w:tcPr>
          <w:p w14:paraId="3DE90611" w14:textId="795CC7FA" w:rsidR="00627293" w:rsidRDefault="00627293" w:rsidP="00627293">
            <w:pPr>
              <w:pStyle w:val="ATATableBody"/>
            </w:pPr>
            <w:r w:rsidRPr="00627293">
              <w:t xml:space="preserve">Are staff </w:t>
            </w:r>
            <w:r>
              <w:t>provided with</w:t>
            </w:r>
            <w:r w:rsidRPr="00627293">
              <w:t xml:space="preserve"> information</w:t>
            </w:r>
            <w:r>
              <w:t xml:space="preserve"> and training</w:t>
            </w:r>
            <w:r w:rsidRPr="00627293">
              <w:t xml:space="preserve"> about computer security?</w:t>
            </w:r>
          </w:p>
        </w:tc>
        <w:tc>
          <w:tcPr>
            <w:tcW w:w="521" w:type="pct"/>
          </w:tcPr>
          <w:p w14:paraId="2F9A8C60" w14:textId="77777777" w:rsidR="00627293" w:rsidRPr="00F0565F" w:rsidRDefault="00627293" w:rsidP="00FB0226">
            <w:pPr>
              <w:pStyle w:val="ATATableBody"/>
            </w:pPr>
          </w:p>
        </w:tc>
        <w:tc>
          <w:tcPr>
            <w:tcW w:w="521" w:type="pct"/>
          </w:tcPr>
          <w:p w14:paraId="5707FC51" w14:textId="77777777" w:rsidR="00627293" w:rsidRPr="00F0565F" w:rsidRDefault="00627293" w:rsidP="00FB0226">
            <w:pPr>
              <w:pStyle w:val="ATATableBody"/>
            </w:pPr>
          </w:p>
        </w:tc>
      </w:tr>
      <w:tr w:rsidR="00627293" w:rsidRPr="00F0565F" w14:paraId="7C1F1CC1" w14:textId="77777777" w:rsidTr="0056740C">
        <w:trPr>
          <w:cantSplit/>
        </w:trPr>
        <w:tc>
          <w:tcPr>
            <w:tcW w:w="3958" w:type="pct"/>
          </w:tcPr>
          <w:p w14:paraId="465136AB" w14:textId="09F01803" w:rsidR="00627293" w:rsidRDefault="00627293" w:rsidP="00627293">
            <w:pPr>
              <w:pStyle w:val="ATATableBody"/>
            </w:pPr>
            <w:r>
              <w:t>Is access to all electronic information and computer systems password protected?</w:t>
            </w:r>
          </w:p>
        </w:tc>
        <w:tc>
          <w:tcPr>
            <w:tcW w:w="521" w:type="pct"/>
          </w:tcPr>
          <w:p w14:paraId="34AB1AE2" w14:textId="77777777" w:rsidR="00627293" w:rsidRPr="00F0565F" w:rsidRDefault="00627293" w:rsidP="00FB0226">
            <w:pPr>
              <w:pStyle w:val="ATATableBody"/>
            </w:pPr>
          </w:p>
        </w:tc>
        <w:tc>
          <w:tcPr>
            <w:tcW w:w="521" w:type="pct"/>
          </w:tcPr>
          <w:p w14:paraId="233324FF" w14:textId="77777777" w:rsidR="00627293" w:rsidRPr="00F0565F" w:rsidRDefault="00627293" w:rsidP="00FB0226">
            <w:pPr>
              <w:pStyle w:val="ATATableBody"/>
            </w:pPr>
          </w:p>
        </w:tc>
      </w:tr>
      <w:tr w:rsidR="00627293" w:rsidRPr="00F0565F" w14:paraId="51B54FEC" w14:textId="77777777" w:rsidTr="0056740C">
        <w:trPr>
          <w:cantSplit/>
        </w:trPr>
        <w:tc>
          <w:tcPr>
            <w:tcW w:w="3958" w:type="pct"/>
          </w:tcPr>
          <w:p w14:paraId="651669A3" w14:textId="0A59AAF3" w:rsidR="00627293" w:rsidRDefault="00627293" w:rsidP="00627293">
            <w:pPr>
              <w:pStyle w:val="ATATableBody"/>
            </w:pPr>
            <w:r w:rsidRPr="00627293">
              <w:t xml:space="preserve">Are </w:t>
            </w:r>
            <w:r>
              <w:t xml:space="preserve">computer </w:t>
            </w:r>
            <w:r w:rsidRPr="00627293">
              <w:t>passwords secure (not easy to guess, regularly changed, no use of temporary or default passwords)?</w:t>
            </w:r>
          </w:p>
        </w:tc>
        <w:tc>
          <w:tcPr>
            <w:tcW w:w="521" w:type="pct"/>
          </w:tcPr>
          <w:p w14:paraId="27DF7C77" w14:textId="77777777" w:rsidR="00627293" w:rsidRPr="00F0565F" w:rsidRDefault="00627293" w:rsidP="00FB0226">
            <w:pPr>
              <w:pStyle w:val="ATATableBody"/>
            </w:pPr>
          </w:p>
        </w:tc>
        <w:tc>
          <w:tcPr>
            <w:tcW w:w="521" w:type="pct"/>
          </w:tcPr>
          <w:p w14:paraId="43B6AA6F" w14:textId="77777777" w:rsidR="00627293" w:rsidRDefault="00627293" w:rsidP="00FB0226">
            <w:pPr>
              <w:pStyle w:val="ATATableBody"/>
            </w:pPr>
          </w:p>
        </w:tc>
      </w:tr>
      <w:tr w:rsidR="00627293" w:rsidRPr="00F0565F" w14:paraId="5F77D9B0" w14:textId="77777777" w:rsidTr="0056740C">
        <w:trPr>
          <w:cantSplit/>
        </w:trPr>
        <w:tc>
          <w:tcPr>
            <w:tcW w:w="3958" w:type="pct"/>
          </w:tcPr>
          <w:p w14:paraId="489C5BFB" w14:textId="7CBF5EFE" w:rsidR="00627293" w:rsidRDefault="00627293" w:rsidP="00627293">
            <w:pPr>
              <w:pStyle w:val="ATATableBody"/>
            </w:pPr>
            <w:r w:rsidRPr="00627293">
              <w:t>Is there a process for creating retrievable backup and archival copies of critical</w:t>
            </w:r>
            <w:r>
              <w:t xml:space="preserve"> electronic</w:t>
            </w:r>
            <w:r w:rsidRPr="00627293">
              <w:t xml:space="preserve"> information?</w:t>
            </w:r>
          </w:p>
        </w:tc>
        <w:tc>
          <w:tcPr>
            <w:tcW w:w="521" w:type="pct"/>
          </w:tcPr>
          <w:p w14:paraId="31817C5C" w14:textId="77777777" w:rsidR="00627293" w:rsidRPr="00F0565F" w:rsidRDefault="00627293" w:rsidP="00FB0226">
            <w:pPr>
              <w:pStyle w:val="ATATableBody"/>
            </w:pPr>
          </w:p>
        </w:tc>
        <w:tc>
          <w:tcPr>
            <w:tcW w:w="521" w:type="pct"/>
          </w:tcPr>
          <w:p w14:paraId="4F8C9689" w14:textId="77777777" w:rsidR="00627293" w:rsidRDefault="00627293" w:rsidP="00FB0226">
            <w:pPr>
              <w:pStyle w:val="ATATableBody"/>
            </w:pPr>
          </w:p>
        </w:tc>
      </w:tr>
      <w:tr w:rsidR="00627293" w:rsidRPr="00F0565F" w14:paraId="744B0A4A" w14:textId="77777777" w:rsidTr="0056740C">
        <w:trPr>
          <w:cantSplit/>
        </w:trPr>
        <w:tc>
          <w:tcPr>
            <w:tcW w:w="3958" w:type="pct"/>
          </w:tcPr>
          <w:p w14:paraId="64DB5247" w14:textId="5CD60F2B" w:rsidR="00627293" w:rsidRDefault="00627293" w:rsidP="00627293">
            <w:pPr>
              <w:pStyle w:val="ATATableBody"/>
            </w:pPr>
            <w:r>
              <w:t>Is your computing area and equipment physically secure?</w:t>
            </w:r>
          </w:p>
        </w:tc>
        <w:tc>
          <w:tcPr>
            <w:tcW w:w="521" w:type="pct"/>
          </w:tcPr>
          <w:p w14:paraId="4CF04C47" w14:textId="77777777" w:rsidR="00627293" w:rsidRPr="00F0565F" w:rsidRDefault="00627293" w:rsidP="00FB0226">
            <w:pPr>
              <w:pStyle w:val="ATATableBody"/>
            </w:pPr>
          </w:p>
        </w:tc>
        <w:tc>
          <w:tcPr>
            <w:tcW w:w="521" w:type="pct"/>
          </w:tcPr>
          <w:p w14:paraId="39AB1B82" w14:textId="77777777" w:rsidR="00627293" w:rsidRDefault="00627293" w:rsidP="00FB0226">
            <w:pPr>
              <w:pStyle w:val="ATATableBody"/>
            </w:pPr>
          </w:p>
        </w:tc>
      </w:tr>
      <w:tr w:rsidR="00627293" w:rsidRPr="00F0565F" w14:paraId="57BF8ED4" w14:textId="77777777" w:rsidTr="0056740C">
        <w:trPr>
          <w:cantSplit/>
        </w:trPr>
        <w:tc>
          <w:tcPr>
            <w:tcW w:w="3958" w:type="pct"/>
          </w:tcPr>
          <w:p w14:paraId="090293E0" w14:textId="6BDF26DB" w:rsidR="00627293" w:rsidRDefault="00627293" w:rsidP="00627293">
            <w:pPr>
              <w:pStyle w:val="ATATableBody"/>
            </w:pPr>
            <w:r w:rsidRPr="00627293">
              <w:lastRenderedPageBreak/>
              <w:t>Are there procedures in place to prevent computers from being left in a logged-on state, however briefly?</w:t>
            </w:r>
          </w:p>
        </w:tc>
        <w:tc>
          <w:tcPr>
            <w:tcW w:w="521" w:type="pct"/>
          </w:tcPr>
          <w:p w14:paraId="42EF9E4A" w14:textId="77777777" w:rsidR="00627293" w:rsidRPr="00F0565F" w:rsidRDefault="00627293" w:rsidP="00FB0226">
            <w:pPr>
              <w:pStyle w:val="ATATableBody"/>
            </w:pPr>
          </w:p>
        </w:tc>
        <w:tc>
          <w:tcPr>
            <w:tcW w:w="521" w:type="pct"/>
          </w:tcPr>
          <w:p w14:paraId="7D985346" w14:textId="77777777" w:rsidR="00627293" w:rsidRDefault="00627293" w:rsidP="00FB0226">
            <w:pPr>
              <w:pStyle w:val="ATATableBody"/>
            </w:pPr>
          </w:p>
        </w:tc>
      </w:tr>
      <w:tr w:rsidR="00627293" w:rsidRPr="00F0565F" w14:paraId="2F5AC9A3" w14:textId="77777777" w:rsidTr="0056740C">
        <w:trPr>
          <w:cantSplit/>
        </w:trPr>
        <w:tc>
          <w:tcPr>
            <w:tcW w:w="3958" w:type="pct"/>
          </w:tcPr>
          <w:p w14:paraId="2AE14F32" w14:textId="1BD00095" w:rsidR="00627293" w:rsidRDefault="00627293" w:rsidP="00627293">
            <w:pPr>
              <w:pStyle w:val="ATATableBody"/>
            </w:pPr>
            <w:r>
              <w:t>Are there</w:t>
            </w:r>
            <w:r w:rsidRPr="00627293">
              <w:t xml:space="preserve"> procedures for protecting data during equipment repairs?</w:t>
            </w:r>
          </w:p>
        </w:tc>
        <w:tc>
          <w:tcPr>
            <w:tcW w:w="521" w:type="pct"/>
          </w:tcPr>
          <w:p w14:paraId="20A7FBF2" w14:textId="77777777" w:rsidR="00627293" w:rsidRPr="00F0565F" w:rsidRDefault="00627293" w:rsidP="00FB0226">
            <w:pPr>
              <w:pStyle w:val="ATATableBody"/>
            </w:pPr>
          </w:p>
        </w:tc>
        <w:tc>
          <w:tcPr>
            <w:tcW w:w="521" w:type="pct"/>
          </w:tcPr>
          <w:p w14:paraId="67793107" w14:textId="77777777" w:rsidR="00627293" w:rsidRDefault="00627293" w:rsidP="00FB0226">
            <w:pPr>
              <w:pStyle w:val="ATATableBody"/>
            </w:pPr>
          </w:p>
        </w:tc>
      </w:tr>
      <w:tr w:rsidR="00611055" w:rsidRPr="00F0565F" w14:paraId="7602EFBC" w14:textId="77777777" w:rsidTr="0056740C">
        <w:trPr>
          <w:cantSplit/>
        </w:trPr>
        <w:tc>
          <w:tcPr>
            <w:tcW w:w="3958" w:type="pct"/>
          </w:tcPr>
          <w:p w14:paraId="7602EFB9" w14:textId="77777777" w:rsidR="00611055" w:rsidRPr="00F0565F" w:rsidRDefault="00611055" w:rsidP="00FB0226">
            <w:pPr>
              <w:pStyle w:val="ATATableBody"/>
            </w:pPr>
            <w:r>
              <w:t>Is</w:t>
            </w:r>
            <w:r w:rsidRPr="00F0565F">
              <w:t xml:space="preserve"> </w:t>
            </w:r>
            <w:r w:rsidRPr="00D27AF8">
              <w:t>security force</w:t>
            </w:r>
            <w:r w:rsidRPr="00F0565F">
              <w:t xml:space="preserve"> officer(s) required to undergo a background investigation?</w:t>
            </w:r>
          </w:p>
        </w:tc>
        <w:tc>
          <w:tcPr>
            <w:tcW w:w="521" w:type="pct"/>
          </w:tcPr>
          <w:p w14:paraId="7602EFBA" w14:textId="77777777" w:rsidR="00611055" w:rsidRPr="00F0565F" w:rsidRDefault="00611055" w:rsidP="00FB0226">
            <w:pPr>
              <w:pStyle w:val="ATATableBody"/>
            </w:pPr>
          </w:p>
        </w:tc>
        <w:tc>
          <w:tcPr>
            <w:tcW w:w="521" w:type="pct"/>
          </w:tcPr>
          <w:p w14:paraId="7602EFBB" w14:textId="77777777" w:rsidR="00611055" w:rsidRPr="00F0565F" w:rsidRDefault="00611055" w:rsidP="00FB0226">
            <w:pPr>
              <w:pStyle w:val="ATATableBody"/>
            </w:pPr>
          </w:p>
        </w:tc>
      </w:tr>
      <w:tr w:rsidR="00611055" w:rsidRPr="00F0565F" w14:paraId="7602EFBF" w14:textId="77777777" w:rsidTr="0056740C">
        <w:trPr>
          <w:cantSplit/>
        </w:trPr>
        <w:tc>
          <w:tcPr>
            <w:tcW w:w="5000" w:type="pct"/>
            <w:gridSpan w:val="3"/>
          </w:tcPr>
          <w:p w14:paraId="7602EFBD" w14:textId="77777777" w:rsidR="00611055" w:rsidRPr="00F0565F" w:rsidRDefault="00611055" w:rsidP="00FB0226">
            <w:pPr>
              <w:pStyle w:val="ATATableBody"/>
            </w:pPr>
            <w:r w:rsidRPr="00F0565F">
              <w:t xml:space="preserve">What are the </w:t>
            </w:r>
            <w:r w:rsidRPr="00D27AF8">
              <w:t>security force</w:t>
            </w:r>
            <w:r w:rsidRPr="00F0565F">
              <w:t xml:space="preserve"> assigned posts for this facility? (attach as an appendix if applicable)</w:t>
            </w:r>
          </w:p>
          <w:p w14:paraId="7602EFBE" w14:textId="77777777" w:rsidR="00611055" w:rsidRPr="00F0565F" w:rsidRDefault="00611055" w:rsidP="00FB0226">
            <w:pPr>
              <w:pStyle w:val="ATATableBody"/>
            </w:pPr>
          </w:p>
        </w:tc>
      </w:tr>
      <w:tr w:rsidR="00611055" w:rsidRPr="00F0565F" w14:paraId="7602EFC3" w14:textId="77777777" w:rsidTr="0056740C">
        <w:trPr>
          <w:cantSplit/>
        </w:trPr>
        <w:tc>
          <w:tcPr>
            <w:tcW w:w="5000" w:type="pct"/>
            <w:gridSpan w:val="3"/>
          </w:tcPr>
          <w:p w14:paraId="7602EFC0" w14:textId="77777777" w:rsidR="00611055" w:rsidRPr="00F0565F" w:rsidRDefault="00611055" w:rsidP="00FB0226">
            <w:pPr>
              <w:pStyle w:val="ATATableBody"/>
            </w:pPr>
            <w:r w:rsidRPr="00F0565F">
              <w:t xml:space="preserve">What is the name of </w:t>
            </w:r>
            <w:r w:rsidRPr="00D27AF8">
              <w:t>security force</w:t>
            </w:r>
            <w:r w:rsidRPr="00F0565F">
              <w:t xml:space="preserve"> provider?</w:t>
            </w:r>
          </w:p>
          <w:p w14:paraId="7602EFC2" w14:textId="77777777" w:rsidR="00611055" w:rsidRPr="00F0565F" w:rsidRDefault="00611055" w:rsidP="00FB0226">
            <w:pPr>
              <w:pStyle w:val="ATATableBody"/>
            </w:pPr>
          </w:p>
        </w:tc>
      </w:tr>
      <w:tr w:rsidR="00611055" w:rsidRPr="00F0565F" w14:paraId="7602EFD0" w14:textId="77777777" w:rsidTr="0056740C">
        <w:trPr>
          <w:cantSplit/>
        </w:trPr>
        <w:tc>
          <w:tcPr>
            <w:tcW w:w="5000" w:type="pct"/>
            <w:gridSpan w:val="3"/>
          </w:tcPr>
          <w:p w14:paraId="7602EFC4" w14:textId="77777777" w:rsidR="00611055" w:rsidRPr="00F0565F" w:rsidRDefault="00611055" w:rsidP="00FB0226">
            <w:pPr>
              <w:pStyle w:val="ATATableBody"/>
            </w:pPr>
            <w:r w:rsidRPr="00F0565F">
              <w:t>Notes (describe deficiencies observed):</w:t>
            </w:r>
          </w:p>
          <w:p w14:paraId="7602EFC5" w14:textId="77777777" w:rsidR="00611055" w:rsidRPr="00F0565F" w:rsidRDefault="00611055" w:rsidP="00FB0226">
            <w:pPr>
              <w:pStyle w:val="ATATableBody"/>
            </w:pPr>
          </w:p>
          <w:p w14:paraId="7602EFC6" w14:textId="77777777" w:rsidR="00611055" w:rsidRPr="00F0565F" w:rsidRDefault="00611055" w:rsidP="00FB0226">
            <w:pPr>
              <w:pStyle w:val="ATATableBody"/>
            </w:pPr>
          </w:p>
          <w:p w14:paraId="7602EFC7" w14:textId="77777777" w:rsidR="00611055" w:rsidRPr="00F0565F" w:rsidRDefault="00611055" w:rsidP="00FB0226">
            <w:pPr>
              <w:pStyle w:val="ATATableBody"/>
            </w:pPr>
          </w:p>
          <w:p w14:paraId="7602EFC8" w14:textId="77777777" w:rsidR="00611055" w:rsidRDefault="00611055" w:rsidP="00FB0226">
            <w:pPr>
              <w:pStyle w:val="ATATableBody"/>
            </w:pPr>
          </w:p>
          <w:p w14:paraId="7602EFC9" w14:textId="77777777" w:rsidR="00611055" w:rsidRDefault="00611055" w:rsidP="00FB0226">
            <w:pPr>
              <w:pStyle w:val="ATATableBody"/>
            </w:pPr>
          </w:p>
          <w:p w14:paraId="7602EFCA" w14:textId="77777777" w:rsidR="00611055" w:rsidRDefault="00611055" w:rsidP="00FB0226">
            <w:pPr>
              <w:pStyle w:val="ATATableBody"/>
            </w:pPr>
          </w:p>
          <w:p w14:paraId="7602EFCB" w14:textId="77777777" w:rsidR="00611055" w:rsidRPr="00F0565F" w:rsidRDefault="00611055" w:rsidP="00FB0226">
            <w:pPr>
              <w:pStyle w:val="ATATableBody"/>
            </w:pPr>
          </w:p>
          <w:p w14:paraId="7602EFCC" w14:textId="77777777" w:rsidR="00611055" w:rsidRPr="00F0565F" w:rsidRDefault="00611055" w:rsidP="00FB0226">
            <w:pPr>
              <w:pStyle w:val="ATATableBody"/>
            </w:pPr>
          </w:p>
          <w:p w14:paraId="7602EFCD" w14:textId="77777777" w:rsidR="00611055" w:rsidRPr="00F0565F" w:rsidRDefault="00611055" w:rsidP="00FB0226">
            <w:pPr>
              <w:pStyle w:val="ATATableBody"/>
            </w:pPr>
          </w:p>
          <w:p w14:paraId="7602EFCE" w14:textId="77777777" w:rsidR="00611055" w:rsidRPr="00F0565F" w:rsidRDefault="00611055" w:rsidP="00FB0226">
            <w:pPr>
              <w:pStyle w:val="ATATableBody"/>
            </w:pPr>
          </w:p>
          <w:p w14:paraId="7602EFCF" w14:textId="77777777" w:rsidR="00611055" w:rsidRPr="00F0565F" w:rsidRDefault="00611055" w:rsidP="00FB0226">
            <w:pPr>
              <w:pStyle w:val="ATATableBody"/>
            </w:pPr>
          </w:p>
        </w:tc>
      </w:tr>
    </w:tbl>
    <w:p w14:paraId="7602EFD1" w14:textId="77777777" w:rsidR="00611055" w:rsidRDefault="00611055" w:rsidP="00611055">
      <w:pPr>
        <w:pStyle w:val="ataBody0"/>
      </w:pPr>
    </w:p>
    <w:p w14:paraId="7602EFD2" w14:textId="77777777" w:rsidR="00611055" w:rsidRDefault="00611055" w:rsidP="00611055">
      <w:r>
        <w:br w:type="page"/>
      </w:r>
    </w:p>
    <w:p w14:paraId="7602EFD3" w14:textId="77777777" w:rsidR="00611055" w:rsidRPr="00FB0226" w:rsidRDefault="00611055" w:rsidP="00FB0226">
      <w:pPr>
        <w:pStyle w:val="ATAHeadingLevel1"/>
      </w:pPr>
      <w:r w:rsidRPr="00FB0226">
        <w:lastRenderedPageBreak/>
        <w:t>Security Inspection Validation Technology Checklist: Card Access and Alarm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2"/>
        <w:gridCol w:w="986"/>
        <w:gridCol w:w="988"/>
      </w:tblGrid>
      <w:tr w:rsidR="00611055" w:rsidRPr="00F0565F" w14:paraId="7602EFD7" w14:textId="77777777" w:rsidTr="0056740C">
        <w:trPr>
          <w:cantSplit/>
          <w:tblHeader/>
        </w:trPr>
        <w:tc>
          <w:tcPr>
            <w:tcW w:w="39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EFD4" w14:textId="77777777" w:rsidR="00611055" w:rsidRPr="0073205D" w:rsidRDefault="00611055" w:rsidP="00FB0226">
            <w:pPr>
              <w:pStyle w:val="ATATableHeading"/>
            </w:pPr>
            <w:r w:rsidRPr="0073205D">
              <w:t>Question: Card Access and Alarm</w:t>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EFD5" w14:textId="77777777" w:rsidR="00611055" w:rsidRPr="0073205D" w:rsidRDefault="00611055" w:rsidP="00FB0226">
            <w:pPr>
              <w:pStyle w:val="ATATableHeading"/>
            </w:pPr>
            <w:r w:rsidRPr="0073205D">
              <w:t xml:space="preserve">Yes </w:t>
            </w:r>
            <w:r w:rsidRPr="0073205D">
              <w:sym w:font="Wingdings" w:char="F0FC"/>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EFD6" w14:textId="77777777" w:rsidR="00611055" w:rsidRPr="0073205D" w:rsidRDefault="00611055" w:rsidP="00FB0226">
            <w:pPr>
              <w:pStyle w:val="ATATableHeading"/>
            </w:pPr>
            <w:r w:rsidRPr="0073205D">
              <w:t xml:space="preserve">No </w:t>
            </w:r>
            <w:r w:rsidRPr="0073205D">
              <w:sym w:font="Wingdings" w:char="F0FC"/>
            </w:r>
          </w:p>
        </w:tc>
      </w:tr>
      <w:tr w:rsidR="00611055" w:rsidRPr="00F0565F" w14:paraId="7602EFDB" w14:textId="77777777" w:rsidTr="0056740C">
        <w:trPr>
          <w:cantSplit/>
        </w:trPr>
        <w:tc>
          <w:tcPr>
            <w:tcW w:w="3969" w:type="pct"/>
            <w:tcBorders>
              <w:top w:val="single" w:sz="4" w:space="0" w:color="auto"/>
            </w:tcBorders>
          </w:tcPr>
          <w:p w14:paraId="7602EFD8" w14:textId="77777777" w:rsidR="00611055" w:rsidRPr="00F0565F" w:rsidRDefault="00611055" w:rsidP="00FB0226">
            <w:pPr>
              <w:pStyle w:val="ATATableBody"/>
            </w:pPr>
            <w:r w:rsidRPr="00F0565F">
              <w:t xml:space="preserve">Does the alarm system offer protection-in-depth (multiple layers of protective measures)? </w:t>
            </w:r>
          </w:p>
        </w:tc>
        <w:tc>
          <w:tcPr>
            <w:tcW w:w="515" w:type="pct"/>
            <w:tcBorders>
              <w:top w:val="single" w:sz="4" w:space="0" w:color="auto"/>
            </w:tcBorders>
          </w:tcPr>
          <w:p w14:paraId="7602EFD9" w14:textId="77777777" w:rsidR="00611055" w:rsidRPr="00F0565F" w:rsidRDefault="00611055" w:rsidP="00FB0226">
            <w:pPr>
              <w:pStyle w:val="ATATableBody"/>
            </w:pPr>
          </w:p>
        </w:tc>
        <w:tc>
          <w:tcPr>
            <w:tcW w:w="515" w:type="pct"/>
            <w:tcBorders>
              <w:top w:val="single" w:sz="4" w:space="0" w:color="auto"/>
            </w:tcBorders>
          </w:tcPr>
          <w:p w14:paraId="7602EFDA" w14:textId="77777777" w:rsidR="00611055" w:rsidRPr="00F0565F" w:rsidRDefault="00611055" w:rsidP="00FB0226">
            <w:pPr>
              <w:pStyle w:val="ATATableBody"/>
            </w:pPr>
          </w:p>
        </w:tc>
      </w:tr>
      <w:tr w:rsidR="00611055" w:rsidRPr="00F0565F" w14:paraId="7602EFDF" w14:textId="77777777" w:rsidTr="0056740C">
        <w:trPr>
          <w:cantSplit/>
        </w:trPr>
        <w:tc>
          <w:tcPr>
            <w:tcW w:w="3969" w:type="pct"/>
          </w:tcPr>
          <w:p w14:paraId="7602EFDC" w14:textId="77777777" w:rsidR="00611055" w:rsidRPr="00F0565F" w:rsidRDefault="00611055" w:rsidP="00FB0226">
            <w:pPr>
              <w:pStyle w:val="ATATableBody"/>
            </w:pPr>
            <w:r w:rsidRPr="00F0565F">
              <w:t>Are there any tamper protection devices hardware or lines?</w:t>
            </w:r>
          </w:p>
        </w:tc>
        <w:tc>
          <w:tcPr>
            <w:tcW w:w="515" w:type="pct"/>
          </w:tcPr>
          <w:p w14:paraId="7602EFDD" w14:textId="77777777" w:rsidR="00611055" w:rsidRPr="00F0565F" w:rsidRDefault="00611055" w:rsidP="00FB0226">
            <w:pPr>
              <w:pStyle w:val="ATATableBody"/>
            </w:pPr>
          </w:p>
        </w:tc>
        <w:tc>
          <w:tcPr>
            <w:tcW w:w="515" w:type="pct"/>
          </w:tcPr>
          <w:p w14:paraId="7602EFDE" w14:textId="77777777" w:rsidR="00611055" w:rsidRPr="00F0565F" w:rsidRDefault="00611055" w:rsidP="00FB0226">
            <w:pPr>
              <w:pStyle w:val="ATATableBody"/>
            </w:pPr>
          </w:p>
        </w:tc>
      </w:tr>
      <w:tr w:rsidR="00611055" w:rsidRPr="00F0565F" w14:paraId="7602EFE3" w14:textId="77777777" w:rsidTr="0056740C">
        <w:trPr>
          <w:cantSplit/>
        </w:trPr>
        <w:tc>
          <w:tcPr>
            <w:tcW w:w="3969" w:type="pct"/>
          </w:tcPr>
          <w:p w14:paraId="7602EFE0" w14:textId="77777777" w:rsidR="00611055" w:rsidRPr="00F0565F" w:rsidRDefault="00611055" w:rsidP="00FB0226">
            <w:pPr>
              <w:pStyle w:val="ATATableBody"/>
            </w:pPr>
            <w:r w:rsidRPr="00F0565F">
              <w:t>Can the alarm system perform a self-test?</w:t>
            </w:r>
          </w:p>
        </w:tc>
        <w:tc>
          <w:tcPr>
            <w:tcW w:w="515" w:type="pct"/>
          </w:tcPr>
          <w:p w14:paraId="7602EFE1" w14:textId="77777777" w:rsidR="00611055" w:rsidRPr="00F0565F" w:rsidRDefault="00611055" w:rsidP="00FB0226">
            <w:pPr>
              <w:pStyle w:val="ATATableBody"/>
            </w:pPr>
          </w:p>
        </w:tc>
        <w:tc>
          <w:tcPr>
            <w:tcW w:w="515" w:type="pct"/>
          </w:tcPr>
          <w:p w14:paraId="7602EFE2" w14:textId="77777777" w:rsidR="00611055" w:rsidRPr="00F0565F" w:rsidRDefault="00611055" w:rsidP="00FB0226">
            <w:pPr>
              <w:pStyle w:val="ATATableBody"/>
            </w:pPr>
          </w:p>
        </w:tc>
      </w:tr>
      <w:tr w:rsidR="00611055" w:rsidRPr="00F0565F" w14:paraId="7602EFE7" w14:textId="77777777" w:rsidTr="0056740C">
        <w:trPr>
          <w:cantSplit/>
        </w:trPr>
        <w:tc>
          <w:tcPr>
            <w:tcW w:w="3969" w:type="pct"/>
          </w:tcPr>
          <w:p w14:paraId="7602EFE4" w14:textId="77777777" w:rsidR="00611055" w:rsidRPr="00F0565F" w:rsidRDefault="00611055" w:rsidP="00FB0226">
            <w:pPr>
              <w:pStyle w:val="ATATableBody"/>
            </w:pPr>
            <w:r w:rsidRPr="00F0565F">
              <w:t>Was the alarm system properly installed?</w:t>
            </w:r>
          </w:p>
        </w:tc>
        <w:tc>
          <w:tcPr>
            <w:tcW w:w="515" w:type="pct"/>
          </w:tcPr>
          <w:p w14:paraId="7602EFE5" w14:textId="77777777" w:rsidR="00611055" w:rsidRPr="00F0565F" w:rsidRDefault="00611055" w:rsidP="00FB0226">
            <w:pPr>
              <w:pStyle w:val="ATATableBody"/>
            </w:pPr>
          </w:p>
        </w:tc>
        <w:tc>
          <w:tcPr>
            <w:tcW w:w="515" w:type="pct"/>
          </w:tcPr>
          <w:p w14:paraId="7602EFE6" w14:textId="77777777" w:rsidR="00611055" w:rsidRPr="00F0565F" w:rsidRDefault="00611055" w:rsidP="00FB0226">
            <w:pPr>
              <w:pStyle w:val="ATATableBody"/>
            </w:pPr>
          </w:p>
        </w:tc>
      </w:tr>
      <w:tr w:rsidR="00611055" w:rsidRPr="00F0565F" w14:paraId="7602EFEB" w14:textId="77777777" w:rsidTr="0056740C">
        <w:trPr>
          <w:cantSplit/>
        </w:trPr>
        <w:tc>
          <w:tcPr>
            <w:tcW w:w="3969" w:type="pct"/>
          </w:tcPr>
          <w:p w14:paraId="7602EFE8" w14:textId="77777777" w:rsidR="00611055" w:rsidRPr="00F0565F" w:rsidRDefault="00611055" w:rsidP="00FB0226">
            <w:pPr>
              <w:pStyle w:val="ATATableBody"/>
            </w:pPr>
            <w:r w:rsidRPr="00F0565F">
              <w:t>Does the alarm system have a high probability of detection against the threat?</w:t>
            </w:r>
          </w:p>
        </w:tc>
        <w:tc>
          <w:tcPr>
            <w:tcW w:w="515" w:type="pct"/>
          </w:tcPr>
          <w:p w14:paraId="7602EFE9" w14:textId="77777777" w:rsidR="00611055" w:rsidRPr="00F0565F" w:rsidRDefault="00611055" w:rsidP="00FB0226">
            <w:pPr>
              <w:pStyle w:val="ATATableBody"/>
            </w:pPr>
          </w:p>
        </w:tc>
        <w:tc>
          <w:tcPr>
            <w:tcW w:w="515" w:type="pct"/>
          </w:tcPr>
          <w:p w14:paraId="7602EFEA" w14:textId="77777777" w:rsidR="00611055" w:rsidRPr="00F0565F" w:rsidRDefault="00611055" w:rsidP="00FB0226">
            <w:pPr>
              <w:pStyle w:val="ATATableBody"/>
            </w:pPr>
          </w:p>
        </w:tc>
      </w:tr>
      <w:tr w:rsidR="00611055" w:rsidRPr="00F0565F" w14:paraId="7602EFEF" w14:textId="77777777" w:rsidTr="0056740C">
        <w:trPr>
          <w:cantSplit/>
        </w:trPr>
        <w:tc>
          <w:tcPr>
            <w:tcW w:w="3969" w:type="pct"/>
          </w:tcPr>
          <w:p w14:paraId="7602EFEC" w14:textId="77777777" w:rsidR="00611055" w:rsidRPr="00F0565F" w:rsidRDefault="00611055" w:rsidP="00FB0226">
            <w:pPr>
              <w:pStyle w:val="ATATableBody"/>
            </w:pPr>
            <w:r w:rsidRPr="00F0565F">
              <w:t>Are the false and nuisance alarm rates within acceptable standards?</w:t>
            </w:r>
          </w:p>
        </w:tc>
        <w:tc>
          <w:tcPr>
            <w:tcW w:w="515" w:type="pct"/>
          </w:tcPr>
          <w:p w14:paraId="7602EFED" w14:textId="77777777" w:rsidR="00611055" w:rsidRPr="00F0565F" w:rsidRDefault="00611055" w:rsidP="00FB0226">
            <w:pPr>
              <w:pStyle w:val="ATATableBody"/>
            </w:pPr>
          </w:p>
        </w:tc>
        <w:tc>
          <w:tcPr>
            <w:tcW w:w="515" w:type="pct"/>
          </w:tcPr>
          <w:p w14:paraId="7602EFEE" w14:textId="77777777" w:rsidR="00611055" w:rsidRPr="00F0565F" w:rsidRDefault="00611055" w:rsidP="00FB0226">
            <w:pPr>
              <w:pStyle w:val="ATATableBody"/>
            </w:pPr>
          </w:p>
        </w:tc>
      </w:tr>
      <w:tr w:rsidR="00611055" w:rsidRPr="00F0565F" w14:paraId="7602EFF3" w14:textId="77777777" w:rsidTr="0056740C">
        <w:trPr>
          <w:cantSplit/>
        </w:trPr>
        <w:tc>
          <w:tcPr>
            <w:tcW w:w="3969" w:type="pct"/>
          </w:tcPr>
          <w:p w14:paraId="7602EFF0" w14:textId="77777777" w:rsidR="00611055" w:rsidRPr="00F0565F" w:rsidRDefault="00611055" w:rsidP="00FB0226">
            <w:pPr>
              <w:pStyle w:val="ATATableBody"/>
            </w:pPr>
            <w:r w:rsidRPr="00F0565F">
              <w:t xml:space="preserve">Is card access used in this building? </w:t>
            </w:r>
          </w:p>
        </w:tc>
        <w:tc>
          <w:tcPr>
            <w:tcW w:w="515" w:type="pct"/>
          </w:tcPr>
          <w:p w14:paraId="7602EFF1" w14:textId="77777777" w:rsidR="00611055" w:rsidRPr="00F0565F" w:rsidRDefault="00611055" w:rsidP="00FB0226">
            <w:pPr>
              <w:pStyle w:val="ATATableBody"/>
            </w:pPr>
          </w:p>
        </w:tc>
        <w:tc>
          <w:tcPr>
            <w:tcW w:w="515" w:type="pct"/>
          </w:tcPr>
          <w:p w14:paraId="7602EFF2" w14:textId="77777777" w:rsidR="00611055" w:rsidRPr="00F0565F" w:rsidRDefault="00611055" w:rsidP="00FB0226">
            <w:pPr>
              <w:pStyle w:val="ATATableBody"/>
            </w:pPr>
          </w:p>
        </w:tc>
      </w:tr>
      <w:tr w:rsidR="00611055" w:rsidRPr="00F0565F" w14:paraId="7602EFF7" w14:textId="77777777" w:rsidTr="0056740C">
        <w:trPr>
          <w:cantSplit/>
        </w:trPr>
        <w:tc>
          <w:tcPr>
            <w:tcW w:w="3969" w:type="pct"/>
          </w:tcPr>
          <w:p w14:paraId="7602EFF4" w14:textId="77777777" w:rsidR="00611055" w:rsidRPr="00F0565F" w:rsidRDefault="00611055" w:rsidP="00FB0226">
            <w:pPr>
              <w:pStyle w:val="ATATableBody"/>
            </w:pPr>
            <w:r w:rsidRPr="00F0565F">
              <w:t>Is it a networked or stand-alone system? (A networked system involves more than one facility, while a stand-alone system is for a specific site.) If the card access system is networked, write the location of the control point in the notes section below.</w:t>
            </w:r>
          </w:p>
        </w:tc>
        <w:tc>
          <w:tcPr>
            <w:tcW w:w="515" w:type="pct"/>
          </w:tcPr>
          <w:p w14:paraId="7602EFF5" w14:textId="77777777" w:rsidR="00611055" w:rsidRPr="00F0565F" w:rsidRDefault="00611055" w:rsidP="00FB0226">
            <w:pPr>
              <w:pStyle w:val="ATATableBody"/>
            </w:pPr>
          </w:p>
        </w:tc>
        <w:tc>
          <w:tcPr>
            <w:tcW w:w="515" w:type="pct"/>
          </w:tcPr>
          <w:p w14:paraId="7602EFF6" w14:textId="77777777" w:rsidR="00611055" w:rsidRPr="00F0565F" w:rsidRDefault="00611055" w:rsidP="00FB0226">
            <w:pPr>
              <w:pStyle w:val="ATATableBody"/>
            </w:pPr>
          </w:p>
        </w:tc>
      </w:tr>
      <w:tr w:rsidR="00611055" w:rsidRPr="00F0565F" w14:paraId="7602EFFB" w14:textId="77777777" w:rsidTr="0056740C">
        <w:trPr>
          <w:cantSplit/>
        </w:trPr>
        <w:tc>
          <w:tcPr>
            <w:tcW w:w="3969" w:type="pct"/>
          </w:tcPr>
          <w:p w14:paraId="7602EFF8" w14:textId="77777777" w:rsidR="00611055" w:rsidRPr="00F0565F" w:rsidRDefault="00611055" w:rsidP="00FB0226">
            <w:pPr>
              <w:pStyle w:val="ATATableBody"/>
            </w:pPr>
            <w:r w:rsidRPr="00F0565F">
              <w:t>Are the controls for the card access system located in a secure location?</w:t>
            </w:r>
          </w:p>
        </w:tc>
        <w:tc>
          <w:tcPr>
            <w:tcW w:w="515" w:type="pct"/>
          </w:tcPr>
          <w:p w14:paraId="7602EFF9" w14:textId="77777777" w:rsidR="00611055" w:rsidRPr="00F0565F" w:rsidRDefault="00611055" w:rsidP="00FB0226">
            <w:pPr>
              <w:pStyle w:val="ATATableBody"/>
            </w:pPr>
          </w:p>
        </w:tc>
        <w:tc>
          <w:tcPr>
            <w:tcW w:w="515" w:type="pct"/>
          </w:tcPr>
          <w:p w14:paraId="7602EFFA" w14:textId="77777777" w:rsidR="00611055" w:rsidRPr="00F0565F" w:rsidRDefault="00611055" w:rsidP="00FB0226">
            <w:pPr>
              <w:pStyle w:val="ATATableBody"/>
            </w:pPr>
          </w:p>
        </w:tc>
      </w:tr>
      <w:tr w:rsidR="00611055" w:rsidRPr="00F0565F" w14:paraId="7602EFFF" w14:textId="77777777" w:rsidTr="0056740C">
        <w:trPr>
          <w:cantSplit/>
        </w:trPr>
        <w:tc>
          <w:tcPr>
            <w:tcW w:w="3969" w:type="pct"/>
          </w:tcPr>
          <w:p w14:paraId="7602EFFC" w14:textId="77777777" w:rsidR="00611055" w:rsidRPr="00F0565F" w:rsidRDefault="00611055" w:rsidP="00FB0226">
            <w:pPr>
              <w:pStyle w:val="ATATableBody"/>
            </w:pPr>
            <w:r w:rsidRPr="00F0565F">
              <w:t xml:space="preserve">Can the facility provide uninterrupted power to the video assessment center? </w:t>
            </w:r>
          </w:p>
        </w:tc>
        <w:tc>
          <w:tcPr>
            <w:tcW w:w="515" w:type="pct"/>
          </w:tcPr>
          <w:p w14:paraId="7602EFFD" w14:textId="77777777" w:rsidR="00611055" w:rsidRPr="00F0565F" w:rsidRDefault="00611055" w:rsidP="00FB0226">
            <w:pPr>
              <w:pStyle w:val="ATATableBody"/>
            </w:pPr>
          </w:p>
        </w:tc>
        <w:tc>
          <w:tcPr>
            <w:tcW w:w="515" w:type="pct"/>
          </w:tcPr>
          <w:p w14:paraId="7602EFFE" w14:textId="77777777" w:rsidR="00611055" w:rsidRPr="00F0565F" w:rsidRDefault="00611055" w:rsidP="00FB0226">
            <w:pPr>
              <w:pStyle w:val="ATATableBody"/>
            </w:pPr>
          </w:p>
        </w:tc>
      </w:tr>
      <w:tr w:rsidR="00611055" w:rsidRPr="00F0565F" w14:paraId="7602F003" w14:textId="77777777" w:rsidTr="0056740C">
        <w:trPr>
          <w:cantSplit/>
        </w:trPr>
        <w:tc>
          <w:tcPr>
            <w:tcW w:w="3969" w:type="pct"/>
          </w:tcPr>
          <w:p w14:paraId="7602F000" w14:textId="77777777" w:rsidR="00611055" w:rsidRPr="00F0565F" w:rsidRDefault="00611055" w:rsidP="00FB0226">
            <w:pPr>
              <w:pStyle w:val="ATATableBody"/>
            </w:pPr>
            <w:r w:rsidRPr="00F0565F">
              <w:t>Are all card readers at the proper location to monitor entry?</w:t>
            </w:r>
          </w:p>
        </w:tc>
        <w:tc>
          <w:tcPr>
            <w:tcW w:w="515" w:type="pct"/>
          </w:tcPr>
          <w:p w14:paraId="7602F001" w14:textId="77777777" w:rsidR="00611055" w:rsidRPr="00F0565F" w:rsidRDefault="00611055" w:rsidP="00FB0226">
            <w:pPr>
              <w:pStyle w:val="ATATableBody"/>
            </w:pPr>
          </w:p>
        </w:tc>
        <w:tc>
          <w:tcPr>
            <w:tcW w:w="515" w:type="pct"/>
          </w:tcPr>
          <w:p w14:paraId="7602F002" w14:textId="77777777" w:rsidR="00611055" w:rsidRPr="00F0565F" w:rsidRDefault="00611055" w:rsidP="00FB0226">
            <w:pPr>
              <w:pStyle w:val="ATATableBody"/>
            </w:pPr>
          </w:p>
        </w:tc>
      </w:tr>
      <w:tr w:rsidR="00611055" w:rsidRPr="00F0565F" w14:paraId="7602F007" w14:textId="77777777" w:rsidTr="0056740C">
        <w:trPr>
          <w:cantSplit/>
        </w:trPr>
        <w:tc>
          <w:tcPr>
            <w:tcW w:w="3969" w:type="pct"/>
          </w:tcPr>
          <w:p w14:paraId="7602F004" w14:textId="77777777" w:rsidR="00611055" w:rsidRPr="00F0565F" w:rsidRDefault="00611055" w:rsidP="00FB0226">
            <w:pPr>
              <w:pStyle w:val="ATATableBody"/>
            </w:pPr>
            <w:r w:rsidRPr="00F0565F">
              <w:t>Are monitored contacts installed at each card reader door?</w:t>
            </w:r>
          </w:p>
        </w:tc>
        <w:tc>
          <w:tcPr>
            <w:tcW w:w="515" w:type="pct"/>
          </w:tcPr>
          <w:p w14:paraId="7602F005" w14:textId="77777777" w:rsidR="00611055" w:rsidRPr="00F0565F" w:rsidRDefault="00611055" w:rsidP="00FB0226">
            <w:pPr>
              <w:pStyle w:val="ATATableBody"/>
            </w:pPr>
          </w:p>
        </w:tc>
        <w:tc>
          <w:tcPr>
            <w:tcW w:w="515" w:type="pct"/>
          </w:tcPr>
          <w:p w14:paraId="7602F006" w14:textId="77777777" w:rsidR="00611055" w:rsidRPr="00F0565F" w:rsidRDefault="00611055" w:rsidP="00FB0226">
            <w:pPr>
              <w:pStyle w:val="ATATableBody"/>
            </w:pPr>
          </w:p>
        </w:tc>
      </w:tr>
      <w:tr w:rsidR="00611055" w:rsidRPr="00F0565F" w14:paraId="7602F00B" w14:textId="77777777" w:rsidTr="0056740C">
        <w:trPr>
          <w:cantSplit/>
        </w:trPr>
        <w:tc>
          <w:tcPr>
            <w:tcW w:w="3969" w:type="pct"/>
          </w:tcPr>
          <w:p w14:paraId="7602F008" w14:textId="77777777" w:rsidR="00611055" w:rsidRPr="00F0565F" w:rsidRDefault="00611055" w:rsidP="00FB0226">
            <w:pPr>
              <w:pStyle w:val="ATATableBody"/>
            </w:pPr>
            <w:r w:rsidRPr="00F0565F">
              <w:t>Is a request-to-exit motion detector installed at each card reader door?</w:t>
            </w:r>
          </w:p>
        </w:tc>
        <w:tc>
          <w:tcPr>
            <w:tcW w:w="515" w:type="pct"/>
          </w:tcPr>
          <w:p w14:paraId="7602F009" w14:textId="77777777" w:rsidR="00611055" w:rsidRPr="00F0565F" w:rsidRDefault="00611055" w:rsidP="00FB0226">
            <w:pPr>
              <w:pStyle w:val="ATATableBody"/>
            </w:pPr>
          </w:p>
        </w:tc>
        <w:tc>
          <w:tcPr>
            <w:tcW w:w="515" w:type="pct"/>
          </w:tcPr>
          <w:p w14:paraId="7602F00A" w14:textId="77777777" w:rsidR="00611055" w:rsidRPr="00F0565F" w:rsidRDefault="00611055" w:rsidP="00FB0226">
            <w:pPr>
              <w:pStyle w:val="ATATableBody"/>
            </w:pPr>
          </w:p>
        </w:tc>
      </w:tr>
      <w:tr w:rsidR="00611055" w:rsidRPr="00F0565F" w14:paraId="7602F00F" w14:textId="77777777" w:rsidTr="0056740C">
        <w:trPr>
          <w:cantSplit/>
        </w:trPr>
        <w:tc>
          <w:tcPr>
            <w:tcW w:w="3969" w:type="pct"/>
          </w:tcPr>
          <w:p w14:paraId="7602F00C" w14:textId="77777777" w:rsidR="00611055" w:rsidRPr="00F0565F" w:rsidRDefault="00611055" w:rsidP="00FB0226">
            <w:pPr>
              <w:pStyle w:val="ATATableBody"/>
            </w:pPr>
            <w:r w:rsidRPr="00F0565F">
              <w:t>Is a request-to-exit pushbutton installed at each card reader door using maglocks (magnetic switches used to keep doors from being opened)?</w:t>
            </w:r>
          </w:p>
        </w:tc>
        <w:tc>
          <w:tcPr>
            <w:tcW w:w="515" w:type="pct"/>
          </w:tcPr>
          <w:p w14:paraId="7602F00D" w14:textId="77777777" w:rsidR="00611055" w:rsidRPr="00F0565F" w:rsidRDefault="00611055" w:rsidP="00FB0226">
            <w:pPr>
              <w:pStyle w:val="ATATableBody"/>
            </w:pPr>
          </w:p>
        </w:tc>
        <w:tc>
          <w:tcPr>
            <w:tcW w:w="515" w:type="pct"/>
          </w:tcPr>
          <w:p w14:paraId="7602F00E" w14:textId="77777777" w:rsidR="00611055" w:rsidRPr="00F0565F" w:rsidRDefault="00611055" w:rsidP="00FB0226">
            <w:pPr>
              <w:pStyle w:val="ATATableBody"/>
            </w:pPr>
          </w:p>
        </w:tc>
      </w:tr>
      <w:tr w:rsidR="00611055" w:rsidRPr="00F0565F" w14:paraId="7602F013" w14:textId="77777777" w:rsidTr="0056740C">
        <w:trPr>
          <w:cantSplit/>
        </w:trPr>
        <w:tc>
          <w:tcPr>
            <w:tcW w:w="3969" w:type="pct"/>
          </w:tcPr>
          <w:p w14:paraId="7602F010" w14:textId="77777777" w:rsidR="00611055" w:rsidRPr="00F0565F" w:rsidRDefault="00611055" w:rsidP="00FB0226">
            <w:pPr>
              <w:pStyle w:val="ATATableBody"/>
            </w:pPr>
            <w:r w:rsidRPr="00F0565F">
              <w:t>Are all access control readers working properly?</w:t>
            </w:r>
          </w:p>
        </w:tc>
        <w:tc>
          <w:tcPr>
            <w:tcW w:w="515" w:type="pct"/>
          </w:tcPr>
          <w:p w14:paraId="7602F011" w14:textId="77777777" w:rsidR="00611055" w:rsidRPr="00F0565F" w:rsidRDefault="00611055" w:rsidP="00FB0226">
            <w:pPr>
              <w:pStyle w:val="ATATableBody"/>
            </w:pPr>
          </w:p>
        </w:tc>
        <w:tc>
          <w:tcPr>
            <w:tcW w:w="515" w:type="pct"/>
          </w:tcPr>
          <w:p w14:paraId="7602F012" w14:textId="77777777" w:rsidR="00611055" w:rsidRPr="00F0565F" w:rsidRDefault="00611055" w:rsidP="00FB0226">
            <w:pPr>
              <w:pStyle w:val="ATATableBody"/>
            </w:pPr>
          </w:p>
        </w:tc>
      </w:tr>
      <w:tr w:rsidR="00611055" w:rsidRPr="00F0565F" w14:paraId="7602F017" w14:textId="77777777" w:rsidTr="0056740C">
        <w:trPr>
          <w:cantSplit/>
        </w:trPr>
        <w:tc>
          <w:tcPr>
            <w:tcW w:w="3969" w:type="pct"/>
          </w:tcPr>
          <w:p w14:paraId="7602F014" w14:textId="77777777" w:rsidR="00611055" w:rsidRPr="00F0565F" w:rsidRDefault="00611055" w:rsidP="00FB0226">
            <w:pPr>
              <w:pStyle w:val="ATATableBody"/>
            </w:pPr>
            <w:r w:rsidRPr="00F0565F">
              <w:t>Are monitored contacts installed at all perimeter doors, roof hatches, and other openings?</w:t>
            </w:r>
          </w:p>
        </w:tc>
        <w:tc>
          <w:tcPr>
            <w:tcW w:w="515" w:type="pct"/>
          </w:tcPr>
          <w:p w14:paraId="7602F015" w14:textId="77777777" w:rsidR="00611055" w:rsidRPr="00F0565F" w:rsidRDefault="00611055" w:rsidP="00FB0226">
            <w:pPr>
              <w:pStyle w:val="ATATableBody"/>
            </w:pPr>
          </w:p>
        </w:tc>
        <w:tc>
          <w:tcPr>
            <w:tcW w:w="515" w:type="pct"/>
          </w:tcPr>
          <w:p w14:paraId="7602F016" w14:textId="77777777" w:rsidR="00611055" w:rsidRPr="00F0565F" w:rsidRDefault="00611055" w:rsidP="00FB0226">
            <w:pPr>
              <w:pStyle w:val="ATATableBody"/>
            </w:pPr>
          </w:p>
        </w:tc>
      </w:tr>
      <w:tr w:rsidR="00611055" w:rsidRPr="00F0565F" w14:paraId="7602F01B" w14:textId="77777777" w:rsidTr="0056740C">
        <w:trPr>
          <w:cantSplit/>
        </w:trPr>
        <w:tc>
          <w:tcPr>
            <w:tcW w:w="3969" w:type="pct"/>
          </w:tcPr>
          <w:p w14:paraId="7602F018" w14:textId="77777777" w:rsidR="00611055" w:rsidRPr="00F0565F" w:rsidRDefault="00611055" w:rsidP="00FB0226">
            <w:pPr>
              <w:pStyle w:val="ATATableBody"/>
            </w:pPr>
            <w:r w:rsidRPr="00F0565F">
              <w:t>Are access controlled doors also equipped with an alternate means of entry, such as keys and cipher locks?</w:t>
            </w:r>
          </w:p>
        </w:tc>
        <w:tc>
          <w:tcPr>
            <w:tcW w:w="515" w:type="pct"/>
          </w:tcPr>
          <w:p w14:paraId="7602F019" w14:textId="77777777" w:rsidR="00611055" w:rsidRPr="00F0565F" w:rsidRDefault="00611055" w:rsidP="00FB0226">
            <w:pPr>
              <w:pStyle w:val="ATATableBody"/>
            </w:pPr>
          </w:p>
        </w:tc>
        <w:tc>
          <w:tcPr>
            <w:tcW w:w="515" w:type="pct"/>
          </w:tcPr>
          <w:p w14:paraId="7602F01A" w14:textId="77777777" w:rsidR="00611055" w:rsidRPr="00F0565F" w:rsidRDefault="00611055" w:rsidP="00FB0226">
            <w:pPr>
              <w:pStyle w:val="ATATableBody"/>
            </w:pPr>
          </w:p>
        </w:tc>
      </w:tr>
      <w:tr w:rsidR="00611055" w:rsidRPr="00F0565F" w14:paraId="7602F01F" w14:textId="77777777" w:rsidTr="0056740C">
        <w:trPr>
          <w:cantSplit/>
        </w:trPr>
        <w:tc>
          <w:tcPr>
            <w:tcW w:w="3969" w:type="pct"/>
          </w:tcPr>
          <w:p w14:paraId="7602F01C" w14:textId="77777777" w:rsidR="00611055" w:rsidRPr="00F0565F" w:rsidRDefault="00611055" w:rsidP="00FB0226">
            <w:pPr>
              <w:pStyle w:val="ATATableBody"/>
            </w:pPr>
            <w:r w:rsidRPr="00F0565F">
              <w:t>Is there a key control program in place (a program to maintain the key inventory, who has what keys when)?</w:t>
            </w:r>
          </w:p>
        </w:tc>
        <w:tc>
          <w:tcPr>
            <w:tcW w:w="515" w:type="pct"/>
          </w:tcPr>
          <w:p w14:paraId="7602F01D" w14:textId="77777777" w:rsidR="00611055" w:rsidRPr="00F0565F" w:rsidRDefault="00611055" w:rsidP="00FB0226">
            <w:pPr>
              <w:pStyle w:val="ATATableBody"/>
            </w:pPr>
          </w:p>
        </w:tc>
        <w:tc>
          <w:tcPr>
            <w:tcW w:w="515" w:type="pct"/>
          </w:tcPr>
          <w:p w14:paraId="7602F01E" w14:textId="77777777" w:rsidR="00611055" w:rsidRPr="00F0565F" w:rsidRDefault="00611055" w:rsidP="00FB0226">
            <w:pPr>
              <w:pStyle w:val="ATATableBody"/>
            </w:pPr>
          </w:p>
        </w:tc>
      </w:tr>
      <w:tr w:rsidR="00611055" w:rsidRPr="00F0565F" w14:paraId="7602F023" w14:textId="77777777" w:rsidTr="0056740C">
        <w:trPr>
          <w:cantSplit/>
        </w:trPr>
        <w:tc>
          <w:tcPr>
            <w:tcW w:w="3969" w:type="pct"/>
          </w:tcPr>
          <w:p w14:paraId="7602F020" w14:textId="6C3B812C" w:rsidR="00611055" w:rsidRPr="00F0565F" w:rsidRDefault="00611055" w:rsidP="00FB0226">
            <w:pPr>
              <w:pStyle w:val="ATATableBody"/>
            </w:pPr>
            <w:r w:rsidRPr="00F0565F">
              <w:t xml:space="preserve">Does the </w:t>
            </w:r>
            <w:r w:rsidR="00E07DFC" w:rsidRPr="00F0565F">
              <w:t xml:space="preserve">security control center </w:t>
            </w:r>
            <w:r w:rsidRPr="00F0565F">
              <w:t xml:space="preserve">operator recognize an alarm and evaluate the appropriate response? </w:t>
            </w:r>
          </w:p>
        </w:tc>
        <w:tc>
          <w:tcPr>
            <w:tcW w:w="515" w:type="pct"/>
          </w:tcPr>
          <w:p w14:paraId="7602F021" w14:textId="77777777" w:rsidR="00611055" w:rsidRPr="00F0565F" w:rsidRDefault="00611055" w:rsidP="00FB0226">
            <w:pPr>
              <w:pStyle w:val="ATATableBody"/>
            </w:pPr>
          </w:p>
        </w:tc>
        <w:tc>
          <w:tcPr>
            <w:tcW w:w="515" w:type="pct"/>
          </w:tcPr>
          <w:p w14:paraId="7602F022" w14:textId="77777777" w:rsidR="00611055" w:rsidRPr="00F0565F" w:rsidRDefault="00611055" w:rsidP="00FB0226">
            <w:pPr>
              <w:pStyle w:val="ATATableBody"/>
            </w:pPr>
          </w:p>
        </w:tc>
      </w:tr>
      <w:tr w:rsidR="00611055" w:rsidRPr="00F0565F" w14:paraId="7602F029" w14:textId="77777777" w:rsidTr="0056740C">
        <w:trPr>
          <w:cantSplit/>
        </w:trPr>
        <w:tc>
          <w:tcPr>
            <w:tcW w:w="5000" w:type="pct"/>
            <w:gridSpan w:val="3"/>
          </w:tcPr>
          <w:p w14:paraId="7602F024" w14:textId="77777777" w:rsidR="00611055" w:rsidRPr="00F0565F" w:rsidRDefault="00611055" w:rsidP="00FB0226">
            <w:pPr>
              <w:pStyle w:val="ATATableBody"/>
            </w:pPr>
            <w:r w:rsidRPr="00F0565F">
              <w:t>What type or manufacturer is being used for the card access system?</w:t>
            </w:r>
          </w:p>
          <w:p w14:paraId="7602F025" w14:textId="77777777" w:rsidR="00611055" w:rsidRPr="00F0565F" w:rsidRDefault="00611055" w:rsidP="00FB0226">
            <w:pPr>
              <w:pStyle w:val="ATATableBody"/>
            </w:pPr>
          </w:p>
          <w:p w14:paraId="7602F026" w14:textId="77777777" w:rsidR="00611055" w:rsidRDefault="00611055" w:rsidP="00FB0226">
            <w:pPr>
              <w:pStyle w:val="ATATableBody"/>
            </w:pPr>
          </w:p>
          <w:p w14:paraId="7602F027" w14:textId="77777777" w:rsidR="00611055" w:rsidRDefault="00611055" w:rsidP="00FB0226">
            <w:pPr>
              <w:pStyle w:val="ATATableBody"/>
            </w:pPr>
          </w:p>
          <w:p w14:paraId="7602F028" w14:textId="77777777" w:rsidR="00611055" w:rsidRPr="00F0565F" w:rsidRDefault="00611055" w:rsidP="00FB0226">
            <w:pPr>
              <w:pStyle w:val="ATATableBody"/>
            </w:pPr>
          </w:p>
        </w:tc>
      </w:tr>
      <w:tr w:rsidR="00611055" w:rsidRPr="00F0565F" w14:paraId="7602F02F" w14:textId="77777777" w:rsidTr="0056740C">
        <w:trPr>
          <w:cantSplit/>
        </w:trPr>
        <w:tc>
          <w:tcPr>
            <w:tcW w:w="5000" w:type="pct"/>
            <w:gridSpan w:val="3"/>
          </w:tcPr>
          <w:p w14:paraId="7602F02A" w14:textId="77777777" w:rsidR="00611055" w:rsidRPr="00F0565F" w:rsidRDefault="00611055" w:rsidP="00FB0226">
            <w:pPr>
              <w:pStyle w:val="ATATableBody"/>
            </w:pPr>
            <w:r w:rsidRPr="00F0565F">
              <w:lastRenderedPageBreak/>
              <w:t>What is the minimum time to assess an alarm?</w:t>
            </w:r>
          </w:p>
          <w:p w14:paraId="7602F02B" w14:textId="77777777" w:rsidR="00611055" w:rsidRDefault="00611055" w:rsidP="00FB0226">
            <w:pPr>
              <w:pStyle w:val="ATATableBody"/>
            </w:pPr>
          </w:p>
          <w:p w14:paraId="7602F02C" w14:textId="77777777" w:rsidR="00611055" w:rsidRDefault="00611055" w:rsidP="00FB0226">
            <w:pPr>
              <w:pStyle w:val="ATATableBody"/>
            </w:pPr>
          </w:p>
          <w:p w14:paraId="7602F02D" w14:textId="77777777" w:rsidR="00611055" w:rsidRPr="00F0565F" w:rsidRDefault="00611055" w:rsidP="00FB0226">
            <w:pPr>
              <w:pStyle w:val="ATATableBody"/>
            </w:pPr>
          </w:p>
          <w:p w14:paraId="7602F02E" w14:textId="77777777" w:rsidR="00611055" w:rsidRPr="00F0565F" w:rsidRDefault="00611055" w:rsidP="00FB0226">
            <w:pPr>
              <w:pStyle w:val="ATATableBody"/>
            </w:pPr>
          </w:p>
        </w:tc>
      </w:tr>
      <w:tr w:rsidR="00611055" w:rsidRPr="00F0565F" w14:paraId="7602F035" w14:textId="77777777" w:rsidTr="0056740C">
        <w:trPr>
          <w:cantSplit/>
        </w:trPr>
        <w:tc>
          <w:tcPr>
            <w:tcW w:w="5000" w:type="pct"/>
            <w:gridSpan w:val="3"/>
          </w:tcPr>
          <w:p w14:paraId="7602F030" w14:textId="77777777" w:rsidR="00611055" w:rsidRPr="00F0565F" w:rsidRDefault="00611055" w:rsidP="00FB0226">
            <w:pPr>
              <w:pStyle w:val="ATATableBody"/>
            </w:pPr>
            <w:r w:rsidRPr="00F0565F">
              <w:t>What type of uninterrupted power is available (building inverter, separ</w:t>
            </w:r>
            <w:r>
              <w:t>ate uninterrupted power supply</w:t>
            </w:r>
            <w:r w:rsidRPr="00F0565F">
              <w:t>)?</w:t>
            </w:r>
          </w:p>
          <w:p w14:paraId="7602F031" w14:textId="77777777" w:rsidR="00611055" w:rsidRPr="00F0565F" w:rsidRDefault="00611055" w:rsidP="00FB0226">
            <w:pPr>
              <w:pStyle w:val="ATATableBody"/>
            </w:pPr>
          </w:p>
          <w:p w14:paraId="7602F032" w14:textId="77777777" w:rsidR="00611055" w:rsidRDefault="00611055" w:rsidP="00FB0226">
            <w:pPr>
              <w:pStyle w:val="ATATableBody"/>
            </w:pPr>
          </w:p>
          <w:p w14:paraId="7602F033" w14:textId="77777777" w:rsidR="00611055" w:rsidRDefault="00611055" w:rsidP="00FB0226">
            <w:pPr>
              <w:pStyle w:val="ATATableBody"/>
            </w:pPr>
          </w:p>
          <w:p w14:paraId="7602F034" w14:textId="77777777" w:rsidR="00611055" w:rsidRPr="00F0565F" w:rsidRDefault="00611055" w:rsidP="00FB0226">
            <w:pPr>
              <w:pStyle w:val="ATATableBody"/>
            </w:pPr>
          </w:p>
        </w:tc>
      </w:tr>
      <w:tr w:rsidR="00611055" w:rsidRPr="00F0565F" w14:paraId="7602F044" w14:textId="77777777" w:rsidTr="0056740C">
        <w:trPr>
          <w:cantSplit/>
        </w:trPr>
        <w:tc>
          <w:tcPr>
            <w:tcW w:w="5000" w:type="pct"/>
            <w:gridSpan w:val="3"/>
          </w:tcPr>
          <w:p w14:paraId="7602F036" w14:textId="77777777" w:rsidR="00611055" w:rsidRPr="00F0565F" w:rsidRDefault="00611055" w:rsidP="00FB0226">
            <w:pPr>
              <w:pStyle w:val="ATATableBody"/>
            </w:pPr>
            <w:r w:rsidRPr="00F0565F">
              <w:t>Notes (describe deficiencies observed):</w:t>
            </w:r>
          </w:p>
          <w:p w14:paraId="7602F037" w14:textId="77777777" w:rsidR="00611055" w:rsidRPr="00F0565F" w:rsidRDefault="00611055" w:rsidP="00FB0226">
            <w:pPr>
              <w:pStyle w:val="ATATableBody"/>
            </w:pPr>
          </w:p>
          <w:p w14:paraId="7602F038" w14:textId="77777777" w:rsidR="00611055" w:rsidRPr="00F0565F" w:rsidRDefault="00611055" w:rsidP="00FB0226">
            <w:pPr>
              <w:pStyle w:val="ATATableBody"/>
            </w:pPr>
          </w:p>
          <w:p w14:paraId="7602F039" w14:textId="77777777" w:rsidR="00611055" w:rsidRDefault="00611055" w:rsidP="00FB0226">
            <w:pPr>
              <w:pStyle w:val="ATATableBody"/>
            </w:pPr>
          </w:p>
          <w:p w14:paraId="7602F03A" w14:textId="77777777" w:rsidR="00611055" w:rsidRDefault="00611055" w:rsidP="00FB0226">
            <w:pPr>
              <w:pStyle w:val="ATATableBody"/>
            </w:pPr>
          </w:p>
          <w:p w14:paraId="7602F03B" w14:textId="77777777" w:rsidR="00611055" w:rsidRDefault="00611055" w:rsidP="00FB0226">
            <w:pPr>
              <w:pStyle w:val="ATATableBody"/>
            </w:pPr>
          </w:p>
          <w:p w14:paraId="7602F03C" w14:textId="77777777" w:rsidR="00611055" w:rsidRDefault="00611055" w:rsidP="00FB0226">
            <w:pPr>
              <w:pStyle w:val="ATATableBody"/>
            </w:pPr>
          </w:p>
          <w:p w14:paraId="7602F03D" w14:textId="77777777" w:rsidR="00611055" w:rsidRDefault="00611055" w:rsidP="00FB0226">
            <w:pPr>
              <w:pStyle w:val="ATATableBody"/>
            </w:pPr>
          </w:p>
          <w:p w14:paraId="7602F03E" w14:textId="77777777" w:rsidR="00611055" w:rsidRPr="00F0565F" w:rsidRDefault="00611055" w:rsidP="00FB0226">
            <w:pPr>
              <w:pStyle w:val="ATATableBody"/>
            </w:pPr>
          </w:p>
          <w:p w14:paraId="7602F03F" w14:textId="77777777" w:rsidR="00611055" w:rsidRPr="00F0565F" w:rsidRDefault="00611055" w:rsidP="00FB0226">
            <w:pPr>
              <w:pStyle w:val="ATATableBody"/>
            </w:pPr>
          </w:p>
          <w:p w14:paraId="7602F040" w14:textId="77777777" w:rsidR="00611055" w:rsidRPr="00F0565F" w:rsidRDefault="00611055" w:rsidP="00FB0226">
            <w:pPr>
              <w:pStyle w:val="ATATableBody"/>
            </w:pPr>
          </w:p>
          <w:p w14:paraId="7602F041" w14:textId="77777777" w:rsidR="00611055" w:rsidRPr="00F0565F" w:rsidRDefault="00611055" w:rsidP="00FB0226">
            <w:pPr>
              <w:pStyle w:val="ATATableBody"/>
            </w:pPr>
          </w:p>
          <w:p w14:paraId="7602F042" w14:textId="77777777" w:rsidR="00611055" w:rsidRPr="00F0565F" w:rsidRDefault="00611055" w:rsidP="00FB0226">
            <w:pPr>
              <w:pStyle w:val="ATATableBody"/>
            </w:pPr>
          </w:p>
          <w:p w14:paraId="7602F043" w14:textId="77777777" w:rsidR="00611055" w:rsidRPr="00F0565F" w:rsidRDefault="00611055" w:rsidP="00FB0226">
            <w:pPr>
              <w:pStyle w:val="ATATableBody"/>
            </w:pPr>
          </w:p>
        </w:tc>
      </w:tr>
    </w:tbl>
    <w:p w14:paraId="7602F045" w14:textId="77777777" w:rsidR="00611055" w:rsidRPr="00F0565F" w:rsidRDefault="00611055" w:rsidP="00611055">
      <w:pPr>
        <w:pStyle w:val="ataBody0"/>
      </w:pPr>
    </w:p>
    <w:p w14:paraId="7602F046" w14:textId="77777777" w:rsidR="00611055" w:rsidRDefault="00611055" w:rsidP="00611055">
      <w:pPr>
        <w:pStyle w:val="ataHeading1"/>
      </w:pPr>
    </w:p>
    <w:p w14:paraId="7602F047" w14:textId="77777777" w:rsidR="00611055" w:rsidRDefault="00611055" w:rsidP="00611055">
      <w:pPr>
        <w:pStyle w:val="ataBody0"/>
      </w:pPr>
      <w:r>
        <w:br w:type="page"/>
      </w:r>
    </w:p>
    <w:p w14:paraId="7602F048" w14:textId="77777777" w:rsidR="00611055" w:rsidRPr="00F0565F" w:rsidRDefault="00611055" w:rsidP="00FB0226">
      <w:pPr>
        <w:pStyle w:val="ATAHeadingLevel1"/>
      </w:pPr>
      <w:r>
        <w:lastRenderedPageBreak/>
        <w:t>Security Inspection Validation</w:t>
      </w:r>
      <w:r w:rsidRPr="00F0565F">
        <w:t xml:space="preserve"> Technology Checklist: C</w:t>
      </w:r>
      <w:r>
        <w:t>losed-Circuit Television</w:t>
      </w: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auto"/>
        </w:tblBorders>
        <w:tblLook w:val="04A0" w:firstRow="1" w:lastRow="0" w:firstColumn="1" w:lastColumn="0" w:noHBand="0" w:noVBand="1"/>
      </w:tblPr>
      <w:tblGrid>
        <w:gridCol w:w="7602"/>
        <w:gridCol w:w="986"/>
        <w:gridCol w:w="988"/>
      </w:tblGrid>
      <w:tr w:rsidR="00611055" w:rsidRPr="00571FB8" w14:paraId="7602F04C" w14:textId="77777777" w:rsidTr="0056740C">
        <w:trPr>
          <w:cantSplit/>
          <w:tblHeader/>
        </w:trPr>
        <w:tc>
          <w:tcPr>
            <w:tcW w:w="3969"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F049" w14:textId="77777777" w:rsidR="00611055" w:rsidRPr="0073205D" w:rsidRDefault="00611055" w:rsidP="00FB0226">
            <w:pPr>
              <w:pStyle w:val="ATATableHeading"/>
            </w:pPr>
            <w:r w:rsidRPr="0073205D">
              <w:t>Question: Closed-Circuit Television</w:t>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F04A" w14:textId="77777777" w:rsidR="00611055" w:rsidRPr="0073205D" w:rsidRDefault="00611055" w:rsidP="00FB0226">
            <w:pPr>
              <w:pStyle w:val="ATATableHeading"/>
            </w:pPr>
            <w:r w:rsidRPr="0073205D">
              <w:t xml:space="preserve">Yes </w:t>
            </w:r>
            <w:r w:rsidRPr="0073205D">
              <w:sym w:font="Wingdings" w:char="F0FC"/>
            </w:r>
          </w:p>
        </w:tc>
        <w:tc>
          <w:tcPr>
            <w:tcW w:w="51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02F04B" w14:textId="77777777" w:rsidR="00611055" w:rsidRPr="0073205D" w:rsidRDefault="00611055" w:rsidP="00FB0226">
            <w:pPr>
              <w:pStyle w:val="ATATableHeading"/>
            </w:pPr>
            <w:r w:rsidRPr="0073205D">
              <w:t xml:space="preserve">No </w:t>
            </w:r>
            <w:r w:rsidRPr="0073205D">
              <w:sym w:font="Wingdings" w:char="F0FC"/>
            </w:r>
          </w:p>
        </w:tc>
      </w:tr>
      <w:tr w:rsidR="00611055" w:rsidRPr="00F0565F" w14:paraId="7602F050" w14:textId="77777777" w:rsidTr="0056740C">
        <w:trPr>
          <w:cantSplit/>
        </w:trPr>
        <w:tc>
          <w:tcPr>
            <w:tcW w:w="3969" w:type="pct"/>
            <w:tcBorders>
              <w:top w:val="single" w:sz="4" w:space="0" w:color="auto"/>
              <w:left w:val="single" w:sz="4" w:space="0" w:color="auto"/>
              <w:bottom w:val="single" w:sz="4" w:space="0" w:color="auto"/>
            </w:tcBorders>
          </w:tcPr>
          <w:p w14:paraId="7602F04D" w14:textId="77777777" w:rsidR="00611055" w:rsidRPr="00F0565F" w:rsidRDefault="00611055" w:rsidP="00FB0226">
            <w:pPr>
              <w:pStyle w:val="ATATableBody"/>
            </w:pPr>
            <w:r w:rsidRPr="00F0565F">
              <w:t>Are live camera images satisfactory?</w:t>
            </w:r>
          </w:p>
        </w:tc>
        <w:tc>
          <w:tcPr>
            <w:tcW w:w="515" w:type="pct"/>
            <w:tcBorders>
              <w:top w:val="single" w:sz="4" w:space="0" w:color="auto"/>
              <w:bottom w:val="single" w:sz="4" w:space="0" w:color="auto"/>
            </w:tcBorders>
          </w:tcPr>
          <w:p w14:paraId="7602F04E"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4F" w14:textId="77777777" w:rsidR="00611055" w:rsidRPr="00F0565F" w:rsidRDefault="00611055" w:rsidP="00FB0226">
            <w:pPr>
              <w:pStyle w:val="ATATableBody"/>
            </w:pPr>
          </w:p>
        </w:tc>
      </w:tr>
      <w:tr w:rsidR="00611055" w:rsidRPr="00F0565F" w14:paraId="7602F054" w14:textId="77777777" w:rsidTr="0056740C">
        <w:trPr>
          <w:cantSplit/>
        </w:trPr>
        <w:tc>
          <w:tcPr>
            <w:tcW w:w="3969" w:type="pct"/>
            <w:tcBorders>
              <w:top w:val="single" w:sz="4" w:space="0" w:color="auto"/>
              <w:left w:val="single" w:sz="4" w:space="0" w:color="auto"/>
              <w:bottom w:val="single" w:sz="4" w:space="0" w:color="auto"/>
            </w:tcBorders>
          </w:tcPr>
          <w:p w14:paraId="7602F051" w14:textId="77777777" w:rsidR="00611055" w:rsidRPr="00F0565F" w:rsidRDefault="00611055" w:rsidP="00FB0226">
            <w:pPr>
              <w:pStyle w:val="ATATableBody"/>
            </w:pPr>
            <w:r w:rsidRPr="00F0565F">
              <w:t>Are recorded camera images satisfactory?</w:t>
            </w:r>
          </w:p>
        </w:tc>
        <w:tc>
          <w:tcPr>
            <w:tcW w:w="515" w:type="pct"/>
            <w:tcBorders>
              <w:top w:val="single" w:sz="4" w:space="0" w:color="auto"/>
              <w:bottom w:val="single" w:sz="4" w:space="0" w:color="auto"/>
            </w:tcBorders>
          </w:tcPr>
          <w:p w14:paraId="7602F052"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53" w14:textId="77777777" w:rsidR="00611055" w:rsidRPr="00F0565F" w:rsidRDefault="00611055" w:rsidP="00FB0226">
            <w:pPr>
              <w:pStyle w:val="ATATableBody"/>
            </w:pPr>
          </w:p>
        </w:tc>
      </w:tr>
      <w:tr w:rsidR="00611055" w:rsidRPr="00F0565F" w14:paraId="7602F058" w14:textId="77777777" w:rsidTr="0056740C">
        <w:trPr>
          <w:cantSplit/>
        </w:trPr>
        <w:tc>
          <w:tcPr>
            <w:tcW w:w="3969" w:type="pct"/>
            <w:tcBorders>
              <w:top w:val="single" w:sz="4" w:space="0" w:color="auto"/>
              <w:left w:val="single" w:sz="4" w:space="0" w:color="auto"/>
              <w:bottom w:val="single" w:sz="4" w:space="0" w:color="auto"/>
            </w:tcBorders>
          </w:tcPr>
          <w:p w14:paraId="7602F055" w14:textId="77777777" w:rsidR="00611055" w:rsidRPr="00F0565F" w:rsidRDefault="00611055" w:rsidP="00FB0226">
            <w:pPr>
              <w:pStyle w:val="ATATableBody"/>
            </w:pPr>
            <w:r w:rsidRPr="00F0565F">
              <w:t>Are cameras programmed to record on event</w:t>
            </w:r>
            <w:r>
              <w:t>,</w:t>
            </w:r>
            <w:r w:rsidRPr="00F0565F">
              <w:t xml:space="preserve"> or are they always recording?</w:t>
            </w:r>
          </w:p>
        </w:tc>
        <w:tc>
          <w:tcPr>
            <w:tcW w:w="515" w:type="pct"/>
            <w:tcBorders>
              <w:top w:val="single" w:sz="4" w:space="0" w:color="auto"/>
              <w:bottom w:val="single" w:sz="4" w:space="0" w:color="auto"/>
            </w:tcBorders>
          </w:tcPr>
          <w:p w14:paraId="7602F056"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57" w14:textId="77777777" w:rsidR="00611055" w:rsidRPr="00F0565F" w:rsidRDefault="00611055" w:rsidP="00FB0226">
            <w:pPr>
              <w:pStyle w:val="ATATableBody"/>
            </w:pPr>
          </w:p>
        </w:tc>
      </w:tr>
      <w:tr w:rsidR="00611055" w:rsidRPr="00F0565F" w14:paraId="7602F05C" w14:textId="77777777" w:rsidTr="0056740C">
        <w:trPr>
          <w:cantSplit/>
        </w:trPr>
        <w:tc>
          <w:tcPr>
            <w:tcW w:w="3969" w:type="pct"/>
            <w:tcBorders>
              <w:top w:val="single" w:sz="4" w:space="0" w:color="auto"/>
              <w:left w:val="single" w:sz="4" w:space="0" w:color="auto"/>
              <w:bottom w:val="single" w:sz="4" w:space="0" w:color="auto"/>
            </w:tcBorders>
          </w:tcPr>
          <w:p w14:paraId="7602F059" w14:textId="77777777" w:rsidR="00611055" w:rsidRPr="00F0565F" w:rsidRDefault="00611055" w:rsidP="00FB0226">
            <w:pPr>
              <w:pStyle w:val="ATATableBody"/>
            </w:pPr>
            <w:r w:rsidRPr="00F0565F">
              <w:t>Are 10 seconds pre- and post-event being recorded?</w:t>
            </w:r>
          </w:p>
        </w:tc>
        <w:tc>
          <w:tcPr>
            <w:tcW w:w="515" w:type="pct"/>
            <w:tcBorders>
              <w:top w:val="single" w:sz="4" w:space="0" w:color="auto"/>
              <w:bottom w:val="single" w:sz="4" w:space="0" w:color="auto"/>
            </w:tcBorders>
          </w:tcPr>
          <w:p w14:paraId="7602F05A"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5B" w14:textId="77777777" w:rsidR="00611055" w:rsidRPr="00F0565F" w:rsidRDefault="00611055" w:rsidP="00FB0226">
            <w:pPr>
              <w:pStyle w:val="ATATableBody"/>
            </w:pPr>
          </w:p>
        </w:tc>
      </w:tr>
      <w:tr w:rsidR="00611055" w:rsidRPr="00F0565F" w14:paraId="7602F060" w14:textId="77777777" w:rsidTr="0056740C">
        <w:trPr>
          <w:cantSplit/>
        </w:trPr>
        <w:tc>
          <w:tcPr>
            <w:tcW w:w="3969" w:type="pct"/>
            <w:tcBorders>
              <w:top w:val="single" w:sz="4" w:space="0" w:color="auto"/>
              <w:left w:val="single" w:sz="4" w:space="0" w:color="auto"/>
              <w:bottom w:val="single" w:sz="4" w:space="0" w:color="auto"/>
            </w:tcBorders>
          </w:tcPr>
          <w:p w14:paraId="7602F05D" w14:textId="77777777" w:rsidR="00611055" w:rsidRPr="00F0565F" w:rsidRDefault="00611055" w:rsidP="00FB0226">
            <w:pPr>
              <w:pStyle w:val="ATATableBody"/>
            </w:pPr>
            <w:r w:rsidRPr="00F0565F">
              <w:t>Does the recorder have alarm priority sequencing?</w:t>
            </w:r>
          </w:p>
        </w:tc>
        <w:tc>
          <w:tcPr>
            <w:tcW w:w="515" w:type="pct"/>
            <w:tcBorders>
              <w:top w:val="single" w:sz="4" w:space="0" w:color="auto"/>
              <w:bottom w:val="single" w:sz="4" w:space="0" w:color="auto"/>
            </w:tcBorders>
          </w:tcPr>
          <w:p w14:paraId="7602F05E"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5F" w14:textId="77777777" w:rsidR="00611055" w:rsidRPr="00F0565F" w:rsidRDefault="00611055" w:rsidP="00FB0226">
            <w:pPr>
              <w:pStyle w:val="ATATableBody"/>
            </w:pPr>
          </w:p>
        </w:tc>
      </w:tr>
      <w:tr w:rsidR="00611055" w:rsidRPr="00F0565F" w14:paraId="7602F064" w14:textId="77777777" w:rsidTr="0056740C">
        <w:trPr>
          <w:cantSplit/>
        </w:trPr>
        <w:tc>
          <w:tcPr>
            <w:tcW w:w="3969" w:type="pct"/>
            <w:tcBorders>
              <w:top w:val="single" w:sz="4" w:space="0" w:color="auto"/>
              <w:left w:val="single" w:sz="4" w:space="0" w:color="auto"/>
              <w:bottom w:val="single" w:sz="4" w:space="0" w:color="auto"/>
            </w:tcBorders>
          </w:tcPr>
          <w:p w14:paraId="7602F061" w14:textId="265B9404" w:rsidR="00611055" w:rsidRPr="00F0565F" w:rsidRDefault="00611055" w:rsidP="00FB0226">
            <w:pPr>
              <w:pStyle w:val="ATATableBody"/>
            </w:pPr>
            <w:r w:rsidRPr="00F0565F">
              <w:t xml:space="preserve">Can the facility provide uninterrupted power to the </w:t>
            </w:r>
            <w:r w:rsidR="00E07DFC">
              <w:t>s</w:t>
            </w:r>
            <w:r w:rsidR="00E07DFC" w:rsidRPr="00F0565F">
              <w:t xml:space="preserve">ecurity </w:t>
            </w:r>
            <w:r w:rsidR="00E07DFC">
              <w:t>c</w:t>
            </w:r>
            <w:r w:rsidR="00E07DFC" w:rsidRPr="00F0565F">
              <w:t xml:space="preserve">ontrol </w:t>
            </w:r>
            <w:r w:rsidR="00E07DFC">
              <w:t>c</w:t>
            </w:r>
            <w:r w:rsidR="00E07DFC" w:rsidRPr="00F0565F">
              <w:t>enter</w:t>
            </w:r>
            <w:r w:rsidRPr="00F0565F">
              <w:t xml:space="preserve">? </w:t>
            </w:r>
          </w:p>
        </w:tc>
        <w:tc>
          <w:tcPr>
            <w:tcW w:w="515" w:type="pct"/>
            <w:tcBorders>
              <w:top w:val="single" w:sz="4" w:space="0" w:color="auto"/>
              <w:bottom w:val="single" w:sz="4" w:space="0" w:color="auto"/>
            </w:tcBorders>
          </w:tcPr>
          <w:p w14:paraId="7602F062"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63" w14:textId="77777777" w:rsidR="00611055" w:rsidRPr="00F0565F" w:rsidRDefault="00611055" w:rsidP="00FB0226">
            <w:pPr>
              <w:pStyle w:val="ATATableBody"/>
            </w:pPr>
          </w:p>
        </w:tc>
      </w:tr>
      <w:tr w:rsidR="00611055" w:rsidRPr="00F0565F" w14:paraId="7602F068" w14:textId="77777777" w:rsidTr="0056740C">
        <w:trPr>
          <w:cantSplit/>
        </w:trPr>
        <w:tc>
          <w:tcPr>
            <w:tcW w:w="3969" w:type="pct"/>
            <w:tcBorders>
              <w:top w:val="single" w:sz="4" w:space="0" w:color="auto"/>
              <w:left w:val="single" w:sz="4" w:space="0" w:color="auto"/>
              <w:bottom w:val="single" w:sz="4" w:space="0" w:color="auto"/>
            </w:tcBorders>
          </w:tcPr>
          <w:p w14:paraId="7602F065" w14:textId="77777777" w:rsidR="00611055" w:rsidRPr="00F0565F" w:rsidRDefault="00611055" w:rsidP="00FB0226">
            <w:pPr>
              <w:pStyle w:val="ATATableBody"/>
            </w:pPr>
            <w:r w:rsidRPr="00F0565F">
              <w:t>What type of uninterrupted power is available</w:t>
            </w:r>
            <w:r>
              <w:t>,</w:t>
            </w:r>
            <w:r w:rsidRPr="00F0565F">
              <w:t xml:space="preserve"> such as building inverter, </w:t>
            </w:r>
            <w:r>
              <w:t>or separate uninterrupted power supply</w:t>
            </w:r>
            <w:r w:rsidRPr="00F0565F">
              <w:t>?</w:t>
            </w:r>
          </w:p>
        </w:tc>
        <w:tc>
          <w:tcPr>
            <w:tcW w:w="515" w:type="pct"/>
            <w:tcBorders>
              <w:top w:val="single" w:sz="4" w:space="0" w:color="auto"/>
              <w:bottom w:val="single" w:sz="4" w:space="0" w:color="auto"/>
            </w:tcBorders>
          </w:tcPr>
          <w:p w14:paraId="7602F066"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67" w14:textId="77777777" w:rsidR="00611055" w:rsidRPr="00F0565F" w:rsidRDefault="00611055" w:rsidP="00FB0226">
            <w:pPr>
              <w:pStyle w:val="ATATableBody"/>
            </w:pPr>
          </w:p>
        </w:tc>
      </w:tr>
      <w:tr w:rsidR="00611055" w:rsidRPr="00F0565F" w14:paraId="7602F06C" w14:textId="77777777" w:rsidTr="0056740C">
        <w:trPr>
          <w:cantSplit/>
        </w:trPr>
        <w:tc>
          <w:tcPr>
            <w:tcW w:w="3969" w:type="pct"/>
            <w:tcBorders>
              <w:top w:val="single" w:sz="4" w:space="0" w:color="auto"/>
              <w:left w:val="single" w:sz="4" w:space="0" w:color="auto"/>
              <w:bottom w:val="single" w:sz="4" w:space="0" w:color="auto"/>
            </w:tcBorders>
          </w:tcPr>
          <w:p w14:paraId="7602F069" w14:textId="77777777" w:rsidR="00611055" w:rsidRPr="00F0565F" w:rsidRDefault="00611055" w:rsidP="00FB0226">
            <w:pPr>
              <w:pStyle w:val="ATATableBody"/>
            </w:pPr>
            <w:r w:rsidRPr="00F0565F">
              <w:t xml:space="preserve">Is the power supply able to maintain security lighting and </w:t>
            </w:r>
            <w:r>
              <w:t>closed-circuit television</w:t>
            </w:r>
            <w:r w:rsidRPr="00F0565F">
              <w:t xml:space="preserve"> coverage for critical system elements?</w:t>
            </w:r>
          </w:p>
        </w:tc>
        <w:tc>
          <w:tcPr>
            <w:tcW w:w="515" w:type="pct"/>
            <w:tcBorders>
              <w:top w:val="single" w:sz="4" w:space="0" w:color="auto"/>
              <w:bottom w:val="single" w:sz="4" w:space="0" w:color="auto"/>
            </w:tcBorders>
          </w:tcPr>
          <w:p w14:paraId="7602F06A"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6B" w14:textId="77777777" w:rsidR="00611055" w:rsidRPr="00F0565F" w:rsidRDefault="00611055" w:rsidP="00FB0226">
            <w:pPr>
              <w:pStyle w:val="ATATableBody"/>
            </w:pPr>
          </w:p>
        </w:tc>
      </w:tr>
      <w:tr w:rsidR="00611055" w:rsidRPr="00F0565F" w14:paraId="7602F070" w14:textId="77777777" w:rsidTr="0056740C">
        <w:trPr>
          <w:cantSplit/>
        </w:trPr>
        <w:tc>
          <w:tcPr>
            <w:tcW w:w="3969" w:type="pct"/>
            <w:tcBorders>
              <w:top w:val="single" w:sz="4" w:space="0" w:color="auto"/>
              <w:left w:val="single" w:sz="4" w:space="0" w:color="auto"/>
              <w:bottom w:val="single" w:sz="4" w:space="0" w:color="auto"/>
            </w:tcBorders>
          </w:tcPr>
          <w:p w14:paraId="7602F06D" w14:textId="0E01F0E6" w:rsidR="00611055" w:rsidRPr="00F0565F" w:rsidRDefault="00611055" w:rsidP="00FB0226">
            <w:pPr>
              <w:pStyle w:val="ATATableBody"/>
            </w:pPr>
            <w:r w:rsidRPr="00F0565F">
              <w:t xml:space="preserve">Does the </w:t>
            </w:r>
            <w:r w:rsidR="00E07DFC">
              <w:t>security control center</w:t>
            </w:r>
            <w:r w:rsidR="00E07DFC" w:rsidRPr="00F0565F">
              <w:t xml:space="preserve"> </w:t>
            </w:r>
            <w:r w:rsidRPr="00F0565F">
              <w:t>operator recognize an alarm and evaluate the appropriate response?</w:t>
            </w:r>
          </w:p>
        </w:tc>
        <w:tc>
          <w:tcPr>
            <w:tcW w:w="515" w:type="pct"/>
            <w:tcBorders>
              <w:top w:val="single" w:sz="4" w:space="0" w:color="auto"/>
              <w:bottom w:val="single" w:sz="4" w:space="0" w:color="auto"/>
            </w:tcBorders>
          </w:tcPr>
          <w:p w14:paraId="7602F06E"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6F" w14:textId="77777777" w:rsidR="00611055" w:rsidRPr="00F0565F" w:rsidRDefault="00611055" w:rsidP="00FB0226">
            <w:pPr>
              <w:pStyle w:val="ATATableBody"/>
            </w:pPr>
          </w:p>
        </w:tc>
      </w:tr>
      <w:tr w:rsidR="00611055" w:rsidRPr="00F0565F" w14:paraId="7602F074" w14:textId="77777777" w:rsidTr="0056740C">
        <w:trPr>
          <w:cantSplit/>
        </w:trPr>
        <w:tc>
          <w:tcPr>
            <w:tcW w:w="3969" w:type="pct"/>
            <w:tcBorders>
              <w:top w:val="single" w:sz="4" w:space="0" w:color="auto"/>
              <w:left w:val="single" w:sz="4" w:space="0" w:color="auto"/>
              <w:bottom w:val="single" w:sz="4" w:space="0" w:color="auto"/>
            </w:tcBorders>
          </w:tcPr>
          <w:p w14:paraId="7602F071" w14:textId="77777777" w:rsidR="00611055" w:rsidRPr="00F0565F" w:rsidRDefault="00611055" w:rsidP="00FB0226">
            <w:pPr>
              <w:pStyle w:val="ATATableBody"/>
            </w:pPr>
            <w:r w:rsidRPr="00F0565F">
              <w:t xml:space="preserve">Are exterior cameras satisfactorily located to view parking areas? </w:t>
            </w:r>
          </w:p>
        </w:tc>
        <w:tc>
          <w:tcPr>
            <w:tcW w:w="515" w:type="pct"/>
            <w:tcBorders>
              <w:top w:val="single" w:sz="4" w:space="0" w:color="auto"/>
              <w:bottom w:val="single" w:sz="4" w:space="0" w:color="auto"/>
            </w:tcBorders>
          </w:tcPr>
          <w:p w14:paraId="7602F072"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73" w14:textId="77777777" w:rsidR="00611055" w:rsidRPr="00F0565F" w:rsidRDefault="00611055" w:rsidP="00FB0226">
            <w:pPr>
              <w:pStyle w:val="ATATableBody"/>
            </w:pPr>
          </w:p>
        </w:tc>
      </w:tr>
      <w:tr w:rsidR="00611055" w:rsidRPr="00F0565F" w14:paraId="7602F078" w14:textId="77777777" w:rsidTr="0056740C">
        <w:trPr>
          <w:cantSplit/>
        </w:trPr>
        <w:tc>
          <w:tcPr>
            <w:tcW w:w="3969" w:type="pct"/>
            <w:tcBorders>
              <w:top w:val="single" w:sz="4" w:space="0" w:color="auto"/>
              <w:left w:val="single" w:sz="4" w:space="0" w:color="auto"/>
              <w:bottom w:val="single" w:sz="4" w:space="0" w:color="auto"/>
            </w:tcBorders>
          </w:tcPr>
          <w:p w14:paraId="7602F075" w14:textId="77777777" w:rsidR="00611055" w:rsidRPr="00F0565F" w:rsidRDefault="00611055" w:rsidP="00FB0226">
            <w:pPr>
              <w:pStyle w:val="ATATableBody"/>
            </w:pPr>
            <w:r w:rsidRPr="00F0565F">
              <w:t>Are exterior cameras satisfactorily located to site entry and exit points (gates)?</w:t>
            </w:r>
          </w:p>
        </w:tc>
        <w:tc>
          <w:tcPr>
            <w:tcW w:w="515" w:type="pct"/>
            <w:tcBorders>
              <w:top w:val="single" w:sz="4" w:space="0" w:color="auto"/>
              <w:bottom w:val="single" w:sz="4" w:space="0" w:color="auto"/>
            </w:tcBorders>
          </w:tcPr>
          <w:p w14:paraId="7602F076"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77" w14:textId="77777777" w:rsidR="00611055" w:rsidRPr="00F0565F" w:rsidRDefault="00611055" w:rsidP="00FB0226">
            <w:pPr>
              <w:pStyle w:val="ATATableBody"/>
            </w:pPr>
          </w:p>
        </w:tc>
      </w:tr>
      <w:tr w:rsidR="00611055" w:rsidRPr="00F0565F" w14:paraId="7602F07C" w14:textId="77777777" w:rsidTr="0056740C">
        <w:trPr>
          <w:cantSplit/>
        </w:trPr>
        <w:tc>
          <w:tcPr>
            <w:tcW w:w="3969" w:type="pct"/>
            <w:tcBorders>
              <w:top w:val="single" w:sz="4" w:space="0" w:color="auto"/>
              <w:left w:val="single" w:sz="4" w:space="0" w:color="auto"/>
              <w:bottom w:val="single" w:sz="4" w:space="0" w:color="auto"/>
            </w:tcBorders>
          </w:tcPr>
          <w:p w14:paraId="7602F079" w14:textId="77777777" w:rsidR="00611055" w:rsidRPr="00F0565F" w:rsidRDefault="00611055" w:rsidP="00FB0226">
            <w:pPr>
              <w:pStyle w:val="ATATableBody"/>
            </w:pPr>
            <w:r w:rsidRPr="00F0565F">
              <w:t>Are exterior cameras satisfactorily located to view building perimeter doors?</w:t>
            </w:r>
          </w:p>
        </w:tc>
        <w:tc>
          <w:tcPr>
            <w:tcW w:w="515" w:type="pct"/>
            <w:tcBorders>
              <w:top w:val="single" w:sz="4" w:space="0" w:color="auto"/>
              <w:bottom w:val="single" w:sz="4" w:space="0" w:color="auto"/>
            </w:tcBorders>
          </w:tcPr>
          <w:p w14:paraId="7602F07A"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7B" w14:textId="77777777" w:rsidR="00611055" w:rsidRPr="00F0565F" w:rsidRDefault="00611055" w:rsidP="00FB0226">
            <w:pPr>
              <w:pStyle w:val="ATATableBody"/>
            </w:pPr>
          </w:p>
        </w:tc>
      </w:tr>
      <w:tr w:rsidR="00611055" w:rsidRPr="00F0565F" w14:paraId="7602F080" w14:textId="77777777" w:rsidTr="0056740C">
        <w:trPr>
          <w:cantSplit/>
        </w:trPr>
        <w:tc>
          <w:tcPr>
            <w:tcW w:w="3969" w:type="pct"/>
            <w:tcBorders>
              <w:top w:val="single" w:sz="4" w:space="0" w:color="auto"/>
              <w:left w:val="single" w:sz="4" w:space="0" w:color="auto"/>
              <w:bottom w:val="single" w:sz="4" w:space="0" w:color="auto"/>
            </w:tcBorders>
          </w:tcPr>
          <w:p w14:paraId="7602F07D" w14:textId="77777777" w:rsidR="00611055" w:rsidRPr="00F0565F" w:rsidRDefault="00611055" w:rsidP="00FB0226">
            <w:pPr>
              <w:pStyle w:val="ATATableBody"/>
            </w:pPr>
            <w:r w:rsidRPr="00F0565F">
              <w:t>Are interior cameras satisfactorily located to view building entry points?</w:t>
            </w:r>
          </w:p>
        </w:tc>
        <w:tc>
          <w:tcPr>
            <w:tcW w:w="515" w:type="pct"/>
            <w:tcBorders>
              <w:top w:val="single" w:sz="4" w:space="0" w:color="auto"/>
              <w:bottom w:val="single" w:sz="4" w:space="0" w:color="auto"/>
            </w:tcBorders>
          </w:tcPr>
          <w:p w14:paraId="7602F07E"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7F" w14:textId="77777777" w:rsidR="00611055" w:rsidRPr="00F0565F" w:rsidRDefault="00611055" w:rsidP="00FB0226">
            <w:pPr>
              <w:pStyle w:val="ATATableBody"/>
            </w:pPr>
          </w:p>
        </w:tc>
      </w:tr>
      <w:tr w:rsidR="00611055" w:rsidRPr="00F0565F" w14:paraId="7602F084" w14:textId="77777777" w:rsidTr="0056740C">
        <w:trPr>
          <w:cantSplit/>
        </w:trPr>
        <w:tc>
          <w:tcPr>
            <w:tcW w:w="3969" w:type="pct"/>
            <w:tcBorders>
              <w:top w:val="single" w:sz="4" w:space="0" w:color="auto"/>
              <w:left w:val="single" w:sz="4" w:space="0" w:color="auto"/>
              <w:bottom w:val="single" w:sz="4" w:space="0" w:color="auto"/>
            </w:tcBorders>
          </w:tcPr>
          <w:p w14:paraId="7602F081" w14:textId="77777777" w:rsidR="00611055" w:rsidRPr="00F0565F" w:rsidRDefault="00611055" w:rsidP="00FB0226">
            <w:pPr>
              <w:pStyle w:val="ATATableBody"/>
            </w:pPr>
            <w:r w:rsidRPr="00F0565F">
              <w:t>Are cameras mounted high enough to avoid tampering?</w:t>
            </w:r>
          </w:p>
        </w:tc>
        <w:tc>
          <w:tcPr>
            <w:tcW w:w="515" w:type="pct"/>
            <w:tcBorders>
              <w:top w:val="single" w:sz="4" w:space="0" w:color="auto"/>
              <w:bottom w:val="single" w:sz="4" w:space="0" w:color="auto"/>
            </w:tcBorders>
          </w:tcPr>
          <w:p w14:paraId="7602F082"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83" w14:textId="77777777" w:rsidR="00611055" w:rsidRPr="00F0565F" w:rsidRDefault="00611055" w:rsidP="00FB0226">
            <w:pPr>
              <w:pStyle w:val="ATATableBody"/>
            </w:pPr>
          </w:p>
        </w:tc>
      </w:tr>
      <w:tr w:rsidR="00611055" w:rsidRPr="00F0565F" w14:paraId="7602F088" w14:textId="77777777" w:rsidTr="0056740C">
        <w:trPr>
          <w:cantSplit/>
        </w:trPr>
        <w:tc>
          <w:tcPr>
            <w:tcW w:w="3969" w:type="pct"/>
            <w:tcBorders>
              <w:top w:val="single" w:sz="4" w:space="0" w:color="auto"/>
              <w:left w:val="single" w:sz="4" w:space="0" w:color="auto"/>
              <w:bottom w:val="single" w:sz="4" w:space="0" w:color="auto"/>
            </w:tcBorders>
          </w:tcPr>
          <w:p w14:paraId="7602F085" w14:textId="77777777" w:rsidR="00611055" w:rsidRPr="00F0565F" w:rsidRDefault="00611055" w:rsidP="00FB0226">
            <w:pPr>
              <w:pStyle w:val="ATATableBody"/>
            </w:pPr>
            <w:r w:rsidRPr="00F0565F">
              <w:t>Is camera wiring exposed to tampering?</w:t>
            </w:r>
          </w:p>
        </w:tc>
        <w:tc>
          <w:tcPr>
            <w:tcW w:w="515" w:type="pct"/>
            <w:tcBorders>
              <w:top w:val="single" w:sz="4" w:space="0" w:color="auto"/>
              <w:bottom w:val="single" w:sz="4" w:space="0" w:color="auto"/>
            </w:tcBorders>
          </w:tcPr>
          <w:p w14:paraId="7602F086" w14:textId="77777777" w:rsidR="00611055" w:rsidRPr="00F0565F" w:rsidRDefault="00611055" w:rsidP="00FB0226">
            <w:pPr>
              <w:pStyle w:val="ATATableBody"/>
            </w:pPr>
          </w:p>
        </w:tc>
        <w:tc>
          <w:tcPr>
            <w:tcW w:w="515" w:type="pct"/>
            <w:tcBorders>
              <w:top w:val="single" w:sz="4" w:space="0" w:color="auto"/>
              <w:bottom w:val="single" w:sz="4" w:space="0" w:color="auto"/>
              <w:right w:val="single" w:sz="4" w:space="0" w:color="auto"/>
            </w:tcBorders>
          </w:tcPr>
          <w:p w14:paraId="7602F087" w14:textId="77777777" w:rsidR="00611055" w:rsidRPr="00F0565F" w:rsidRDefault="00611055" w:rsidP="00FB0226">
            <w:pPr>
              <w:pStyle w:val="ATATableBody"/>
            </w:pPr>
          </w:p>
        </w:tc>
      </w:tr>
      <w:tr w:rsidR="00611055" w:rsidRPr="00F0565F" w14:paraId="7602F08D"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89" w14:textId="77777777" w:rsidR="00611055" w:rsidRPr="00F0565F" w:rsidRDefault="00611055" w:rsidP="00FB0226">
            <w:pPr>
              <w:pStyle w:val="ATATableBody"/>
            </w:pPr>
            <w:r w:rsidRPr="00F0565F">
              <w:t>Which recorder manufacturer and model is being used?</w:t>
            </w:r>
          </w:p>
          <w:p w14:paraId="7602F08A" w14:textId="77777777" w:rsidR="00611055" w:rsidRPr="00F0565F" w:rsidRDefault="00611055" w:rsidP="00FB0226">
            <w:pPr>
              <w:pStyle w:val="ATATableBody"/>
            </w:pPr>
          </w:p>
          <w:p w14:paraId="7602F08B" w14:textId="77777777" w:rsidR="00611055" w:rsidRDefault="00611055" w:rsidP="00FB0226">
            <w:pPr>
              <w:pStyle w:val="ATATableBody"/>
            </w:pPr>
          </w:p>
          <w:p w14:paraId="7602F08C" w14:textId="77777777" w:rsidR="00611055" w:rsidRPr="00F0565F" w:rsidRDefault="00611055" w:rsidP="00FB0226">
            <w:pPr>
              <w:pStyle w:val="ATATableBody"/>
            </w:pPr>
          </w:p>
        </w:tc>
      </w:tr>
      <w:tr w:rsidR="00611055" w:rsidRPr="00F0565F" w14:paraId="7602F092"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8E" w14:textId="77777777" w:rsidR="00611055" w:rsidRPr="00F0565F" w:rsidRDefault="00611055" w:rsidP="00FB0226">
            <w:pPr>
              <w:pStyle w:val="ATATableBody"/>
            </w:pPr>
            <w:r w:rsidRPr="00F0565F">
              <w:t>What is the coverage of the video assessment; include appropriate lighting, and zone depth and width?</w:t>
            </w:r>
          </w:p>
          <w:p w14:paraId="7602F08F" w14:textId="77777777" w:rsidR="00611055" w:rsidRPr="00F0565F" w:rsidRDefault="00611055" w:rsidP="00FB0226">
            <w:pPr>
              <w:pStyle w:val="ATATableBody"/>
            </w:pPr>
          </w:p>
          <w:p w14:paraId="7602F090" w14:textId="77777777" w:rsidR="00611055" w:rsidRDefault="00611055" w:rsidP="00FB0226">
            <w:pPr>
              <w:pStyle w:val="ATATableBody"/>
            </w:pPr>
          </w:p>
          <w:p w14:paraId="7602F091" w14:textId="77777777" w:rsidR="00611055" w:rsidRPr="00F0565F" w:rsidRDefault="00611055" w:rsidP="00FB0226">
            <w:pPr>
              <w:pStyle w:val="ATATableBody"/>
            </w:pPr>
          </w:p>
        </w:tc>
      </w:tr>
      <w:tr w:rsidR="00611055" w:rsidRPr="00F0565F" w14:paraId="7602F097"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93" w14:textId="477F53B9" w:rsidR="00611055" w:rsidRPr="00F0565F" w:rsidRDefault="00611055" w:rsidP="00FB0226">
            <w:pPr>
              <w:pStyle w:val="ATATableBody"/>
            </w:pPr>
            <w:r w:rsidRPr="00F0565F">
              <w:t>What type of recorder is installed (</w:t>
            </w:r>
            <w:r w:rsidR="0056740C">
              <w:t>videocassette</w:t>
            </w:r>
            <w:r>
              <w:t xml:space="preserve"> recorder</w:t>
            </w:r>
            <w:r w:rsidRPr="00F0565F">
              <w:t xml:space="preserve">, </w:t>
            </w:r>
            <w:r>
              <w:t>digital video recorder</w:t>
            </w:r>
            <w:r w:rsidRPr="00F0565F">
              <w:t>)?</w:t>
            </w:r>
          </w:p>
          <w:p w14:paraId="7602F094" w14:textId="77777777" w:rsidR="00611055" w:rsidRPr="00F0565F" w:rsidRDefault="00611055" w:rsidP="00FB0226">
            <w:pPr>
              <w:pStyle w:val="ATATableBody"/>
            </w:pPr>
          </w:p>
          <w:p w14:paraId="7602F095" w14:textId="77777777" w:rsidR="00611055" w:rsidRDefault="00611055" w:rsidP="00FB0226">
            <w:pPr>
              <w:pStyle w:val="ATATableBody"/>
            </w:pPr>
          </w:p>
          <w:p w14:paraId="7602F096" w14:textId="77777777" w:rsidR="00611055" w:rsidRPr="00F0565F" w:rsidRDefault="00611055" w:rsidP="00FB0226">
            <w:pPr>
              <w:pStyle w:val="ATATableBody"/>
            </w:pPr>
          </w:p>
        </w:tc>
      </w:tr>
      <w:tr w:rsidR="00611055" w:rsidRPr="00F0565F" w14:paraId="7602F09C"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98" w14:textId="77777777" w:rsidR="00611055" w:rsidRPr="00F0565F" w:rsidRDefault="00611055" w:rsidP="00FB0226">
            <w:pPr>
              <w:pStyle w:val="ATATableBody"/>
            </w:pPr>
            <w:r w:rsidRPr="00F0565F">
              <w:lastRenderedPageBreak/>
              <w:t>How many frames per second are being recorded?</w:t>
            </w:r>
          </w:p>
          <w:p w14:paraId="7602F099" w14:textId="77777777" w:rsidR="00611055" w:rsidRPr="00F0565F" w:rsidRDefault="00611055" w:rsidP="00FB0226">
            <w:pPr>
              <w:pStyle w:val="ATATableBody"/>
            </w:pPr>
          </w:p>
          <w:p w14:paraId="7602F09A" w14:textId="77777777" w:rsidR="00611055" w:rsidRDefault="00611055" w:rsidP="00FB0226">
            <w:pPr>
              <w:pStyle w:val="ATATableBody"/>
            </w:pPr>
          </w:p>
          <w:p w14:paraId="7602F09B" w14:textId="77777777" w:rsidR="00611055" w:rsidRPr="00F0565F" w:rsidRDefault="00611055" w:rsidP="00FB0226">
            <w:pPr>
              <w:pStyle w:val="ATATableBody"/>
            </w:pPr>
          </w:p>
        </w:tc>
      </w:tr>
      <w:tr w:rsidR="00611055" w:rsidRPr="00F0565F" w14:paraId="7602F0A1"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9D" w14:textId="77777777" w:rsidR="00611055" w:rsidRPr="00F0565F" w:rsidRDefault="00611055" w:rsidP="00FB0226">
            <w:pPr>
              <w:pStyle w:val="ATATableBody"/>
            </w:pPr>
            <w:r w:rsidRPr="00F0565F">
              <w:t>What is the resolution?</w:t>
            </w:r>
          </w:p>
          <w:p w14:paraId="7602F09E" w14:textId="77777777" w:rsidR="00611055" w:rsidRDefault="00611055" w:rsidP="00FB0226">
            <w:pPr>
              <w:pStyle w:val="ATATableBody"/>
            </w:pPr>
          </w:p>
          <w:p w14:paraId="7602F09F" w14:textId="77777777" w:rsidR="00611055" w:rsidRPr="00F0565F" w:rsidRDefault="00611055" w:rsidP="00FB0226">
            <w:pPr>
              <w:pStyle w:val="ATATableBody"/>
            </w:pPr>
          </w:p>
          <w:p w14:paraId="7602F0A0" w14:textId="77777777" w:rsidR="00611055" w:rsidRPr="00F0565F" w:rsidRDefault="00611055" w:rsidP="00FB0226">
            <w:pPr>
              <w:pStyle w:val="ATATableBody"/>
            </w:pPr>
          </w:p>
        </w:tc>
      </w:tr>
      <w:tr w:rsidR="00611055" w:rsidRPr="00F0565F" w14:paraId="7602F0A6"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A2" w14:textId="77777777" w:rsidR="00611055" w:rsidRPr="00F0565F" w:rsidRDefault="00611055" w:rsidP="00FB0226">
            <w:pPr>
              <w:pStyle w:val="ATATableBody"/>
            </w:pPr>
            <w:r w:rsidRPr="00F0565F">
              <w:t>How much video storage is available on the recorder?</w:t>
            </w:r>
          </w:p>
          <w:p w14:paraId="7602F0A3" w14:textId="77777777" w:rsidR="00611055" w:rsidRPr="00F0565F" w:rsidRDefault="00611055" w:rsidP="00FB0226">
            <w:pPr>
              <w:pStyle w:val="ATATableBody"/>
            </w:pPr>
          </w:p>
          <w:p w14:paraId="7602F0A4" w14:textId="77777777" w:rsidR="00611055" w:rsidRDefault="00611055" w:rsidP="00FB0226">
            <w:pPr>
              <w:pStyle w:val="ATATableBody"/>
            </w:pPr>
          </w:p>
          <w:p w14:paraId="7602F0A5" w14:textId="77777777" w:rsidR="00611055" w:rsidRPr="00F0565F" w:rsidRDefault="00611055" w:rsidP="00FB0226">
            <w:pPr>
              <w:pStyle w:val="ATATableBody"/>
            </w:pPr>
          </w:p>
        </w:tc>
      </w:tr>
      <w:tr w:rsidR="00611055" w:rsidRPr="00F0565F" w14:paraId="7602F0B6" w14:textId="77777777" w:rsidTr="0056740C">
        <w:trPr>
          <w:cantSplit/>
        </w:trPr>
        <w:tc>
          <w:tcPr>
            <w:tcW w:w="5000" w:type="pct"/>
            <w:gridSpan w:val="3"/>
            <w:tcBorders>
              <w:top w:val="single" w:sz="4" w:space="0" w:color="auto"/>
              <w:left w:val="single" w:sz="4" w:space="0" w:color="auto"/>
              <w:bottom w:val="single" w:sz="4" w:space="0" w:color="auto"/>
              <w:right w:val="single" w:sz="4" w:space="0" w:color="auto"/>
            </w:tcBorders>
          </w:tcPr>
          <w:p w14:paraId="7602F0A7" w14:textId="77777777" w:rsidR="00611055" w:rsidRPr="00F0565F" w:rsidRDefault="00611055" w:rsidP="00FB0226">
            <w:pPr>
              <w:pStyle w:val="ATATableBody"/>
            </w:pPr>
            <w:r w:rsidRPr="00F0565F">
              <w:t>Notes (describe deficiencies observed):</w:t>
            </w:r>
          </w:p>
          <w:p w14:paraId="7602F0A8" w14:textId="77777777" w:rsidR="00611055" w:rsidRDefault="00611055" w:rsidP="00FB0226">
            <w:pPr>
              <w:pStyle w:val="ATATableBody"/>
            </w:pPr>
          </w:p>
          <w:p w14:paraId="7602F0A9" w14:textId="77777777" w:rsidR="00611055" w:rsidRDefault="00611055" w:rsidP="00FB0226">
            <w:pPr>
              <w:pStyle w:val="ATATableBody"/>
            </w:pPr>
          </w:p>
          <w:p w14:paraId="7602F0AA" w14:textId="77777777" w:rsidR="00611055" w:rsidRDefault="00611055" w:rsidP="00FB0226">
            <w:pPr>
              <w:pStyle w:val="ATATableBody"/>
            </w:pPr>
          </w:p>
          <w:p w14:paraId="7602F0AB" w14:textId="77777777" w:rsidR="00611055" w:rsidRDefault="00611055" w:rsidP="00FB0226">
            <w:pPr>
              <w:pStyle w:val="ATATableBody"/>
            </w:pPr>
          </w:p>
          <w:p w14:paraId="7602F0AC" w14:textId="77777777" w:rsidR="00611055" w:rsidRDefault="00611055" w:rsidP="00FB0226">
            <w:pPr>
              <w:pStyle w:val="ATATableBody"/>
            </w:pPr>
          </w:p>
          <w:p w14:paraId="7602F0AD" w14:textId="77777777" w:rsidR="00611055" w:rsidRDefault="00611055" w:rsidP="00FB0226">
            <w:pPr>
              <w:pStyle w:val="ATATableBody"/>
            </w:pPr>
          </w:p>
          <w:p w14:paraId="7602F0AE" w14:textId="77777777" w:rsidR="00611055" w:rsidRDefault="00611055" w:rsidP="00FB0226">
            <w:pPr>
              <w:pStyle w:val="ATATableBody"/>
            </w:pPr>
          </w:p>
          <w:p w14:paraId="7602F0AF" w14:textId="77777777" w:rsidR="00611055" w:rsidRDefault="00611055" w:rsidP="00FB0226">
            <w:pPr>
              <w:pStyle w:val="ATATableBody"/>
            </w:pPr>
          </w:p>
          <w:p w14:paraId="7602F0B0" w14:textId="77777777" w:rsidR="00611055" w:rsidRDefault="00611055" w:rsidP="00FB0226">
            <w:pPr>
              <w:pStyle w:val="ATATableBody"/>
            </w:pPr>
          </w:p>
          <w:p w14:paraId="7602F0B1" w14:textId="77777777" w:rsidR="00611055" w:rsidRPr="00F0565F" w:rsidRDefault="00611055" w:rsidP="00FB0226">
            <w:pPr>
              <w:pStyle w:val="ATATableBody"/>
            </w:pPr>
          </w:p>
          <w:p w14:paraId="7602F0B2" w14:textId="77777777" w:rsidR="00611055" w:rsidRPr="00F0565F" w:rsidRDefault="00611055" w:rsidP="00FB0226">
            <w:pPr>
              <w:pStyle w:val="ATATableBody"/>
            </w:pPr>
          </w:p>
          <w:p w14:paraId="7602F0B3" w14:textId="77777777" w:rsidR="00611055" w:rsidRPr="00F0565F" w:rsidRDefault="00611055" w:rsidP="00FB0226">
            <w:pPr>
              <w:pStyle w:val="ATATableBody"/>
            </w:pPr>
          </w:p>
          <w:p w14:paraId="7602F0B4" w14:textId="77777777" w:rsidR="00611055" w:rsidRPr="00F0565F" w:rsidRDefault="00611055" w:rsidP="00FB0226">
            <w:pPr>
              <w:pStyle w:val="ATATableBody"/>
            </w:pPr>
          </w:p>
          <w:p w14:paraId="7602F0B5" w14:textId="77777777" w:rsidR="00611055" w:rsidRPr="00F0565F" w:rsidRDefault="00611055" w:rsidP="00FB0226">
            <w:pPr>
              <w:pStyle w:val="ATATableBody"/>
            </w:pPr>
          </w:p>
        </w:tc>
      </w:tr>
    </w:tbl>
    <w:p w14:paraId="7602F0B7" w14:textId="77777777" w:rsidR="00611055" w:rsidRDefault="00611055" w:rsidP="00611055">
      <w:pPr>
        <w:pStyle w:val="ataBody0"/>
      </w:pPr>
    </w:p>
    <w:p w14:paraId="7602F0B8" w14:textId="77777777" w:rsidR="00611055" w:rsidRDefault="00611055" w:rsidP="00611055">
      <w:r>
        <w:br w:type="page"/>
      </w:r>
    </w:p>
    <w:p w14:paraId="7602F0B9" w14:textId="77777777" w:rsidR="00611055" w:rsidRPr="00F0565F" w:rsidRDefault="00611055" w:rsidP="00FB0226">
      <w:pPr>
        <w:pStyle w:val="ATAHeadingLevel1"/>
      </w:pPr>
      <w:r>
        <w:lastRenderedPageBreak/>
        <w:t>Security Inspection Validation</w:t>
      </w:r>
      <w:r w:rsidRPr="00F0565F">
        <w:t xml:space="preserve"> Delaying Access Checklist: Perimeter Barriers</w:t>
      </w:r>
    </w:p>
    <w:tbl>
      <w:tblPr>
        <w:tblW w:w="5000" w:type="pct"/>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7701"/>
        <w:gridCol w:w="986"/>
        <w:gridCol w:w="889"/>
      </w:tblGrid>
      <w:tr w:rsidR="00611055" w:rsidRPr="00571FB8" w14:paraId="7602F0BD" w14:textId="77777777" w:rsidTr="0056740C">
        <w:trPr>
          <w:cantSplit/>
          <w:tblHeader/>
        </w:trPr>
        <w:tc>
          <w:tcPr>
            <w:tcW w:w="4021" w:type="pct"/>
            <w:tcBorders>
              <w:bottom w:val="single" w:sz="4" w:space="0" w:color="auto"/>
              <w:right w:val="single" w:sz="4" w:space="0" w:color="auto"/>
            </w:tcBorders>
            <w:shd w:val="clear" w:color="auto" w:fill="D9D9D9" w:themeFill="background1" w:themeFillShade="D9"/>
          </w:tcPr>
          <w:p w14:paraId="7602F0BA" w14:textId="77777777" w:rsidR="00611055" w:rsidRPr="0073205D" w:rsidRDefault="00611055" w:rsidP="00FB0226">
            <w:pPr>
              <w:pStyle w:val="ATATableHeading"/>
            </w:pPr>
            <w:r w:rsidRPr="0073205D">
              <w:t>Question: Perimeter Barriers</w:t>
            </w:r>
          </w:p>
        </w:tc>
        <w:tc>
          <w:tcPr>
            <w:tcW w:w="515" w:type="pct"/>
            <w:tcBorders>
              <w:left w:val="single" w:sz="4" w:space="0" w:color="auto"/>
              <w:bottom w:val="single" w:sz="4" w:space="0" w:color="auto"/>
              <w:right w:val="single" w:sz="4" w:space="0" w:color="auto"/>
            </w:tcBorders>
            <w:shd w:val="clear" w:color="auto" w:fill="D9D9D9" w:themeFill="background1" w:themeFillShade="D9"/>
          </w:tcPr>
          <w:p w14:paraId="7602F0BB" w14:textId="77777777" w:rsidR="00611055" w:rsidRPr="0073205D" w:rsidRDefault="00611055" w:rsidP="00FB0226">
            <w:pPr>
              <w:pStyle w:val="ATATableHeading"/>
            </w:pPr>
            <w:r w:rsidRPr="0073205D">
              <w:t xml:space="preserve">Yes </w:t>
            </w:r>
            <w:r w:rsidRPr="0073205D">
              <w:sym w:font="Wingdings" w:char="F0FC"/>
            </w:r>
          </w:p>
        </w:tc>
        <w:tc>
          <w:tcPr>
            <w:tcW w:w="464" w:type="pct"/>
            <w:tcBorders>
              <w:left w:val="single" w:sz="4" w:space="0" w:color="auto"/>
              <w:bottom w:val="single" w:sz="4" w:space="0" w:color="auto"/>
            </w:tcBorders>
            <w:shd w:val="clear" w:color="auto" w:fill="D9D9D9" w:themeFill="background1" w:themeFillShade="D9"/>
          </w:tcPr>
          <w:p w14:paraId="7602F0BC" w14:textId="77777777" w:rsidR="00611055" w:rsidRPr="0073205D" w:rsidRDefault="00611055" w:rsidP="00FB0226">
            <w:pPr>
              <w:pStyle w:val="ATATableHeading"/>
            </w:pPr>
            <w:r w:rsidRPr="0073205D">
              <w:t xml:space="preserve">No </w:t>
            </w:r>
            <w:r w:rsidRPr="0073205D">
              <w:sym w:font="Wingdings" w:char="F0FC"/>
            </w:r>
          </w:p>
        </w:tc>
      </w:tr>
      <w:tr w:rsidR="00611055" w:rsidRPr="00F0565F" w14:paraId="7602F0C1" w14:textId="77777777" w:rsidTr="0056740C">
        <w:trPr>
          <w:cantSplit/>
        </w:trPr>
        <w:tc>
          <w:tcPr>
            <w:tcW w:w="4021" w:type="pct"/>
            <w:tcBorders>
              <w:right w:val="single" w:sz="4" w:space="0" w:color="auto"/>
            </w:tcBorders>
          </w:tcPr>
          <w:p w14:paraId="7602F0BE" w14:textId="77777777" w:rsidR="00611055" w:rsidRPr="00F0565F" w:rsidRDefault="00611055" w:rsidP="00FB0226">
            <w:pPr>
              <w:pStyle w:val="ATATableBody"/>
            </w:pPr>
            <w:r w:rsidRPr="00F0565F">
              <w:t>Is the height of the fence material at least 2.13 meters?</w:t>
            </w:r>
          </w:p>
        </w:tc>
        <w:tc>
          <w:tcPr>
            <w:tcW w:w="515" w:type="pct"/>
            <w:tcBorders>
              <w:left w:val="single" w:sz="4" w:space="0" w:color="auto"/>
              <w:right w:val="single" w:sz="4" w:space="0" w:color="auto"/>
            </w:tcBorders>
          </w:tcPr>
          <w:p w14:paraId="7602F0BF" w14:textId="77777777" w:rsidR="00611055" w:rsidRPr="00F0565F" w:rsidRDefault="00611055" w:rsidP="00FB0226">
            <w:pPr>
              <w:pStyle w:val="ATATableBody"/>
            </w:pPr>
          </w:p>
        </w:tc>
        <w:tc>
          <w:tcPr>
            <w:tcW w:w="464" w:type="pct"/>
            <w:tcBorders>
              <w:left w:val="single" w:sz="4" w:space="0" w:color="auto"/>
            </w:tcBorders>
          </w:tcPr>
          <w:p w14:paraId="7602F0C0" w14:textId="77777777" w:rsidR="00611055" w:rsidRPr="00F0565F" w:rsidRDefault="00611055" w:rsidP="00FB0226">
            <w:pPr>
              <w:pStyle w:val="ATATableBody"/>
            </w:pPr>
          </w:p>
        </w:tc>
      </w:tr>
      <w:tr w:rsidR="00611055" w:rsidRPr="00F0565F" w14:paraId="7602F0C5" w14:textId="77777777" w:rsidTr="0056740C">
        <w:trPr>
          <w:cantSplit/>
        </w:trPr>
        <w:tc>
          <w:tcPr>
            <w:tcW w:w="4021" w:type="pct"/>
            <w:tcBorders>
              <w:right w:val="single" w:sz="4" w:space="0" w:color="auto"/>
            </w:tcBorders>
          </w:tcPr>
          <w:p w14:paraId="7602F0C2" w14:textId="77777777" w:rsidR="00611055" w:rsidRPr="00F0565F" w:rsidRDefault="00611055" w:rsidP="00FB0226">
            <w:pPr>
              <w:pStyle w:val="ATATableBody"/>
            </w:pPr>
            <w:r w:rsidRPr="00F0565F">
              <w:t>Are the spaces in the fence material less than 5 square centimeters?</w:t>
            </w:r>
          </w:p>
        </w:tc>
        <w:tc>
          <w:tcPr>
            <w:tcW w:w="515" w:type="pct"/>
            <w:tcBorders>
              <w:left w:val="single" w:sz="4" w:space="0" w:color="auto"/>
              <w:right w:val="single" w:sz="4" w:space="0" w:color="auto"/>
            </w:tcBorders>
          </w:tcPr>
          <w:p w14:paraId="7602F0C3" w14:textId="77777777" w:rsidR="00611055" w:rsidRPr="00F0565F" w:rsidRDefault="00611055" w:rsidP="00FB0226">
            <w:pPr>
              <w:pStyle w:val="ATATableBody"/>
            </w:pPr>
          </w:p>
        </w:tc>
        <w:tc>
          <w:tcPr>
            <w:tcW w:w="464" w:type="pct"/>
            <w:tcBorders>
              <w:left w:val="single" w:sz="4" w:space="0" w:color="auto"/>
            </w:tcBorders>
          </w:tcPr>
          <w:p w14:paraId="7602F0C4" w14:textId="77777777" w:rsidR="00611055" w:rsidRPr="00F0565F" w:rsidRDefault="00611055" w:rsidP="00FB0226">
            <w:pPr>
              <w:pStyle w:val="ATATableBody"/>
            </w:pPr>
          </w:p>
        </w:tc>
      </w:tr>
      <w:tr w:rsidR="00611055" w:rsidRPr="00F0565F" w14:paraId="7602F0C9" w14:textId="77777777" w:rsidTr="0056740C">
        <w:trPr>
          <w:cantSplit/>
        </w:trPr>
        <w:tc>
          <w:tcPr>
            <w:tcW w:w="4021" w:type="pct"/>
            <w:tcBorders>
              <w:right w:val="single" w:sz="4" w:space="0" w:color="auto"/>
            </w:tcBorders>
          </w:tcPr>
          <w:p w14:paraId="7602F0C6" w14:textId="77777777" w:rsidR="00611055" w:rsidRPr="00F0565F" w:rsidRDefault="00611055" w:rsidP="00FB0226">
            <w:pPr>
              <w:pStyle w:val="ATATableBody"/>
            </w:pPr>
            <w:r w:rsidRPr="00F0565F">
              <w:t>Is a top guard installed</w:t>
            </w:r>
            <w:r w:rsidRPr="00F0565F" w:rsidDel="002C5681">
              <w:t xml:space="preserve"> </w:t>
            </w:r>
            <w:r w:rsidRPr="00F0565F">
              <w:t xml:space="preserve">with outriggers present and three strands of barbed wire 1.8 meters apart? </w:t>
            </w:r>
          </w:p>
        </w:tc>
        <w:tc>
          <w:tcPr>
            <w:tcW w:w="515" w:type="pct"/>
            <w:tcBorders>
              <w:left w:val="single" w:sz="4" w:space="0" w:color="auto"/>
              <w:right w:val="single" w:sz="4" w:space="0" w:color="auto"/>
            </w:tcBorders>
          </w:tcPr>
          <w:p w14:paraId="7602F0C7" w14:textId="77777777" w:rsidR="00611055" w:rsidRPr="00F0565F" w:rsidRDefault="00611055" w:rsidP="00FB0226">
            <w:pPr>
              <w:pStyle w:val="ATATableBody"/>
            </w:pPr>
          </w:p>
        </w:tc>
        <w:tc>
          <w:tcPr>
            <w:tcW w:w="464" w:type="pct"/>
            <w:tcBorders>
              <w:left w:val="single" w:sz="4" w:space="0" w:color="auto"/>
            </w:tcBorders>
          </w:tcPr>
          <w:p w14:paraId="7602F0C8" w14:textId="77777777" w:rsidR="00611055" w:rsidRPr="00F0565F" w:rsidRDefault="00611055" w:rsidP="00FB0226">
            <w:pPr>
              <w:pStyle w:val="ATATableBody"/>
            </w:pPr>
          </w:p>
        </w:tc>
      </w:tr>
      <w:tr w:rsidR="00611055" w:rsidRPr="00F0565F" w14:paraId="7602F0CD" w14:textId="77777777" w:rsidTr="0056740C">
        <w:trPr>
          <w:cantSplit/>
        </w:trPr>
        <w:tc>
          <w:tcPr>
            <w:tcW w:w="4021" w:type="pct"/>
            <w:tcBorders>
              <w:right w:val="single" w:sz="4" w:space="0" w:color="auto"/>
            </w:tcBorders>
          </w:tcPr>
          <w:p w14:paraId="7602F0CA" w14:textId="77777777" w:rsidR="00611055" w:rsidRPr="00F0565F" w:rsidRDefault="00611055" w:rsidP="00FB0226">
            <w:pPr>
              <w:pStyle w:val="ATATableBody"/>
            </w:pPr>
            <w:r w:rsidRPr="00F0565F">
              <w:t>Is top guard angled out toward property exterior?</w:t>
            </w:r>
          </w:p>
        </w:tc>
        <w:tc>
          <w:tcPr>
            <w:tcW w:w="515" w:type="pct"/>
            <w:tcBorders>
              <w:left w:val="single" w:sz="4" w:space="0" w:color="auto"/>
              <w:right w:val="single" w:sz="4" w:space="0" w:color="auto"/>
            </w:tcBorders>
          </w:tcPr>
          <w:p w14:paraId="7602F0CB" w14:textId="77777777" w:rsidR="00611055" w:rsidRPr="00F0565F" w:rsidRDefault="00611055" w:rsidP="00FB0226">
            <w:pPr>
              <w:pStyle w:val="ATATableBody"/>
            </w:pPr>
          </w:p>
        </w:tc>
        <w:tc>
          <w:tcPr>
            <w:tcW w:w="464" w:type="pct"/>
            <w:tcBorders>
              <w:left w:val="single" w:sz="4" w:space="0" w:color="auto"/>
            </w:tcBorders>
          </w:tcPr>
          <w:p w14:paraId="7602F0CC" w14:textId="77777777" w:rsidR="00611055" w:rsidRPr="00F0565F" w:rsidRDefault="00611055" w:rsidP="00FB0226">
            <w:pPr>
              <w:pStyle w:val="ATATableBody"/>
            </w:pPr>
          </w:p>
        </w:tc>
      </w:tr>
      <w:tr w:rsidR="00611055" w:rsidRPr="00F0565F" w14:paraId="7602F0D1" w14:textId="77777777" w:rsidTr="0056740C">
        <w:trPr>
          <w:cantSplit/>
        </w:trPr>
        <w:tc>
          <w:tcPr>
            <w:tcW w:w="4021" w:type="pct"/>
            <w:tcBorders>
              <w:right w:val="single" w:sz="4" w:space="0" w:color="auto"/>
            </w:tcBorders>
          </w:tcPr>
          <w:p w14:paraId="7602F0CE" w14:textId="77777777" w:rsidR="00611055" w:rsidRPr="00F0565F" w:rsidRDefault="00611055" w:rsidP="00FB0226">
            <w:pPr>
              <w:pStyle w:val="ATATableBody"/>
            </w:pPr>
            <w:r w:rsidRPr="00F0565F">
              <w:t>Is razor wire installed?</w:t>
            </w:r>
          </w:p>
        </w:tc>
        <w:tc>
          <w:tcPr>
            <w:tcW w:w="515" w:type="pct"/>
            <w:tcBorders>
              <w:left w:val="single" w:sz="4" w:space="0" w:color="auto"/>
              <w:right w:val="single" w:sz="4" w:space="0" w:color="auto"/>
            </w:tcBorders>
          </w:tcPr>
          <w:p w14:paraId="7602F0CF" w14:textId="77777777" w:rsidR="00611055" w:rsidRPr="00F0565F" w:rsidRDefault="00611055" w:rsidP="00FB0226">
            <w:pPr>
              <w:pStyle w:val="ATATableBody"/>
            </w:pPr>
          </w:p>
        </w:tc>
        <w:tc>
          <w:tcPr>
            <w:tcW w:w="464" w:type="pct"/>
            <w:tcBorders>
              <w:left w:val="single" w:sz="4" w:space="0" w:color="auto"/>
            </w:tcBorders>
          </w:tcPr>
          <w:p w14:paraId="7602F0D0" w14:textId="77777777" w:rsidR="00611055" w:rsidRPr="00F0565F" w:rsidRDefault="00611055" w:rsidP="00FB0226">
            <w:pPr>
              <w:pStyle w:val="ATATableBody"/>
            </w:pPr>
          </w:p>
        </w:tc>
      </w:tr>
      <w:tr w:rsidR="00611055" w:rsidRPr="00F0565F" w14:paraId="7602F0D5" w14:textId="77777777" w:rsidTr="0056740C">
        <w:trPr>
          <w:cantSplit/>
        </w:trPr>
        <w:tc>
          <w:tcPr>
            <w:tcW w:w="4021" w:type="pct"/>
            <w:tcBorders>
              <w:right w:val="single" w:sz="4" w:space="0" w:color="auto"/>
            </w:tcBorders>
          </w:tcPr>
          <w:p w14:paraId="7602F0D2" w14:textId="77777777" w:rsidR="00611055" w:rsidRPr="00F0565F" w:rsidRDefault="00611055" w:rsidP="00FB0226">
            <w:pPr>
              <w:pStyle w:val="ATATableBody"/>
            </w:pPr>
            <w:r w:rsidRPr="00F0565F">
              <w:t>Are there any spaces between gates that could make adversaries’ access easier?</w:t>
            </w:r>
          </w:p>
        </w:tc>
        <w:tc>
          <w:tcPr>
            <w:tcW w:w="515" w:type="pct"/>
            <w:tcBorders>
              <w:left w:val="single" w:sz="4" w:space="0" w:color="auto"/>
              <w:right w:val="single" w:sz="4" w:space="0" w:color="auto"/>
            </w:tcBorders>
          </w:tcPr>
          <w:p w14:paraId="7602F0D3" w14:textId="77777777" w:rsidR="00611055" w:rsidRPr="00F0565F" w:rsidRDefault="00611055" w:rsidP="00FB0226">
            <w:pPr>
              <w:pStyle w:val="ATATableBody"/>
            </w:pPr>
          </w:p>
        </w:tc>
        <w:tc>
          <w:tcPr>
            <w:tcW w:w="464" w:type="pct"/>
            <w:tcBorders>
              <w:left w:val="single" w:sz="4" w:space="0" w:color="auto"/>
            </w:tcBorders>
          </w:tcPr>
          <w:p w14:paraId="7602F0D4" w14:textId="77777777" w:rsidR="00611055" w:rsidRPr="00F0565F" w:rsidRDefault="00611055" w:rsidP="00FB0226">
            <w:pPr>
              <w:pStyle w:val="ATATableBody"/>
            </w:pPr>
          </w:p>
        </w:tc>
      </w:tr>
      <w:tr w:rsidR="00611055" w:rsidRPr="00F0565F" w14:paraId="7602F0D9" w14:textId="77777777" w:rsidTr="0056740C">
        <w:trPr>
          <w:cantSplit/>
        </w:trPr>
        <w:tc>
          <w:tcPr>
            <w:tcW w:w="4021" w:type="pct"/>
            <w:tcBorders>
              <w:right w:val="single" w:sz="4" w:space="0" w:color="auto"/>
            </w:tcBorders>
          </w:tcPr>
          <w:p w14:paraId="7602F0D6" w14:textId="77777777" w:rsidR="00611055" w:rsidRPr="00F0565F" w:rsidRDefault="00611055" w:rsidP="00FB0226">
            <w:pPr>
              <w:pStyle w:val="ATATableBody"/>
            </w:pPr>
            <w:r w:rsidRPr="00F0565F">
              <w:t>Does the fence material securely touch the ground or are there gaps?</w:t>
            </w:r>
          </w:p>
        </w:tc>
        <w:tc>
          <w:tcPr>
            <w:tcW w:w="515" w:type="pct"/>
            <w:tcBorders>
              <w:left w:val="single" w:sz="4" w:space="0" w:color="auto"/>
              <w:right w:val="single" w:sz="4" w:space="0" w:color="auto"/>
            </w:tcBorders>
          </w:tcPr>
          <w:p w14:paraId="7602F0D7" w14:textId="77777777" w:rsidR="00611055" w:rsidRPr="00F0565F" w:rsidRDefault="00611055" w:rsidP="00FB0226">
            <w:pPr>
              <w:pStyle w:val="ATATableBody"/>
            </w:pPr>
          </w:p>
        </w:tc>
        <w:tc>
          <w:tcPr>
            <w:tcW w:w="464" w:type="pct"/>
            <w:tcBorders>
              <w:left w:val="single" w:sz="4" w:space="0" w:color="auto"/>
            </w:tcBorders>
          </w:tcPr>
          <w:p w14:paraId="7602F0D8" w14:textId="77777777" w:rsidR="00611055" w:rsidRPr="00F0565F" w:rsidRDefault="00611055" w:rsidP="00FB0226">
            <w:pPr>
              <w:pStyle w:val="ATATableBody"/>
            </w:pPr>
          </w:p>
        </w:tc>
      </w:tr>
      <w:tr w:rsidR="00611055" w:rsidRPr="00F0565F" w14:paraId="7602F0DD" w14:textId="77777777" w:rsidTr="0056740C">
        <w:trPr>
          <w:cantSplit/>
        </w:trPr>
        <w:tc>
          <w:tcPr>
            <w:tcW w:w="4021" w:type="pct"/>
            <w:tcBorders>
              <w:right w:val="single" w:sz="4" w:space="0" w:color="auto"/>
            </w:tcBorders>
          </w:tcPr>
          <w:p w14:paraId="7602F0DA" w14:textId="77777777" w:rsidR="00611055" w:rsidRPr="00F0565F" w:rsidRDefault="00611055" w:rsidP="00FB0226">
            <w:pPr>
              <w:pStyle w:val="ATATableBody"/>
            </w:pPr>
            <w:r w:rsidRPr="00F0565F">
              <w:t xml:space="preserve">Is the gate susceptible to ramming? </w:t>
            </w:r>
          </w:p>
        </w:tc>
        <w:tc>
          <w:tcPr>
            <w:tcW w:w="515" w:type="pct"/>
            <w:tcBorders>
              <w:left w:val="single" w:sz="4" w:space="0" w:color="auto"/>
              <w:right w:val="single" w:sz="4" w:space="0" w:color="auto"/>
            </w:tcBorders>
          </w:tcPr>
          <w:p w14:paraId="7602F0DB" w14:textId="77777777" w:rsidR="00611055" w:rsidRPr="00F0565F" w:rsidRDefault="00611055" w:rsidP="00FB0226">
            <w:pPr>
              <w:pStyle w:val="ATATableBody"/>
            </w:pPr>
          </w:p>
        </w:tc>
        <w:tc>
          <w:tcPr>
            <w:tcW w:w="464" w:type="pct"/>
            <w:tcBorders>
              <w:left w:val="single" w:sz="4" w:space="0" w:color="auto"/>
            </w:tcBorders>
          </w:tcPr>
          <w:p w14:paraId="7602F0DC" w14:textId="77777777" w:rsidR="00611055" w:rsidRPr="00F0565F" w:rsidRDefault="00611055" w:rsidP="00FB0226">
            <w:pPr>
              <w:pStyle w:val="ATATableBody"/>
            </w:pPr>
          </w:p>
        </w:tc>
      </w:tr>
      <w:tr w:rsidR="00611055" w:rsidRPr="00F0565F" w14:paraId="7602F0E1" w14:textId="77777777" w:rsidTr="0056740C">
        <w:trPr>
          <w:cantSplit/>
        </w:trPr>
        <w:tc>
          <w:tcPr>
            <w:tcW w:w="4021" w:type="pct"/>
            <w:tcBorders>
              <w:right w:val="single" w:sz="4" w:space="0" w:color="auto"/>
            </w:tcBorders>
          </w:tcPr>
          <w:p w14:paraId="7602F0DE" w14:textId="77777777" w:rsidR="00611055" w:rsidRPr="00F0565F" w:rsidRDefault="00611055" w:rsidP="00FB0226">
            <w:pPr>
              <w:pStyle w:val="ATATableBody"/>
            </w:pPr>
            <w:r w:rsidRPr="00F0565F">
              <w:t>What type of locking devices exists at the gates?</w:t>
            </w:r>
          </w:p>
        </w:tc>
        <w:tc>
          <w:tcPr>
            <w:tcW w:w="515" w:type="pct"/>
            <w:tcBorders>
              <w:left w:val="single" w:sz="4" w:space="0" w:color="auto"/>
              <w:right w:val="single" w:sz="4" w:space="0" w:color="auto"/>
            </w:tcBorders>
          </w:tcPr>
          <w:p w14:paraId="7602F0DF" w14:textId="77777777" w:rsidR="00611055" w:rsidRPr="00F0565F" w:rsidRDefault="00611055" w:rsidP="00FB0226">
            <w:pPr>
              <w:pStyle w:val="ATATableBody"/>
            </w:pPr>
          </w:p>
        </w:tc>
        <w:tc>
          <w:tcPr>
            <w:tcW w:w="464" w:type="pct"/>
            <w:tcBorders>
              <w:left w:val="single" w:sz="4" w:space="0" w:color="auto"/>
            </w:tcBorders>
          </w:tcPr>
          <w:p w14:paraId="7602F0E0" w14:textId="77777777" w:rsidR="00611055" w:rsidRPr="00F0565F" w:rsidRDefault="00611055" w:rsidP="00FB0226">
            <w:pPr>
              <w:pStyle w:val="ATATableBody"/>
            </w:pPr>
          </w:p>
        </w:tc>
      </w:tr>
      <w:tr w:rsidR="00611055" w:rsidRPr="00F0565F" w14:paraId="7602F0E5" w14:textId="77777777" w:rsidTr="0056740C">
        <w:trPr>
          <w:cantSplit/>
        </w:trPr>
        <w:tc>
          <w:tcPr>
            <w:tcW w:w="4021" w:type="pct"/>
            <w:tcBorders>
              <w:right w:val="single" w:sz="4" w:space="0" w:color="auto"/>
            </w:tcBorders>
          </w:tcPr>
          <w:p w14:paraId="7602F0E2" w14:textId="77777777" w:rsidR="00611055" w:rsidRPr="00F0565F" w:rsidRDefault="00611055" w:rsidP="00FB0226">
            <w:pPr>
              <w:pStyle w:val="ATATableBody"/>
            </w:pPr>
            <w:r w:rsidRPr="00F0565F">
              <w:t>Could an adversary gain speed as they approached the gate or are multiple turns required to approach the gate or front of the building?</w:t>
            </w:r>
          </w:p>
        </w:tc>
        <w:tc>
          <w:tcPr>
            <w:tcW w:w="515" w:type="pct"/>
            <w:tcBorders>
              <w:left w:val="single" w:sz="4" w:space="0" w:color="auto"/>
              <w:right w:val="single" w:sz="4" w:space="0" w:color="auto"/>
            </w:tcBorders>
          </w:tcPr>
          <w:p w14:paraId="7602F0E3" w14:textId="77777777" w:rsidR="00611055" w:rsidRPr="00F0565F" w:rsidRDefault="00611055" w:rsidP="00FB0226">
            <w:pPr>
              <w:pStyle w:val="ATATableBody"/>
            </w:pPr>
          </w:p>
        </w:tc>
        <w:tc>
          <w:tcPr>
            <w:tcW w:w="464" w:type="pct"/>
            <w:tcBorders>
              <w:left w:val="single" w:sz="4" w:space="0" w:color="auto"/>
            </w:tcBorders>
          </w:tcPr>
          <w:p w14:paraId="7602F0E4" w14:textId="77777777" w:rsidR="00611055" w:rsidRPr="00F0565F" w:rsidRDefault="00611055" w:rsidP="00FB0226">
            <w:pPr>
              <w:pStyle w:val="ATATableBody"/>
            </w:pPr>
          </w:p>
        </w:tc>
      </w:tr>
      <w:tr w:rsidR="00611055" w:rsidRPr="00F0565F" w14:paraId="7602F0E9" w14:textId="77777777" w:rsidTr="0056740C">
        <w:trPr>
          <w:cantSplit/>
        </w:trPr>
        <w:tc>
          <w:tcPr>
            <w:tcW w:w="4021" w:type="pct"/>
            <w:tcBorders>
              <w:right w:val="single" w:sz="4" w:space="0" w:color="auto"/>
            </w:tcBorders>
          </w:tcPr>
          <w:p w14:paraId="7602F0E6" w14:textId="77777777" w:rsidR="00611055" w:rsidRPr="00F0565F" w:rsidRDefault="00611055" w:rsidP="00FB0226">
            <w:pPr>
              <w:pStyle w:val="ATATableBody"/>
            </w:pPr>
            <w:r w:rsidRPr="00F0565F">
              <w:t>Could the vehicle barrier defeat the threat it was designed for?</w:t>
            </w:r>
          </w:p>
        </w:tc>
        <w:tc>
          <w:tcPr>
            <w:tcW w:w="515" w:type="pct"/>
            <w:tcBorders>
              <w:left w:val="single" w:sz="4" w:space="0" w:color="auto"/>
              <w:right w:val="single" w:sz="4" w:space="0" w:color="auto"/>
            </w:tcBorders>
          </w:tcPr>
          <w:p w14:paraId="7602F0E7" w14:textId="77777777" w:rsidR="00611055" w:rsidRPr="00F0565F" w:rsidRDefault="00611055" w:rsidP="00FB0226">
            <w:pPr>
              <w:pStyle w:val="ATATableBody"/>
            </w:pPr>
          </w:p>
        </w:tc>
        <w:tc>
          <w:tcPr>
            <w:tcW w:w="464" w:type="pct"/>
            <w:tcBorders>
              <w:left w:val="single" w:sz="4" w:space="0" w:color="auto"/>
            </w:tcBorders>
          </w:tcPr>
          <w:p w14:paraId="7602F0E8" w14:textId="77777777" w:rsidR="00611055" w:rsidRPr="00F0565F" w:rsidRDefault="00611055" w:rsidP="00FB0226">
            <w:pPr>
              <w:pStyle w:val="ATATableBody"/>
            </w:pPr>
          </w:p>
        </w:tc>
      </w:tr>
      <w:tr w:rsidR="00611055" w:rsidRPr="00F0565F" w14:paraId="7602F0ED" w14:textId="77777777" w:rsidTr="0056740C">
        <w:trPr>
          <w:cantSplit/>
        </w:trPr>
        <w:tc>
          <w:tcPr>
            <w:tcW w:w="4021" w:type="pct"/>
            <w:tcBorders>
              <w:right w:val="single" w:sz="4" w:space="0" w:color="auto"/>
            </w:tcBorders>
          </w:tcPr>
          <w:p w14:paraId="7602F0EA" w14:textId="77777777" w:rsidR="00611055" w:rsidRPr="00F0565F" w:rsidRDefault="00611055" w:rsidP="00FB0226">
            <w:pPr>
              <w:pStyle w:val="ATATableBody"/>
            </w:pPr>
            <w:r w:rsidRPr="00F0565F">
              <w:t>Does detection before delay exist?</w:t>
            </w:r>
          </w:p>
        </w:tc>
        <w:tc>
          <w:tcPr>
            <w:tcW w:w="515" w:type="pct"/>
            <w:tcBorders>
              <w:left w:val="single" w:sz="4" w:space="0" w:color="auto"/>
              <w:right w:val="single" w:sz="4" w:space="0" w:color="auto"/>
            </w:tcBorders>
          </w:tcPr>
          <w:p w14:paraId="7602F0EB" w14:textId="77777777" w:rsidR="00611055" w:rsidRPr="00F0565F" w:rsidRDefault="00611055" w:rsidP="00FB0226">
            <w:pPr>
              <w:pStyle w:val="ATATableBody"/>
            </w:pPr>
          </w:p>
        </w:tc>
        <w:tc>
          <w:tcPr>
            <w:tcW w:w="464" w:type="pct"/>
            <w:tcBorders>
              <w:left w:val="single" w:sz="4" w:space="0" w:color="auto"/>
            </w:tcBorders>
          </w:tcPr>
          <w:p w14:paraId="7602F0EC" w14:textId="77777777" w:rsidR="00611055" w:rsidRPr="00F0565F" w:rsidRDefault="00611055" w:rsidP="00FB0226">
            <w:pPr>
              <w:pStyle w:val="ATATableBody"/>
            </w:pPr>
          </w:p>
        </w:tc>
      </w:tr>
      <w:tr w:rsidR="00611055" w:rsidRPr="00F0565F" w14:paraId="7602F0F1" w14:textId="77777777" w:rsidTr="0056740C">
        <w:trPr>
          <w:cantSplit/>
        </w:trPr>
        <w:tc>
          <w:tcPr>
            <w:tcW w:w="4021" w:type="pct"/>
            <w:tcBorders>
              <w:right w:val="single" w:sz="4" w:space="0" w:color="auto"/>
            </w:tcBorders>
          </w:tcPr>
          <w:p w14:paraId="7602F0EE" w14:textId="77777777" w:rsidR="00611055" w:rsidRPr="00F0565F" w:rsidRDefault="00611055" w:rsidP="00FB0226">
            <w:pPr>
              <w:pStyle w:val="ATATableBody"/>
            </w:pPr>
            <w:r w:rsidRPr="00F0565F">
              <w:t>Are gates locked when unattended?</w:t>
            </w:r>
          </w:p>
        </w:tc>
        <w:tc>
          <w:tcPr>
            <w:tcW w:w="515" w:type="pct"/>
            <w:tcBorders>
              <w:left w:val="single" w:sz="4" w:space="0" w:color="auto"/>
              <w:right w:val="single" w:sz="4" w:space="0" w:color="auto"/>
            </w:tcBorders>
          </w:tcPr>
          <w:p w14:paraId="7602F0EF" w14:textId="77777777" w:rsidR="00611055" w:rsidRPr="00F0565F" w:rsidRDefault="00611055" w:rsidP="00FB0226">
            <w:pPr>
              <w:pStyle w:val="ATATableBody"/>
            </w:pPr>
          </w:p>
        </w:tc>
        <w:tc>
          <w:tcPr>
            <w:tcW w:w="464" w:type="pct"/>
            <w:tcBorders>
              <w:left w:val="single" w:sz="4" w:space="0" w:color="auto"/>
            </w:tcBorders>
          </w:tcPr>
          <w:p w14:paraId="7602F0F0" w14:textId="77777777" w:rsidR="00611055" w:rsidRPr="00F0565F" w:rsidRDefault="00611055" w:rsidP="00FB0226">
            <w:pPr>
              <w:pStyle w:val="ATATableBody"/>
            </w:pPr>
          </w:p>
        </w:tc>
      </w:tr>
      <w:tr w:rsidR="00611055" w:rsidRPr="00F0565F" w14:paraId="7602F0F5" w14:textId="77777777" w:rsidTr="0056740C">
        <w:trPr>
          <w:cantSplit/>
        </w:trPr>
        <w:tc>
          <w:tcPr>
            <w:tcW w:w="4021" w:type="pct"/>
            <w:tcBorders>
              <w:right w:val="single" w:sz="4" w:space="0" w:color="auto"/>
            </w:tcBorders>
          </w:tcPr>
          <w:p w14:paraId="7602F0F2" w14:textId="77777777" w:rsidR="00611055" w:rsidRPr="00F0565F" w:rsidRDefault="00611055" w:rsidP="00FB0226">
            <w:pPr>
              <w:pStyle w:val="ATATableBody"/>
            </w:pPr>
            <w:r w:rsidRPr="00F0565F">
              <w:t>Are NO TRESPASSING signs posted?</w:t>
            </w:r>
          </w:p>
        </w:tc>
        <w:tc>
          <w:tcPr>
            <w:tcW w:w="515" w:type="pct"/>
            <w:tcBorders>
              <w:left w:val="single" w:sz="4" w:space="0" w:color="auto"/>
              <w:right w:val="single" w:sz="4" w:space="0" w:color="auto"/>
            </w:tcBorders>
          </w:tcPr>
          <w:p w14:paraId="7602F0F3" w14:textId="77777777" w:rsidR="00611055" w:rsidRPr="00F0565F" w:rsidRDefault="00611055" w:rsidP="00FB0226">
            <w:pPr>
              <w:pStyle w:val="ATATableBody"/>
            </w:pPr>
          </w:p>
        </w:tc>
        <w:tc>
          <w:tcPr>
            <w:tcW w:w="464" w:type="pct"/>
            <w:tcBorders>
              <w:left w:val="single" w:sz="4" w:space="0" w:color="auto"/>
            </w:tcBorders>
          </w:tcPr>
          <w:p w14:paraId="7602F0F4" w14:textId="77777777" w:rsidR="00611055" w:rsidRPr="00F0565F" w:rsidRDefault="00611055" w:rsidP="00FB0226">
            <w:pPr>
              <w:pStyle w:val="ATATableBody"/>
            </w:pPr>
          </w:p>
        </w:tc>
      </w:tr>
      <w:tr w:rsidR="00611055" w:rsidRPr="00F0565F" w14:paraId="7602F0F9" w14:textId="77777777" w:rsidTr="0056740C">
        <w:trPr>
          <w:cantSplit/>
        </w:trPr>
        <w:tc>
          <w:tcPr>
            <w:tcW w:w="4021" w:type="pct"/>
            <w:tcBorders>
              <w:right w:val="single" w:sz="4" w:space="0" w:color="auto"/>
            </w:tcBorders>
          </w:tcPr>
          <w:p w14:paraId="7602F0F6" w14:textId="77777777" w:rsidR="00611055" w:rsidRPr="00F0565F" w:rsidRDefault="00611055" w:rsidP="00FB0226">
            <w:pPr>
              <w:pStyle w:val="ATATableBody"/>
            </w:pPr>
            <w:r w:rsidRPr="00F0565F">
              <w:t>Is the security fence intact, taut</w:t>
            </w:r>
            <w:r>
              <w:t>,</w:t>
            </w:r>
            <w:r w:rsidRPr="00F0565F">
              <w:t xml:space="preserve"> and in good repair?</w:t>
            </w:r>
          </w:p>
        </w:tc>
        <w:tc>
          <w:tcPr>
            <w:tcW w:w="515" w:type="pct"/>
            <w:tcBorders>
              <w:left w:val="single" w:sz="4" w:space="0" w:color="auto"/>
              <w:right w:val="single" w:sz="4" w:space="0" w:color="auto"/>
            </w:tcBorders>
          </w:tcPr>
          <w:p w14:paraId="7602F0F7" w14:textId="77777777" w:rsidR="00611055" w:rsidRPr="00F0565F" w:rsidRDefault="00611055" w:rsidP="00FB0226">
            <w:pPr>
              <w:pStyle w:val="ATATableBody"/>
            </w:pPr>
          </w:p>
        </w:tc>
        <w:tc>
          <w:tcPr>
            <w:tcW w:w="464" w:type="pct"/>
            <w:tcBorders>
              <w:left w:val="single" w:sz="4" w:space="0" w:color="auto"/>
            </w:tcBorders>
          </w:tcPr>
          <w:p w14:paraId="7602F0F8" w14:textId="77777777" w:rsidR="00611055" w:rsidRPr="00F0565F" w:rsidRDefault="00611055" w:rsidP="00FB0226">
            <w:pPr>
              <w:pStyle w:val="ATATableBody"/>
            </w:pPr>
          </w:p>
        </w:tc>
      </w:tr>
      <w:tr w:rsidR="00611055" w:rsidRPr="00F0565F" w14:paraId="7602F0FD" w14:textId="77777777" w:rsidTr="0056740C">
        <w:trPr>
          <w:cantSplit/>
        </w:trPr>
        <w:tc>
          <w:tcPr>
            <w:tcW w:w="4021" w:type="pct"/>
            <w:tcBorders>
              <w:right w:val="single" w:sz="4" w:space="0" w:color="auto"/>
            </w:tcBorders>
          </w:tcPr>
          <w:p w14:paraId="7602F0FA" w14:textId="77777777" w:rsidR="00611055" w:rsidRPr="00F0565F" w:rsidRDefault="00611055" w:rsidP="00FB0226">
            <w:pPr>
              <w:pStyle w:val="ATATableBody"/>
            </w:pPr>
            <w:r w:rsidRPr="00F0565F">
              <w:t>Is the area around the security fence free of any growth or object(s) within at least 1.8 meters that would enable an unauthorized person to gain entry?</w:t>
            </w:r>
          </w:p>
        </w:tc>
        <w:tc>
          <w:tcPr>
            <w:tcW w:w="515" w:type="pct"/>
            <w:tcBorders>
              <w:left w:val="single" w:sz="4" w:space="0" w:color="auto"/>
              <w:right w:val="single" w:sz="4" w:space="0" w:color="auto"/>
            </w:tcBorders>
          </w:tcPr>
          <w:p w14:paraId="7602F0FB" w14:textId="77777777" w:rsidR="00611055" w:rsidRPr="00F0565F" w:rsidRDefault="00611055" w:rsidP="00FB0226">
            <w:pPr>
              <w:pStyle w:val="ATATableBody"/>
            </w:pPr>
          </w:p>
        </w:tc>
        <w:tc>
          <w:tcPr>
            <w:tcW w:w="464" w:type="pct"/>
            <w:tcBorders>
              <w:left w:val="single" w:sz="4" w:space="0" w:color="auto"/>
            </w:tcBorders>
          </w:tcPr>
          <w:p w14:paraId="7602F0FC" w14:textId="77777777" w:rsidR="00611055" w:rsidRPr="00F0565F" w:rsidRDefault="00611055" w:rsidP="00FB0226">
            <w:pPr>
              <w:pStyle w:val="ATATableBody"/>
            </w:pPr>
          </w:p>
        </w:tc>
      </w:tr>
      <w:tr w:rsidR="00611055" w:rsidRPr="00F0565F" w14:paraId="7602F101" w14:textId="77777777" w:rsidTr="0056740C">
        <w:trPr>
          <w:cantSplit/>
        </w:trPr>
        <w:tc>
          <w:tcPr>
            <w:tcW w:w="4021" w:type="pct"/>
            <w:tcBorders>
              <w:right w:val="single" w:sz="4" w:space="0" w:color="auto"/>
            </w:tcBorders>
          </w:tcPr>
          <w:p w14:paraId="7602F0FE" w14:textId="77777777" w:rsidR="00611055" w:rsidRPr="00F0565F" w:rsidRDefault="00611055" w:rsidP="00FB0226">
            <w:pPr>
              <w:pStyle w:val="ATATableBody"/>
            </w:pPr>
            <w:r w:rsidRPr="00F0565F">
              <w:t>Is the security fence and gate free of openings more than 15 centimeters in diameter?</w:t>
            </w:r>
          </w:p>
        </w:tc>
        <w:tc>
          <w:tcPr>
            <w:tcW w:w="515" w:type="pct"/>
            <w:tcBorders>
              <w:left w:val="single" w:sz="4" w:space="0" w:color="auto"/>
              <w:right w:val="single" w:sz="4" w:space="0" w:color="auto"/>
            </w:tcBorders>
          </w:tcPr>
          <w:p w14:paraId="7602F0FF" w14:textId="77777777" w:rsidR="00611055" w:rsidRPr="00F0565F" w:rsidRDefault="00611055" w:rsidP="00FB0226">
            <w:pPr>
              <w:pStyle w:val="ATATableBody"/>
            </w:pPr>
          </w:p>
        </w:tc>
        <w:tc>
          <w:tcPr>
            <w:tcW w:w="464" w:type="pct"/>
            <w:tcBorders>
              <w:left w:val="single" w:sz="4" w:space="0" w:color="auto"/>
            </w:tcBorders>
          </w:tcPr>
          <w:p w14:paraId="7602F100" w14:textId="77777777" w:rsidR="00611055" w:rsidRPr="00F0565F" w:rsidRDefault="00611055" w:rsidP="00FB0226">
            <w:pPr>
              <w:pStyle w:val="ATATableBody"/>
            </w:pPr>
          </w:p>
        </w:tc>
      </w:tr>
      <w:tr w:rsidR="00611055" w:rsidRPr="00F0565F" w14:paraId="7602F105" w14:textId="77777777" w:rsidTr="0056740C">
        <w:trPr>
          <w:cantSplit/>
        </w:trPr>
        <w:tc>
          <w:tcPr>
            <w:tcW w:w="4021" w:type="pct"/>
            <w:tcBorders>
              <w:right w:val="single" w:sz="4" w:space="0" w:color="auto"/>
            </w:tcBorders>
          </w:tcPr>
          <w:p w14:paraId="7602F102" w14:textId="77777777" w:rsidR="00611055" w:rsidRPr="00F0565F" w:rsidRDefault="00611055" w:rsidP="00FB0226">
            <w:pPr>
              <w:pStyle w:val="ATATableBody"/>
            </w:pPr>
            <w:r w:rsidRPr="00F0565F">
              <w:t>Is the height of the gate the same as the fence?</w:t>
            </w:r>
          </w:p>
        </w:tc>
        <w:tc>
          <w:tcPr>
            <w:tcW w:w="515" w:type="pct"/>
            <w:tcBorders>
              <w:left w:val="single" w:sz="4" w:space="0" w:color="auto"/>
              <w:right w:val="single" w:sz="4" w:space="0" w:color="auto"/>
            </w:tcBorders>
          </w:tcPr>
          <w:p w14:paraId="7602F103" w14:textId="77777777" w:rsidR="00611055" w:rsidRPr="00F0565F" w:rsidRDefault="00611055" w:rsidP="00FB0226">
            <w:pPr>
              <w:pStyle w:val="ATATableBody"/>
            </w:pPr>
          </w:p>
        </w:tc>
        <w:tc>
          <w:tcPr>
            <w:tcW w:w="464" w:type="pct"/>
            <w:tcBorders>
              <w:left w:val="single" w:sz="4" w:space="0" w:color="auto"/>
            </w:tcBorders>
          </w:tcPr>
          <w:p w14:paraId="7602F104" w14:textId="77777777" w:rsidR="00611055" w:rsidRPr="00F0565F" w:rsidRDefault="00611055" w:rsidP="00FB0226">
            <w:pPr>
              <w:pStyle w:val="ATATableBody"/>
            </w:pPr>
          </w:p>
        </w:tc>
      </w:tr>
      <w:tr w:rsidR="00611055" w:rsidRPr="00F0565F" w14:paraId="7602F109" w14:textId="77777777" w:rsidTr="0056740C">
        <w:trPr>
          <w:cantSplit/>
        </w:trPr>
        <w:tc>
          <w:tcPr>
            <w:tcW w:w="4021" w:type="pct"/>
            <w:tcBorders>
              <w:right w:val="single" w:sz="4" w:space="0" w:color="auto"/>
            </w:tcBorders>
          </w:tcPr>
          <w:p w14:paraId="7602F106" w14:textId="77777777" w:rsidR="00611055" w:rsidRPr="00F0565F" w:rsidRDefault="00611055" w:rsidP="00FB0226">
            <w:pPr>
              <w:pStyle w:val="ATATableBody"/>
            </w:pPr>
            <w:r w:rsidRPr="00F0565F">
              <w:t>Does the security fence and gate reach within 5 centimeters of the ground or paving?</w:t>
            </w:r>
          </w:p>
        </w:tc>
        <w:tc>
          <w:tcPr>
            <w:tcW w:w="515" w:type="pct"/>
            <w:tcBorders>
              <w:left w:val="single" w:sz="4" w:space="0" w:color="auto"/>
              <w:right w:val="single" w:sz="4" w:space="0" w:color="auto"/>
            </w:tcBorders>
          </w:tcPr>
          <w:p w14:paraId="7602F107" w14:textId="77777777" w:rsidR="00611055" w:rsidRPr="00F0565F" w:rsidRDefault="00611055" w:rsidP="00FB0226">
            <w:pPr>
              <w:pStyle w:val="ATATableBody"/>
            </w:pPr>
          </w:p>
        </w:tc>
        <w:tc>
          <w:tcPr>
            <w:tcW w:w="464" w:type="pct"/>
            <w:tcBorders>
              <w:left w:val="single" w:sz="4" w:space="0" w:color="auto"/>
            </w:tcBorders>
          </w:tcPr>
          <w:p w14:paraId="7602F108" w14:textId="77777777" w:rsidR="00611055" w:rsidRPr="00F0565F" w:rsidRDefault="00611055" w:rsidP="00FB0226">
            <w:pPr>
              <w:pStyle w:val="ATATableBody"/>
            </w:pPr>
          </w:p>
        </w:tc>
      </w:tr>
      <w:tr w:rsidR="00611055" w:rsidRPr="00F0565F" w14:paraId="7602F10D" w14:textId="77777777" w:rsidTr="0056740C">
        <w:trPr>
          <w:cantSplit/>
        </w:trPr>
        <w:tc>
          <w:tcPr>
            <w:tcW w:w="4021" w:type="pct"/>
            <w:tcBorders>
              <w:right w:val="single" w:sz="4" w:space="0" w:color="auto"/>
            </w:tcBorders>
          </w:tcPr>
          <w:p w14:paraId="7602F10A" w14:textId="77777777" w:rsidR="00611055" w:rsidRPr="00F0565F" w:rsidRDefault="00611055" w:rsidP="00FB0226">
            <w:pPr>
              <w:pStyle w:val="ATATableBody"/>
            </w:pPr>
            <w:r w:rsidRPr="00F0565F">
              <w:t>Are nuts and bolts on the security fence rendered immovable?</w:t>
            </w:r>
          </w:p>
        </w:tc>
        <w:tc>
          <w:tcPr>
            <w:tcW w:w="515" w:type="pct"/>
            <w:tcBorders>
              <w:left w:val="single" w:sz="4" w:space="0" w:color="auto"/>
              <w:right w:val="single" w:sz="4" w:space="0" w:color="auto"/>
            </w:tcBorders>
          </w:tcPr>
          <w:p w14:paraId="7602F10B" w14:textId="77777777" w:rsidR="00611055" w:rsidRPr="00F0565F" w:rsidRDefault="00611055" w:rsidP="00FB0226">
            <w:pPr>
              <w:pStyle w:val="ATATableBody"/>
            </w:pPr>
          </w:p>
        </w:tc>
        <w:tc>
          <w:tcPr>
            <w:tcW w:w="464" w:type="pct"/>
            <w:tcBorders>
              <w:left w:val="single" w:sz="4" w:space="0" w:color="auto"/>
            </w:tcBorders>
          </w:tcPr>
          <w:p w14:paraId="7602F10C" w14:textId="77777777" w:rsidR="00611055" w:rsidRPr="00F0565F" w:rsidRDefault="00611055" w:rsidP="00FB0226">
            <w:pPr>
              <w:pStyle w:val="ATATableBody"/>
            </w:pPr>
          </w:p>
        </w:tc>
      </w:tr>
      <w:tr w:rsidR="00611055" w:rsidRPr="00F0565F" w14:paraId="7602F111" w14:textId="77777777" w:rsidTr="0056740C">
        <w:trPr>
          <w:cantSplit/>
        </w:trPr>
        <w:tc>
          <w:tcPr>
            <w:tcW w:w="4021" w:type="pct"/>
            <w:tcBorders>
              <w:right w:val="single" w:sz="4" w:space="0" w:color="auto"/>
            </w:tcBorders>
          </w:tcPr>
          <w:p w14:paraId="7602F10E" w14:textId="77777777" w:rsidR="00611055" w:rsidRPr="00F0565F" w:rsidRDefault="00611055" w:rsidP="00FB0226">
            <w:pPr>
              <w:pStyle w:val="ATATableBody"/>
            </w:pPr>
            <w:r w:rsidRPr="00F0565F">
              <w:t>Are the barbed wire supports not more than 1.8 meters apart?</w:t>
            </w:r>
          </w:p>
        </w:tc>
        <w:tc>
          <w:tcPr>
            <w:tcW w:w="515" w:type="pct"/>
            <w:tcBorders>
              <w:left w:val="single" w:sz="4" w:space="0" w:color="auto"/>
              <w:right w:val="single" w:sz="4" w:space="0" w:color="auto"/>
            </w:tcBorders>
          </w:tcPr>
          <w:p w14:paraId="7602F10F" w14:textId="77777777" w:rsidR="00611055" w:rsidRPr="00F0565F" w:rsidRDefault="00611055" w:rsidP="00FB0226">
            <w:pPr>
              <w:pStyle w:val="ATATableBody"/>
            </w:pPr>
          </w:p>
        </w:tc>
        <w:tc>
          <w:tcPr>
            <w:tcW w:w="464" w:type="pct"/>
            <w:tcBorders>
              <w:left w:val="single" w:sz="4" w:space="0" w:color="auto"/>
            </w:tcBorders>
          </w:tcPr>
          <w:p w14:paraId="7602F110" w14:textId="77777777" w:rsidR="00611055" w:rsidRPr="00F0565F" w:rsidRDefault="00611055" w:rsidP="00FB0226">
            <w:pPr>
              <w:pStyle w:val="ATATableBody"/>
            </w:pPr>
          </w:p>
        </w:tc>
      </w:tr>
      <w:tr w:rsidR="00611055" w:rsidRPr="00F0565F" w14:paraId="7602F115" w14:textId="77777777" w:rsidTr="0056740C">
        <w:trPr>
          <w:cantSplit/>
        </w:trPr>
        <w:tc>
          <w:tcPr>
            <w:tcW w:w="4021" w:type="pct"/>
            <w:tcBorders>
              <w:right w:val="single" w:sz="4" w:space="0" w:color="auto"/>
            </w:tcBorders>
          </w:tcPr>
          <w:p w14:paraId="7602F112" w14:textId="77777777" w:rsidR="00611055" w:rsidRPr="00F0565F" w:rsidRDefault="00611055" w:rsidP="00FB0226">
            <w:pPr>
              <w:pStyle w:val="ATATableBody"/>
            </w:pPr>
            <w:r w:rsidRPr="00F0565F">
              <w:t>Is the barbed/razor/concertina wire intact, taut and in good repair?</w:t>
            </w:r>
          </w:p>
        </w:tc>
        <w:tc>
          <w:tcPr>
            <w:tcW w:w="515" w:type="pct"/>
            <w:tcBorders>
              <w:left w:val="single" w:sz="4" w:space="0" w:color="auto"/>
              <w:right w:val="single" w:sz="4" w:space="0" w:color="auto"/>
            </w:tcBorders>
          </w:tcPr>
          <w:p w14:paraId="7602F113" w14:textId="77777777" w:rsidR="00611055" w:rsidRPr="00F0565F" w:rsidRDefault="00611055" w:rsidP="00FB0226">
            <w:pPr>
              <w:pStyle w:val="ATATableBody"/>
            </w:pPr>
          </w:p>
        </w:tc>
        <w:tc>
          <w:tcPr>
            <w:tcW w:w="464" w:type="pct"/>
            <w:tcBorders>
              <w:left w:val="single" w:sz="4" w:space="0" w:color="auto"/>
            </w:tcBorders>
          </w:tcPr>
          <w:p w14:paraId="7602F114" w14:textId="77777777" w:rsidR="00611055" w:rsidRPr="00F0565F" w:rsidRDefault="00611055" w:rsidP="00FB0226">
            <w:pPr>
              <w:pStyle w:val="ATATableBody"/>
            </w:pPr>
          </w:p>
        </w:tc>
      </w:tr>
      <w:tr w:rsidR="00611055" w:rsidRPr="00F0565F" w14:paraId="7602F119" w14:textId="77777777" w:rsidTr="0056740C">
        <w:trPr>
          <w:cantSplit/>
        </w:trPr>
        <w:tc>
          <w:tcPr>
            <w:tcW w:w="4021" w:type="pct"/>
            <w:tcBorders>
              <w:right w:val="single" w:sz="4" w:space="0" w:color="auto"/>
            </w:tcBorders>
          </w:tcPr>
          <w:p w14:paraId="7602F116" w14:textId="77777777" w:rsidR="00611055" w:rsidRPr="00F0565F" w:rsidRDefault="00611055" w:rsidP="00FB0226">
            <w:pPr>
              <w:pStyle w:val="ATATableBody"/>
            </w:pPr>
            <w:r w:rsidRPr="00F0565F">
              <w:t>If a double door gate is in use, is the vertical drop pin engaged and secured?</w:t>
            </w:r>
          </w:p>
        </w:tc>
        <w:tc>
          <w:tcPr>
            <w:tcW w:w="515" w:type="pct"/>
            <w:tcBorders>
              <w:left w:val="single" w:sz="4" w:space="0" w:color="auto"/>
              <w:right w:val="single" w:sz="4" w:space="0" w:color="auto"/>
            </w:tcBorders>
          </w:tcPr>
          <w:p w14:paraId="7602F117" w14:textId="77777777" w:rsidR="00611055" w:rsidRPr="00F0565F" w:rsidRDefault="00611055" w:rsidP="00FB0226">
            <w:pPr>
              <w:pStyle w:val="ATATableBody"/>
            </w:pPr>
          </w:p>
        </w:tc>
        <w:tc>
          <w:tcPr>
            <w:tcW w:w="464" w:type="pct"/>
            <w:tcBorders>
              <w:left w:val="single" w:sz="4" w:space="0" w:color="auto"/>
            </w:tcBorders>
          </w:tcPr>
          <w:p w14:paraId="7602F118" w14:textId="77777777" w:rsidR="00611055" w:rsidRPr="00F0565F" w:rsidRDefault="00611055" w:rsidP="00FB0226">
            <w:pPr>
              <w:pStyle w:val="ATATableBody"/>
            </w:pPr>
          </w:p>
        </w:tc>
      </w:tr>
      <w:tr w:rsidR="00611055" w:rsidRPr="00F0565F" w14:paraId="7602F11D" w14:textId="77777777" w:rsidTr="0056740C">
        <w:trPr>
          <w:cantSplit/>
        </w:trPr>
        <w:tc>
          <w:tcPr>
            <w:tcW w:w="4021" w:type="pct"/>
            <w:tcBorders>
              <w:right w:val="single" w:sz="4" w:space="0" w:color="auto"/>
            </w:tcBorders>
          </w:tcPr>
          <w:p w14:paraId="7602F11A" w14:textId="77777777" w:rsidR="00611055" w:rsidRPr="00F0565F" w:rsidRDefault="00611055" w:rsidP="00FB0226">
            <w:pPr>
              <w:pStyle w:val="ATATableBody"/>
            </w:pPr>
            <w:r w:rsidRPr="00F0565F">
              <w:t>Is the facility gate(s) locked or monitored when not in use?</w:t>
            </w:r>
          </w:p>
        </w:tc>
        <w:tc>
          <w:tcPr>
            <w:tcW w:w="515" w:type="pct"/>
            <w:tcBorders>
              <w:left w:val="single" w:sz="4" w:space="0" w:color="auto"/>
              <w:right w:val="single" w:sz="4" w:space="0" w:color="auto"/>
            </w:tcBorders>
          </w:tcPr>
          <w:p w14:paraId="7602F11B" w14:textId="77777777" w:rsidR="00611055" w:rsidRPr="00F0565F" w:rsidRDefault="00611055" w:rsidP="00FB0226">
            <w:pPr>
              <w:pStyle w:val="ATATableBody"/>
            </w:pPr>
          </w:p>
        </w:tc>
        <w:tc>
          <w:tcPr>
            <w:tcW w:w="464" w:type="pct"/>
            <w:tcBorders>
              <w:left w:val="single" w:sz="4" w:space="0" w:color="auto"/>
            </w:tcBorders>
          </w:tcPr>
          <w:p w14:paraId="7602F11C" w14:textId="77777777" w:rsidR="00611055" w:rsidRPr="00F0565F" w:rsidRDefault="00611055" w:rsidP="00FB0226">
            <w:pPr>
              <w:pStyle w:val="ATATableBody"/>
            </w:pPr>
          </w:p>
        </w:tc>
      </w:tr>
      <w:tr w:rsidR="00611055" w:rsidRPr="00F0565F" w14:paraId="7602F121" w14:textId="77777777" w:rsidTr="0056740C">
        <w:trPr>
          <w:cantSplit/>
        </w:trPr>
        <w:tc>
          <w:tcPr>
            <w:tcW w:w="4021" w:type="pct"/>
            <w:tcBorders>
              <w:right w:val="single" w:sz="4" w:space="0" w:color="auto"/>
            </w:tcBorders>
          </w:tcPr>
          <w:p w14:paraId="7602F11E" w14:textId="77777777" w:rsidR="00611055" w:rsidRPr="00F0565F" w:rsidRDefault="00611055" w:rsidP="00FB0226">
            <w:pPr>
              <w:pStyle w:val="ATATableBody"/>
            </w:pPr>
            <w:r w:rsidRPr="00F0565F">
              <w:t>Are unused gates properly secured? Describe method below in notes.</w:t>
            </w:r>
          </w:p>
        </w:tc>
        <w:tc>
          <w:tcPr>
            <w:tcW w:w="515" w:type="pct"/>
            <w:tcBorders>
              <w:left w:val="single" w:sz="4" w:space="0" w:color="auto"/>
              <w:right w:val="single" w:sz="4" w:space="0" w:color="auto"/>
            </w:tcBorders>
          </w:tcPr>
          <w:p w14:paraId="7602F11F" w14:textId="77777777" w:rsidR="00611055" w:rsidRPr="00F0565F" w:rsidRDefault="00611055" w:rsidP="00FB0226">
            <w:pPr>
              <w:pStyle w:val="ATATableBody"/>
            </w:pPr>
          </w:p>
        </w:tc>
        <w:tc>
          <w:tcPr>
            <w:tcW w:w="464" w:type="pct"/>
            <w:tcBorders>
              <w:left w:val="single" w:sz="4" w:space="0" w:color="auto"/>
            </w:tcBorders>
          </w:tcPr>
          <w:p w14:paraId="7602F120" w14:textId="77777777" w:rsidR="00611055" w:rsidRPr="00F0565F" w:rsidRDefault="00611055" w:rsidP="00FB0226">
            <w:pPr>
              <w:pStyle w:val="ATATableBody"/>
            </w:pPr>
          </w:p>
        </w:tc>
      </w:tr>
      <w:tr w:rsidR="00611055" w:rsidRPr="00F0565F" w14:paraId="7602F125" w14:textId="77777777" w:rsidTr="0056740C">
        <w:trPr>
          <w:cantSplit/>
        </w:trPr>
        <w:tc>
          <w:tcPr>
            <w:tcW w:w="4021" w:type="pct"/>
            <w:tcBorders>
              <w:right w:val="single" w:sz="4" w:space="0" w:color="auto"/>
            </w:tcBorders>
          </w:tcPr>
          <w:p w14:paraId="7602F122" w14:textId="77777777" w:rsidR="00611055" w:rsidRPr="00F0565F" w:rsidRDefault="00611055" w:rsidP="00FB0226">
            <w:pPr>
              <w:pStyle w:val="ATATableBody"/>
            </w:pPr>
            <w:r w:rsidRPr="00F0565F">
              <w:t>Is there a 1.8 meter cleared area between the fence and the stored material, vehicles, tools?</w:t>
            </w:r>
          </w:p>
        </w:tc>
        <w:tc>
          <w:tcPr>
            <w:tcW w:w="515" w:type="pct"/>
            <w:tcBorders>
              <w:left w:val="single" w:sz="4" w:space="0" w:color="auto"/>
              <w:right w:val="single" w:sz="4" w:space="0" w:color="auto"/>
            </w:tcBorders>
          </w:tcPr>
          <w:p w14:paraId="7602F123" w14:textId="77777777" w:rsidR="00611055" w:rsidRPr="00F0565F" w:rsidRDefault="00611055" w:rsidP="00FB0226">
            <w:pPr>
              <w:pStyle w:val="ATATableBody"/>
            </w:pPr>
          </w:p>
        </w:tc>
        <w:tc>
          <w:tcPr>
            <w:tcW w:w="464" w:type="pct"/>
            <w:tcBorders>
              <w:left w:val="single" w:sz="4" w:space="0" w:color="auto"/>
            </w:tcBorders>
          </w:tcPr>
          <w:p w14:paraId="7602F124" w14:textId="77777777" w:rsidR="00611055" w:rsidRPr="00F0565F" w:rsidRDefault="00611055" w:rsidP="00FB0226">
            <w:pPr>
              <w:pStyle w:val="ATATableBody"/>
            </w:pPr>
          </w:p>
        </w:tc>
      </w:tr>
      <w:tr w:rsidR="00611055" w:rsidRPr="00F0565F" w14:paraId="7602F129" w14:textId="77777777" w:rsidTr="0056740C">
        <w:trPr>
          <w:cantSplit/>
        </w:trPr>
        <w:tc>
          <w:tcPr>
            <w:tcW w:w="4021" w:type="pct"/>
            <w:tcBorders>
              <w:right w:val="single" w:sz="4" w:space="0" w:color="auto"/>
            </w:tcBorders>
          </w:tcPr>
          <w:p w14:paraId="7602F126" w14:textId="77777777" w:rsidR="00611055" w:rsidRPr="00F0565F" w:rsidRDefault="00611055" w:rsidP="00FB0226">
            <w:pPr>
              <w:pStyle w:val="ATATableBody"/>
            </w:pPr>
            <w:r w:rsidRPr="00F0565F">
              <w:lastRenderedPageBreak/>
              <w:t>Are locks and strike plates in good working condition?</w:t>
            </w:r>
          </w:p>
        </w:tc>
        <w:tc>
          <w:tcPr>
            <w:tcW w:w="515" w:type="pct"/>
            <w:tcBorders>
              <w:left w:val="single" w:sz="4" w:space="0" w:color="auto"/>
              <w:right w:val="single" w:sz="4" w:space="0" w:color="auto"/>
            </w:tcBorders>
          </w:tcPr>
          <w:p w14:paraId="7602F127" w14:textId="77777777" w:rsidR="00611055" w:rsidRPr="00F0565F" w:rsidRDefault="00611055" w:rsidP="00FB0226">
            <w:pPr>
              <w:pStyle w:val="ATATableBody"/>
            </w:pPr>
          </w:p>
        </w:tc>
        <w:tc>
          <w:tcPr>
            <w:tcW w:w="464" w:type="pct"/>
            <w:tcBorders>
              <w:left w:val="single" w:sz="4" w:space="0" w:color="auto"/>
            </w:tcBorders>
          </w:tcPr>
          <w:p w14:paraId="7602F128" w14:textId="77777777" w:rsidR="00611055" w:rsidRPr="00F0565F" w:rsidRDefault="00611055" w:rsidP="00FB0226">
            <w:pPr>
              <w:pStyle w:val="ATATableBody"/>
            </w:pPr>
          </w:p>
        </w:tc>
      </w:tr>
      <w:tr w:rsidR="00611055" w:rsidRPr="00F0565F" w14:paraId="7602F12D" w14:textId="77777777" w:rsidTr="0056740C">
        <w:trPr>
          <w:cantSplit/>
        </w:trPr>
        <w:tc>
          <w:tcPr>
            <w:tcW w:w="4021" w:type="pct"/>
            <w:tcBorders>
              <w:right w:val="single" w:sz="4" w:space="0" w:color="auto"/>
            </w:tcBorders>
          </w:tcPr>
          <w:p w14:paraId="7602F12A" w14:textId="77777777" w:rsidR="00611055" w:rsidRPr="00F0565F" w:rsidRDefault="00611055" w:rsidP="00FB0226">
            <w:pPr>
              <w:pStyle w:val="ATATableBody"/>
            </w:pPr>
            <w:r w:rsidRPr="00F0565F">
              <w:t>Do doors close and latch fully?</w:t>
            </w:r>
          </w:p>
        </w:tc>
        <w:tc>
          <w:tcPr>
            <w:tcW w:w="515" w:type="pct"/>
            <w:tcBorders>
              <w:left w:val="single" w:sz="4" w:space="0" w:color="auto"/>
              <w:right w:val="single" w:sz="4" w:space="0" w:color="auto"/>
            </w:tcBorders>
          </w:tcPr>
          <w:p w14:paraId="7602F12B" w14:textId="77777777" w:rsidR="00611055" w:rsidRPr="00F0565F" w:rsidRDefault="00611055" w:rsidP="00FB0226">
            <w:pPr>
              <w:pStyle w:val="ATATableBody"/>
            </w:pPr>
          </w:p>
        </w:tc>
        <w:tc>
          <w:tcPr>
            <w:tcW w:w="464" w:type="pct"/>
            <w:tcBorders>
              <w:left w:val="single" w:sz="4" w:space="0" w:color="auto"/>
            </w:tcBorders>
          </w:tcPr>
          <w:p w14:paraId="7602F12C" w14:textId="77777777" w:rsidR="00611055" w:rsidRPr="00F0565F" w:rsidRDefault="00611055" w:rsidP="00FB0226">
            <w:pPr>
              <w:pStyle w:val="ATATableBody"/>
            </w:pPr>
          </w:p>
        </w:tc>
      </w:tr>
      <w:tr w:rsidR="00611055" w:rsidRPr="00F0565F" w14:paraId="7602F131" w14:textId="77777777" w:rsidTr="0056740C">
        <w:trPr>
          <w:cantSplit/>
        </w:trPr>
        <w:tc>
          <w:tcPr>
            <w:tcW w:w="4021" w:type="pct"/>
            <w:tcBorders>
              <w:right w:val="single" w:sz="4" w:space="0" w:color="auto"/>
            </w:tcBorders>
          </w:tcPr>
          <w:p w14:paraId="7602F12E" w14:textId="77777777" w:rsidR="00611055" w:rsidRPr="00F0565F" w:rsidRDefault="00611055" w:rsidP="00FB0226">
            <w:pPr>
              <w:pStyle w:val="ATATableBody"/>
            </w:pPr>
            <w:r w:rsidRPr="00F0565F">
              <w:t>Are doors being propped open?</w:t>
            </w:r>
          </w:p>
        </w:tc>
        <w:tc>
          <w:tcPr>
            <w:tcW w:w="515" w:type="pct"/>
            <w:tcBorders>
              <w:left w:val="single" w:sz="4" w:space="0" w:color="auto"/>
              <w:right w:val="single" w:sz="4" w:space="0" w:color="auto"/>
            </w:tcBorders>
          </w:tcPr>
          <w:p w14:paraId="7602F12F" w14:textId="77777777" w:rsidR="00611055" w:rsidRPr="00F0565F" w:rsidRDefault="00611055" w:rsidP="00FB0226">
            <w:pPr>
              <w:pStyle w:val="ATATableBody"/>
            </w:pPr>
          </w:p>
        </w:tc>
        <w:tc>
          <w:tcPr>
            <w:tcW w:w="464" w:type="pct"/>
            <w:tcBorders>
              <w:left w:val="single" w:sz="4" w:space="0" w:color="auto"/>
            </w:tcBorders>
          </w:tcPr>
          <w:p w14:paraId="7602F130" w14:textId="77777777" w:rsidR="00611055" w:rsidRPr="00F0565F" w:rsidRDefault="00611055" w:rsidP="00FB0226">
            <w:pPr>
              <w:pStyle w:val="ATATableBody"/>
            </w:pPr>
          </w:p>
        </w:tc>
      </w:tr>
      <w:tr w:rsidR="00611055" w:rsidRPr="00F0565F" w14:paraId="7602F135" w14:textId="77777777" w:rsidTr="0056740C">
        <w:trPr>
          <w:cantSplit/>
        </w:trPr>
        <w:tc>
          <w:tcPr>
            <w:tcW w:w="4021" w:type="pct"/>
            <w:tcBorders>
              <w:right w:val="single" w:sz="4" w:space="0" w:color="auto"/>
            </w:tcBorders>
          </w:tcPr>
          <w:p w14:paraId="7602F132" w14:textId="77777777" w:rsidR="00611055" w:rsidRPr="00F0565F" w:rsidRDefault="00611055" w:rsidP="00FB0226">
            <w:pPr>
              <w:pStyle w:val="ATATableBody"/>
            </w:pPr>
            <w:r w:rsidRPr="00F0565F">
              <w:t>Are automatic closing devices operating properly?</w:t>
            </w:r>
          </w:p>
        </w:tc>
        <w:tc>
          <w:tcPr>
            <w:tcW w:w="515" w:type="pct"/>
            <w:tcBorders>
              <w:left w:val="single" w:sz="4" w:space="0" w:color="auto"/>
              <w:right w:val="single" w:sz="4" w:space="0" w:color="auto"/>
            </w:tcBorders>
          </w:tcPr>
          <w:p w14:paraId="7602F133" w14:textId="77777777" w:rsidR="00611055" w:rsidRPr="00F0565F" w:rsidRDefault="00611055" w:rsidP="00FB0226">
            <w:pPr>
              <w:pStyle w:val="ATATableBody"/>
            </w:pPr>
          </w:p>
        </w:tc>
        <w:tc>
          <w:tcPr>
            <w:tcW w:w="464" w:type="pct"/>
            <w:tcBorders>
              <w:left w:val="single" w:sz="4" w:space="0" w:color="auto"/>
            </w:tcBorders>
          </w:tcPr>
          <w:p w14:paraId="7602F134" w14:textId="77777777" w:rsidR="00611055" w:rsidRPr="00F0565F" w:rsidRDefault="00611055" w:rsidP="00FB0226">
            <w:pPr>
              <w:pStyle w:val="ATATableBody"/>
            </w:pPr>
          </w:p>
        </w:tc>
      </w:tr>
      <w:tr w:rsidR="00611055" w:rsidRPr="00F0565F" w14:paraId="7602F139" w14:textId="77777777" w:rsidTr="0056740C">
        <w:trPr>
          <w:cantSplit/>
        </w:trPr>
        <w:tc>
          <w:tcPr>
            <w:tcW w:w="4021" w:type="pct"/>
            <w:tcBorders>
              <w:right w:val="single" w:sz="4" w:space="0" w:color="auto"/>
            </w:tcBorders>
          </w:tcPr>
          <w:p w14:paraId="7602F136" w14:textId="77777777" w:rsidR="00611055" w:rsidRPr="00F0565F" w:rsidRDefault="00611055" w:rsidP="00FB0226">
            <w:pPr>
              <w:pStyle w:val="ATATableBody"/>
            </w:pPr>
            <w:r w:rsidRPr="00F0565F">
              <w:t xml:space="preserve">Are all sensitive area doors locked? </w:t>
            </w:r>
          </w:p>
        </w:tc>
        <w:tc>
          <w:tcPr>
            <w:tcW w:w="515" w:type="pct"/>
            <w:tcBorders>
              <w:left w:val="single" w:sz="4" w:space="0" w:color="auto"/>
              <w:right w:val="single" w:sz="4" w:space="0" w:color="auto"/>
            </w:tcBorders>
          </w:tcPr>
          <w:p w14:paraId="7602F137" w14:textId="77777777" w:rsidR="00611055" w:rsidRPr="00F0565F" w:rsidRDefault="00611055" w:rsidP="00FB0226">
            <w:pPr>
              <w:pStyle w:val="ATATableBody"/>
            </w:pPr>
          </w:p>
        </w:tc>
        <w:tc>
          <w:tcPr>
            <w:tcW w:w="464" w:type="pct"/>
            <w:tcBorders>
              <w:left w:val="single" w:sz="4" w:space="0" w:color="auto"/>
            </w:tcBorders>
          </w:tcPr>
          <w:p w14:paraId="7602F138" w14:textId="77777777" w:rsidR="00611055" w:rsidRPr="00F0565F" w:rsidRDefault="00611055" w:rsidP="00FB0226">
            <w:pPr>
              <w:pStyle w:val="ATATableBody"/>
            </w:pPr>
          </w:p>
        </w:tc>
      </w:tr>
      <w:tr w:rsidR="00611055" w:rsidRPr="00F0565F" w14:paraId="7602F13D" w14:textId="77777777" w:rsidTr="0056740C">
        <w:trPr>
          <w:cantSplit/>
        </w:trPr>
        <w:tc>
          <w:tcPr>
            <w:tcW w:w="4021" w:type="pct"/>
            <w:tcBorders>
              <w:right w:val="single" w:sz="4" w:space="0" w:color="auto"/>
            </w:tcBorders>
          </w:tcPr>
          <w:p w14:paraId="7602F13A" w14:textId="77777777" w:rsidR="00611055" w:rsidRPr="00F0565F" w:rsidRDefault="00611055" w:rsidP="00FB0226">
            <w:pPr>
              <w:pStyle w:val="ATATableBody"/>
            </w:pPr>
            <w:r w:rsidRPr="00F0565F">
              <w:t>Are sensitive area doors adequately secured to prevent forced entry?</w:t>
            </w:r>
          </w:p>
        </w:tc>
        <w:tc>
          <w:tcPr>
            <w:tcW w:w="515" w:type="pct"/>
            <w:tcBorders>
              <w:left w:val="single" w:sz="4" w:space="0" w:color="auto"/>
              <w:right w:val="single" w:sz="4" w:space="0" w:color="auto"/>
            </w:tcBorders>
          </w:tcPr>
          <w:p w14:paraId="7602F13B" w14:textId="77777777" w:rsidR="00611055" w:rsidRPr="00F0565F" w:rsidRDefault="00611055" w:rsidP="00FB0226">
            <w:pPr>
              <w:pStyle w:val="ATATableBody"/>
            </w:pPr>
          </w:p>
        </w:tc>
        <w:tc>
          <w:tcPr>
            <w:tcW w:w="464" w:type="pct"/>
            <w:tcBorders>
              <w:left w:val="single" w:sz="4" w:space="0" w:color="auto"/>
            </w:tcBorders>
          </w:tcPr>
          <w:p w14:paraId="7602F13C" w14:textId="77777777" w:rsidR="00611055" w:rsidRPr="00F0565F" w:rsidRDefault="00611055" w:rsidP="00FB0226">
            <w:pPr>
              <w:pStyle w:val="ATATableBody"/>
            </w:pPr>
          </w:p>
        </w:tc>
      </w:tr>
      <w:tr w:rsidR="00611055" w:rsidRPr="00F0565F" w14:paraId="7602F141" w14:textId="77777777" w:rsidTr="0056740C">
        <w:trPr>
          <w:cantSplit/>
        </w:trPr>
        <w:tc>
          <w:tcPr>
            <w:tcW w:w="4021" w:type="pct"/>
            <w:tcBorders>
              <w:right w:val="single" w:sz="4" w:space="0" w:color="auto"/>
            </w:tcBorders>
          </w:tcPr>
          <w:p w14:paraId="7602F13E" w14:textId="77777777" w:rsidR="00611055" w:rsidRPr="00F0565F" w:rsidRDefault="00611055" w:rsidP="00FB0226">
            <w:pPr>
              <w:pStyle w:val="ATATableBody"/>
            </w:pPr>
            <w:r w:rsidRPr="00F0565F">
              <w:t xml:space="preserve">Are sensitive area doors equipped with astragal plates (seals around the doors that prevent someone from slipping anything under, for example, to try to unlock the door) at the bottom of the doors where required? </w:t>
            </w:r>
          </w:p>
        </w:tc>
        <w:tc>
          <w:tcPr>
            <w:tcW w:w="515" w:type="pct"/>
            <w:tcBorders>
              <w:left w:val="single" w:sz="4" w:space="0" w:color="auto"/>
              <w:right w:val="single" w:sz="4" w:space="0" w:color="auto"/>
            </w:tcBorders>
          </w:tcPr>
          <w:p w14:paraId="7602F13F" w14:textId="77777777" w:rsidR="00611055" w:rsidRPr="00F0565F" w:rsidRDefault="00611055" w:rsidP="00FB0226">
            <w:pPr>
              <w:pStyle w:val="ATATableBody"/>
            </w:pPr>
          </w:p>
        </w:tc>
        <w:tc>
          <w:tcPr>
            <w:tcW w:w="464" w:type="pct"/>
            <w:tcBorders>
              <w:left w:val="single" w:sz="4" w:space="0" w:color="auto"/>
            </w:tcBorders>
          </w:tcPr>
          <w:p w14:paraId="7602F140" w14:textId="77777777" w:rsidR="00611055" w:rsidRPr="00F0565F" w:rsidRDefault="00611055" w:rsidP="00FB0226">
            <w:pPr>
              <w:pStyle w:val="ATATableBody"/>
            </w:pPr>
          </w:p>
        </w:tc>
      </w:tr>
      <w:tr w:rsidR="00611055" w:rsidRPr="00F0565F" w14:paraId="7602F145" w14:textId="77777777" w:rsidTr="0056740C">
        <w:trPr>
          <w:cantSplit/>
        </w:trPr>
        <w:tc>
          <w:tcPr>
            <w:tcW w:w="4021" w:type="pct"/>
            <w:tcBorders>
              <w:right w:val="single" w:sz="4" w:space="0" w:color="auto"/>
            </w:tcBorders>
          </w:tcPr>
          <w:p w14:paraId="7602F142" w14:textId="77777777" w:rsidR="00611055" w:rsidRPr="00F0565F" w:rsidRDefault="00611055" w:rsidP="00FB0226">
            <w:pPr>
              <w:pStyle w:val="ATATableBody"/>
            </w:pPr>
            <w:r w:rsidRPr="00F0565F">
              <w:t>Have pushbutton lock combinations been changed from factory code?</w:t>
            </w:r>
          </w:p>
        </w:tc>
        <w:tc>
          <w:tcPr>
            <w:tcW w:w="515" w:type="pct"/>
            <w:tcBorders>
              <w:left w:val="single" w:sz="4" w:space="0" w:color="auto"/>
              <w:right w:val="single" w:sz="4" w:space="0" w:color="auto"/>
            </w:tcBorders>
          </w:tcPr>
          <w:p w14:paraId="7602F143" w14:textId="77777777" w:rsidR="00611055" w:rsidRPr="00F0565F" w:rsidRDefault="00611055" w:rsidP="00FB0226">
            <w:pPr>
              <w:pStyle w:val="ATATableBody"/>
            </w:pPr>
          </w:p>
        </w:tc>
        <w:tc>
          <w:tcPr>
            <w:tcW w:w="464" w:type="pct"/>
            <w:tcBorders>
              <w:left w:val="single" w:sz="4" w:space="0" w:color="auto"/>
            </w:tcBorders>
          </w:tcPr>
          <w:p w14:paraId="7602F144" w14:textId="77777777" w:rsidR="00611055" w:rsidRPr="00F0565F" w:rsidRDefault="00611055" w:rsidP="00FB0226">
            <w:pPr>
              <w:pStyle w:val="ATATableBody"/>
            </w:pPr>
          </w:p>
        </w:tc>
      </w:tr>
      <w:tr w:rsidR="00611055" w:rsidRPr="00F0565F" w14:paraId="7602F149" w14:textId="77777777" w:rsidTr="0056740C">
        <w:trPr>
          <w:cantSplit/>
        </w:trPr>
        <w:tc>
          <w:tcPr>
            <w:tcW w:w="4021" w:type="pct"/>
            <w:tcBorders>
              <w:right w:val="single" w:sz="4" w:space="0" w:color="auto"/>
            </w:tcBorders>
          </w:tcPr>
          <w:p w14:paraId="7602F146" w14:textId="77777777" w:rsidR="00611055" w:rsidRPr="00F0565F" w:rsidRDefault="00611055" w:rsidP="00FB0226">
            <w:pPr>
              <w:pStyle w:val="ATATableBody"/>
            </w:pPr>
            <w:r w:rsidRPr="00F0565F">
              <w:t xml:space="preserve">Are doors and walls free of written lock codes (notes to remind people of the codes in case they forget them)? </w:t>
            </w:r>
          </w:p>
        </w:tc>
        <w:tc>
          <w:tcPr>
            <w:tcW w:w="515" w:type="pct"/>
            <w:tcBorders>
              <w:left w:val="single" w:sz="4" w:space="0" w:color="auto"/>
              <w:right w:val="single" w:sz="4" w:space="0" w:color="auto"/>
            </w:tcBorders>
          </w:tcPr>
          <w:p w14:paraId="7602F147" w14:textId="77777777" w:rsidR="00611055" w:rsidRPr="00F0565F" w:rsidRDefault="00611055" w:rsidP="00FB0226">
            <w:pPr>
              <w:pStyle w:val="ATATableBody"/>
            </w:pPr>
          </w:p>
        </w:tc>
        <w:tc>
          <w:tcPr>
            <w:tcW w:w="464" w:type="pct"/>
            <w:tcBorders>
              <w:left w:val="single" w:sz="4" w:space="0" w:color="auto"/>
            </w:tcBorders>
          </w:tcPr>
          <w:p w14:paraId="7602F148" w14:textId="77777777" w:rsidR="00611055" w:rsidRPr="00F0565F" w:rsidRDefault="00611055" w:rsidP="00FB0226">
            <w:pPr>
              <w:pStyle w:val="ATATableBody"/>
            </w:pPr>
          </w:p>
        </w:tc>
      </w:tr>
      <w:tr w:rsidR="00611055" w:rsidRPr="00F0565F" w14:paraId="7602F14D" w14:textId="77777777" w:rsidTr="0056740C">
        <w:trPr>
          <w:cantSplit/>
        </w:trPr>
        <w:tc>
          <w:tcPr>
            <w:tcW w:w="4021" w:type="pct"/>
            <w:tcBorders>
              <w:right w:val="single" w:sz="4" w:space="0" w:color="auto"/>
            </w:tcBorders>
          </w:tcPr>
          <w:p w14:paraId="7602F14A" w14:textId="77777777" w:rsidR="00611055" w:rsidRPr="00F0565F" w:rsidRDefault="00611055" w:rsidP="00FB0226">
            <w:pPr>
              <w:pStyle w:val="ATATableBody"/>
            </w:pPr>
            <w:r w:rsidRPr="00F0565F">
              <w:t xml:space="preserve">If doors are alarmed, does a bell or light alert at </w:t>
            </w:r>
            <w:r>
              <w:t>Security Control Center</w:t>
            </w:r>
            <w:r w:rsidRPr="00F0565F">
              <w:t xml:space="preserve"> or other location?</w:t>
            </w:r>
          </w:p>
        </w:tc>
        <w:tc>
          <w:tcPr>
            <w:tcW w:w="515" w:type="pct"/>
            <w:tcBorders>
              <w:left w:val="single" w:sz="4" w:space="0" w:color="auto"/>
              <w:right w:val="single" w:sz="4" w:space="0" w:color="auto"/>
            </w:tcBorders>
          </w:tcPr>
          <w:p w14:paraId="7602F14B" w14:textId="77777777" w:rsidR="00611055" w:rsidRPr="00F0565F" w:rsidRDefault="00611055" w:rsidP="00FB0226">
            <w:pPr>
              <w:pStyle w:val="ATATableBody"/>
            </w:pPr>
          </w:p>
        </w:tc>
        <w:tc>
          <w:tcPr>
            <w:tcW w:w="464" w:type="pct"/>
            <w:tcBorders>
              <w:left w:val="single" w:sz="4" w:space="0" w:color="auto"/>
            </w:tcBorders>
          </w:tcPr>
          <w:p w14:paraId="7602F14C" w14:textId="77777777" w:rsidR="00611055" w:rsidRPr="00F0565F" w:rsidRDefault="00611055" w:rsidP="00FB0226">
            <w:pPr>
              <w:pStyle w:val="ATATableBody"/>
            </w:pPr>
          </w:p>
        </w:tc>
      </w:tr>
      <w:tr w:rsidR="00611055" w:rsidRPr="00F0565F" w14:paraId="7602F151" w14:textId="77777777" w:rsidTr="0056740C">
        <w:trPr>
          <w:cantSplit/>
        </w:trPr>
        <w:tc>
          <w:tcPr>
            <w:tcW w:w="4021" w:type="pct"/>
            <w:tcBorders>
              <w:right w:val="single" w:sz="4" w:space="0" w:color="auto"/>
            </w:tcBorders>
          </w:tcPr>
          <w:p w14:paraId="7602F14E" w14:textId="08E159AB" w:rsidR="00611055" w:rsidRPr="00F0565F" w:rsidRDefault="00611055" w:rsidP="008506F7">
            <w:pPr>
              <w:pStyle w:val="ATATableBody"/>
            </w:pPr>
            <w:r w:rsidRPr="00F0565F">
              <w:t xml:space="preserve">If an alarm is triggered, </w:t>
            </w:r>
            <w:r w:rsidR="008506F7">
              <w:t>is action taken</w:t>
            </w:r>
            <w:r w:rsidRPr="00F0565F">
              <w:t>?</w:t>
            </w:r>
          </w:p>
        </w:tc>
        <w:tc>
          <w:tcPr>
            <w:tcW w:w="515" w:type="pct"/>
            <w:tcBorders>
              <w:left w:val="single" w:sz="4" w:space="0" w:color="auto"/>
              <w:right w:val="single" w:sz="4" w:space="0" w:color="auto"/>
            </w:tcBorders>
          </w:tcPr>
          <w:p w14:paraId="7602F14F" w14:textId="77777777" w:rsidR="00611055" w:rsidRPr="00F0565F" w:rsidRDefault="00611055" w:rsidP="00FB0226">
            <w:pPr>
              <w:pStyle w:val="ATATableBody"/>
            </w:pPr>
          </w:p>
        </w:tc>
        <w:tc>
          <w:tcPr>
            <w:tcW w:w="464" w:type="pct"/>
            <w:tcBorders>
              <w:left w:val="single" w:sz="4" w:space="0" w:color="auto"/>
            </w:tcBorders>
          </w:tcPr>
          <w:p w14:paraId="7602F150" w14:textId="77777777" w:rsidR="00611055" w:rsidRPr="00F0565F" w:rsidRDefault="00611055" w:rsidP="00FB0226">
            <w:pPr>
              <w:pStyle w:val="ATATableBody"/>
            </w:pPr>
          </w:p>
        </w:tc>
      </w:tr>
      <w:tr w:rsidR="00611055" w:rsidRPr="00F0565F" w14:paraId="7602F155" w14:textId="77777777" w:rsidTr="0056740C">
        <w:trPr>
          <w:cantSplit/>
        </w:trPr>
        <w:tc>
          <w:tcPr>
            <w:tcW w:w="4021" w:type="pct"/>
            <w:tcBorders>
              <w:right w:val="single" w:sz="4" w:space="0" w:color="auto"/>
            </w:tcBorders>
          </w:tcPr>
          <w:p w14:paraId="7602F152" w14:textId="77777777" w:rsidR="00611055" w:rsidRPr="00F0565F" w:rsidRDefault="00611055" w:rsidP="00FB0226">
            <w:pPr>
              <w:pStyle w:val="ATATableBody"/>
            </w:pPr>
            <w:r w:rsidRPr="00F0565F">
              <w:t>Is the intercom working properly?</w:t>
            </w:r>
          </w:p>
        </w:tc>
        <w:tc>
          <w:tcPr>
            <w:tcW w:w="515" w:type="pct"/>
            <w:tcBorders>
              <w:left w:val="single" w:sz="4" w:space="0" w:color="auto"/>
              <w:right w:val="single" w:sz="4" w:space="0" w:color="auto"/>
            </w:tcBorders>
          </w:tcPr>
          <w:p w14:paraId="7602F153" w14:textId="77777777" w:rsidR="00611055" w:rsidRPr="00F0565F" w:rsidRDefault="00611055" w:rsidP="00FB0226">
            <w:pPr>
              <w:pStyle w:val="ATATableBody"/>
            </w:pPr>
          </w:p>
        </w:tc>
        <w:tc>
          <w:tcPr>
            <w:tcW w:w="464" w:type="pct"/>
            <w:tcBorders>
              <w:left w:val="single" w:sz="4" w:space="0" w:color="auto"/>
            </w:tcBorders>
          </w:tcPr>
          <w:p w14:paraId="7602F154" w14:textId="77777777" w:rsidR="00611055" w:rsidRPr="00F0565F" w:rsidRDefault="00611055" w:rsidP="00FB0226">
            <w:pPr>
              <w:pStyle w:val="ATATableBody"/>
            </w:pPr>
          </w:p>
        </w:tc>
      </w:tr>
      <w:tr w:rsidR="00611055" w:rsidRPr="00F0565F" w14:paraId="7602F159" w14:textId="77777777" w:rsidTr="0056740C">
        <w:trPr>
          <w:cantSplit/>
        </w:trPr>
        <w:tc>
          <w:tcPr>
            <w:tcW w:w="4021" w:type="pct"/>
            <w:tcBorders>
              <w:right w:val="single" w:sz="4" w:space="0" w:color="auto"/>
            </w:tcBorders>
          </w:tcPr>
          <w:p w14:paraId="7602F156" w14:textId="2DCE7C9C" w:rsidR="00611055" w:rsidRPr="00F0565F" w:rsidRDefault="00611055" w:rsidP="00FB0226">
            <w:pPr>
              <w:pStyle w:val="ATATableBody"/>
            </w:pPr>
            <w:r w:rsidRPr="00F0565F">
              <w:t xml:space="preserve">Can remote access be granted </w:t>
            </w:r>
            <w:r w:rsidR="00B65911">
              <w:t>by way of</w:t>
            </w:r>
            <w:r w:rsidRPr="00F0565F">
              <w:t xml:space="preserve"> intercom?</w:t>
            </w:r>
          </w:p>
        </w:tc>
        <w:tc>
          <w:tcPr>
            <w:tcW w:w="515" w:type="pct"/>
            <w:tcBorders>
              <w:left w:val="single" w:sz="4" w:space="0" w:color="auto"/>
              <w:right w:val="single" w:sz="4" w:space="0" w:color="auto"/>
            </w:tcBorders>
          </w:tcPr>
          <w:p w14:paraId="7602F157" w14:textId="77777777" w:rsidR="00611055" w:rsidRPr="00F0565F" w:rsidRDefault="00611055" w:rsidP="00FB0226">
            <w:pPr>
              <w:pStyle w:val="ATATableBody"/>
            </w:pPr>
          </w:p>
        </w:tc>
        <w:tc>
          <w:tcPr>
            <w:tcW w:w="464" w:type="pct"/>
            <w:tcBorders>
              <w:left w:val="single" w:sz="4" w:space="0" w:color="auto"/>
            </w:tcBorders>
          </w:tcPr>
          <w:p w14:paraId="7602F158" w14:textId="77777777" w:rsidR="00611055" w:rsidRPr="00F0565F" w:rsidRDefault="00611055" w:rsidP="00FB0226">
            <w:pPr>
              <w:pStyle w:val="ATATableBody"/>
            </w:pPr>
          </w:p>
        </w:tc>
      </w:tr>
      <w:tr w:rsidR="00611055" w:rsidRPr="00F0565F" w14:paraId="7602F15D" w14:textId="77777777" w:rsidTr="0056740C">
        <w:trPr>
          <w:cantSplit/>
        </w:trPr>
        <w:tc>
          <w:tcPr>
            <w:tcW w:w="4021" w:type="pct"/>
            <w:tcBorders>
              <w:right w:val="single" w:sz="4" w:space="0" w:color="auto"/>
            </w:tcBorders>
          </w:tcPr>
          <w:p w14:paraId="7602F15A" w14:textId="44B63F95" w:rsidR="00611055" w:rsidRPr="00F0565F" w:rsidRDefault="00611055" w:rsidP="00FB0226">
            <w:pPr>
              <w:pStyle w:val="ATATableBody"/>
            </w:pPr>
            <w:r w:rsidRPr="00F0565F">
              <w:t xml:space="preserve">If so, is visual verification available </w:t>
            </w:r>
            <w:r w:rsidR="00B65911">
              <w:t>by way of</w:t>
            </w:r>
            <w:r w:rsidRPr="00F0565F">
              <w:t xml:space="preserve"> video monitor?</w:t>
            </w:r>
          </w:p>
        </w:tc>
        <w:tc>
          <w:tcPr>
            <w:tcW w:w="515" w:type="pct"/>
            <w:tcBorders>
              <w:left w:val="single" w:sz="4" w:space="0" w:color="auto"/>
              <w:right w:val="single" w:sz="4" w:space="0" w:color="auto"/>
            </w:tcBorders>
          </w:tcPr>
          <w:p w14:paraId="7602F15B" w14:textId="77777777" w:rsidR="00611055" w:rsidRPr="00F0565F" w:rsidRDefault="00611055" w:rsidP="00FB0226">
            <w:pPr>
              <w:pStyle w:val="ATATableBody"/>
            </w:pPr>
          </w:p>
        </w:tc>
        <w:tc>
          <w:tcPr>
            <w:tcW w:w="464" w:type="pct"/>
            <w:tcBorders>
              <w:left w:val="single" w:sz="4" w:space="0" w:color="auto"/>
            </w:tcBorders>
          </w:tcPr>
          <w:p w14:paraId="7602F15C" w14:textId="77777777" w:rsidR="00611055" w:rsidRPr="00F0565F" w:rsidRDefault="00611055" w:rsidP="00FB0226">
            <w:pPr>
              <w:pStyle w:val="ATATableBody"/>
            </w:pPr>
          </w:p>
        </w:tc>
      </w:tr>
      <w:tr w:rsidR="00611055" w:rsidRPr="00F0565F" w14:paraId="7602F161" w14:textId="77777777" w:rsidTr="0056740C">
        <w:trPr>
          <w:cantSplit/>
        </w:trPr>
        <w:tc>
          <w:tcPr>
            <w:tcW w:w="4021" w:type="pct"/>
            <w:tcBorders>
              <w:right w:val="single" w:sz="4" w:space="0" w:color="auto"/>
            </w:tcBorders>
          </w:tcPr>
          <w:p w14:paraId="7602F15E" w14:textId="77777777" w:rsidR="00611055" w:rsidRPr="00F0565F" w:rsidRDefault="00611055" w:rsidP="00FB0226">
            <w:pPr>
              <w:pStyle w:val="ATATableBody"/>
            </w:pPr>
            <w:r w:rsidRPr="00F0565F">
              <w:t>Are double doors locked properly?</w:t>
            </w:r>
          </w:p>
        </w:tc>
        <w:tc>
          <w:tcPr>
            <w:tcW w:w="515" w:type="pct"/>
            <w:tcBorders>
              <w:left w:val="single" w:sz="4" w:space="0" w:color="auto"/>
              <w:right w:val="single" w:sz="4" w:space="0" w:color="auto"/>
            </w:tcBorders>
          </w:tcPr>
          <w:p w14:paraId="7602F15F" w14:textId="77777777" w:rsidR="00611055" w:rsidRPr="00F0565F" w:rsidRDefault="00611055" w:rsidP="00FB0226">
            <w:pPr>
              <w:pStyle w:val="ATATableBody"/>
            </w:pPr>
          </w:p>
        </w:tc>
        <w:tc>
          <w:tcPr>
            <w:tcW w:w="464" w:type="pct"/>
            <w:tcBorders>
              <w:left w:val="single" w:sz="4" w:space="0" w:color="auto"/>
            </w:tcBorders>
          </w:tcPr>
          <w:p w14:paraId="7602F160" w14:textId="77777777" w:rsidR="00611055" w:rsidRPr="00F0565F" w:rsidRDefault="00611055" w:rsidP="00FB0226">
            <w:pPr>
              <w:pStyle w:val="ATATableBody"/>
            </w:pPr>
          </w:p>
        </w:tc>
      </w:tr>
      <w:tr w:rsidR="00611055" w:rsidRPr="00F0565F" w14:paraId="7602F169" w14:textId="77777777" w:rsidTr="0056740C">
        <w:trPr>
          <w:cantSplit/>
        </w:trPr>
        <w:tc>
          <w:tcPr>
            <w:tcW w:w="4021" w:type="pct"/>
            <w:tcBorders>
              <w:right w:val="single" w:sz="4" w:space="0" w:color="auto"/>
            </w:tcBorders>
          </w:tcPr>
          <w:p w14:paraId="7602F166" w14:textId="77777777" w:rsidR="00611055" w:rsidRPr="00F0565F" w:rsidRDefault="00611055" w:rsidP="00FB0226">
            <w:pPr>
              <w:pStyle w:val="ATATableBody"/>
            </w:pPr>
            <w:r w:rsidRPr="00F0565F">
              <w:t>Are windows adequately secured to prevent forced entry?</w:t>
            </w:r>
          </w:p>
        </w:tc>
        <w:tc>
          <w:tcPr>
            <w:tcW w:w="515" w:type="pct"/>
            <w:tcBorders>
              <w:left w:val="single" w:sz="4" w:space="0" w:color="auto"/>
              <w:right w:val="single" w:sz="4" w:space="0" w:color="auto"/>
            </w:tcBorders>
          </w:tcPr>
          <w:p w14:paraId="7602F167" w14:textId="77777777" w:rsidR="00611055" w:rsidRPr="00F0565F" w:rsidRDefault="00611055" w:rsidP="00FB0226">
            <w:pPr>
              <w:pStyle w:val="ATATableBody"/>
            </w:pPr>
          </w:p>
        </w:tc>
        <w:tc>
          <w:tcPr>
            <w:tcW w:w="464" w:type="pct"/>
            <w:tcBorders>
              <w:left w:val="single" w:sz="4" w:space="0" w:color="auto"/>
            </w:tcBorders>
          </w:tcPr>
          <w:p w14:paraId="7602F168" w14:textId="77777777" w:rsidR="00611055" w:rsidRPr="00F0565F" w:rsidRDefault="00611055" w:rsidP="00FB0226">
            <w:pPr>
              <w:pStyle w:val="ATATableBody"/>
            </w:pPr>
          </w:p>
        </w:tc>
      </w:tr>
      <w:tr w:rsidR="00611055" w:rsidRPr="00F0565F" w14:paraId="7602F16D" w14:textId="77777777" w:rsidTr="0056740C">
        <w:trPr>
          <w:cantSplit/>
        </w:trPr>
        <w:tc>
          <w:tcPr>
            <w:tcW w:w="4021" w:type="pct"/>
            <w:tcBorders>
              <w:right w:val="single" w:sz="4" w:space="0" w:color="auto"/>
            </w:tcBorders>
          </w:tcPr>
          <w:p w14:paraId="7602F16A" w14:textId="77777777" w:rsidR="00611055" w:rsidRPr="00F0565F" w:rsidRDefault="00611055" w:rsidP="00FB0226">
            <w:pPr>
              <w:pStyle w:val="ATATableBody"/>
            </w:pPr>
            <w:r w:rsidRPr="00F0565F">
              <w:t xml:space="preserve">Are all windows accessible from the ground secured? </w:t>
            </w:r>
          </w:p>
        </w:tc>
        <w:tc>
          <w:tcPr>
            <w:tcW w:w="515" w:type="pct"/>
            <w:tcBorders>
              <w:left w:val="single" w:sz="4" w:space="0" w:color="auto"/>
              <w:right w:val="single" w:sz="4" w:space="0" w:color="auto"/>
            </w:tcBorders>
          </w:tcPr>
          <w:p w14:paraId="7602F16B" w14:textId="77777777" w:rsidR="00611055" w:rsidRPr="00F0565F" w:rsidRDefault="00611055" w:rsidP="00FB0226">
            <w:pPr>
              <w:pStyle w:val="ATATableBody"/>
            </w:pPr>
          </w:p>
        </w:tc>
        <w:tc>
          <w:tcPr>
            <w:tcW w:w="464" w:type="pct"/>
            <w:tcBorders>
              <w:left w:val="single" w:sz="4" w:space="0" w:color="auto"/>
            </w:tcBorders>
          </w:tcPr>
          <w:p w14:paraId="7602F16C" w14:textId="77777777" w:rsidR="00611055" w:rsidRPr="00F0565F" w:rsidRDefault="00611055" w:rsidP="00FB0226">
            <w:pPr>
              <w:pStyle w:val="ATATableBody"/>
            </w:pPr>
          </w:p>
        </w:tc>
      </w:tr>
      <w:tr w:rsidR="00611055" w:rsidRPr="00F0565F" w14:paraId="7602F171" w14:textId="77777777" w:rsidTr="0056740C">
        <w:trPr>
          <w:cantSplit/>
        </w:trPr>
        <w:tc>
          <w:tcPr>
            <w:tcW w:w="4021" w:type="pct"/>
            <w:tcBorders>
              <w:right w:val="single" w:sz="4" w:space="0" w:color="auto"/>
            </w:tcBorders>
          </w:tcPr>
          <w:p w14:paraId="7602F16E" w14:textId="344E496D" w:rsidR="00611055" w:rsidRPr="00F0565F" w:rsidRDefault="00611055" w:rsidP="00FB0226">
            <w:pPr>
              <w:pStyle w:val="ATATableBody"/>
            </w:pPr>
            <w:r w:rsidRPr="00F0565F">
              <w:t>Are all windows accessible from the</w:t>
            </w:r>
            <w:bookmarkStart w:id="0" w:name="Text258"/>
            <w:r w:rsidR="00B65911">
              <w:t xml:space="preserve"> ground alarmed? Describe method</w:t>
            </w:r>
            <w:r w:rsidRPr="00F0565F">
              <w:t xml:space="preserve"> below in note</w:t>
            </w:r>
            <w:bookmarkEnd w:id="0"/>
            <w:r w:rsidR="00B65911">
              <w:t>s.</w:t>
            </w:r>
          </w:p>
        </w:tc>
        <w:tc>
          <w:tcPr>
            <w:tcW w:w="515" w:type="pct"/>
            <w:tcBorders>
              <w:left w:val="single" w:sz="4" w:space="0" w:color="auto"/>
              <w:right w:val="single" w:sz="4" w:space="0" w:color="auto"/>
            </w:tcBorders>
          </w:tcPr>
          <w:p w14:paraId="7602F16F" w14:textId="77777777" w:rsidR="00611055" w:rsidRPr="00F0565F" w:rsidRDefault="00611055" w:rsidP="00FB0226">
            <w:pPr>
              <w:pStyle w:val="ATATableBody"/>
            </w:pPr>
          </w:p>
        </w:tc>
        <w:tc>
          <w:tcPr>
            <w:tcW w:w="464" w:type="pct"/>
            <w:tcBorders>
              <w:left w:val="single" w:sz="4" w:space="0" w:color="auto"/>
            </w:tcBorders>
          </w:tcPr>
          <w:p w14:paraId="7602F170" w14:textId="77777777" w:rsidR="00611055" w:rsidRPr="00F0565F" w:rsidRDefault="00611055" w:rsidP="00FB0226">
            <w:pPr>
              <w:pStyle w:val="ATATableBody"/>
            </w:pPr>
          </w:p>
        </w:tc>
      </w:tr>
      <w:tr w:rsidR="00611055" w:rsidRPr="00F0565F" w14:paraId="7602F175" w14:textId="77777777" w:rsidTr="0056740C">
        <w:trPr>
          <w:cantSplit/>
        </w:trPr>
        <w:tc>
          <w:tcPr>
            <w:tcW w:w="4021" w:type="pct"/>
            <w:tcBorders>
              <w:right w:val="single" w:sz="4" w:space="0" w:color="auto"/>
            </w:tcBorders>
          </w:tcPr>
          <w:p w14:paraId="7602F172" w14:textId="77777777" w:rsidR="00611055" w:rsidRPr="00F0565F" w:rsidRDefault="00611055" w:rsidP="00FB0226">
            <w:pPr>
              <w:pStyle w:val="ATATableBody"/>
            </w:pPr>
            <w:r w:rsidRPr="00F0565F">
              <w:t>Are the alarms operable?</w:t>
            </w:r>
          </w:p>
        </w:tc>
        <w:tc>
          <w:tcPr>
            <w:tcW w:w="515" w:type="pct"/>
            <w:tcBorders>
              <w:left w:val="single" w:sz="4" w:space="0" w:color="auto"/>
              <w:right w:val="single" w:sz="4" w:space="0" w:color="auto"/>
            </w:tcBorders>
          </w:tcPr>
          <w:p w14:paraId="7602F173" w14:textId="77777777" w:rsidR="00611055" w:rsidRPr="00F0565F" w:rsidRDefault="00611055" w:rsidP="00FB0226">
            <w:pPr>
              <w:pStyle w:val="ATATableBody"/>
            </w:pPr>
          </w:p>
        </w:tc>
        <w:tc>
          <w:tcPr>
            <w:tcW w:w="464" w:type="pct"/>
            <w:tcBorders>
              <w:left w:val="single" w:sz="4" w:space="0" w:color="auto"/>
            </w:tcBorders>
          </w:tcPr>
          <w:p w14:paraId="7602F174" w14:textId="77777777" w:rsidR="00611055" w:rsidRPr="00F0565F" w:rsidRDefault="00611055" w:rsidP="00FB0226">
            <w:pPr>
              <w:pStyle w:val="ATATableBody"/>
            </w:pPr>
          </w:p>
        </w:tc>
      </w:tr>
      <w:tr w:rsidR="00611055" w:rsidRPr="00F0565F" w14:paraId="7602F179" w14:textId="77777777" w:rsidTr="0056740C">
        <w:trPr>
          <w:cantSplit/>
        </w:trPr>
        <w:tc>
          <w:tcPr>
            <w:tcW w:w="4021" w:type="pct"/>
            <w:tcBorders>
              <w:right w:val="single" w:sz="4" w:space="0" w:color="auto"/>
            </w:tcBorders>
          </w:tcPr>
          <w:p w14:paraId="7602F176" w14:textId="77777777" w:rsidR="00611055" w:rsidRPr="00F0565F" w:rsidRDefault="00611055" w:rsidP="00FB0226">
            <w:pPr>
              <w:pStyle w:val="ATATableBody"/>
            </w:pPr>
            <w:r w:rsidRPr="00F0565F">
              <w:t>Are any windows that are accessible from the ground broken?</w:t>
            </w:r>
          </w:p>
        </w:tc>
        <w:tc>
          <w:tcPr>
            <w:tcW w:w="515" w:type="pct"/>
            <w:tcBorders>
              <w:left w:val="single" w:sz="4" w:space="0" w:color="auto"/>
              <w:right w:val="single" w:sz="4" w:space="0" w:color="auto"/>
            </w:tcBorders>
          </w:tcPr>
          <w:p w14:paraId="7602F177" w14:textId="77777777" w:rsidR="00611055" w:rsidRPr="00F0565F" w:rsidRDefault="00611055" w:rsidP="00FB0226">
            <w:pPr>
              <w:pStyle w:val="ATATableBody"/>
            </w:pPr>
          </w:p>
        </w:tc>
        <w:tc>
          <w:tcPr>
            <w:tcW w:w="464" w:type="pct"/>
            <w:tcBorders>
              <w:left w:val="single" w:sz="4" w:space="0" w:color="auto"/>
            </w:tcBorders>
          </w:tcPr>
          <w:p w14:paraId="7602F178" w14:textId="77777777" w:rsidR="00611055" w:rsidRPr="00F0565F" w:rsidRDefault="00611055" w:rsidP="00FB0226">
            <w:pPr>
              <w:pStyle w:val="ATATableBody"/>
            </w:pPr>
          </w:p>
        </w:tc>
      </w:tr>
      <w:tr w:rsidR="00611055" w:rsidRPr="00F0565F" w14:paraId="7602F17D" w14:textId="77777777" w:rsidTr="0056740C">
        <w:trPr>
          <w:cantSplit/>
        </w:trPr>
        <w:tc>
          <w:tcPr>
            <w:tcW w:w="4021" w:type="pct"/>
            <w:tcBorders>
              <w:right w:val="single" w:sz="4" w:space="0" w:color="auto"/>
            </w:tcBorders>
          </w:tcPr>
          <w:p w14:paraId="7602F17A" w14:textId="77777777" w:rsidR="00611055" w:rsidRPr="00F0565F" w:rsidRDefault="00611055" w:rsidP="00FB0226">
            <w:pPr>
              <w:pStyle w:val="ATATableBody"/>
            </w:pPr>
            <w:r w:rsidRPr="00F0565F">
              <w:t>Are air conditioning window units protected and secured?</w:t>
            </w:r>
          </w:p>
        </w:tc>
        <w:tc>
          <w:tcPr>
            <w:tcW w:w="515" w:type="pct"/>
            <w:tcBorders>
              <w:left w:val="single" w:sz="4" w:space="0" w:color="auto"/>
              <w:right w:val="single" w:sz="4" w:space="0" w:color="auto"/>
            </w:tcBorders>
          </w:tcPr>
          <w:p w14:paraId="7602F17B" w14:textId="77777777" w:rsidR="00611055" w:rsidRPr="00F0565F" w:rsidRDefault="00611055" w:rsidP="00FB0226">
            <w:pPr>
              <w:pStyle w:val="ATATableBody"/>
            </w:pPr>
          </w:p>
        </w:tc>
        <w:tc>
          <w:tcPr>
            <w:tcW w:w="464" w:type="pct"/>
            <w:tcBorders>
              <w:left w:val="single" w:sz="4" w:space="0" w:color="auto"/>
            </w:tcBorders>
          </w:tcPr>
          <w:p w14:paraId="7602F17C" w14:textId="77777777" w:rsidR="00611055" w:rsidRPr="00F0565F" w:rsidRDefault="00611055" w:rsidP="00FB0226">
            <w:pPr>
              <w:pStyle w:val="ATATableBody"/>
            </w:pPr>
          </w:p>
        </w:tc>
      </w:tr>
      <w:tr w:rsidR="00611055" w:rsidRPr="00F0565F" w14:paraId="7602F181" w14:textId="77777777" w:rsidTr="0056740C">
        <w:trPr>
          <w:cantSplit/>
        </w:trPr>
        <w:tc>
          <w:tcPr>
            <w:tcW w:w="5000" w:type="pct"/>
            <w:gridSpan w:val="3"/>
          </w:tcPr>
          <w:p w14:paraId="7602F17E" w14:textId="77777777" w:rsidR="00611055" w:rsidRPr="00F0565F" w:rsidRDefault="00611055" w:rsidP="00FB0226">
            <w:pPr>
              <w:pStyle w:val="ATATableBody"/>
            </w:pPr>
            <w:r w:rsidRPr="00F0565F">
              <w:t>How frequently are pushbutton lock combinations changed?</w:t>
            </w:r>
          </w:p>
          <w:p w14:paraId="7602F17F" w14:textId="77777777" w:rsidR="00611055" w:rsidRPr="00F0565F" w:rsidRDefault="00611055" w:rsidP="00FB0226">
            <w:pPr>
              <w:pStyle w:val="ATATableBody"/>
            </w:pPr>
          </w:p>
          <w:p w14:paraId="7602F180" w14:textId="77777777" w:rsidR="00611055" w:rsidRPr="00F0565F" w:rsidRDefault="00611055" w:rsidP="00FB0226">
            <w:pPr>
              <w:pStyle w:val="ATATableBody"/>
            </w:pPr>
          </w:p>
        </w:tc>
      </w:tr>
      <w:tr w:rsidR="00611055" w:rsidRPr="00F0565F" w14:paraId="7602F186" w14:textId="77777777" w:rsidTr="0056740C">
        <w:trPr>
          <w:cantSplit/>
        </w:trPr>
        <w:tc>
          <w:tcPr>
            <w:tcW w:w="5000" w:type="pct"/>
            <w:gridSpan w:val="3"/>
          </w:tcPr>
          <w:p w14:paraId="7602F182" w14:textId="77777777" w:rsidR="00611055" w:rsidRPr="00F0565F" w:rsidRDefault="00611055" w:rsidP="00FB0226">
            <w:pPr>
              <w:pStyle w:val="ATATableBody"/>
            </w:pPr>
            <w:r w:rsidRPr="00F0565F">
              <w:t>What type of material is the fence made of?</w:t>
            </w:r>
          </w:p>
          <w:p w14:paraId="7602F183" w14:textId="77777777" w:rsidR="00611055" w:rsidRPr="00F0565F" w:rsidRDefault="00611055" w:rsidP="00FB0226">
            <w:pPr>
              <w:pStyle w:val="ATATableBody"/>
            </w:pPr>
          </w:p>
          <w:p w14:paraId="7602F184" w14:textId="77777777" w:rsidR="00611055" w:rsidRPr="00F0565F" w:rsidRDefault="00611055" w:rsidP="00FB0226">
            <w:pPr>
              <w:pStyle w:val="ATATableBody"/>
            </w:pPr>
          </w:p>
          <w:p w14:paraId="7602F185" w14:textId="77777777" w:rsidR="00611055" w:rsidRPr="00F0565F" w:rsidRDefault="00611055" w:rsidP="00FB0226">
            <w:pPr>
              <w:pStyle w:val="ATATableBody"/>
            </w:pPr>
          </w:p>
        </w:tc>
      </w:tr>
      <w:tr w:rsidR="00611055" w:rsidRPr="00F0565F" w14:paraId="7602F18D" w14:textId="77777777" w:rsidTr="0056740C">
        <w:trPr>
          <w:cantSplit/>
        </w:trPr>
        <w:tc>
          <w:tcPr>
            <w:tcW w:w="5000" w:type="pct"/>
            <w:gridSpan w:val="3"/>
          </w:tcPr>
          <w:p w14:paraId="7602F187" w14:textId="77777777" w:rsidR="00611055" w:rsidRPr="00F0565F" w:rsidRDefault="00611055" w:rsidP="00FB0226">
            <w:pPr>
              <w:pStyle w:val="ATATableBody"/>
            </w:pPr>
            <w:r w:rsidRPr="00F0565F">
              <w:lastRenderedPageBreak/>
              <w:t>Notes (describe deficiencies observed):</w:t>
            </w:r>
          </w:p>
          <w:p w14:paraId="7602F188" w14:textId="77777777" w:rsidR="00611055" w:rsidRPr="00F0565F" w:rsidRDefault="00611055" w:rsidP="00FB0226">
            <w:pPr>
              <w:pStyle w:val="ATATableBody"/>
            </w:pPr>
          </w:p>
          <w:p w14:paraId="7602F189" w14:textId="77777777" w:rsidR="00611055" w:rsidRDefault="00611055" w:rsidP="00FB0226">
            <w:pPr>
              <w:pStyle w:val="ATATableBody"/>
            </w:pPr>
          </w:p>
          <w:p w14:paraId="7602F18A" w14:textId="77777777" w:rsidR="00611055" w:rsidRDefault="00611055" w:rsidP="00FB0226">
            <w:pPr>
              <w:pStyle w:val="ATATableBody"/>
            </w:pPr>
          </w:p>
          <w:p w14:paraId="7602F18B" w14:textId="77777777" w:rsidR="00611055" w:rsidRDefault="00611055" w:rsidP="00FB0226">
            <w:pPr>
              <w:pStyle w:val="ATATableBody"/>
            </w:pPr>
          </w:p>
          <w:p w14:paraId="7602F18C" w14:textId="77777777" w:rsidR="00611055" w:rsidRPr="00F0565F" w:rsidRDefault="00611055" w:rsidP="00FB0226">
            <w:pPr>
              <w:pStyle w:val="ATATableBody"/>
            </w:pPr>
          </w:p>
        </w:tc>
      </w:tr>
    </w:tbl>
    <w:p w14:paraId="7602F18E" w14:textId="77777777" w:rsidR="00611055" w:rsidRDefault="00611055" w:rsidP="00611055">
      <w:r>
        <w:br w:type="page"/>
      </w:r>
    </w:p>
    <w:p w14:paraId="7602F18F" w14:textId="77777777" w:rsidR="00611055" w:rsidRPr="00F0565F" w:rsidRDefault="00611055" w:rsidP="00FB0226">
      <w:pPr>
        <w:pStyle w:val="ATAHeadingLevel1"/>
      </w:pPr>
      <w:r>
        <w:lastRenderedPageBreak/>
        <w:t>Security Inspection Validation</w:t>
      </w:r>
      <w:r w:rsidRPr="00F0565F">
        <w:t xml:space="preserve"> </w:t>
      </w:r>
      <w:r>
        <w:t>Security Force</w:t>
      </w:r>
      <w:r w:rsidRPr="00F0565F">
        <w:t xml:space="preserve">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gridCol w:w="986"/>
        <w:gridCol w:w="889"/>
      </w:tblGrid>
      <w:tr w:rsidR="00611055" w:rsidRPr="00F0565F" w14:paraId="7602F193" w14:textId="77777777" w:rsidTr="0056740C">
        <w:trPr>
          <w:cantSplit/>
          <w:tblHeader/>
        </w:trPr>
        <w:tc>
          <w:tcPr>
            <w:tcW w:w="4021" w:type="pct"/>
            <w:tcBorders>
              <w:right w:val="single" w:sz="4" w:space="0" w:color="auto"/>
            </w:tcBorders>
            <w:shd w:val="clear" w:color="auto" w:fill="D9D9D9" w:themeFill="background1" w:themeFillShade="D9"/>
          </w:tcPr>
          <w:p w14:paraId="7602F190" w14:textId="77777777" w:rsidR="00611055" w:rsidRPr="0073205D" w:rsidRDefault="00611055" w:rsidP="00FB0226">
            <w:pPr>
              <w:pStyle w:val="ATATableHeading"/>
            </w:pPr>
            <w:r w:rsidRPr="0073205D">
              <w:t>Question: Security Force</w:t>
            </w:r>
          </w:p>
        </w:tc>
        <w:tc>
          <w:tcPr>
            <w:tcW w:w="515" w:type="pct"/>
            <w:tcBorders>
              <w:left w:val="single" w:sz="4" w:space="0" w:color="auto"/>
              <w:right w:val="single" w:sz="4" w:space="0" w:color="auto"/>
            </w:tcBorders>
            <w:shd w:val="clear" w:color="auto" w:fill="D9D9D9" w:themeFill="background1" w:themeFillShade="D9"/>
          </w:tcPr>
          <w:p w14:paraId="7602F191" w14:textId="77777777" w:rsidR="00611055" w:rsidRPr="0073205D" w:rsidRDefault="00611055" w:rsidP="00FB0226">
            <w:pPr>
              <w:pStyle w:val="ATATableHeading"/>
            </w:pPr>
            <w:r w:rsidRPr="0073205D">
              <w:t xml:space="preserve">Yes </w:t>
            </w:r>
            <w:r w:rsidRPr="0073205D">
              <w:sym w:font="Wingdings" w:char="F0FC"/>
            </w:r>
          </w:p>
        </w:tc>
        <w:tc>
          <w:tcPr>
            <w:tcW w:w="464" w:type="pct"/>
            <w:tcBorders>
              <w:left w:val="single" w:sz="4" w:space="0" w:color="auto"/>
            </w:tcBorders>
            <w:shd w:val="clear" w:color="auto" w:fill="D9D9D9" w:themeFill="background1" w:themeFillShade="D9"/>
          </w:tcPr>
          <w:p w14:paraId="7602F192" w14:textId="77777777" w:rsidR="00611055" w:rsidRPr="0073205D" w:rsidRDefault="00611055" w:rsidP="00FB0226">
            <w:pPr>
              <w:pStyle w:val="ATATableHeading"/>
            </w:pPr>
            <w:r w:rsidRPr="0073205D">
              <w:t xml:space="preserve">No </w:t>
            </w:r>
            <w:r w:rsidRPr="0073205D">
              <w:sym w:font="Wingdings" w:char="F0FC"/>
            </w:r>
          </w:p>
        </w:tc>
      </w:tr>
      <w:tr w:rsidR="00611055" w:rsidRPr="00F0565F" w14:paraId="7602F197" w14:textId="77777777" w:rsidTr="0056740C">
        <w:trPr>
          <w:cantSplit/>
        </w:trPr>
        <w:tc>
          <w:tcPr>
            <w:tcW w:w="4021" w:type="pct"/>
          </w:tcPr>
          <w:p w14:paraId="7602F194" w14:textId="6EE0B3DA" w:rsidR="00611055" w:rsidRPr="00F0565F" w:rsidRDefault="00611055" w:rsidP="00FB0226">
            <w:pPr>
              <w:pStyle w:val="ATATableBody"/>
            </w:pPr>
            <w:r w:rsidRPr="00F0565F">
              <w:t xml:space="preserve">Does the </w:t>
            </w:r>
            <w:r w:rsidR="00E07DFC">
              <w:t>critical infrastructure</w:t>
            </w:r>
            <w:r w:rsidRPr="00F0565F">
              <w:t xml:space="preserve"> employ a </w:t>
            </w:r>
            <w:r>
              <w:t>security force</w:t>
            </w:r>
            <w:r w:rsidRPr="00F0565F">
              <w:t>?</w:t>
            </w:r>
          </w:p>
        </w:tc>
        <w:tc>
          <w:tcPr>
            <w:tcW w:w="515" w:type="pct"/>
          </w:tcPr>
          <w:p w14:paraId="7602F195" w14:textId="77777777" w:rsidR="00611055" w:rsidRPr="00F0565F" w:rsidRDefault="00611055" w:rsidP="00FB0226">
            <w:pPr>
              <w:pStyle w:val="ATATableBody"/>
            </w:pPr>
          </w:p>
        </w:tc>
        <w:tc>
          <w:tcPr>
            <w:tcW w:w="464" w:type="pct"/>
          </w:tcPr>
          <w:p w14:paraId="7602F196" w14:textId="77777777" w:rsidR="00611055" w:rsidRPr="00F0565F" w:rsidRDefault="00611055" w:rsidP="00FB0226">
            <w:pPr>
              <w:pStyle w:val="ATATableBody"/>
            </w:pPr>
          </w:p>
        </w:tc>
      </w:tr>
      <w:tr w:rsidR="00611055" w:rsidRPr="00F0565F" w14:paraId="7602F19B" w14:textId="77777777" w:rsidTr="0056740C">
        <w:trPr>
          <w:cantSplit/>
        </w:trPr>
        <w:tc>
          <w:tcPr>
            <w:tcW w:w="4021" w:type="pct"/>
          </w:tcPr>
          <w:p w14:paraId="7602F198" w14:textId="77777777" w:rsidR="00611055" w:rsidRPr="00F0565F" w:rsidRDefault="00611055" w:rsidP="00FB0226">
            <w:pPr>
              <w:pStyle w:val="ATATableBody"/>
            </w:pPr>
            <w:r w:rsidRPr="00F0565F">
              <w:t xml:space="preserve">Does the </w:t>
            </w:r>
            <w:r>
              <w:t>security force</w:t>
            </w:r>
            <w:r w:rsidRPr="00F0565F">
              <w:t xml:space="preserve"> officer</w:t>
            </w:r>
            <w:r>
              <w:t>(s)</w:t>
            </w:r>
            <w:r w:rsidRPr="00F0565F">
              <w:t xml:space="preserve"> possess the knowledge, skills</w:t>
            </w:r>
            <w:r>
              <w:t>,</w:t>
            </w:r>
            <w:r w:rsidRPr="00F0565F">
              <w:t xml:space="preserve"> and abilities to perform the job? (Note: you can ask the </w:t>
            </w:r>
            <w:r>
              <w:t>security force</w:t>
            </w:r>
            <w:r w:rsidRPr="00F0565F">
              <w:t xml:space="preserve"> officer</w:t>
            </w:r>
            <w:r>
              <w:t>(s)</w:t>
            </w:r>
            <w:r w:rsidRPr="00F0565F">
              <w:t xml:space="preserve"> job-specific questions.)</w:t>
            </w:r>
          </w:p>
        </w:tc>
        <w:tc>
          <w:tcPr>
            <w:tcW w:w="515" w:type="pct"/>
          </w:tcPr>
          <w:p w14:paraId="7602F199" w14:textId="77777777" w:rsidR="00611055" w:rsidRPr="00F0565F" w:rsidRDefault="00611055" w:rsidP="00FB0226">
            <w:pPr>
              <w:pStyle w:val="ATATableBody"/>
            </w:pPr>
          </w:p>
        </w:tc>
        <w:tc>
          <w:tcPr>
            <w:tcW w:w="464" w:type="pct"/>
          </w:tcPr>
          <w:p w14:paraId="7602F19A" w14:textId="77777777" w:rsidR="00611055" w:rsidRPr="00F0565F" w:rsidRDefault="00611055" w:rsidP="00FB0226">
            <w:pPr>
              <w:pStyle w:val="ATATableBody"/>
            </w:pPr>
          </w:p>
        </w:tc>
      </w:tr>
      <w:tr w:rsidR="00611055" w:rsidRPr="00F0565F" w14:paraId="7602F19F" w14:textId="77777777" w:rsidTr="0056740C">
        <w:trPr>
          <w:cantSplit/>
        </w:trPr>
        <w:tc>
          <w:tcPr>
            <w:tcW w:w="4021" w:type="pct"/>
          </w:tcPr>
          <w:p w14:paraId="7602F19C" w14:textId="77777777" w:rsidR="00611055" w:rsidRPr="00F0565F" w:rsidRDefault="00611055" w:rsidP="00FB0226">
            <w:pPr>
              <w:pStyle w:val="ATATableBody"/>
            </w:pPr>
            <w:r w:rsidRPr="00F0565F">
              <w:t xml:space="preserve">Are mobile patrols, (foot or vehicle), carried out? </w:t>
            </w:r>
          </w:p>
        </w:tc>
        <w:tc>
          <w:tcPr>
            <w:tcW w:w="515" w:type="pct"/>
          </w:tcPr>
          <w:p w14:paraId="7602F19D" w14:textId="77777777" w:rsidR="00611055" w:rsidRPr="00F0565F" w:rsidRDefault="00611055" w:rsidP="00FB0226">
            <w:pPr>
              <w:pStyle w:val="ATATableBody"/>
            </w:pPr>
          </w:p>
        </w:tc>
        <w:tc>
          <w:tcPr>
            <w:tcW w:w="464" w:type="pct"/>
          </w:tcPr>
          <w:p w14:paraId="7602F19E" w14:textId="77777777" w:rsidR="00611055" w:rsidRPr="00F0565F" w:rsidRDefault="00611055" w:rsidP="00FB0226">
            <w:pPr>
              <w:pStyle w:val="ATATableBody"/>
            </w:pPr>
          </w:p>
        </w:tc>
      </w:tr>
      <w:tr w:rsidR="00611055" w:rsidRPr="00F0565F" w14:paraId="7602F1A3" w14:textId="77777777" w:rsidTr="0056740C">
        <w:trPr>
          <w:cantSplit/>
        </w:trPr>
        <w:tc>
          <w:tcPr>
            <w:tcW w:w="4021" w:type="pct"/>
          </w:tcPr>
          <w:p w14:paraId="7602F1A0" w14:textId="3E10A071" w:rsidR="00611055" w:rsidRPr="00F0565F" w:rsidRDefault="00611055" w:rsidP="00B65911">
            <w:pPr>
              <w:pStyle w:val="ATATableBody"/>
            </w:pPr>
            <w:r w:rsidRPr="00F0565F">
              <w:t xml:space="preserve">Are there receptionists or security personnel </w:t>
            </w:r>
            <w:r w:rsidR="00B65911">
              <w:t>at</w:t>
            </w:r>
            <w:r w:rsidRPr="00F0565F">
              <w:t xml:space="preserve"> main reception and any other portals? </w:t>
            </w:r>
            <w:r w:rsidRPr="00BE2E91">
              <w:rPr>
                <w:i/>
              </w:rPr>
              <w:t>List hours of duty below in notes.</w:t>
            </w:r>
          </w:p>
        </w:tc>
        <w:tc>
          <w:tcPr>
            <w:tcW w:w="515" w:type="pct"/>
          </w:tcPr>
          <w:p w14:paraId="7602F1A1" w14:textId="77777777" w:rsidR="00611055" w:rsidRPr="00F0565F" w:rsidRDefault="00611055" w:rsidP="00FB0226">
            <w:pPr>
              <w:pStyle w:val="ATATableBody"/>
            </w:pPr>
          </w:p>
        </w:tc>
        <w:tc>
          <w:tcPr>
            <w:tcW w:w="464" w:type="pct"/>
          </w:tcPr>
          <w:p w14:paraId="7602F1A2" w14:textId="77777777" w:rsidR="00611055" w:rsidRPr="00F0565F" w:rsidRDefault="00611055" w:rsidP="00FB0226">
            <w:pPr>
              <w:pStyle w:val="ATATableBody"/>
            </w:pPr>
          </w:p>
        </w:tc>
      </w:tr>
      <w:tr w:rsidR="00611055" w:rsidRPr="00F0565F" w14:paraId="7602F1A7" w14:textId="77777777" w:rsidTr="0056740C">
        <w:trPr>
          <w:cantSplit/>
        </w:trPr>
        <w:tc>
          <w:tcPr>
            <w:tcW w:w="4021" w:type="pct"/>
          </w:tcPr>
          <w:p w14:paraId="7602F1A4" w14:textId="1F0D38E2" w:rsidR="00611055" w:rsidRPr="00F0565F" w:rsidRDefault="00611055" w:rsidP="00B65911">
            <w:pPr>
              <w:pStyle w:val="ATATableBody"/>
            </w:pPr>
            <w:r w:rsidRPr="00F0565F">
              <w:t xml:space="preserve">Do </w:t>
            </w:r>
            <w:r>
              <w:t>security force</w:t>
            </w:r>
            <w:r w:rsidRPr="00F0565F">
              <w:t xml:space="preserve"> members respond to alarms </w:t>
            </w:r>
            <w:r w:rsidR="00B65911">
              <w:t>on</w:t>
            </w:r>
            <w:r w:rsidRPr="00F0565F">
              <w:t xml:space="preserve"> premise?</w:t>
            </w:r>
          </w:p>
        </w:tc>
        <w:tc>
          <w:tcPr>
            <w:tcW w:w="515" w:type="pct"/>
          </w:tcPr>
          <w:p w14:paraId="7602F1A5" w14:textId="77777777" w:rsidR="00611055" w:rsidRPr="00F0565F" w:rsidRDefault="00611055" w:rsidP="00FB0226">
            <w:pPr>
              <w:pStyle w:val="ATATableBody"/>
            </w:pPr>
          </w:p>
        </w:tc>
        <w:tc>
          <w:tcPr>
            <w:tcW w:w="464" w:type="pct"/>
          </w:tcPr>
          <w:p w14:paraId="7602F1A6" w14:textId="77777777" w:rsidR="00611055" w:rsidRPr="00F0565F" w:rsidRDefault="00611055" w:rsidP="00FB0226">
            <w:pPr>
              <w:pStyle w:val="ATATableBody"/>
            </w:pPr>
          </w:p>
        </w:tc>
      </w:tr>
      <w:tr w:rsidR="00611055" w:rsidRPr="00F0565F" w14:paraId="7602F1AC" w14:textId="77777777" w:rsidTr="0056740C">
        <w:trPr>
          <w:cantSplit/>
        </w:trPr>
        <w:tc>
          <w:tcPr>
            <w:tcW w:w="5000" w:type="pct"/>
            <w:gridSpan w:val="3"/>
          </w:tcPr>
          <w:p w14:paraId="7602F1A8" w14:textId="77777777" w:rsidR="00611055" w:rsidRPr="00F0565F" w:rsidRDefault="00611055" w:rsidP="00FB0226">
            <w:pPr>
              <w:pStyle w:val="ATATableBody"/>
            </w:pPr>
            <w:r w:rsidRPr="00F0565F">
              <w:t>What is the local law enforcement response time to the facility?</w:t>
            </w:r>
          </w:p>
          <w:p w14:paraId="7602F1A9" w14:textId="77777777" w:rsidR="00611055" w:rsidRPr="00F0565F" w:rsidRDefault="00611055" w:rsidP="00FB0226">
            <w:pPr>
              <w:pStyle w:val="ATATableBody"/>
            </w:pPr>
          </w:p>
          <w:p w14:paraId="7602F1AA" w14:textId="77777777" w:rsidR="00611055" w:rsidRPr="00F0565F" w:rsidRDefault="00611055" w:rsidP="00FB0226">
            <w:pPr>
              <w:pStyle w:val="ATATableBody"/>
            </w:pPr>
          </w:p>
          <w:p w14:paraId="7602F1AB" w14:textId="77777777" w:rsidR="00611055" w:rsidRPr="00F0565F" w:rsidRDefault="00611055" w:rsidP="00FB0226">
            <w:pPr>
              <w:pStyle w:val="ATATableBody"/>
            </w:pPr>
          </w:p>
        </w:tc>
      </w:tr>
      <w:tr w:rsidR="00611055" w:rsidRPr="00F0565F" w14:paraId="7602F1B9" w14:textId="77777777" w:rsidTr="0056740C">
        <w:trPr>
          <w:cantSplit/>
        </w:trPr>
        <w:tc>
          <w:tcPr>
            <w:tcW w:w="5000" w:type="pct"/>
            <w:gridSpan w:val="3"/>
          </w:tcPr>
          <w:p w14:paraId="7602F1AD" w14:textId="77777777" w:rsidR="00611055" w:rsidRPr="00F0565F" w:rsidRDefault="00611055" w:rsidP="00FB0226">
            <w:pPr>
              <w:pStyle w:val="ATATableBody"/>
            </w:pPr>
            <w:r w:rsidRPr="00F0565F">
              <w:t>Notes (describe deficiencies observed):</w:t>
            </w:r>
          </w:p>
          <w:p w14:paraId="7602F1AE" w14:textId="77777777" w:rsidR="00611055" w:rsidRPr="00F0565F" w:rsidRDefault="00611055" w:rsidP="00FB0226">
            <w:pPr>
              <w:pStyle w:val="ATATableBody"/>
            </w:pPr>
          </w:p>
          <w:p w14:paraId="7602F1AF" w14:textId="77777777" w:rsidR="00611055" w:rsidRPr="00F0565F" w:rsidRDefault="00611055" w:rsidP="00FB0226">
            <w:pPr>
              <w:pStyle w:val="ATATableBody"/>
            </w:pPr>
          </w:p>
          <w:p w14:paraId="7602F1B0" w14:textId="77777777" w:rsidR="00611055" w:rsidRPr="00F0565F" w:rsidRDefault="00611055" w:rsidP="00FB0226">
            <w:pPr>
              <w:pStyle w:val="ATATableBody"/>
            </w:pPr>
          </w:p>
          <w:p w14:paraId="7602F1B1" w14:textId="77777777" w:rsidR="00611055" w:rsidRDefault="00611055" w:rsidP="00FB0226">
            <w:pPr>
              <w:pStyle w:val="ATATableBody"/>
            </w:pPr>
          </w:p>
          <w:p w14:paraId="7602F1B2" w14:textId="77777777" w:rsidR="00611055" w:rsidRDefault="00611055" w:rsidP="00FB0226">
            <w:pPr>
              <w:pStyle w:val="ATATableBody"/>
            </w:pPr>
          </w:p>
          <w:p w14:paraId="7602F1B3" w14:textId="77777777" w:rsidR="00611055" w:rsidRDefault="00611055" w:rsidP="00FB0226">
            <w:pPr>
              <w:pStyle w:val="ATATableBody"/>
            </w:pPr>
          </w:p>
          <w:p w14:paraId="7602F1B4" w14:textId="77777777" w:rsidR="00611055" w:rsidRDefault="00611055" w:rsidP="00FB0226">
            <w:pPr>
              <w:pStyle w:val="ATATableBody"/>
            </w:pPr>
          </w:p>
          <w:p w14:paraId="7602F1B5" w14:textId="77777777" w:rsidR="00611055" w:rsidRDefault="00611055" w:rsidP="00FB0226">
            <w:pPr>
              <w:pStyle w:val="ATATableBody"/>
            </w:pPr>
          </w:p>
          <w:p w14:paraId="7602F1B6" w14:textId="77777777" w:rsidR="00611055" w:rsidRDefault="00611055" w:rsidP="00FB0226">
            <w:pPr>
              <w:pStyle w:val="ATATableBody"/>
            </w:pPr>
          </w:p>
          <w:p w14:paraId="7602F1B7" w14:textId="77777777" w:rsidR="00611055" w:rsidRPr="00F0565F" w:rsidRDefault="00611055" w:rsidP="00FB0226">
            <w:pPr>
              <w:pStyle w:val="ATATableBody"/>
            </w:pPr>
          </w:p>
          <w:p w14:paraId="7602F1B8" w14:textId="77777777" w:rsidR="00611055" w:rsidRPr="00F0565F" w:rsidRDefault="00611055" w:rsidP="00FB0226">
            <w:pPr>
              <w:pStyle w:val="ATATableBody"/>
            </w:pPr>
          </w:p>
        </w:tc>
      </w:tr>
    </w:tbl>
    <w:p w14:paraId="7602F1BA" w14:textId="77777777" w:rsidR="00611055" w:rsidRDefault="00611055" w:rsidP="00611055">
      <w:pPr>
        <w:pStyle w:val="ataBody0"/>
      </w:pPr>
    </w:p>
    <w:p w14:paraId="7602F1BB" w14:textId="77777777" w:rsidR="00611055" w:rsidRDefault="00611055" w:rsidP="00611055">
      <w:r>
        <w:br w:type="page"/>
      </w:r>
    </w:p>
    <w:p w14:paraId="7602F1BC" w14:textId="77777777" w:rsidR="00611055" w:rsidRDefault="00611055" w:rsidP="00611055">
      <w:pPr>
        <w:pStyle w:val="ataBody0"/>
        <w:jc w:val="center"/>
        <w:rPr>
          <w:rFonts w:asciiTheme="majorHAnsi" w:hAnsiTheme="majorHAnsi"/>
          <w:szCs w:val="24"/>
        </w:rPr>
      </w:pPr>
    </w:p>
    <w:p w14:paraId="7602F1BD" w14:textId="77777777" w:rsidR="00611055" w:rsidRDefault="00611055" w:rsidP="00611055">
      <w:pPr>
        <w:pStyle w:val="ataBody0"/>
        <w:jc w:val="center"/>
        <w:rPr>
          <w:rFonts w:asciiTheme="majorHAnsi" w:hAnsiTheme="majorHAnsi"/>
          <w:szCs w:val="24"/>
        </w:rPr>
      </w:pPr>
    </w:p>
    <w:p w14:paraId="7602F1BE" w14:textId="77777777" w:rsidR="00611055" w:rsidRDefault="00611055" w:rsidP="00611055">
      <w:pPr>
        <w:pStyle w:val="ataBody0"/>
        <w:jc w:val="center"/>
        <w:rPr>
          <w:rFonts w:asciiTheme="majorHAnsi" w:hAnsiTheme="majorHAnsi"/>
          <w:szCs w:val="24"/>
        </w:rPr>
      </w:pPr>
    </w:p>
    <w:p w14:paraId="7602F1BF" w14:textId="77777777" w:rsidR="00611055" w:rsidRDefault="00611055" w:rsidP="00611055">
      <w:pPr>
        <w:pStyle w:val="ataBody0"/>
        <w:jc w:val="center"/>
        <w:rPr>
          <w:rFonts w:asciiTheme="majorHAnsi" w:hAnsiTheme="majorHAnsi"/>
          <w:szCs w:val="24"/>
        </w:rPr>
      </w:pPr>
    </w:p>
    <w:p w14:paraId="7602F1C0" w14:textId="77777777" w:rsidR="00611055" w:rsidRDefault="00611055" w:rsidP="00611055">
      <w:pPr>
        <w:pStyle w:val="ataBody0"/>
        <w:jc w:val="center"/>
        <w:rPr>
          <w:rFonts w:asciiTheme="majorHAnsi" w:hAnsiTheme="majorHAnsi"/>
          <w:szCs w:val="24"/>
        </w:rPr>
      </w:pPr>
    </w:p>
    <w:p w14:paraId="7602F1C1" w14:textId="77777777" w:rsidR="00611055" w:rsidRDefault="00611055" w:rsidP="00611055">
      <w:pPr>
        <w:pStyle w:val="ataBody0"/>
        <w:jc w:val="center"/>
        <w:rPr>
          <w:rFonts w:asciiTheme="majorHAnsi" w:hAnsiTheme="majorHAnsi"/>
          <w:szCs w:val="24"/>
        </w:rPr>
      </w:pPr>
    </w:p>
    <w:p w14:paraId="7602F1C2" w14:textId="77777777" w:rsidR="00611055" w:rsidRDefault="00611055" w:rsidP="00611055">
      <w:pPr>
        <w:pStyle w:val="ataBody0"/>
        <w:jc w:val="center"/>
        <w:rPr>
          <w:rFonts w:asciiTheme="majorHAnsi" w:hAnsiTheme="majorHAnsi"/>
          <w:szCs w:val="24"/>
        </w:rPr>
      </w:pPr>
    </w:p>
    <w:p w14:paraId="7602F1C3" w14:textId="77777777" w:rsidR="00611055" w:rsidRDefault="00611055" w:rsidP="00611055">
      <w:pPr>
        <w:pStyle w:val="ataBody0"/>
        <w:jc w:val="center"/>
        <w:rPr>
          <w:rFonts w:asciiTheme="majorHAnsi" w:hAnsiTheme="majorHAnsi"/>
          <w:szCs w:val="24"/>
        </w:rPr>
      </w:pPr>
    </w:p>
    <w:p w14:paraId="7602F1C4" w14:textId="77777777" w:rsidR="00611055" w:rsidRDefault="00611055" w:rsidP="00611055">
      <w:pPr>
        <w:pStyle w:val="ataBody0"/>
        <w:jc w:val="center"/>
        <w:rPr>
          <w:rFonts w:asciiTheme="majorHAnsi" w:hAnsiTheme="majorHAnsi"/>
          <w:szCs w:val="24"/>
        </w:rPr>
      </w:pPr>
    </w:p>
    <w:p w14:paraId="7602F1C5" w14:textId="77777777" w:rsidR="00611055" w:rsidRDefault="00611055" w:rsidP="00611055">
      <w:pPr>
        <w:pStyle w:val="ataBody0"/>
        <w:jc w:val="center"/>
        <w:rPr>
          <w:rFonts w:asciiTheme="majorHAnsi" w:hAnsiTheme="majorHAnsi"/>
          <w:szCs w:val="24"/>
        </w:rPr>
      </w:pPr>
    </w:p>
    <w:p w14:paraId="7602F1C6" w14:textId="77777777" w:rsidR="00611055" w:rsidRDefault="00611055" w:rsidP="00611055">
      <w:pPr>
        <w:pStyle w:val="ataBody0"/>
        <w:jc w:val="center"/>
        <w:rPr>
          <w:rFonts w:asciiTheme="majorHAnsi" w:hAnsiTheme="majorHAnsi"/>
          <w:szCs w:val="24"/>
        </w:rPr>
      </w:pPr>
    </w:p>
    <w:p w14:paraId="7602F1C7" w14:textId="77777777" w:rsidR="00611055" w:rsidRDefault="00611055" w:rsidP="00611055">
      <w:pPr>
        <w:pStyle w:val="ataBody0"/>
        <w:jc w:val="center"/>
        <w:rPr>
          <w:rFonts w:asciiTheme="majorHAnsi" w:hAnsiTheme="majorHAnsi"/>
          <w:szCs w:val="24"/>
        </w:rPr>
      </w:pPr>
    </w:p>
    <w:p w14:paraId="7602F1C8" w14:textId="77777777" w:rsidR="00611055" w:rsidRDefault="00611055" w:rsidP="00611055">
      <w:pPr>
        <w:pStyle w:val="ataBody0"/>
        <w:jc w:val="center"/>
        <w:rPr>
          <w:rFonts w:asciiTheme="majorHAnsi" w:hAnsiTheme="majorHAnsi"/>
          <w:szCs w:val="24"/>
        </w:rPr>
      </w:pPr>
    </w:p>
    <w:p w14:paraId="7602F1C9" w14:textId="77777777" w:rsidR="00611055" w:rsidRDefault="00611055" w:rsidP="00611055">
      <w:pPr>
        <w:pStyle w:val="ataBody0"/>
        <w:jc w:val="center"/>
        <w:rPr>
          <w:rFonts w:asciiTheme="majorHAnsi" w:hAnsiTheme="majorHAnsi"/>
          <w:szCs w:val="24"/>
        </w:rPr>
      </w:pPr>
    </w:p>
    <w:p w14:paraId="2F0A1A7F" w14:textId="28EA53DA" w:rsidR="00D4053A" w:rsidRDefault="00D4053A" w:rsidP="00611055">
      <w:pPr>
        <w:pStyle w:val="ataBody0"/>
        <w:jc w:val="center"/>
        <w:rPr>
          <w:rFonts w:asciiTheme="majorHAnsi" w:hAnsiTheme="majorHAnsi"/>
          <w:szCs w:val="24"/>
        </w:rPr>
      </w:pPr>
    </w:p>
    <w:p w14:paraId="3822C4F2" w14:textId="77777777" w:rsidR="00D4053A" w:rsidRDefault="00D4053A" w:rsidP="00611055">
      <w:pPr>
        <w:pStyle w:val="ataBody0"/>
        <w:jc w:val="center"/>
        <w:rPr>
          <w:rFonts w:asciiTheme="majorHAnsi" w:hAnsiTheme="majorHAnsi"/>
          <w:szCs w:val="24"/>
        </w:rPr>
      </w:pPr>
    </w:p>
    <w:p w14:paraId="7602F1CA" w14:textId="77777777" w:rsidR="00611055" w:rsidRDefault="00611055" w:rsidP="00611055">
      <w:pPr>
        <w:pStyle w:val="ataBody0"/>
        <w:jc w:val="center"/>
        <w:rPr>
          <w:rFonts w:asciiTheme="majorHAnsi" w:hAnsiTheme="majorHAnsi"/>
          <w:szCs w:val="24"/>
        </w:rPr>
      </w:pPr>
    </w:p>
    <w:p w14:paraId="7602F1CB" w14:textId="77777777" w:rsidR="00611055" w:rsidRDefault="00611055" w:rsidP="00611055">
      <w:pPr>
        <w:pStyle w:val="ataBody0"/>
        <w:jc w:val="center"/>
        <w:rPr>
          <w:rFonts w:asciiTheme="majorHAnsi" w:hAnsiTheme="majorHAnsi"/>
          <w:szCs w:val="24"/>
        </w:rPr>
      </w:pPr>
    </w:p>
    <w:p w14:paraId="7602F1CC" w14:textId="77777777" w:rsidR="00611055" w:rsidRDefault="00611055" w:rsidP="00611055">
      <w:pPr>
        <w:pStyle w:val="ataBody0"/>
        <w:jc w:val="center"/>
        <w:rPr>
          <w:rFonts w:asciiTheme="majorHAnsi" w:hAnsiTheme="majorHAnsi"/>
          <w:szCs w:val="24"/>
        </w:rPr>
      </w:pPr>
    </w:p>
    <w:p w14:paraId="7602F1CD" w14:textId="77777777" w:rsidR="00611055" w:rsidRDefault="00611055" w:rsidP="00611055">
      <w:pPr>
        <w:pStyle w:val="ataBody0"/>
        <w:jc w:val="center"/>
        <w:rPr>
          <w:rFonts w:asciiTheme="majorHAnsi" w:hAnsiTheme="majorHAnsi"/>
          <w:szCs w:val="24"/>
        </w:rPr>
      </w:pPr>
    </w:p>
    <w:p w14:paraId="7602F1CE" w14:textId="77777777" w:rsidR="00611055" w:rsidRDefault="00611055" w:rsidP="00611055">
      <w:pPr>
        <w:pStyle w:val="ataBody0"/>
        <w:jc w:val="center"/>
        <w:rPr>
          <w:rFonts w:asciiTheme="majorHAnsi" w:hAnsiTheme="majorHAnsi"/>
          <w:szCs w:val="24"/>
        </w:rPr>
      </w:pPr>
    </w:p>
    <w:p w14:paraId="7602F1CF" w14:textId="77777777" w:rsidR="00611055" w:rsidRPr="00611055" w:rsidRDefault="00611055" w:rsidP="00611055">
      <w:pPr>
        <w:pStyle w:val="ataBody0"/>
        <w:jc w:val="center"/>
        <w:rPr>
          <w:szCs w:val="24"/>
        </w:rPr>
      </w:pPr>
      <w:r w:rsidRPr="00611055">
        <w:rPr>
          <w:szCs w:val="24"/>
        </w:rPr>
        <w:t>This Page Intentionally Left Blank.</w:t>
      </w:r>
    </w:p>
    <w:p w14:paraId="7602F1D0" w14:textId="77777777" w:rsidR="00611055" w:rsidRPr="00A64049" w:rsidRDefault="00611055" w:rsidP="00611055">
      <w:pPr>
        <w:pStyle w:val="ataBody0"/>
      </w:pPr>
    </w:p>
    <w:p w14:paraId="7602F1D1" w14:textId="77777777" w:rsidR="00C1429D" w:rsidRPr="00611055" w:rsidRDefault="00C1429D" w:rsidP="00611055"/>
    <w:sectPr w:rsidR="00C1429D" w:rsidRPr="00611055" w:rsidSect="0056740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181FB" w14:textId="77777777" w:rsidR="00F34AA2" w:rsidRDefault="00F34AA2" w:rsidP="00C82114">
      <w:r>
        <w:separator/>
      </w:r>
    </w:p>
  </w:endnote>
  <w:endnote w:type="continuationSeparator" w:id="0">
    <w:p w14:paraId="65DA3F7A" w14:textId="77777777" w:rsidR="00F34AA2" w:rsidRDefault="00F34AA2"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7C3A8C" w14:textId="77777777" w:rsidR="004B1985" w:rsidRDefault="004B19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A56C2F" w14:paraId="7602F1E0" w14:textId="77777777" w:rsidTr="00F16863">
      <w:tc>
        <w:tcPr>
          <w:tcW w:w="8100" w:type="dxa"/>
          <w:shd w:val="clear" w:color="auto" w:fill="auto"/>
        </w:tcPr>
        <w:p w14:paraId="7602F1DE" w14:textId="77777777" w:rsidR="00C305B2" w:rsidRPr="008B2B7F" w:rsidRDefault="004B1985"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7602F1DF"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4B1985">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4B1985">
            <w:rPr>
              <w:rStyle w:val="ATAFooterChar"/>
              <w:rFonts w:eastAsia="Arial Unicode MS"/>
              <w:noProof/>
            </w:rPr>
            <w:t>12</w:t>
          </w:r>
          <w:r w:rsidRPr="00F16863">
            <w:rPr>
              <w:rStyle w:val="ATAFooterChar"/>
              <w:rFonts w:eastAsia="Arial Unicode MS"/>
            </w:rPr>
            <w:fldChar w:fldCharType="end"/>
          </w:r>
        </w:p>
      </w:tc>
    </w:tr>
  </w:tbl>
  <w:p w14:paraId="7602F1E1"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359EAF" w14:textId="77777777" w:rsidR="004B1985" w:rsidRDefault="004B19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F1944F" w14:textId="77777777" w:rsidR="00F34AA2" w:rsidRDefault="00F34AA2" w:rsidP="00C82114">
      <w:r>
        <w:separator/>
      </w:r>
    </w:p>
  </w:footnote>
  <w:footnote w:type="continuationSeparator" w:id="0">
    <w:p w14:paraId="5C609375" w14:textId="77777777" w:rsidR="00F34AA2" w:rsidRDefault="00F34AA2"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F9729" w14:textId="77777777" w:rsidR="004B1985" w:rsidRDefault="004B19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611055" w:rsidRPr="00456B51" w14:paraId="7602F1DC"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7602F1DA" w14:textId="77777777" w:rsidR="008564F0" w:rsidRPr="00456B51" w:rsidRDefault="00F16234" w:rsidP="00C1429D">
              <w:pPr>
                <w:pStyle w:val="ATAHeader"/>
              </w:pPr>
              <w:r w:rsidRPr="00F16234">
                <w:rPr>
                  <w:rFonts w:cs="Arial"/>
                </w:rPr>
                <w:t xml:space="preserve">Module </w:t>
              </w:r>
              <w:r w:rsidR="008A45B4">
                <w:rPr>
                  <w:rFonts w:cs="Arial"/>
                </w:rPr>
                <w:t>1</w:t>
              </w:r>
              <w:r w:rsidR="00C1429D">
                <w:rPr>
                  <w:rFonts w:cs="Arial"/>
                </w:rPr>
                <w:t>4</w:t>
              </w:r>
              <w:r w:rsidRPr="00F16234">
                <w:rPr>
                  <w:rFonts w:cs="Arial"/>
                </w:rPr>
                <w:t xml:space="preserve">: </w:t>
              </w:r>
              <w:r w:rsidR="00590DB0">
                <w:rPr>
                  <w:rFonts w:cs="Arial"/>
                </w:rPr>
                <w:t xml:space="preserve">Security </w:t>
              </w:r>
              <w:r w:rsidR="00C1429D">
                <w:rPr>
                  <w:rFonts w:cs="Arial"/>
                </w:rPr>
                <w:t>Inspection and Validation</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7602F1DB" w14:textId="5F62F3E6" w:rsidR="008564F0" w:rsidRPr="00456B51" w:rsidRDefault="004B1985" w:rsidP="004B1985">
              <w:pPr>
                <w:pStyle w:val="ATAHeader"/>
                <w:jc w:val="right"/>
              </w:pPr>
              <w:r>
                <w:t>Workbook</w:t>
              </w:r>
              <w:r w:rsidR="00C644D9">
                <w:t xml:space="preserve"> 1</w:t>
              </w:r>
              <w:r w:rsidR="00C1429D">
                <w:t>4</w:t>
              </w:r>
              <w:r w:rsidR="00C644D9">
                <w:t>.</w:t>
              </w:r>
              <w:r w:rsidR="008846C3">
                <w:t>2</w:t>
              </w:r>
              <w:r w:rsidR="00C644D9">
                <w:t xml:space="preserve">: </w:t>
              </w:r>
              <w:r w:rsidR="00C1429D">
                <w:t xml:space="preserve">Security Inspection and Validation (SIV) </w:t>
              </w:r>
              <w:r w:rsidR="00611055">
                <w:t>Checklists</w:t>
              </w:r>
            </w:p>
          </w:sdtContent>
        </w:sdt>
      </w:tc>
    </w:tr>
  </w:tbl>
  <w:p w14:paraId="7602F1DD" w14:textId="0A845425" w:rsidR="008E31C0" w:rsidRDefault="00FB0226" w:rsidP="00FB0226">
    <w:pPr>
      <w:tabs>
        <w:tab w:val="left" w:pos="480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B67E3A" w14:textId="77777777" w:rsidR="004B1985" w:rsidRDefault="004B19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6"/>
  </w:num>
  <w:num w:numId="15">
    <w:abstractNumId w:val="15"/>
  </w:num>
  <w:num w:numId="16">
    <w:abstractNumId w:val="27"/>
  </w:num>
  <w:num w:numId="17">
    <w:abstractNumId w:val="27"/>
    <w:lvlOverride w:ilvl="0">
      <w:startOverride w:val="1"/>
    </w:lvlOverride>
  </w:num>
  <w:num w:numId="18">
    <w:abstractNumId w:val="26"/>
  </w:num>
  <w:num w:numId="19">
    <w:abstractNumId w:val="6"/>
  </w:num>
  <w:num w:numId="20">
    <w:abstractNumId w:val="27"/>
  </w:num>
  <w:num w:numId="21">
    <w:abstractNumId w:val="1"/>
  </w:num>
  <w:num w:numId="22">
    <w:abstractNumId w:val="17"/>
  </w:num>
  <w:num w:numId="23">
    <w:abstractNumId w:val="20"/>
  </w:num>
  <w:num w:numId="24">
    <w:abstractNumId w:val="16"/>
  </w:num>
  <w:num w:numId="25">
    <w:abstractNumId w:val="24"/>
  </w:num>
  <w:num w:numId="26">
    <w:abstractNumId w:val="28"/>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3"/>
  </w:num>
  <w:num w:numId="34">
    <w:abstractNumId w:val="4"/>
  </w:num>
  <w:num w:numId="35">
    <w:abstractNumId w:val="25"/>
  </w:num>
  <w:num w:numId="36">
    <w:abstractNumId w:val="14"/>
  </w:num>
  <w:num w:numId="3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1228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439C"/>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49A"/>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4FBD"/>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BB4"/>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146E"/>
    <w:rsid w:val="00492693"/>
    <w:rsid w:val="0049374E"/>
    <w:rsid w:val="00494C38"/>
    <w:rsid w:val="004A2700"/>
    <w:rsid w:val="004A4DD1"/>
    <w:rsid w:val="004B1985"/>
    <w:rsid w:val="004B21D1"/>
    <w:rsid w:val="004B271E"/>
    <w:rsid w:val="004B2CEB"/>
    <w:rsid w:val="004B338E"/>
    <w:rsid w:val="004B3AE0"/>
    <w:rsid w:val="004B5324"/>
    <w:rsid w:val="004B7AE3"/>
    <w:rsid w:val="004C3DF3"/>
    <w:rsid w:val="004C54B9"/>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40C"/>
    <w:rsid w:val="00567D7F"/>
    <w:rsid w:val="005729A2"/>
    <w:rsid w:val="00574575"/>
    <w:rsid w:val="00584385"/>
    <w:rsid w:val="00584D69"/>
    <w:rsid w:val="0058573F"/>
    <w:rsid w:val="0058763F"/>
    <w:rsid w:val="005904E9"/>
    <w:rsid w:val="00590DB0"/>
    <w:rsid w:val="00592107"/>
    <w:rsid w:val="0059327E"/>
    <w:rsid w:val="00595179"/>
    <w:rsid w:val="00597233"/>
    <w:rsid w:val="005A2991"/>
    <w:rsid w:val="005A3490"/>
    <w:rsid w:val="005A4A1F"/>
    <w:rsid w:val="005B1929"/>
    <w:rsid w:val="005B2623"/>
    <w:rsid w:val="005B4D6D"/>
    <w:rsid w:val="005B7661"/>
    <w:rsid w:val="005C0148"/>
    <w:rsid w:val="005C152A"/>
    <w:rsid w:val="005C16A1"/>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055"/>
    <w:rsid w:val="0061194F"/>
    <w:rsid w:val="006142E9"/>
    <w:rsid w:val="00614472"/>
    <w:rsid w:val="006167DA"/>
    <w:rsid w:val="00621401"/>
    <w:rsid w:val="00621883"/>
    <w:rsid w:val="006242C8"/>
    <w:rsid w:val="0062594A"/>
    <w:rsid w:val="00625BD6"/>
    <w:rsid w:val="00626BA9"/>
    <w:rsid w:val="00627293"/>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32E4"/>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D6779"/>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74B6"/>
    <w:rsid w:val="00837B72"/>
    <w:rsid w:val="008403A3"/>
    <w:rsid w:val="0084249C"/>
    <w:rsid w:val="008506F7"/>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46C3"/>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65911"/>
    <w:rsid w:val="00B7034A"/>
    <w:rsid w:val="00B706E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5AC4"/>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070B"/>
    <w:rsid w:val="00D22CA0"/>
    <w:rsid w:val="00D25B92"/>
    <w:rsid w:val="00D32344"/>
    <w:rsid w:val="00D347D1"/>
    <w:rsid w:val="00D36EC9"/>
    <w:rsid w:val="00D37571"/>
    <w:rsid w:val="00D4053A"/>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07DFC"/>
    <w:rsid w:val="00E11938"/>
    <w:rsid w:val="00E123E5"/>
    <w:rsid w:val="00E20F8E"/>
    <w:rsid w:val="00E21586"/>
    <w:rsid w:val="00E27DA9"/>
    <w:rsid w:val="00E303B7"/>
    <w:rsid w:val="00E3093C"/>
    <w:rsid w:val="00E318C1"/>
    <w:rsid w:val="00E31DA1"/>
    <w:rsid w:val="00E32ABD"/>
    <w:rsid w:val="00E32FD7"/>
    <w:rsid w:val="00E338A3"/>
    <w:rsid w:val="00E33E72"/>
    <w:rsid w:val="00E36917"/>
    <w:rsid w:val="00E43F36"/>
    <w:rsid w:val="00E46421"/>
    <w:rsid w:val="00E47303"/>
    <w:rsid w:val="00E4786D"/>
    <w:rsid w:val="00E52603"/>
    <w:rsid w:val="00E52CD5"/>
    <w:rsid w:val="00E53D80"/>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4AA2"/>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226"/>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fillcolor="white">
      <v:fill color="white"/>
    </o:shapedefaults>
    <o:shapelayout v:ext="edit">
      <o:idmap v:ext="edit" data="1"/>
    </o:shapelayout>
  </w:shapeDefaults>
  <w:decimalSymbol w:val="."/>
  <w:listSeparator w:val=","/>
  <w14:docId w14:val="7602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semiHidden/>
    <w:unhideWhenUsed/>
    <w:rsid w:val="00E07DF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footnote reference"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spacing w:before="180" w:after="60"/>
      <w:outlineLvl w:val="0"/>
    </w:pPr>
    <w:rPr>
      <w:rFonts w:ascii="Cambria" w:hAnsi="Cambria"/>
      <w:b/>
      <w:sz w:val="24"/>
      <w:szCs w:val="24"/>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D065DA"/>
    <w:pPr>
      <w:numPr>
        <w:numId w:val="25"/>
      </w:numPr>
      <w:ind w:right="72"/>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semiHidden/>
    <w:unhideWhenUsed/>
    <w:rsid w:val="00E07DF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0411C"/>
    <w:rsid w:val="00273741"/>
    <w:rsid w:val="002A6660"/>
    <w:rsid w:val="002C7C92"/>
    <w:rsid w:val="00305DB2"/>
    <w:rsid w:val="00365167"/>
    <w:rsid w:val="004948E9"/>
    <w:rsid w:val="004A219D"/>
    <w:rsid w:val="004E21FF"/>
    <w:rsid w:val="00534BE0"/>
    <w:rsid w:val="00605B37"/>
    <w:rsid w:val="006922F2"/>
    <w:rsid w:val="006D1851"/>
    <w:rsid w:val="006D5CAC"/>
    <w:rsid w:val="006E5593"/>
    <w:rsid w:val="006E75D4"/>
    <w:rsid w:val="007934F0"/>
    <w:rsid w:val="007F7C1D"/>
    <w:rsid w:val="00847A22"/>
    <w:rsid w:val="00907340"/>
    <w:rsid w:val="009108B4"/>
    <w:rsid w:val="00945E6D"/>
    <w:rsid w:val="00950D2F"/>
    <w:rsid w:val="00A07048"/>
    <w:rsid w:val="00A101E4"/>
    <w:rsid w:val="00A52BCE"/>
    <w:rsid w:val="00A57331"/>
    <w:rsid w:val="00A92F25"/>
    <w:rsid w:val="00B14E88"/>
    <w:rsid w:val="00B15182"/>
    <w:rsid w:val="00B82FBB"/>
    <w:rsid w:val="00BA6512"/>
    <w:rsid w:val="00C233A7"/>
    <w:rsid w:val="00C572C3"/>
    <w:rsid w:val="00C72014"/>
    <w:rsid w:val="00C72F8E"/>
    <w:rsid w:val="00CF1B1D"/>
    <w:rsid w:val="00D07212"/>
    <w:rsid w:val="00D55EAA"/>
    <w:rsid w:val="00E14394"/>
    <w:rsid w:val="00E3646B"/>
    <w:rsid w:val="00F51DB7"/>
    <w:rsid w:val="00FB533D"/>
    <w:rsid w:val="00FD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purl.org/dc/term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2A2EB07F-CEE1-46F4-8B8A-482DAE129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443B94A-D66B-4ECD-BE49-717B7D18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12</Pages>
  <Words>1837</Words>
  <Characters>10476</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Module 14: Security Inspection and Validation</vt:lpstr>
    </vt:vector>
  </TitlesOfParts>
  <Company>Office of Antiterrorism Assistance</Company>
  <LinksUpToDate>false</LinksUpToDate>
  <CharactersWithSpaces>12289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14: Security Inspection and Validation</dc:title>
  <dc:subject>Critical Infrastructure Security and Resilience (CISR)</dc:subject>
  <dc:creator>ATA</dc:creator>
  <cp:lastModifiedBy>RobinsKL</cp:lastModifiedBy>
  <cp:revision>2</cp:revision>
  <cp:lastPrinted>2013-12-04T12:49:00Z</cp:lastPrinted>
  <dcterms:created xsi:type="dcterms:W3CDTF">2016-11-16T18:19:00Z</dcterms:created>
  <dcterms:modified xsi:type="dcterms:W3CDTF">2016-11-16T18:19:00Z</dcterms:modified>
  <cp:category>Workbook 14.2: Security Inspection and Validation (SIV) Checklists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