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6FC49" w14:textId="6B97B33F" w:rsidR="00520678" w:rsidRDefault="00594203" w:rsidP="00E80349">
      <w:pPr>
        <w:pStyle w:val="ATAModuleTitle"/>
        <w:rPr>
          <w:rFonts w:asciiTheme="majorHAnsi" w:hAnsiTheme="majorHAnsi"/>
        </w:rPr>
      </w:pPr>
      <w:bookmarkStart w:id="0" w:name="_GoBack"/>
      <w:r>
        <w:rPr>
          <w:noProof/>
        </w:rPr>
        <w:drawing>
          <wp:anchor distT="0" distB="0" distL="114300" distR="114300" simplePos="0" relativeHeight="251706368" behindDoc="0" locked="0" layoutInCell="1" allowOverlap="1" wp14:anchorId="04EDCD11" wp14:editId="35C472B2">
            <wp:simplePos x="0" y="0"/>
            <wp:positionH relativeFrom="column">
              <wp:posOffset>5162550</wp:posOffset>
            </wp:positionH>
            <wp:positionV relativeFrom="paragraph">
              <wp:posOffset>-57150</wp:posOffset>
            </wp:positionV>
            <wp:extent cx="271780" cy="27432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heme="majorHAnsi" w:hAnsiTheme="majorHAnsi"/>
        </w:rPr>
        <w:t>Workbook</w:t>
      </w:r>
      <w:r w:rsidR="006B2C72" w:rsidRPr="00160D76">
        <w:rPr>
          <w:rFonts w:asciiTheme="majorHAnsi" w:hAnsiTheme="majorHAnsi"/>
        </w:rPr>
        <w:t xml:space="preserve"> </w:t>
      </w:r>
      <w:r w:rsidR="00C1429D" w:rsidRPr="00C1429D">
        <w:rPr>
          <w:rFonts w:asciiTheme="majorHAnsi" w:hAnsiTheme="majorHAnsi"/>
        </w:rPr>
        <w:t>1</w:t>
      </w:r>
      <w:r w:rsidR="00520678">
        <w:rPr>
          <w:rFonts w:asciiTheme="majorHAnsi" w:hAnsiTheme="majorHAnsi"/>
        </w:rPr>
        <w:t>6</w:t>
      </w:r>
      <w:r w:rsidR="00C1429D" w:rsidRPr="00C1429D">
        <w:rPr>
          <w:rFonts w:asciiTheme="majorHAnsi" w:hAnsiTheme="majorHAnsi"/>
        </w:rPr>
        <w:t>.</w:t>
      </w:r>
      <w:r w:rsidR="000E4553">
        <w:rPr>
          <w:rFonts w:asciiTheme="majorHAnsi" w:hAnsiTheme="majorHAnsi"/>
        </w:rPr>
        <w:t>1</w:t>
      </w:r>
      <w:r w:rsidR="00C1429D" w:rsidRPr="00C1429D">
        <w:rPr>
          <w:rFonts w:asciiTheme="majorHAnsi" w:hAnsiTheme="majorHAnsi"/>
        </w:rPr>
        <w:t xml:space="preserve">: </w:t>
      </w:r>
      <w:r w:rsidR="00520678">
        <w:rPr>
          <w:rFonts w:asciiTheme="majorHAnsi" w:hAnsiTheme="majorHAnsi"/>
        </w:rPr>
        <w:t>Capstone Exercise</w:t>
      </w:r>
    </w:p>
    <w:p w14:paraId="52ECD2BB" w14:textId="625D3D8D" w:rsidR="00555B1E" w:rsidRDefault="00555B1E" w:rsidP="007F537C">
      <w:pPr>
        <w:pStyle w:val="ATAHeadingLevel1"/>
      </w:pPr>
      <w:r>
        <w:rPr>
          <w:noProof/>
        </w:rPr>
        <w:drawing>
          <wp:inline distT="0" distB="0" distL="0" distR="0" wp14:anchorId="2E0F4076" wp14:editId="1A28BA79">
            <wp:extent cx="384048" cy="457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IME ICON--3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5F16FC4A" w14:textId="35A386F3" w:rsidR="00520678" w:rsidRPr="007928BC" w:rsidRDefault="00520678" w:rsidP="007F537C">
      <w:pPr>
        <w:pStyle w:val="ATAHeadingLevel1"/>
      </w:pPr>
      <w:r w:rsidRPr="007928BC">
        <w:t>Capstone Exercise Overview</w:t>
      </w:r>
      <w:r w:rsidR="00E91C5B">
        <w:t xml:space="preserve"> (30 Minutes)</w:t>
      </w:r>
    </w:p>
    <w:p w14:paraId="5F16FC4B" w14:textId="77777777" w:rsidR="00520678" w:rsidRPr="00520678" w:rsidRDefault="00520678" w:rsidP="007928BC">
      <w:pPr>
        <w:pStyle w:val="ATABody"/>
      </w:pPr>
      <w:r w:rsidRPr="00520678">
        <w:t xml:space="preserve">You will now work in teams to conduct a physical protection system vulnerability analysis for a selected </w:t>
      </w:r>
      <w:r w:rsidR="00B44029">
        <w:t>critical</w:t>
      </w:r>
      <w:r w:rsidRPr="00520678">
        <w:t xml:space="preserve"> infrastructure. Before you begin, here are a few critical pieces of information about how the capstone exercise will be conducted. </w:t>
      </w:r>
    </w:p>
    <w:p w14:paraId="5F16FC4C" w14:textId="77777777" w:rsidR="00520678" w:rsidRPr="00520678" w:rsidRDefault="00520678" w:rsidP="00520678">
      <w:pPr>
        <w:rPr>
          <w:rFonts w:asciiTheme="majorHAnsi" w:hAnsiTheme="majorHAnsi"/>
        </w:rPr>
      </w:pPr>
    </w:p>
    <w:p w14:paraId="5F16FC4D" w14:textId="77777777" w:rsidR="00520678" w:rsidRPr="00520678" w:rsidRDefault="00520678" w:rsidP="007928BC">
      <w:pPr>
        <w:pStyle w:val="ATABody"/>
      </w:pPr>
      <w:r w:rsidRPr="00520678">
        <w:t>This exercise is divided into the following parts:</w:t>
      </w:r>
    </w:p>
    <w:p w14:paraId="5F16FC4F" w14:textId="77777777" w:rsidR="00520678" w:rsidRPr="00520678" w:rsidRDefault="00520678" w:rsidP="007928BC">
      <w:pPr>
        <w:pStyle w:val="ATABulletLevel01BodySlide"/>
      </w:pPr>
      <w:r w:rsidRPr="00520678">
        <w:rPr>
          <w:b/>
        </w:rPr>
        <w:t>Part 1:</w:t>
      </w:r>
      <w:r w:rsidRPr="00520678">
        <w:t xml:space="preserve"> </w:t>
      </w:r>
      <w:r w:rsidR="00B44029">
        <w:t>Critical</w:t>
      </w:r>
      <w:r w:rsidRPr="00520678">
        <w:t xml:space="preserve"> Infrastructure Assessment</w:t>
      </w:r>
    </w:p>
    <w:p w14:paraId="5F16FC50" w14:textId="77777777" w:rsidR="00520678" w:rsidRPr="00520678" w:rsidRDefault="00520678" w:rsidP="007928BC">
      <w:pPr>
        <w:pStyle w:val="ATABulletLevel01BodySlide"/>
      </w:pPr>
      <w:r w:rsidRPr="00520678">
        <w:rPr>
          <w:b/>
        </w:rPr>
        <w:t>Part 2:</w:t>
      </w:r>
      <w:r w:rsidRPr="00520678">
        <w:t xml:space="preserve"> </w:t>
      </w:r>
      <w:r w:rsidR="00B44029">
        <w:t>Critical</w:t>
      </w:r>
      <w:r w:rsidRPr="00520678">
        <w:t xml:space="preserve"> Infrastructure Assets</w:t>
      </w:r>
    </w:p>
    <w:p w14:paraId="5F16FC51" w14:textId="71D07737" w:rsidR="00520678" w:rsidRPr="00520678" w:rsidRDefault="00520678" w:rsidP="007928BC">
      <w:pPr>
        <w:pStyle w:val="ATABulletLevel01BodySlide"/>
      </w:pPr>
      <w:r w:rsidRPr="00520678">
        <w:rPr>
          <w:b/>
        </w:rPr>
        <w:t>Part 3:</w:t>
      </w:r>
      <w:r w:rsidRPr="00520678">
        <w:t xml:space="preserve"> Threats Estimation</w:t>
      </w:r>
    </w:p>
    <w:p w14:paraId="5F16FC52" w14:textId="77777777" w:rsidR="00520678" w:rsidRPr="00520678" w:rsidRDefault="00520678" w:rsidP="007928BC">
      <w:pPr>
        <w:pStyle w:val="ATABulletLevel01BodySlide"/>
      </w:pPr>
      <w:r w:rsidRPr="00520678">
        <w:rPr>
          <w:b/>
        </w:rPr>
        <w:t>Part 4:</w:t>
      </w:r>
      <w:r w:rsidRPr="00520678">
        <w:t xml:space="preserve"> Security Inspection and Validation and Site Visit</w:t>
      </w:r>
    </w:p>
    <w:p w14:paraId="5F16FC53" w14:textId="77777777" w:rsidR="00520678" w:rsidRPr="00520678" w:rsidRDefault="00520678" w:rsidP="007928BC">
      <w:pPr>
        <w:pStyle w:val="ATABulletLevel01BodySlide"/>
      </w:pPr>
      <w:r w:rsidRPr="00520678">
        <w:rPr>
          <w:b/>
        </w:rPr>
        <w:t>Part 5:</w:t>
      </w:r>
      <w:r w:rsidRPr="00520678">
        <w:t xml:space="preserve"> Standoff Distances</w:t>
      </w:r>
    </w:p>
    <w:p w14:paraId="5F16FC54" w14:textId="36C60808" w:rsidR="00520678" w:rsidRPr="00520678" w:rsidRDefault="00520678" w:rsidP="007928BC">
      <w:pPr>
        <w:pStyle w:val="ATABulletLevel01BodySlide"/>
      </w:pPr>
      <w:r w:rsidRPr="00520678">
        <w:rPr>
          <w:b/>
        </w:rPr>
        <w:t>Part 6:</w:t>
      </w:r>
      <w:r w:rsidRPr="00520678">
        <w:t xml:space="preserve"> Security Countermeasure Recommendations</w:t>
      </w:r>
      <w:r w:rsidR="00A82B07">
        <w:t xml:space="preserve"> and Resilience Plan</w:t>
      </w:r>
      <w:r w:rsidRPr="00520678">
        <w:t xml:space="preserve"> </w:t>
      </w:r>
    </w:p>
    <w:p w14:paraId="5F16FC55" w14:textId="047E44C0" w:rsidR="00520678" w:rsidRPr="00520678" w:rsidRDefault="00520678" w:rsidP="007928BC">
      <w:pPr>
        <w:pStyle w:val="ATABulletLevel01BodySlide"/>
      </w:pPr>
      <w:r w:rsidRPr="00520678">
        <w:rPr>
          <w:b/>
        </w:rPr>
        <w:t>Part 7:</w:t>
      </w:r>
      <w:r w:rsidRPr="00520678">
        <w:t xml:space="preserve"> Team</w:t>
      </w:r>
      <w:r w:rsidR="00BE2DDB">
        <w:t xml:space="preserve"> Preparation and </w:t>
      </w:r>
      <w:r w:rsidRPr="00520678">
        <w:t>Presentations</w:t>
      </w:r>
    </w:p>
    <w:p w14:paraId="5F16FC56" w14:textId="13917408" w:rsidR="00520678" w:rsidRPr="007928BC" w:rsidRDefault="00520678" w:rsidP="007F537C">
      <w:pPr>
        <w:pStyle w:val="ATAHeadingLevel2"/>
      </w:pPr>
      <w:r w:rsidRPr="007928BC">
        <w:t>Capstone Exercise</w:t>
      </w:r>
      <w:r w:rsidR="007928BC" w:rsidRPr="007928BC">
        <w:t xml:space="preserve"> </w:t>
      </w:r>
      <w:r w:rsidRPr="007928BC">
        <w:t>Organizational Matrix</w:t>
      </w:r>
    </w:p>
    <w:p w14:paraId="5F16FC57" w14:textId="6A1B9F90" w:rsidR="00520678" w:rsidRPr="007928BC" w:rsidRDefault="00520678" w:rsidP="007928BC">
      <w:pPr>
        <w:pStyle w:val="ATABody"/>
      </w:pPr>
      <w:r w:rsidRPr="007928BC">
        <w:t xml:space="preserve">The following information </w:t>
      </w:r>
      <w:r w:rsidR="00993665">
        <w:t>will give</w:t>
      </w:r>
      <w:r w:rsidRPr="007928BC">
        <w:t xml:space="preserve"> you a basic understanding of how each part of the exercise relates to previous course content. Your facilitators will take a few </w:t>
      </w:r>
      <w:r w:rsidR="00993665">
        <w:t>minutes</w:t>
      </w:r>
      <w:r w:rsidRPr="007928BC">
        <w:t xml:space="preserve"> to review the information in the </w:t>
      </w:r>
      <w:r w:rsidR="00993665" w:rsidRPr="00993665">
        <w:rPr>
          <w:i/>
        </w:rPr>
        <w:t xml:space="preserve">Capstone Exercise </w:t>
      </w:r>
      <w:r w:rsidRPr="00993665">
        <w:rPr>
          <w:i/>
        </w:rPr>
        <w:t>Organizational Matrix Table</w:t>
      </w:r>
      <w:r w:rsidRPr="007928BC">
        <w:t xml:space="preserve"> before you begin the capstone exercise.</w:t>
      </w:r>
    </w:p>
    <w:p w14:paraId="5F16FC59" w14:textId="4C99D276" w:rsidR="00520678" w:rsidRPr="00C158AB" w:rsidRDefault="00BE2DDB" w:rsidP="00520678">
      <w:pPr>
        <w:keepNext/>
        <w:spacing w:before="120" w:after="120"/>
        <w:rPr>
          <w:b/>
          <w:sz w:val="20"/>
          <w:szCs w:val="20"/>
        </w:rPr>
      </w:pPr>
      <w:r>
        <w:rPr>
          <w:b/>
          <w:sz w:val="20"/>
          <w:szCs w:val="20"/>
        </w:rPr>
        <w:t xml:space="preserve">Capstone Exercise </w:t>
      </w:r>
      <w:r w:rsidR="00520678" w:rsidRPr="00C158AB">
        <w:rPr>
          <w:b/>
          <w:sz w:val="20"/>
          <w:szCs w:val="20"/>
        </w:rPr>
        <w:t>Organizational Matrix Table</w:t>
      </w:r>
    </w:p>
    <w:tbl>
      <w:tblPr>
        <w:tblW w:w="8914"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CellMar>
          <w:left w:w="58" w:type="dxa"/>
          <w:right w:w="29" w:type="dxa"/>
        </w:tblCellMar>
        <w:tblLook w:val="04A0" w:firstRow="1" w:lastRow="0" w:firstColumn="1" w:lastColumn="0" w:noHBand="0" w:noVBand="1"/>
      </w:tblPr>
      <w:tblGrid>
        <w:gridCol w:w="1577"/>
        <w:gridCol w:w="2665"/>
        <w:gridCol w:w="1251"/>
        <w:gridCol w:w="3421"/>
      </w:tblGrid>
      <w:tr w:rsidR="00520678" w:rsidRPr="00993665" w14:paraId="5F16FC5E" w14:textId="77777777" w:rsidTr="00555B1E">
        <w:trPr>
          <w:cantSplit/>
          <w:tblHeader/>
          <w:jc w:val="center"/>
        </w:trPr>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A" w14:textId="77777777" w:rsidR="00520678" w:rsidRPr="00993665" w:rsidRDefault="00520678" w:rsidP="007928BC">
            <w:pPr>
              <w:pStyle w:val="ATATableHeading"/>
              <w:rPr>
                <w:b/>
              </w:rPr>
            </w:pPr>
            <w:r w:rsidRPr="00993665">
              <w:rPr>
                <w:b/>
              </w:rPr>
              <w:t>Part</w:t>
            </w:r>
          </w:p>
        </w:tc>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B" w14:textId="6EDFE335" w:rsidR="00520678" w:rsidRPr="00993665" w:rsidRDefault="00993665" w:rsidP="00993665">
            <w:pPr>
              <w:pStyle w:val="ATATableHeading"/>
              <w:rPr>
                <w:b/>
              </w:rPr>
            </w:pPr>
            <w:r>
              <w:rPr>
                <w:b/>
              </w:rPr>
              <w:t xml:space="preserve">Reference </w:t>
            </w:r>
            <w:r w:rsidR="00520678" w:rsidRPr="00993665">
              <w:rPr>
                <w:b/>
              </w:rPr>
              <w:t xml:space="preserve">Module(s) </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C" w14:textId="77777777" w:rsidR="00520678" w:rsidRPr="00993665" w:rsidRDefault="00520678" w:rsidP="007928BC">
            <w:pPr>
              <w:pStyle w:val="ATATableHeading"/>
              <w:rPr>
                <w:b/>
              </w:rPr>
            </w:pPr>
            <w:r w:rsidRPr="00993665">
              <w:rPr>
                <w:b/>
              </w:rPr>
              <w:t xml:space="preserve">Time </w:t>
            </w:r>
          </w:p>
        </w:tc>
        <w:tc>
          <w:tcPr>
            <w:tcW w:w="3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D" w14:textId="77777777" w:rsidR="00520678" w:rsidRPr="00993665" w:rsidRDefault="00520678" w:rsidP="007928BC">
            <w:pPr>
              <w:pStyle w:val="ATATableHeading"/>
              <w:rPr>
                <w:b/>
              </w:rPr>
            </w:pPr>
            <w:r w:rsidRPr="00993665">
              <w:rPr>
                <w:b/>
              </w:rPr>
              <w:t>Refer to:</w:t>
            </w:r>
          </w:p>
        </w:tc>
      </w:tr>
      <w:tr w:rsidR="00520678" w:rsidRPr="007E4899" w14:paraId="5F16FC64"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5F" w14:textId="77777777" w:rsidR="00520678" w:rsidRPr="00C158AB" w:rsidRDefault="00520678" w:rsidP="007928BC">
            <w:pPr>
              <w:pStyle w:val="ATATableBody"/>
            </w:pPr>
            <w:r w:rsidRPr="00C158AB">
              <w:t>Part 1</w:t>
            </w:r>
          </w:p>
        </w:tc>
        <w:tc>
          <w:tcPr>
            <w:tcW w:w="2665" w:type="dxa"/>
            <w:tcBorders>
              <w:top w:val="single" w:sz="4" w:space="0" w:color="auto"/>
              <w:left w:val="single" w:sz="4" w:space="0" w:color="auto"/>
              <w:bottom w:val="single" w:sz="4" w:space="0" w:color="auto"/>
              <w:right w:val="single" w:sz="4" w:space="0" w:color="auto"/>
            </w:tcBorders>
          </w:tcPr>
          <w:p w14:paraId="5F16FC60" w14:textId="062F82A8" w:rsidR="00520678" w:rsidRPr="007928BC" w:rsidRDefault="00520678" w:rsidP="00E26F13">
            <w:pPr>
              <w:pStyle w:val="ATATableBody"/>
              <w:rPr>
                <w:i/>
              </w:rPr>
            </w:pPr>
            <w:r w:rsidRPr="007928BC">
              <w:rPr>
                <w:i/>
              </w:rPr>
              <w:t xml:space="preserve">Module </w:t>
            </w:r>
            <w:r w:rsidR="00B44029" w:rsidRPr="007928BC">
              <w:rPr>
                <w:i/>
              </w:rPr>
              <w:t>5</w:t>
            </w:r>
            <w:r w:rsidRPr="007928BC">
              <w:rPr>
                <w:i/>
              </w:rPr>
              <w:t xml:space="preserve">: </w:t>
            </w:r>
            <w:r w:rsidR="00B44029" w:rsidRPr="007928BC">
              <w:rPr>
                <w:i/>
              </w:rPr>
              <w:t>Critical</w:t>
            </w:r>
            <w:r w:rsidRPr="007928BC">
              <w:rPr>
                <w:i/>
              </w:rPr>
              <w:t xml:space="preserve"> Infrastructure</w:t>
            </w:r>
            <w:r w:rsidR="00E26F13">
              <w:rPr>
                <w:i/>
              </w:rPr>
              <w:t xml:space="preserve"> </w:t>
            </w:r>
            <w:r w:rsidR="00E26F13" w:rsidRPr="007928BC">
              <w:rPr>
                <w:i/>
              </w:rPr>
              <w:t>Components</w:t>
            </w:r>
          </w:p>
        </w:tc>
        <w:tc>
          <w:tcPr>
            <w:tcW w:w="1251" w:type="dxa"/>
            <w:tcBorders>
              <w:top w:val="single" w:sz="4" w:space="0" w:color="auto"/>
              <w:left w:val="single" w:sz="4" w:space="0" w:color="auto"/>
              <w:bottom w:val="single" w:sz="4" w:space="0" w:color="auto"/>
              <w:right w:val="single" w:sz="4" w:space="0" w:color="auto"/>
            </w:tcBorders>
          </w:tcPr>
          <w:p w14:paraId="5F16FC61" w14:textId="415653E5" w:rsidR="00520678" w:rsidRPr="00C158AB" w:rsidRDefault="00BE2DDB" w:rsidP="007928BC">
            <w:pPr>
              <w:pStyle w:val="ATATableBody"/>
            </w:pPr>
            <w:r>
              <w:t>60</w:t>
            </w:r>
            <w:r w:rsidR="00520678" w:rsidRPr="00C158AB">
              <w:t xml:space="preserve"> </w:t>
            </w:r>
            <w:r w:rsidR="00993665">
              <w:t>minutes</w:t>
            </w:r>
          </w:p>
        </w:tc>
        <w:tc>
          <w:tcPr>
            <w:tcW w:w="3421" w:type="dxa"/>
            <w:tcBorders>
              <w:top w:val="single" w:sz="4" w:space="0" w:color="auto"/>
              <w:left w:val="single" w:sz="4" w:space="0" w:color="auto"/>
              <w:bottom w:val="single" w:sz="4" w:space="0" w:color="auto"/>
              <w:right w:val="single" w:sz="4" w:space="0" w:color="auto"/>
            </w:tcBorders>
          </w:tcPr>
          <w:p w14:paraId="5F16FC62" w14:textId="77777777" w:rsidR="00520678" w:rsidRPr="00DD258C" w:rsidRDefault="00520678" w:rsidP="007928BC">
            <w:pPr>
              <w:pStyle w:val="ATABulletLevel01BodySlide"/>
              <w:rPr>
                <w:i/>
              </w:rPr>
            </w:pPr>
            <w:r w:rsidRPr="00DD258C">
              <w:rPr>
                <w:i/>
              </w:rPr>
              <w:t>Table 1: Vulnerability Analysis Team Assignments</w:t>
            </w:r>
          </w:p>
          <w:p w14:paraId="5F16FC63" w14:textId="77777777" w:rsidR="00520678" w:rsidRPr="00DD258C" w:rsidRDefault="00520678" w:rsidP="007928BC">
            <w:pPr>
              <w:pStyle w:val="ATABulletLevel01BodySlide"/>
              <w:rPr>
                <w:i/>
              </w:rPr>
            </w:pPr>
            <w:r w:rsidRPr="00DD258C">
              <w:rPr>
                <w:i/>
              </w:rPr>
              <w:t xml:space="preserve">Table 2: Assess </w:t>
            </w:r>
            <w:r w:rsidR="00B44029" w:rsidRPr="00DD258C">
              <w:rPr>
                <w:i/>
              </w:rPr>
              <w:t>Critical</w:t>
            </w:r>
            <w:r w:rsidRPr="00DD258C">
              <w:rPr>
                <w:i/>
              </w:rPr>
              <w:t xml:space="preserve"> Infrastructure</w:t>
            </w:r>
          </w:p>
        </w:tc>
      </w:tr>
      <w:tr w:rsidR="00520678" w:rsidRPr="007E4899" w14:paraId="5F16FC6C"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65" w14:textId="77777777" w:rsidR="00520678" w:rsidRPr="00C158AB" w:rsidRDefault="00520678" w:rsidP="007928BC">
            <w:pPr>
              <w:pStyle w:val="ATATableBody"/>
            </w:pPr>
            <w:r>
              <w:t>Part 2</w:t>
            </w:r>
          </w:p>
        </w:tc>
        <w:tc>
          <w:tcPr>
            <w:tcW w:w="2665" w:type="dxa"/>
            <w:tcBorders>
              <w:top w:val="single" w:sz="4" w:space="0" w:color="auto"/>
              <w:left w:val="single" w:sz="4" w:space="0" w:color="auto"/>
              <w:bottom w:val="single" w:sz="4" w:space="0" w:color="auto"/>
              <w:right w:val="single" w:sz="4" w:space="0" w:color="auto"/>
            </w:tcBorders>
          </w:tcPr>
          <w:p w14:paraId="5F16FC66" w14:textId="77777777" w:rsidR="00520678" w:rsidRPr="00C158AB" w:rsidRDefault="00520678" w:rsidP="007928BC">
            <w:pPr>
              <w:pStyle w:val="ATATableBody"/>
              <w:rPr>
                <w:i/>
                <w:iCs/>
              </w:rPr>
            </w:pPr>
            <w:r w:rsidRPr="00C158AB">
              <w:rPr>
                <w:i/>
                <w:iCs/>
              </w:rPr>
              <w:t xml:space="preserve">Module </w:t>
            </w:r>
            <w:r w:rsidR="00B44029">
              <w:rPr>
                <w:i/>
                <w:iCs/>
              </w:rPr>
              <w:t>6</w:t>
            </w:r>
            <w:r w:rsidRPr="00C158AB">
              <w:rPr>
                <w:i/>
                <w:iCs/>
              </w:rPr>
              <w:t xml:space="preserve">: </w:t>
            </w:r>
            <w:r w:rsidR="00B44029">
              <w:rPr>
                <w:i/>
                <w:iCs/>
              </w:rPr>
              <w:t>Critical</w:t>
            </w:r>
            <w:r w:rsidRPr="00C158AB">
              <w:rPr>
                <w:i/>
                <w:iCs/>
              </w:rPr>
              <w:t xml:space="preserve"> Infrastructure Assets</w:t>
            </w:r>
          </w:p>
          <w:p w14:paraId="5F16FC67" w14:textId="77777777" w:rsidR="00520678" w:rsidRPr="00C158AB" w:rsidRDefault="00520678" w:rsidP="007928BC">
            <w:pPr>
              <w:pStyle w:val="ATATableBody"/>
              <w:rPr>
                <w:i/>
                <w:iCs/>
              </w:rPr>
            </w:pPr>
          </w:p>
        </w:tc>
        <w:tc>
          <w:tcPr>
            <w:tcW w:w="1251" w:type="dxa"/>
            <w:tcBorders>
              <w:top w:val="single" w:sz="4" w:space="0" w:color="auto"/>
              <w:left w:val="single" w:sz="4" w:space="0" w:color="auto"/>
              <w:bottom w:val="single" w:sz="4" w:space="0" w:color="auto"/>
              <w:right w:val="single" w:sz="4" w:space="0" w:color="auto"/>
            </w:tcBorders>
          </w:tcPr>
          <w:p w14:paraId="5F16FC68" w14:textId="2A045BFB" w:rsidR="00520678" w:rsidRPr="00C158AB" w:rsidRDefault="00576C75" w:rsidP="00BE2DDB">
            <w:pPr>
              <w:pStyle w:val="ATATableBody"/>
            </w:pPr>
            <w:r>
              <w:t>60</w:t>
            </w:r>
            <w:r w:rsidRPr="00C158AB">
              <w:t xml:space="preserve"> </w:t>
            </w:r>
            <w:r w:rsidR="00993665">
              <w:t>minutes</w:t>
            </w:r>
          </w:p>
        </w:tc>
        <w:tc>
          <w:tcPr>
            <w:tcW w:w="3421" w:type="dxa"/>
            <w:tcBorders>
              <w:top w:val="single" w:sz="4" w:space="0" w:color="auto"/>
              <w:left w:val="single" w:sz="4" w:space="0" w:color="auto"/>
              <w:bottom w:val="single" w:sz="4" w:space="0" w:color="auto"/>
              <w:right w:val="single" w:sz="4" w:space="0" w:color="auto"/>
            </w:tcBorders>
          </w:tcPr>
          <w:p w14:paraId="5F16FC69" w14:textId="77777777" w:rsidR="00520678" w:rsidRPr="00DD258C" w:rsidRDefault="00520678" w:rsidP="007928BC">
            <w:pPr>
              <w:pStyle w:val="ATABulletLevel01BodySlide"/>
              <w:rPr>
                <w:i/>
              </w:rPr>
            </w:pPr>
            <w:r w:rsidRPr="00DD258C">
              <w:rPr>
                <w:i/>
              </w:rPr>
              <w:t xml:space="preserve">Table 3: </w:t>
            </w:r>
            <w:r w:rsidR="00B44029" w:rsidRPr="00DD258C">
              <w:rPr>
                <w:i/>
              </w:rPr>
              <w:t>Critical</w:t>
            </w:r>
            <w:r w:rsidRPr="00DD258C">
              <w:rPr>
                <w:i/>
              </w:rPr>
              <w:t xml:space="preserve"> Assets Identification</w:t>
            </w:r>
          </w:p>
          <w:p w14:paraId="5F16FC6A" w14:textId="77777777" w:rsidR="00520678" w:rsidRPr="00DD258C" w:rsidRDefault="00520678" w:rsidP="007928BC">
            <w:pPr>
              <w:pStyle w:val="ATABulletLevel01BodySlide"/>
              <w:rPr>
                <w:i/>
              </w:rPr>
            </w:pPr>
            <w:r w:rsidRPr="00DD258C">
              <w:rPr>
                <w:i/>
              </w:rPr>
              <w:t xml:space="preserve">Table 4: Undesirable Consequences of </w:t>
            </w:r>
            <w:r w:rsidR="00B44029" w:rsidRPr="00DD258C">
              <w:rPr>
                <w:i/>
              </w:rPr>
              <w:t>Critical</w:t>
            </w:r>
            <w:r w:rsidRPr="00DD258C">
              <w:rPr>
                <w:i/>
              </w:rPr>
              <w:t xml:space="preserve"> Asset Loss Analysis </w:t>
            </w:r>
          </w:p>
          <w:p w14:paraId="5F16FC6B" w14:textId="77777777" w:rsidR="00520678" w:rsidRPr="00DD258C" w:rsidRDefault="00520678" w:rsidP="007928BC">
            <w:pPr>
              <w:pStyle w:val="ATABulletLevel01BodySlide"/>
              <w:rPr>
                <w:i/>
              </w:rPr>
            </w:pPr>
            <w:r w:rsidRPr="00DD258C">
              <w:rPr>
                <w:i/>
              </w:rPr>
              <w:t>Table 5: Threat Spectrum Matrix</w:t>
            </w:r>
          </w:p>
        </w:tc>
      </w:tr>
      <w:tr w:rsidR="00520678" w:rsidRPr="00C158AB" w14:paraId="5F16FC77"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6D" w14:textId="77777777" w:rsidR="00520678" w:rsidRPr="00C158AB" w:rsidRDefault="00520678" w:rsidP="007928BC">
            <w:pPr>
              <w:pStyle w:val="ATATableBody"/>
            </w:pPr>
            <w:r>
              <w:lastRenderedPageBreak/>
              <w:t>Part 3</w:t>
            </w:r>
          </w:p>
        </w:tc>
        <w:tc>
          <w:tcPr>
            <w:tcW w:w="2665" w:type="dxa"/>
            <w:tcBorders>
              <w:top w:val="single" w:sz="4" w:space="0" w:color="auto"/>
              <w:left w:val="single" w:sz="4" w:space="0" w:color="auto"/>
              <w:bottom w:val="single" w:sz="4" w:space="0" w:color="auto"/>
              <w:right w:val="single" w:sz="4" w:space="0" w:color="auto"/>
            </w:tcBorders>
          </w:tcPr>
          <w:p w14:paraId="79D71C2B" w14:textId="76B0FE4C" w:rsidR="00D061CC" w:rsidRDefault="00D061CC" w:rsidP="007928BC">
            <w:pPr>
              <w:pStyle w:val="ATATableBody"/>
              <w:rPr>
                <w:i/>
                <w:iCs/>
              </w:rPr>
            </w:pPr>
            <w:r w:rsidRPr="0065529D">
              <w:rPr>
                <w:i/>
                <w:iCs/>
              </w:rPr>
              <w:t>Module 7: Cybersecurity</w:t>
            </w:r>
          </w:p>
          <w:p w14:paraId="5F16FC6F" w14:textId="77777777" w:rsidR="00520678" w:rsidRPr="00C158AB" w:rsidRDefault="00520678" w:rsidP="007928BC">
            <w:pPr>
              <w:pStyle w:val="ATATableBody"/>
              <w:rPr>
                <w:i/>
                <w:iCs/>
              </w:rPr>
            </w:pPr>
            <w:r w:rsidRPr="00C158AB">
              <w:rPr>
                <w:i/>
                <w:iCs/>
              </w:rPr>
              <w:t xml:space="preserve">Module </w:t>
            </w:r>
            <w:r w:rsidR="00B44029">
              <w:rPr>
                <w:i/>
                <w:iCs/>
              </w:rPr>
              <w:t>10</w:t>
            </w:r>
            <w:r w:rsidRPr="00C158AB">
              <w:rPr>
                <w:i/>
                <w:iCs/>
              </w:rPr>
              <w:t>: Analyzing the Threat</w:t>
            </w:r>
          </w:p>
          <w:p w14:paraId="5F16FC70" w14:textId="77777777" w:rsidR="00520678" w:rsidRPr="00C158AB" w:rsidRDefault="00520678" w:rsidP="007928BC">
            <w:pPr>
              <w:pStyle w:val="ATATableBody"/>
              <w:rPr>
                <w:i/>
                <w:iCs/>
              </w:rPr>
            </w:pPr>
          </w:p>
          <w:p w14:paraId="5F16FC71" w14:textId="77777777" w:rsidR="00520678" w:rsidRPr="00C158AB" w:rsidRDefault="00520678" w:rsidP="007928BC">
            <w:pPr>
              <w:pStyle w:val="ATATableBody"/>
            </w:pPr>
          </w:p>
        </w:tc>
        <w:tc>
          <w:tcPr>
            <w:tcW w:w="1251" w:type="dxa"/>
            <w:tcBorders>
              <w:top w:val="single" w:sz="4" w:space="0" w:color="auto"/>
              <w:left w:val="single" w:sz="4" w:space="0" w:color="auto"/>
              <w:bottom w:val="single" w:sz="4" w:space="0" w:color="auto"/>
              <w:right w:val="single" w:sz="4" w:space="0" w:color="auto"/>
            </w:tcBorders>
          </w:tcPr>
          <w:p w14:paraId="5F16FC72" w14:textId="102AC724" w:rsidR="00520678" w:rsidRPr="00C158AB" w:rsidRDefault="00BE2DDB" w:rsidP="00BE2DDB">
            <w:pPr>
              <w:pStyle w:val="ATATableBody"/>
            </w:pPr>
            <w:r>
              <w:t>60</w:t>
            </w:r>
            <w:r w:rsidR="00520678" w:rsidRPr="00C158AB">
              <w:t xml:space="preserve"> </w:t>
            </w:r>
            <w:r w:rsidR="00993665">
              <w:t>minutes</w:t>
            </w:r>
          </w:p>
        </w:tc>
        <w:tc>
          <w:tcPr>
            <w:tcW w:w="3421" w:type="dxa"/>
            <w:tcBorders>
              <w:top w:val="single" w:sz="4" w:space="0" w:color="auto"/>
              <w:left w:val="single" w:sz="4" w:space="0" w:color="auto"/>
              <w:bottom w:val="single" w:sz="4" w:space="0" w:color="auto"/>
              <w:right w:val="single" w:sz="4" w:space="0" w:color="auto"/>
            </w:tcBorders>
          </w:tcPr>
          <w:p w14:paraId="5F16FC73" w14:textId="610072B1" w:rsidR="00520678" w:rsidRPr="00DD258C" w:rsidRDefault="00520678" w:rsidP="007928BC">
            <w:pPr>
              <w:pStyle w:val="ATABulletLevel01BodySlide"/>
              <w:rPr>
                <w:i/>
              </w:rPr>
            </w:pPr>
            <w:r w:rsidRPr="00DD258C">
              <w:rPr>
                <w:i/>
              </w:rPr>
              <w:t>Table 6: Insider Threat Information Worksheet</w:t>
            </w:r>
          </w:p>
          <w:p w14:paraId="5F16FC74" w14:textId="693CCC3C" w:rsidR="00520678" w:rsidRPr="00DD258C" w:rsidRDefault="00520678" w:rsidP="007928BC">
            <w:pPr>
              <w:pStyle w:val="ATABulletLevel01BodySlide"/>
              <w:rPr>
                <w:i/>
              </w:rPr>
            </w:pPr>
            <w:r w:rsidRPr="00DD258C">
              <w:rPr>
                <w:i/>
              </w:rPr>
              <w:t>Table 7: Outsider Threat Information Worksheet</w:t>
            </w:r>
          </w:p>
          <w:p w14:paraId="5F16FC75" w14:textId="77777777" w:rsidR="00520678" w:rsidRPr="00DD258C" w:rsidRDefault="00520678" w:rsidP="007928BC">
            <w:pPr>
              <w:pStyle w:val="ATABulletLevel01BodySlide"/>
              <w:rPr>
                <w:i/>
              </w:rPr>
            </w:pPr>
            <w:r w:rsidRPr="00DD258C">
              <w:rPr>
                <w:i/>
              </w:rPr>
              <w:t>Table 8: Estimating Likelihood of Attack Worksheet</w:t>
            </w:r>
          </w:p>
          <w:p w14:paraId="5F16FC76" w14:textId="77777777" w:rsidR="00520678" w:rsidRPr="00DD258C" w:rsidRDefault="00520678" w:rsidP="007928BC">
            <w:pPr>
              <w:pStyle w:val="ATABulletLevel01BodySlide"/>
              <w:rPr>
                <w:i/>
              </w:rPr>
            </w:pPr>
            <w:r w:rsidRPr="00DD258C">
              <w:rPr>
                <w:i/>
              </w:rPr>
              <w:t>Threat Analysis Statement</w:t>
            </w:r>
          </w:p>
        </w:tc>
      </w:tr>
      <w:tr w:rsidR="00520678" w:rsidRPr="00C158AB" w14:paraId="5F16FC7F"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78" w14:textId="77777777" w:rsidR="00520678" w:rsidRPr="00C158AB" w:rsidRDefault="00520678" w:rsidP="007928BC">
            <w:pPr>
              <w:pStyle w:val="ATATableBody"/>
            </w:pPr>
            <w:r>
              <w:t>Part 4</w:t>
            </w:r>
          </w:p>
        </w:tc>
        <w:tc>
          <w:tcPr>
            <w:tcW w:w="2665" w:type="dxa"/>
            <w:tcBorders>
              <w:top w:val="single" w:sz="4" w:space="0" w:color="auto"/>
              <w:left w:val="single" w:sz="4" w:space="0" w:color="auto"/>
              <w:bottom w:val="single" w:sz="4" w:space="0" w:color="auto"/>
              <w:right w:val="single" w:sz="4" w:space="0" w:color="auto"/>
            </w:tcBorders>
          </w:tcPr>
          <w:p w14:paraId="1F9D2597" w14:textId="77777777" w:rsidR="002D302D" w:rsidRPr="00C158AB" w:rsidRDefault="002D302D" w:rsidP="002D302D">
            <w:pPr>
              <w:pStyle w:val="ATATableBody"/>
              <w:rPr>
                <w:i/>
                <w:iCs/>
              </w:rPr>
            </w:pPr>
            <w:r w:rsidRPr="00C158AB">
              <w:rPr>
                <w:i/>
                <w:iCs/>
              </w:rPr>
              <w:t xml:space="preserve">Module </w:t>
            </w:r>
            <w:r>
              <w:rPr>
                <w:i/>
                <w:iCs/>
              </w:rPr>
              <w:t>11</w:t>
            </w:r>
            <w:r w:rsidRPr="00C158AB">
              <w:rPr>
                <w:i/>
                <w:iCs/>
              </w:rPr>
              <w:t>: Policies and Procedures</w:t>
            </w:r>
          </w:p>
          <w:p w14:paraId="7CB52521" w14:textId="77777777" w:rsidR="002D302D" w:rsidRPr="00C158AB" w:rsidRDefault="002D302D" w:rsidP="002D302D">
            <w:pPr>
              <w:pStyle w:val="ATATableBody"/>
              <w:rPr>
                <w:i/>
                <w:iCs/>
              </w:rPr>
            </w:pPr>
            <w:r w:rsidRPr="00C158AB">
              <w:rPr>
                <w:i/>
                <w:iCs/>
              </w:rPr>
              <w:t xml:space="preserve">Module </w:t>
            </w:r>
            <w:r>
              <w:rPr>
                <w:i/>
                <w:iCs/>
              </w:rPr>
              <w:t>12</w:t>
            </w:r>
            <w:r w:rsidRPr="00C158AB">
              <w:rPr>
                <w:i/>
                <w:iCs/>
              </w:rPr>
              <w:t>: Security Force Operations</w:t>
            </w:r>
          </w:p>
          <w:p w14:paraId="4C5E7087" w14:textId="77777777" w:rsidR="002D302D" w:rsidRDefault="002D302D" w:rsidP="002D302D">
            <w:pPr>
              <w:pStyle w:val="ATATableBody"/>
              <w:rPr>
                <w:i/>
                <w:iCs/>
              </w:rPr>
            </w:pPr>
            <w:r w:rsidRPr="00C158AB">
              <w:rPr>
                <w:i/>
                <w:iCs/>
              </w:rPr>
              <w:t xml:space="preserve">Module </w:t>
            </w:r>
            <w:r>
              <w:rPr>
                <w:i/>
                <w:iCs/>
              </w:rPr>
              <w:t>13</w:t>
            </w:r>
            <w:r w:rsidRPr="00C158AB">
              <w:rPr>
                <w:i/>
                <w:iCs/>
              </w:rPr>
              <w:t>: Security Technology</w:t>
            </w:r>
          </w:p>
          <w:p w14:paraId="5F16FC79" w14:textId="77777777" w:rsidR="00520678" w:rsidRPr="00C158AB" w:rsidRDefault="00520678" w:rsidP="007928BC">
            <w:pPr>
              <w:pStyle w:val="ATATableBody"/>
              <w:rPr>
                <w:i/>
                <w:iCs/>
              </w:rPr>
            </w:pPr>
            <w:r w:rsidRPr="00C158AB">
              <w:rPr>
                <w:i/>
                <w:iCs/>
              </w:rPr>
              <w:t>Module 1</w:t>
            </w:r>
            <w:r w:rsidR="00B44029">
              <w:rPr>
                <w:i/>
                <w:iCs/>
              </w:rPr>
              <w:t>4</w:t>
            </w:r>
            <w:r w:rsidRPr="00C158AB">
              <w:rPr>
                <w:i/>
                <w:iCs/>
              </w:rPr>
              <w:t xml:space="preserve">: Security Inspection </w:t>
            </w:r>
            <w:r>
              <w:rPr>
                <w:i/>
                <w:iCs/>
              </w:rPr>
              <w:t xml:space="preserve">and </w:t>
            </w:r>
            <w:r w:rsidRPr="00C158AB">
              <w:rPr>
                <w:i/>
                <w:iCs/>
              </w:rPr>
              <w:t>Validation</w:t>
            </w:r>
          </w:p>
        </w:tc>
        <w:tc>
          <w:tcPr>
            <w:tcW w:w="1251" w:type="dxa"/>
            <w:tcBorders>
              <w:top w:val="single" w:sz="4" w:space="0" w:color="auto"/>
              <w:left w:val="single" w:sz="4" w:space="0" w:color="auto"/>
              <w:bottom w:val="single" w:sz="4" w:space="0" w:color="auto"/>
              <w:right w:val="single" w:sz="4" w:space="0" w:color="auto"/>
            </w:tcBorders>
          </w:tcPr>
          <w:p w14:paraId="5F16FC7A" w14:textId="629D4F89" w:rsidR="00520678" w:rsidRPr="00C158AB" w:rsidRDefault="00CC568F" w:rsidP="00CC568F">
            <w:pPr>
              <w:pStyle w:val="ATATableBody"/>
            </w:pPr>
            <w:r>
              <w:t>60</w:t>
            </w:r>
            <w:r w:rsidR="00520678" w:rsidRPr="00C158AB">
              <w:t xml:space="preserve"> </w:t>
            </w:r>
            <w:r w:rsidR="00993665">
              <w:t>minutes</w:t>
            </w:r>
          </w:p>
        </w:tc>
        <w:tc>
          <w:tcPr>
            <w:tcW w:w="3421" w:type="dxa"/>
            <w:tcBorders>
              <w:top w:val="single" w:sz="4" w:space="0" w:color="auto"/>
              <w:left w:val="single" w:sz="4" w:space="0" w:color="auto"/>
              <w:bottom w:val="single" w:sz="4" w:space="0" w:color="auto"/>
              <w:right w:val="single" w:sz="4" w:space="0" w:color="auto"/>
            </w:tcBorders>
          </w:tcPr>
          <w:p w14:paraId="5F16FC7B" w14:textId="23B1EA54" w:rsidR="00520678" w:rsidRPr="00DD258C" w:rsidRDefault="00520678" w:rsidP="007928BC">
            <w:pPr>
              <w:pStyle w:val="ATABulletLevel01BodySlide"/>
              <w:rPr>
                <w:i/>
              </w:rPr>
            </w:pPr>
            <w:r w:rsidRPr="00DD258C">
              <w:rPr>
                <w:i/>
              </w:rPr>
              <w:t>Table 9: Phase 1</w:t>
            </w:r>
            <w:r w:rsidR="001E5CA7">
              <w:rPr>
                <w:i/>
              </w:rPr>
              <w:t xml:space="preserve"> — </w:t>
            </w:r>
            <w:r w:rsidRPr="00DD258C">
              <w:rPr>
                <w:i/>
              </w:rPr>
              <w:t>Security Inspection and Validation Planning</w:t>
            </w:r>
          </w:p>
          <w:p w14:paraId="5F16FC7C" w14:textId="3028C1B5" w:rsidR="00520678" w:rsidRPr="00DD258C" w:rsidRDefault="00520678" w:rsidP="007928BC">
            <w:pPr>
              <w:pStyle w:val="ATABulletLevel01BodySlide"/>
              <w:rPr>
                <w:i/>
              </w:rPr>
            </w:pPr>
            <w:r w:rsidRPr="00DD258C">
              <w:rPr>
                <w:i/>
              </w:rPr>
              <w:t>Table 10: Phase 2</w:t>
            </w:r>
            <w:r w:rsidR="001E5CA7">
              <w:rPr>
                <w:i/>
              </w:rPr>
              <w:t xml:space="preserve"> — </w:t>
            </w:r>
            <w:r w:rsidRPr="00DD258C">
              <w:rPr>
                <w:i/>
              </w:rPr>
              <w:t>Security Inspection and Validation Checklist (Policies and Procedures)</w:t>
            </w:r>
          </w:p>
          <w:p w14:paraId="5F16FC7D" w14:textId="4A023A96" w:rsidR="00520678" w:rsidRPr="00DD258C" w:rsidRDefault="00520678" w:rsidP="007928BC">
            <w:pPr>
              <w:pStyle w:val="ATABulletLevel01BodySlide"/>
              <w:rPr>
                <w:i/>
              </w:rPr>
            </w:pPr>
            <w:r w:rsidRPr="00DD258C">
              <w:rPr>
                <w:i/>
              </w:rPr>
              <w:t>Table 11: Phase 2</w:t>
            </w:r>
            <w:r w:rsidR="001E5CA7">
              <w:rPr>
                <w:i/>
              </w:rPr>
              <w:t xml:space="preserve"> — </w:t>
            </w:r>
            <w:r w:rsidRPr="00DD258C">
              <w:rPr>
                <w:i/>
              </w:rPr>
              <w:t>Security Inspection and Validation Checklist (Security Force)</w:t>
            </w:r>
          </w:p>
          <w:p w14:paraId="5F16FC7E" w14:textId="39E1F49B" w:rsidR="00520678" w:rsidRPr="00DD258C" w:rsidRDefault="00520678" w:rsidP="007928BC">
            <w:pPr>
              <w:pStyle w:val="ATABulletLevel01BodySlide"/>
              <w:rPr>
                <w:i/>
              </w:rPr>
            </w:pPr>
            <w:r w:rsidRPr="00DD258C">
              <w:rPr>
                <w:i/>
              </w:rPr>
              <w:t>Table 12: Phase 2</w:t>
            </w:r>
            <w:r w:rsidR="001E5CA7">
              <w:rPr>
                <w:i/>
              </w:rPr>
              <w:t xml:space="preserve"> — </w:t>
            </w:r>
            <w:r w:rsidRPr="00DD258C">
              <w:rPr>
                <w:i/>
              </w:rPr>
              <w:t>Security Inspection and Validation Checklist (Technology)</w:t>
            </w:r>
          </w:p>
        </w:tc>
      </w:tr>
      <w:tr w:rsidR="00520678" w:rsidRPr="00C158AB" w14:paraId="5F16FC84"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0" w14:textId="77777777" w:rsidR="00520678" w:rsidRPr="00C158AB" w:rsidRDefault="00520678" w:rsidP="007928BC">
            <w:pPr>
              <w:pStyle w:val="ATATableBody"/>
            </w:pPr>
          </w:p>
        </w:tc>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1" w14:textId="77777777" w:rsidR="00520678" w:rsidRPr="00C158AB" w:rsidRDefault="00520678" w:rsidP="007928BC">
            <w:pPr>
              <w:pStyle w:val="ATATableBody"/>
              <w:rPr>
                <w:i/>
                <w:iCs/>
              </w:rPr>
            </w:pPr>
            <w:r>
              <w:rPr>
                <w:i/>
                <w:iCs/>
              </w:rPr>
              <w:t>Transportation to Site</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2" w14:textId="712960AC" w:rsidR="00520678" w:rsidRPr="00C158AB" w:rsidRDefault="00520678" w:rsidP="007928BC">
            <w:pPr>
              <w:pStyle w:val="ATATableBody"/>
            </w:pPr>
            <w:r>
              <w:t>30</w:t>
            </w:r>
            <w:r w:rsidRPr="00C158AB">
              <w:t xml:space="preserve"> </w:t>
            </w:r>
            <w:r w:rsidR="00993665">
              <w:t>minutes</w:t>
            </w:r>
          </w:p>
        </w:tc>
        <w:tc>
          <w:tcPr>
            <w:tcW w:w="3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3" w14:textId="77777777" w:rsidR="00520678" w:rsidRPr="00C158AB" w:rsidRDefault="00520678" w:rsidP="007928BC">
            <w:pPr>
              <w:pStyle w:val="ATABody"/>
            </w:pPr>
          </w:p>
        </w:tc>
      </w:tr>
      <w:tr w:rsidR="00520678" w:rsidRPr="00C158AB" w14:paraId="5F16FC92"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85" w14:textId="77777777" w:rsidR="00520678" w:rsidRDefault="00520678" w:rsidP="007928BC">
            <w:pPr>
              <w:pStyle w:val="ATATableBody"/>
            </w:pPr>
            <w:r>
              <w:t>Site Visit</w:t>
            </w:r>
          </w:p>
          <w:p w14:paraId="5F16FC86" w14:textId="77777777" w:rsidR="00520678" w:rsidRDefault="00520678" w:rsidP="007928BC">
            <w:pPr>
              <w:pStyle w:val="ATATableBody"/>
            </w:pPr>
          </w:p>
          <w:p w14:paraId="5F16FC87" w14:textId="77777777" w:rsidR="00520678" w:rsidRPr="00C158AB" w:rsidRDefault="00520678" w:rsidP="007928BC">
            <w:pPr>
              <w:pStyle w:val="ATATableBody"/>
            </w:pPr>
            <w:r>
              <w:t>Part 4 (Cont’d.)</w:t>
            </w:r>
          </w:p>
        </w:tc>
        <w:tc>
          <w:tcPr>
            <w:tcW w:w="2665" w:type="dxa"/>
            <w:tcBorders>
              <w:top w:val="single" w:sz="4" w:space="0" w:color="auto"/>
              <w:left w:val="single" w:sz="4" w:space="0" w:color="auto"/>
              <w:bottom w:val="single" w:sz="4" w:space="0" w:color="auto"/>
              <w:right w:val="single" w:sz="4" w:space="0" w:color="auto"/>
            </w:tcBorders>
          </w:tcPr>
          <w:p w14:paraId="5F16FC8B" w14:textId="77777777" w:rsidR="00520678" w:rsidRPr="00C158AB" w:rsidRDefault="00520678" w:rsidP="007928BC">
            <w:pPr>
              <w:pStyle w:val="ATATableBody"/>
              <w:rPr>
                <w:i/>
                <w:iCs/>
              </w:rPr>
            </w:pPr>
            <w:r>
              <w:rPr>
                <w:i/>
                <w:iCs/>
              </w:rPr>
              <w:t xml:space="preserve">Module </w:t>
            </w:r>
            <w:r w:rsidR="00B44029">
              <w:rPr>
                <w:i/>
                <w:iCs/>
              </w:rPr>
              <w:t>9</w:t>
            </w:r>
            <w:r>
              <w:rPr>
                <w:i/>
                <w:iCs/>
              </w:rPr>
              <w:t xml:space="preserve">: Explosives and </w:t>
            </w:r>
            <w:r w:rsidR="00B44029">
              <w:rPr>
                <w:i/>
                <w:iCs/>
              </w:rPr>
              <w:t>Critical</w:t>
            </w:r>
            <w:r>
              <w:rPr>
                <w:i/>
                <w:iCs/>
              </w:rPr>
              <w:t xml:space="preserve"> Infrastructure</w:t>
            </w:r>
          </w:p>
        </w:tc>
        <w:tc>
          <w:tcPr>
            <w:tcW w:w="1251" w:type="dxa"/>
            <w:tcBorders>
              <w:top w:val="single" w:sz="4" w:space="0" w:color="auto"/>
              <w:left w:val="single" w:sz="4" w:space="0" w:color="auto"/>
              <w:bottom w:val="single" w:sz="4" w:space="0" w:color="auto"/>
              <w:right w:val="single" w:sz="4" w:space="0" w:color="auto"/>
            </w:tcBorders>
          </w:tcPr>
          <w:p w14:paraId="5F16FC8C" w14:textId="47F8602A" w:rsidR="00520678" w:rsidRDefault="00520678" w:rsidP="007928BC">
            <w:pPr>
              <w:pStyle w:val="ATATableBody"/>
            </w:pPr>
            <w:r>
              <w:t xml:space="preserve">3 </w:t>
            </w:r>
            <w:r w:rsidR="00993665">
              <w:t>hours</w:t>
            </w:r>
            <w:r w:rsidRPr="00C158AB">
              <w:t xml:space="preserve"> </w:t>
            </w:r>
          </w:p>
          <w:p w14:paraId="5F16FC8D" w14:textId="77777777" w:rsidR="00520678" w:rsidRDefault="00520678" w:rsidP="007928BC">
            <w:pPr>
              <w:pStyle w:val="ATATableBody"/>
            </w:pPr>
          </w:p>
          <w:p w14:paraId="5F16FC8E" w14:textId="77777777" w:rsidR="00520678" w:rsidRPr="00C158AB" w:rsidRDefault="00520678" w:rsidP="007928BC">
            <w:pPr>
              <w:pStyle w:val="ATATableBody"/>
            </w:pPr>
          </w:p>
        </w:tc>
        <w:tc>
          <w:tcPr>
            <w:tcW w:w="3421" w:type="dxa"/>
            <w:tcBorders>
              <w:top w:val="single" w:sz="4" w:space="0" w:color="auto"/>
              <w:left w:val="single" w:sz="4" w:space="0" w:color="auto"/>
              <w:bottom w:val="single" w:sz="4" w:space="0" w:color="auto"/>
              <w:right w:val="single" w:sz="4" w:space="0" w:color="auto"/>
            </w:tcBorders>
          </w:tcPr>
          <w:p w14:paraId="5F16FC8F" w14:textId="21845D8C" w:rsidR="00520678" w:rsidRPr="00DD258C" w:rsidRDefault="00520678" w:rsidP="007928BC">
            <w:pPr>
              <w:pStyle w:val="ATABulletLevel01BodySlide"/>
              <w:rPr>
                <w:i/>
              </w:rPr>
            </w:pPr>
            <w:r w:rsidRPr="00DD258C">
              <w:rPr>
                <w:i/>
              </w:rPr>
              <w:t>Table 13: Phase 2</w:t>
            </w:r>
            <w:r w:rsidR="001E5CA7">
              <w:rPr>
                <w:i/>
              </w:rPr>
              <w:t xml:space="preserve"> — </w:t>
            </w:r>
            <w:r w:rsidRPr="00DD258C">
              <w:rPr>
                <w:i/>
              </w:rPr>
              <w:t>Security Inspection and Validation (Preliminary Recommendations)</w:t>
            </w:r>
          </w:p>
          <w:p w14:paraId="5F16FC90" w14:textId="66D08119" w:rsidR="00520678" w:rsidRPr="00DD258C" w:rsidRDefault="00520678" w:rsidP="007928BC">
            <w:pPr>
              <w:pStyle w:val="ATABulletLevel01BodySlide"/>
              <w:rPr>
                <w:i/>
              </w:rPr>
            </w:pPr>
            <w:r w:rsidRPr="00DD258C">
              <w:rPr>
                <w:i/>
              </w:rPr>
              <w:t>Table 14: Phase 3</w:t>
            </w:r>
            <w:r w:rsidR="001E5CA7">
              <w:rPr>
                <w:i/>
              </w:rPr>
              <w:t xml:space="preserve"> — </w:t>
            </w:r>
            <w:r w:rsidRPr="00DD258C">
              <w:rPr>
                <w:i/>
              </w:rPr>
              <w:t>Security Inspection and Validation Report</w:t>
            </w:r>
          </w:p>
          <w:p w14:paraId="5F16FC91" w14:textId="77777777" w:rsidR="00520678" w:rsidRPr="00C158AB" w:rsidRDefault="00520678" w:rsidP="007928BC">
            <w:pPr>
              <w:pStyle w:val="ATABulletLevel01BodySlide"/>
            </w:pPr>
            <w:r w:rsidRPr="00DD258C">
              <w:rPr>
                <w:i/>
              </w:rPr>
              <w:t>Table 15: On-Site Measurements</w:t>
            </w:r>
          </w:p>
        </w:tc>
      </w:tr>
      <w:tr w:rsidR="00520678" w:rsidRPr="00C158AB" w14:paraId="5F16FC97"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3" w14:textId="77777777" w:rsidR="00520678" w:rsidRPr="00C158AB" w:rsidRDefault="00520678" w:rsidP="007928BC">
            <w:pPr>
              <w:pStyle w:val="ATATableBody"/>
            </w:pPr>
          </w:p>
        </w:tc>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4" w14:textId="044967C1" w:rsidR="00520678" w:rsidRPr="00C158AB" w:rsidRDefault="00520678" w:rsidP="00576C75">
            <w:pPr>
              <w:pStyle w:val="ATATableBody"/>
              <w:rPr>
                <w:i/>
                <w:iCs/>
              </w:rPr>
            </w:pPr>
            <w:r>
              <w:rPr>
                <w:i/>
                <w:iCs/>
              </w:rPr>
              <w:t xml:space="preserve">Transportation to Classroom </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5" w14:textId="3B9686CC" w:rsidR="00520678" w:rsidRPr="00C158AB" w:rsidRDefault="00520678" w:rsidP="007928BC">
            <w:pPr>
              <w:pStyle w:val="ATATableBody"/>
            </w:pPr>
            <w:r>
              <w:t>30</w:t>
            </w:r>
            <w:r w:rsidRPr="00C158AB">
              <w:t xml:space="preserve"> </w:t>
            </w:r>
            <w:r w:rsidR="00993665">
              <w:t>minutes</w:t>
            </w:r>
          </w:p>
        </w:tc>
        <w:tc>
          <w:tcPr>
            <w:tcW w:w="3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6" w14:textId="77777777" w:rsidR="00520678" w:rsidRPr="00C158AB" w:rsidRDefault="00520678" w:rsidP="007928BC">
            <w:pPr>
              <w:pStyle w:val="ATATableBody"/>
            </w:pPr>
          </w:p>
        </w:tc>
      </w:tr>
      <w:tr w:rsidR="00520678" w:rsidRPr="00C158AB" w14:paraId="5F16FCAB"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A4" w14:textId="77777777" w:rsidR="00520678" w:rsidRPr="00C158AB" w:rsidRDefault="00520678" w:rsidP="007928BC">
            <w:pPr>
              <w:pStyle w:val="ATATableBody"/>
            </w:pPr>
            <w:r>
              <w:t>Part 5</w:t>
            </w:r>
          </w:p>
        </w:tc>
        <w:tc>
          <w:tcPr>
            <w:tcW w:w="2665" w:type="dxa"/>
            <w:tcBorders>
              <w:top w:val="single" w:sz="4" w:space="0" w:color="auto"/>
              <w:left w:val="single" w:sz="4" w:space="0" w:color="auto"/>
              <w:bottom w:val="single" w:sz="4" w:space="0" w:color="auto"/>
              <w:right w:val="single" w:sz="4" w:space="0" w:color="auto"/>
            </w:tcBorders>
          </w:tcPr>
          <w:p w14:paraId="5F16FCA5" w14:textId="77777777" w:rsidR="00520678" w:rsidRPr="00C158AB" w:rsidRDefault="00520678" w:rsidP="007928BC">
            <w:pPr>
              <w:pStyle w:val="ATATableBody"/>
              <w:rPr>
                <w:i/>
                <w:iCs/>
              </w:rPr>
            </w:pPr>
            <w:r w:rsidRPr="00C158AB">
              <w:rPr>
                <w:i/>
                <w:iCs/>
              </w:rPr>
              <w:t xml:space="preserve">Module </w:t>
            </w:r>
            <w:r w:rsidR="00080F52">
              <w:rPr>
                <w:i/>
                <w:iCs/>
              </w:rPr>
              <w:t>9</w:t>
            </w:r>
            <w:r w:rsidRPr="00C158AB">
              <w:rPr>
                <w:i/>
                <w:iCs/>
              </w:rPr>
              <w:t xml:space="preserve">: Explosives and </w:t>
            </w:r>
            <w:r w:rsidR="00B44029">
              <w:rPr>
                <w:i/>
                <w:iCs/>
              </w:rPr>
              <w:t>Critical</w:t>
            </w:r>
            <w:r w:rsidRPr="00C158AB">
              <w:rPr>
                <w:i/>
                <w:iCs/>
              </w:rPr>
              <w:t xml:space="preserve"> Infrastructure</w:t>
            </w:r>
          </w:p>
          <w:p w14:paraId="5F16FCA7" w14:textId="77777777" w:rsidR="00520678" w:rsidRPr="00C158AB" w:rsidRDefault="00520678" w:rsidP="002D302D">
            <w:pPr>
              <w:pStyle w:val="ATATableBody"/>
              <w:rPr>
                <w:i/>
                <w:iCs/>
              </w:rPr>
            </w:pPr>
          </w:p>
        </w:tc>
        <w:tc>
          <w:tcPr>
            <w:tcW w:w="1251" w:type="dxa"/>
            <w:tcBorders>
              <w:top w:val="single" w:sz="4" w:space="0" w:color="auto"/>
              <w:left w:val="single" w:sz="4" w:space="0" w:color="auto"/>
              <w:bottom w:val="single" w:sz="4" w:space="0" w:color="auto"/>
              <w:right w:val="single" w:sz="4" w:space="0" w:color="auto"/>
            </w:tcBorders>
          </w:tcPr>
          <w:p w14:paraId="5F16FCA8" w14:textId="0044C06F" w:rsidR="00520678" w:rsidRPr="00C158AB" w:rsidRDefault="00576C75" w:rsidP="007928BC">
            <w:pPr>
              <w:pStyle w:val="ATATableBody"/>
            </w:pPr>
            <w:r>
              <w:t>60</w:t>
            </w:r>
            <w:r w:rsidRPr="00C158AB">
              <w:t xml:space="preserve"> </w:t>
            </w:r>
            <w:r w:rsidR="00993665">
              <w:t>minutes</w:t>
            </w:r>
          </w:p>
        </w:tc>
        <w:tc>
          <w:tcPr>
            <w:tcW w:w="3421" w:type="dxa"/>
            <w:tcBorders>
              <w:top w:val="single" w:sz="4" w:space="0" w:color="auto"/>
              <w:left w:val="single" w:sz="4" w:space="0" w:color="auto"/>
              <w:bottom w:val="single" w:sz="4" w:space="0" w:color="auto"/>
              <w:right w:val="single" w:sz="4" w:space="0" w:color="auto"/>
            </w:tcBorders>
          </w:tcPr>
          <w:p w14:paraId="5F16FCA9" w14:textId="4F4F29AE" w:rsidR="00520678" w:rsidRPr="00DD258C" w:rsidRDefault="00520678" w:rsidP="007928BC">
            <w:pPr>
              <w:pStyle w:val="ATABulletLevel01BodySlide"/>
              <w:rPr>
                <w:i/>
              </w:rPr>
            </w:pPr>
            <w:r w:rsidRPr="00DD258C">
              <w:rPr>
                <w:i/>
              </w:rPr>
              <w:t>Table 16: ATF</w:t>
            </w:r>
            <w:r w:rsidR="001E5CA7">
              <w:rPr>
                <w:i/>
              </w:rPr>
              <w:t xml:space="preserve"> — </w:t>
            </w:r>
            <w:r w:rsidRPr="00DD258C">
              <w:rPr>
                <w:i/>
              </w:rPr>
              <w:t>Vehicle Bomb Explosion Hazard and Evacuation Distance</w:t>
            </w:r>
          </w:p>
          <w:p w14:paraId="5F16FCAA" w14:textId="0F1D33C2" w:rsidR="00520678" w:rsidRPr="00DD258C" w:rsidRDefault="00520678" w:rsidP="007928BC">
            <w:pPr>
              <w:pStyle w:val="ATABulletLevel01BodySlide"/>
              <w:rPr>
                <w:i/>
              </w:rPr>
            </w:pPr>
            <w:r w:rsidRPr="00DD258C">
              <w:rPr>
                <w:i/>
              </w:rPr>
              <w:t>Table 17: DoD</w:t>
            </w:r>
            <w:r w:rsidR="001E5CA7">
              <w:rPr>
                <w:i/>
              </w:rPr>
              <w:t xml:space="preserve"> — </w:t>
            </w:r>
            <w:r w:rsidRPr="00DD258C">
              <w:rPr>
                <w:i/>
              </w:rPr>
              <w:t>IED Safe Standoff Distance Sheet</w:t>
            </w:r>
          </w:p>
        </w:tc>
      </w:tr>
      <w:tr w:rsidR="00520678" w:rsidRPr="00C158AB" w14:paraId="5F16FCB1"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AC" w14:textId="77777777" w:rsidR="00520678" w:rsidRPr="00C158AB" w:rsidRDefault="00520678" w:rsidP="007928BC">
            <w:pPr>
              <w:pStyle w:val="ATATableBody"/>
            </w:pPr>
            <w:r>
              <w:lastRenderedPageBreak/>
              <w:t>Part 6</w:t>
            </w:r>
          </w:p>
        </w:tc>
        <w:tc>
          <w:tcPr>
            <w:tcW w:w="2665" w:type="dxa"/>
            <w:tcBorders>
              <w:top w:val="single" w:sz="4" w:space="0" w:color="auto"/>
              <w:left w:val="single" w:sz="4" w:space="0" w:color="auto"/>
              <w:bottom w:val="single" w:sz="4" w:space="0" w:color="auto"/>
              <w:right w:val="single" w:sz="4" w:space="0" w:color="auto"/>
            </w:tcBorders>
          </w:tcPr>
          <w:p w14:paraId="5F16FCAD" w14:textId="77777777" w:rsidR="00520678" w:rsidRPr="00C158AB" w:rsidRDefault="00520678" w:rsidP="007928BC">
            <w:pPr>
              <w:pStyle w:val="ATATableBody"/>
            </w:pPr>
            <w:r w:rsidRPr="00C158AB">
              <w:rPr>
                <w:i/>
                <w:iCs/>
              </w:rPr>
              <w:t>Module 1</w:t>
            </w:r>
            <w:r w:rsidR="00080F52">
              <w:rPr>
                <w:i/>
                <w:iCs/>
              </w:rPr>
              <w:t>5</w:t>
            </w:r>
            <w:r w:rsidRPr="00C158AB">
              <w:rPr>
                <w:i/>
                <w:iCs/>
              </w:rPr>
              <w:t xml:space="preserve">: </w:t>
            </w:r>
            <w:r w:rsidR="00080F52">
              <w:rPr>
                <w:i/>
                <w:iCs/>
              </w:rPr>
              <w:t>Operational Resilience</w:t>
            </w:r>
            <w:r w:rsidRPr="00C158AB">
              <w:t xml:space="preserve"> </w:t>
            </w:r>
          </w:p>
          <w:p w14:paraId="5F16FCAE" w14:textId="77777777" w:rsidR="00520678" w:rsidRPr="00C158AB" w:rsidRDefault="00520678" w:rsidP="007928BC">
            <w:pPr>
              <w:pStyle w:val="ATATableBody"/>
            </w:pPr>
          </w:p>
        </w:tc>
        <w:tc>
          <w:tcPr>
            <w:tcW w:w="1251" w:type="dxa"/>
            <w:tcBorders>
              <w:top w:val="single" w:sz="4" w:space="0" w:color="auto"/>
              <w:left w:val="single" w:sz="4" w:space="0" w:color="auto"/>
              <w:bottom w:val="single" w:sz="4" w:space="0" w:color="auto"/>
              <w:right w:val="single" w:sz="4" w:space="0" w:color="auto"/>
            </w:tcBorders>
          </w:tcPr>
          <w:p w14:paraId="5F16FCAF" w14:textId="08D877E1" w:rsidR="00520678" w:rsidRPr="00C158AB" w:rsidRDefault="00576C75" w:rsidP="007928BC">
            <w:pPr>
              <w:pStyle w:val="ATATableBody"/>
            </w:pPr>
            <w:r>
              <w:t xml:space="preserve">60 </w:t>
            </w:r>
            <w:r w:rsidR="00993665">
              <w:t>minutes</w:t>
            </w:r>
          </w:p>
        </w:tc>
        <w:tc>
          <w:tcPr>
            <w:tcW w:w="3421" w:type="dxa"/>
            <w:tcBorders>
              <w:top w:val="single" w:sz="4" w:space="0" w:color="auto"/>
              <w:left w:val="single" w:sz="4" w:space="0" w:color="auto"/>
              <w:bottom w:val="single" w:sz="4" w:space="0" w:color="auto"/>
              <w:right w:val="single" w:sz="4" w:space="0" w:color="auto"/>
            </w:tcBorders>
          </w:tcPr>
          <w:p w14:paraId="657E9216" w14:textId="77777777" w:rsidR="00520678" w:rsidRDefault="00520678" w:rsidP="007928BC">
            <w:pPr>
              <w:pStyle w:val="ATABulletLevel01BodySlide"/>
            </w:pPr>
            <w:r w:rsidRPr="00C158AB">
              <w:t xml:space="preserve">Discussion </w:t>
            </w:r>
            <w:r w:rsidR="00A82B07" w:rsidRPr="00C158AB">
              <w:t>questions related to recommendation</w:t>
            </w:r>
            <w:r w:rsidR="00A82B07">
              <w:t>s</w:t>
            </w:r>
          </w:p>
          <w:p w14:paraId="5F16FCB0" w14:textId="737BB3EC" w:rsidR="00A82B07" w:rsidRDefault="00A82B07" w:rsidP="00AC6915">
            <w:pPr>
              <w:pStyle w:val="ATABulletLevel01BodySlide"/>
            </w:pPr>
            <w:r>
              <w:t xml:space="preserve">Operational resilience plan </w:t>
            </w:r>
            <w:r w:rsidR="0041597E">
              <w:t>main points</w:t>
            </w:r>
            <w:r w:rsidR="00AC6915">
              <w:t xml:space="preserve">: </w:t>
            </w:r>
            <w:r w:rsidR="00AC6915" w:rsidRPr="00AC6915">
              <w:t>prevention, preparedness, response, and recovery</w:t>
            </w:r>
          </w:p>
        </w:tc>
      </w:tr>
      <w:tr w:rsidR="00520678" w:rsidRPr="00C158AB" w14:paraId="5F16FCB8"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B2" w14:textId="77777777" w:rsidR="00520678" w:rsidRPr="00C158AB" w:rsidRDefault="00520678" w:rsidP="007928BC">
            <w:pPr>
              <w:pStyle w:val="ATATableBody"/>
            </w:pPr>
            <w:r>
              <w:t>Part 7</w:t>
            </w:r>
          </w:p>
        </w:tc>
        <w:tc>
          <w:tcPr>
            <w:tcW w:w="2665" w:type="dxa"/>
            <w:tcBorders>
              <w:top w:val="single" w:sz="4" w:space="0" w:color="auto"/>
              <w:left w:val="single" w:sz="4" w:space="0" w:color="auto"/>
              <w:bottom w:val="single" w:sz="4" w:space="0" w:color="auto"/>
              <w:right w:val="single" w:sz="4" w:space="0" w:color="auto"/>
            </w:tcBorders>
          </w:tcPr>
          <w:p w14:paraId="5F16FCB3" w14:textId="77777777" w:rsidR="00520678" w:rsidRPr="00C158AB" w:rsidRDefault="00520678" w:rsidP="007928BC">
            <w:pPr>
              <w:pStyle w:val="ATATableBody"/>
            </w:pPr>
            <w:r w:rsidRPr="00C158AB">
              <w:rPr>
                <w:iCs/>
              </w:rPr>
              <w:t>All</w:t>
            </w:r>
          </w:p>
        </w:tc>
        <w:tc>
          <w:tcPr>
            <w:tcW w:w="1251" w:type="dxa"/>
            <w:tcBorders>
              <w:top w:val="single" w:sz="4" w:space="0" w:color="auto"/>
              <w:left w:val="single" w:sz="4" w:space="0" w:color="auto"/>
              <w:bottom w:val="single" w:sz="4" w:space="0" w:color="auto"/>
              <w:right w:val="single" w:sz="4" w:space="0" w:color="auto"/>
            </w:tcBorders>
          </w:tcPr>
          <w:p w14:paraId="5F16FCB4" w14:textId="622205FB" w:rsidR="00520678" w:rsidRPr="00C158AB" w:rsidRDefault="00520678" w:rsidP="007928BC">
            <w:pPr>
              <w:pStyle w:val="ATATableBody"/>
            </w:pPr>
            <w:r>
              <w:t xml:space="preserve">2 </w:t>
            </w:r>
            <w:r w:rsidR="00993665">
              <w:t>hours</w:t>
            </w:r>
          </w:p>
        </w:tc>
        <w:tc>
          <w:tcPr>
            <w:tcW w:w="3421" w:type="dxa"/>
            <w:tcBorders>
              <w:top w:val="single" w:sz="4" w:space="0" w:color="auto"/>
              <w:left w:val="single" w:sz="4" w:space="0" w:color="auto"/>
              <w:bottom w:val="single" w:sz="4" w:space="0" w:color="auto"/>
              <w:right w:val="single" w:sz="4" w:space="0" w:color="auto"/>
            </w:tcBorders>
          </w:tcPr>
          <w:p w14:paraId="5F16FCB5" w14:textId="77777777" w:rsidR="00520678" w:rsidRPr="00C158AB" w:rsidRDefault="00520678" w:rsidP="007928BC">
            <w:pPr>
              <w:pStyle w:val="ATABulletLevel01BodySlide"/>
            </w:pPr>
            <w:r w:rsidRPr="00C158AB">
              <w:t>Discuss final recommendations</w:t>
            </w:r>
          </w:p>
          <w:p w14:paraId="5F16FCB6" w14:textId="7817937A" w:rsidR="00520678" w:rsidRPr="00C158AB" w:rsidRDefault="00520678" w:rsidP="007928BC">
            <w:pPr>
              <w:pStyle w:val="ATABulletLevel01BodySlide"/>
            </w:pPr>
            <w:r w:rsidRPr="00C158AB">
              <w:t>Organize all completed tables (</w:t>
            </w:r>
            <w:r w:rsidRPr="00DD258C">
              <w:rPr>
                <w:i/>
              </w:rPr>
              <w:t>Tables 1</w:t>
            </w:r>
            <w:r w:rsidR="00BF4062">
              <w:rPr>
                <w:i/>
              </w:rPr>
              <w:t>–</w:t>
            </w:r>
            <w:r w:rsidRPr="00DD258C">
              <w:rPr>
                <w:i/>
              </w:rPr>
              <w:t>17</w:t>
            </w:r>
            <w:r w:rsidRPr="00C158AB">
              <w:t>) to ensure easy access when called upon by facilitator to share responses</w:t>
            </w:r>
          </w:p>
          <w:p w14:paraId="5F16FCB7" w14:textId="77777777" w:rsidR="00520678" w:rsidRPr="00C158AB" w:rsidRDefault="00520678" w:rsidP="007928BC">
            <w:pPr>
              <w:pStyle w:val="ATABulletLevel01BodySlide"/>
            </w:pPr>
            <w:r w:rsidRPr="00C158AB">
              <w:t xml:space="preserve">Ensure </w:t>
            </w:r>
            <w:r>
              <w:t xml:space="preserve">report </w:t>
            </w:r>
            <w:r w:rsidRPr="00C158AB">
              <w:t>is complete and accurately il</w:t>
            </w:r>
            <w:r>
              <w:t>lustrates final recommendations</w:t>
            </w:r>
          </w:p>
        </w:tc>
      </w:tr>
      <w:tr w:rsidR="00520678" w:rsidRPr="00C158AB" w14:paraId="5F16FCBD" w14:textId="77777777" w:rsidTr="00555B1E">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B9" w14:textId="5C30A447" w:rsidR="00520678" w:rsidRPr="00C158AB" w:rsidRDefault="00993665" w:rsidP="007928BC">
            <w:pPr>
              <w:pStyle w:val="ATATableBody"/>
            </w:pPr>
            <w:r>
              <w:t>Team</w:t>
            </w:r>
            <w:r w:rsidR="00520678">
              <w:t xml:space="preserve"> Presentations</w:t>
            </w:r>
          </w:p>
        </w:tc>
        <w:tc>
          <w:tcPr>
            <w:tcW w:w="2665" w:type="dxa"/>
            <w:tcBorders>
              <w:top w:val="single" w:sz="4" w:space="0" w:color="auto"/>
              <w:left w:val="single" w:sz="4" w:space="0" w:color="auto"/>
              <w:bottom w:val="single" w:sz="4" w:space="0" w:color="auto"/>
              <w:right w:val="single" w:sz="4" w:space="0" w:color="auto"/>
            </w:tcBorders>
          </w:tcPr>
          <w:p w14:paraId="5F16FCBA" w14:textId="77777777" w:rsidR="00520678" w:rsidRPr="00C158AB" w:rsidRDefault="00520678" w:rsidP="007928BC">
            <w:pPr>
              <w:pStyle w:val="ATATableBody"/>
              <w:rPr>
                <w:iCs/>
              </w:rPr>
            </w:pPr>
            <w:r>
              <w:rPr>
                <w:iCs/>
              </w:rPr>
              <w:t>All</w:t>
            </w:r>
          </w:p>
        </w:tc>
        <w:tc>
          <w:tcPr>
            <w:tcW w:w="1251" w:type="dxa"/>
            <w:tcBorders>
              <w:top w:val="single" w:sz="4" w:space="0" w:color="auto"/>
              <w:left w:val="single" w:sz="4" w:space="0" w:color="auto"/>
              <w:bottom w:val="single" w:sz="4" w:space="0" w:color="auto"/>
              <w:right w:val="single" w:sz="4" w:space="0" w:color="auto"/>
            </w:tcBorders>
          </w:tcPr>
          <w:p w14:paraId="5F16FCBB" w14:textId="606554FD" w:rsidR="00520678" w:rsidRDefault="00520678" w:rsidP="007928BC">
            <w:pPr>
              <w:pStyle w:val="ATATableBody"/>
            </w:pPr>
            <w:r>
              <w:t xml:space="preserve">2 </w:t>
            </w:r>
            <w:r w:rsidR="00993665">
              <w:t>hours</w:t>
            </w:r>
            <w:r>
              <w:t xml:space="preserve"> </w:t>
            </w:r>
          </w:p>
        </w:tc>
        <w:tc>
          <w:tcPr>
            <w:tcW w:w="3421" w:type="dxa"/>
            <w:tcBorders>
              <w:top w:val="single" w:sz="4" w:space="0" w:color="auto"/>
              <w:left w:val="single" w:sz="4" w:space="0" w:color="auto"/>
              <w:bottom w:val="single" w:sz="4" w:space="0" w:color="auto"/>
              <w:right w:val="single" w:sz="4" w:space="0" w:color="auto"/>
            </w:tcBorders>
          </w:tcPr>
          <w:p w14:paraId="5F16FCBC" w14:textId="7C55002D" w:rsidR="00520678" w:rsidRPr="00C158AB" w:rsidRDefault="00520678" w:rsidP="00A82B07">
            <w:pPr>
              <w:pStyle w:val="ATABulletLevel01BodySlide"/>
            </w:pPr>
            <w:r>
              <w:t xml:space="preserve">Capstone exercise </w:t>
            </w:r>
            <w:r w:rsidR="00A82B07">
              <w:t>presentations of results</w:t>
            </w:r>
          </w:p>
        </w:tc>
      </w:tr>
    </w:tbl>
    <w:p w14:paraId="5F16FCBE" w14:textId="77777777" w:rsidR="00520678" w:rsidRDefault="00520678" w:rsidP="00520678">
      <w:pPr>
        <w:pStyle w:val="ataBody0"/>
      </w:pPr>
    </w:p>
    <w:p w14:paraId="5DBBADE3" w14:textId="040AC219" w:rsidR="00576C75" w:rsidRDefault="00576C75" w:rsidP="00576C75">
      <w:pPr>
        <w:pStyle w:val="ATAHeadingLevel2"/>
      </w:pPr>
      <w:r>
        <w:t>Timing Icons Used in the Capstone Exercise</w:t>
      </w:r>
    </w:p>
    <w:p w14:paraId="2BC4EA63" w14:textId="14E37FE7" w:rsidR="00576C75" w:rsidRDefault="00576C75" w:rsidP="00576C75">
      <w:pPr>
        <w:pStyle w:val="ATABody"/>
      </w:pPr>
      <w:r>
        <w:t>To help you and your team complete your work in a timely manner, the following icons will appear in this addendum to indicate approximate times for each part of the exercise:</w:t>
      </w:r>
    </w:p>
    <w:p w14:paraId="3342632D" w14:textId="77777777" w:rsidR="00576C75" w:rsidRDefault="00576C75" w:rsidP="00576C75">
      <w:pPr>
        <w:pStyle w:val="ATA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980"/>
      </w:tblGrid>
      <w:tr w:rsidR="00576C75" w14:paraId="21804726" w14:textId="77777777" w:rsidTr="00526AB8">
        <w:tc>
          <w:tcPr>
            <w:tcW w:w="2088" w:type="dxa"/>
            <w:vAlign w:val="center"/>
          </w:tcPr>
          <w:p w14:paraId="71E4964B" w14:textId="001FA4FE" w:rsidR="00576C75" w:rsidRDefault="00576C75" w:rsidP="00526AB8">
            <w:pPr>
              <w:pStyle w:val="ATABulletLevel01BodySlide"/>
            </w:pPr>
            <w:r>
              <w:t>30 minutes</w:t>
            </w:r>
          </w:p>
        </w:tc>
        <w:tc>
          <w:tcPr>
            <w:tcW w:w="1980" w:type="dxa"/>
          </w:tcPr>
          <w:p w14:paraId="6966A2CB" w14:textId="2A4898CA" w:rsidR="00576C75" w:rsidRDefault="00576C75" w:rsidP="00576C75">
            <w:pPr>
              <w:pStyle w:val="ATABody"/>
              <w:spacing w:before="120" w:after="120"/>
            </w:pPr>
            <w:r>
              <w:rPr>
                <w:noProof/>
              </w:rPr>
              <w:drawing>
                <wp:inline distT="0" distB="0" distL="0" distR="0" wp14:anchorId="3E1A47B6" wp14:editId="27867200">
                  <wp:extent cx="384048" cy="457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IME ICON--30 MINUT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r>
      <w:tr w:rsidR="00576C75" w14:paraId="74627496" w14:textId="77777777" w:rsidTr="00526AB8">
        <w:tc>
          <w:tcPr>
            <w:tcW w:w="2088" w:type="dxa"/>
            <w:vAlign w:val="center"/>
          </w:tcPr>
          <w:p w14:paraId="51364AE1" w14:textId="5909598C" w:rsidR="00576C75" w:rsidRDefault="00576C75" w:rsidP="00526AB8">
            <w:pPr>
              <w:pStyle w:val="ATABulletLevel01BodySlide"/>
            </w:pPr>
            <w:r>
              <w:t>60 minutes</w:t>
            </w:r>
          </w:p>
        </w:tc>
        <w:tc>
          <w:tcPr>
            <w:tcW w:w="1980" w:type="dxa"/>
          </w:tcPr>
          <w:p w14:paraId="2AE37DEB" w14:textId="6ADA7723" w:rsidR="00576C75" w:rsidRDefault="00576C75" w:rsidP="00576C75">
            <w:pPr>
              <w:pStyle w:val="ATABody"/>
              <w:spacing w:before="120" w:after="120"/>
            </w:pPr>
            <w:r>
              <w:rPr>
                <w:noProof/>
              </w:rPr>
              <w:drawing>
                <wp:inline distT="0" distB="0" distL="0" distR="0" wp14:anchorId="5A197CEA" wp14:editId="471B3FC6">
                  <wp:extent cx="384048" cy="457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IME ICON--60 MINUTE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r>
    </w:tbl>
    <w:p w14:paraId="76AE907D" w14:textId="77777777" w:rsidR="00576C75" w:rsidRPr="00576C75" w:rsidRDefault="00576C75" w:rsidP="00576C75">
      <w:pPr>
        <w:pStyle w:val="ATABody"/>
      </w:pPr>
    </w:p>
    <w:p w14:paraId="5C568841" w14:textId="7B0A85CB" w:rsidR="00576C75" w:rsidRDefault="00576C75" w:rsidP="00576C75">
      <w:pPr>
        <w:pStyle w:val="ATAHeadingLevel2"/>
      </w:pPr>
      <w:r w:rsidRPr="007928BC">
        <w:t xml:space="preserve">Capstone Exercise </w:t>
      </w:r>
      <w:r>
        <w:t>Equipment</w:t>
      </w:r>
    </w:p>
    <w:p w14:paraId="3C609F5F" w14:textId="7A0AF94F" w:rsidR="00576C75" w:rsidRDefault="00576C75" w:rsidP="00576C75">
      <w:pPr>
        <w:pStyle w:val="ATABody"/>
      </w:pPr>
      <w:r>
        <w:t>At various points in the Capstone Exercise, you will use the following equipment to facilitator information gathering during the exercise and prepare your presentations:</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428"/>
      </w:tblGrid>
      <w:tr w:rsidR="00555B1E" w14:paraId="287CF9E9" w14:textId="77777777" w:rsidTr="006D113A">
        <w:trPr>
          <w:trHeight w:val="281"/>
        </w:trPr>
        <w:tc>
          <w:tcPr>
            <w:tcW w:w="4410" w:type="dxa"/>
          </w:tcPr>
          <w:p w14:paraId="2F5FD7F3" w14:textId="77777777" w:rsidR="00555B1E" w:rsidRDefault="00555B1E" w:rsidP="006D113A">
            <w:pPr>
              <w:pStyle w:val="ATABulletLevel01BodySlide"/>
            </w:pPr>
            <w:r>
              <w:t>Laptop</w:t>
            </w:r>
          </w:p>
        </w:tc>
        <w:tc>
          <w:tcPr>
            <w:tcW w:w="4428" w:type="dxa"/>
          </w:tcPr>
          <w:p w14:paraId="0AEC5B73" w14:textId="77777777" w:rsidR="00555B1E" w:rsidRDefault="00555B1E" w:rsidP="006D113A">
            <w:pPr>
              <w:pStyle w:val="ATABulletLevel01BodySlide"/>
            </w:pPr>
            <w:r>
              <w:t>Clipboards</w:t>
            </w:r>
          </w:p>
        </w:tc>
      </w:tr>
      <w:tr w:rsidR="00555B1E" w14:paraId="2389CF1C" w14:textId="77777777" w:rsidTr="006D113A">
        <w:trPr>
          <w:trHeight w:val="281"/>
        </w:trPr>
        <w:tc>
          <w:tcPr>
            <w:tcW w:w="4410" w:type="dxa"/>
            <w:vMerge w:val="restart"/>
          </w:tcPr>
          <w:p w14:paraId="5D8C1CC9" w14:textId="77777777" w:rsidR="00555B1E" w:rsidRDefault="00555B1E" w:rsidP="006D113A">
            <w:pPr>
              <w:pStyle w:val="ATABulletLevel01BodySlide"/>
            </w:pPr>
            <w:r>
              <w:t>Capstone exercise presentation template</w:t>
            </w:r>
          </w:p>
        </w:tc>
        <w:tc>
          <w:tcPr>
            <w:tcW w:w="4428" w:type="dxa"/>
          </w:tcPr>
          <w:p w14:paraId="63392D40" w14:textId="77777777" w:rsidR="00555B1E" w:rsidRDefault="00555B1E" w:rsidP="006D113A">
            <w:pPr>
              <w:pStyle w:val="ATABulletLevel01BodySlide"/>
            </w:pPr>
            <w:r>
              <w:t>Flip-chart easel and paper</w:t>
            </w:r>
          </w:p>
        </w:tc>
      </w:tr>
      <w:tr w:rsidR="00555B1E" w14:paraId="2FAE23A3" w14:textId="77777777" w:rsidTr="006D113A">
        <w:trPr>
          <w:trHeight w:val="281"/>
        </w:trPr>
        <w:tc>
          <w:tcPr>
            <w:tcW w:w="4410" w:type="dxa"/>
            <w:vMerge/>
          </w:tcPr>
          <w:p w14:paraId="78DB3D5C" w14:textId="77777777" w:rsidR="00555B1E" w:rsidRDefault="00555B1E" w:rsidP="006D113A">
            <w:pPr>
              <w:pStyle w:val="ATABulletLevel01BodySlide"/>
            </w:pPr>
          </w:p>
        </w:tc>
        <w:tc>
          <w:tcPr>
            <w:tcW w:w="4428" w:type="dxa"/>
          </w:tcPr>
          <w:p w14:paraId="0DCDEA9C" w14:textId="77777777" w:rsidR="00555B1E" w:rsidRDefault="00555B1E" w:rsidP="006D113A">
            <w:pPr>
              <w:pStyle w:val="ATABulletLevel01BodySlide"/>
            </w:pPr>
            <w:r>
              <w:t>Digital cameras</w:t>
            </w:r>
          </w:p>
        </w:tc>
      </w:tr>
      <w:tr w:rsidR="00555B1E" w14:paraId="20DBBED8" w14:textId="77777777" w:rsidTr="006D113A">
        <w:trPr>
          <w:trHeight w:val="282"/>
        </w:trPr>
        <w:tc>
          <w:tcPr>
            <w:tcW w:w="4410" w:type="dxa"/>
          </w:tcPr>
          <w:p w14:paraId="4699EA33" w14:textId="77777777" w:rsidR="00555B1E" w:rsidRDefault="00555B1E" w:rsidP="006D113A">
            <w:pPr>
              <w:pStyle w:val="ATABulletLevel01BodySlide"/>
            </w:pPr>
            <w:r>
              <w:t>USB flash drive</w:t>
            </w:r>
          </w:p>
        </w:tc>
        <w:tc>
          <w:tcPr>
            <w:tcW w:w="4428" w:type="dxa"/>
          </w:tcPr>
          <w:p w14:paraId="19BA7308" w14:textId="77777777" w:rsidR="00555B1E" w:rsidRDefault="00555B1E" w:rsidP="006D113A">
            <w:pPr>
              <w:pStyle w:val="ATABulletLevel01BodySlide"/>
            </w:pPr>
            <w:r>
              <w:t>Laser range finder</w:t>
            </w:r>
          </w:p>
        </w:tc>
      </w:tr>
    </w:tbl>
    <w:p w14:paraId="5F16FCC0" w14:textId="77777777" w:rsidR="00520678" w:rsidRDefault="00520678">
      <w:r>
        <w:br w:type="page"/>
      </w:r>
    </w:p>
    <w:p w14:paraId="5F16FCC1" w14:textId="77777777" w:rsidR="001C6CC6" w:rsidRDefault="001C6CC6" w:rsidP="001C6CC6">
      <w:pPr>
        <w:pStyle w:val="ataHeading1"/>
      </w:pPr>
    </w:p>
    <w:p w14:paraId="5F16FCC2" w14:textId="77777777" w:rsidR="001C6CC6" w:rsidRDefault="001C6CC6" w:rsidP="001C6CC6">
      <w:pPr>
        <w:pStyle w:val="ataBody0"/>
      </w:pPr>
    </w:p>
    <w:p w14:paraId="5F16FCC3" w14:textId="77777777" w:rsidR="001C6CC6" w:rsidRDefault="001C6CC6" w:rsidP="001C6CC6">
      <w:pPr>
        <w:pStyle w:val="ataBody0"/>
      </w:pPr>
    </w:p>
    <w:p w14:paraId="5F16FCC4" w14:textId="77777777" w:rsidR="001C6CC6" w:rsidRDefault="001C6CC6" w:rsidP="001C6CC6">
      <w:pPr>
        <w:pStyle w:val="ataBody0"/>
      </w:pPr>
    </w:p>
    <w:p w14:paraId="5F16FCC5" w14:textId="77777777" w:rsidR="001C6CC6" w:rsidRDefault="001C6CC6" w:rsidP="001C6CC6">
      <w:pPr>
        <w:pStyle w:val="ataBody0"/>
      </w:pPr>
    </w:p>
    <w:p w14:paraId="5F16FCC6" w14:textId="77777777" w:rsidR="001C6CC6" w:rsidRDefault="001C6CC6" w:rsidP="001C6CC6">
      <w:pPr>
        <w:pStyle w:val="ataBody0"/>
      </w:pPr>
    </w:p>
    <w:p w14:paraId="5F16FCC7" w14:textId="77777777" w:rsidR="001C6CC6" w:rsidRDefault="001C6CC6" w:rsidP="001C6CC6">
      <w:pPr>
        <w:pStyle w:val="ataBody0"/>
      </w:pPr>
    </w:p>
    <w:p w14:paraId="5F16FCC8" w14:textId="77777777" w:rsidR="001C6CC6" w:rsidRDefault="001C6CC6" w:rsidP="001C6CC6">
      <w:pPr>
        <w:pStyle w:val="ataBody0"/>
      </w:pPr>
    </w:p>
    <w:p w14:paraId="5F16FCC9" w14:textId="77777777" w:rsidR="001C6CC6" w:rsidRDefault="001C6CC6" w:rsidP="001C6CC6">
      <w:pPr>
        <w:pStyle w:val="ataBody0"/>
      </w:pPr>
    </w:p>
    <w:p w14:paraId="5F16FCCA" w14:textId="77777777" w:rsidR="001C6CC6" w:rsidRDefault="001C6CC6" w:rsidP="001C6CC6">
      <w:pPr>
        <w:pStyle w:val="ataBody0"/>
      </w:pPr>
    </w:p>
    <w:p w14:paraId="5F16FCCB" w14:textId="77777777" w:rsidR="001C6CC6" w:rsidRDefault="001C6CC6" w:rsidP="001C6CC6">
      <w:pPr>
        <w:pStyle w:val="ataBody0"/>
      </w:pPr>
    </w:p>
    <w:p w14:paraId="5F16FCCC" w14:textId="77777777" w:rsidR="001C6CC6" w:rsidRDefault="001C6CC6" w:rsidP="001C6CC6">
      <w:pPr>
        <w:pStyle w:val="ataBody0"/>
      </w:pPr>
    </w:p>
    <w:p w14:paraId="5F16FCCD" w14:textId="77777777" w:rsidR="001C6CC6" w:rsidRDefault="001C6CC6" w:rsidP="001C6CC6">
      <w:pPr>
        <w:pStyle w:val="ataBody0"/>
      </w:pPr>
    </w:p>
    <w:p w14:paraId="5F16FCCE" w14:textId="77777777" w:rsidR="001C6CC6" w:rsidRDefault="001C6CC6" w:rsidP="001C6CC6">
      <w:pPr>
        <w:pStyle w:val="ataBody0"/>
      </w:pPr>
    </w:p>
    <w:p w14:paraId="5F16FCCF" w14:textId="77777777" w:rsidR="001C6CC6" w:rsidRDefault="001C6CC6" w:rsidP="001C6CC6">
      <w:pPr>
        <w:pStyle w:val="ataBody0"/>
      </w:pPr>
    </w:p>
    <w:p w14:paraId="5F16FCD0" w14:textId="77777777" w:rsidR="001C6CC6" w:rsidRDefault="001C6CC6" w:rsidP="001C6CC6">
      <w:pPr>
        <w:pStyle w:val="ataBody0"/>
      </w:pPr>
    </w:p>
    <w:p w14:paraId="5F16FCD1" w14:textId="77777777" w:rsidR="001C6CC6" w:rsidRDefault="001C6CC6" w:rsidP="001C6CC6">
      <w:pPr>
        <w:pStyle w:val="ataBody0"/>
      </w:pPr>
    </w:p>
    <w:p w14:paraId="5F16FCD2" w14:textId="77777777" w:rsidR="001C6CC6" w:rsidRDefault="001C6CC6" w:rsidP="001C6CC6">
      <w:pPr>
        <w:pStyle w:val="ataBody0"/>
      </w:pPr>
    </w:p>
    <w:p w14:paraId="5F16FCD3" w14:textId="77777777" w:rsidR="001C6CC6" w:rsidRDefault="001C6CC6" w:rsidP="001C6CC6">
      <w:pPr>
        <w:pStyle w:val="ataBody0"/>
        <w:jc w:val="center"/>
      </w:pPr>
      <w:r>
        <w:t>This Page Intentionally Left Blank.</w:t>
      </w:r>
    </w:p>
    <w:p w14:paraId="5F16FCD4" w14:textId="77777777" w:rsidR="001C6CC6" w:rsidRDefault="001C6CC6" w:rsidP="001C6CC6">
      <w:pPr>
        <w:pStyle w:val="ataBody0"/>
      </w:pPr>
    </w:p>
    <w:p w14:paraId="5F16FCD5" w14:textId="77777777" w:rsidR="001C6CC6" w:rsidRDefault="001C6CC6">
      <w:r>
        <w:br w:type="page"/>
      </w:r>
    </w:p>
    <w:p w14:paraId="5F16FCD6" w14:textId="27EF337C" w:rsidR="001C6CC6" w:rsidRPr="00C158AB" w:rsidRDefault="001C6CC6" w:rsidP="007F537C">
      <w:pPr>
        <w:pStyle w:val="ATAHeadingLevel1"/>
      </w:pPr>
      <w:r w:rsidRPr="00C158AB">
        <w:lastRenderedPageBreak/>
        <w:t>Part 1</w:t>
      </w:r>
      <w:r>
        <w:t xml:space="preserve"> of 7: </w:t>
      </w:r>
      <w:r w:rsidR="00B44029">
        <w:t>Critical</w:t>
      </w:r>
      <w:r w:rsidRPr="00C158AB">
        <w:t xml:space="preserve"> Infrastructure</w:t>
      </w:r>
      <w:r>
        <w:t xml:space="preserve"> </w:t>
      </w:r>
      <w:r w:rsidRPr="00BA2198">
        <w:t>Assessment</w:t>
      </w:r>
      <w:r w:rsidR="00E91C5B">
        <w:t xml:space="preserve"> (1 Hour)</w:t>
      </w:r>
    </w:p>
    <w:p w14:paraId="5F16FCD7" w14:textId="77777777" w:rsidR="001C6CC6" w:rsidRPr="00C158AB" w:rsidRDefault="001C6CC6" w:rsidP="001C6CC6">
      <w:pPr>
        <w:pStyle w:val="ATABody"/>
      </w:pPr>
    </w:p>
    <w:tbl>
      <w:tblPr>
        <w:tblW w:w="0" w:type="auto"/>
        <w:tblInd w:w="108" w:type="dxa"/>
        <w:tblLook w:val="04A0" w:firstRow="1" w:lastRow="0" w:firstColumn="1" w:lastColumn="0" w:noHBand="0" w:noVBand="1"/>
      </w:tblPr>
      <w:tblGrid>
        <w:gridCol w:w="2465"/>
        <w:gridCol w:w="6175"/>
      </w:tblGrid>
      <w:tr w:rsidR="001C6CC6" w:rsidRPr="00C158AB" w14:paraId="5F16FCDA" w14:textId="77777777" w:rsidTr="00F75790">
        <w:tc>
          <w:tcPr>
            <w:tcW w:w="2465" w:type="dxa"/>
            <w:shd w:val="clear" w:color="auto" w:fill="auto"/>
          </w:tcPr>
          <w:p w14:paraId="5F16FCD8" w14:textId="77777777" w:rsidR="001C6CC6" w:rsidRPr="00EB1DE0" w:rsidRDefault="001C6CC6" w:rsidP="00F75790">
            <w:pPr>
              <w:pStyle w:val="ataBody0"/>
              <w:rPr>
                <w:b/>
              </w:rPr>
            </w:pPr>
            <w:r w:rsidRPr="00EB1DE0">
              <w:rPr>
                <w:b/>
              </w:rPr>
              <w:t>Purpose:</w:t>
            </w:r>
          </w:p>
        </w:tc>
        <w:tc>
          <w:tcPr>
            <w:tcW w:w="6175" w:type="dxa"/>
            <w:shd w:val="clear" w:color="auto" w:fill="auto"/>
          </w:tcPr>
          <w:p w14:paraId="5F16FCD9" w14:textId="2908BC60" w:rsidR="001C6CC6" w:rsidRPr="00C158AB" w:rsidRDefault="00467CC2" w:rsidP="00467CC2">
            <w:pPr>
              <w:pStyle w:val="ataBody0"/>
            </w:pPr>
            <w:r>
              <w:t xml:space="preserve">To </w:t>
            </w:r>
            <w:r w:rsidR="001C6CC6" w:rsidRPr="00C158AB">
              <w:rPr>
                <w:szCs w:val="20"/>
              </w:rPr>
              <w:t xml:space="preserve">establish vulnerability </w:t>
            </w:r>
            <w:r w:rsidR="001C6CC6">
              <w:rPr>
                <w:szCs w:val="20"/>
              </w:rPr>
              <w:t>analysis</w:t>
            </w:r>
            <w:r w:rsidR="001C6CC6" w:rsidRPr="00C158AB">
              <w:rPr>
                <w:szCs w:val="20"/>
              </w:rPr>
              <w:t xml:space="preserve"> team assignments and </w:t>
            </w:r>
            <w:r w:rsidR="001C6CC6">
              <w:rPr>
                <w:szCs w:val="20"/>
              </w:rPr>
              <w:t xml:space="preserve">assess the </w:t>
            </w:r>
            <w:r w:rsidR="00B44029">
              <w:rPr>
                <w:szCs w:val="20"/>
              </w:rPr>
              <w:t>critical</w:t>
            </w:r>
            <w:r w:rsidR="001C6CC6">
              <w:rPr>
                <w:szCs w:val="20"/>
              </w:rPr>
              <w:t xml:space="preserve"> infrastructure</w:t>
            </w:r>
          </w:p>
        </w:tc>
      </w:tr>
      <w:tr w:rsidR="004C225E" w:rsidRPr="00C158AB" w14:paraId="5F16FCDD" w14:textId="77777777" w:rsidTr="004C225E">
        <w:tc>
          <w:tcPr>
            <w:tcW w:w="2465" w:type="dxa"/>
            <w:shd w:val="clear" w:color="auto" w:fill="auto"/>
          </w:tcPr>
          <w:p w14:paraId="5F16FCDB" w14:textId="77777777" w:rsidR="004C225E" w:rsidRPr="00EB1DE0" w:rsidRDefault="004C225E" w:rsidP="00F75790">
            <w:pPr>
              <w:pStyle w:val="ataBody0"/>
              <w:rPr>
                <w:b/>
              </w:rPr>
            </w:pPr>
            <w:r w:rsidRPr="00EB1DE0">
              <w:rPr>
                <w:b/>
              </w:rPr>
              <w:t>Duration:</w:t>
            </w:r>
          </w:p>
        </w:tc>
        <w:tc>
          <w:tcPr>
            <w:tcW w:w="6175" w:type="dxa"/>
            <w:shd w:val="clear" w:color="auto" w:fill="auto"/>
          </w:tcPr>
          <w:p w14:paraId="5F16FCDC" w14:textId="58E35354" w:rsidR="004C225E" w:rsidRPr="00C158AB" w:rsidRDefault="004C225E" w:rsidP="004C225E">
            <w:pPr>
              <w:pStyle w:val="ataBody0"/>
            </w:pPr>
            <w:r>
              <w:t>60</w:t>
            </w:r>
            <w:r w:rsidRPr="00C158AB">
              <w:t xml:space="preserve"> minutes</w:t>
            </w:r>
          </w:p>
        </w:tc>
      </w:tr>
      <w:tr w:rsidR="004C225E" w:rsidRPr="00C158AB" w14:paraId="5F16FCE0" w14:textId="77777777" w:rsidTr="00BF4062">
        <w:tc>
          <w:tcPr>
            <w:tcW w:w="2465" w:type="dxa"/>
            <w:shd w:val="clear" w:color="auto" w:fill="auto"/>
            <w:vAlign w:val="bottom"/>
          </w:tcPr>
          <w:p w14:paraId="5F16FCDE" w14:textId="77777777" w:rsidR="004C225E" w:rsidRPr="00EB1DE0" w:rsidRDefault="004C225E" w:rsidP="004C225E">
            <w:pPr>
              <w:pStyle w:val="ataBody0"/>
              <w:rPr>
                <w:b/>
              </w:rPr>
            </w:pPr>
            <w:r w:rsidRPr="00EB1DE0">
              <w:rPr>
                <w:b/>
              </w:rPr>
              <w:t>Group composition:</w:t>
            </w:r>
          </w:p>
        </w:tc>
        <w:tc>
          <w:tcPr>
            <w:tcW w:w="6175" w:type="dxa"/>
            <w:shd w:val="clear" w:color="auto" w:fill="auto"/>
          </w:tcPr>
          <w:p w14:paraId="5F16FCDF" w14:textId="1EADDAB7" w:rsidR="004C225E" w:rsidRPr="00C158AB" w:rsidRDefault="004C225E" w:rsidP="004C225E">
            <w:pPr>
              <w:pStyle w:val="ataBody0"/>
            </w:pPr>
            <w:r>
              <w:t>Table groups</w:t>
            </w:r>
          </w:p>
        </w:tc>
      </w:tr>
      <w:tr w:rsidR="001C6CC6" w:rsidRPr="00C158AB" w14:paraId="5F16FCE6" w14:textId="77777777" w:rsidTr="00F75790">
        <w:tc>
          <w:tcPr>
            <w:tcW w:w="2465" w:type="dxa"/>
            <w:shd w:val="clear" w:color="auto" w:fill="auto"/>
          </w:tcPr>
          <w:p w14:paraId="5F16FCE4" w14:textId="77777777" w:rsidR="001C6CC6" w:rsidRPr="00EB1DE0" w:rsidRDefault="001C6CC6" w:rsidP="00F75790">
            <w:pPr>
              <w:pStyle w:val="ataBody0"/>
              <w:rPr>
                <w:b/>
              </w:rPr>
            </w:pPr>
            <w:r w:rsidRPr="00EB1DE0">
              <w:rPr>
                <w:b/>
              </w:rPr>
              <w:t>Equipment:</w:t>
            </w:r>
          </w:p>
        </w:tc>
        <w:tc>
          <w:tcPr>
            <w:tcW w:w="6175" w:type="dxa"/>
            <w:shd w:val="clear" w:color="auto" w:fill="auto"/>
          </w:tcPr>
          <w:p w14:paraId="5BD9DF8D" w14:textId="77777777" w:rsidR="00D713E1" w:rsidRDefault="001C6CC6" w:rsidP="00D713E1">
            <w:pPr>
              <w:pStyle w:val="ATABulletLevel01BodySlide"/>
            </w:pPr>
            <w:r>
              <w:t>Laptop</w:t>
            </w:r>
          </w:p>
          <w:p w14:paraId="09CE9809" w14:textId="77777777" w:rsidR="00D713E1" w:rsidRDefault="001C6CC6" w:rsidP="00D713E1">
            <w:pPr>
              <w:pStyle w:val="ATABulletLevel01BodySlide"/>
            </w:pPr>
            <w:r>
              <w:t>Capstone Exercise Presentation Template</w:t>
            </w:r>
          </w:p>
          <w:p w14:paraId="66E3F242" w14:textId="77777777" w:rsidR="00D713E1" w:rsidRDefault="001C6CC6" w:rsidP="00D713E1">
            <w:pPr>
              <w:pStyle w:val="ATABulletLevel01BodySlide"/>
            </w:pPr>
            <w:r>
              <w:t>USB Flash Drive</w:t>
            </w:r>
          </w:p>
          <w:p w14:paraId="7D757362" w14:textId="104EC6B3" w:rsidR="00D713E1" w:rsidRDefault="00BF4062" w:rsidP="00D713E1">
            <w:pPr>
              <w:pStyle w:val="ATABulletLevel01BodySlide"/>
            </w:pPr>
            <w:r>
              <w:t>Flip-Chart</w:t>
            </w:r>
            <w:r w:rsidR="001C6CC6">
              <w:t xml:space="preserve"> Easel</w:t>
            </w:r>
          </w:p>
          <w:p w14:paraId="5F16FCE5" w14:textId="44A42552" w:rsidR="001C6CC6" w:rsidRPr="00C158AB" w:rsidRDefault="001C6CC6" w:rsidP="00D713E1">
            <w:pPr>
              <w:pStyle w:val="ATABulletLevel01BodySlide"/>
            </w:pPr>
            <w:r w:rsidRPr="00C158AB">
              <w:t xml:space="preserve">Refer to </w:t>
            </w:r>
            <w:r>
              <w:t xml:space="preserve">Modules 2 through </w:t>
            </w:r>
            <w:r w:rsidR="00B06563">
              <w:t>15,</w:t>
            </w:r>
            <w:r w:rsidR="00D713E1">
              <w:t xml:space="preserve"> if needed</w:t>
            </w:r>
          </w:p>
        </w:tc>
      </w:tr>
      <w:tr w:rsidR="004C225E" w:rsidRPr="00C158AB" w14:paraId="710C1BAC" w14:textId="77777777" w:rsidTr="00F75790">
        <w:tc>
          <w:tcPr>
            <w:tcW w:w="2465" w:type="dxa"/>
            <w:shd w:val="clear" w:color="auto" w:fill="auto"/>
          </w:tcPr>
          <w:p w14:paraId="728F60E6" w14:textId="0C9F426C" w:rsidR="004C225E" w:rsidRPr="00EB1DE0" w:rsidRDefault="004C225E" w:rsidP="00F75790">
            <w:pPr>
              <w:pStyle w:val="ataBody0"/>
              <w:rPr>
                <w:b/>
              </w:rPr>
            </w:pPr>
            <w:r>
              <w:rPr>
                <w:noProof/>
              </w:rPr>
              <w:drawing>
                <wp:inline distT="0" distB="0" distL="0" distR="0" wp14:anchorId="54C3EDCB" wp14:editId="3BC135CE">
                  <wp:extent cx="384048"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01854747" w14:textId="77777777" w:rsidR="004C225E" w:rsidRDefault="004C225E" w:rsidP="004C225E">
            <w:pPr>
              <w:pStyle w:val="ATABody"/>
            </w:pPr>
          </w:p>
        </w:tc>
      </w:tr>
    </w:tbl>
    <w:p w14:paraId="5F16FCE8" w14:textId="0377BDBC" w:rsidR="001C6CC6" w:rsidRPr="00C158AB" w:rsidRDefault="001C6CC6" w:rsidP="007F537C">
      <w:pPr>
        <w:pStyle w:val="ATAHeadingLevel1"/>
      </w:pPr>
      <w:r w:rsidRPr="00C158AB">
        <w:t>Directions:</w:t>
      </w:r>
    </w:p>
    <w:p w14:paraId="67B4273E" w14:textId="65792D29" w:rsidR="00E26F13" w:rsidRDefault="001C6CC6" w:rsidP="007F537C">
      <w:pPr>
        <w:pStyle w:val="ATANumLevel01BodySlide"/>
      </w:pPr>
      <w:r>
        <w:t xml:space="preserve">Your facilitator will provide you with a laptop preloaded with a </w:t>
      </w:r>
      <w:r w:rsidR="00BF4062">
        <w:t>capstone exercise presentation template</w:t>
      </w:r>
      <w:r>
        <w:t xml:space="preserve">. </w:t>
      </w:r>
    </w:p>
    <w:p w14:paraId="333A929C" w14:textId="77777777" w:rsidR="00E26F13" w:rsidRDefault="001C6CC6" w:rsidP="00E26F13">
      <w:pPr>
        <w:pStyle w:val="ATABulletLevel02BodySlide"/>
      </w:pPr>
      <w:r>
        <w:t xml:space="preserve">You should use this template to complete all parts of this exercise and use this file to project your final presentation. </w:t>
      </w:r>
    </w:p>
    <w:p w14:paraId="3CD46574" w14:textId="77777777" w:rsidR="00E26F13" w:rsidRDefault="001C6CC6" w:rsidP="00E26F13">
      <w:pPr>
        <w:pStyle w:val="ATABulletLevel02BodySlide"/>
      </w:pPr>
      <w:r>
        <w:t xml:space="preserve">The template includes all of the tables you need to complete your presentation at the end of the exercise. </w:t>
      </w:r>
    </w:p>
    <w:p w14:paraId="5B4D4CFF" w14:textId="77777777" w:rsidR="00E26F13" w:rsidRDefault="001C6CC6" w:rsidP="00E26F13">
      <w:pPr>
        <w:pStyle w:val="ATABulletLevel02BodySlide"/>
      </w:pPr>
      <w:r>
        <w:t xml:space="preserve">This template is a Microsoft Office PowerPoint file. </w:t>
      </w:r>
    </w:p>
    <w:p w14:paraId="5F16FCE9" w14:textId="6A889281" w:rsidR="001C6CC6" w:rsidRDefault="001C6CC6" w:rsidP="00E26F13">
      <w:pPr>
        <w:pStyle w:val="ATABulletLevel02BodySlide"/>
      </w:pPr>
      <w:r>
        <w:t xml:space="preserve">If you are unfamiliar with how to use Microsoft PowerPoint your facilitator can assist you, or you may choose to follow the format by transferring your tables to </w:t>
      </w:r>
      <w:r w:rsidR="00BF4062">
        <w:t>flip-</w:t>
      </w:r>
      <w:r>
        <w:t xml:space="preserve">chart paper and use the </w:t>
      </w:r>
      <w:r w:rsidR="00BF4062">
        <w:t xml:space="preserve">flip chart </w:t>
      </w:r>
      <w:r>
        <w:t>during your final presentation.</w:t>
      </w:r>
      <w:r w:rsidR="003730F0">
        <w:t xml:space="preserve"> </w:t>
      </w:r>
    </w:p>
    <w:p w14:paraId="07D83EFA" w14:textId="27D2F379" w:rsidR="00E26F13" w:rsidRDefault="001C6CC6" w:rsidP="007F537C">
      <w:pPr>
        <w:pStyle w:val="ATANumLevel01BodySlide"/>
      </w:pPr>
      <w:r>
        <w:t xml:space="preserve">Your facilitator will assign you a </w:t>
      </w:r>
      <w:r w:rsidR="00B44029">
        <w:t>critical</w:t>
      </w:r>
      <w:r>
        <w:t xml:space="preserve"> infrastructure for analysis and provide you with information from a </w:t>
      </w:r>
      <w:r w:rsidR="00BF4062">
        <w:t xml:space="preserve">site survey report </w:t>
      </w:r>
      <w:r>
        <w:t xml:space="preserve">about the selected facility. </w:t>
      </w:r>
    </w:p>
    <w:p w14:paraId="5F16FCEA" w14:textId="5A9741BC" w:rsidR="001C6CC6" w:rsidRDefault="001C6CC6" w:rsidP="007F537C">
      <w:pPr>
        <w:pStyle w:val="ATANumLevel01BodySlide"/>
      </w:pPr>
      <w:r>
        <w:t xml:space="preserve">Write down the name of your </w:t>
      </w:r>
      <w:r w:rsidR="00B44029">
        <w:t>critical</w:t>
      </w:r>
      <w:r>
        <w:t xml:space="preserve"> infrastructure in the space before </w:t>
      </w:r>
      <w:r w:rsidRPr="00E26F13">
        <w:rPr>
          <w:i/>
        </w:rPr>
        <w:t>Table 1: Vulnerability Analysis Team Assignments</w:t>
      </w:r>
      <w:r>
        <w:t xml:space="preserve"> and take notes on the </w:t>
      </w:r>
      <w:r w:rsidR="00BF4062">
        <w:t>site survey report</w:t>
      </w:r>
      <w:r>
        <w:t>.</w:t>
      </w:r>
    </w:p>
    <w:p w14:paraId="7E58AE12" w14:textId="77777777" w:rsidR="00E26F13" w:rsidRDefault="001C6CC6" w:rsidP="007F537C">
      <w:pPr>
        <w:pStyle w:val="ATANumLevel01BodySlide"/>
      </w:pPr>
      <w:r w:rsidRPr="00C158AB">
        <w:t xml:space="preserve">Using </w:t>
      </w:r>
      <w:r w:rsidRPr="00E26F13">
        <w:rPr>
          <w:i/>
        </w:rPr>
        <w:t>Table 1: Vulnerability Analysis Team Assignments</w:t>
      </w:r>
      <w:r w:rsidRPr="00C158AB">
        <w:t xml:space="preserve">, document your team assignments in the space provided. Ensure that everyone on your team has a role. </w:t>
      </w:r>
    </w:p>
    <w:p w14:paraId="440EBF5F" w14:textId="77777777" w:rsidR="00E26F13" w:rsidRDefault="001C6CC6" w:rsidP="00E26F13">
      <w:pPr>
        <w:pStyle w:val="ATABulletLevel02BodySlide"/>
      </w:pPr>
      <w:r w:rsidRPr="00C158AB">
        <w:t xml:space="preserve">With the exception of the project manager position, it may be necessary to assign more than one person to a role. </w:t>
      </w:r>
    </w:p>
    <w:p w14:paraId="5F16FCEB" w14:textId="04D07B87" w:rsidR="001C6CC6" w:rsidRPr="00C158AB" w:rsidRDefault="001C6CC6" w:rsidP="00E26F13">
      <w:pPr>
        <w:pStyle w:val="ATABulletLevel02BodySlide"/>
      </w:pPr>
      <w:r w:rsidRPr="00C158AB">
        <w:t>You will also need to assign someone</w:t>
      </w:r>
      <w:r>
        <w:t xml:space="preserve"> familiar with using the laptop computer</w:t>
      </w:r>
      <w:r w:rsidRPr="00C158AB">
        <w:t xml:space="preserve"> to maintain documentation of all team responses.</w:t>
      </w:r>
      <w:r w:rsidR="003730F0">
        <w:t xml:space="preserve"> </w:t>
      </w:r>
    </w:p>
    <w:p w14:paraId="4D1F9F9E" w14:textId="3E2628B6" w:rsidR="00E26F13" w:rsidRDefault="001C6CC6" w:rsidP="007F537C">
      <w:pPr>
        <w:pStyle w:val="ATANumLevel01BodySlide"/>
      </w:pPr>
      <w:r>
        <w:t xml:space="preserve">Using the </w:t>
      </w:r>
      <w:r w:rsidR="00783BED">
        <w:t>S</w:t>
      </w:r>
      <w:r w:rsidR="00BF4062">
        <w:t xml:space="preserve">ite </w:t>
      </w:r>
      <w:r w:rsidR="00783BED">
        <w:t>S</w:t>
      </w:r>
      <w:r w:rsidR="00BF4062">
        <w:t xml:space="preserve">urvey </w:t>
      </w:r>
      <w:r w:rsidR="00783BED">
        <w:t>R</w:t>
      </w:r>
      <w:r w:rsidR="00BF4062">
        <w:t xml:space="preserve">eport </w:t>
      </w:r>
      <w:r>
        <w:t>information provided by your facilitator</w:t>
      </w:r>
      <w:r w:rsidRPr="00C158AB">
        <w:t xml:space="preserve">, identify the </w:t>
      </w:r>
      <w:r>
        <w:t>analysis</w:t>
      </w:r>
      <w:r w:rsidRPr="00C158AB">
        <w:t xml:space="preserve"> </w:t>
      </w:r>
      <w:r>
        <w:t>data</w:t>
      </w:r>
      <w:r w:rsidRPr="00C158AB">
        <w:t xml:space="preserve"> provided. </w:t>
      </w:r>
    </w:p>
    <w:p w14:paraId="5F16FCEC" w14:textId="51B42446" w:rsidR="001C6CC6" w:rsidRPr="00C158AB" w:rsidRDefault="008E72DF" w:rsidP="007F537C">
      <w:pPr>
        <w:pStyle w:val="ATANumLevel01BodySlide"/>
      </w:pPr>
      <w:r>
        <w:t>Write down</w:t>
      </w:r>
      <w:r w:rsidR="001C6CC6" w:rsidRPr="00C158AB">
        <w:t xml:space="preserve"> your responses in </w:t>
      </w:r>
      <w:r w:rsidR="001C6CC6" w:rsidRPr="00E26F13">
        <w:rPr>
          <w:i/>
        </w:rPr>
        <w:t xml:space="preserve">Table 2: Assess </w:t>
      </w:r>
      <w:r w:rsidR="00B44029" w:rsidRPr="00E26F13">
        <w:rPr>
          <w:i/>
        </w:rPr>
        <w:t>Critical</w:t>
      </w:r>
      <w:r w:rsidR="001C6CC6" w:rsidRPr="00E26F13">
        <w:rPr>
          <w:i/>
        </w:rPr>
        <w:t xml:space="preserve"> Infrastructure</w:t>
      </w:r>
      <w:r w:rsidR="001C6CC6" w:rsidRPr="00C158AB">
        <w:t>.</w:t>
      </w:r>
    </w:p>
    <w:p w14:paraId="69E1003C" w14:textId="77777777" w:rsidR="00E26F13" w:rsidRDefault="001C6CC6" w:rsidP="007F537C">
      <w:pPr>
        <w:pStyle w:val="ATANumLevel01BodySlide"/>
      </w:pPr>
      <w:r>
        <w:t>It</w:t>
      </w:r>
      <w:r w:rsidRPr="00C158AB">
        <w:t xml:space="preserve"> is important to identify any information that is missing or needs additional clarification, just as you would do in a real-world data</w:t>
      </w:r>
      <w:r w:rsidR="001F1484">
        <w:t xml:space="preserve"> call review scenario. </w:t>
      </w:r>
    </w:p>
    <w:p w14:paraId="5F16FCED" w14:textId="6BD0589B" w:rsidR="001C6CC6" w:rsidRPr="00C158AB" w:rsidRDefault="008E72DF" w:rsidP="007F537C">
      <w:pPr>
        <w:pStyle w:val="ATANumLevel01BodySlide"/>
      </w:pPr>
      <w:r>
        <w:t>Write down</w:t>
      </w:r>
      <w:r w:rsidR="001F1484">
        <w:t xml:space="preserve"> </w:t>
      </w:r>
      <w:r w:rsidR="001C6CC6" w:rsidRPr="00C158AB">
        <w:t xml:space="preserve">the missing information or your requests for clarification in the space provided (beneath the section titled </w:t>
      </w:r>
      <w:r w:rsidR="001C6CC6" w:rsidRPr="00BA2198">
        <w:rPr>
          <w:rStyle w:val="ATAEmphasis"/>
        </w:rPr>
        <w:t>Need for Additional Facility Analysis Information</w:t>
      </w:r>
      <w:r w:rsidR="001C6CC6" w:rsidRPr="00C158AB">
        <w:t>).</w:t>
      </w:r>
    </w:p>
    <w:p w14:paraId="5F16FCEE" w14:textId="77777777" w:rsidR="001C6CC6" w:rsidRPr="00C158AB" w:rsidRDefault="001C6CC6" w:rsidP="007F537C">
      <w:pPr>
        <w:pStyle w:val="ATANumLevel01BodySlide"/>
      </w:pPr>
      <w:r w:rsidRPr="00C158AB">
        <w:t>Ask your facilitators for guidance, if necessary.</w:t>
      </w:r>
    </w:p>
    <w:p w14:paraId="5F16FCF1" w14:textId="77777777" w:rsidR="001C6CC6" w:rsidRPr="00BA2198" w:rsidRDefault="001C6CC6" w:rsidP="007F537C">
      <w:pPr>
        <w:pStyle w:val="ATAHeadingLevel2"/>
      </w:pPr>
      <w:r w:rsidRPr="00BA2198">
        <w:lastRenderedPageBreak/>
        <w:t>Part 1 Explained</w:t>
      </w:r>
    </w:p>
    <w:p w14:paraId="5F16FCF2" w14:textId="08855483" w:rsidR="001C6CC6" w:rsidRPr="00C158AB" w:rsidRDefault="001C6CC6" w:rsidP="00BA2198">
      <w:pPr>
        <w:pStyle w:val="ATABody"/>
      </w:pPr>
      <w:r w:rsidRPr="00C158AB">
        <w:t xml:space="preserve">To complete Part 1 of </w:t>
      </w:r>
      <w:r>
        <w:t>the capstone exercise</w:t>
      </w:r>
      <w:r w:rsidRPr="00874D90">
        <w:t xml:space="preserve"> </w:t>
      </w:r>
      <w:r>
        <w:t xml:space="preserve">for a selected </w:t>
      </w:r>
      <w:r w:rsidR="00B44029">
        <w:t>critical</w:t>
      </w:r>
      <w:r>
        <w:t xml:space="preserve"> infrastructure</w:t>
      </w:r>
      <w:r w:rsidRPr="00C158AB">
        <w:t xml:space="preserve">, </w:t>
      </w:r>
      <w:r>
        <w:t xml:space="preserve">you will need to </w:t>
      </w:r>
      <w:r w:rsidR="00B5110D">
        <w:t xml:space="preserve">receive information from your facilitator about the site, </w:t>
      </w:r>
      <w:r>
        <w:t>make team member assignments</w:t>
      </w:r>
      <w:r w:rsidR="00B5110D">
        <w:t>,</w:t>
      </w:r>
      <w:r>
        <w:t xml:space="preserve"> and begin your analysis of the </w:t>
      </w:r>
      <w:r w:rsidR="00B44029">
        <w:t>critical</w:t>
      </w:r>
      <w:r>
        <w:t xml:space="preserve"> infrastructure.</w:t>
      </w:r>
      <w:r w:rsidRPr="00C158AB">
        <w:t xml:space="preserve"> </w:t>
      </w:r>
    </w:p>
    <w:p w14:paraId="36C71FCE" w14:textId="77777777" w:rsidR="00B5110D" w:rsidRPr="00A93D01" w:rsidRDefault="00B5110D" w:rsidP="00B5110D">
      <w:pPr>
        <w:pStyle w:val="ATAHeadingLevel2"/>
      </w:pPr>
      <w:r w:rsidRPr="00A93D01">
        <w:t>Site Survey and Intelligence Reports</w:t>
      </w:r>
    </w:p>
    <w:p w14:paraId="5F8CC750" w14:textId="101BF037" w:rsidR="00B5110D" w:rsidRDefault="00B5110D" w:rsidP="00B5110D">
      <w:pPr>
        <w:pStyle w:val="ATABody"/>
      </w:pPr>
      <w:r w:rsidRPr="00A93D01">
        <w:t xml:space="preserve">Your facilitator will provide you with crucial information about the site and threats to the site using the </w:t>
      </w:r>
      <w:r>
        <w:t xml:space="preserve">checklist </w:t>
      </w:r>
      <w:r w:rsidRPr="00A93D01">
        <w:t>on the following pages.</w:t>
      </w:r>
    </w:p>
    <w:p w14:paraId="5F16FCF3" w14:textId="77777777" w:rsidR="001C6CC6" w:rsidRPr="00C158AB" w:rsidRDefault="001C6CC6" w:rsidP="007F537C">
      <w:pPr>
        <w:pStyle w:val="ATAHeadingLevel2"/>
      </w:pPr>
      <w:r w:rsidRPr="00C158AB">
        <w:t xml:space="preserve">Determine Vulnerability Analysis Team Assignments </w:t>
      </w:r>
    </w:p>
    <w:p w14:paraId="5F16FCF4" w14:textId="77777777" w:rsidR="001C6CC6" w:rsidRPr="00C158AB" w:rsidRDefault="001C6CC6" w:rsidP="00BA2198">
      <w:pPr>
        <w:pStyle w:val="ATABody"/>
      </w:pPr>
      <w:r w:rsidRPr="00C158AB">
        <w:t xml:space="preserve">To begin, you will determine </w:t>
      </w:r>
      <w:r>
        <w:t>vulnerability analysis</w:t>
      </w:r>
      <w:r w:rsidRPr="00C158AB">
        <w:t xml:space="preserve"> team assignments. Refer to </w:t>
      </w:r>
      <w:r w:rsidRPr="00E26F13">
        <w:rPr>
          <w:i/>
        </w:rPr>
        <w:t>Table 1: Vulnerability Analysis Team Assignments</w:t>
      </w:r>
      <w:r w:rsidRPr="00C158AB">
        <w:t>; document your team assignments in the space provided. Ensure that e</w:t>
      </w:r>
      <w:r>
        <w:t>veryone on your team has a role.</w:t>
      </w:r>
      <w:r w:rsidRPr="00C158AB">
        <w:t xml:space="preserve"> </w:t>
      </w:r>
      <w:r>
        <w:t>W</w:t>
      </w:r>
      <w:r w:rsidRPr="00C158AB">
        <w:t xml:space="preserve">ith the exception of the Project Manager position, it may be necessary to assign more than one person to a role. You will also need to assign someone </w:t>
      </w:r>
      <w:r>
        <w:t xml:space="preserve">familiar with using a laptop computer </w:t>
      </w:r>
      <w:r w:rsidRPr="00C158AB">
        <w:t>to maintain documentation of all team responses.</w:t>
      </w:r>
      <w:r>
        <w:t xml:space="preserve"> </w:t>
      </w:r>
    </w:p>
    <w:p w14:paraId="5F16FCF5" w14:textId="77777777" w:rsidR="001C6CC6" w:rsidRPr="00C158AB" w:rsidRDefault="001C6CC6" w:rsidP="007F537C">
      <w:pPr>
        <w:pStyle w:val="ATAHeadingLevel2"/>
      </w:pPr>
      <w:r w:rsidRPr="00C158AB">
        <w:t xml:space="preserve">Conduct </w:t>
      </w:r>
      <w:r>
        <w:t xml:space="preserve">Analysis of </w:t>
      </w:r>
      <w:r w:rsidR="00B44029">
        <w:t>Critical</w:t>
      </w:r>
      <w:r>
        <w:t xml:space="preserve"> Infrastructure</w:t>
      </w:r>
    </w:p>
    <w:p w14:paraId="5F16FCF6" w14:textId="37FBB75E" w:rsidR="001C6CC6" w:rsidRDefault="001C6CC6" w:rsidP="00BA2198">
      <w:pPr>
        <w:pStyle w:val="ATABody"/>
      </w:pPr>
      <w:r>
        <w:t xml:space="preserve">Next, your facilitator will provide you with information from a </w:t>
      </w:r>
      <w:r w:rsidR="00BF4062">
        <w:t xml:space="preserve">site survey report </w:t>
      </w:r>
      <w:r>
        <w:t xml:space="preserve">that documents initial information about the facility. With your team, </w:t>
      </w:r>
      <w:r w:rsidRPr="00C158AB">
        <w:t xml:space="preserve">discuss and document the types of information </w:t>
      </w:r>
      <w:r>
        <w:t>you have about the facility and also the information you still need.</w:t>
      </w:r>
      <w:r w:rsidR="003730F0">
        <w:t xml:space="preserve"> </w:t>
      </w:r>
    </w:p>
    <w:p w14:paraId="5F16FCF7" w14:textId="77777777" w:rsidR="001C6CC6" w:rsidRDefault="001C6CC6" w:rsidP="001C6CC6">
      <w:pPr>
        <w:pStyle w:val="ataBody0"/>
      </w:pPr>
    </w:p>
    <w:p w14:paraId="5F16FCF8" w14:textId="77777777" w:rsidR="001C6CC6" w:rsidRPr="00C158AB" w:rsidRDefault="001C6CC6" w:rsidP="00BA2198">
      <w:pPr>
        <w:pStyle w:val="ATABody"/>
      </w:pPr>
      <w:r>
        <w:t>You will be able to gather the missing information during your site visit to the facility</w:t>
      </w:r>
      <w:r w:rsidRPr="00C158AB">
        <w:t xml:space="preserve">. Refer to </w:t>
      </w:r>
      <w:r w:rsidRPr="00E26F13">
        <w:rPr>
          <w:i/>
        </w:rPr>
        <w:t xml:space="preserve">Table 2: Assess </w:t>
      </w:r>
      <w:r w:rsidR="00B44029" w:rsidRPr="00E26F13">
        <w:rPr>
          <w:i/>
        </w:rPr>
        <w:t>Critical</w:t>
      </w:r>
      <w:r w:rsidRPr="00E26F13">
        <w:rPr>
          <w:i/>
        </w:rPr>
        <w:t xml:space="preserve"> Infrastructure</w:t>
      </w:r>
      <w:r w:rsidRPr="00C158AB">
        <w:t xml:space="preserve">; ensure you </w:t>
      </w:r>
      <w:r>
        <w:t>record</w:t>
      </w:r>
      <w:r w:rsidRPr="00C158AB">
        <w:t xml:space="preserve"> information related to all six </w:t>
      </w:r>
      <w:r>
        <w:t>assessment</w:t>
      </w:r>
      <w:r w:rsidRPr="00C158AB">
        <w:t xml:space="preserve"> components, as shown in Table 2. </w:t>
      </w:r>
    </w:p>
    <w:p w14:paraId="5F16FCF9" w14:textId="77777777" w:rsidR="001C6CC6" w:rsidRPr="00C158AB" w:rsidRDefault="001C6CC6" w:rsidP="001C6CC6">
      <w:pPr>
        <w:pStyle w:val="ataBody0"/>
      </w:pPr>
    </w:p>
    <w:p w14:paraId="5F16FCFA" w14:textId="639C7851" w:rsidR="001C6CC6" w:rsidRPr="00C158AB" w:rsidRDefault="001C6CC6" w:rsidP="00BA2198">
      <w:pPr>
        <w:pStyle w:val="ATABody"/>
      </w:pPr>
      <w:r w:rsidRPr="00C158AB">
        <w:t xml:space="preserve">You will have </w:t>
      </w:r>
      <w:r w:rsidR="00B06563">
        <w:t>60</w:t>
      </w:r>
      <w:r w:rsidRPr="00C158AB">
        <w:t xml:space="preserve"> minutes to complete Part 1 of the exercise. Do not share your responses with the class at this time; however, be sure to carefully document your responses, as your group will be asked to present information at the conclusion of the entire </w:t>
      </w:r>
      <w:r>
        <w:t xml:space="preserve">capstone </w:t>
      </w:r>
      <w:r w:rsidRPr="00C158AB">
        <w:t>exercise.</w:t>
      </w:r>
    </w:p>
    <w:p w14:paraId="4D3E2A58" w14:textId="2CC14803" w:rsidR="00A93D01" w:rsidRPr="00A93D01" w:rsidRDefault="00A93D01" w:rsidP="00A93D01">
      <w:pPr>
        <w:rPr>
          <w:rFonts w:ascii="Cambria" w:hAnsi="Cambria"/>
        </w:rPr>
      </w:pPr>
      <w:r w:rsidRPr="00A93D01">
        <w:rPr>
          <w:rFonts w:ascii="Cambria" w:hAnsi="Cambria"/>
        </w:rPr>
        <w:br w:type="page"/>
      </w:r>
    </w:p>
    <w:p w14:paraId="041AF513" w14:textId="601810D8" w:rsidR="00A93D01" w:rsidRPr="00A93D01" w:rsidRDefault="00A93D01">
      <w:pPr>
        <w:rPr>
          <w:rStyle w:val="ATAEmphasis"/>
        </w:rPr>
      </w:pPr>
      <w:r w:rsidRPr="00A93D01">
        <w:rPr>
          <w:rStyle w:val="ATAEmphasis"/>
        </w:rPr>
        <w:lastRenderedPageBreak/>
        <w:t>Site Survey Checklist</w:t>
      </w:r>
    </w:p>
    <w:p w14:paraId="2A67CA75" w14:textId="77777777" w:rsidR="00A93D01" w:rsidRPr="00671218" w:rsidRDefault="00A93D01" w:rsidP="00A93D01">
      <w:pPr>
        <w:pStyle w:val="ataBody0"/>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458"/>
        <w:gridCol w:w="5778"/>
      </w:tblGrid>
      <w:tr w:rsidR="00A93D01" w:rsidRPr="00A93D01" w14:paraId="148EE4B7" w14:textId="77777777" w:rsidTr="00A93D01">
        <w:trPr>
          <w:cantSplit/>
          <w:tblHeader/>
        </w:trPr>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B3DB" w14:textId="77777777" w:rsidR="00A93D01" w:rsidRPr="00A93D01" w:rsidRDefault="00A93D01" w:rsidP="00A93D01">
            <w:pPr>
              <w:spacing w:before="120" w:after="120"/>
              <w:jc w:val="center"/>
              <w:rPr>
                <w:rFonts w:ascii="Cambria" w:hAnsi="Cambria"/>
                <w:b/>
                <w:color w:val="000000" w:themeColor="text1"/>
              </w:rPr>
            </w:pPr>
            <w:r w:rsidRPr="00A93D01">
              <w:rPr>
                <w:rFonts w:ascii="Cambria" w:hAnsi="Cambria"/>
                <w:b/>
                <w:color w:val="000000" w:themeColor="text1"/>
              </w:rPr>
              <w:sym w:font="Wingdings" w:char="F0FC"/>
            </w:r>
          </w:p>
        </w:tc>
        <w:tc>
          <w:tcPr>
            <w:tcW w:w="2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6D218" w14:textId="77777777" w:rsidR="00A93D01" w:rsidRPr="00A93D01" w:rsidRDefault="00A93D01" w:rsidP="00A93D01">
            <w:pPr>
              <w:pStyle w:val="ataBody0"/>
              <w:spacing w:before="120" w:after="120"/>
              <w:rPr>
                <w:b/>
                <w:color w:val="000000" w:themeColor="text1"/>
              </w:rPr>
            </w:pPr>
            <w:r w:rsidRPr="00A93D01">
              <w:rPr>
                <w:b/>
                <w:color w:val="000000" w:themeColor="text1"/>
              </w:rPr>
              <w:t>Information Needs</w:t>
            </w:r>
          </w:p>
        </w:tc>
        <w:tc>
          <w:tcPr>
            <w:tcW w:w="5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6AE05" w14:textId="77777777" w:rsidR="00A93D01" w:rsidRPr="00A93D01" w:rsidRDefault="00A93D01" w:rsidP="00A93D01">
            <w:pPr>
              <w:pStyle w:val="ataBody0"/>
              <w:spacing w:before="120" w:after="120"/>
              <w:rPr>
                <w:b/>
                <w:color w:val="000000" w:themeColor="text1"/>
              </w:rPr>
            </w:pPr>
            <w:r w:rsidRPr="00A93D01">
              <w:rPr>
                <w:b/>
                <w:color w:val="000000" w:themeColor="text1"/>
              </w:rPr>
              <w:t>Notes</w:t>
            </w:r>
          </w:p>
        </w:tc>
      </w:tr>
      <w:tr w:rsidR="00A93D01" w:rsidRPr="00410D89" w14:paraId="2E04D58B"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8E8ED5D"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2AE6DB0F" w14:textId="29A3BC98" w:rsidR="00A93D01" w:rsidRPr="00410D89" w:rsidRDefault="00A93D01" w:rsidP="00CE2D03">
            <w:pPr>
              <w:pStyle w:val="ATATableBody"/>
            </w:pPr>
            <w:r w:rsidRPr="00410D89">
              <w:t xml:space="preserve">Facility </w:t>
            </w:r>
            <w:r>
              <w:t xml:space="preserve">Title and </w:t>
            </w:r>
            <w:r w:rsidRPr="00410D89">
              <w:t>Local Name</w:t>
            </w:r>
          </w:p>
        </w:tc>
        <w:tc>
          <w:tcPr>
            <w:tcW w:w="5778" w:type="dxa"/>
            <w:tcBorders>
              <w:top w:val="single" w:sz="4" w:space="0" w:color="auto"/>
              <w:left w:val="single" w:sz="4" w:space="0" w:color="auto"/>
              <w:bottom w:val="single" w:sz="4" w:space="0" w:color="auto"/>
              <w:right w:val="single" w:sz="4" w:space="0" w:color="auto"/>
            </w:tcBorders>
            <w:vAlign w:val="center"/>
          </w:tcPr>
          <w:p w14:paraId="756E92DB" w14:textId="77777777" w:rsidR="00A93D01" w:rsidRPr="00410D89" w:rsidRDefault="00A93D01" w:rsidP="00CE2D03">
            <w:pPr>
              <w:pStyle w:val="ataBody0"/>
              <w:rPr>
                <w:color w:val="000000"/>
              </w:rPr>
            </w:pPr>
          </w:p>
        </w:tc>
      </w:tr>
      <w:tr w:rsidR="00A93D01" w:rsidRPr="00410D89" w14:paraId="71A0EB4B"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0A810440"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3BF0DD94" w14:textId="4EB657E1" w:rsidR="00A93D01" w:rsidRPr="00410D89" w:rsidRDefault="00A93D01" w:rsidP="00CE2D03">
            <w:pPr>
              <w:pStyle w:val="ATATableBody"/>
            </w:pPr>
            <w:r w:rsidRPr="00410D89">
              <w:t>Facility Location</w:t>
            </w:r>
          </w:p>
        </w:tc>
        <w:tc>
          <w:tcPr>
            <w:tcW w:w="5778" w:type="dxa"/>
            <w:tcBorders>
              <w:top w:val="single" w:sz="4" w:space="0" w:color="auto"/>
              <w:left w:val="single" w:sz="4" w:space="0" w:color="auto"/>
              <w:bottom w:val="single" w:sz="4" w:space="0" w:color="auto"/>
              <w:right w:val="single" w:sz="4" w:space="0" w:color="auto"/>
            </w:tcBorders>
            <w:vAlign w:val="center"/>
          </w:tcPr>
          <w:p w14:paraId="22715A46" w14:textId="77777777" w:rsidR="00A93D01" w:rsidRPr="00410D89" w:rsidRDefault="00A93D01" w:rsidP="00CE2D03">
            <w:pPr>
              <w:pStyle w:val="ataBody0"/>
              <w:rPr>
                <w:color w:val="000000"/>
              </w:rPr>
            </w:pPr>
          </w:p>
        </w:tc>
      </w:tr>
      <w:tr w:rsidR="00A93D01" w:rsidRPr="00410D89" w14:paraId="045DAB50"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56FA178"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163200D8" w14:textId="44563E8F" w:rsidR="00A93D01" w:rsidRPr="00410D89" w:rsidRDefault="00A93D01" w:rsidP="00CE2D03">
            <w:pPr>
              <w:pStyle w:val="ATATableBody"/>
            </w:pPr>
            <w:r w:rsidRPr="00410D89">
              <w:t>Facility Description</w:t>
            </w:r>
          </w:p>
        </w:tc>
        <w:tc>
          <w:tcPr>
            <w:tcW w:w="5778" w:type="dxa"/>
            <w:tcBorders>
              <w:top w:val="single" w:sz="4" w:space="0" w:color="auto"/>
              <w:left w:val="single" w:sz="4" w:space="0" w:color="auto"/>
              <w:bottom w:val="single" w:sz="4" w:space="0" w:color="auto"/>
              <w:right w:val="single" w:sz="4" w:space="0" w:color="auto"/>
            </w:tcBorders>
            <w:vAlign w:val="center"/>
          </w:tcPr>
          <w:p w14:paraId="17571F6F" w14:textId="77777777" w:rsidR="00A93D01" w:rsidRPr="00410D89" w:rsidRDefault="00A93D01" w:rsidP="00CE2D03">
            <w:pPr>
              <w:pStyle w:val="ataBody0"/>
              <w:rPr>
                <w:color w:val="000000"/>
              </w:rPr>
            </w:pPr>
          </w:p>
        </w:tc>
      </w:tr>
      <w:tr w:rsidR="00A93D01" w:rsidRPr="00410D89" w14:paraId="76885533"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1881C234"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450409D3" w14:textId="77777777" w:rsidR="00A93D01" w:rsidRPr="00410D89" w:rsidRDefault="00A93D01" w:rsidP="00CE2D03">
            <w:pPr>
              <w:pStyle w:val="ATATableBody"/>
            </w:pPr>
            <w:r w:rsidRPr="00410D89">
              <w:t>Facility Contacts for Approval of Exercise</w:t>
            </w:r>
          </w:p>
        </w:tc>
        <w:tc>
          <w:tcPr>
            <w:tcW w:w="5778" w:type="dxa"/>
            <w:tcBorders>
              <w:top w:val="single" w:sz="4" w:space="0" w:color="auto"/>
              <w:left w:val="single" w:sz="4" w:space="0" w:color="auto"/>
              <w:bottom w:val="single" w:sz="4" w:space="0" w:color="auto"/>
              <w:right w:val="single" w:sz="4" w:space="0" w:color="auto"/>
            </w:tcBorders>
            <w:vAlign w:val="center"/>
          </w:tcPr>
          <w:p w14:paraId="46F9C1B0" w14:textId="77777777" w:rsidR="00A93D01" w:rsidRPr="00410D89" w:rsidRDefault="00A93D01" w:rsidP="00CE2D03">
            <w:pPr>
              <w:pStyle w:val="ataBody0"/>
              <w:rPr>
                <w:color w:val="000000"/>
              </w:rPr>
            </w:pPr>
          </w:p>
        </w:tc>
      </w:tr>
      <w:tr w:rsidR="00A93D01" w:rsidRPr="00410D89" w14:paraId="4E794267"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73984AE"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3F67B11A" w14:textId="3BAADC66" w:rsidR="00A93D01" w:rsidRPr="00410D89" w:rsidRDefault="00A93D01" w:rsidP="00CE2D03">
            <w:pPr>
              <w:pStyle w:val="ATATableBody"/>
            </w:pPr>
            <w:r w:rsidRPr="00410D89">
              <w:t>Facility Tour</w:t>
            </w:r>
          </w:p>
        </w:tc>
        <w:tc>
          <w:tcPr>
            <w:tcW w:w="5778" w:type="dxa"/>
            <w:tcBorders>
              <w:top w:val="single" w:sz="4" w:space="0" w:color="auto"/>
              <w:left w:val="single" w:sz="4" w:space="0" w:color="auto"/>
              <w:bottom w:val="single" w:sz="4" w:space="0" w:color="auto"/>
              <w:right w:val="single" w:sz="4" w:space="0" w:color="auto"/>
            </w:tcBorders>
            <w:vAlign w:val="center"/>
          </w:tcPr>
          <w:p w14:paraId="0801F74F" w14:textId="77777777" w:rsidR="00A93D01" w:rsidRPr="00410D89" w:rsidRDefault="00A93D01" w:rsidP="00CE2D03">
            <w:pPr>
              <w:pStyle w:val="ataBody0"/>
              <w:rPr>
                <w:color w:val="000000"/>
              </w:rPr>
            </w:pPr>
          </w:p>
        </w:tc>
      </w:tr>
      <w:tr w:rsidR="00A93D01" w:rsidRPr="00410D89" w14:paraId="0D3C6021"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1CF545CF"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42A625FA" w14:textId="24D616D7" w:rsidR="00A93D01" w:rsidRPr="00410D89" w:rsidRDefault="00A93D01" w:rsidP="00CE2D03">
            <w:pPr>
              <w:pStyle w:val="ATATableBody"/>
            </w:pPr>
            <w:r w:rsidRPr="00410D89">
              <w:t>Facility Layout</w:t>
            </w:r>
          </w:p>
        </w:tc>
        <w:tc>
          <w:tcPr>
            <w:tcW w:w="5778" w:type="dxa"/>
            <w:tcBorders>
              <w:top w:val="single" w:sz="4" w:space="0" w:color="auto"/>
              <w:left w:val="single" w:sz="4" w:space="0" w:color="auto"/>
              <w:bottom w:val="single" w:sz="4" w:space="0" w:color="auto"/>
              <w:right w:val="single" w:sz="4" w:space="0" w:color="auto"/>
            </w:tcBorders>
            <w:vAlign w:val="center"/>
          </w:tcPr>
          <w:p w14:paraId="7B0BC2C8" w14:textId="77777777" w:rsidR="00A93D01" w:rsidRPr="00410D89" w:rsidRDefault="00A93D01" w:rsidP="00CE2D03">
            <w:pPr>
              <w:pStyle w:val="ataBody0"/>
              <w:rPr>
                <w:color w:val="000000"/>
              </w:rPr>
            </w:pPr>
          </w:p>
        </w:tc>
      </w:tr>
      <w:tr w:rsidR="00A93D01" w:rsidRPr="00410D89" w14:paraId="42F75B70"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0409400"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032B711A" w14:textId="4436EB28" w:rsidR="00A93D01" w:rsidRPr="00410D89" w:rsidRDefault="00A93D01" w:rsidP="00CE2D03">
            <w:pPr>
              <w:pStyle w:val="ATATableBody"/>
            </w:pPr>
            <w:r w:rsidRPr="00410D89">
              <w:t>Facility History</w:t>
            </w:r>
          </w:p>
        </w:tc>
        <w:tc>
          <w:tcPr>
            <w:tcW w:w="5778" w:type="dxa"/>
            <w:tcBorders>
              <w:top w:val="single" w:sz="4" w:space="0" w:color="auto"/>
              <w:left w:val="single" w:sz="4" w:space="0" w:color="auto"/>
              <w:bottom w:val="single" w:sz="4" w:space="0" w:color="auto"/>
              <w:right w:val="single" w:sz="4" w:space="0" w:color="auto"/>
            </w:tcBorders>
            <w:vAlign w:val="center"/>
          </w:tcPr>
          <w:p w14:paraId="349E9643" w14:textId="77777777" w:rsidR="00A93D01" w:rsidRPr="00410D89" w:rsidRDefault="00A93D01" w:rsidP="00CE2D03">
            <w:pPr>
              <w:pStyle w:val="ataBody0"/>
              <w:rPr>
                <w:color w:val="000000"/>
              </w:rPr>
            </w:pPr>
          </w:p>
        </w:tc>
      </w:tr>
      <w:tr w:rsidR="00A93D01" w:rsidRPr="00410D89" w14:paraId="21846F5F"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267BB307"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728FD720" w14:textId="094C2CE3" w:rsidR="00A93D01" w:rsidRPr="00410D89" w:rsidRDefault="00A93D01" w:rsidP="00CE2D03">
            <w:pPr>
              <w:pStyle w:val="ATATableBody"/>
            </w:pPr>
            <w:r>
              <w:t xml:space="preserve">Area Crime Types and </w:t>
            </w:r>
            <w:r w:rsidRPr="00410D89">
              <w:t>Levels</w:t>
            </w:r>
          </w:p>
        </w:tc>
        <w:tc>
          <w:tcPr>
            <w:tcW w:w="5778" w:type="dxa"/>
            <w:tcBorders>
              <w:top w:val="single" w:sz="4" w:space="0" w:color="auto"/>
              <w:left w:val="single" w:sz="4" w:space="0" w:color="auto"/>
              <w:bottom w:val="single" w:sz="4" w:space="0" w:color="auto"/>
              <w:right w:val="single" w:sz="4" w:space="0" w:color="auto"/>
            </w:tcBorders>
            <w:vAlign w:val="center"/>
          </w:tcPr>
          <w:p w14:paraId="133CE0B0" w14:textId="77777777" w:rsidR="00A93D01" w:rsidRPr="00410D89" w:rsidRDefault="00A93D01" w:rsidP="00CE2D03">
            <w:pPr>
              <w:pStyle w:val="ataBody0"/>
              <w:rPr>
                <w:color w:val="000000"/>
              </w:rPr>
            </w:pPr>
          </w:p>
        </w:tc>
      </w:tr>
      <w:tr w:rsidR="00A93D01" w:rsidRPr="00410D89" w14:paraId="743BA02E"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70B14229"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5B441701" w14:textId="77777777" w:rsidR="00A93D01" w:rsidRPr="00410D89" w:rsidRDefault="00A93D01" w:rsidP="00CE2D03">
            <w:pPr>
              <w:pStyle w:val="ATATableBody"/>
            </w:pPr>
            <w:r w:rsidRPr="00410D89">
              <w:t>Facility Construction Type</w:t>
            </w:r>
          </w:p>
        </w:tc>
        <w:tc>
          <w:tcPr>
            <w:tcW w:w="5778" w:type="dxa"/>
            <w:tcBorders>
              <w:top w:val="single" w:sz="4" w:space="0" w:color="auto"/>
              <w:left w:val="single" w:sz="4" w:space="0" w:color="auto"/>
              <w:bottom w:val="single" w:sz="4" w:space="0" w:color="auto"/>
              <w:right w:val="single" w:sz="4" w:space="0" w:color="auto"/>
            </w:tcBorders>
            <w:vAlign w:val="center"/>
          </w:tcPr>
          <w:p w14:paraId="5E3361CB" w14:textId="77777777" w:rsidR="00A93D01" w:rsidRPr="00410D89" w:rsidRDefault="00A93D01" w:rsidP="00CE2D03">
            <w:pPr>
              <w:pStyle w:val="ataBody0"/>
              <w:rPr>
                <w:color w:val="000000"/>
              </w:rPr>
            </w:pPr>
          </w:p>
        </w:tc>
      </w:tr>
      <w:tr w:rsidR="00A93D01" w:rsidRPr="00410D89" w14:paraId="4CA6FDCD"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2E7CF315"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0A86358A" w14:textId="77777777" w:rsidR="00A93D01" w:rsidRPr="00410D89" w:rsidRDefault="00A93D01" w:rsidP="00CE2D03">
            <w:pPr>
              <w:pStyle w:val="ATATableBody"/>
            </w:pPr>
            <w:r w:rsidRPr="00410D89">
              <w:t>Facility Entrances and Exits</w:t>
            </w:r>
          </w:p>
        </w:tc>
        <w:tc>
          <w:tcPr>
            <w:tcW w:w="5778" w:type="dxa"/>
            <w:tcBorders>
              <w:top w:val="single" w:sz="4" w:space="0" w:color="auto"/>
              <w:left w:val="single" w:sz="4" w:space="0" w:color="auto"/>
              <w:bottom w:val="single" w:sz="4" w:space="0" w:color="auto"/>
              <w:right w:val="single" w:sz="4" w:space="0" w:color="auto"/>
            </w:tcBorders>
            <w:vAlign w:val="center"/>
          </w:tcPr>
          <w:p w14:paraId="59C0987E" w14:textId="77777777" w:rsidR="00A93D01" w:rsidRPr="00410D89" w:rsidRDefault="00A93D01" w:rsidP="00CE2D03">
            <w:pPr>
              <w:pStyle w:val="ataBody0"/>
              <w:rPr>
                <w:color w:val="000000"/>
              </w:rPr>
            </w:pPr>
          </w:p>
        </w:tc>
      </w:tr>
      <w:tr w:rsidR="00A93D01" w:rsidRPr="00410D89" w14:paraId="6037C70E"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3D638E1F"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2F4FFD46" w14:textId="77777777" w:rsidR="00A93D01" w:rsidRPr="00410D89" w:rsidRDefault="00A93D01" w:rsidP="00CE2D03">
            <w:pPr>
              <w:pStyle w:val="ATATableBody"/>
            </w:pPr>
            <w:r w:rsidRPr="00410D89">
              <w:t>Streets that Give Facility Access</w:t>
            </w:r>
          </w:p>
        </w:tc>
        <w:tc>
          <w:tcPr>
            <w:tcW w:w="5778" w:type="dxa"/>
            <w:tcBorders>
              <w:top w:val="single" w:sz="4" w:space="0" w:color="auto"/>
              <w:left w:val="single" w:sz="4" w:space="0" w:color="auto"/>
              <w:bottom w:val="single" w:sz="4" w:space="0" w:color="auto"/>
              <w:right w:val="single" w:sz="4" w:space="0" w:color="auto"/>
            </w:tcBorders>
            <w:vAlign w:val="center"/>
          </w:tcPr>
          <w:p w14:paraId="2AB4413F" w14:textId="77777777" w:rsidR="00A93D01" w:rsidRPr="00410D89" w:rsidRDefault="00A93D01" w:rsidP="00CE2D03">
            <w:pPr>
              <w:pStyle w:val="ataBody0"/>
              <w:rPr>
                <w:color w:val="000000"/>
              </w:rPr>
            </w:pPr>
          </w:p>
        </w:tc>
      </w:tr>
      <w:tr w:rsidR="00A93D01" w:rsidRPr="00410D89" w14:paraId="268586AB"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56DC54A1"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5DA77795" w14:textId="77777777" w:rsidR="00A93D01" w:rsidRPr="00410D89" w:rsidRDefault="00A93D01" w:rsidP="00CE2D03">
            <w:pPr>
              <w:pStyle w:val="ATATableBody"/>
            </w:pPr>
            <w:r w:rsidRPr="00410D89">
              <w:t>Types of People that use the Facility</w:t>
            </w:r>
          </w:p>
        </w:tc>
        <w:tc>
          <w:tcPr>
            <w:tcW w:w="5778" w:type="dxa"/>
            <w:tcBorders>
              <w:top w:val="single" w:sz="4" w:space="0" w:color="auto"/>
              <w:left w:val="single" w:sz="4" w:space="0" w:color="auto"/>
              <w:bottom w:val="single" w:sz="4" w:space="0" w:color="auto"/>
              <w:right w:val="single" w:sz="4" w:space="0" w:color="auto"/>
            </w:tcBorders>
            <w:vAlign w:val="center"/>
          </w:tcPr>
          <w:p w14:paraId="7CA379D3" w14:textId="77777777" w:rsidR="00A93D01" w:rsidRPr="00410D89" w:rsidRDefault="00A93D01" w:rsidP="00CE2D03">
            <w:pPr>
              <w:pStyle w:val="ataBody0"/>
              <w:rPr>
                <w:color w:val="000000"/>
              </w:rPr>
            </w:pPr>
          </w:p>
        </w:tc>
      </w:tr>
      <w:tr w:rsidR="00A93D01" w:rsidRPr="00410D89" w14:paraId="79CA6274"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B8C2110"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3D9C7D15" w14:textId="60651CFB" w:rsidR="00A93D01" w:rsidRPr="00410D89" w:rsidRDefault="00A93D01" w:rsidP="00CE2D03">
            <w:pPr>
              <w:pStyle w:val="ATATableBody"/>
            </w:pPr>
            <w:r w:rsidRPr="00410D89">
              <w:t>Facility General Safety</w:t>
            </w:r>
          </w:p>
        </w:tc>
        <w:tc>
          <w:tcPr>
            <w:tcW w:w="5778" w:type="dxa"/>
            <w:tcBorders>
              <w:top w:val="single" w:sz="4" w:space="0" w:color="auto"/>
              <w:left w:val="single" w:sz="4" w:space="0" w:color="auto"/>
              <w:bottom w:val="single" w:sz="4" w:space="0" w:color="auto"/>
              <w:right w:val="single" w:sz="4" w:space="0" w:color="auto"/>
            </w:tcBorders>
            <w:vAlign w:val="center"/>
          </w:tcPr>
          <w:p w14:paraId="377760D3" w14:textId="77777777" w:rsidR="00A93D01" w:rsidRPr="00410D89" w:rsidRDefault="00A93D01" w:rsidP="00CE2D03">
            <w:pPr>
              <w:pStyle w:val="ataBody0"/>
              <w:rPr>
                <w:color w:val="000000"/>
              </w:rPr>
            </w:pPr>
          </w:p>
        </w:tc>
      </w:tr>
      <w:tr w:rsidR="00A93D01" w:rsidRPr="00410D89" w14:paraId="7ABD7C69"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42FFA3E"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5AC5F0E6" w14:textId="2215AB0B" w:rsidR="00A93D01" w:rsidRPr="00410D89" w:rsidRDefault="00A93D01" w:rsidP="00CE2D03">
            <w:pPr>
              <w:pStyle w:val="ATATableBody"/>
            </w:pPr>
            <w:r w:rsidRPr="00410D89">
              <w:t>Facility Fire Safety</w:t>
            </w:r>
          </w:p>
        </w:tc>
        <w:tc>
          <w:tcPr>
            <w:tcW w:w="5778" w:type="dxa"/>
            <w:tcBorders>
              <w:top w:val="single" w:sz="4" w:space="0" w:color="auto"/>
              <w:left w:val="single" w:sz="4" w:space="0" w:color="auto"/>
              <w:bottom w:val="single" w:sz="4" w:space="0" w:color="auto"/>
              <w:right w:val="single" w:sz="4" w:space="0" w:color="auto"/>
            </w:tcBorders>
            <w:vAlign w:val="center"/>
          </w:tcPr>
          <w:p w14:paraId="76B78D87" w14:textId="77777777" w:rsidR="00A93D01" w:rsidRPr="00410D89" w:rsidRDefault="00A93D01" w:rsidP="00CE2D03">
            <w:pPr>
              <w:pStyle w:val="ataBody0"/>
              <w:rPr>
                <w:color w:val="000000"/>
              </w:rPr>
            </w:pPr>
          </w:p>
        </w:tc>
      </w:tr>
      <w:tr w:rsidR="00A93D01" w:rsidRPr="00410D89" w14:paraId="5EE7AC3E"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525AB876"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7D636B7E" w14:textId="77777777" w:rsidR="00A93D01" w:rsidRPr="00410D89" w:rsidRDefault="00A93D01" w:rsidP="00CE2D03">
            <w:pPr>
              <w:pStyle w:val="ATATableBody"/>
            </w:pPr>
            <w:r w:rsidRPr="00410D89">
              <w:t xml:space="preserve">Money Management on </w:t>
            </w:r>
            <w:r>
              <w:t>S</w:t>
            </w:r>
            <w:r w:rsidRPr="00410D89">
              <w:t>ite</w:t>
            </w:r>
          </w:p>
        </w:tc>
        <w:tc>
          <w:tcPr>
            <w:tcW w:w="5778" w:type="dxa"/>
            <w:tcBorders>
              <w:top w:val="single" w:sz="4" w:space="0" w:color="auto"/>
              <w:left w:val="single" w:sz="4" w:space="0" w:color="auto"/>
              <w:bottom w:val="single" w:sz="4" w:space="0" w:color="auto"/>
              <w:right w:val="single" w:sz="4" w:space="0" w:color="auto"/>
            </w:tcBorders>
            <w:vAlign w:val="center"/>
          </w:tcPr>
          <w:p w14:paraId="6A1FBECD" w14:textId="77777777" w:rsidR="00A93D01" w:rsidRPr="00410D89" w:rsidRDefault="00A93D01" w:rsidP="00CE2D03">
            <w:pPr>
              <w:pStyle w:val="ataBody0"/>
              <w:rPr>
                <w:color w:val="000000"/>
              </w:rPr>
            </w:pPr>
          </w:p>
        </w:tc>
      </w:tr>
      <w:tr w:rsidR="00A93D01" w:rsidRPr="00410D89" w14:paraId="4C86A612"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78C7A455"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56ED0B2C" w14:textId="344F8104" w:rsidR="00A93D01" w:rsidRPr="00410D89" w:rsidRDefault="00A93D01" w:rsidP="00CE2D03">
            <w:pPr>
              <w:pStyle w:val="ATATableBody"/>
            </w:pPr>
            <w:r w:rsidRPr="00410D89">
              <w:t>Assets on Site</w:t>
            </w:r>
          </w:p>
        </w:tc>
        <w:tc>
          <w:tcPr>
            <w:tcW w:w="5778" w:type="dxa"/>
            <w:tcBorders>
              <w:top w:val="single" w:sz="4" w:space="0" w:color="auto"/>
              <w:left w:val="single" w:sz="4" w:space="0" w:color="auto"/>
              <w:bottom w:val="single" w:sz="4" w:space="0" w:color="auto"/>
              <w:right w:val="single" w:sz="4" w:space="0" w:color="auto"/>
            </w:tcBorders>
            <w:vAlign w:val="center"/>
          </w:tcPr>
          <w:p w14:paraId="5ED28008" w14:textId="77777777" w:rsidR="00A93D01" w:rsidRPr="00410D89" w:rsidRDefault="00A93D01" w:rsidP="00CE2D03">
            <w:pPr>
              <w:pStyle w:val="ataBody0"/>
              <w:rPr>
                <w:color w:val="000000"/>
              </w:rPr>
            </w:pPr>
          </w:p>
        </w:tc>
      </w:tr>
      <w:tr w:rsidR="00A93D01" w:rsidRPr="00410D89" w14:paraId="5C8A6A5A"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49DE158"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17DAE0E3" w14:textId="15C98A3A" w:rsidR="00A93D01" w:rsidRPr="00410D89" w:rsidRDefault="00A93D01" w:rsidP="00CE2D03">
            <w:pPr>
              <w:pStyle w:val="ATATableBody"/>
            </w:pPr>
            <w:r>
              <w:t xml:space="preserve">Facility External Barriers and </w:t>
            </w:r>
            <w:r w:rsidRPr="00410D89">
              <w:t>Fences</w:t>
            </w:r>
          </w:p>
        </w:tc>
        <w:tc>
          <w:tcPr>
            <w:tcW w:w="5778" w:type="dxa"/>
            <w:tcBorders>
              <w:top w:val="single" w:sz="4" w:space="0" w:color="auto"/>
              <w:left w:val="single" w:sz="4" w:space="0" w:color="auto"/>
              <w:bottom w:val="single" w:sz="4" w:space="0" w:color="auto"/>
              <w:right w:val="single" w:sz="4" w:space="0" w:color="auto"/>
            </w:tcBorders>
            <w:vAlign w:val="center"/>
          </w:tcPr>
          <w:p w14:paraId="42F217DE" w14:textId="77777777" w:rsidR="00A93D01" w:rsidRPr="00410D89" w:rsidRDefault="00A93D01" w:rsidP="00CE2D03">
            <w:pPr>
              <w:pStyle w:val="ataBody0"/>
              <w:rPr>
                <w:color w:val="000000"/>
              </w:rPr>
            </w:pPr>
          </w:p>
        </w:tc>
      </w:tr>
      <w:tr w:rsidR="00A93D01" w:rsidRPr="00410D89" w14:paraId="4F78D836"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51EDC35"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4BF2AB1B" w14:textId="77777777" w:rsidR="00A93D01" w:rsidRPr="00410D89" w:rsidRDefault="00A93D01" w:rsidP="00CE2D03">
            <w:pPr>
              <w:pStyle w:val="ATATableBody"/>
            </w:pPr>
            <w:r w:rsidRPr="00410D89">
              <w:t>Facility Hours of Operation</w:t>
            </w:r>
          </w:p>
        </w:tc>
        <w:tc>
          <w:tcPr>
            <w:tcW w:w="5778" w:type="dxa"/>
            <w:tcBorders>
              <w:top w:val="single" w:sz="4" w:space="0" w:color="auto"/>
              <w:left w:val="single" w:sz="4" w:space="0" w:color="auto"/>
              <w:bottom w:val="single" w:sz="4" w:space="0" w:color="auto"/>
              <w:right w:val="single" w:sz="4" w:space="0" w:color="auto"/>
            </w:tcBorders>
            <w:vAlign w:val="center"/>
          </w:tcPr>
          <w:p w14:paraId="379AFA15" w14:textId="77777777" w:rsidR="00A93D01" w:rsidRPr="00410D89" w:rsidRDefault="00A93D01" w:rsidP="00CE2D03">
            <w:pPr>
              <w:pStyle w:val="ataBody0"/>
              <w:rPr>
                <w:color w:val="000000"/>
              </w:rPr>
            </w:pPr>
          </w:p>
        </w:tc>
      </w:tr>
      <w:tr w:rsidR="00A93D01" w:rsidRPr="00410D89" w14:paraId="1DCA50E1"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A0B6EA0"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539FD640" w14:textId="6ECDA069" w:rsidR="00A93D01" w:rsidRPr="00410D89" w:rsidRDefault="00A93D01" w:rsidP="00CE2D03">
            <w:pPr>
              <w:pStyle w:val="ATATableBody"/>
            </w:pPr>
            <w:r w:rsidRPr="00410D89">
              <w:t xml:space="preserve">Current Security </w:t>
            </w:r>
            <w:r w:rsidR="00BF4062">
              <w:t xml:space="preserve">Force </w:t>
            </w:r>
            <w:r w:rsidRPr="00410D89">
              <w:t>Operations</w:t>
            </w:r>
          </w:p>
        </w:tc>
        <w:tc>
          <w:tcPr>
            <w:tcW w:w="5778" w:type="dxa"/>
            <w:tcBorders>
              <w:top w:val="single" w:sz="4" w:space="0" w:color="auto"/>
              <w:left w:val="single" w:sz="4" w:space="0" w:color="auto"/>
              <w:bottom w:val="single" w:sz="4" w:space="0" w:color="auto"/>
              <w:right w:val="single" w:sz="4" w:space="0" w:color="auto"/>
            </w:tcBorders>
            <w:vAlign w:val="center"/>
          </w:tcPr>
          <w:p w14:paraId="35EB4532" w14:textId="77777777" w:rsidR="00A93D01" w:rsidRPr="00410D89" w:rsidRDefault="00A93D01" w:rsidP="00CE2D03">
            <w:pPr>
              <w:pStyle w:val="ataBody0"/>
              <w:rPr>
                <w:color w:val="000000"/>
              </w:rPr>
            </w:pPr>
          </w:p>
        </w:tc>
      </w:tr>
      <w:tr w:rsidR="00A93D01" w:rsidRPr="00410D89" w14:paraId="45276A91"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758D86AD"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51748ADD" w14:textId="77777777" w:rsidR="00A93D01" w:rsidRPr="00410D89" w:rsidRDefault="00A93D01" w:rsidP="00CE2D03">
            <w:pPr>
              <w:pStyle w:val="ATATableBody"/>
            </w:pPr>
            <w:r w:rsidRPr="00410D89">
              <w:t>Current Technology Security Measures</w:t>
            </w:r>
          </w:p>
        </w:tc>
        <w:tc>
          <w:tcPr>
            <w:tcW w:w="5778" w:type="dxa"/>
            <w:tcBorders>
              <w:top w:val="single" w:sz="4" w:space="0" w:color="auto"/>
              <w:left w:val="single" w:sz="4" w:space="0" w:color="auto"/>
              <w:bottom w:val="single" w:sz="4" w:space="0" w:color="auto"/>
              <w:right w:val="single" w:sz="4" w:space="0" w:color="auto"/>
            </w:tcBorders>
            <w:vAlign w:val="center"/>
          </w:tcPr>
          <w:p w14:paraId="7F002F66" w14:textId="77777777" w:rsidR="00A93D01" w:rsidRPr="00410D89" w:rsidRDefault="00A93D01" w:rsidP="00CE2D03">
            <w:pPr>
              <w:pStyle w:val="ataBody0"/>
              <w:rPr>
                <w:color w:val="000000"/>
              </w:rPr>
            </w:pPr>
          </w:p>
        </w:tc>
      </w:tr>
      <w:tr w:rsidR="00A93D01" w:rsidRPr="00410D89" w14:paraId="36D5DE0F"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143028F3"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169FB7D0" w14:textId="77777777" w:rsidR="00A93D01" w:rsidRPr="00410D89" w:rsidRDefault="00A93D01" w:rsidP="00CE2D03">
            <w:pPr>
              <w:pStyle w:val="ATATableBody"/>
              <w:rPr>
                <w:color w:val="000000"/>
              </w:rPr>
            </w:pPr>
            <w:r w:rsidRPr="00410D89">
              <w:rPr>
                <w:color w:val="000000"/>
              </w:rPr>
              <w:t>Current Security Policies and Procedures Used</w:t>
            </w:r>
          </w:p>
        </w:tc>
        <w:tc>
          <w:tcPr>
            <w:tcW w:w="5778" w:type="dxa"/>
            <w:tcBorders>
              <w:top w:val="single" w:sz="4" w:space="0" w:color="auto"/>
              <w:left w:val="single" w:sz="4" w:space="0" w:color="auto"/>
              <w:bottom w:val="single" w:sz="4" w:space="0" w:color="auto"/>
              <w:right w:val="single" w:sz="4" w:space="0" w:color="auto"/>
            </w:tcBorders>
            <w:vAlign w:val="center"/>
          </w:tcPr>
          <w:p w14:paraId="085B6F9F" w14:textId="77777777" w:rsidR="00A93D01" w:rsidRPr="00410D89" w:rsidRDefault="00A93D01" w:rsidP="00CE2D03">
            <w:pPr>
              <w:pStyle w:val="ataBody0"/>
              <w:rPr>
                <w:color w:val="000000"/>
              </w:rPr>
            </w:pPr>
          </w:p>
        </w:tc>
      </w:tr>
      <w:tr w:rsidR="00A93D01" w:rsidRPr="00410D89" w14:paraId="6C711FB4"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5B4C13D"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5F552122" w14:textId="6FC895E7" w:rsidR="00A93D01" w:rsidRPr="00410D89" w:rsidRDefault="00A93D01" w:rsidP="00CE2D03">
            <w:pPr>
              <w:pStyle w:val="ATATableBody"/>
              <w:rPr>
                <w:color w:val="000000"/>
              </w:rPr>
            </w:pPr>
            <w:r w:rsidRPr="00410D89">
              <w:rPr>
                <w:color w:val="000000"/>
              </w:rPr>
              <w:t>Current Security Force On-Site</w:t>
            </w:r>
          </w:p>
        </w:tc>
        <w:tc>
          <w:tcPr>
            <w:tcW w:w="5778" w:type="dxa"/>
            <w:tcBorders>
              <w:top w:val="single" w:sz="4" w:space="0" w:color="auto"/>
              <w:left w:val="single" w:sz="4" w:space="0" w:color="auto"/>
              <w:bottom w:val="single" w:sz="4" w:space="0" w:color="auto"/>
              <w:right w:val="single" w:sz="4" w:space="0" w:color="auto"/>
            </w:tcBorders>
            <w:vAlign w:val="center"/>
          </w:tcPr>
          <w:p w14:paraId="5FE4ED51" w14:textId="77777777" w:rsidR="00A93D01" w:rsidRPr="00410D89" w:rsidRDefault="00A93D01" w:rsidP="00CE2D03">
            <w:pPr>
              <w:pStyle w:val="ataBody0"/>
              <w:rPr>
                <w:color w:val="000000"/>
              </w:rPr>
            </w:pPr>
          </w:p>
        </w:tc>
      </w:tr>
      <w:tr w:rsidR="00A93D01" w:rsidRPr="00410D89" w14:paraId="3646D8B5"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ADA3014"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2F735A7D" w14:textId="77777777" w:rsidR="00A93D01" w:rsidRPr="00410D89" w:rsidRDefault="00A93D01" w:rsidP="00CE2D03">
            <w:pPr>
              <w:pStyle w:val="ATATableBody"/>
              <w:rPr>
                <w:color w:val="000000"/>
              </w:rPr>
            </w:pPr>
            <w:r w:rsidRPr="00410D89">
              <w:rPr>
                <w:color w:val="000000"/>
              </w:rPr>
              <w:t>Previous History with VIPs</w:t>
            </w:r>
          </w:p>
        </w:tc>
        <w:tc>
          <w:tcPr>
            <w:tcW w:w="5778" w:type="dxa"/>
            <w:tcBorders>
              <w:top w:val="single" w:sz="4" w:space="0" w:color="auto"/>
              <w:left w:val="single" w:sz="4" w:space="0" w:color="auto"/>
              <w:bottom w:val="single" w:sz="4" w:space="0" w:color="auto"/>
              <w:right w:val="single" w:sz="4" w:space="0" w:color="auto"/>
            </w:tcBorders>
            <w:vAlign w:val="center"/>
          </w:tcPr>
          <w:p w14:paraId="77634479" w14:textId="77777777" w:rsidR="00A93D01" w:rsidRPr="00410D89" w:rsidRDefault="00A93D01" w:rsidP="00CE2D03">
            <w:pPr>
              <w:pStyle w:val="ataBody0"/>
              <w:rPr>
                <w:color w:val="000000"/>
              </w:rPr>
            </w:pPr>
          </w:p>
        </w:tc>
      </w:tr>
      <w:tr w:rsidR="00A93D01" w:rsidRPr="00410D89" w14:paraId="069C8FFF"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56F4703E"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7A82E837" w14:textId="77777777" w:rsidR="00A93D01" w:rsidRPr="00410D89" w:rsidRDefault="00A93D01" w:rsidP="00CE2D03">
            <w:pPr>
              <w:pStyle w:val="ATATableBody"/>
              <w:rPr>
                <w:color w:val="000000"/>
              </w:rPr>
            </w:pPr>
            <w:r w:rsidRPr="00410D89">
              <w:rPr>
                <w:color w:val="000000"/>
              </w:rPr>
              <w:t xml:space="preserve">Other Security Threats in Close Proximity </w:t>
            </w:r>
          </w:p>
        </w:tc>
        <w:tc>
          <w:tcPr>
            <w:tcW w:w="5778" w:type="dxa"/>
            <w:tcBorders>
              <w:top w:val="single" w:sz="4" w:space="0" w:color="auto"/>
              <w:left w:val="single" w:sz="4" w:space="0" w:color="auto"/>
              <w:bottom w:val="single" w:sz="4" w:space="0" w:color="auto"/>
              <w:right w:val="single" w:sz="4" w:space="0" w:color="auto"/>
            </w:tcBorders>
            <w:vAlign w:val="center"/>
          </w:tcPr>
          <w:p w14:paraId="0B138330" w14:textId="77777777" w:rsidR="00A93D01" w:rsidRPr="00410D89" w:rsidRDefault="00A93D01" w:rsidP="00CE2D03">
            <w:pPr>
              <w:pStyle w:val="ataBody0"/>
              <w:rPr>
                <w:color w:val="000000"/>
              </w:rPr>
            </w:pPr>
          </w:p>
        </w:tc>
      </w:tr>
      <w:tr w:rsidR="00A93D01" w:rsidRPr="00410D89" w14:paraId="55548F90" w14:textId="77777777" w:rsidTr="00CE2D03">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3F4CEF05" w14:textId="77777777" w:rsidR="00A93D01" w:rsidRPr="00410D89" w:rsidRDefault="00A93D01" w:rsidP="00CE2D03">
            <w:pPr>
              <w:rPr>
                <w:color w:val="000000"/>
              </w:rPr>
            </w:pPr>
          </w:p>
        </w:tc>
        <w:tc>
          <w:tcPr>
            <w:tcW w:w="2458" w:type="dxa"/>
            <w:tcBorders>
              <w:top w:val="single" w:sz="4" w:space="0" w:color="auto"/>
              <w:left w:val="single" w:sz="4" w:space="0" w:color="auto"/>
              <w:bottom w:val="single" w:sz="4" w:space="0" w:color="auto"/>
              <w:right w:val="single" w:sz="4" w:space="0" w:color="auto"/>
            </w:tcBorders>
            <w:vAlign w:val="center"/>
          </w:tcPr>
          <w:p w14:paraId="45CC6D83" w14:textId="69153CE2" w:rsidR="00A93D01" w:rsidRPr="00410D89" w:rsidRDefault="00A93D01" w:rsidP="00CE2D03">
            <w:pPr>
              <w:pStyle w:val="ATATableBody"/>
              <w:rPr>
                <w:color w:val="000000"/>
              </w:rPr>
            </w:pPr>
            <w:r w:rsidRPr="00410D89">
              <w:rPr>
                <w:color w:val="000000"/>
              </w:rPr>
              <w:t>Insider Threat Notes</w:t>
            </w:r>
          </w:p>
        </w:tc>
        <w:tc>
          <w:tcPr>
            <w:tcW w:w="5778" w:type="dxa"/>
            <w:tcBorders>
              <w:top w:val="single" w:sz="4" w:space="0" w:color="auto"/>
              <w:left w:val="single" w:sz="4" w:space="0" w:color="auto"/>
              <w:bottom w:val="single" w:sz="4" w:space="0" w:color="auto"/>
              <w:right w:val="single" w:sz="4" w:space="0" w:color="auto"/>
            </w:tcBorders>
            <w:vAlign w:val="center"/>
          </w:tcPr>
          <w:p w14:paraId="4E9215A1" w14:textId="77777777" w:rsidR="00A93D01" w:rsidRPr="00410D89" w:rsidRDefault="00A93D01" w:rsidP="00CE2D03">
            <w:pPr>
              <w:pStyle w:val="ataBody0"/>
              <w:rPr>
                <w:color w:val="000000"/>
              </w:rPr>
            </w:pPr>
          </w:p>
        </w:tc>
      </w:tr>
    </w:tbl>
    <w:p w14:paraId="28146B7E" w14:textId="77777777" w:rsidR="00A93D01" w:rsidRDefault="00A93D01" w:rsidP="00A93D01">
      <w:pPr>
        <w:rPr>
          <w:b/>
        </w:rPr>
      </w:pPr>
    </w:p>
    <w:p w14:paraId="326C94FE" w14:textId="6739BE76" w:rsidR="00A93D01" w:rsidRDefault="00A93D01" w:rsidP="00A93D01"/>
    <w:p w14:paraId="5F16FCFD" w14:textId="19388C68" w:rsidR="001C6CC6" w:rsidRPr="00A93D01" w:rsidRDefault="001C6CC6">
      <w:pPr>
        <w:rPr>
          <w:rFonts w:ascii="Cambria" w:hAnsi="Cambria"/>
        </w:rPr>
      </w:pPr>
      <w:r w:rsidRPr="00A93D01">
        <w:rPr>
          <w:rFonts w:ascii="Cambria" w:hAnsi="Cambria"/>
        </w:rPr>
        <w:br w:type="page"/>
      </w:r>
    </w:p>
    <w:p w14:paraId="5F16FCFE" w14:textId="1316AA14" w:rsidR="001C6CC6" w:rsidRPr="00840AA8" w:rsidRDefault="001C6CC6" w:rsidP="001C6CC6">
      <w:pPr>
        <w:keepNext/>
      </w:pPr>
      <w:r w:rsidRPr="00BF4062">
        <w:rPr>
          <w:rFonts w:asciiTheme="majorHAnsi" w:hAnsiTheme="majorHAnsi"/>
          <w:b/>
          <w:szCs w:val="20"/>
        </w:rPr>
        <w:lastRenderedPageBreak/>
        <w:t xml:space="preserve">Name of </w:t>
      </w:r>
      <w:r w:rsidR="00B44029" w:rsidRPr="00BF4062">
        <w:rPr>
          <w:rFonts w:asciiTheme="majorHAnsi" w:hAnsiTheme="majorHAnsi"/>
          <w:b/>
          <w:szCs w:val="20"/>
        </w:rPr>
        <w:t>Critical</w:t>
      </w:r>
      <w:r w:rsidRPr="00BF4062">
        <w:rPr>
          <w:rFonts w:asciiTheme="majorHAnsi" w:hAnsiTheme="majorHAnsi"/>
          <w:b/>
          <w:szCs w:val="20"/>
        </w:rPr>
        <w:t xml:space="preserve"> Infrastructure:</w:t>
      </w:r>
      <w:r w:rsidR="003730F0" w:rsidRPr="00BF4062">
        <w:rPr>
          <w:rFonts w:asciiTheme="majorHAnsi" w:hAnsiTheme="majorHAnsi"/>
          <w:b/>
          <w:szCs w:val="20"/>
        </w:rPr>
        <w:t xml:space="preserve"> </w:t>
      </w:r>
      <w:r w:rsidRPr="00BF4062">
        <w:rPr>
          <w:rFonts w:asciiTheme="majorHAnsi" w:hAnsiTheme="majorHAnsi"/>
          <w:b/>
          <w:szCs w:val="20"/>
        </w:rPr>
        <w:softHyphen/>
      </w:r>
      <w:r>
        <w:rPr>
          <w:rFonts w:asciiTheme="majorHAnsi" w:hAnsiTheme="majorHAnsi"/>
          <w:b/>
          <w:sz w:val="20"/>
          <w:szCs w:val="20"/>
        </w:rPr>
        <w:t>__________________________________________________________</w:t>
      </w:r>
      <w:r w:rsidR="00E91C5B">
        <w:rPr>
          <w:rFonts w:asciiTheme="majorHAnsi" w:hAnsiTheme="majorHAnsi"/>
          <w:b/>
          <w:sz w:val="20"/>
          <w:szCs w:val="20"/>
        </w:rPr>
        <w:t>_________</w:t>
      </w:r>
    </w:p>
    <w:p w14:paraId="5F16FCFF" w14:textId="77777777" w:rsidR="001C6CC6" w:rsidRDefault="001C6CC6" w:rsidP="001C6CC6">
      <w:pPr>
        <w:keepNext/>
        <w:spacing w:before="120" w:after="120"/>
        <w:rPr>
          <w:rFonts w:asciiTheme="majorHAnsi" w:hAnsiTheme="majorHAnsi"/>
          <w:b/>
          <w:sz w:val="20"/>
          <w:szCs w:val="20"/>
        </w:rPr>
      </w:pPr>
    </w:p>
    <w:p w14:paraId="5F16FD00" w14:textId="77777777" w:rsidR="001C6CC6" w:rsidRPr="00840AA8" w:rsidRDefault="001C6CC6" w:rsidP="001C6CC6">
      <w:pPr>
        <w:keepNext/>
        <w:spacing w:before="120" w:after="120"/>
        <w:rPr>
          <w:rFonts w:asciiTheme="majorHAnsi" w:hAnsiTheme="majorHAnsi"/>
          <w:b/>
          <w:sz w:val="20"/>
          <w:szCs w:val="20"/>
        </w:rPr>
      </w:pPr>
      <w:r w:rsidRPr="00840AA8">
        <w:rPr>
          <w:rFonts w:asciiTheme="majorHAnsi" w:hAnsiTheme="majorHAnsi"/>
          <w:b/>
          <w:sz w:val="20"/>
          <w:szCs w:val="20"/>
        </w:rPr>
        <w:t xml:space="preserve">Table 1: Vulnerability </w:t>
      </w:r>
      <w:r>
        <w:rPr>
          <w:rFonts w:asciiTheme="majorHAnsi" w:hAnsiTheme="majorHAnsi"/>
          <w:b/>
          <w:sz w:val="20"/>
          <w:szCs w:val="20"/>
        </w:rPr>
        <w:t>Analysis</w:t>
      </w:r>
      <w:r w:rsidRPr="00840AA8">
        <w:rPr>
          <w:rFonts w:asciiTheme="majorHAnsi" w:hAnsiTheme="majorHAnsi"/>
          <w:b/>
          <w:sz w:val="20"/>
          <w:szCs w:val="20"/>
        </w:rPr>
        <w:t xml:space="preserve"> Team Assignments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5040"/>
      </w:tblGrid>
      <w:tr w:rsidR="001C6CC6" w:rsidRPr="00B80FC7" w14:paraId="5F16FD03" w14:textId="77777777" w:rsidTr="00BA2198">
        <w:trPr>
          <w:tblHeader/>
        </w:trPr>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01" w14:textId="77777777" w:rsidR="001C6CC6" w:rsidRPr="00B80FC7" w:rsidRDefault="001C6CC6" w:rsidP="00B80FC7">
            <w:pPr>
              <w:pStyle w:val="ATATableHeading"/>
              <w:spacing w:before="120" w:after="120"/>
              <w:rPr>
                <w:rStyle w:val="ATAEmphasis"/>
              </w:rPr>
            </w:pPr>
            <w:r w:rsidRPr="00B80FC7">
              <w:rPr>
                <w:rStyle w:val="ATAEmphasis"/>
              </w:rPr>
              <w:t>Name</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02" w14:textId="06C49BBE" w:rsidR="001C6CC6" w:rsidRPr="00B80FC7" w:rsidRDefault="00E90FED" w:rsidP="00B80FC7">
            <w:pPr>
              <w:pStyle w:val="ATATableHeading"/>
              <w:spacing w:before="120" w:after="120"/>
              <w:rPr>
                <w:rStyle w:val="ATAEmphasis"/>
              </w:rPr>
            </w:pPr>
            <w:r w:rsidRPr="00B80FC7">
              <w:rPr>
                <w:rStyle w:val="ATAEmphasis"/>
              </w:rPr>
              <w:t xml:space="preserve">Role and </w:t>
            </w:r>
            <w:r w:rsidR="001C6CC6" w:rsidRPr="00B80FC7">
              <w:rPr>
                <w:rStyle w:val="ATAEmphasis"/>
              </w:rPr>
              <w:t>Area of Expertise</w:t>
            </w:r>
            <w:r w:rsidR="003730F0" w:rsidRPr="00B80FC7">
              <w:rPr>
                <w:rStyle w:val="ATAEmphasis"/>
              </w:rPr>
              <w:t xml:space="preserve"> </w:t>
            </w:r>
          </w:p>
        </w:tc>
      </w:tr>
      <w:tr w:rsidR="001C6CC6" w:rsidRPr="00840AA8" w14:paraId="5F16FD07" w14:textId="77777777" w:rsidTr="00CE2D03">
        <w:trPr>
          <w:trHeight w:val="864"/>
        </w:trPr>
        <w:tc>
          <w:tcPr>
            <w:tcW w:w="3690" w:type="dxa"/>
            <w:tcBorders>
              <w:top w:val="single" w:sz="4" w:space="0" w:color="auto"/>
            </w:tcBorders>
            <w:vAlign w:val="center"/>
          </w:tcPr>
          <w:p w14:paraId="5F16FD04" w14:textId="77777777" w:rsidR="001C6CC6" w:rsidRPr="00BA2198" w:rsidRDefault="001C6CC6" w:rsidP="00CE2D03">
            <w:pPr>
              <w:pStyle w:val="ATATableBody"/>
            </w:pPr>
          </w:p>
        </w:tc>
        <w:tc>
          <w:tcPr>
            <w:tcW w:w="5040" w:type="dxa"/>
            <w:tcBorders>
              <w:top w:val="single" w:sz="4" w:space="0" w:color="auto"/>
            </w:tcBorders>
            <w:vAlign w:val="center"/>
          </w:tcPr>
          <w:p w14:paraId="5F16FD06" w14:textId="6DA35A8A" w:rsidR="001C6CC6" w:rsidRPr="00BA2198" w:rsidRDefault="001C6CC6" w:rsidP="00CE2D03">
            <w:pPr>
              <w:pStyle w:val="ATATableBody"/>
            </w:pPr>
            <w:r w:rsidRPr="00840AA8">
              <w:t>Project Manager</w:t>
            </w:r>
          </w:p>
        </w:tc>
      </w:tr>
      <w:tr w:rsidR="001C6CC6" w:rsidRPr="00840AA8" w14:paraId="5F16FD0B" w14:textId="77777777" w:rsidTr="00CE2D03">
        <w:trPr>
          <w:trHeight w:val="864"/>
        </w:trPr>
        <w:tc>
          <w:tcPr>
            <w:tcW w:w="3690" w:type="dxa"/>
            <w:vAlign w:val="center"/>
          </w:tcPr>
          <w:p w14:paraId="5F16FD08" w14:textId="77777777" w:rsidR="001C6CC6" w:rsidRPr="00840AA8" w:rsidRDefault="001C6CC6" w:rsidP="00CE2D03">
            <w:pPr>
              <w:pStyle w:val="ATATableBody"/>
            </w:pPr>
          </w:p>
        </w:tc>
        <w:tc>
          <w:tcPr>
            <w:tcW w:w="5040" w:type="dxa"/>
            <w:vAlign w:val="center"/>
          </w:tcPr>
          <w:p w14:paraId="5F16FD09" w14:textId="77777777" w:rsidR="001C6CC6" w:rsidRPr="00840AA8" w:rsidRDefault="001C6CC6" w:rsidP="00CE2D03">
            <w:pPr>
              <w:pStyle w:val="ATATableBody"/>
            </w:pPr>
          </w:p>
          <w:p w14:paraId="5F16FD0A" w14:textId="77777777" w:rsidR="001C6CC6" w:rsidRPr="00840AA8" w:rsidRDefault="001C6CC6" w:rsidP="00CE2D03">
            <w:pPr>
              <w:pStyle w:val="ATATableBody"/>
            </w:pPr>
          </w:p>
        </w:tc>
      </w:tr>
      <w:tr w:rsidR="001C6CC6" w:rsidRPr="00840AA8" w14:paraId="5F16FD0F" w14:textId="77777777" w:rsidTr="00CE2D03">
        <w:trPr>
          <w:trHeight w:val="864"/>
        </w:trPr>
        <w:tc>
          <w:tcPr>
            <w:tcW w:w="3690" w:type="dxa"/>
            <w:vAlign w:val="center"/>
          </w:tcPr>
          <w:p w14:paraId="5F16FD0C" w14:textId="77777777" w:rsidR="001C6CC6" w:rsidRPr="00840AA8" w:rsidRDefault="001C6CC6" w:rsidP="00CE2D03">
            <w:pPr>
              <w:pStyle w:val="ATATableBody"/>
            </w:pPr>
          </w:p>
        </w:tc>
        <w:tc>
          <w:tcPr>
            <w:tcW w:w="5040" w:type="dxa"/>
            <w:vAlign w:val="center"/>
          </w:tcPr>
          <w:p w14:paraId="5F16FD0D" w14:textId="77777777" w:rsidR="001C6CC6" w:rsidRPr="00840AA8" w:rsidRDefault="001C6CC6" w:rsidP="00CE2D03">
            <w:pPr>
              <w:pStyle w:val="ATATableBody"/>
            </w:pPr>
          </w:p>
          <w:p w14:paraId="5F16FD0E" w14:textId="77777777" w:rsidR="001C6CC6" w:rsidRPr="00840AA8" w:rsidRDefault="001C6CC6" w:rsidP="00CE2D03">
            <w:pPr>
              <w:pStyle w:val="ATATableBody"/>
            </w:pPr>
          </w:p>
        </w:tc>
      </w:tr>
      <w:tr w:rsidR="001C6CC6" w:rsidRPr="00840AA8" w14:paraId="5F16FD13" w14:textId="77777777" w:rsidTr="00CE2D03">
        <w:trPr>
          <w:trHeight w:val="864"/>
        </w:trPr>
        <w:tc>
          <w:tcPr>
            <w:tcW w:w="3690" w:type="dxa"/>
            <w:vAlign w:val="center"/>
          </w:tcPr>
          <w:p w14:paraId="5F16FD10" w14:textId="77777777" w:rsidR="001C6CC6" w:rsidRPr="00840AA8" w:rsidRDefault="001C6CC6" w:rsidP="00CE2D03">
            <w:pPr>
              <w:pStyle w:val="ATATableBody"/>
            </w:pPr>
          </w:p>
        </w:tc>
        <w:tc>
          <w:tcPr>
            <w:tcW w:w="5040" w:type="dxa"/>
            <w:vAlign w:val="center"/>
          </w:tcPr>
          <w:p w14:paraId="5F16FD11" w14:textId="77777777" w:rsidR="001C6CC6" w:rsidRPr="00840AA8" w:rsidRDefault="001C6CC6" w:rsidP="00CE2D03">
            <w:pPr>
              <w:pStyle w:val="ATATableBody"/>
            </w:pPr>
          </w:p>
          <w:p w14:paraId="5F16FD12" w14:textId="77777777" w:rsidR="001C6CC6" w:rsidRPr="00840AA8" w:rsidRDefault="001C6CC6" w:rsidP="00CE2D03">
            <w:pPr>
              <w:pStyle w:val="ATATableBody"/>
            </w:pPr>
          </w:p>
        </w:tc>
      </w:tr>
      <w:tr w:rsidR="001C6CC6" w:rsidRPr="00840AA8" w14:paraId="5F16FD17" w14:textId="77777777" w:rsidTr="00CE2D03">
        <w:trPr>
          <w:trHeight w:val="864"/>
        </w:trPr>
        <w:tc>
          <w:tcPr>
            <w:tcW w:w="3690" w:type="dxa"/>
            <w:vAlign w:val="center"/>
          </w:tcPr>
          <w:p w14:paraId="5F16FD14" w14:textId="77777777" w:rsidR="001C6CC6" w:rsidRPr="00840AA8" w:rsidRDefault="001C6CC6" w:rsidP="00CE2D03">
            <w:pPr>
              <w:pStyle w:val="ATATableBody"/>
            </w:pPr>
          </w:p>
        </w:tc>
        <w:tc>
          <w:tcPr>
            <w:tcW w:w="5040" w:type="dxa"/>
            <w:vAlign w:val="center"/>
          </w:tcPr>
          <w:p w14:paraId="5F16FD15" w14:textId="77777777" w:rsidR="001C6CC6" w:rsidRPr="00840AA8" w:rsidRDefault="001C6CC6" w:rsidP="00CE2D03">
            <w:pPr>
              <w:pStyle w:val="ATATableBody"/>
            </w:pPr>
          </w:p>
          <w:p w14:paraId="5F16FD16" w14:textId="77777777" w:rsidR="001C6CC6" w:rsidRPr="00840AA8" w:rsidRDefault="001C6CC6" w:rsidP="00CE2D03">
            <w:pPr>
              <w:pStyle w:val="ATATableBody"/>
            </w:pPr>
          </w:p>
        </w:tc>
      </w:tr>
      <w:tr w:rsidR="001C6CC6" w:rsidRPr="00840AA8" w14:paraId="5F16FD1B" w14:textId="77777777" w:rsidTr="00CE2D03">
        <w:trPr>
          <w:trHeight w:val="864"/>
        </w:trPr>
        <w:tc>
          <w:tcPr>
            <w:tcW w:w="3690" w:type="dxa"/>
            <w:vAlign w:val="center"/>
          </w:tcPr>
          <w:p w14:paraId="5F16FD18" w14:textId="77777777" w:rsidR="001C6CC6" w:rsidRPr="00840AA8" w:rsidRDefault="001C6CC6" w:rsidP="00CE2D03">
            <w:pPr>
              <w:pStyle w:val="ATATableBody"/>
            </w:pPr>
          </w:p>
        </w:tc>
        <w:tc>
          <w:tcPr>
            <w:tcW w:w="5040" w:type="dxa"/>
            <w:vAlign w:val="center"/>
          </w:tcPr>
          <w:p w14:paraId="5F16FD19" w14:textId="77777777" w:rsidR="001C6CC6" w:rsidRPr="00840AA8" w:rsidRDefault="001C6CC6" w:rsidP="00CE2D03">
            <w:pPr>
              <w:pStyle w:val="ATATableBody"/>
            </w:pPr>
          </w:p>
          <w:p w14:paraId="5F16FD1A" w14:textId="77777777" w:rsidR="001C6CC6" w:rsidRPr="00840AA8" w:rsidRDefault="001C6CC6" w:rsidP="00CE2D03">
            <w:pPr>
              <w:pStyle w:val="ATATableBody"/>
            </w:pPr>
          </w:p>
        </w:tc>
      </w:tr>
    </w:tbl>
    <w:p w14:paraId="5F16FD1C" w14:textId="77777777" w:rsidR="001C6CC6" w:rsidRDefault="001C6CC6" w:rsidP="00BA2198">
      <w:pPr>
        <w:pStyle w:val="ATABody"/>
      </w:pPr>
    </w:p>
    <w:p w14:paraId="5F16FD1D" w14:textId="77777777" w:rsidR="001C6CC6" w:rsidRDefault="001C6CC6" w:rsidP="00BA2198">
      <w:pPr>
        <w:pStyle w:val="ATABody"/>
        <w:rPr>
          <w:rFonts w:asciiTheme="majorHAnsi" w:hAnsiTheme="majorHAnsi"/>
          <w:b/>
          <w:sz w:val="20"/>
          <w:szCs w:val="20"/>
        </w:rPr>
      </w:pPr>
    </w:p>
    <w:p w14:paraId="5F16FD1E" w14:textId="77777777" w:rsidR="001C6CC6" w:rsidRDefault="001C6CC6" w:rsidP="001C6CC6">
      <w:pPr>
        <w:rPr>
          <w:rFonts w:asciiTheme="majorHAnsi" w:hAnsiTheme="majorHAnsi"/>
          <w:b/>
          <w:sz w:val="20"/>
          <w:szCs w:val="20"/>
        </w:rPr>
      </w:pPr>
      <w:r>
        <w:rPr>
          <w:rFonts w:asciiTheme="majorHAnsi" w:hAnsiTheme="majorHAnsi"/>
          <w:b/>
          <w:sz w:val="20"/>
          <w:szCs w:val="20"/>
        </w:rPr>
        <w:br w:type="page"/>
      </w:r>
    </w:p>
    <w:p w14:paraId="5F16FD20" w14:textId="531D889E" w:rsidR="001C6CC6" w:rsidRDefault="001C6CC6" w:rsidP="00BF4062">
      <w:pPr>
        <w:pStyle w:val="ATAHeadingLevel1"/>
      </w:pPr>
      <w:r w:rsidRPr="00BF4062">
        <w:lastRenderedPageBreak/>
        <w:t xml:space="preserve">Name of </w:t>
      </w:r>
      <w:r w:rsidR="00B44029" w:rsidRPr="00BF4062">
        <w:t>Critical</w:t>
      </w:r>
      <w:r w:rsidRPr="00BF4062">
        <w:t xml:space="preserve"> Infrastructure:</w:t>
      </w:r>
      <w:r w:rsidR="003730F0" w:rsidRPr="00BF4062">
        <w:t xml:space="preserve"> </w:t>
      </w:r>
      <w:r>
        <w:t>_________________________________________________________</w:t>
      </w:r>
    </w:p>
    <w:p w14:paraId="6AA3ACD7" w14:textId="77777777" w:rsidR="00E91C5B" w:rsidRPr="00E91C5B" w:rsidRDefault="00E91C5B" w:rsidP="00E91C5B">
      <w:pPr>
        <w:pStyle w:val="ATABody"/>
      </w:pPr>
    </w:p>
    <w:p w14:paraId="7A5F1BE7" w14:textId="1168D982" w:rsidR="00BF4062" w:rsidRDefault="001C6CC6" w:rsidP="00E91C5B">
      <w:pPr>
        <w:pStyle w:val="ATAHeadingLevel1"/>
      </w:pPr>
      <w:r w:rsidRPr="00BF4062">
        <w:t xml:space="preserve">Category of </w:t>
      </w:r>
      <w:r w:rsidR="00B44029" w:rsidRPr="00BF4062">
        <w:t>Critical</w:t>
      </w:r>
      <w:r w:rsidRPr="00BF4062">
        <w:t xml:space="preserve"> Infrastructure: </w:t>
      </w:r>
      <w:r w:rsidR="00E91C5B">
        <w:t>______________</w:t>
      </w:r>
      <w:r w:rsidR="00BF4062">
        <w:rPr>
          <w:sz w:val="20"/>
          <w:szCs w:val="20"/>
        </w:rPr>
        <w:t>_______________________________________________</w:t>
      </w:r>
    </w:p>
    <w:p w14:paraId="37792771" w14:textId="77777777" w:rsidR="00BF4062" w:rsidRDefault="00BF4062" w:rsidP="00BF4062">
      <w:pPr>
        <w:pStyle w:val="ATAFigure0"/>
        <w:rPr>
          <w:rFonts w:asciiTheme="majorHAnsi" w:hAnsiTheme="majorHAnsi"/>
        </w:rPr>
      </w:pPr>
    </w:p>
    <w:p w14:paraId="59E15DD5" w14:textId="771E8784" w:rsidR="00BF4062" w:rsidRPr="00BF4062" w:rsidRDefault="00BF4062" w:rsidP="00BF4062">
      <w:pPr>
        <w:pStyle w:val="ATAFigure0"/>
        <w:rPr>
          <w:rFonts w:asciiTheme="majorHAnsi" w:hAnsiTheme="majorHAnsi"/>
        </w:rPr>
      </w:pPr>
      <w:r w:rsidRPr="00BF4062">
        <w:rPr>
          <w:rFonts w:asciiTheme="majorHAnsi" w:hAnsiTheme="majorHAnsi"/>
        </w:rPr>
        <w:t>Table 2: Assess Critical Infrastructure</w:t>
      </w: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4A0" w:firstRow="1" w:lastRow="0" w:firstColumn="1" w:lastColumn="0" w:noHBand="0" w:noVBand="1"/>
      </w:tblPr>
      <w:tblGrid>
        <w:gridCol w:w="1908"/>
        <w:gridCol w:w="6831"/>
      </w:tblGrid>
      <w:tr w:rsidR="001C6CC6" w:rsidRPr="00B5110D" w14:paraId="5F16FD24" w14:textId="77777777" w:rsidTr="00BA2198">
        <w:trPr>
          <w:tblHeader/>
        </w:trPr>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22" w14:textId="77777777" w:rsidR="001C6CC6" w:rsidRPr="00B5110D" w:rsidRDefault="001C6CC6" w:rsidP="00B5110D">
            <w:pPr>
              <w:pStyle w:val="ATATableHeading"/>
              <w:spacing w:before="120" w:after="120"/>
              <w:rPr>
                <w:rStyle w:val="ATAEmphasis"/>
              </w:rPr>
            </w:pPr>
            <w:r w:rsidRPr="00B5110D">
              <w:rPr>
                <w:rStyle w:val="ATAEmphasis"/>
              </w:rPr>
              <w:t>Assess Component</w:t>
            </w:r>
          </w:p>
        </w:tc>
        <w:tc>
          <w:tcPr>
            <w:tcW w:w="6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23" w14:textId="77777777" w:rsidR="001C6CC6" w:rsidRPr="00B5110D" w:rsidRDefault="001C6CC6" w:rsidP="00B5110D">
            <w:pPr>
              <w:pStyle w:val="ATATableHeading"/>
              <w:spacing w:before="120" w:after="120"/>
              <w:rPr>
                <w:rStyle w:val="ATAEmphasis"/>
              </w:rPr>
            </w:pPr>
            <w:r w:rsidRPr="00B5110D">
              <w:rPr>
                <w:rStyle w:val="ATAEmphasis"/>
              </w:rPr>
              <w:t>Information Received from Site Survey Report</w:t>
            </w:r>
          </w:p>
        </w:tc>
      </w:tr>
      <w:tr w:rsidR="001C6CC6" w:rsidRPr="00C158AB" w14:paraId="5F16FD2B" w14:textId="77777777" w:rsidTr="00BA2198">
        <w:tc>
          <w:tcPr>
            <w:tcW w:w="1908" w:type="dxa"/>
            <w:tcBorders>
              <w:top w:val="single" w:sz="4" w:space="0" w:color="auto"/>
              <w:left w:val="single" w:sz="4" w:space="0" w:color="auto"/>
              <w:bottom w:val="single" w:sz="4" w:space="0" w:color="auto"/>
              <w:right w:val="single" w:sz="4" w:space="0" w:color="auto"/>
            </w:tcBorders>
          </w:tcPr>
          <w:p w14:paraId="5F16FD25" w14:textId="77777777" w:rsidR="001C6CC6" w:rsidRDefault="001C6CC6" w:rsidP="00BA2198">
            <w:pPr>
              <w:pStyle w:val="ATATableBody"/>
            </w:pPr>
            <w:r w:rsidRPr="00C158AB">
              <w:t>Physical Conditions</w:t>
            </w:r>
          </w:p>
          <w:p w14:paraId="5F16FD26" w14:textId="77777777" w:rsidR="001C6CC6" w:rsidRDefault="001C6CC6" w:rsidP="00BA2198">
            <w:pPr>
              <w:pStyle w:val="ATATableBody"/>
            </w:pPr>
          </w:p>
          <w:p w14:paraId="5F16FD27" w14:textId="77777777" w:rsidR="001C6CC6" w:rsidRDefault="001C6CC6" w:rsidP="00BA2198">
            <w:pPr>
              <w:pStyle w:val="ATATableBody"/>
            </w:pPr>
          </w:p>
          <w:p w14:paraId="5F16FD29" w14:textId="77777777" w:rsidR="001C6CC6" w:rsidRPr="008A6027" w:rsidRDefault="001C6CC6" w:rsidP="00BA2198">
            <w:pPr>
              <w:pStyle w:val="ATATableBody"/>
            </w:pPr>
          </w:p>
        </w:tc>
        <w:tc>
          <w:tcPr>
            <w:tcW w:w="6831" w:type="dxa"/>
            <w:tcBorders>
              <w:top w:val="single" w:sz="4" w:space="0" w:color="auto"/>
              <w:left w:val="single" w:sz="4" w:space="0" w:color="auto"/>
              <w:bottom w:val="single" w:sz="4" w:space="0" w:color="auto"/>
              <w:right w:val="single" w:sz="4" w:space="0" w:color="auto"/>
            </w:tcBorders>
          </w:tcPr>
          <w:p w14:paraId="5F16FD2A" w14:textId="77777777" w:rsidR="001C6CC6" w:rsidRPr="00C158AB" w:rsidRDefault="001C6CC6" w:rsidP="00BA2198">
            <w:pPr>
              <w:pStyle w:val="ATATableBody"/>
            </w:pPr>
          </w:p>
        </w:tc>
      </w:tr>
      <w:tr w:rsidR="001C6CC6" w:rsidRPr="00343938" w14:paraId="5F16FD32" w14:textId="77777777" w:rsidTr="00F75790">
        <w:tc>
          <w:tcPr>
            <w:tcW w:w="1908" w:type="dxa"/>
            <w:tcBorders>
              <w:top w:val="single" w:sz="4" w:space="0" w:color="auto"/>
              <w:left w:val="single" w:sz="4" w:space="0" w:color="auto"/>
              <w:bottom w:val="single" w:sz="4" w:space="0" w:color="auto"/>
              <w:right w:val="single" w:sz="4" w:space="0" w:color="auto"/>
            </w:tcBorders>
          </w:tcPr>
          <w:p w14:paraId="5F16FD2C" w14:textId="77777777" w:rsidR="001C6CC6" w:rsidRDefault="001C6CC6" w:rsidP="00BA2198">
            <w:pPr>
              <w:pStyle w:val="ATATableBody"/>
            </w:pPr>
            <w:r w:rsidRPr="00C158AB">
              <w:t>Facility Operations</w:t>
            </w:r>
          </w:p>
          <w:p w14:paraId="5F16FD2D" w14:textId="77777777" w:rsidR="001C6CC6" w:rsidRDefault="001C6CC6" w:rsidP="00BA2198">
            <w:pPr>
              <w:pStyle w:val="ATATableBody"/>
            </w:pPr>
          </w:p>
          <w:p w14:paraId="5F16FD2E" w14:textId="77777777" w:rsidR="001C6CC6" w:rsidRDefault="001C6CC6" w:rsidP="00BA2198">
            <w:pPr>
              <w:pStyle w:val="ATATableBody"/>
            </w:pPr>
          </w:p>
          <w:p w14:paraId="5F16FD30" w14:textId="77777777" w:rsidR="001C6CC6" w:rsidRPr="00C158AB" w:rsidRDefault="001C6CC6" w:rsidP="00BA2198">
            <w:pPr>
              <w:pStyle w:val="ATATableBody"/>
            </w:pPr>
          </w:p>
        </w:tc>
        <w:tc>
          <w:tcPr>
            <w:tcW w:w="6831" w:type="dxa"/>
            <w:tcBorders>
              <w:top w:val="single" w:sz="4" w:space="0" w:color="auto"/>
              <w:left w:val="single" w:sz="4" w:space="0" w:color="auto"/>
              <w:bottom w:val="single" w:sz="4" w:space="0" w:color="auto"/>
              <w:right w:val="single" w:sz="4" w:space="0" w:color="auto"/>
            </w:tcBorders>
          </w:tcPr>
          <w:p w14:paraId="5F16FD31" w14:textId="77777777" w:rsidR="001C6CC6" w:rsidRPr="00C158AB" w:rsidRDefault="001C6CC6" w:rsidP="00BA2198">
            <w:pPr>
              <w:pStyle w:val="ATATableBody"/>
            </w:pPr>
          </w:p>
        </w:tc>
      </w:tr>
      <w:tr w:rsidR="001C6CC6" w:rsidRPr="00C158AB" w14:paraId="5F16FD38" w14:textId="77777777" w:rsidTr="00F75790">
        <w:tc>
          <w:tcPr>
            <w:tcW w:w="1908" w:type="dxa"/>
            <w:tcBorders>
              <w:top w:val="single" w:sz="4" w:space="0" w:color="auto"/>
              <w:left w:val="single" w:sz="4" w:space="0" w:color="auto"/>
              <w:bottom w:val="single" w:sz="4" w:space="0" w:color="auto"/>
              <w:right w:val="single" w:sz="4" w:space="0" w:color="auto"/>
            </w:tcBorders>
          </w:tcPr>
          <w:p w14:paraId="5F16FD33" w14:textId="77777777" w:rsidR="001C6CC6" w:rsidRDefault="001C6CC6" w:rsidP="00BA2198">
            <w:pPr>
              <w:pStyle w:val="ATATableBody"/>
            </w:pPr>
            <w:r w:rsidRPr="00C158AB">
              <w:t>Facility Policies and Procedures</w:t>
            </w:r>
          </w:p>
          <w:p w14:paraId="5F16FD34" w14:textId="77777777" w:rsidR="001C6CC6" w:rsidRDefault="001C6CC6" w:rsidP="00BA2198">
            <w:pPr>
              <w:pStyle w:val="ATATableBody"/>
            </w:pPr>
          </w:p>
          <w:p w14:paraId="5F16FD35" w14:textId="77777777" w:rsidR="001C6CC6" w:rsidRDefault="001C6CC6" w:rsidP="00BA2198">
            <w:pPr>
              <w:pStyle w:val="ATATableBody"/>
            </w:pPr>
          </w:p>
          <w:p w14:paraId="5F16FD36" w14:textId="77777777" w:rsidR="001C6CC6" w:rsidRPr="00C158AB" w:rsidRDefault="001C6CC6" w:rsidP="00BA2198">
            <w:pPr>
              <w:pStyle w:val="ATATableBody"/>
            </w:pPr>
          </w:p>
        </w:tc>
        <w:tc>
          <w:tcPr>
            <w:tcW w:w="6831" w:type="dxa"/>
            <w:tcBorders>
              <w:top w:val="single" w:sz="4" w:space="0" w:color="auto"/>
              <w:left w:val="single" w:sz="4" w:space="0" w:color="auto"/>
              <w:bottom w:val="single" w:sz="4" w:space="0" w:color="auto"/>
              <w:right w:val="single" w:sz="4" w:space="0" w:color="auto"/>
            </w:tcBorders>
          </w:tcPr>
          <w:p w14:paraId="5F16FD37" w14:textId="77777777" w:rsidR="001C6CC6" w:rsidRPr="00C158AB" w:rsidRDefault="001C6CC6" w:rsidP="00BA2198">
            <w:pPr>
              <w:pStyle w:val="ATATableBody"/>
            </w:pPr>
          </w:p>
        </w:tc>
      </w:tr>
      <w:tr w:rsidR="001C6CC6" w:rsidRPr="00C158AB" w14:paraId="5F16FD3F" w14:textId="77777777" w:rsidTr="00F75790">
        <w:tc>
          <w:tcPr>
            <w:tcW w:w="1908" w:type="dxa"/>
            <w:tcBorders>
              <w:top w:val="single" w:sz="4" w:space="0" w:color="auto"/>
              <w:left w:val="single" w:sz="4" w:space="0" w:color="auto"/>
              <w:bottom w:val="single" w:sz="4" w:space="0" w:color="auto"/>
              <w:right w:val="single" w:sz="4" w:space="0" w:color="auto"/>
            </w:tcBorders>
          </w:tcPr>
          <w:p w14:paraId="5F16FD39" w14:textId="77777777" w:rsidR="001C6CC6" w:rsidRDefault="001C6CC6" w:rsidP="00BA2198">
            <w:pPr>
              <w:pStyle w:val="ATATableBody"/>
            </w:pPr>
            <w:r w:rsidRPr="00C158AB">
              <w:t>Regulatory Requirements</w:t>
            </w:r>
          </w:p>
          <w:p w14:paraId="5F16FD3A" w14:textId="77777777" w:rsidR="001C6CC6" w:rsidRDefault="001C6CC6" w:rsidP="00BA2198">
            <w:pPr>
              <w:pStyle w:val="ATATableBody"/>
            </w:pPr>
          </w:p>
          <w:p w14:paraId="5F16FD3C" w14:textId="77777777" w:rsidR="001C6CC6" w:rsidRDefault="001C6CC6" w:rsidP="00BA2198">
            <w:pPr>
              <w:pStyle w:val="ATATableBody"/>
            </w:pPr>
          </w:p>
          <w:p w14:paraId="5F16FD3D" w14:textId="77777777" w:rsidR="001C6CC6" w:rsidRPr="00C158AB" w:rsidRDefault="001C6CC6" w:rsidP="00BA2198">
            <w:pPr>
              <w:pStyle w:val="ATATableBody"/>
            </w:pPr>
          </w:p>
        </w:tc>
        <w:tc>
          <w:tcPr>
            <w:tcW w:w="6831" w:type="dxa"/>
            <w:tcBorders>
              <w:top w:val="single" w:sz="4" w:space="0" w:color="auto"/>
              <w:left w:val="single" w:sz="4" w:space="0" w:color="auto"/>
              <w:bottom w:val="single" w:sz="4" w:space="0" w:color="auto"/>
              <w:right w:val="single" w:sz="4" w:space="0" w:color="auto"/>
            </w:tcBorders>
          </w:tcPr>
          <w:p w14:paraId="5F16FD3E" w14:textId="77777777" w:rsidR="001C6CC6" w:rsidRPr="00C158AB" w:rsidRDefault="001C6CC6" w:rsidP="00BA2198">
            <w:pPr>
              <w:pStyle w:val="ATATableBody"/>
            </w:pPr>
          </w:p>
        </w:tc>
      </w:tr>
      <w:tr w:rsidR="001C6CC6" w:rsidRPr="00C158AB" w14:paraId="5F16FD46" w14:textId="77777777" w:rsidTr="00F75790">
        <w:tc>
          <w:tcPr>
            <w:tcW w:w="1908" w:type="dxa"/>
            <w:tcBorders>
              <w:top w:val="single" w:sz="4" w:space="0" w:color="auto"/>
              <w:left w:val="single" w:sz="4" w:space="0" w:color="auto"/>
              <w:bottom w:val="single" w:sz="4" w:space="0" w:color="auto"/>
              <w:right w:val="single" w:sz="4" w:space="0" w:color="auto"/>
            </w:tcBorders>
          </w:tcPr>
          <w:p w14:paraId="5F16FD40" w14:textId="77777777" w:rsidR="001C6CC6" w:rsidRDefault="001C6CC6" w:rsidP="00BA2198">
            <w:pPr>
              <w:pStyle w:val="ATATableBody"/>
            </w:pPr>
            <w:r w:rsidRPr="00C158AB">
              <w:t>Safety Considerations</w:t>
            </w:r>
          </w:p>
          <w:p w14:paraId="5F16FD41" w14:textId="77777777" w:rsidR="001C6CC6" w:rsidRDefault="001C6CC6" w:rsidP="00BA2198">
            <w:pPr>
              <w:pStyle w:val="ATATableBody"/>
            </w:pPr>
          </w:p>
          <w:p w14:paraId="5F16FD43" w14:textId="77777777" w:rsidR="001C6CC6" w:rsidRDefault="001C6CC6" w:rsidP="00BA2198">
            <w:pPr>
              <w:pStyle w:val="ATATableBody"/>
            </w:pPr>
          </w:p>
          <w:p w14:paraId="5F16FD44" w14:textId="77777777" w:rsidR="001C6CC6" w:rsidRPr="00C158AB" w:rsidRDefault="001C6CC6" w:rsidP="00BA2198">
            <w:pPr>
              <w:pStyle w:val="ATATableBody"/>
            </w:pPr>
          </w:p>
        </w:tc>
        <w:tc>
          <w:tcPr>
            <w:tcW w:w="6831" w:type="dxa"/>
            <w:tcBorders>
              <w:top w:val="single" w:sz="4" w:space="0" w:color="auto"/>
              <w:left w:val="single" w:sz="4" w:space="0" w:color="auto"/>
              <w:bottom w:val="single" w:sz="4" w:space="0" w:color="auto"/>
              <w:right w:val="single" w:sz="4" w:space="0" w:color="auto"/>
            </w:tcBorders>
          </w:tcPr>
          <w:p w14:paraId="5F16FD45" w14:textId="77777777" w:rsidR="001C6CC6" w:rsidRPr="00C158AB" w:rsidRDefault="001C6CC6" w:rsidP="00BA2198">
            <w:pPr>
              <w:pStyle w:val="ATATableBody"/>
            </w:pPr>
          </w:p>
        </w:tc>
      </w:tr>
      <w:tr w:rsidR="001C6CC6" w:rsidRPr="00C158AB" w14:paraId="5F16FD4D" w14:textId="77777777" w:rsidTr="00F75790">
        <w:tc>
          <w:tcPr>
            <w:tcW w:w="1908" w:type="dxa"/>
            <w:tcBorders>
              <w:top w:val="single" w:sz="4" w:space="0" w:color="auto"/>
              <w:left w:val="single" w:sz="4" w:space="0" w:color="auto"/>
              <w:bottom w:val="single" w:sz="4" w:space="0" w:color="auto"/>
              <w:right w:val="single" w:sz="4" w:space="0" w:color="auto"/>
            </w:tcBorders>
          </w:tcPr>
          <w:p w14:paraId="5F16FD47" w14:textId="77777777" w:rsidR="001C6CC6" w:rsidRDefault="001C6CC6" w:rsidP="00BA2198">
            <w:pPr>
              <w:pStyle w:val="ATATableBody"/>
            </w:pPr>
            <w:r>
              <w:t>Legal Considerations</w:t>
            </w:r>
          </w:p>
          <w:p w14:paraId="5F16FD48" w14:textId="77777777" w:rsidR="001C6CC6" w:rsidRDefault="001C6CC6" w:rsidP="00BA2198">
            <w:pPr>
              <w:pStyle w:val="ATATableBody"/>
            </w:pPr>
          </w:p>
          <w:p w14:paraId="5F16FD4A" w14:textId="77777777" w:rsidR="001C6CC6" w:rsidRDefault="001C6CC6" w:rsidP="00BA2198">
            <w:pPr>
              <w:pStyle w:val="ATATableBody"/>
            </w:pPr>
          </w:p>
          <w:p w14:paraId="5F16FD4B" w14:textId="77777777" w:rsidR="001C6CC6" w:rsidRPr="008A6027" w:rsidRDefault="001C6CC6" w:rsidP="00BA2198">
            <w:pPr>
              <w:pStyle w:val="ATATableBody"/>
            </w:pPr>
          </w:p>
        </w:tc>
        <w:tc>
          <w:tcPr>
            <w:tcW w:w="6831" w:type="dxa"/>
            <w:tcBorders>
              <w:top w:val="single" w:sz="4" w:space="0" w:color="auto"/>
              <w:left w:val="single" w:sz="4" w:space="0" w:color="auto"/>
              <w:bottom w:val="single" w:sz="4" w:space="0" w:color="auto"/>
              <w:right w:val="single" w:sz="4" w:space="0" w:color="auto"/>
            </w:tcBorders>
          </w:tcPr>
          <w:p w14:paraId="5F16FD4C" w14:textId="77777777" w:rsidR="001C6CC6" w:rsidRPr="00C158AB" w:rsidRDefault="001C6CC6" w:rsidP="00BA2198">
            <w:pPr>
              <w:pStyle w:val="ATATableBody"/>
            </w:pPr>
          </w:p>
        </w:tc>
      </w:tr>
    </w:tbl>
    <w:p w14:paraId="605A6865" w14:textId="77777777" w:rsidR="00837545" w:rsidRDefault="00837545" w:rsidP="00837545">
      <w:pPr>
        <w:pStyle w:val="ATABody"/>
        <w:rPr>
          <w:u w:val="single"/>
        </w:rPr>
      </w:pPr>
      <w:r>
        <w:br w:type="page"/>
      </w:r>
    </w:p>
    <w:p w14:paraId="5F16FD4F" w14:textId="6E9EE23E" w:rsidR="001C6CC6" w:rsidRPr="00C158AB" w:rsidRDefault="001C6CC6" w:rsidP="007F537C">
      <w:pPr>
        <w:pStyle w:val="ATAHeadingLevel2"/>
      </w:pPr>
      <w:r w:rsidRPr="00C158AB">
        <w:lastRenderedPageBreak/>
        <w:t xml:space="preserve">Need for Additional </w:t>
      </w:r>
      <w:r>
        <w:t>Analysis</w:t>
      </w:r>
      <w:r w:rsidRPr="00C158AB">
        <w:t xml:space="preserve"> Information</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1C6CC6" w:rsidRPr="00C158AB" w14:paraId="5F16FD52" w14:textId="77777777" w:rsidTr="00F75790">
        <w:tc>
          <w:tcPr>
            <w:tcW w:w="8748" w:type="dxa"/>
          </w:tcPr>
          <w:p w14:paraId="5F16FD50" w14:textId="77777777" w:rsidR="001C6CC6" w:rsidRPr="00C158AB" w:rsidRDefault="001C6CC6" w:rsidP="00BA2198">
            <w:pPr>
              <w:pStyle w:val="ATATableBody"/>
            </w:pPr>
          </w:p>
          <w:p w14:paraId="5F16FD51" w14:textId="77777777" w:rsidR="001C6CC6" w:rsidRPr="00AE3C33" w:rsidRDefault="001C6CC6" w:rsidP="00BA2198">
            <w:pPr>
              <w:pStyle w:val="ATATableBody"/>
              <w:rPr>
                <w:b/>
                <w:i/>
              </w:rPr>
            </w:pPr>
          </w:p>
        </w:tc>
      </w:tr>
      <w:tr w:rsidR="001C6CC6" w:rsidRPr="00C158AB" w14:paraId="5F16FD55" w14:textId="77777777" w:rsidTr="00F75790">
        <w:tc>
          <w:tcPr>
            <w:tcW w:w="8748" w:type="dxa"/>
          </w:tcPr>
          <w:p w14:paraId="5F16FD53" w14:textId="77777777" w:rsidR="001C6CC6" w:rsidRPr="00C158AB" w:rsidRDefault="001C6CC6" w:rsidP="00BA2198">
            <w:pPr>
              <w:pStyle w:val="ATATableBody"/>
            </w:pPr>
          </w:p>
          <w:p w14:paraId="5F16FD54" w14:textId="77777777" w:rsidR="001C6CC6" w:rsidRPr="00C158AB" w:rsidRDefault="001C6CC6" w:rsidP="00BA2198">
            <w:pPr>
              <w:pStyle w:val="ATATableBody"/>
            </w:pPr>
          </w:p>
        </w:tc>
      </w:tr>
      <w:tr w:rsidR="001C6CC6" w:rsidRPr="00C158AB" w14:paraId="5F16FD58" w14:textId="77777777" w:rsidTr="00F75790">
        <w:tc>
          <w:tcPr>
            <w:tcW w:w="8748" w:type="dxa"/>
          </w:tcPr>
          <w:p w14:paraId="5F16FD56" w14:textId="77777777" w:rsidR="001C6CC6" w:rsidRPr="00C158AB" w:rsidRDefault="001C6CC6" w:rsidP="00BA2198">
            <w:pPr>
              <w:pStyle w:val="ATATableBody"/>
            </w:pPr>
          </w:p>
          <w:p w14:paraId="5F16FD57" w14:textId="77777777" w:rsidR="001C6CC6" w:rsidRPr="00C158AB" w:rsidRDefault="001C6CC6" w:rsidP="00BA2198">
            <w:pPr>
              <w:pStyle w:val="ATATableBody"/>
            </w:pPr>
          </w:p>
        </w:tc>
      </w:tr>
      <w:tr w:rsidR="001C6CC6" w:rsidRPr="00C158AB" w14:paraId="5F16FD5B" w14:textId="77777777" w:rsidTr="00F75790">
        <w:tc>
          <w:tcPr>
            <w:tcW w:w="8748" w:type="dxa"/>
          </w:tcPr>
          <w:p w14:paraId="5F16FD59" w14:textId="77777777" w:rsidR="001C6CC6" w:rsidRPr="00C158AB" w:rsidRDefault="001C6CC6" w:rsidP="00BA2198">
            <w:pPr>
              <w:pStyle w:val="ATATableBody"/>
            </w:pPr>
          </w:p>
          <w:p w14:paraId="5F16FD5A" w14:textId="77777777" w:rsidR="001C6CC6" w:rsidRPr="00C158AB" w:rsidRDefault="001C6CC6" w:rsidP="00BA2198">
            <w:pPr>
              <w:pStyle w:val="ATATableBody"/>
            </w:pPr>
          </w:p>
        </w:tc>
      </w:tr>
      <w:tr w:rsidR="001C6CC6" w:rsidRPr="00C158AB" w14:paraId="5F16FD5E" w14:textId="77777777" w:rsidTr="00F75790">
        <w:tc>
          <w:tcPr>
            <w:tcW w:w="8748" w:type="dxa"/>
          </w:tcPr>
          <w:p w14:paraId="5F16FD5C" w14:textId="77777777" w:rsidR="001C6CC6" w:rsidRPr="00C158AB" w:rsidRDefault="001C6CC6" w:rsidP="00BA2198">
            <w:pPr>
              <w:pStyle w:val="ATATableBody"/>
            </w:pPr>
          </w:p>
          <w:p w14:paraId="5F16FD5D" w14:textId="77777777" w:rsidR="001C6CC6" w:rsidRPr="00C158AB" w:rsidRDefault="001C6CC6" w:rsidP="00BA2198">
            <w:pPr>
              <w:pStyle w:val="ATATableBody"/>
            </w:pPr>
          </w:p>
        </w:tc>
      </w:tr>
      <w:tr w:rsidR="001C6CC6" w:rsidRPr="00C158AB" w14:paraId="5F16FD61" w14:textId="77777777" w:rsidTr="00F75790">
        <w:tc>
          <w:tcPr>
            <w:tcW w:w="8748" w:type="dxa"/>
          </w:tcPr>
          <w:p w14:paraId="5F16FD5F" w14:textId="77777777" w:rsidR="001C6CC6" w:rsidRPr="00C158AB" w:rsidRDefault="001C6CC6" w:rsidP="00BA2198">
            <w:pPr>
              <w:pStyle w:val="ATATableBody"/>
            </w:pPr>
          </w:p>
          <w:p w14:paraId="5F16FD60" w14:textId="77777777" w:rsidR="001C6CC6" w:rsidRPr="00C158AB" w:rsidRDefault="001C6CC6" w:rsidP="00BA2198">
            <w:pPr>
              <w:pStyle w:val="ATATableBody"/>
            </w:pPr>
          </w:p>
        </w:tc>
      </w:tr>
      <w:tr w:rsidR="001C6CC6" w:rsidRPr="00C158AB" w14:paraId="5F16FD64" w14:textId="77777777" w:rsidTr="00F75790">
        <w:tc>
          <w:tcPr>
            <w:tcW w:w="8748" w:type="dxa"/>
          </w:tcPr>
          <w:p w14:paraId="5F16FD62" w14:textId="77777777" w:rsidR="001C6CC6" w:rsidRPr="00C158AB" w:rsidRDefault="001C6CC6" w:rsidP="00BA2198">
            <w:pPr>
              <w:pStyle w:val="ATATableBody"/>
            </w:pPr>
          </w:p>
          <w:p w14:paraId="5F16FD63" w14:textId="77777777" w:rsidR="001C6CC6" w:rsidRPr="00C158AB" w:rsidRDefault="001C6CC6" w:rsidP="00BA2198">
            <w:pPr>
              <w:pStyle w:val="ATATableBody"/>
            </w:pPr>
          </w:p>
        </w:tc>
      </w:tr>
    </w:tbl>
    <w:p w14:paraId="5F16FD68" w14:textId="77777777" w:rsidR="001C6CC6" w:rsidRDefault="001C6CC6" w:rsidP="007F537C">
      <w:pPr>
        <w:pStyle w:val="ATAHeadingLevel2"/>
      </w:pPr>
      <w:r>
        <w:t>Whom Should We Talk to at the Facility?</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1C6CC6" w:rsidRPr="00C158AB" w14:paraId="5F16FD6B" w14:textId="77777777" w:rsidTr="00F75790">
        <w:tc>
          <w:tcPr>
            <w:tcW w:w="8748" w:type="dxa"/>
          </w:tcPr>
          <w:p w14:paraId="5F16FD69" w14:textId="77777777" w:rsidR="001C6CC6" w:rsidRPr="00C158AB" w:rsidRDefault="001C6CC6" w:rsidP="007F537C">
            <w:pPr>
              <w:pStyle w:val="ATATableBody"/>
            </w:pPr>
          </w:p>
          <w:p w14:paraId="5F16FD6A" w14:textId="77777777" w:rsidR="001C6CC6" w:rsidRPr="00C158AB" w:rsidRDefault="001C6CC6" w:rsidP="007F537C">
            <w:pPr>
              <w:pStyle w:val="ATATableBody"/>
            </w:pPr>
          </w:p>
        </w:tc>
      </w:tr>
      <w:tr w:rsidR="001C6CC6" w:rsidRPr="00C158AB" w14:paraId="5F16FD6E" w14:textId="77777777" w:rsidTr="00F75790">
        <w:tc>
          <w:tcPr>
            <w:tcW w:w="8748" w:type="dxa"/>
          </w:tcPr>
          <w:p w14:paraId="5F16FD6C" w14:textId="77777777" w:rsidR="001C6CC6" w:rsidRPr="00C158AB" w:rsidRDefault="001C6CC6" w:rsidP="007F537C">
            <w:pPr>
              <w:pStyle w:val="ATATableBody"/>
            </w:pPr>
          </w:p>
          <w:p w14:paraId="5F16FD6D" w14:textId="77777777" w:rsidR="001C6CC6" w:rsidRPr="00C158AB" w:rsidRDefault="001C6CC6" w:rsidP="007F537C">
            <w:pPr>
              <w:pStyle w:val="ATATableBody"/>
            </w:pPr>
          </w:p>
        </w:tc>
      </w:tr>
      <w:tr w:rsidR="001C6CC6" w:rsidRPr="00C158AB" w14:paraId="5F16FD71" w14:textId="77777777" w:rsidTr="00F75790">
        <w:tc>
          <w:tcPr>
            <w:tcW w:w="8748" w:type="dxa"/>
          </w:tcPr>
          <w:p w14:paraId="5F16FD6F" w14:textId="77777777" w:rsidR="001C6CC6" w:rsidRPr="00C158AB" w:rsidRDefault="001C6CC6" w:rsidP="007F537C">
            <w:pPr>
              <w:pStyle w:val="ATATableBody"/>
            </w:pPr>
          </w:p>
          <w:p w14:paraId="5F16FD70" w14:textId="77777777" w:rsidR="001C6CC6" w:rsidRPr="00C158AB" w:rsidRDefault="001C6CC6" w:rsidP="007F537C">
            <w:pPr>
              <w:pStyle w:val="ATATableBody"/>
            </w:pPr>
          </w:p>
        </w:tc>
      </w:tr>
      <w:tr w:rsidR="001C6CC6" w:rsidRPr="00C158AB" w14:paraId="5F16FD74" w14:textId="77777777" w:rsidTr="00F75790">
        <w:tc>
          <w:tcPr>
            <w:tcW w:w="8748" w:type="dxa"/>
          </w:tcPr>
          <w:p w14:paraId="5F16FD72" w14:textId="77777777" w:rsidR="001C6CC6" w:rsidRPr="00C158AB" w:rsidRDefault="001C6CC6" w:rsidP="007F537C">
            <w:pPr>
              <w:pStyle w:val="ATATableBody"/>
            </w:pPr>
          </w:p>
          <w:p w14:paraId="5F16FD73" w14:textId="77777777" w:rsidR="001C6CC6" w:rsidRPr="00C158AB" w:rsidRDefault="001C6CC6" w:rsidP="007F537C">
            <w:pPr>
              <w:pStyle w:val="ATATableBody"/>
            </w:pPr>
          </w:p>
        </w:tc>
      </w:tr>
    </w:tbl>
    <w:p w14:paraId="5F16FD75" w14:textId="71AF3B95" w:rsidR="001C6CC6" w:rsidRDefault="001C6CC6" w:rsidP="007F537C">
      <w:pPr>
        <w:pStyle w:val="ATAHeadingLevel2"/>
      </w:pPr>
      <w:r>
        <w:t>What Pictures Should We Take at the Facility?</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1C6CC6" w:rsidRPr="00C158AB" w14:paraId="5F16FD78" w14:textId="77777777" w:rsidTr="00F75790">
        <w:tc>
          <w:tcPr>
            <w:tcW w:w="8748" w:type="dxa"/>
          </w:tcPr>
          <w:p w14:paraId="5F16FD76" w14:textId="77777777" w:rsidR="001C6CC6" w:rsidRPr="00C158AB" w:rsidRDefault="001C6CC6" w:rsidP="007F537C">
            <w:pPr>
              <w:pStyle w:val="ATATableBody"/>
            </w:pPr>
          </w:p>
          <w:p w14:paraId="5F16FD77" w14:textId="77777777" w:rsidR="001C6CC6" w:rsidRPr="00C158AB" w:rsidRDefault="001C6CC6" w:rsidP="007F537C">
            <w:pPr>
              <w:pStyle w:val="ATATableBody"/>
            </w:pPr>
          </w:p>
        </w:tc>
      </w:tr>
      <w:tr w:rsidR="001C6CC6" w:rsidRPr="00C158AB" w14:paraId="5F16FD7B" w14:textId="77777777" w:rsidTr="00F75790">
        <w:tc>
          <w:tcPr>
            <w:tcW w:w="8748" w:type="dxa"/>
          </w:tcPr>
          <w:p w14:paraId="5F16FD79" w14:textId="77777777" w:rsidR="001C6CC6" w:rsidRPr="00C158AB" w:rsidRDefault="001C6CC6" w:rsidP="007F537C">
            <w:pPr>
              <w:pStyle w:val="ATATableBody"/>
            </w:pPr>
          </w:p>
          <w:p w14:paraId="5F16FD7A" w14:textId="77777777" w:rsidR="001C6CC6" w:rsidRPr="00C158AB" w:rsidRDefault="001C6CC6" w:rsidP="007F537C">
            <w:pPr>
              <w:pStyle w:val="ATATableBody"/>
            </w:pPr>
          </w:p>
        </w:tc>
      </w:tr>
      <w:tr w:rsidR="001C6CC6" w:rsidRPr="00C158AB" w14:paraId="5F16FD7E" w14:textId="77777777" w:rsidTr="00F75790">
        <w:tc>
          <w:tcPr>
            <w:tcW w:w="8748" w:type="dxa"/>
          </w:tcPr>
          <w:p w14:paraId="5F16FD7C" w14:textId="77777777" w:rsidR="001C6CC6" w:rsidRPr="00C158AB" w:rsidRDefault="001C6CC6" w:rsidP="007F537C">
            <w:pPr>
              <w:pStyle w:val="ATATableBody"/>
            </w:pPr>
          </w:p>
          <w:p w14:paraId="5F16FD7D" w14:textId="77777777" w:rsidR="001C6CC6" w:rsidRPr="00C158AB" w:rsidRDefault="001C6CC6" w:rsidP="007F537C">
            <w:pPr>
              <w:pStyle w:val="ATATableBody"/>
            </w:pPr>
          </w:p>
        </w:tc>
      </w:tr>
      <w:tr w:rsidR="001C6CC6" w:rsidRPr="00C158AB" w14:paraId="5F16FD81" w14:textId="77777777" w:rsidTr="00F75790">
        <w:tc>
          <w:tcPr>
            <w:tcW w:w="8748" w:type="dxa"/>
          </w:tcPr>
          <w:p w14:paraId="5F16FD7F" w14:textId="77777777" w:rsidR="001C6CC6" w:rsidRPr="00C158AB" w:rsidRDefault="001C6CC6" w:rsidP="007F537C">
            <w:pPr>
              <w:pStyle w:val="ATATableBody"/>
            </w:pPr>
          </w:p>
          <w:p w14:paraId="5F16FD80" w14:textId="77777777" w:rsidR="001C6CC6" w:rsidRPr="00C158AB" w:rsidRDefault="001C6CC6" w:rsidP="007F537C">
            <w:pPr>
              <w:pStyle w:val="ATATableBody"/>
            </w:pPr>
          </w:p>
        </w:tc>
      </w:tr>
      <w:tr w:rsidR="001C6CC6" w:rsidRPr="00C158AB" w14:paraId="5F16FD84" w14:textId="77777777" w:rsidTr="00F75790">
        <w:tc>
          <w:tcPr>
            <w:tcW w:w="8748" w:type="dxa"/>
          </w:tcPr>
          <w:p w14:paraId="5F16FD82" w14:textId="77777777" w:rsidR="001C6CC6" w:rsidRPr="00C158AB" w:rsidRDefault="001C6CC6" w:rsidP="007F537C">
            <w:pPr>
              <w:pStyle w:val="ATATableBody"/>
            </w:pPr>
          </w:p>
          <w:p w14:paraId="5F16FD83" w14:textId="77777777" w:rsidR="001C6CC6" w:rsidRPr="00C158AB" w:rsidRDefault="001C6CC6" w:rsidP="007F537C">
            <w:pPr>
              <w:pStyle w:val="ATATableBody"/>
            </w:pPr>
          </w:p>
        </w:tc>
      </w:tr>
    </w:tbl>
    <w:p w14:paraId="5F16FD86" w14:textId="77777777" w:rsidR="001C6CC6" w:rsidRDefault="001C6CC6" w:rsidP="001C6CC6">
      <w:r>
        <w:br w:type="page"/>
      </w:r>
    </w:p>
    <w:p w14:paraId="5F16FD87" w14:textId="77777777" w:rsidR="001C6CC6" w:rsidRDefault="001C6CC6" w:rsidP="001C6CC6">
      <w:pPr>
        <w:pStyle w:val="ataHeading1"/>
        <w:sectPr w:rsidR="001C6CC6" w:rsidSect="00BA2198">
          <w:headerReference w:type="default" r:id="rId16"/>
          <w:footerReference w:type="default" r:id="rId17"/>
          <w:pgSz w:w="12240" w:h="15840"/>
          <w:pgMar w:top="1440" w:right="1800" w:bottom="1440" w:left="1800" w:header="720" w:footer="720" w:gutter="0"/>
          <w:cols w:space="720"/>
          <w:docGrid w:linePitch="360"/>
        </w:sectPr>
      </w:pPr>
    </w:p>
    <w:p w14:paraId="5F16FD88" w14:textId="77777777" w:rsidR="001C6CC6" w:rsidRDefault="001C6CC6" w:rsidP="001C6CC6">
      <w:pPr>
        <w:pStyle w:val="ataHeading1"/>
      </w:pPr>
    </w:p>
    <w:p w14:paraId="5F16FD89" w14:textId="77777777" w:rsidR="001C6CC6" w:rsidRDefault="001C6CC6" w:rsidP="001C6CC6">
      <w:pPr>
        <w:pStyle w:val="ataBody0"/>
      </w:pPr>
    </w:p>
    <w:p w14:paraId="5F16FD8A" w14:textId="77777777" w:rsidR="001C6CC6" w:rsidRDefault="001C6CC6" w:rsidP="001C6CC6">
      <w:pPr>
        <w:pStyle w:val="ataBody0"/>
      </w:pPr>
    </w:p>
    <w:p w14:paraId="5F16FD8B" w14:textId="77777777" w:rsidR="001C6CC6" w:rsidRDefault="001C6CC6" w:rsidP="001C6CC6">
      <w:pPr>
        <w:pStyle w:val="ataBody0"/>
      </w:pPr>
    </w:p>
    <w:p w14:paraId="5F16FD8C" w14:textId="77777777" w:rsidR="001C6CC6" w:rsidRDefault="001C6CC6" w:rsidP="001C6CC6">
      <w:pPr>
        <w:pStyle w:val="ataBody0"/>
      </w:pPr>
    </w:p>
    <w:p w14:paraId="5F16FD8D" w14:textId="77777777" w:rsidR="001C6CC6" w:rsidRDefault="001C6CC6" w:rsidP="001C6CC6">
      <w:pPr>
        <w:pStyle w:val="ataBody0"/>
      </w:pPr>
    </w:p>
    <w:p w14:paraId="5F16FD8E" w14:textId="77777777" w:rsidR="001C6CC6" w:rsidRDefault="001C6CC6" w:rsidP="001C6CC6">
      <w:pPr>
        <w:pStyle w:val="ataBody0"/>
      </w:pPr>
    </w:p>
    <w:p w14:paraId="5F16FD8F" w14:textId="77777777" w:rsidR="001C6CC6" w:rsidRDefault="001C6CC6" w:rsidP="001C6CC6">
      <w:pPr>
        <w:pStyle w:val="ataBody0"/>
      </w:pPr>
    </w:p>
    <w:p w14:paraId="5F16FD90" w14:textId="77777777" w:rsidR="001C6CC6" w:rsidRDefault="001C6CC6" w:rsidP="001C6CC6">
      <w:pPr>
        <w:pStyle w:val="ataBody0"/>
      </w:pPr>
    </w:p>
    <w:p w14:paraId="5F16FD91" w14:textId="77777777" w:rsidR="001C6CC6" w:rsidRDefault="001C6CC6" w:rsidP="001C6CC6">
      <w:pPr>
        <w:pStyle w:val="ataBody0"/>
      </w:pPr>
    </w:p>
    <w:p w14:paraId="5F16FD92" w14:textId="77777777" w:rsidR="001C6CC6" w:rsidRDefault="001C6CC6" w:rsidP="001C6CC6">
      <w:pPr>
        <w:pStyle w:val="ataBody0"/>
      </w:pPr>
    </w:p>
    <w:p w14:paraId="5F16FD93" w14:textId="77777777" w:rsidR="001C6CC6" w:rsidRDefault="001C6CC6" w:rsidP="001C6CC6">
      <w:pPr>
        <w:pStyle w:val="ataBody0"/>
      </w:pPr>
    </w:p>
    <w:p w14:paraId="5F16FD94" w14:textId="77777777" w:rsidR="001C6CC6" w:rsidRDefault="001C6CC6" w:rsidP="001C6CC6">
      <w:pPr>
        <w:pStyle w:val="ataBody0"/>
      </w:pPr>
    </w:p>
    <w:p w14:paraId="5F16FD95" w14:textId="77777777" w:rsidR="001C6CC6" w:rsidRDefault="001C6CC6" w:rsidP="001C6CC6">
      <w:pPr>
        <w:pStyle w:val="ataBody0"/>
      </w:pPr>
    </w:p>
    <w:p w14:paraId="5F16FD96" w14:textId="77777777" w:rsidR="001C6CC6" w:rsidRDefault="001C6CC6" w:rsidP="001C6CC6">
      <w:pPr>
        <w:pStyle w:val="ataBody0"/>
      </w:pPr>
    </w:p>
    <w:p w14:paraId="5F16FD97" w14:textId="77777777" w:rsidR="001C6CC6" w:rsidRDefault="001C6CC6" w:rsidP="001C6CC6">
      <w:pPr>
        <w:pStyle w:val="ataBody0"/>
      </w:pPr>
    </w:p>
    <w:p w14:paraId="5F16FD98" w14:textId="77777777" w:rsidR="001C6CC6" w:rsidRDefault="001C6CC6" w:rsidP="001C6CC6">
      <w:pPr>
        <w:pStyle w:val="ataBody0"/>
      </w:pPr>
    </w:p>
    <w:p w14:paraId="5F16FD99" w14:textId="77777777" w:rsidR="001C6CC6" w:rsidRDefault="001C6CC6" w:rsidP="001C6CC6">
      <w:pPr>
        <w:pStyle w:val="ataBody0"/>
      </w:pPr>
    </w:p>
    <w:p w14:paraId="5F16FD9A" w14:textId="77777777" w:rsidR="001C6CC6" w:rsidRDefault="001C6CC6" w:rsidP="001C6CC6">
      <w:pPr>
        <w:pStyle w:val="ataBody0"/>
        <w:jc w:val="center"/>
      </w:pPr>
      <w:r>
        <w:t>This Page Intentionally Left Blank.</w:t>
      </w:r>
    </w:p>
    <w:p w14:paraId="5F16FD9B" w14:textId="77777777" w:rsidR="001C6CC6" w:rsidRDefault="001C6CC6" w:rsidP="001C6CC6">
      <w:pPr>
        <w:pStyle w:val="ataBody0"/>
      </w:pPr>
    </w:p>
    <w:p w14:paraId="5F16FD9C" w14:textId="77777777" w:rsidR="001C6CC6" w:rsidRDefault="001C6CC6">
      <w:r>
        <w:br w:type="page"/>
      </w:r>
    </w:p>
    <w:p w14:paraId="5F16FD9D" w14:textId="2DCA8288" w:rsidR="001C6CC6" w:rsidRPr="007F537C" w:rsidRDefault="001C6CC6" w:rsidP="007F537C">
      <w:pPr>
        <w:pStyle w:val="ATAHeadingLevel1"/>
      </w:pPr>
      <w:r w:rsidRPr="007F537C">
        <w:lastRenderedPageBreak/>
        <w:t xml:space="preserve">Part 2 of 7: </w:t>
      </w:r>
      <w:r w:rsidR="00B44029" w:rsidRPr="007F537C">
        <w:t>Critical</w:t>
      </w:r>
      <w:r w:rsidRPr="007F537C">
        <w:t xml:space="preserve"> Infrastructure Assets</w:t>
      </w:r>
      <w:r w:rsidR="00555B1E">
        <w:t xml:space="preserve"> (1 Hour)</w:t>
      </w:r>
    </w:p>
    <w:tbl>
      <w:tblPr>
        <w:tblW w:w="0" w:type="auto"/>
        <w:tblInd w:w="108" w:type="dxa"/>
        <w:tblLook w:val="04A0" w:firstRow="1" w:lastRow="0" w:firstColumn="1" w:lastColumn="0" w:noHBand="0" w:noVBand="1"/>
      </w:tblPr>
      <w:tblGrid>
        <w:gridCol w:w="2465"/>
        <w:gridCol w:w="6175"/>
      </w:tblGrid>
      <w:tr w:rsidR="001C6CC6" w:rsidRPr="00C158AB" w14:paraId="5F16FDA0" w14:textId="77777777" w:rsidTr="00F75790">
        <w:tc>
          <w:tcPr>
            <w:tcW w:w="2465" w:type="dxa"/>
            <w:shd w:val="clear" w:color="auto" w:fill="auto"/>
          </w:tcPr>
          <w:p w14:paraId="5F16FD9E" w14:textId="77777777" w:rsidR="001C6CC6" w:rsidRPr="00DF5842" w:rsidRDefault="001C6CC6" w:rsidP="00F75790">
            <w:pPr>
              <w:pStyle w:val="ataBody0"/>
              <w:rPr>
                <w:b/>
              </w:rPr>
            </w:pPr>
            <w:r w:rsidRPr="00DF5842">
              <w:rPr>
                <w:b/>
              </w:rPr>
              <w:t>Purpose:</w:t>
            </w:r>
          </w:p>
        </w:tc>
        <w:tc>
          <w:tcPr>
            <w:tcW w:w="6175" w:type="dxa"/>
            <w:shd w:val="clear" w:color="auto" w:fill="auto"/>
          </w:tcPr>
          <w:p w14:paraId="5F16FD9F" w14:textId="31A469A5" w:rsidR="001C6CC6" w:rsidRPr="00C158AB" w:rsidRDefault="00467CC2" w:rsidP="00467CC2">
            <w:pPr>
              <w:pStyle w:val="ATABody"/>
            </w:pPr>
            <w:r>
              <w:t>T</w:t>
            </w:r>
            <w:r w:rsidR="001C6CC6" w:rsidRPr="00C158AB">
              <w:t xml:space="preserve">o identify and prioritize </w:t>
            </w:r>
            <w:r w:rsidR="00B44029">
              <w:t>critical</w:t>
            </w:r>
            <w:r w:rsidR="001C6CC6" w:rsidRPr="00C158AB">
              <w:t xml:space="preserve"> assets of </w:t>
            </w:r>
            <w:r w:rsidR="001C6CC6">
              <w:t xml:space="preserve">a selected </w:t>
            </w:r>
            <w:r w:rsidR="00B44029">
              <w:t>critical</w:t>
            </w:r>
            <w:r w:rsidR="001C6CC6">
              <w:t xml:space="preserve"> infrastructure</w:t>
            </w:r>
          </w:p>
        </w:tc>
      </w:tr>
      <w:tr w:rsidR="001C6CC6" w:rsidRPr="00C158AB" w14:paraId="5F16FDA3" w14:textId="77777777" w:rsidTr="00F75790">
        <w:tc>
          <w:tcPr>
            <w:tcW w:w="2465" w:type="dxa"/>
            <w:shd w:val="clear" w:color="auto" w:fill="auto"/>
          </w:tcPr>
          <w:p w14:paraId="5F16FDA1" w14:textId="77777777" w:rsidR="001C6CC6" w:rsidRPr="00DF5842" w:rsidRDefault="001C6CC6" w:rsidP="00F75790">
            <w:pPr>
              <w:pStyle w:val="ataBody0"/>
              <w:rPr>
                <w:b/>
              </w:rPr>
            </w:pPr>
            <w:r w:rsidRPr="00DF5842">
              <w:rPr>
                <w:b/>
              </w:rPr>
              <w:t>Duration:</w:t>
            </w:r>
          </w:p>
        </w:tc>
        <w:tc>
          <w:tcPr>
            <w:tcW w:w="6175" w:type="dxa"/>
            <w:shd w:val="clear" w:color="auto" w:fill="auto"/>
          </w:tcPr>
          <w:p w14:paraId="5F16FDA2" w14:textId="64B14C10" w:rsidR="001C6CC6" w:rsidRPr="00C158AB" w:rsidRDefault="00860E15" w:rsidP="007F537C">
            <w:pPr>
              <w:pStyle w:val="ATABody"/>
            </w:pPr>
            <w:r>
              <w:t>60</w:t>
            </w:r>
            <w:r w:rsidRPr="00C158AB">
              <w:t xml:space="preserve"> </w:t>
            </w:r>
            <w:r w:rsidR="001C6CC6" w:rsidRPr="00C158AB">
              <w:t>minutes</w:t>
            </w:r>
          </w:p>
        </w:tc>
      </w:tr>
      <w:tr w:rsidR="001C6CC6" w:rsidRPr="00C158AB" w14:paraId="5F16FDA6" w14:textId="77777777" w:rsidTr="00F75790">
        <w:tc>
          <w:tcPr>
            <w:tcW w:w="2465" w:type="dxa"/>
            <w:shd w:val="clear" w:color="auto" w:fill="auto"/>
          </w:tcPr>
          <w:p w14:paraId="5F16FDA4" w14:textId="77777777" w:rsidR="001C6CC6" w:rsidRPr="00DF5842" w:rsidRDefault="001C6CC6" w:rsidP="00F75790">
            <w:pPr>
              <w:pStyle w:val="ataBody0"/>
              <w:rPr>
                <w:b/>
              </w:rPr>
            </w:pPr>
            <w:r w:rsidRPr="00DF5842">
              <w:rPr>
                <w:b/>
              </w:rPr>
              <w:t>Group composition:</w:t>
            </w:r>
          </w:p>
        </w:tc>
        <w:tc>
          <w:tcPr>
            <w:tcW w:w="6175" w:type="dxa"/>
            <w:shd w:val="clear" w:color="auto" w:fill="auto"/>
          </w:tcPr>
          <w:p w14:paraId="5F16FDA5" w14:textId="14D0796B" w:rsidR="001C6CC6" w:rsidRPr="00C158AB" w:rsidRDefault="00B06563" w:rsidP="007F537C">
            <w:pPr>
              <w:pStyle w:val="ATABody"/>
            </w:pPr>
            <w:r>
              <w:t>Table groups</w:t>
            </w:r>
          </w:p>
        </w:tc>
      </w:tr>
      <w:tr w:rsidR="001C6CC6" w:rsidRPr="00C158AB" w14:paraId="5F16FDAC" w14:textId="77777777" w:rsidTr="00F75790">
        <w:tc>
          <w:tcPr>
            <w:tcW w:w="2465" w:type="dxa"/>
            <w:shd w:val="clear" w:color="auto" w:fill="auto"/>
          </w:tcPr>
          <w:p w14:paraId="5F16FDAA" w14:textId="77777777" w:rsidR="001C6CC6" w:rsidRPr="00DF5842" w:rsidRDefault="001C6CC6" w:rsidP="00F75790">
            <w:pPr>
              <w:pStyle w:val="ataBody0"/>
              <w:rPr>
                <w:b/>
              </w:rPr>
            </w:pPr>
            <w:r w:rsidRPr="00DF5842">
              <w:rPr>
                <w:b/>
              </w:rPr>
              <w:t>Equipment:</w:t>
            </w:r>
          </w:p>
        </w:tc>
        <w:tc>
          <w:tcPr>
            <w:tcW w:w="6175" w:type="dxa"/>
            <w:shd w:val="clear" w:color="auto" w:fill="auto"/>
          </w:tcPr>
          <w:p w14:paraId="52EC6EE7" w14:textId="77777777" w:rsidR="00E90FED" w:rsidRDefault="00E90FED" w:rsidP="00E90FED">
            <w:pPr>
              <w:pStyle w:val="ATABulletLevel01BodySlide"/>
            </w:pPr>
            <w:r>
              <w:t>Laptop</w:t>
            </w:r>
          </w:p>
          <w:p w14:paraId="53676776" w14:textId="77777777" w:rsidR="00E90FED" w:rsidRDefault="00E90FED" w:rsidP="00E90FED">
            <w:pPr>
              <w:pStyle w:val="ATABulletLevel01BodySlide"/>
            </w:pPr>
            <w:r>
              <w:t>Capstone Exercise Presentation Template</w:t>
            </w:r>
          </w:p>
          <w:p w14:paraId="40F90803" w14:textId="77777777" w:rsidR="00E90FED" w:rsidRDefault="00E90FED" w:rsidP="00E90FED">
            <w:pPr>
              <w:pStyle w:val="ATABulletLevel01BodySlide"/>
            </w:pPr>
            <w:r>
              <w:t>USB Flash Drive</w:t>
            </w:r>
          </w:p>
          <w:p w14:paraId="2CB53561" w14:textId="04A3FED8" w:rsidR="00E90FED" w:rsidRDefault="00BF4062" w:rsidP="00E90FED">
            <w:pPr>
              <w:pStyle w:val="ATABulletLevel01BodySlide"/>
            </w:pPr>
            <w:r>
              <w:t>Flip-Chart Easel</w:t>
            </w:r>
          </w:p>
          <w:p w14:paraId="5F16FDAB" w14:textId="3ECD9F5B" w:rsidR="001C6CC6" w:rsidRPr="00C158AB" w:rsidRDefault="00E90FED" w:rsidP="00E90FED">
            <w:pPr>
              <w:pStyle w:val="ATABulletLevel01BodySlide"/>
            </w:pPr>
            <w:r w:rsidRPr="00C158AB">
              <w:t xml:space="preserve">Refer to </w:t>
            </w:r>
            <w:r>
              <w:t>Modules 2 through 15, if needed</w:t>
            </w:r>
          </w:p>
        </w:tc>
      </w:tr>
      <w:tr w:rsidR="004C225E" w:rsidRPr="00C158AB" w14:paraId="46F5C7F6" w14:textId="77777777" w:rsidTr="00F75790">
        <w:tc>
          <w:tcPr>
            <w:tcW w:w="2465" w:type="dxa"/>
            <w:shd w:val="clear" w:color="auto" w:fill="auto"/>
          </w:tcPr>
          <w:p w14:paraId="624BEEB8" w14:textId="3A7535CB" w:rsidR="004C225E" w:rsidRPr="00DF5842" w:rsidRDefault="003B239F" w:rsidP="004C225E">
            <w:pPr>
              <w:pStyle w:val="ATABody"/>
            </w:pPr>
            <w:r>
              <w:rPr>
                <w:noProof/>
              </w:rPr>
              <w:drawing>
                <wp:inline distT="0" distB="0" distL="0" distR="0" wp14:anchorId="3D9D7042" wp14:editId="4CFE680F">
                  <wp:extent cx="384048" cy="457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45 MINUT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1611E11D" w14:textId="77777777" w:rsidR="004C225E" w:rsidRDefault="004C225E" w:rsidP="004C225E">
            <w:pPr>
              <w:pStyle w:val="ATABody"/>
            </w:pPr>
          </w:p>
        </w:tc>
      </w:tr>
    </w:tbl>
    <w:p w14:paraId="5F16FDAE" w14:textId="22BDEE7F" w:rsidR="001C6CC6" w:rsidRPr="007F537C" w:rsidRDefault="001C6CC6" w:rsidP="007F537C">
      <w:pPr>
        <w:pStyle w:val="ATAHeadingLevel1"/>
      </w:pPr>
      <w:r w:rsidRPr="007F537C">
        <w:t>Directions:</w:t>
      </w:r>
    </w:p>
    <w:p w14:paraId="5F16FDB0" w14:textId="77777777" w:rsidR="001C6CC6" w:rsidRPr="007F537C" w:rsidRDefault="001C6CC6" w:rsidP="007F537C">
      <w:pPr>
        <w:pStyle w:val="ATANumLevel01BodySlide"/>
        <w:numPr>
          <w:ilvl w:val="0"/>
          <w:numId w:val="6"/>
        </w:numPr>
        <w:ind w:left="360" w:hanging="270"/>
      </w:pPr>
      <w:r w:rsidRPr="007F537C">
        <w:t xml:space="preserve">Using </w:t>
      </w:r>
      <w:r w:rsidRPr="00B5110D">
        <w:rPr>
          <w:i/>
        </w:rPr>
        <w:t xml:space="preserve">Table 3: </w:t>
      </w:r>
      <w:r w:rsidR="00B44029" w:rsidRPr="00B5110D">
        <w:rPr>
          <w:i/>
        </w:rPr>
        <w:t>Critical</w:t>
      </w:r>
      <w:r w:rsidRPr="00B5110D">
        <w:rPr>
          <w:i/>
        </w:rPr>
        <w:t xml:space="preserve"> Assets Identification</w:t>
      </w:r>
      <w:r w:rsidRPr="007F537C">
        <w:t xml:space="preserve">, identify the </w:t>
      </w:r>
      <w:r w:rsidR="00B44029" w:rsidRPr="007F537C">
        <w:t>critical</w:t>
      </w:r>
      <w:r w:rsidRPr="007F537C">
        <w:t xml:space="preserve"> assets for each category listed (people, information, processes, and equipment). </w:t>
      </w:r>
    </w:p>
    <w:p w14:paraId="5F16FDB1" w14:textId="77777777" w:rsidR="001C6CC6" w:rsidRPr="007F537C" w:rsidRDefault="001C6CC6" w:rsidP="007F537C">
      <w:pPr>
        <w:pStyle w:val="ATANumLevel01BodySlide"/>
      </w:pPr>
      <w:r w:rsidRPr="007F537C">
        <w:t xml:space="preserve">Complete </w:t>
      </w:r>
      <w:r w:rsidRPr="00B5110D">
        <w:rPr>
          <w:i/>
        </w:rPr>
        <w:t xml:space="preserve">Table 4: Undesirable Consequences of </w:t>
      </w:r>
      <w:r w:rsidR="00B44029" w:rsidRPr="00B5110D">
        <w:rPr>
          <w:i/>
        </w:rPr>
        <w:t>Critical</w:t>
      </w:r>
      <w:r w:rsidRPr="00B5110D">
        <w:rPr>
          <w:i/>
        </w:rPr>
        <w:t xml:space="preserve"> Asset Loss Analysis</w:t>
      </w:r>
      <w:r w:rsidRPr="007F537C">
        <w:t xml:space="preserve"> by transferring over the </w:t>
      </w:r>
      <w:r w:rsidR="00B44029" w:rsidRPr="007F537C">
        <w:t>critical</w:t>
      </w:r>
      <w:r w:rsidRPr="007F537C">
        <w:t xml:space="preserve"> assets you identified in Table 3 and record those responses in column 1. </w:t>
      </w:r>
    </w:p>
    <w:p w14:paraId="5F16FDB2" w14:textId="77777777" w:rsidR="001C6CC6" w:rsidRPr="00FD32DD" w:rsidRDefault="001C6CC6" w:rsidP="007F537C">
      <w:pPr>
        <w:pStyle w:val="ATABulletLevel02BodySlide"/>
      </w:pPr>
      <w:r w:rsidRPr="00FD32DD">
        <w:t xml:space="preserve">To complete columns 2 and 3, assume that all undesirable consequences of </w:t>
      </w:r>
      <w:r w:rsidR="00B44029">
        <w:t>critical</w:t>
      </w:r>
      <w:r w:rsidRPr="00FD32DD">
        <w:t xml:space="preserve"> asset loss are related specifically to any type of terrorist attack. </w:t>
      </w:r>
    </w:p>
    <w:p w14:paraId="5F16FDB3" w14:textId="77777777" w:rsidR="001C6CC6" w:rsidRPr="00FD32DD" w:rsidRDefault="001C6CC6" w:rsidP="007F537C">
      <w:pPr>
        <w:pStyle w:val="ATABulletLevel02BodySlide"/>
      </w:pPr>
      <w:r w:rsidRPr="00FD32DD">
        <w:t xml:space="preserve">For column 2 (Specify Undesirable Consequences of </w:t>
      </w:r>
      <w:r w:rsidR="00B44029">
        <w:t>Critical</w:t>
      </w:r>
      <w:r w:rsidRPr="00FD32DD">
        <w:t xml:space="preserve"> Asset Loss) and column 3 (Determine Levels of Undesirable Consequences of </w:t>
      </w:r>
      <w:r w:rsidR="00B44029">
        <w:t>Critical</w:t>
      </w:r>
      <w:r w:rsidRPr="00FD32DD">
        <w:t xml:space="preserve"> Asset Loss), apply your team’s best collective judgment and knowledge to determine your responses for both of these columns. </w:t>
      </w:r>
    </w:p>
    <w:p w14:paraId="5F16FDB4" w14:textId="77777777" w:rsidR="001C6CC6" w:rsidRPr="00FD32DD" w:rsidRDefault="001C6CC6" w:rsidP="007F537C">
      <w:pPr>
        <w:pStyle w:val="ATABulletLevel02BodySlide"/>
      </w:pPr>
      <w:r w:rsidRPr="00FD32DD">
        <w:t xml:space="preserve">For column 3, use the values low, medium, or high. </w:t>
      </w:r>
    </w:p>
    <w:p w14:paraId="5F16FDB5" w14:textId="77777777" w:rsidR="001C6CC6" w:rsidRPr="00FD32DD" w:rsidRDefault="001C6CC6" w:rsidP="007F537C">
      <w:pPr>
        <w:pStyle w:val="ATABulletLevel02BodySlide"/>
      </w:pPr>
      <w:r w:rsidRPr="00FD32DD">
        <w:t xml:space="preserve">Note that you cannot complete column 4 (Probability of Occurrence of Undesirable Events) because information is missing. Discuss the additional information you need to complete column 4 and </w:t>
      </w:r>
      <w:r>
        <w:t>write</w:t>
      </w:r>
      <w:r w:rsidRPr="00FD32DD">
        <w:t xml:space="preserve"> it in the space provided after Table 4.</w:t>
      </w:r>
    </w:p>
    <w:p w14:paraId="7E07DC5C" w14:textId="77777777" w:rsidR="00B5110D" w:rsidRPr="00B5110D" w:rsidRDefault="001C6CC6" w:rsidP="007F537C">
      <w:pPr>
        <w:pStyle w:val="ATANumLevel01BodySlide"/>
      </w:pPr>
      <w:r>
        <w:t xml:space="preserve">Your facilitator will provide you with information from </w:t>
      </w:r>
      <w:r w:rsidRPr="0008262B">
        <w:rPr>
          <w:rStyle w:val="ATAEmphasis"/>
        </w:rPr>
        <w:t>Intelligence Report 1</w:t>
      </w:r>
      <w:r>
        <w:t xml:space="preserve"> about your selected </w:t>
      </w:r>
      <w:r w:rsidR="00B44029">
        <w:t>critical</w:t>
      </w:r>
      <w:r>
        <w:t xml:space="preserve"> infrastructure. Take notes </w:t>
      </w:r>
      <w:r w:rsidRPr="00C158AB">
        <w:t>and</w:t>
      </w:r>
      <w:r>
        <w:t xml:space="preserve"> then</w:t>
      </w:r>
      <w:r w:rsidRPr="00C158AB">
        <w:t xml:space="preserve"> discuss the </w:t>
      </w:r>
      <w:r>
        <w:t>information in the intelligence report</w:t>
      </w:r>
      <w:r w:rsidRPr="00C94291">
        <w:rPr>
          <w:b/>
        </w:rPr>
        <w:t xml:space="preserve">. </w:t>
      </w:r>
    </w:p>
    <w:p w14:paraId="5F16FDB6" w14:textId="0E9DAD29" w:rsidR="001C6CC6" w:rsidRPr="00C158AB" w:rsidRDefault="001C6CC6" w:rsidP="007F537C">
      <w:pPr>
        <w:pStyle w:val="ATANumLevel01BodySlide"/>
      </w:pPr>
      <w:r w:rsidRPr="00C158AB">
        <w:t>Using the additional information from this report,</w:t>
      </w:r>
      <w:r>
        <w:t xml:space="preserve"> and your team’s best collective judgment,</w:t>
      </w:r>
      <w:r w:rsidRPr="00C158AB">
        <w:t xml:space="preserve"> go back and complete column 4. Use the values low, medium, or high. </w:t>
      </w:r>
    </w:p>
    <w:p w14:paraId="5F16FDB7" w14:textId="77777777" w:rsidR="001C6CC6" w:rsidRPr="00C158AB" w:rsidRDefault="001C6CC6" w:rsidP="007F537C">
      <w:pPr>
        <w:pStyle w:val="ATANumLevel01BodySlide"/>
      </w:pPr>
      <w:r w:rsidRPr="00C158AB">
        <w:t>Ask your facilitators for guidance, if necessary.</w:t>
      </w:r>
    </w:p>
    <w:p w14:paraId="5F16FDB8" w14:textId="77777777" w:rsidR="001C6CC6" w:rsidRPr="00C158AB" w:rsidRDefault="001C6CC6" w:rsidP="007F537C">
      <w:pPr>
        <w:pStyle w:val="ATANumLevel01BodySlide"/>
      </w:pPr>
      <w:r w:rsidRPr="00C158AB">
        <w:t xml:space="preserve">Be prepared to share your answers with the class at the conclusion of the </w:t>
      </w:r>
      <w:r>
        <w:t>capstone exercise</w:t>
      </w:r>
      <w:r w:rsidRPr="00C158AB">
        <w:t xml:space="preserve">. </w:t>
      </w:r>
    </w:p>
    <w:p w14:paraId="5F16FDB9" w14:textId="77777777" w:rsidR="001C6CC6" w:rsidRDefault="001C6CC6">
      <w:pPr>
        <w:rPr>
          <w:rFonts w:ascii="Cambria" w:eastAsiaTheme="minorHAnsi" w:hAnsi="Cambria" w:cstheme="minorBidi"/>
          <w:b/>
          <w:szCs w:val="22"/>
          <w:u w:val="single"/>
        </w:rPr>
      </w:pPr>
      <w:r>
        <w:br w:type="page"/>
      </w:r>
    </w:p>
    <w:p w14:paraId="5F16FDBA" w14:textId="77777777" w:rsidR="001C6CC6" w:rsidRPr="00C158AB" w:rsidRDefault="001C6CC6" w:rsidP="007F537C">
      <w:pPr>
        <w:pStyle w:val="ATAHeadingLevel2"/>
      </w:pPr>
      <w:r>
        <w:lastRenderedPageBreak/>
        <w:t>Part 2</w:t>
      </w:r>
      <w:r w:rsidRPr="00C158AB">
        <w:t xml:space="preserve"> Explained</w:t>
      </w:r>
    </w:p>
    <w:p w14:paraId="5F16FDBB" w14:textId="77777777" w:rsidR="001C6CC6" w:rsidRPr="001C6CC6" w:rsidRDefault="001C6CC6" w:rsidP="007F537C">
      <w:pPr>
        <w:pStyle w:val="ATABody"/>
      </w:pPr>
      <w:r w:rsidRPr="001C6CC6">
        <w:t xml:space="preserve">Using the analysis data you have just identified, continue working with your vulnerability analysis team to complete Part 2 of the capstone exercise. In Part 2, you will identify and prioritize </w:t>
      </w:r>
      <w:r w:rsidR="00B44029">
        <w:t>critical</w:t>
      </w:r>
      <w:r w:rsidRPr="001C6CC6">
        <w:t xml:space="preserve"> assets associated with a selected </w:t>
      </w:r>
      <w:r w:rsidR="00B44029">
        <w:t>critical</w:t>
      </w:r>
      <w:r w:rsidRPr="001C6CC6">
        <w:t xml:space="preserve"> infrastructure facility. </w:t>
      </w:r>
    </w:p>
    <w:p w14:paraId="5F16FDBC" w14:textId="77777777" w:rsidR="001C6CC6" w:rsidRPr="001C6CC6" w:rsidRDefault="001C6CC6" w:rsidP="007F537C">
      <w:pPr>
        <w:pStyle w:val="ATABody"/>
      </w:pPr>
    </w:p>
    <w:p w14:paraId="5F16FDBD" w14:textId="67882F93" w:rsidR="001C6CC6" w:rsidRPr="001C6CC6" w:rsidRDefault="00B06563" w:rsidP="007F537C">
      <w:pPr>
        <w:pStyle w:val="ATABody"/>
      </w:pPr>
      <w:r>
        <w:t>You will have 45</w:t>
      </w:r>
      <w:r w:rsidR="001C6CC6" w:rsidRPr="001C6CC6">
        <w:t xml:space="preserve"> minutes to complete Part 2 of the capstone exercise. Recall that you will not share your responses with the class at this time; however, be sure to carefully document your responses, as your team will be asked to present information from this part of the capstone exercise at the conclusion of the entire exercise.</w:t>
      </w:r>
    </w:p>
    <w:p w14:paraId="5F16FDBE" w14:textId="77777777" w:rsidR="001C6CC6" w:rsidRPr="001C6CC6" w:rsidRDefault="001C6CC6" w:rsidP="001C6CC6">
      <w:pPr>
        <w:pStyle w:val="ataBody0"/>
        <w:rPr>
          <w:rFonts w:asciiTheme="majorHAnsi" w:hAnsiTheme="majorHAnsi"/>
        </w:rPr>
      </w:pPr>
    </w:p>
    <w:p w14:paraId="56EADA52" w14:textId="77777777" w:rsidR="00555B1E" w:rsidRDefault="00555B1E" w:rsidP="00555B1E">
      <w:pPr>
        <w:pStyle w:val="ATAHeadingLevel1"/>
      </w:pPr>
      <w:r w:rsidRPr="00BF4062">
        <w:t xml:space="preserve">Name of Critical Infrastructure: </w:t>
      </w:r>
      <w:r>
        <w:t>_________________________________________________________</w:t>
      </w:r>
    </w:p>
    <w:p w14:paraId="0AC65196" w14:textId="77777777" w:rsidR="00555B1E" w:rsidRPr="00E91C5B" w:rsidRDefault="00555B1E" w:rsidP="00555B1E">
      <w:pPr>
        <w:pStyle w:val="ATABody"/>
      </w:pPr>
    </w:p>
    <w:p w14:paraId="75349A24" w14:textId="77777777" w:rsidR="00555B1E" w:rsidRDefault="00555B1E" w:rsidP="00555B1E">
      <w:pPr>
        <w:pStyle w:val="ATAHeadingLevel1"/>
      </w:pPr>
      <w:r w:rsidRPr="00BF4062">
        <w:t xml:space="preserve">Category of Critical Infrastructure: </w:t>
      </w:r>
      <w:r>
        <w:t>______________</w:t>
      </w:r>
      <w:r>
        <w:rPr>
          <w:sz w:val="20"/>
          <w:szCs w:val="20"/>
        </w:rPr>
        <w:t>_______________________________________________</w:t>
      </w:r>
    </w:p>
    <w:p w14:paraId="7E0A4F2F" w14:textId="77777777" w:rsidR="00555B1E" w:rsidRDefault="00555B1E" w:rsidP="00555B1E">
      <w:pPr>
        <w:pStyle w:val="ATAFigure0"/>
        <w:rPr>
          <w:rFonts w:asciiTheme="majorHAnsi" w:hAnsiTheme="majorHAnsi"/>
        </w:rPr>
      </w:pPr>
    </w:p>
    <w:p w14:paraId="5BC4A02A" w14:textId="77777777" w:rsidR="00BF4062" w:rsidRPr="001C6CC6" w:rsidRDefault="00BF4062" w:rsidP="00BF4062">
      <w:pPr>
        <w:keepNext/>
        <w:spacing w:before="120" w:after="120"/>
        <w:rPr>
          <w:rFonts w:asciiTheme="majorHAnsi" w:hAnsiTheme="majorHAnsi"/>
          <w:b/>
          <w:sz w:val="20"/>
          <w:szCs w:val="20"/>
        </w:rPr>
      </w:pPr>
      <w:r w:rsidRPr="001C6CC6">
        <w:rPr>
          <w:rFonts w:asciiTheme="majorHAnsi" w:hAnsiTheme="majorHAnsi"/>
          <w:b/>
          <w:sz w:val="20"/>
          <w:szCs w:val="20"/>
        </w:rPr>
        <w:t xml:space="preserve">Table 3: </w:t>
      </w:r>
      <w:r>
        <w:rPr>
          <w:rFonts w:asciiTheme="majorHAnsi" w:hAnsiTheme="majorHAnsi"/>
          <w:b/>
          <w:sz w:val="20"/>
          <w:szCs w:val="20"/>
        </w:rPr>
        <w:t>Critical</w:t>
      </w:r>
      <w:r w:rsidRPr="001C6CC6">
        <w:rPr>
          <w:rFonts w:asciiTheme="majorHAnsi" w:hAnsiTheme="majorHAnsi"/>
          <w:b/>
          <w:sz w:val="20"/>
          <w:szCs w:val="20"/>
        </w:rPr>
        <w:t xml:space="preserve"> Assets Identification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6834"/>
      </w:tblGrid>
      <w:tr w:rsidR="001C6CC6" w:rsidRPr="00B5110D" w14:paraId="5F16FDC4" w14:textId="77777777" w:rsidTr="007F537C">
        <w:trPr>
          <w:jc w:val="center"/>
        </w:trPr>
        <w:tc>
          <w:tcPr>
            <w:tcW w:w="8448" w:type="dxa"/>
            <w:gridSpan w:val="2"/>
            <w:shd w:val="clear" w:color="auto" w:fill="D9D9D9" w:themeFill="background1" w:themeFillShade="D9"/>
          </w:tcPr>
          <w:p w14:paraId="5F16FDC3" w14:textId="77777777" w:rsidR="001C6CC6" w:rsidRPr="00B5110D" w:rsidRDefault="00B44029" w:rsidP="00B5110D">
            <w:pPr>
              <w:pStyle w:val="ATATableHeading"/>
              <w:spacing w:before="120" w:after="120"/>
              <w:rPr>
                <w:rStyle w:val="ATAEmphasis"/>
              </w:rPr>
            </w:pPr>
            <w:r w:rsidRPr="00B5110D">
              <w:rPr>
                <w:rStyle w:val="ATAEmphasis"/>
              </w:rPr>
              <w:t>Critical</w:t>
            </w:r>
            <w:r w:rsidR="001C6CC6" w:rsidRPr="00B5110D">
              <w:rPr>
                <w:rStyle w:val="ATAEmphasis"/>
              </w:rPr>
              <w:t xml:space="preserve"> Infrastructure Facility Assets </w:t>
            </w:r>
          </w:p>
        </w:tc>
      </w:tr>
      <w:tr w:rsidR="001C6CC6" w:rsidRPr="00837545" w14:paraId="5F16FDC9" w14:textId="77777777" w:rsidTr="001C6CC6">
        <w:trPr>
          <w:cantSplit/>
          <w:trHeight w:val="1187"/>
          <w:jc w:val="center"/>
        </w:trPr>
        <w:tc>
          <w:tcPr>
            <w:tcW w:w="1614" w:type="dxa"/>
          </w:tcPr>
          <w:p w14:paraId="5F16FDC5" w14:textId="0AB176A2" w:rsidR="001C6CC6" w:rsidRPr="00837545" w:rsidRDefault="001C6CC6" w:rsidP="00837545">
            <w:pPr>
              <w:pStyle w:val="ATATableBody"/>
            </w:pPr>
            <w:r w:rsidRPr="00837545">
              <w:t>People</w:t>
            </w:r>
          </w:p>
          <w:p w14:paraId="5F16FDC6" w14:textId="77777777" w:rsidR="001C6CC6" w:rsidRPr="00837545" w:rsidRDefault="001C6CC6" w:rsidP="00837545">
            <w:pPr>
              <w:pStyle w:val="ATATableBody"/>
            </w:pPr>
          </w:p>
          <w:p w14:paraId="5F16FDC7" w14:textId="77777777" w:rsidR="001C6CC6" w:rsidRPr="00837545" w:rsidRDefault="001C6CC6" w:rsidP="00837545">
            <w:pPr>
              <w:pStyle w:val="ATATableBody"/>
            </w:pPr>
          </w:p>
        </w:tc>
        <w:tc>
          <w:tcPr>
            <w:tcW w:w="6834" w:type="dxa"/>
          </w:tcPr>
          <w:p w14:paraId="5F16FDC8" w14:textId="77777777" w:rsidR="001C6CC6" w:rsidRPr="00837545" w:rsidRDefault="001C6CC6" w:rsidP="00837545">
            <w:pPr>
              <w:pStyle w:val="ATATableBody"/>
            </w:pPr>
          </w:p>
        </w:tc>
      </w:tr>
      <w:tr w:rsidR="001C6CC6" w:rsidRPr="00837545" w14:paraId="5F16FDCE" w14:textId="77777777" w:rsidTr="001C6CC6">
        <w:trPr>
          <w:cantSplit/>
          <w:trHeight w:val="1430"/>
          <w:jc w:val="center"/>
        </w:trPr>
        <w:tc>
          <w:tcPr>
            <w:tcW w:w="1614" w:type="dxa"/>
          </w:tcPr>
          <w:p w14:paraId="5F16FDCA" w14:textId="77777777" w:rsidR="001C6CC6" w:rsidRPr="00837545" w:rsidRDefault="001C6CC6" w:rsidP="00837545">
            <w:pPr>
              <w:pStyle w:val="ATATableBody"/>
            </w:pPr>
            <w:r w:rsidRPr="00837545">
              <w:t>Information</w:t>
            </w:r>
          </w:p>
          <w:p w14:paraId="5F16FDCB" w14:textId="77777777" w:rsidR="001C6CC6" w:rsidRPr="00837545" w:rsidRDefault="001C6CC6" w:rsidP="00837545">
            <w:pPr>
              <w:pStyle w:val="ATATableBody"/>
            </w:pPr>
          </w:p>
          <w:p w14:paraId="5F16FDCC" w14:textId="77777777" w:rsidR="001C6CC6" w:rsidRPr="00837545" w:rsidRDefault="001C6CC6" w:rsidP="00837545">
            <w:pPr>
              <w:pStyle w:val="ATATableBody"/>
            </w:pPr>
          </w:p>
        </w:tc>
        <w:tc>
          <w:tcPr>
            <w:tcW w:w="6834" w:type="dxa"/>
          </w:tcPr>
          <w:p w14:paraId="5F16FDCD" w14:textId="77777777" w:rsidR="001C6CC6" w:rsidRPr="00837545" w:rsidRDefault="001C6CC6" w:rsidP="00837545">
            <w:pPr>
              <w:pStyle w:val="ATATableBody"/>
            </w:pPr>
          </w:p>
        </w:tc>
      </w:tr>
      <w:tr w:rsidR="001C6CC6" w:rsidRPr="00837545" w14:paraId="5F16FDD3" w14:textId="77777777" w:rsidTr="001C6CC6">
        <w:trPr>
          <w:cantSplit/>
          <w:trHeight w:val="1250"/>
          <w:jc w:val="center"/>
        </w:trPr>
        <w:tc>
          <w:tcPr>
            <w:tcW w:w="1614" w:type="dxa"/>
          </w:tcPr>
          <w:p w14:paraId="5F16FDCF" w14:textId="77777777" w:rsidR="001C6CC6" w:rsidRPr="00837545" w:rsidRDefault="001C6CC6" w:rsidP="00837545">
            <w:pPr>
              <w:pStyle w:val="ATATableBody"/>
            </w:pPr>
            <w:r w:rsidRPr="00837545">
              <w:t>Processes</w:t>
            </w:r>
          </w:p>
          <w:p w14:paraId="5F16FDD0" w14:textId="77777777" w:rsidR="001C6CC6" w:rsidRPr="00837545" w:rsidRDefault="001C6CC6" w:rsidP="00837545">
            <w:pPr>
              <w:pStyle w:val="ATATableBody"/>
            </w:pPr>
          </w:p>
          <w:p w14:paraId="5F16FDD1" w14:textId="77777777" w:rsidR="001C6CC6" w:rsidRPr="00837545" w:rsidRDefault="001C6CC6" w:rsidP="00837545">
            <w:pPr>
              <w:pStyle w:val="ATATableBody"/>
            </w:pPr>
          </w:p>
        </w:tc>
        <w:tc>
          <w:tcPr>
            <w:tcW w:w="6834" w:type="dxa"/>
          </w:tcPr>
          <w:p w14:paraId="5F16FDD2" w14:textId="77777777" w:rsidR="001C6CC6" w:rsidRPr="00837545" w:rsidRDefault="001C6CC6" w:rsidP="00837545">
            <w:pPr>
              <w:pStyle w:val="ATATableBody"/>
            </w:pPr>
          </w:p>
        </w:tc>
      </w:tr>
      <w:tr w:rsidR="001C6CC6" w:rsidRPr="00837545" w14:paraId="5F16FDD8" w14:textId="77777777" w:rsidTr="001C6CC6">
        <w:trPr>
          <w:cantSplit/>
          <w:trHeight w:val="1340"/>
          <w:jc w:val="center"/>
        </w:trPr>
        <w:tc>
          <w:tcPr>
            <w:tcW w:w="1614" w:type="dxa"/>
          </w:tcPr>
          <w:p w14:paraId="5F16FDD4" w14:textId="77777777" w:rsidR="001C6CC6" w:rsidRPr="00837545" w:rsidRDefault="001C6CC6" w:rsidP="00837545">
            <w:pPr>
              <w:pStyle w:val="ATATableBody"/>
            </w:pPr>
            <w:r w:rsidRPr="00837545">
              <w:t>Equipment</w:t>
            </w:r>
          </w:p>
          <w:p w14:paraId="5F16FDD5" w14:textId="77777777" w:rsidR="001C6CC6" w:rsidRPr="00837545" w:rsidRDefault="001C6CC6" w:rsidP="00837545">
            <w:pPr>
              <w:pStyle w:val="ATATableBody"/>
            </w:pPr>
          </w:p>
          <w:p w14:paraId="5F16FDD6" w14:textId="77777777" w:rsidR="001C6CC6" w:rsidRPr="00837545" w:rsidRDefault="001C6CC6" w:rsidP="00837545">
            <w:pPr>
              <w:pStyle w:val="ATATableBody"/>
            </w:pPr>
          </w:p>
        </w:tc>
        <w:tc>
          <w:tcPr>
            <w:tcW w:w="6834" w:type="dxa"/>
          </w:tcPr>
          <w:p w14:paraId="5F16FDD7" w14:textId="77777777" w:rsidR="001C6CC6" w:rsidRPr="00837545" w:rsidRDefault="001C6CC6" w:rsidP="00837545">
            <w:pPr>
              <w:pStyle w:val="ATATableBody"/>
            </w:pPr>
          </w:p>
        </w:tc>
      </w:tr>
    </w:tbl>
    <w:p w14:paraId="5F16FDD9" w14:textId="77777777" w:rsidR="001C6CC6" w:rsidRPr="00C158AB" w:rsidRDefault="001C6CC6" w:rsidP="001C6CC6">
      <w:pPr>
        <w:pStyle w:val="ataBody0"/>
      </w:pPr>
    </w:p>
    <w:p w14:paraId="5F16FDDA" w14:textId="77777777" w:rsidR="001C6CC6" w:rsidRDefault="001C6CC6">
      <w:pPr>
        <w:rPr>
          <w:rFonts w:ascii="Cambria" w:hAnsi="Cambria"/>
        </w:rPr>
      </w:pPr>
      <w:r>
        <w:rPr>
          <w:rFonts w:ascii="Cambria" w:hAnsi="Cambria"/>
        </w:rPr>
        <w:br w:type="page"/>
      </w:r>
    </w:p>
    <w:p w14:paraId="5F16FDDB" w14:textId="77777777" w:rsidR="001C6CC6" w:rsidRPr="001C6CC6" w:rsidRDefault="00B44029" w:rsidP="007F537C">
      <w:pPr>
        <w:pStyle w:val="ATAHeadingLevel2"/>
      </w:pPr>
      <w:r>
        <w:lastRenderedPageBreak/>
        <w:t>Critical</w:t>
      </w:r>
      <w:r w:rsidR="001C6CC6" w:rsidRPr="001C6CC6">
        <w:t xml:space="preserve"> Asset Loss Analysis</w:t>
      </w:r>
    </w:p>
    <w:p w14:paraId="232E020F" w14:textId="77777777" w:rsidR="00555B1E" w:rsidRDefault="00555B1E" w:rsidP="00555B1E">
      <w:pPr>
        <w:pStyle w:val="ATAHeadingLevel1"/>
      </w:pPr>
      <w:r w:rsidRPr="00BF4062">
        <w:t xml:space="preserve">Name of Critical Infrastructure: </w:t>
      </w:r>
      <w:r>
        <w:t>_________________________________________________________</w:t>
      </w:r>
    </w:p>
    <w:p w14:paraId="3711B2B2" w14:textId="77777777" w:rsidR="00555B1E" w:rsidRPr="00E91C5B" w:rsidRDefault="00555B1E" w:rsidP="00555B1E">
      <w:pPr>
        <w:pStyle w:val="ATABody"/>
      </w:pPr>
    </w:p>
    <w:p w14:paraId="7CD69EAC" w14:textId="77777777" w:rsidR="00555B1E" w:rsidRDefault="00555B1E" w:rsidP="00BF4062">
      <w:pPr>
        <w:pStyle w:val="ATAHeadingLevel1"/>
      </w:pPr>
      <w:r w:rsidRPr="00BF4062">
        <w:t xml:space="preserve">Category of Critical Infrastructure: </w:t>
      </w:r>
      <w:r>
        <w:t>______________</w:t>
      </w:r>
      <w:r>
        <w:rPr>
          <w:sz w:val="20"/>
          <w:szCs w:val="20"/>
        </w:rPr>
        <w:t>_______________________________________________</w:t>
      </w:r>
    </w:p>
    <w:p w14:paraId="5F16FDDE" w14:textId="50921815" w:rsidR="001C6CC6" w:rsidRDefault="001C6CC6" w:rsidP="00BF4062">
      <w:pPr>
        <w:pStyle w:val="ATAHeadingLevel1"/>
      </w:pP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r w:rsidRPr="001C6CC6">
        <w:softHyphen/>
      </w:r>
    </w:p>
    <w:p w14:paraId="482A2CC7" w14:textId="77777777" w:rsidR="00BF4062" w:rsidRPr="001C6CC6" w:rsidRDefault="00BF4062" w:rsidP="00BF4062">
      <w:pPr>
        <w:keepNext/>
        <w:keepLines/>
        <w:spacing w:before="120" w:after="120"/>
        <w:rPr>
          <w:rFonts w:ascii="Cambria" w:hAnsi="Cambria"/>
          <w:b/>
          <w:sz w:val="20"/>
          <w:szCs w:val="20"/>
        </w:rPr>
      </w:pPr>
      <w:r w:rsidRPr="001C6CC6">
        <w:rPr>
          <w:rFonts w:ascii="Cambria" w:hAnsi="Cambria"/>
          <w:b/>
          <w:sz w:val="20"/>
          <w:szCs w:val="20"/>
        </w:rPr>
        <w:t xml:space="preserve">Table 4: Undesirable Consequences of </w:t>
      </w:r>
      <w:r>
        <w:rPr>
          <w:rFonts w:ascii="Cambria" w:hAnsi="Cambria"/>
          <w:b/>
          <w:sz w:val="20"/>
          <w:szCs w:val="20"/>
        </w:rPr>
        <w:t>Critical</w:t>
      </w:r>
      <w:r w:rsidRPr="001C6CC6">
        <w:rPr>
          <w:rFonts w:ascii="Cambria" w:hAnsi="Cambria"/>
          <w:b/>
          <w:sz w:val="20"/>
          <w:szCs w:val="20"/>
        </w:rPr>
        <w:t xml:space="preserve"> Asset Loss Analysis</w:t>
      </w:r>
    </w:p>
    <w:tbl>
      <w:tblPr>
        <w:tblW w:w="9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36"/>
        <w:gridCol w:w="2250"/>
        <w:gridCol w:w="2340"/>
        <w:gridCol w:w="2250"/>
      </w:tblGrid>
      <w:tr w:rsidR="001C6CC6" w:rsidRPr="00B5110D" w14:paraId="5F16FDE0" w14:textId="77777777" w:rsidTr="007F537C">
        <w:trPr>
          <w:trHeight w:val="432"/>
          <w:tblHeader/>
        </w:trPr>
        <w:tc>
          <w:tcPr>
            <w:tcW w:w="9076"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DF" w14:textId="77777777" w:rsidR="001C6CC6" w:rsidRPr="00B5110D" w:rsidRDefault="00B44029" w:rsidP="00B5110D">
            <w:pPr>
              <w:pStyle w:val="ATATableHeading"/>
              <w:spacing w:before="120" w:after="120"/>
              <w:rPr>
                <w:rStyle w:val="ATAEmphasis"/>
              </w:rPr>
            </w:pPr>
            <w:r w:rsidRPr="00B5110D">
              <w:rPr>
                <w:rStyle w:val="ATAEmphasis"/>
              </w:rPr>
              <w:t>Critical</w:t>
            </w:r>
            <w:r w:rsidR="001C6CC6" w:rsidRPr="00B5110D">
              <w:rPr>
                <w:rStyle w:val="ATAEmphasis"/>
              </w:rPr>
              <w:t xml:space="preserve"> Asset Loss Analysis </w:t>
            </w:r>
          </w:p>
        </w:tc>
      </w:tr>
      <w:tr w:rsidR="001C6CC6" w:rsidRPr="001C6CC6" w14:paraId="5F16FDEC" w14:textId="77777777" w:rsidTr="007F537C">
        <w:trPr>
          <w:trHeight w:val="1152"/>
          <w:tblHeader/>
        </w:trPr>
        <w:tc>
          <w:tcPr>
            <w:tcW w:w="22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1" w14:textId="77777777" w:rsidR="001C6CC6" w:rsidRPr="001C6CC6" w:rsidRDefault="001C6CC6" w:rsidP="007F537C">
            <w:pPr>
              <w:pStyle w:val="ATATableHeading"/>
            </w:pPr>
            <w:r w:rsidRPr="001C6CC6">
              <w:t>(1)</w:t>
            </w:r>
          </w:p>
          <w:p w14:paraId="5F16FDE2" w14:textId="77777777" w:rsidR="001C6CC6" w:rsidRPr="001C6CC6" w:rsidRDefault="00B44029" w:rsidP="007F537C">
            <w:pPr>
              <w:pStyle w:val="ATATableHeading"/>
            </w:pPr>
            <w:r>
              <w:t>Critical</w:t>
            </w:r>
            <w:r w:rsidR="001C6CC6" w:rsidRPr="001C6CC6">
              <w:t xml:space="preserve"> Asset </w:t>
            </w:r>
          </w:p>
          <w:p w14:paraId="5F16FDE3" w14:textId="77777777" w:rsidR="001C6CC6" w:rsidRPr="001C6CC6" w:rsidRDefault="001C6CC6" w:rsidP="007F537C">
            <w:pPr>
              <w:pStyle w:val="ATATableHeading"/>
            </w:pPr>
          </w:p>
          <w:p w14:paraId="5F16FDE4" w14:textId="77777777" w:rsidR="001C6CC6" w:rsidRPr="001C6CC6" w:rsidRDefault="001C6CC6" w:rsidP="007F537C">
            <w:pPr>
              <w:pStyle w:val="ATATableHeading"/>
            </w:pPr>
          </w:p>
        </w:tc>
        <w:tc>
          <w:tcPr>
            <w:tcW w:w="22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5" w14:textId="77777777" w:rsidR="001C6CC6" w:rsidRPr="001C6CC6" w:rsidRDefault="001C6CC6" w:rsidP="007F537C">
            <w:pPr>
              <w:pStyle w:val="ATATableHeading"/>
            </w:pPr>
            <w:r w:rsidRPr="001C6CC6">
              <w:t>(2)</w:t>
            </w:r>
          </w:p>
          <w:p w14:paraId="5F16FDE6" w14:textId="77777777" w:rsidR="001C6CC6" w:rsidRPr="001C6CC6" w:rsidRDefault="001C6CC6" w:rsidP="007F537C">
            <w:pPr>
              <w:pStyle w:val="ATATableHeading"/>
            </w:pPr>
            <w:r w:rsidRPr="001C6CC6">
              <w:t xml:space="preserve">Undesirable Consequences of </w:t>
            </w:r>
            <w:r w:rsidR="00B44029">
              <w:t>Critical</w:t>
            </w:r>
            <w:r w:rsidRPr="001C6CC6">
              <w:t xml:space="preserve"> Asset Loss </w:t>
            </w:r>
          </w:p>
          <w:p w14:paraId="5F16FDE7" w14:textId="77777777" w:rsidR="001C6CC6" w:rsidRPr="001C6CC6" w:rsidRDefault="001C6CC6" w:rsidP="007F537C">
            <w:pPr>
              <w:pStyle w:val="ATATableHeading"/>
            </w:pP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8" w14:textId="77777777" w:rsidR="001C6CC6" w:rsidRPr="001C6CC6" w:rsidRDefault="001C6CC6" w:rsidP="007F537C">
            <w:pPr>
              <w:pStyle w:val="ATATableHeading"/>
            </w:pPr>
            <w:r w:rsidRPr="001C6CC6">
              <w:t>(3)</w:t>
            </w:r>
          </w:p>
          <w:p w14:paraId="5F16FDE9" w14:textId="77777777" w:rsidR="001C6CC6" w:rsidRPr="001C6CC6" w:rsidRDefault="001C6CC6" w:rsidP="007F537C">
            <w:pPr>
              <w:pStyle w:val="ATATableHeading"/>
            </w:pPr>
            <w:r w:rsidRPr="001C6CC6">
              <w:t xml:space="preserve">Levels of Undesirable Consequences of </w:t>
            </w:r>
            <w:r w:rsidR="00B44029">
              <w:t>Critical</w:t>
            </w:r>
            <w:r w:rsidRPr="001C6CC6">
              <w:t xml:space="preserve"> Asset Loss </w:t>
            </w:r>
          </w:p>
        </w:tc>
        <w:tc>
          <w:tcPr>
            <w:tcW w:w="22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A" w14:textId="77777777" w:rsidR="001C6CC6" w:rsidRPr="001C6CC6" w:rsidRDefault="001C6CC6" w:rsidP="007F537C">
            <w:pPr>
              <w:pStyle w:val="ATATableHeading"/>
            </w:pPr>
            <w:r w:rsidRPr="001C6CC6">
              <w:t>(4)</w:t>
            </w:r>
          </w:p>
          <w:p w14:paraId="5F16FDEB" w14:textId="77777777" w:rsidR="001C6CC6" w:rsidRPr="001C6CC6" w:rsidRDefault="001C6CC6" w:rsidP="007F537C">
            <w:pPr>
              <w:pStyle w:val="ATATableHeading"/>
            </w:pPr>
            <w:r w:rsidRPr="001C6CC6">
              <w:t>Probability of Occurrence of Undesirable Events</w:t>
            </w:r>
          </w:p>
        </w:tc>
      </w:tr>
      <w:tr w:rsidR="001C6CC6" w:rsidRPr="00837545" w14:paraId="5F16FDF8" w14:textId="77777777" w:rsidTr="00EB3663">
        <w:trPr>
          <w:trHeight w:val="1774"/>
          <w:tblHeader/>
        </w:trPr>
        <w:tc>
          <w:tcPr>
            <w:tcW w:w="2236" w:type="dxa"/>
            <w:tcBorders>
              <w:top w:val="single" w:sz="4" w:space="0" w:color="000000"/>
            </w:tcBorders>
            <w:shd w:val="clear" w:color="auto" w:fill="auto"/>
            <w:tcMar>
              <w:top w:w="10" w:type="dxa"/>
              <w:left w:w="76" w:type="dxa"/>
              <w:bottom w:w="0" w:type="dxa"/>
              <w:right w:w="76" w:type="dxa"/>
            </w:tcMar>
            <w:hideMark/>
          </w:tcPr>
          <w:p w14:paraId="5F16FDED" w14:textId="77777777" w:rsidR="001C6CC6" w:rsidRPr="00837545" w:rsidRDefault="001C6CC6" w:rsidP="00837545">
            <w:pPr>
              <w:pStyle w:val="ATATableBody"/>
            </w:pPr>
            <w:r w:rsidRPr="00837545">
              <w:t>People:</w:t>
            </w:r>
            <w:r w:rsidR="003730F0" w:rsidRPr="00837545">
              <w:t xml:space="preserve"> </w:t>
            </w:r>
          </w:p>
          <w:p w14:paraId="5F16FDF3" w14:textId="77777777" w:rsidR="001C6CC6" w:rsidRPr="00837545" w:rsidRDefault="001C6CC6" w:rsidP="00837545">
            <w:pPr>
              <w:pStyle w:val="ATATableBody"/>
            </w:pPr>
          </w:p>
          <w:p w14:paraId="5F16FDF4" w14:textId="77777777" w:rsidR="001C6CC6" w:rsidRPr="00837545" w:rsidRDefault="001C6CC6" w:rsidP="00837545">
            <w:pPr>
              <w:pStyle w:val="ATATableBody"/>
            </w:pPr>
          </w:p>
        </w:tc>
        <w:tc>
          <w:tcPr>
            <w:tcW w:w="2250" w:type="dxa"/>
            <w:tcBorders>
              <w:top w:val="single" w:sz="4" w:space="0" w:color="000000"/>
            </w:tcBorders>
            <w:shd w:val="clear" w:color="auto" w:fill="auto"/>
            <w:tcMar>
              <w:top w:w="10" w:type="dxa"/>
              <w:left w:w="76" w:type="dxa"/>
              <w:bottom w:w="0" w:type="dxa"/>
              <w:right w:w="76" w:type="dxa"/>
            </w:tcMar>
          </w:tcPr>
          <w:p w14:paraId="5F16FDF5" w14:textId="77777777" w:rsidR="001C6CC6" w:rsidRPr="00837545" w:rsidRDefault="001C6CC6" w:rsidP="00837545">
            <w:pPr>
              <w:pStyle w:val="ATATableBody"/>
            </w:pPr>
          </w:p>
        </w:tc>
        <w:tc>
          <w:tcPr>
            <w:tcW w:w="2340" w:type="dxa"/>
            <w:tcBorders>
              <w:top w:val="single" w:sz="4" w:space="0" w:color="000000"/>
            </w:tcBorders>
            <w:shd w:val="clear" w:color="auto" w:fill="auto"/>
            <w:tcMar>
              <w:top w:w="10" w:type="dxa"/>
              <w:left w:w="76" w:type="dxa"/>
              <w:bottom w:w="0" w:type="dxa"/>
              <w:right w:w="76" w:type="dxa"/>
            </w:tcMar>
          </w:tcPr>
          <w:p w14:paraId="5F16FDF6" w14:textId="77777777" w:rsidR="001C6CC6" w:rsidRPr="00837545" w:rsidRDefault="001C6CC6" w:rsidP="00837545">
            <w:pPr>
              <w:pStyle w:val="ATATableBody"/>
            </w:pPr>
          </w:p>
        </w:tc>
        <w:tc>
          <w:tcPr>
            <w:tcW w:w="2250" w:type="dxa"/>
            <w:tcBorders>
              <w:top w:val="single" w:sz="4" w:space="0" w:color="000000"/>
            </w:tcBorders>
            <w:shd w:val="clear" w:color="auto" w:fill="auto"/>
            <w:tcMar>
              <w:top w:w="10" w:type="dxa"/>
              <w:left w:w="76" w:type="dxa"/>
              <w:bottom w:w="0" w:type="dxa"/>
              <w:right w:w="76" w:type="dxa"/>
            </w:tcMar>
          </w:tcPr>
          <w:p w14:paraId="5F16FDF7" w14:textId="77777777" w:rsidR="001C6CC6" w:rsidRPr="00837545" w:rsidRDefault="001C6CC6" w:rsidP="00837545">
            <w:pPr>
              <w:pStyle w:val="ATATableBody"/>
            </w:pPr>
          </w:p>
        </w:tc>
      </w:tr>
      <w:tr w:rsidR="001C6CC6" w:rsidRPr="00837545" w14:paraId="5F16FE03" w14:textId="77777777" w:rsidTr="00EB3663">
        <w:trPr>
          <w:trHeight w:val="1774"/>
          <w:tblHeader/>
        </w:trPr>
        <w:tc>
          <w:tcPr>
            <w:tcW w:w="2236" w:type="dxa"/>
            <w:shd w:val="clear" w:color="auto" w:fill="auto"/>
            <w:tcMar>
              <w:top w:w="10" w:type="dxa"/>
              <w:left w:w="76" w:type="dxa"/>
              <w:bottom w:w="0" w:type="dxa"/>
              <w:right w:w="76" w:type="dxa"/>
            </w:tcMar>
            <w:hideMark/>
          </w:tcPr>
          <w:p w14:paraId="5F16FDF9" w14:textId="77777777" w:rsidR="001C6CC6" w:rsidRPr="00837545" w:rsidRDefault="001C6CC6" w:rsidP="00837545">
            <w:pPr>
              <w:pStyle w:val="ATATableBody"/>
            </w:pPr>
            <w:r w:rsidRPr="00837545">
              <w:t>Information:</w:t>
            </w:r>
          </w:p>
          <w:p w14:paraId="5F16FDFF" w14:textId="77777777" w:rsidR="001C6CC6" w:rsidRPr="00837545" w:rsidRDefault="001C6CC6" w:rsidP="00EB3663">
            <w:pPr>
              <w:pStyle w:val="ATATableBody"/>
            </w:pPr>
          </w:p>
        </w:tc>
        <w:tc>
          <w:tcPr>
            <w:tcW w:w="2250" w:type="dxa"/>
            <w:shd w:val="clear" w:color="auto" w:fill="auto"/>
            <w:tcMar>
              <w:top w:w="10" w:type="dxa"/>
              <w:left w:w="76" w:type="dxa"/>
              <w:bottom w:w="0" w:type="dxa"/>
              <w:right w:w="76" w:type="dxa"/>
            </w:tcMar>
          </w:tcPr>
          <w:p w14:paraId="5F16FE00" w14:textId="77777777" w:rsidR="001C6CC6" w:rsidRPr="00837545" w:rsidRDefault="001C6CC6" w:rsidP="00837545">
            <w:pPr>
              <w:pStyle w:val="ATATableBody"/>
            </w:pPr>
          </w:p>
        </w:tc>
        <w:tc>
          <w:tcPr>
            <w:tcW w:w="2340" w:type="dxa"/>
            <w:shd w:val="clear" w:color="auto" w:fill="auto"/>
            <w:tcMar>
              <w:top w:w="10" w:type="dxa"/>
              <w:left w:w="76" w:type="dxa"/>
              <w:bottom w:w="0" w:type="dxa"/>
              <w:right w:w="76" w:type="dxa"/>
            </w:tcMar>
          </w:tcPr>
          <w:p w14:paraId="5F16FE01" w14:textId="77777777" w:rsidR="001C6CC6" w:rsidRPr="00837545" w:rsidRDefault="001C6CC6" w:rsidP="00837545">
            <w:pPr>
              <w:pStyle w:val="ATATableBody"/>
            </w:pPr>
          </w:p>
        </w:tc>
        <w:tc>
          <w:tcPr>
            <w:tcW w:w="2250" w:type="dxa"/>
            <w:shd w:val="clear" w:color="auto" w:fill="auto"/>
            <w:tcMar>
              <w:top w:w="10" w:type="dxa"/>
              <w:left w:w="76" w:type="dxa"/>
              <w:bottom w:w="0" w:type="dxa"/>
              <w:right w:w="76" w:type="dxa"/>
            </w:tcMar>
          </w:tcPr>
          <w:p w14:paraId="5F16FE02" w14:textId="77777777" w:rsidR="001C6CC6" w:rsidRPr="00837545" w:rsidRDefault="001C6CC6" w:rsidP="00837545">
            <w:pPr>
              <w:pStyle w:val="ATATableBody"/>
            </w:pPr>
          </w:p>
        </w:tc>
      </w:tr>
      <w:tr w:rsidR="001C6CC6" w:rsidRPr="00837545" w14:paraId="5F16FE0E" w14:textId="77777777" w:rsidTr="00EB3663">
        <w:trPr>
          <w:trHeight w:val="1774"/>
          <w:tblHeader/>
        </w:trPr>
        <w:tc>
          <w:tcPr>
            <w:tcW w:w="2236" w:type="dxa"/>
            <w:shd w:val="clear" w:color="auto" w:fill="auto"/>
            <w:tcMar>
              <w:top w:w="10" w:type="dxa"/>
              <w:left w:w="76" w:type="dxa"/>
              <w:bottom w:w="0" w:type="dxa"/>
              <w:right w:w="76" w:type="dxa"/>
            </w:tcMar>
            <w:hideMark/>
          </w:tcPr>
          <w:p w14:paraId="5F16FE04" w14:textId="77777777" w:rsidR="001C6CC6" w:rsidRPr="00837545" w:rsidRDefault="001C6CC6" w:rsidP="00837545">
            <w:pPr>
              <w:pStyle w:val="ATATableBody"/>
            </w:pPr>
            <w:r w:rsidRPr="00837545">
              <w:t>Processes:</w:t>
            </w:r>
          </w:p>
          <w:p w14:paraId="5F16FE09" w14:textId="77777777" w:rsidR="001C6CC6" w:rsidRPr="00837545" w:rsidRDefault="001C6CC6" w:rsidP="00837545">
            <w:pPr>
              <w:pStyle w:val="ATATableBody"/>
            </w:pPr>
          </w:p>
          <w:p w14:paraId="5F16FE0A" w14:textId="77777777" w:rsidR="001C6CC6" w:rsidRPr="00837545" w:rsidRDefault="001C6CC6" w:rsidP="00837545">
            <w:pPr>
              <w:pStyle w:val="ATATableBody"/>
            </w:pPr>
          </w:p>
        </w:tc>
        <w:tc>
          <w:tcPr>
            <w:tcW w:w="2250" w:type="dxa"/>
            <w:shd w:val="clear" w:color="auto" w:fill="auto"/>
            <w:tcMar>
              <w:top w:w="10" w:type="dxa"/>
              <w:left w:w="76" w:type="dxa"/>
              <w:bottom w:w="0" w:type="dxa"/>
              <w:right w:w="76" w:type="dxa"/>
            </w:tcMar>
          </w:tcPr>
          <w:p w14:paraId="5F16FE0B" w14:textId="77777777" w:rsidR="001C6CC6" w:rsidRPr="00837545" w:rsidRDefault="001C6CC6" w:rsidP="00837545">
            <w:pPr>
              <w:pStyle w:val="ATATableBody"/>
            </w:pPr>
          </w:p>
        </w:tc>
        <w:tc>
          <w:tcPr>
            <w:tcW w:w="2340" w:type="dxa"/>
            <w:shd w:val="clear" w:color="auto" w:fill="auto"/>
            <w:tcMar>
              <w:top w:w="10" w:type="dxa"/>
              <w:left w:w="76" w:type="dxa"/>
              <w:bottom w:w="0" w:type="dxa"/>
              <w:right w:w="76" w:type="dxa"/>
            </w:tcMar>
          </w:tcPr>
          <w:p w14:paraId="5F16FE0C" w14:textId="77777777" w:rsidR="001C6CC6" w:rsidRPr="00837545" w:rsidRDefault="001C6CC6" w:rsidP="00837545">
            <w:pPr>
              <w:pStyle w:val="ATATableBody"/>
            </w:pPr>
          </w:p>
        </w:tc>
        <w:tc>
          <w:tcPr>
            <w:tcW w:w="2250" w:type="dxa"/>
            <w:shd w:val="clear" w:color="auto" w:fill="auto"/>
            <w:tcMar>
              <w:top w:w="10" w:type="dxa"/>
              <w:left w:w="76" w:type="dxa"/>
              <w:bottom w:w="0" w:type="dxa"/>
              <w:right w:w="76" w:type="dxa"/>
            </w:tcMar>
          </w:tcPr>
          <w:p w14:paraId="5F16FE0D" w14:textId="77777777" w:rsidR="001C6CC6" w:rsidRPr="00837545" w:rsidRDefault="001C6CC6" w:rsidP="00837545">
            <w:pPr>
              <w:pStyle w:val="ATATableBody"/>
            </w:pPr>
          </w:p>
        </w:tc>
      </w:tr>
      <w:tr w:rsidR="001C6CC6" w:rsidRPr="00837545" w14:paraId="5F16FE1A" w14:textId="77777777" w:rsidTr="00EB3663">
        <w:trPr>
          <w:trHeight w:val="1774"/>
          <w:tblHeader/>
        </w:trPr>
        <w:tc>
          <w:tcPr>
            <w:tcW w:w="2236" w:type="dxa"/>
            <w:shd w:val="clear" w:color="auto" w:fill="auto"/>
            <w:tcMar>
              <w:top w:w="10" w:type="dxa"/>
              <w:left w:w="76" w:type="dxa"/>
              <w:bottom w:w="0" w:type="dxa"/>
              <w:right w:w="76" w:type="dxa"/>
            </w:tcMar>
            <w:hideMark/>
          </w:tcPr>
          <w:p w14:paraId="5F16FE0F" w14:textId="77777777" w:rsidR="001C6CC6" w:rsidRPr="00837545" w:rsidRDefault="001C6CC6" w:rsidP="00837545">
            <w:pPr>
              <w:pStyle w:val="ATATableBody"/>
            </w:pPr>
            <w:r w:rsidRPr="00837545">
              <w:t>Equipment:</w:t>
            </w:r>
          </w:p>
          <w:p w14:paraId="5F16FE15" w14:textId="77777777" w:rsidR="001C6CC6" w:rsidRPr="00837545" w:rsidRDefault="001C6CC6" w:rsidP="00837545">
            <w:pPr>
              <w:pStyle w:val="ATATableBody"/>
            </w:pPr>
          </w:p>
          <w:p w14:paraId="5F16FE16" w14:textId="77777777" w:rsidR="001C6CC6" w:rsidRPr="00837545" w:rsidRDefault="001C6CC6" w:rsidP="00837545">
            <w:pPr>
              <w:pStyle w:val="ATATableBody"/>
            </w:pPr>
          </w:p>
        </w:tc>
        <w:tc>
          <w:tcPr>
            <w:tcW w:w="2250" w:type="dxa"/>
            <w:shd w:val="clear" w:color="auto" w:fill="auto"/>
            <w:tcMar>
              <w:top w:w="10" w:type="dxa"/>
              <w:left w:w="76" w:type="dxa"/>
              <w:bottom w:w="0" w:type="dxa"/>
              <w:right w:w="76" w:type="dxa"/>
            </w:tcMar>
          </w:tcPr>
          <w:p w14:paraId="5F16FE17" w14:textId="77777777" w:rsidR="001C6CC6" w:rsidRPr="00837545" w:rsidRDefault="001C6CC6" w:rsidP="00837545">
            <w:pPr>
              <w:pStyle w:val="ATATableBody"/>
            </w:pPr>
          </w:p>
        </w:tc>
        <w:tc>
          <w:tcPr>
            <w:tcW w:w="2340" w:type="dxa"/>
            <w:shd w:val="clear" w:color="auto" w:fill="auto"/>
            <w:tcMar>
              <w:top w:w="10" w:type="dxa"/>
              <w:left w:w="76" w:type="dxa"/>
              <w:bottom w:w="0" w:type="dxa"/>
              <w:right w:w="76" w:type="dxa"/>
            </w:tcMar>
          </w:tcPr>
          <w:p w14:paraId="5F16FE18" w14:textId="77777777" w:rsidR="001C6CC6" w:rsidRPr="00837545" w:rsidRDefault="001C6CC6" w:rsidP="00837545">
            <w:pPr>
              <w:pStyle w:val="ATATableBody"/>
            </w:pPr>
          </w:p>
        </w:tc>
        <w:tc>
          <w:tcPr>
            <w:tcW w:w="2250" w:type="dxa"/>
            <w:shd w:val="clear" w:color="auto" w:fill="auto"/>
            <w:tcMar>
              <w:top w:w="10" w:type="dxa"/>
              <w:left w:w="76" w:type="dxa"/>
              <w:bottom w:w="0" w:type="dxa"/>
              <w:right w:w="76" w:type="dxa"/>
            </w:tcMar>
          </w:tcPr>
          <w:p w14:paraId="5F16FE19" w14:textId="77777777" w:rsidR="001C6CC6" w:rsidRPr="00837545" w:rsidRDefault="001C6CC6" w:rsidP="00837545">
            <w:pPr>
              <w:pStyle w:val="ATATableBody"/>
            </w:pPr>
          </w:p>
        </w:tc>
      </w:tr>
    </w:tbl>
    <w:p w14:paraId="5F16FE1B" w14:textId="77777777" w:rsidR="001C6CC6" w:rsidRDefault="001C6CC6" w:rsidP="007F537C">
      <w:pPr>
        <w:pStyle w:val="ATABody"/>
      </w:pPr>
    </w:p>
    <w:p w14:paraId="5F16FE1D" w14:textId="77777777" w:rsidR="001C6CC6" w:rsidRDefault="001C6CC6" w:rsidP="007F537C">
      <w:pPr>
        <w:pStyle w:val="ATABody"/>
      </w:pPr>
    </w:p>
    <w:p w14:paraId="5F16FE1E" w14:textId="77777777" w:rsidR="001C6CC6" w:rsidRDefault="001C6CC6" w:rsidP="007F537C">
      <w:pPr>
        <w:pStyle w:val="ATABody"/>
      </w:pPr>
    </w:p>
    <w:p w14:paraId="5F16FE1F" w14:textId="77777777" w:rsidR="001C6CC6" w:rsidRDefault="001C6CC6" w:rsidP="007F537C">
      <w:pPr>
        <w:pStyle w:val="ATABody"/>
      </w:pPr>
    </w:p>
    <w:p w14:paraId="5F16FE20" w14:textId="77777777" w:rsidR="001C6CC6" w:rsidRDefault="001C6CC6" w:rsidP="007F537C">
      <w:pPr>
        <w:pStyle w:val="ATABody"/>
      </w:pPr>
    </w:p>
    <w:p w14:paraId="5F16FE21" w14:textId="77777777" w:rsidR="001C6CC6" w:rsidRDefault="001C6CC6" w:rsidP="007F537C">
      <w:pPr>
        <w:pStyle w:val="ATABody"/>
      </w:pPr>
    </w:p>
    <w:p w14:paraId="5F16FE22" w14:textId="77777777" w:rsidR="001C6CC6" w:rsidRDefault="001C6CC6" w:rsidP="007F537C">
      <w:pPr>
        <w:pStyle w:val="ATABody"/>
      </w:pPr>
    </w:p>
    <w:p w14:paraId="5F16FE23" w14:textId="77777777" w:rsidR="001C6CC6" w:rsidRDefault="001C6CC6" w:rsidP="007F537C">
      <w:pPr>
        <w:pStyle w:val="ATABody"/>
      </w:pPr>
    </w:p>
    <w:p w14:paraId="5F16FE24" w14:textId="77777777" w:rsidR="001C6CC6" w:rsidRDefault="001C6CC6" w:rsidP="007F537C">
      <w:pPr>
        <w:pStyle w:val="ATABody"/>
      </w:pPr>
    </w:p>
    <w:p w14:paraId="5F16FE25" w14:textId="77777777" w:rsidR="001C6CC6" w:rsidRDefault="001C6CC6" w:rsidP="007F537C">
      <w:pPr>
        <w:pStyle w:val="ATABody"/>
      </w:pPr>
    </w:p>
    <w:p w14:paraId="5F16FE26" w14:textId="77777777" w:rsidR="001C6CC6" w:rsidRDefault="001C6CC6" w:rsidP="007F537C">
      <w:pPr>
        <w:pStyle w:val="ATABody"/>
      </w:pPr>
    </w:p>
    <w:p w14:paraId="5F16FE27" w14:textId="77777777" w:rsidR="001C6CC6" w:rsidRDefault="001C6CC6" w:rsidP="007F537C">
      <w:pPr>
        <w:pStyle w:val="ATABody"/>
      </w:pPr>
    </w:p>
    <w:p w14:paraId="3AE6397B" w14:textId="77777777" w:rsidR="00B74751" w:rsidRDefault="00B74751" w:rsidP="007F537C">
      <w:pPr>
        <w:pStyle w:val="ATABody"/>
      </w:pPr>
    </w:p>
    <w:p w14:paraId="2D37EEC3" w14:textId="77777777" w:rsidR="00B74751" w:rsidRDefault="00B74751" w:rsidP="007F537C">
      <w:pPr>
        <w:pStyle w:val="ATABody"/>
      </w:pPr>
    </w:p>
    <w:p w14:paraId="55CF88D4" w14:textId="77777777" w:rsidR="00B74751" w:rsidRDefault="00B74751" w:rsidP="007F537C">
      <w:pPr>
        <w:pStyle w:val="ATABody"/>
      </w:pPr>
    </w:p>
    <w:p w14:paraId="5F16FE28" w14:textId="77777777" w:rsidR="001C6CC6" w:rsidRDefault="001C6CC6" w:rsidP="007F537C">
      <w:pPr>
        <w:pStyle w:val="ATABody"/>
      </w:pPr>
    </w:p>
    <w:p w14:paraId="5F16FE29" w14:textId="77777777" w:rsidR="001C6CC6" w:rsidRDefault="001C6CC6" w:rsidP="007F537C">
      <w:pPr>
        <w:pStyle w:val="ATABody"/>
      </w:pPr>
    </w:p>
    <w:p w14:paraId="5F16FE2A" w14:textId="77777777" w:rsidR="001C6CC6" w:rsidRDefault="001C6CC6" w:rsidP="007F537C">
      <w:pPr>
        <w:pStyle w:val="ATABody"/>
      </w:pPr>
    </w:p>
    <w:p w14:paraId="5F16FE2B" w14:textId="77777777" w:rsidR="001C6CC6" w:rsidRDefault="001C6CC6" w:rsidP="007F537C">
      <w:pPr>
        <w:pStyle w:val="ATABody"/>
      </w:pPr>
    </w:p>
    <w:p w14:paraId="5F16FE2C" w14:textId="77777777" w:rsidR="001C6CC6" w:rsidRDefault="001C6CC6" w:rsidP="007F537C">
      <w:pPr>
        <w:pStyle w:val="ATABody"/>
      </w:pPr>
    </w:p>
    <w:p w14:paraId="5F16FE2D" w14:textId="77777777" w:rsidR="001C6CC6" w:rsidRDefault="001C6CC6" w:rsidP="007F537C">
      <w:pPr>
        <w:pStyle w:val="ATABody"/>
      </w:pPr>
    </w:p>
    <w:p w14:paraId="5F16FE2E" w14:textId="77777777" w:rsidR="001C6CC6" w:rsidRDefault="001C6CC6" w:rsidP="007F537C">
      <w:pPr>
        <w:pStyle w:val="ATABody"/>
      </w:pPr>
    </w:p>
    <w:p w14:paraId="5F16FE2F" w14:textId="77777777" w:rsidR="001C6CC6" w:rsidRPr="006E5A05" w:rsidRDefault="001C6CC6" w:rsidP="001C6CC6">
      <w:pPr>
        <w:pStyle w:val="ataBody0"/>
        <w:jc w:val="center"/>
      </w:pPr>
      <w:r w:rsidRPr="006E5A05">
        <w:t>This Page Intentionally Left Blank.</w:t>
      </w:r>
    </w:p>
    <w:p w14:paraId="5F16FE30" w14:textId="77777777" w:rsidR="001C6CC6" w:rsidRDefault="001C6CC6" w:rsidP="007F537C">
      <w:pPr>
        <w:pStyle w:val="ATABody"/>
      </w:pPr>
    </w:p>
    <w:p w14:paraId="5F16FE31" w14:textId="77777777" w:rsidR="001C6CC6" w:rsidRDefault="001C6CC6" w:rsidP="007F537C">
      <w:pPr>
        <w:pStyle w:val="ATABody"/>
      </w:pPr>
    </w:p>
    <w:p w14:paraId="5F16FE32" w14:textId="77777777" w:rsidR="001C6CC6" w:rsidRDefault="001C6CC6" w:rsidP="007F537C">
      <w:pPr>
        <w:pStyle w:val="ATABody"/>
      </w:pPr>
    </w:p>
    <w:p w14:paraId="5F16FE33" w14:textId="77777777" w:rsidR="001C6CC6" w:rsidRDefault="001C6CC6">
      <w:pPr>
        <w:rPr>
          <w:rFonts w:ascii="Cambria" w:hAnsi="Cambria"/>
        </w:rPr>
        <w:sectPr w:rsidR="001C6CC6" w:rsidSect="00BA2198">
          <w:headerReference w:type="default" r:id="rId19"/>
          <w:footerReference w:type="default" r:id="rId20"/>
          <w:pgSz w:w="12240" w:h="15840"/>
          <w:pgMar w:top="1440" w:right="1800" w:bottom="1440" w:left="1800" w:header="720" w:footer="720" w:gutter="0"/>
          <w:cols w:space="720"/>
          <w:docGrid w:linePitch="360"/>
        </w:sectPr>
      </w:pPr>
    </w:p>
    <w:p w14:paraId="5F16FE34" w14:textId="77777777" w:rsidR="001C6CC6" w:rsidRPr="00FB248D" w:rsidRDefault="001C6CC6" w:rsidP="001C6CC6">
      <w:pPr>
        <w:keepNext/>
        <w:rPr>
          <w:b/>
          <w:sz w:val="20"/>
          <w:szCs w:val="20"/>
        </w:rPr>
      </w:pPr>
      <w:r>
        <w:rPr>
          <w:b/>
          <w:sz w:val="20"/>
          <w:szCs w:val="20"/>
        </w:rPr>
        <w:lastRenderedPageBreak/>
        <w:t>Table 5</w:t>
      </w:r>
      <w:r w:rsidRPr="00FB248D">
        <w:rPr>
          <w:b/>
          <w:sz w:val="20"/>
          <w:szCs w:val="20"/>
        </w:rPr>
        <w:t xml:space="preserve">: Threat Spectrum Matrix </w:t>
      </w:r>
    </w:p>
    <w:p w14:paraId="5F16FE35" w14:textId="77777777" w:rsidR="001C6CC6" w:rsidRDefault="001C6CC6" w:rsidP="001C6CC6">
      <w:pPr>
        <w:pStyle w:val="ataBody0"/>
        <w:rPr>
          <w:color w:val="F5C201" w:themeColor="accent2"/>
        </w:rPr>
      </w:pPr>
      <w:r>
        <w:rPr>
          <w:noProof/>
          <w:sz w:val="16"/>
          <w:szCs w:val="16"/>
        </w:rPr>
        <mc:AlternateContent>
          <mc:Choice Requires="wps">
            <w:drawing>
              <wp:anchor distT="0" distB="0" distL="114300" distR="114300" simplePos="0" relativeHeight="251636736" behindDoc="0" locked="0" layoutInCell="1" allowOverlap="1" wp14:anchorId="5F1703BB" wp14:editId="5F1703BC">
                <wp:simplePos x="0" y="0"/>
                <wp:positionH relativeFrom="column">
                  <wp:posOffset>384175</wp:posOffset>
                </wp:positionH>
                <wp:positionV relativeFrom="paragraph">
                  <wp:posOffset>225425</wp:posOffset>
                </wp:positionV>
                <wp:extent cx="3238500" cy="28638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286385"/>
                        </a:xfrm>
                        <a:prstGeom prst="rect">
                          <a:avLst/>
                        </a:prstGeom>
                        <a:noFill/>
                        <a:ln w="6350">
                          <a:noFill/>
                        </a:ln>
                        <a:effectLst/>
                      </wps:spPr>
                      <wps:txbx>
                        <w:txbxContent>
                          <w:p w14:paraId="5F170447" w14:textId="77777777" w:rsidR="00E91C5B" w:rsidRPr="006A054B" w:rsidRDefault="00E91C5B" w:rsidP="001C6CC6">
                            <w:pPr>
                              <w:rPr>
                                <w:b/>
                                <w:color w:val="FFFFFF" w:themeColor="background1"/>
                                <w:sz w:val="28"/>
                                <w:szCs w:val="28"/>
                              </w:rPr>
                            </w:pPr>
                            <w:r w:rsidRPr="006A054B">
                              <w:rPr>
                                <w:b/>
                                <w:color w:val="FFFFFF" w:themeColor="background1"/>
                                <w:sz w:val="28"/>
                                <w:szCs w:val="28"/>
                              </w:rPr>
                              <w:t xml:space="preserve">Facility: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w14:anchorId="5F1703BB" id="_x0000_t202" coordsize="21600,21600" o:spt="202" path="m,l,21600r21600,l21600,xe">
                <v:stroke joinstyle="miter"/>
                <v:path gradientshapeok="t" o:connecttype="rect"/>
              </v:shapetype>
              <v:shape id="Text Box 12" o:spid="_x0000_s1026" type="#_x0000_t202" style="position:absolute;margin-left:30.25pt;margin-top:17.75pt;width:255pt;height:22.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" filled="f" stroked="f" strokeweight=".5pt">
                <v:path arrowok="t"/>
                <v:textbox>
                  <w:txbxContent>
                    <w:p w14:paraId="5F170447" w14:textId="77777777" w:rsidR="00E91C5B" w:rsidRPr="006A054B" w:rsidRDefault="00E91C5B" w:rsidP="001C6CC6">
                      <w:pPr>
                        <w:rPr>
                          <w:b/>
                          <w:color w:val="FFFFFF" w:themeColor="background1"/>
                          <w:sz w:val="28"/>
                          <w:szCs w:val="28"/>
                        </w:rPr>
                      </w:pPr>
                      <w:r w:rsidRPr="006A054B">
                        <w:rPr>
                          <w:b/>
                          <w:color w:val="FFFFFF" w:themeColor="background1"/>
                          <w:sz w:val="28"/>
                          <w:szCs w:val="28"/>
                        </w:rPr>
                        <w:t xml:space="preserve">Facility: </w:t>
                      </w:r>
                    </w:p>
                  </w:txbxContent>
                </v:textbox>
              </v:shape>
            </w:pict>
          </mc:Fallback>
        </mc:AlternateContent>
      </w:r>
      <w:r>
        <w:rPr>
          <w:noProof/>
          <w:sz w:val="16"/>
          <w:szCs w:val="16"/>
        </w:rPr>
        <mc:AlternateContent>
          <mc:Choice Requires="wps">
            <w:drawing>
              <wp:anchor distT="0" distB="0" distL="114300" distR="114300" simplePos="0" relativeHeight="251661312" behindDoc="0" locked="0" layoutInCell="1" allowOverlap="1" wp14:anchorId="5F1703BD" wp14:editId="5F1703BE">
                <wp:simplePos x="0" y="0"/>
                <wp:positionH relativeFrom="column">
                  <wp:posOffset>2355215</wp:posOffset>
                </wp:positionH>
                <wp:positionV relativeFrom="paragraph">
                  <wp:posOffset>3733800</wp:posOffset>
                </wp:positionV>
                <wp:extent cx="1316990" cy="57975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755"/>
                        </a:xfrm>
                        <a:prstGeom prst="rect">
                          <a:avLst/>
                        </a:prstGeom>
                        <a:noFill/>
                        <a:ln w="6350">
                          <a:noFill/>
                        </a:ln>
                        <a:effectLst/>
                      </wps:spPr>
                      <wps:txbx>
                        <w:txbxContent>
                          <w:p w14:paraId="5F170448"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Low </w:t>
                            </w:r>
                          </w:p>
                          <w:p w14:paraId="5F170449"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Probability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1703BD" id="Text Box 11" o:spid="_x0000_s1027" type="#_x0000_t202" style="position:absolute;margin-left:185.45pt;margin-top:294pt;width:103.7pt;height:4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" filled="f" stroked="f" strokeweight=".5pt">
                <v:path arrowok="t"/>
                <v:textbox>
                  <w:txbxContent>
                    <w:p w14:paraId="5F170448"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Low </w:t>
                      </w:r>
                    </w:p>
                    <w:p w14:paraId="5F170449"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Probability </w:t>
                      </w:r>
                    </w:p>
                  </w:txbxContent>
                </v:textbox>
              </v:shape>
            </w:pict>
          </mc:Fallback>
        </mc:AlternateContent>
      </w:r>
      <w:r>
        <w:rPr>
          <w:noProof/>
          <w:sz w:val="16"/>
          <w:szCs w:val="16"/>
        </w:rPr>
        <mc:AlternateContent>
          <mc:Choice Requires="wps">
            <w:drawing>
              <wp:anchor distT="0" distB="0" distL="114300" distR="114300" simplePos="0" relativeHeight="251667456" behindDoc="0" locked="0" layoutInCell="1" allowOverlap="1" wp14:anchorId="5F1703BF" wp14:editId="5F1703C0">
                <wp:simplePos x="0" y="0"/>
                <wp:positionH relativeFrom="column">
                  <wp:posOffset>4326255</wp:posOffset>
                </wp:positionH>
                <wp:positionV relativeFrom="paragraph">
                  <wp:posOffset>3733165</wp:posOffset>
                </wp:positionV>
                <wp:extent cx="1316990" cy="57975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755"/>
                        </a:xfrm>
                        <a:prstGeom prst="rect">
                          <a:avLst/>
                        </a:prstGeom>
                        <a:noFill/>
                        <a:ln w="6350">
                          <a:noFill/>
                        </a:ln>
                        <a:effectLst/>
                      </wps:spPr>
                      <wps:txbx>
                        <w:txbxContent>
                          <w:p w14:paraId="5F17044A" w14:textId="77777777" w:rsidR="00E91C5B" w:rsidRPr="006A054B" w:rsidRDefault="00E91C5B" w:rsidP="001C6CC6">
                            <w:pPr>
                              <w:jc w:val="center"/>
                              <w:rPr>
                                <w:b/>
                                <w:color w:val="FFFFFF" w:themeColor="background1"/>
                                <w:sz w:val="28"/>
                                <w:szCs w:val="28"/>
                              </w:rPr>
                            </w:pPr>
                            <w:r>
                              <w:rPr>
                                <w:b/>
                                <w:color w:val="FFFFFF" w:themeColor="background1"/>
                                <w:sz w:val="28"/>
                                <w:szCs w:val="28"/>
                              </w:rPr>
                              <w:t>Medium</w:t>
                            </w:r>
                          </w:p>
                          <w:p w14:paraId="5F17044B"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Probability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1703BF" id="Text Box 10" o:spid="_x0000_s1028" type="#_x0000_t202" style="position:absolute;margin-left:340.65pt;margin-top:293.95pt;width:103.7pt;height:4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" filled="f" stroked="f" strokeweight=".5pt">
                <v:path arrowok="t"/>
                <v:textbox>
                  <w:txbxContent>
                    <w:p w14:paraId="5F17044A" w14:textId="77777777" w:rsidR="00E91C5B" w:rsidRPr="006A054B" w:rsidRDefault="00E91C5B" w:rsidP="001C6CC6">
                      <w:pPr>
                        <w:jc w:val="center"/>
                        <w:rPr>
                          <w:b/>
                          <w:color w:val="FFFFFF" w:themeColor="background1"/>
                          <w:sz w:val="28"/>
                          <w:szCs w:val="28"/>
                        </w:rPr>
                      </w:pPr>
                      <w:r>
                        <w:rPr>
                          <w:b/>
                          <w:color w:val="FFFFFF" w:themeColor="background1"/>
                          <w:sz w:val="28"/>
                          <w:szCs w:val="28"/>
                        </w:rPr>
                        <w:t>Medium</w:t>
                      </w:r>
                    </w:p>
                    <w:p w14:paraId="5F17044B"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Probability </w:t>
                      </w:r>
                    </w:p>
                  </w:txbxContent>
                </v:textbox>
              </v:shape>
            </w:pict>
          </mc:Fallback>
        </mc:AlternateContent>
      </w:r>
      <w:r>
        <w:rPr>
          <w:noProof/>
          <w:sz w:val="16"/>
          <w:szCs w:val="16"/>
        </w:rPr>
        <mc:AlternateContent>
          <mc:Choice Requires="wps">
            <w:drawing>
              <wp:anchor distT="0" distB="0" distL="114300" distR="114300" simplePos="0" relativeHeight="251673600" behindDoc="0" locked="0" layoutInCell="1" allowOverlap="1" wp14:anchorId="5F1703C1" wp14:editId="5F1703C2">
                <wp:simplePos x="0" y="0"/>
                <wp:positionH relativeFrom="column">
                  <wp:posOffset>6397625</wp:posOffset>
                </wp:positionH>
                <wp:positionV relativeFrom="paragraph">
                  <wp:posOffset>3733165</wp:posOffset>
                </wp:positionV>
                <wp:extent cx="1316990" cy="57975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755"/>
                        </a:xfrm>
                        <a:prstGeom prst="rect">
                          <a:avLst/>
                        </a:prstGeom>
                        <a:noFill/>
                        <a:ln w="6350">
                          <a:noFill/>
                        </a:ln>
                        <a:effectLst/>
                      </wps:spPr>
                      <wps:txbx>
                        <w:txbxContent>
                          <w:p w14:paraId="5F17044C"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High</w:t>
                            </w:r>
                          </w:p>
                          <w:p w14:paraId="5F17044D"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Probability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1703C1" id="Text Box 9" o:spid="_x0000_s1029" type="#_x0000_t202" style="position:absolute;margin-left:503.75pt;margin-top:293.95pt;width:103.7pt;height:4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" filled="f" stroked="f" strokeweight=".5pt">
                <v:path arrowok="t"/>
                <v:textbox>
                  <w:txbxContent>
                    <w:p w14:paraId="5F17044C"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High</w:t>
                      </w:r>
                    </w:p>
                    <w:p w14:paraId="5F17044D"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 xml:space="preserve">Probability </w:t>
                      </w:r>
                    </w:p>
                  </w:txbxContent>
                </v:textbox>
              </v:shape>
            </w:pict>
          </mc:Fallback>
        </mc:AlternateContent>
      </w:r>
      <w:r>
        <w:rPr>
          <w:noProof/>
          <w:sz w:val="16"/>
          <w:szCs w:val="16"/>
        </w:rPr>
        <mc:AlternateContent>
          <mc:Choice Requires="wps">
            <w:drawing>
              <wp:anchor distT="0" distB="0" distL="114300" distR="114300" simplePos="0" relativeHeight="251642880" behindDoc="0" locked="0" layoutInCell="1" allowOverlap="1" wp14:anchorId="5F1703C3" wp14:editId="5F1703C4">
                <wp:simplePos x="0" y="0"/>
                <wp:positionH relativeFrom="column">
                  <wp:posOffset>384175</wp:posOffset>
                </wp:positionH>
                <wp:positionV relativeFrom="paragraph">
                  <wp:posOffset>795655</wp:posOffset>
                </wp:positionV>
                <wp:extent cx="1316990" cy="5791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120"/>
                        </a:xfrm>
                        <a:prstGeom prst="rect">
                          <a:avLst/>
                        </a:prstGeom>
                        <a:noFill/>
                        <a:ln w="6350">
                          <a:noFill/>
                        </a:ln>
                        <a:effectLst/>
                      </wps:spPr>
                      <wps:txbx>
                        <w:txbxContent>
                          <w:p w14:paraId="5F17044E"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High Consequence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1703C3" id="Text Box 8" o:spid="_x0000_s1030" type="#_x0000_t202" style="position:absolute;margin-left:30.25pt;margin-top:62.65pt;width:103.7pt;height:45.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" filled="f" stroked="f" strokeweight=".5pt">
                <v:path arrowok="t"/>
                <v:textbox>
                  <w:txbxContent>
                    <w:p w14:paraId="5F17044E"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High Consequence</w:t>
                      </w:r>
                    </w:p>
                  </w:txbxContent>
                </v:textbox>
              </v:shape>
            </w:pict>
          </mc:Fallback>
        </mc:AlternateContent>
      </w:r>
      <w:r>
        <w:rPr>
          <w:noProof/>
          <w:sz w:val="16"/>
          <w:szCs w:val="16"/>
        </w:rPr>
        <mc:AlternateContent>
          <mc:Choice Requires="wps">
            <w:drawing>
              <wp:anchor distT="0" distB="0" distL="114300" distR="114300" simplePos="0" relativeHeight="251649024" behindDoc="0" locked="0" layoutInCell="1" allowOverlap="1" wp14:anchorId="5F1703C5" wp14:editId="5F1703C6">
                <wp:simplePos x="0" y="0"/>
                <wp:positionH relativeFrom="column">
                  <wp:posOffset>384175</wp:posOffset>
                </wp:positionH>
                <wp:positionV relativeFrom="paragraph">
                  <wp:posOffset>1774825</wp:posOffset>
                </wp:positionV>
                <wp:extent cx="1316990" cy="5791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120"/>
                        </a:xfrm>
                        <a:prstGeom prst="rect">
                          <a:avLst/>
                        </a:prstGeom>
                        <a:noFill/>
                        <a:ln w="6350">
                          <a:noFill/>
                        </a:ln>
                        <a:effectLst/>
                      </wps:spPr>
                      <wps:txbx>
                        <w:txbxContent>
                          <w:p w14:paraId="5F17044F"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Medium Consequence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1703C5" id="Text Box 4" o:spid="_x0000_s1031" type="#_x0000_t202" style="position:absolute;margin-left:30.25pt;margin-top:139.75pt;width:103.7pt;height:45.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" filled="f" stroked="f" strokeweight=".5pt">
                <v:path arrowok="t"/>
                <v:textbox>
                  <w:txbxContent>
                    <w:p w14:paraId="5F17044F"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Medium Consequence</w:t>
                      </w:r>
                    </w:p>
                  </w:txbxContent>
                </v:textbox>
              </v:shape>
            </w:pict>
          </mc:Fallback>
        </mc:AlternateContent>
      </w:r>
      <w:r>
        <w:rPr>
          <w:noProof/>
          <w:sz w:val="16"/>
          <w:szCs w:val="16"/>
        </w:rPr>
        <mc:AlternateContent>
          <mc:Choice Requires="wps">
            <w:drawing>
              <wp:anchor distT="0" distB="0" distL="114300" distR="114300" simplePos="0" relativeHeight="251655168" behindDoc="0" locked="0" layoutInCell="1" allowOverlap="1" wp14:anchorId="5F1703C7" wp14:editId="5F1703C8">
                <wp:simplePos x="0" y="0"/>
                <wp:positionH relativeFrom="column">
                  <wp:posOffset>384175</wp:posOffset>
                </wp:positionH>
                <wp:positionV relativeFrom="paragraph">
                  <wp:posOffset>2750185</wp:posOffset>
                </wp:positionV>
                <wp:extent cx="1316990" cy="5791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120"/>
                        </a:xfrm>
                        <a:prstGeom prst="rect">
                          <a:avLst/>
                        </a:prstGeom>
                        <a:noFill/>
                        <a:ln w="6350">
                          <a:noFill/>
                        </a:ln>
                        <a:effectLst/>
                      </wps:spPr>
                      <wps:txbx>
                        <w:txbxContent>
                          <w:p w14:paraId="5F170450"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Low Consequence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1703C7" id="Text Box 3" o:spid="_x0000_s1032" type="#_x0000_t202" style="position:absolute;margin-left:30.25pt;margin-top:216.55pt;width:103.7pt;height:4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" filled="f" stroked="f" strokeweight=".5pt">
                <v:path arrowok="t"/>
                <v:textbox>
                  <w:txbxContent>
                    <w:p w14:paraId="5F170450" w14:textId="77777777" w:rsidR="00E91C5B" w:rsidRPr="006A054B" w:rsidRDefault="00E91C5B" w:rsidP="001C6CC6">
                      <w:pPr>
                        <w:jc w:val="center"/>
                        <w:rPr>
                          <w:b/>
                          <w:color w:val="FFFFFF" w:themeColor="background1"/>
                          <w:sz w:val="28"/>
                          <w:szCs w:val="28"/>
                        </w:rPr>
                      </w:pPr>
                      <w:r w:rsidRPr="006A054B">
                        <w:rPr>
                          <w:b/>
                          <w:color w:val="FFFFFF" w:themeColor="background1"/>
                          <w:sz w:val="28"/>
                          <w:szCs w:val="28"/>
                        </w:rPr>
                        <w:t>Low Consequence</w:t>
                      </w:r>
                    </w:p>
                  </w:txbxContent>
                </v:textbox>
              </v:shape>
            </w:pict>
          </mc:Fallback>
        </mc:AlternateContent>
      </w:r>
      <w:r>
        <w:rPr>
          <w:noProof/>
          <w:sz w:val="16"/>
          <w:szCs w:val="16"/>
        </w:rPr>
        <w:drawing>
          <wp:inline distT="0" distB="0" distL="0" distR="0" wp14:anchorId="5F1703C9" wp14:editId="5F1703CA">
            <wp:extent cx="8077200" cy="46562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77200" cy="4656216"/>
                    </a:xfrm>
                    <a:prstGeom prst="rect">
                      <a:avLst/>
                    </a:prstGeom>
                    <a:noFill/>
                    <a:ln>
                      <a:noFill/>
                    </a:ln>
                    <a:effectLst/>
                  </pic:spPr>
                </pic:pic>
              </a:graphicData>
            </a:graphic>
          </wp:inline>
        </w:drawing>
      </w:r>
    </w:p>
    <w:p w14:paraId="5F16FE36" w14:textId="77777777" w:rsidR="001C6CC6" w:rsidRDefault="001C6CC6" w:rsidP="00837545">
      <w:pPr>
        <w:pStyle w:val="ATABody"/>
      </w:pPr>
    </w:p>
    <w:p w14:paraId="5F16FE37" w14:textId="77777777" w:rsidR="001C6CC6" w:rsidRDefault="001C6CC6" w:rsidP="00837545">
      <w:pPr>
        <w:pStyle w:val="ATABody"/>
      </w:pPr>
    </w:p>
    <w:p w14:paraId="5F16FE38" w14:textId="77777777" w:rsidR="001C6CC6" w:rsidRDefault="001C6CC6" w:rsidP="00837545">
      <w:pPr>
        <w:pStyle w:val="ATABody"/>
      </w:pPr>
    </w:p>
    <w:p w14:paraId="5F16FE39" w14:textId="77777777" w:rsidR="001C6CC6" w:rsidRDefault="001C6CC6" w:rsidP="00837545">
      <w:pPr>
        <w:pStyle w:val="ATABody"/>
      </w:pPr>
    </w:p>
    <w:p w14:paraId="5F16FE3A" w14:textId="77777777" w:rsidR="001C6CC6" w:rsidRDefault="001C6CC6" w:rsidP="00837545">
      <w:pPr>
        <w:pStyle w:val="ATABody"/>
      </w:pPr>
    </w:p>
    <w:p w14:paraId="5F16FE3B" w14:textId="77777777" w:rsidR="001C6CC6" w:rsidRDefault="001C6CC6" w:rsidP="00837545">
      <w:pPr>
        <w:pStyle w:val="ATABody"/>
      </w:pPr>
    </w:p>
    <w:p w14:paraId="5F16FE3C" w14:textId="77777777" w:rsidR="001C6CC6" w:rsidRDefault="001C6CC6" w:rsidP="00837545">
      <w:pPr>
        <w:pStyle w:val="ATABody"/>
      </w:pPr>
    </w:p>
    <w:p w14:paraId="5F16FE3D" w14:textId="77777777" w:rsidR="001C6CC6" w:rsidRDefault="001C6CC6" w:rsidP="00837545">
      <w:pPr>
        <w:pStyle w:val="ATABody"/>
      </w:pPr>
    </w:p>
    <w:p w14:paraId="5F16FE3E" w14:textId="77777777" w:rsidR="001C6CC6" w:rsidRDefault="001C6CC6" w:rsidP="00837545">
      <w:pPr>
        <w:pStyle w:val="ATABody"/>
      </w:pPr>
    </w:p>
    <w:p w14:paraId="5F16FE3F" w14:textId="77777777" w:rsidR="001C6CC6" w:rsidRDefault="001C6CC6" w:rsidP="00837545">
      <w:pPr>
        <w:pStyle w:val="ATABody"/>
      </w:pPr>
    </w:p>
    <w:p w14:paraId="15C10CA1" w14:textId="77777777" w:rsidR="00B74751" w:rsidRDefault="00B74751" w:rsidP="00837545">
      <w:pPr>
        <w:pStyle w:val="ATABody"/>
      </w:pPr>
    </w:p>
    <w:p w14:paraId="5F16FE40" w14:textId="77777777" w:rsidR="001C6CC6" w:rsidRDefault="001C6CC6" w:rsidP="00837545">
      <w:pPr>
        <w:pStyle w:val="ATABody"/>
      </w:pPr>
    </w:p>
    <w:p w14:paraId="5F16FE41" w14:textId="77777777" w:rsidR="001C6CC6" w:rsidRDefault="001C6CC6" w:rsidP="00837545">
      <w:pPr>
        <w:pStyle w:val="ATABody"/>
      </w:pPr>
    </w:p>
    <w:p w14:paraId="5F16FE42" w14:textId="77777777" w:rsidR="001C6CC6" w:rsidRDefault="001C6CC6" w:rsidP="00837545">
      <w:pPr>
        <w:pStyle w:val="ATABody"/>
      </w:pPr>
    </w:p>
    <w:p w14:paraId="5F16FE43" w14:textId="77777777" w:rsidR="001C6CC6" w:rsidRDefault="001C6CC6" w:rsidP="00837545">
      <w:pPr>
        <w:pStyle w:val="ATABody"/>
      </w:pPr>
    </w:p>
    <w:p w14:paraId="5F16FE44" w14:textId="77777777" w:rsidR="001C6CC6" w:rsidRDefault="001C6CC6" w:rsidP="00837545">
      <w:pPr>
        <w:pStyle w:val="ATABody"/>
      </w:pPr>
    </w:p>
    <w:p w14:paraId="5F16FE45" w14:textId="77777777" w:rsidR="001C6CC6" w:rsidRPr="006E5A05" w:rsidRDefault="001C6CC6" w:rsidP="001C6CC6">
      <w:pPr>
        <w:pStyle w:val="ataBody0"/>
        <w:jc w:val="center"/>
      </w:pPr>
      <w:r w:rsidRPr="006E5A05">
        <w:t>This Page Intentionally Left Blank.</w:t>
      </w:r>
    </w:p>
    <w:p w14:paraId="5F16FE46" w14:textId="77777777" w:rsidR="001C6CC6" w:rsidRPr="0045199C" w:rsidRDefault="001C6CC6" w:rsidP="001C6CC6">
      <w:pPr>
        <w:pStyle w:val="ataBody0"/>
      </w:pPr>
    </w:p>
    <w:p w14:paraId="5F16FE47" w14:textId="77777777" w:rsidR="001C6CC6" w:rsidRDefault="001C6CC6" w:rsidP="001C6CC6">
      <w:pPr>
        <w:rPr>
          <w:rFonts w:ascii="Cambria" w:hAnsi="Cambria"/>
        </w:rPr>
        <w:sectPr w:rsidR="001C6CC6" w:rsidSect="00BA2198">
          <w:headerReference w:type="default" r:id="rId22"/>
          <w:footerReference w:type="default" r:id="rId23"/>
          <w:pgSz w:w="15840" w:h="12240" w:orient="landscape"/>
          <w:pgMar w:top="1800" w:right="1440" w:bottom="1800" w:left="1440" w:header="720" w:footer="720" w:gutter="0"/>
          <w:cols w:space="720"/>
          <w:docGrid w:linePitch="360"/>
        </w:sectPr>
      </w:pPr>
    </w:p>
    <w:p w14:paraId="5F16FE48" w14:textId="564F36C2" w:rsidR="001C6CC6" w:rsidRPr="004551A9" w:rsidRDefault="001C6CC6" w:rsidP="00837545">
      <w:pPr>
        <w:pStyle w:val="ATAHeadingLevel1"/>
      </w:pPr>
      <w:r>
        <w:lastRenderedPageBreak/>
        <w:t xml:space="preserve">Part 3 of 7: </w:t>
      </w:r>
      <w:r w:rsidRPr="00C158AB">
        <w:t xml:space="preserve">Threats </w:t>
      </w:r>
      <w:r>
        <w:t>Estimation</w:t>
      </w:r>
      <w:r w:rsidR="00CF5634">
        <w:t xml:space="preserve"> (1 Hour)</w:t>
      </w:r>
    </w:p>
    <w:tbl>
      <w:tblPr>
        <w:tblW w:w="0" w:type="auto"/>
        <w:tblInd w:w="108" w:type="dxa"/>
        <w:tblLook w:val="04A0" w:firstRow="1" w:lastRow="0" w:firstColumn="1" w:lastColumn="0" w:noHBand="0" w:noVBand="1"/>
      </w:tblPr>
      <w:tblGrid>
        <w:gridCol w:w="2465"/>
        <w:gridCol w:w="6175"/>
      </w:tblGrid>
      <w:tr w:rsidR="001C6CC6" w:rsidRPr="004551A9" w14:paraId="5F16FE4B" w14:textId="77777777" w:rsidTr="00F75790">
        <w:tc>
          <w:tcPr>
            <w:tcW w:w="2465" w:type="dxa"/>
            <w:shd w:val="clear" w:color="auto" w:fill="auto"/>
          </w:tcPr>
          <w:p w14:paraId="5F16FE49" w14:textId="77777777" w:rsidR="001C6CC6" w:rsidRPr="00837545" w:rsidRDefault="001C6CC6" w:rsidP="00837545">
            <w:pPr>
              <w:pStyle w:val="ATABody"/>
              <w:rPr>
                <w:rStyle w:val="ATAEmphasis"/>
              </w:rPr>
            </w:pPr>
            <w:r w:rsidRPr="00837545">
              <w:rPr>
                <w:rStyle w:val="ATAEmphasis"/>
              </w:rPr>
              <w:t>Purpose:</w:t>
            </w:r>
          </w:p>
        </w:tc>
        <w:tc>
          <w:tcPr>
            <w:tcW w:w="6175" w:type="dxa"/>
            <w:shd w:val="clear" w:color="auto" w:fill="auto"/>
          </w:tcPr>
          <w:p w14:paraId="5F16FE4A" w14:textId="684CD8FA" w:rsidR="001C6CC6" w:rsidRPr="004551A9" w:rsidRDefault="00ED18F8" w:rsidP="00ED18F8">
            <w:pPr>
              <w:pStyle w:val="ataBody0"/>
            </w:pPr>
            <w:r>
              <w:t>T</w:t>
            </w:r>
            <w:r w:rsidR="001C6CC6" w:rsidRPr="004551A9">
              <w:t>o examine adversary threats and estimate the likelihood of attack for each threat</w:t>
            </w:r>
          </w:p>
        </w:tc>
      </w:tr>
      <w:tr w:rsidR="001C6CC6" w:rsidRPr="004551A9" w14:paraId="5F16FE4E" w14:textId="77777777" w:rsidTr="00F75790">
        <w:tc>
          <w:tcPr>
            <w:tcW w:w="2465" w:type="dxa"/>
            <w:shd w:val="clear" w:color="auto" w:fill="auto"/>
          </w:tcPr>
          <w:p w14:paraId="5F16FE4C" w14:textId="77777777" w:rsidR="001C6CC6" w:rsidRPr="00837545" w:rsidRDefault="001C6CC6" w:rsidP="00837545">
            <w:pPr>
              <w:pStyle w:val="ATABody"/>
              <w:rPr>
                <w:rStyle w:val="ATAEmphasis"/>
              </w:rPr>
            </w:pPr>
            <w:r w:rsidRPr="00837545">
              <w:rPr>
                <w:rStyle w:val="ATAEmphasis"/>
              </w:rPr>
              <w:t>Duration:</w:t>
            </w:r>
          </w:p>
        </w:tc>
        <w:tc>
          <w:tcPr>
            <w:tcW w:w="6175" w:type="dxa"/>
            <w:shd w:val="clear" w:color="auto" w:fill="auto"/>
          </w:tcPr>
          <w:p w14:paraId="5F16FE4D" w14:textId="270A5789" w:rsidR="001C6CC6" w:rsidRPr="004551A9" w:rsidRDefault="00B06563" w:rsidP="00F75790">
            <w:pPr>
              <w:pStyle w:val="ataBody0"/>
            </w:pPr>
            <w:r>
              <w:t>60</w:t>
            </w:r>
            <w:r w:rsidR="001C6CC6" w:rsidRPr="004551A9">
              <w:t xml:space="preserve"> minutes</w:t>
            </w:r>
          </w:p>
        </w:tc>
      </w:tr>
      <w:tr w:rsidR="001C6CC6" w:rsidRPr="004551A9" w14:paraId="5F16FE51" w14:textId="77777777" w:rsidTr="00F75790">
        <w:tc>
          <w:tcPr>
            <w:tcW w:w="2465" w:type="dxa"/>
            <w:shd w:val="clear" w:color="auto" w:fill="auto"/>
          </w:tcPr>
          <w:p w14:paraId="5F16FE4F" w14:textId="77777777" w:rsidR="001C6CC6" w:rsidRPr="00837545" w:rsidRDefault="001C6CC6" w:rsidP="00837545">
            <w:pPr>
              <w:pStyle w:val="ATABody"/>
              <w:rPr>
                <w:rStyle w:val="ATAEmphasis"/>
              </w:rPr>
            </w:pPr>
            <w:r w:rsidRPr="00837545">
              <w:rPr>
                <w:rStyle w:val="ATAEmphasis"/>
              </w:rPr>
              <w:t>Group composition:</w:t>
            </w:r>
          </w:p>
        </w:tc>
        <w:tc>
          <w:tcPr>
            <w:tcW w:w="6175" w:type="dxa"/>
            <w:shd w:val="clear" w:color="auto" w:fill="auto"/>
          </w:tcPr>
          <w:p w14:paraId="5F16FE50" w14:textId="40ECAE24" w:rsidR="001C6CC6" w:rsidRPr="004551A9" w:rsidRDefault="00B06563" w:rsidP="00F75790">
            <w:pPr>
              <w:pStyle w:val="ataBody0"/>
            </w:pPr>
            <w:r>
              <w:t>Table groups</w:t>
            </w:r>
          </w:p>
        </w:tc>
      </w:tr>
      <w:tr w:rsidR="001C6CC6" w:rsidRPr="004551A9" w14:paraId="5F16FE57" w14:textId="77777777" w:rsidTr="00F75790">
        <w:tc>
          <w:tcPr>
            <w:tcW w:w="2465" w:type="dxa"/>
            <w:shd w:val="clear" w:color="auto" w:fill="auto"/>
          </w:tcPr>
          <w:p w14:paraId="5F16FE55" w14:textId="77777777" w:rsidR="001C6CC6" w:rsidRPr="00837545" w:rsidRDefault="001C6CC6" w:rsidP="00837545">
            <w:pPr>
              <w:pStyle w:val="ATABody"/>
              <w:rPr>
                <w:rStyle w:val="ATAEmphasis"/>
              </w:rPr>
            </w:pPr>
            <w:r w:rsidRPr="00837545">
              <w:rPr>
                <w:rStyle w:val="ATAEmphasis"/>
              </w:rPr>
              <w:t>Equipment:</w:t>
            </w:r>
          </w:p>
        </w:tc>
        <w:tc>
          <w:tcPr>
            <w:tcW w:w="6175" w:type="dxa"/>
            <w:shd w:val="clear" w:color="auto" w:fill="auto"/>
          </w:tcPr>
          <w:p w14:paraId="3984FA65" w14:textId="77777777" w:rsidR="00417C86" w:rsidRDefault="00417C86" w:rsidP="00417C86">
            <w:pPr>
              <w:pStyle w:val="ATABulletLevel01BodySlide"/>
            </w:pPr>
            <w:r>
              <w:t>Laptop</w:t>
            </w:r>
          </w:p>
          <w:p w14:paraId="3D86C11E" w14:textId="77777777" w:rsidR="00417C86" w:rsidRDefault="00417C86" w:rsidP="00417C86">
            <w:pPr>
              <w:pStyle w:val="ATABulletLevel01BodySlide"/>
            </w:pPr>
            <w:r>
              <w:t>Capstone Exercise Presentation Template</w:t>
            </w:r>
          </w:p>
          <w:p w14:paraId="75AB8039" w14:textId="77777777" w:rsidR="00417C86" w:rsidRDefault="00417C86" w:rsidP="00417C86">
            <w:pPr>
              <w:pStyle w:val="ATABulletLevel01BodySlide"/>
            </w:pPr>
            <w:r>
              <w:t>USB Flash Drive</w:t>
            </w:r>
          </w:p>
          <w:p w14:paraId="4F63133A" w14:textId="4442841F" w:rsidR="00417C86" w:rsidRDefault="00BF4062" w:rsidP="00417C86">
            <w:pPr>
              <w:pStyle w:val="ATABulletLevel01BodySlide"/>
            </w:pPr>
            <w:r>
              <w:t>Flip-Chart Easel</w:t>
            </w:r>
          </w:p>
          <w:p w14:paraId="5F16FE56" w14:textId="613C4659" w:rsidR="001C6CC6" w:rsidRPr="004551A9" w:rsidRDefault="00417C86" w:rsidP="00417C86">
            <w:pPr>
              <w:pStyle w:val="ATABulletLevel01BodySlide"/>
            </w:pPr>
            <w:r w:rsidRPr="00C158AB">
              <w:t xml:space="preserve">Refer to </w:t>
            </w:r>
            <w:r>
              <w:t>Modules 2 through 15, if needed</w:t>
            </w:r>
          </w:p>
        </w:tc>
      </w:tr>
      <w:tr w:rsidR="004C225E" w:rsidRPr="004551A9" w14:paraId="7BF7AF17" w14:textId="77777777" w:rsidTr="00F75790">
        <w:tc>
          <w:tcPr>
            <w:tcW w:w="2465" w:type="dxa"/>
            <w:shd w:val="clear" w:color="auto" w:fill="auto"/>
          </w:tcPr>
          <w:p w14:paraId="61511DD1" w14:textId="68050FBF" w:rsidR="004C225E" w:rsidRPr="00837545" w:rsidRDefault="004C225E" w:rsidP="004C225E">
            <w:pPr>
              <w:pStyle w:val="ATABody"/>
              <w:rPr>
                <w:rStyle w:val="ATAEmphasis"/>
              </w:rPr>
            </w:pPr>
            <w:r>
              <w:rPr>
                <w:noProof/>
              </w:rPr>
              <w:drawing>
                <wp:inline distT="0" distB="0" distL="0" distR="0" wp14:anchorId="2539FF1C" wp14:editId="277FF80C">
                  <wp:extent cx="384048" cy="457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7FF1D7FB" w14:textId="77777777" w:rsidR="004C225E" w:rsidRDefault="004C225E" w:rsidP="004C225E">
            <w:pPr>
              <w:pStyle w:val="ATABody"/>
            </w:pPr>
          </w:p>
        </w:tc>
      </w:tr>
    </w:tbl>
    <w:p w14:paraId="5F16FE59" w14:textId="77777777" w:rsidR="001C6CC6" w:rsidRPr="004551A9" w:rsidRDefault="001C6CC6" w:rsidP="001C6CC6">
      <w:pPr>
        <w:pStyle w:val="ataHeading1"/>
      </w:pPr>
      <w:r w:rsidRPr="004551A9">
        <w:t>Directions:</w:t>
      </w:r>
      <w:r w:rsidRPr="004551A9">
        <w:tab/>
      </w:r>
    </w:p>
    <w:p w14:paraId="135760D1" w14:textId="77777777" w:rsidR="00B5110D" w:rsidRDefault="001C6CC6" w:rsidP="00837545">
      <w:pPr>
        <w:pStyle w:val="ATANumLevel01BodySlide"/>
        <w:numPr>
          <w:ilvl w:val="0"/>
          <w:numId w:val="20"/>
        </w:numPr>
        <w:ind w:left="360" w:hanging="270"/>
      </w:pPr>
      <w:r w:rsidRPr="00837545">
        <w:t xml:space="preserve">Complete </w:t>
      </w:r>
      <w:r w:rsidRPr="00B5110D">
        <w:rPr>
          <w:i/>
        </w:rPr>
        <w:t>Table 6: Insider Threat Information Worksheet</w:t>
      </w:r>
      <w:r w:rsidRPr="00837545">
        <w:t xml:space="preserve">. </w:t>
      </w:r>
    </w:p>
    <w:p w14:paraId="545B11B3" w14:textId="77777777" w:rsidR="00B5110D" w:rsidRDefault="001C6CC6" w:rsidP="00B5110D">
      <w:pPr>
        <w:pStyle w:val="ATABulletLevel02BodySlide"/>
      </w:pPr>
      <w:r w:rsidRPr="00837545">
        <w:t xml:space="preserve">Re-examine the information from </w:t>
      </w:r>
      <w:r w:rsidRPr="0008262B">
        <w:rPr>
          <w:rStyle w:val="ATAEmphasis"/>
        </w:rPr>
        <w:t>Intelligence Report 1</w:t>
      </w:r>
      <w:r w:rsidRPr="00837545">
        <w:t xml:space="preserve"> as it relates to Table 6. </w:t>
      </w:r>
    </w:p>
    <w:p w14:paraId="5F16FE5A" w14:textId="46D1C214" w:rsidR="001C6CC6" w:rsidRPr="00837545" w:rsidRDefault="001C6CC6" w:rsidP="00B5110D">
      <w:pPr>
        <w:pStyle w:val="ATABulletLevel02BodySlide"/>
      </w:pPr>
      <w:r w:rsidRPr="00837545">
        <w:t xml:space="preserve">Discuss information related to insider </w:t>
      </w:r>
      <w:r w:rsidR="00B5110D">
        <w:t xml:space="preserve">threats </w:t>
      </w:r>
      <w:r w:rsidRPr="00837545">
        <w:t>and document your responses in Table 6.</w:t>
      </w:r>
    </w:p>
    <w:p w14:paraId="780F5FD7" w14:textId="77777777" w:rsidR="00B5110D" w:rsidRDefault="001C6CC6" w:rsidP="00837545">
      <w:pPr>
        <w:pStyle w:val="ATANumLevel01BodySlide"/>
      </w:pPr>
      <w:r w:rsidRPr="00837545">
        <w:t xml:space="preserve">Complete </w:t>
      </w:r>
      <w:r w:rsidRPr="00B5110D">
        <w:rPr>
          <w:i/>
        </w:rPr>
        <w:t>Table 7: Outsider Threat Information Worksheet</w:t>
      </w:r>
      <w:r w:rsidRPr="00837545">
        <w:t xml:space="preserve">. </w:t>
      </w:r>
    </w:p>
    <w:p w14:paraId="5F16FE5B" w14:textId="2D1F0D7D" w:rsidR="001C6CC6" w:rsidRPr="00837545" w:rsidRDefault="001C6CC6" w:rsidP="00837545">
      <w:pPr>
        <w:pStyle w:val="ATANumLevel01BodySlide"/>
      </w:pPr>
      <w:r w:rsidRPr="00837545">
        <w:t xml:space="preserve">Refer to the information from </w:t>
      </w:r>
      <w:r w:rsidRPr="0008262B">
        <w:rPr>
          <w:rStyle w:val="ATAEmphasis"/>
        </w:rPr>
        <w:t>Intelligence Report 1</w:t>
      </w:r>
      <w:r w:rsidRPr="00837545">
        <w:t xml:space="preserve"> and discuss information related to outsider adversaries and document your responses in Table 7.</w:t>
      </w:r>
      <w:r w:rsidR="003730F0" w:rsidRPr="00837545">
        <w:t xml:space="preserve"> </w:t>
      </w:r>
    </w:p>
    <w:p w14:paraId="1B55359A" w14:textId="77777777" w:rsidR="00B5110D" w:rsidRDefault="001C6CC6" w:rsidP="00837545">
      <w:pPr>
        <w:pStyle w:val="ATANumLevel01BodySlide"/>
      </w:pPr>
      <w:r w:rsidRPr="00837545">
        <w:t xml:space="preserve">Complete </w:t>
      </w:r>
      <w:r w:rsidRPr="00B5110D">
        <w:rPr>
          <w:i/>
        </w:rPr>
        <w:t>Table 8: Estimating Likelihood of Attack Worksheet</w:t>
      </w:r>
      <w:r w:rsidRPr="00837545">
        <w:t xml:space="preserve">. </w:t>
      </w:r>
    </w:p>
    <w:p w14:paraId="318F633F" w14:textId="77777777" w:rsidR="00B5110D" w:rsidRDefault="001C6CC6" w:rsidP="00B5110D">
      <w:pPr>
        <w:pStyle w:val="ATABulletLevel02BodySlide"/>
      </w:pPr>
      <w:r w:rsidRPr="00837545">
        <w:t xml:space="preserve">Refer to information from completed Tables 6 and 7. </w:t>
      </w:r>
    </w:p>
    <w:p w14:paraId="5F16FE5C" w14:textId="64DF2E5B" w:rsidR="001C6CC6" w:rsidRPr="00837545" w:rsidRDefault="001C6CC6" w:rsidP="00B5110D">
      <w:pPr>
        <w:pStyle w:val="ATABulletLevel02BodySlide"/>
      </w:pPr>
      <w:r w:rsidRPr="00837545">
        <w:t xml:space="preserve">Discuss the estimated likelihood of attack and document your responses in Table 8. </w:t>
      </w:r>
    </w:p>
    <w:p w14:paraId="61023FAC" w14:textId="37EB6EDC" w:rsidR="00B5110D" w:rsidRDefault="001C6CC6" w:rsidP="00837545">
      <w:pPr>
        <w:pStyle w:val="ATANumLevel01BodySlide"/>
      </w:pPr>
      <w:r w:rsidRPr="00837545">
        <w:t xml:space="preserve">Write </w:t>
      </w:r>
      <w:r w:rsidR="00EB3663">
        <w:t>a</w:t>
      </w:r>
      <w:r w:rsidRPr="00837545">
        <w:t xml:space="preserve"> threat analysis statement. </w:t>
      </w:r>
    </w:p>
    <w:p w14:paraId="09A347C2" w14:textId="77777777" w:rsidR="00B5110D" w:rsidRDefault="001C6CC6" w:rsidP="00B5110D">
      <w:pPr>
        <w:pStyle w:val="ATABulletLevel02BodySlide"/>
      </w:pPr>
      <w:r w:rsidRPr="00837545">
        <w:t xml:space="preserve">After you complete the tables listed above, discuss, and prepare your threat analysis statement. </w:t>
      </w:r>
    </w:p>
    <w:p w14:paraId="5F16FE5D" w14:textId="5804899C" w:rsidR="001C6CC6" w:rsidRPr="00837545" w:rsidRDefault="001C6CC6" w:rsidP="00B5110D">
      <w:pPr>
        <w:pStyle w:val="ATABulletLevel02BodySlide"/>
      </w:pPr>
      <w:r w:rsidRPr="00837545">
        <w:t xml:space="preserve">Record your threat analysis statement in the space provided at the end of Table 8. </w:t>
      </w:r>
    </w:p>
    <w:p w14:paraId="5F16FE5E" w14:textId="77777777" w:rsidR="001C6CC6" w:rsidRPr="00837545" w:rsidRDefault="001C6CC6" w:rsidP="00837545">
      <w:pPr>
        <w:pStyle w:val="ATANumLevel01BodySlide"/>
      </w:pPr>
      <w:r w:rsidRPr="00837545">
        <w:t>Ask your facilitators for guidance, if necessary.</w:t>
      </w:r>
    </w:p>
    <w:p w14:paraId="5F16FE60" w14:textId="77777777" w:rsidR="001C6CC6" w:rsidRDefault="001C6CC6">
      <w:pPr>
        <w:rPr>
          <w:rFonts w:ascii="Cambria" w:hAnsi="Cambria"/>
        </w:rPr>
      </w:pPr>
      <w:r>
        <w:rPr>
          <w:rFonts w:ascii="Cambria" w:hAnsi="Cambria"/>
        </w:rPr>
        <w:br w:type="page"/>
      </w:r>
    </w:p>
    <w:p w14:paraId="5F16FE61" w14:textId="77777777" w:rsidR="001C6CC6" w:rsidRPr="004551A9" w:rsidRDefault="001C6CC6" w:rsidP="00837545">
      <w:pPr>
        <w:pStyle w:val="ATAHeadingLevel2"/>
      </w:pPr>
      <w:r>
        <w:lastRenderedPageBreak/>
        <w:t>Part 3</w:t>
      </w:r>
      <w:r w:rsidRPr="004551A9">
        <w:t xml:space="preserve"> Explained</w:t>
      </w:r>
    </w:p>
    <w:p w14:paraId="5F16FE62" w14:textId="77777777" w:rsidR="001C6CC6" w:rsidRPr="004551A9" w:rsidRDefault="001C6CC6" w:rsidP="00837545">
      <w:pPr>
        <w:pStyle w:val="ATABody"/>
      </w:pPr>
      <w:r w:rsidRPr="004551A9">
        <w:t xml:space="preserve">In </w:t>
      </w:r>
      <w:r>
        <w:t>Part 3</w:t>
      </w:r>
      <w:r w:rsidRPr="004551A9">
        <w:t xml:space="preserve"> of the </w:t>
      </w:r>
      <w:r>
        <w:t>capstone exercise</w:t>
      </w:r>
      <w:r w:rsidRPr="004551A9">
        <w:t xml:space="preserve">, you will continue working with your </w:t>
      </w:r>
      <w:r>
        <w:t xml:space="preserve">vulnerability analysis </w:t>
      </w:r>
      <w:r w:rsidRPr="004551A9">
        <w:t xml:space="preserve">team to examine existing adversarial threats (both insiders and outsiders) and estimate the likelihood of attack. Based on that analysis, you will develop a threat analysis statement that creates the foundation for subsequent security countermeasure evaluation and improvement. </w:t>
      </w:r>
    </w:p>
    <w:p w14:paraId="5F16FE63" w14:textId="77777777" w:rsidR="001C6CC6" w:rsidRDefault="001C6CC6" w:rsidP="00837545">
      <w:pPr>
        <w:pStyle w:val="ATABody"/>
      </w:pPr>
    </w:p>
    <w:p w14:paraId="5F16FE64" w14:textId="77777777" w:rsidR="001C6CC6" w:rsidRPr="004551A9" w:rsidRDefault="001C6CC6" w:rsidP="00837545">
      <w:pPr>
        <w:pStyle w:val="ATABody"/>
      </w:pPr>
      <w:r w:rsidRPr="004551A9">
        <w:t>Refer back to the</w:t>
      </w:r>
      <w:r>
        <w:t xml:space="preserve"> information from</w:t>
      </w:r>
      <w:r w:rsidRPr="004551A9">
        <w:t xml:space="preserve"> </w:t>
      </w:r>
      <w:r>
        <w:rPr>
          <w:b/>
        </w:rPr>
        <w:t>Intelligence Report 1</w:t>
      </w:r>
      <w:r w:rsidRPr="004551A9">
        <w:rPr>
          <w:b/>
        </w:rPr>
        <w:t xml:space="preserve"> </w:t>
      </w:r>
      <w:r w:rsidRPr="004551A9">
        <w:t>for the necessary threat information.</w:t>
      </w:r>
    </w:p>
    <w:p w14:paraId="5F16FE65" w14:textId="77777777" w:rsidR="001C6CC6" w:rsidRPr="004551A9" w:rsidRDefault="001C6CC6" w:rsidP="00837545">
      <w:pPr>
        <w:pStyle w:val="ATABody"/>
      </w:pPr>
    </w:p>
    <w:p w14:paraId="5F16FE66" w14:textId="02C78997" w:rsidR="001C6CC6" w:rsidRPr="004551A9" w:rsidRDefault="001C6CC6" w:rsidP="00837545">
      <w:pPr>
        <w:pStyle w:val="ATABody"/>
      </w:pPr>
      <w:r w:rsidRPr="004551A9">
        <w:t xml:space="preserve">You will have </w:t>
      </w:r>
      <w:r w:rsidR="00B06563">
        <w:t>60</w:t>
      </w:r>
      <w:r w:rsidRPr="004551A9">
        <w:t xml:space="preserve"> minutes to complete </w:t>
      </w:r>
      <w:r>
        <w:t>Part 3</w:t>
      </w:r>
      <w:r w:rsidRPr="004551A9">
        <w:t xml:space="preserve"> of the </w:t>
      </w:r>
      <w:r>
        <w:t>capstone exercise</w:t>
      </w:r>
      <w:r w:rsidRPr="004551A9">
        <w:t xml:space="preserve">. Recall that you will not share your responses with the class at this time; however, be sure to carefully document your responses, as your team will be asked to present information from this part of the </w:t>
      </w:r>
      <w:r>
        <w:t>capstone exercise</w:t>
      </w:r>
      <w:r w:rsidRPr="004551A9">
        <w:t xml:space="preserve"> at the conclusion of the entire exercise.</w:t>
      </w:r>
    </w:p>
    <w:p w14:paraId="5F16FE67" w14:textId="77777777" w:rsidR="001C6CC6" w:rsidRDefault="001C6CC6" w:rsidP="001C6CC6">
      <w:pPr>
        <w:rPr>
          <w:rFonts w:ascii="Cambria" w:hAnsi="Cambria"/>
        </w:rPr>
        <w:sectPr w:rsidR="001C6CC6" w:rsidSect="00BA2198">
          <w:headerReference w:type="default" r:id="rId24"/>
          <w:footerReference w:type="default" r:id="rId25"/>
          <w:pgSz w:w="12240" w:h="15840"/>
          <w:pgMar w:top="1440" w:right="1800" w:bottom="1440" w:left="1800" w:header="720" w:footer="720" w:gutter="0"/>
          <w:cols w:space="720"/>
          <w:docGrid w:linePitch="360"/>
        </w:sectPr>
      </w:pPr>
    </w:p>
    <w:p w14:paraId="5F16FE68" w14:textId="62CCBCA8" w:rsidR="001C6CC6" w:rsidRPr="00B26D2D" w:rsidRDefault="001C6CC6" w:rsidP="001C6CC6">
      <w:pPr>
        <w:keepNext/>
        <w:keepLines/>
        <w:spacing w:before="120" w:after="120"/>
        <w:rPr>
          <w:b/>
          <w:sz w:val="20"/>
          <w:szCs w:val="20"/>
        </w:rPr>
      </w:pPr>
      <w:r>
        <w:rPr>
          <w:b/>
          <w:sz w:val="20"/>
          <w:szCs w:val="20"/>
        </w:rPr>
        <w:lastRenderedPageBreak/>
        <w:t>Table 6</w:t>
      </w:r>
      <w:r w:rsidRPr="00B26D2D">
        <w:rPr>
          <w:b/>
          <w:sz w:val="20"/>
          <w:szCs w:val="20"/>
        </w:rPr>
        <w:t xml:space="preserve">: Insider </w:t>
      </w:r>
      <w:r>
        <w:rPr>
          <w:b/>
          <w:sz w:val="20"/>
          <w:szCs w:val="20"/>
        </w:rPr>
        <w:t xml:space="preserve">Threat </w:t>
      </w:r>
      <w:r w:rsidRPr="00B26D2D">
        <w:rPr>
          <w:b/>
          <w:sz w:val="20"/>
          <w:szCs w:val="20"/>
        </w:rPr>
        <w:t>Information Worksheet</w:t>
      </w:r>
    </w:p>
    <w:tbl>
      <w:tblPr>
        <w:tblW w:w="13104" w:type="dxa"/>
        <w:tblInd w:w="108" w:type="dxa"/>
        <w:tblLayout w:type="fixed"/>
        <w:tblCellMar>
          <w:left w:w="0" w:type="dxa"/>
          <w:right w:w="0" w:type="dxa"/>
        </w:tblCellMar>
        <w:tblLook w:val="04A0" w:firstRow="1" w:lastRow="0" w:firstColumn="1" w:lastColumn="0" w:noHBand="0" w:noVBand="1"/>
      </w:tblPr>
      <w:tblGrid>
        <w:gridCol w:w="1872"/>
        <w:gridCol w:w="1872"/>
        <w:gridCol w:w="1872"/>
        <w:gridCol w:w="1872"/>
        <w:gridCol w:w="1872"/>
        <w:gridCol w:w="1872"/>
        <w:gridCol w:w="1872"/>
      </w:tblGrid>
      <w:tr w:rsidR="001C6CC6" w:rsidRPr="00B5110D" w14:paraId="5F16FE71" w14:textId="77777777" w:rsidTr="00837545">
        <w:trPr>
          <w:tblHeader/>
        </w:trPr>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F16FE69" w14:textId="77777777" w:rsidR="001C6CC6" w:rsidRPr="00B5110D" w:rsidRDefault="001C6CC6" w:rsidP="00B5110D">
            <w:pPr>
              <w:pStyle w:val="ATATableHeading"/>
              <w:spacing w:before="120" w:after="120"/>
              <w:rPr>
                <w:rStyle w:val="ATAEmphasis"/>
              </w:rPr>
            </w:pPr>
            <w:r w:rsidRPr="00B5110D">
              <w:rPr>
                <w:rStyle w:val="ATAEmphasis"/>
                <w:noProof/>
              </w:rPr>
              <mc:AlternateContent>
                <mc:Choice Requires="wps">
                  <w:drawing>
                    <wp:anchor distT="4294967295" distB="4294967295" distL="114300" distR="114300" simplePos="0" relativeHeight="251683840" behindDoc="0" locked="0" layoutInCell="1" allowOverlap="1" wp14:anchorId="5F1703CB" wp14:editId="19A177A4">
                      <wp:simplePos x="0" y="0"/>
                      <wp:positionH relativeFrom="column">
                        <wp:posOffset>642096</wp:posOffset>
                      </wp:positionH>
                      <wp:positionV relativeFrom="paragraph">
                        <wp:posOffset>146492</wp:posOffset>
                      </wp:positionV>
                      <wp:extent cx="265430" cy="0"/>
                      <wp:effectExtent l="0" t="76200" r="20320" b="952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4A75074" id="_x0000_t32" coordsize="21600,21600" o:spt="32" o:oned="t" path="m,l21600,21600e" filled="f">
                      <v:path arrowok="t" fillok="f" o:connecttype="none"/>
                      <o:lock v:ext="edit" shapetype="t"/>
                    </v:shapetype>
                    <v:shape id="Straight Arrow Connector 14" o:spid="_x0000_s1026" type="#_x0000_t32" style="position:absolute;margin-left:50.55pt;margin-top:11.55pt;width:20.9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" strokecolor="black [3213]">
                      <v:stroke endarrow="block"/>
                    </v:shape>
                  </w:pict>
                </mc:Fallback>
              </mc:AlternateContent>
            </w:r>
            <w:r w:rsidRPr="00B5110D">
              <w:rPr>
                <w:rStyle w:val="ATAEmphasis"/>
              </w:rPr>
              <w:t>Threat Opportunity</w:t>
            </w:r>
          </w:p>
          <w:p w14:paraId="5F16FE6A" w14:textId="77777777" w:rsidR="001C6CC6" w:rsidRPr="00B5110D" w:rsidRDefault="001C6CC6" w:rsidP="00B5110D">
            <w:pPr>
              <w:pStyle w:val="ATATableHeading"/>
              <w:spacing w:before="120" w:after="120"/>
              <w:rPr>
                <w:rStyle w:val="ATAEmphasis"/>
              </w:rPr>
            </w:pPr>
            <w:r w:rsidRPr="00B5110D">
              <w:rPr>
                <w:rStyle w:val="ATAEmphasis"/>
                <w:noProof/>
              </w:rPr>
              <mc:AlternateContent>
                <mc:Choice Requires="wps">
                  <w:drawing>
                    <wp:anchor distT="0" distB="0" distL="114299" distR="114299" simplePos="0" relativeHeight="251694080" behindDoc="0" locked="0" layoutInCell="1" allowOverlap="1" wp14:anchorId="5F1703CD" wp14:editId="627644D6">
                      <wp:simplePos x="0" y="0"/>
                      <wp:positionH relativeFrom="column">
                        <wp:posOffset>913516</wp:posOffset>
                      </wp:positionH>
                      <wp:positionV relativeFrom="paragraph">
                        <wp:posOffset>138512</wp:posOffset>
                      </wp:positionV>
                      <wp:extent cx="0" cy="182880"/>
                      <wp:effectExtent l="76200" t="0" r="57150" b="6477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A347B9" id="Straight Arrow Connector 13" o:spid="_x0000_s1026" type="#_x0000_t32" style="position:absolute;margin-left:71.95pt;margin-top:10.9pt;width:0;height:14.4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" strokecolor="black [3213]">
                      <v:stroke endarrow="block"/>
                    </v:shape>
                  </w:pict>
                </mc:Fallback>
              </mc:AlternateContent>
            </w:r>
            <w:r w:rsidRPr="00B5110D">
              <w:rPr>
                <w:rStyle w:val="ATAEmphasis"/>
              </w:rPr>
              <w:t>Insider Categories</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B" w14:textId="77777777" w:rsidR="001C6CC6" w:rsidRPr="00B5110D" w:rsidRDefault="001C6CC6" w:rsidP="00B5110D">
            <w:pPr>
              <w:pStyle w:val="ATATableHeading"/>
              <w:spacing w:before="120" w:after="120"/>
              <w:rPr>
                <w:rStyle w:val="ATAEmphasis"/>
              </w:rPr>
            </w:pPr>
            <w:r w:rsidRPr="00B5110D">
              <w:rPr>
                <w:rStyle w:val="ATAEmphasis"/>
              </w:rPr>
              <w:t>Access to Asset</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C" w14:textId="77777777" w:rsidR="001C6CC6" w:rsidRPr="00B5110D" w:rsidRDefault="001C6CC6" w:rsidP="00B5110D">
            <w:pPr>
              <w:pStyle w:val="ATATableHeading"/>
              <w:spacing w:before="120" w:after="120"/>
              <w:rPr>
                <w:rStyle w:val="ATAEmphasis"/>
              </w:rPr>
            </w:pPr>
            <w:r w:rsidRPr="00B5110D">
              <w:rPr>
                <w:rStyle w:val="ATAEmphasis"/>
              </w:rPr>
              <w:t>Access to Physical Protection System</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D" w14:textId="77777777" w:rsidR="001C6CC6" w:rsidRPr="00B5110D" w:rsidRDefault="001C6CC6" w:rsidP="00B5110D">
            <w:pPr>
              <w:pStyle w:val="ATATableHeading"/>
              <w:spacing w:before="120" w:after="120"/>
              <w:rPr>
                <w:rStyle w:val="ATAEmphasis"/>
              </w:rPr>
            </w:pPr>
            <w:r w:rsidRPr="00B5110D">
              <w:rPr>
                <w:rStyle w:val="ATAEmphasis"/>
              </w:rPr>
              <w:t xml:space="preserve">Knowledge of Security </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E" w14:textId="77777777" w:rsidR="001C6CC6" w:rsidRPr="00B5110D" w:rsidRDefault="001C6CC6" w:rsidP="00B5110D">
            <w:pPr>
              <w:pStyle w:val="ATATableHeading"/>
              <w:spacing w:before="120" w:after="120"/>
              <w:rPr>
                <w:rStyle w:val="ATAEmphasis"/>
              </w:rPr>
            </w:pPr>
            <w:r w:rsidRPr="00B5110D">
              <w:rPr>
                <w:rStyle w:val="ATAEmphasis"/>
              </w:rPr>
              <w:t>Theft Opportunity</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F" w14:textId="77777777" w:rsidR="001C6CC6" w:rsidRPr="00B5110D" w:rsidRDefault="001C6CC6" w:rsidP="00B5110D">
            <w:pPr>
              <w:pStyle w:val="ATATableHeading"/>
              <w:spacing w:before="120" w:after="120"/>
              <w:rPr>
                <w:rStyle w:val="ATAEmphasis"/>
              </w:rPr>
            </w:pPr>
            <w:r w:rsidRPr="00B5110D">
              <w:rPr>
                <w:rStyle w:val="ATAEmphasis"/>
              </w:rPr>
              <w:t>Sabotage Opportunity</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F16FE70" w14:textId="191B445F" w:rsidR="001C6CC6" w:rsidRPr="00B5110D" w:rsidRDefault="009B3558" w:rsidP="00B5110D">
            <w:pPr>
              <w:pStyle w:val="ATATableHeading"/>
              <w:spacing w:before="120" w:after="120"/>
              <w:rPr>
                <w:rStyle w:val="ATAEmphasis"/>
              </w:rPr>
            </w:pPr>
            <w:r w:rsidRPr="00B5110D">
              <w:rPr>
                <w:rStyle w:val="ATAEmphasis"/>
              </w:rPr>
              <w:t>Conspiring</w:t>
            </w:r>
            <w:r w:rsidR="001C6CC6" w:rsidRPr="00B5110D">
              <w:rPr>
                <w:rStyle w:val="ATAEmphasis"/>
              </w:rPr>
              <w:t xml:space="preserve"> Opportunity</w:t>
            </w:r>
          </w:p>
        </w:tc>
      </w:tr>
      <w:tr w:rsidR="001C6CC6" w:rsidRPr="004551A9" w14:paraId="5F16FE7B" w14:textId="77777777" w:rsidTr="00837545">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72" w14:textId="77777777" w:rsidR="001C6CC6" w:rsidRDefault="001C6CC6" w:rsidP="00837545">
            <w:pPr>
              <w:pStyle w:val="ATATableBody"/>
              <w:rPr>
                <w:rFonts w:eastAsiaTheme="minorHAnsi"/>
              </w:rPr>
            </w:pPr>
          </w:p>
          <w:p w14:paraId="5F16FE73" w14:textId="77777777" w:rsidR="001C6CC6" w:rsidRDefault="001C6CC6" w:rsidP="00837545">
            <w:pPr>
              <w:pStyle w:val="ATATableBody"/>
              <w:rPr>
                <w:rFonts w:eastAsiaTheme="minorHAnsi"/>
              </w:rPr>
            </w:pPr>
          </w:p>
          <w:p w14:paraId="5F16FE74" w14:textId="77777777" w:rsidR="001C6CC6" w:rsidRPr="00E21864" w:rsidRDefault="001C6CC6" w:rsidP="00837545">
            <w:pPr>
              <w:pStyle w:val="ATATableBody"/>
              <w:rPr>
                <w:rFonts w:eastAsiaTheme="minorHAnsi"/>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5" w14:textId="77777777" w:rsidR="001C6CC6" w:rsidRPr="00E21864" w:rsidRDefault="001C6CC6" w:rsidP="00837545">
            <w:pPr>
              <w:pStyle w:val="ATATableBody"/>
              <w:rPr>
                <w:rFonts w:eastAsiaTheme="minorHAnsi"/>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6" w14:textId="77777777" w:rsidR="001C6CC6" w:rsidRPr="00E21864" w:rsidRDefault="001C6CC6" w:rsidP="00837545">
            <w:pPr>
              <w:pStyle w:val="ATATableBody"/>
              <w:rPr>
                <w:rFonts w:eastAsiaTheme="minorHAnsi"/>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7" w14:textId="77777777" w:rsidR="001C6CC6" w:rsidRPr="00E21864" w:rsidRDefault="001C6CC6" w:rsidP="00837545">
            <w:pPr>
              <w:pStyle w:val="ATATableBody"/>
              <w:rPr>
                <w:rFonts w:eastAsiaTheme="minorHAnsi"/>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8" w14:textId="77777777" w:rsidR="001C6CC6" w:rsidRPr="00E21864" w:rsidRDefault="001C6CC6" w:rsidP="00837545">
            <w:pPr>
              <w:pStyle w:val="ATATableBody"/>
              <w:rPr>
                <w:rFonts w:eastAsiaTheme="minorHAnsi"/>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9" w14:textId="77777777" w:rsidR="001C6CC6" w:rsidRPr="00E21864" w:rsidRDefault="001C6CC6" w:rsidP="00837545">
            <w:pPr>
              <w:pStyle w:val="ATATableBody"/>
              <w:rPr>
                <w:rFonts w:eastAsiaTheme="minorHAnsi"/>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7A" w14:textId="77777777" w:rsidR="001C6CC6" w:rsidRPr="00E21864" w:rsidRDefault="001C6CC6" w:rsidP="00837545">
            <w:pPr>
              <w:pStyle w:val="ATATableBody"/>
              <w:rPr>
                <w:rFonts w:eastAsiaTheme="minorHAnsi"/>
              </w:rPr>
            </w:pPr>
          </w:p>
        </w:tc>
      </w:tr>
      <w:tr w:rsidR="001C6CC6" w:rsidRPr="004551A9" w14:paraId="5F16FE85"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7C" w14:textId="77777777" w:rsidR="001C6CC6" w:rsidRDefault="001C6CC6" w:rsidP="00837545">
            <w:pPr>
              <w:pStyle w:val="ATATableBody"/>
              <w:rPr>
                <w:rFonts w:eastAsiaTheme="minorHAnsi"/>
              </w:rPr>
            </w:pPr>
          </w:p>
          <w:p w14:paraId="5F16FE7D" w14:textId="77777777" w:rsidR="001C6CC6" w:rsidRDefault="001C6CC6" w:rsidP="00837545">
            <w:pPr>
              <w:pStyle w:val="ATATableBody"/>
              <w:rPr>
                <w:rFonts w:eastAsiaTheme="minorHAnsi"/>
              </w:rPr>
            </w:pPr>
          </w:p>
          <w:p w14:paraId="5F16FE7E"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7F"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0"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1"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2"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3"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84" w14:textId="77777777" w:rsidR="001C6CC6" w:rsidRPr="00E21864" w:rsidRDefault="001C6CC6" w:rsidP="00837545">
            <w:pPr>
              <w:pStyle w:val="ATATableBody"/>
              <w:rPr>
                <w:rFonts w:eastAsiaTheme="minorHAnsi"/>
              </w:rPr>
            </w:pPr>
          </w:p>
        </w:tc>
      </w:tr>
      <w:tr w:rsidR="001C6CC6" w:rsidRPr="004551A9" w14:paraId="5F16FE8F" w14:textId="77777777" w:rsidTr="00F75790">
        <w:trPr>
          <w:trHeight w:val="629"/>
        </w:trPr>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86" w14:textId="77777777" w:rsidR="001C6CC6" w:rsidRDefault="001C6CC6" w:rsidP="00837545">
            <w:pPr>
              <w:pStyle w:val="ATATableBody"/>
              <w:rPr>
                <w:rFonts w:eastAsiaTheme="minorHAnsi"/>
              </w:rPr>
            </w:pPr>
          </w:p>
          <w:p w14:paraId="5F16FE87" w14:textId="77777777" w:rsidR="001C6CC6" w:rsidRDefault="001C6CC6" w:rsidP="00837545">
            <w:pPr>
              <w:pStyle w:val="ATATableBody"/>
              <w:rPr>
                <w:rFonts w:eastAsiaTheme="minorHAnsi"/>
              </w:rPr>
            </w:pPr>
          </w:p>
          <w:p w14:paraId="5F16FE88"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9"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A"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B"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C"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D"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8E" w14:textId="77777777" w:rsidR="001C6CC6" w:rsidRPr="00E21864" w:rsidRDefault="001C6CC6" w:rsidP="00837545">
            <w:pPr>
              <w:pStyle w:val="ATATableBody"/>
              <w:rPr>
                <w:rFonts w:eastAsiaTheme="minorHAnsi"/>
              </w:rPr>
            </w:pPr>
          </w:p>
        </w:tc>
      </w:tr>
      <w:tr w:rsidR="001C6CC6" w:rsidRPr="004551A9" w14:paraId="5F16FE99"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90" w14:textId="77777777" w:rsidR="001C6CC6" w:rsidRDefault="001C6CC6" w:rsidP="00837545">
            <w:pPr>
              <w:pStyle w:val="ATATableBody"/>
              <w:rPr>
                <w:rFonts w:eastAsiaTheme="minorHAnsi"/>
              </w:rPr>
            </w:pPr>
          </w:p>
          <w:p w14:paraId="5F16FE91" w14:textId="77777777" w:rsidR="001C6CC6" w:rsidRDefault="001C6CC6" w:rsidP="00837545">
            <w:pPr>
              <w:pStyle w:val="ATATableBody"/>
              <w:rPr>
                <w:rFonts w:eastAsiaTheme="minorHAnsi"/>
              </w:rPr>
            </w:pPr>
          </w:p>
          <w:p w14:paraId="5F16FE92"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3"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4"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5"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6"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7"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98" w14:textId="77777777" w:rsidR="001C6CC6" w:rsidRPr="00E21864" w:rsidRDefault="001C6CC6" w:rsidP="00837545">
            <w:pPr>
              <w:pStyle w:val="ATATableBody"/>
              <w:rPr>
                <w:rFonts w:eastAsiaTheme="minorHAnsi"/>
              </w:rPr>
            </w:pPr>
          </w:p>
        </w:tc>
      </w:tr>
      <w:tr w:rsidR="001C6CC6" w:rsidRPr="004551A9" w14:paraId="5F16FEA3"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9A" w14:textId="77777777" w:rsidR="001C6CC6" w:rsidRDefault="001C6CC6" w:rsidP="00837545">
            <w:pPr>
              <w:pStyle w:val="ATATableBody"/>
              <w:rPr>
                <w:rFonts w:eastAsiaTheme="minorHAnsi"/>
              </w:rPr>
            </w:pPr>
          </w:p>
          <w:p w14:paraId="5F16FE9B" w14:textId="77777777" w:rsidR="001C6CC6" w:rsidRDefault="001C6CC6" w:rsidP="00837545">
            <w:pPr>
              <w:pStyle w:val="ATATableBody"/>
              <w:rPr>
                <w:rFonts w:eastAsiaTheme="minorHAnsi"/>
              </w:rPr>
            </w:pPr>
          </w:p>
          <w:p w14:paraId="5F16FE9C"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D"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E"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F"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0"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1"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A2" w14:textId="77777777" w:rsidR="001C6CC6" w:rsidRPr="00E21864" w:rsidRDefault="001C6CC6" w:rsidP="00837545">
            <w:pPr>
              <w:pStyle w:val="ATATableBody"/>
              <w:rPr>
                <w:rFonts w:eastAsiaTheme="minorHAnsi"/>
              </w:rPr>
            </w:pPr>
          </w:p>
        </w:tc>
      </w:tr>
      <w:tr w:rsidR="001C6CC6" w:rsidRPr="004551A9" w14:paraId="5F16FEAD"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A4" w14:textId="77777777" w:rsidR="001C6CC6" w:rsidRDefault="001C6CC6" w:rsidP="00837545">
            <w:pPr>
              <w:pStyle w:val="ATATableBody"/>
              <w:rPr>
                <w:rFonts w:eastAsiaTheme="minorHAnsi"/>
              </w:rPr>
            </w:pPr>
          </w:p>
          <w:p w14:paraId="5F16FEA5" w14:textId="77777777" w:rsidR="001C6CC6" w:rsidRDefault="001C6CC6" w:rsidP="00837545">
            <w:pPr>
              <w:pStyle w:val="ATATableBody"/>
              <w:rPr>
                <w:rFonts w:eastAsiaTheme="minorHAnsi"/>
              </w:rPr>
            </w:pPr>
          </w:p>
          <w:p w14:paraId="5F16FEA6"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7"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8"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9"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A"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B" w14:textId="77777777" w:rsidR="001C6CC6" w:rsidRPr="00E21864" w:rsidRDefault="001C6CC6" w:rsidP="00837545">
            <w:pPr>
              <w:pStyle w:val="ATATableBody"/>
              <w:rPr>
                <w:rFonts w:eastAsiaTheme="minorHAnsi"/>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AC" w14:textId="77777777" w:rsidR="001C6CC6" w:rsidRPr="00E21864" w:rsidRDefault="001C6CC6" w:rsidP="00837545">
            <w:pPr>
              <w:pStyle w:val="ATATableBody"/>
              <w:rPr>
                <w:rFonts w:eastAsiaTheme="minorHAnsi"/>
              </w:rPr>
            </w:pPr>
          </w:p>
        </w:tc>
      </w:tr>
    </w:tbl>
    <w:p w14:paraId="5F16FEB8" w14:textId="77777777" w:rsidR="001C6CC6" w:rsidRDefault="001C6CC6" w:rsidP="001C6CC6">
      <w:r>
        <w:rPr>
          <w:color w:val="F5C201" w:themeColor="accent2"/>
        </w:rPr>
        <w:br w:type="page"/>
      </w:r>
    </w:p>
    <w:p w14:paraId="5F16FEB9" w14:textId="77777777" w:rsidR="001C6CC6" w:rsidRDefault="001C6CC6" w:rsidP="008D0B65">
      <w:pPr>
        <w:pStyle w:val="ATABody"/>
      </w:pPr>
    </w:p>
    <w:p w14:paraId="5F16FEBA" w14:textId="77777777" w:rsidR="001C6CC6" w:rsidRDefault="001C6CC6" w:rsidP="008D0B65">
      <w:pPr>
        <w:pStyle w:val="ATABody"/>
      </w:pPr>
    </w:p>
    <w:p w14:paraId="5F16FEBB" w14:textId="77777777" w:rsidR="001C6CC6" w:rsidRDefault="001C6CC6" w:rsidP="008D0B65">
      <w:pPr>
        <w:pStyle w:val="ATABody"/>
      </w:pPr>
    </w:p>
    <w:p w14:paraId="5F16FEBC" w14:textId="77777777" w:rsidR="001C6CC6" w:rsidRDefault="001C6CC6" w:rsidP="008D0B65">
      <w:pPr>
        <w:pStyle w:val="ATABody"/>
      </w:pPr>
    </w:p>
    <w:p w14:paraId="5F16FEBD" w14:textId="77777777" w:rsidR="001C6CC6" w:rsidRDefault="001C6CC6" w:rsidP="008D0B65">
      <w:pPr>
        <w:pStyle w:val="ATABody"/>
      </w:pPr>
    </w:p>
    <w:p w14:paraId="5F16FEBE" w14:textId="77777777" w:rsidR="001C6CC6" w:rsidRDefault="001C6CC6" w:rsidP="008D0B65">
      <w:pPr>
        <w:pStyle w:val="ATABody"/>
      </w:pPr>
    </w:p>
    <w:p w14:paraId="2A0E2746" w14:textId="77777777" w:rsidR="00B74751" w:rsidRDefault="00B74751" w:rsidP="008D0B65">
      <w:pPr>
        <w:pStyle w:val="ATABody"/>
      </w:pPr>
    </w:p>
    <w:p w14:paraId="5F16FEBF" w14:textId="77777777" w:rsidR="001C6CC6" w:rsidRDefault="001C6CC6" w:rsidP="008D0B65">
      <w:pPr>
        <w:pStyle w:val="ATABody"/>
      </w:pPr>
    </w:p>
    <w:p w14:paraId="5F16FEC0" w14:textId="77777777" w:rsidR="001C6CC6" w:rsidRDefault="001C6CC6" w:rsidP="008D0B65">
      <w:pPr>
        <w:pStyle w:val="ATABody"/>
      </w:pPr>
    </w:p>
    <w:p w14:paraId="5F16FEC1" w14:textId="77777777" w:rsidR="001C6CC6" w:rsidRDefault="001C6CC6" w:rsidP="008D0B65">
      <w:pPr>
        <w:pStyle w:val="ATABody"/>
      </w:pPr>
    </w:p>
    <w:p w14:paraId="5F16FEC2" w14:textId="77777777" w:rsidR="001C6CC6" w:rsidRDefault="001C6CC6" w:rsidP="008D0B65">
      <w:pPr>
        <w:pStyle w:val="ATABody"/>
      </w:pPr>
    </w:p>
    <w:p w14:paraId="5F16FEC3" w14:textId="77777777" w:rsidR="001C6CC6" w:rsidRDefault="001C6CC6" w:rsidP="008D0B65">
      <w:pPr>
        <w:pStyle w:val="ATABody"/>
      </w:pPr>
    </w:p>
    <w:p w14:paraId="09470C1D" w14:textId="77777777" w:rsidR="008D0B65" w:rsidRDefault="008D0B65" w:rsidP="001C6CC6">
      <w:pPr>
        <w:pStyle w:val="ataBody0"/>
        <w:keepNext/>
        <w:keepLines/>
        <w:jc w:val="center"/>
      </w:pPr>
    </w:p>
    <w:p w14:paraId="5F16FEC4" w14:textId="77777777" w:rsidR="001C6CC6" w:rsidRPr="0045199C" w:rsidRDefault="001C6CC6" w:rsidP="001C6CC6">
      <w:pPr>
        <w:pStyle w:val="ataBody0"/>
        <w:keepNext/>
        <w:keepLines/>
        <w:jc w:val="center"/>
      </w:pPr>
      <w:r w:rsidRPr="0045199C">
        <w:t>This Page Intentionally Left Blank.</w:t>
      </w:r>
    </w:p>
    <w:p w14:paraId="5F16FEC5" w14:textId="77777777" w:rsidR="001C6CC6" w:rsidRDefault="001C6CC6" w:rsidP="001C6CC6">
      <w:pPr>
        <w:rPr>
          <w:rFonts w:ascii="Cambria" w:hAnsi="Cambria"/>
        </w:rPr>
        <w:sectPr w:rsidR="001C6CC6" w:rsidSect="00BA2198">
          <w:headerReference w:type="default" r:id="rId26"/>
          <w:footerReference w:type="default" r:id="rId27"/>
          <w:pgSz w:w="15840" w:h="12240" w:orient="landscape"/>
          <w:pgMar w:top="1800" w:right="1440" w:bottom="1800" w:left="1440" w:header="720" w:footer="720" w:gutter="0"/>
          <w:cols w:space="720"/>
          <w:docGrid w:linePitch="360"/>
        </w:sectPr>
      </w:pPr>
    </w:p>
    <w:p w14:paraId="5F16FEC6" w14:textId="461AA988" w:rsidR="00F75790" w:rsidRPr="00F75790" w:rsidRDefault="00F75790" w:rsidP="00F75790">
      <w:pPr>
        <w:keepNext/>
        <w:spacing w:before="120" w:after="120"/>
        <w:rPr>
          <w:rFonts w:asciiTheme="majorHAnsi" w:hAnsiTheme="majorHAnsi"/>
          <w:b/>
          <w:sz w:val="20"/>
          <w:szCs w:val="20"/>
        </w:rPr>
      </w:pPr>
      <w:r w:rsidRPr="00F75790">
        <w:rPr>
          <w:rFonts w:asciiTheme="majorHAnsi" w:hAnsiTheme="majorHAnsi"/>
          <w:b/>
          <w:sz w:val="20"/>
          <w:szCs w:val="20"/>
        </w:rPr>
        <w:lastRenderedPageBreak/>
        <w:t>Table 7: Outsider Threat Information Worksheet</w:t>
      </w:r>
    </w:p>
    <w:tbl>
      <w:tblPr>
        <w:tblW w:w="8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72" w:type="dxa"/>
        </w:tblCellMar>
        <w:tblLook w:val="04A0" w:firstRow="1" w:lastRow="0" w:firstColumn="1" w:lastColumn="0" w:noHBand="0" w:noVBand="1"/>
      </w:tblPr>
      <w:tblGrid>
        <w:gridCol w:w="3568"/>
        <w:gridCol w:w="4770"/>
      </w:tblGrid>
      <w:tr w:rsidR="00F75790" w:rsidRPr="008E72DF" w14:paraId="5F16FEC9" w14:textId="77777777" w:rsidTr="008E72DF">
        <w:trPr>
          <w:tblHeader/>
        </w:trPr>
        <w:tc>
          <w:tcPr>
            <w:tcW w:w="3568" w:type="dxa"/>
            <w:vMerge w:val="restart"/>
            <w:tcBorders>
              <w:right w:val="single" w:sz="4" w:space="0" w:color="auto"/>
            </w:tcBorders>
            <w:shd w:val="clear" w:color="auto" w:fill="D9D9D9" w:themeFill="background1" w:themeFillShade="D9"/>
            <w:tcMar>
              <w:left w:w="58" w:type="dxa"/>
              <w:right w:w="58" w:type="dxa"/>
            </w:tcMar>
            <w:vAlign w:val="center"/>
          </w:tcPr>
          <w:p w14:paraId="5F16FEC7" w14:textId="77777777" w:rsidR="00F75790" w:rsidRPr="008E72DF" w:rsidRDefault="00F75790" w:rsidP="005C14FD">
            <w:pPr>
              <w:pStyle w:val="ATATableHeading"/>
              <w:rPr>
                <w:rStyle w:val="ATAEmphasis"/>
                <w:rFonts w:eastAsiaTheme="minorHAnsi"/>
              </w:rPr>
            </w:pPr>
            <w:r w:rsidRPr="008E72DF">
              <w:rPr>
                <w:rStyle w:val="ATAEmphasis"/>
                <w:rFonts w:eastAsiaTheme="minorHAnsi"/>
              </w:rPr>
              <w:t>Threat Type</w:t>
            </w:r>
          </w:p>
        </w:tc>
        <w:tc>
          <w:tcPr>
            <w:tcW w:w="4770" w:type="dxa"/>
            <w:tcBorders>
              <w:left w:val="single" w:sz="4" w:space="0" w:color="auto"/>
            </w:tcBorders>
            <w:shd w:val="clear" w:color="auto" w:fill="D9D9D9" w:themeFill="background1" w:themeFillShade="D9"/>
            <w:tcMar>
              <w:left w:w="58" w:type="dxa"/>
              <w:right w:w="58" w:type="dxa"/>
            </w:tcMar>
          </w:tcPr>
          <w:p w14:paraId="5F16FEC8" w14:textId="77777777" w:rsidR="00F75790" w:rsidRPr="008E72DF" w:rsidRDefault="00F75790" w:rsidP="005C14FD">
            <w:pPr>
              <w:pStyle w:val="ATATableHeading"/>
              <w:rPr>
                <w:rStyle w:val="ATAEmphasis"/>
                <w:rFonts w:eastAsiaTheme="minorHAnsi"/>
              </w:rPr>
            </w:pPr>
            <w:r w:rsidRPr="008E72DF">
              <w:rPr>
                <w:rStyle w:val="ATAEmphasis"/>
                <w:rFonts w:eastAsiaTheme="minorHAnsi"/>
              </w:rPr>
              <w:t>Threat 1</w:t>
            </w:r>
          </w:p>
        </w:tc>
      </w:tr>
      <w:tr w:rsidR="00F75790" w:rsidRPr="008D0B65" w14:paraId="5F16FECC" w14:textId="77777777" w:rsidTr="005C14FD">
        <w:tc>
          <w:tcPr>
            <w:tcW w:w="3568" w:type="dxa"/>
            <w:vMerge/>
            <w:tcBorders>
              <w:bottom w:val="single" w:sz="4" w:space="0" w:color="auto"/>
            </w:tcBorders>
            <w:shd w:val="clear" w:color="auto" w:fill="auto"/>
            <w:tcMar>
              <w:left w:w="58" w:type="dxa"/>
              <w:right w:w="58" w:type="dxa"/>
            </w:tcMar>
          </w:tcPr>
          <w:p w14:paraId="5F16FECA" w14:textId="77777777" w:rsidR="00F75790" w:rsidRPr="008D0B65" w:rsidRDefault="00F75790" w:rsidP="008D0B65">
            <w:pPr>
              <w:pStyle w:val="ATATableBody"/>
              <w:rPr>
                <w:rFonts w:eastAsiaTheme="minorHAnsi"/>
              </w:rPr>
            </w:pPr>
          </w:p>
        </w:tc>
        <w:tc>
          <w:tcPr>
            <w:tcW w:w="4770" w:type="dxa"/>
            <w:tcBorders>
              <w:bottom w:val="single" w:sz="4" w:space="0" w:color="auto"/>
            </w:tcBorders>
            <w:shd w:val="clear" w:color="auto" w:fill="auto"/>
            <w:tcMar>
              <w:left w:w="58" w:type="dxa"/>
              <w:right w:w="58" w:type="dxa"/>
            </w:tcMar>
          </w:tcPr>
          <w:p w14:paraId="5F16FECB" w14:textId="77777777" w:rsidR="00F75790" w:rsidRPr="008D0B65" w:rsidRDefault="00F75790" w:rsidP="008D0B65">
            <w:pPr>
              <w:pStyle w:val="ATATableBody"/>
              <w:rPr>
                <w:rFonts w:eastAsiaTheme="minorHAnsi"/>
              </w:rPr>
            </w:pPr>
          </w:p>
        </w:tc>
      </w:tr>
      <w:tr w:rsidR="005C14FD" w:rsidRPr="008D0B65" w14:paraId="5F16FED0" w14:textId="77777777" w:rsidTr="005C14FD">
        <w:tc>
          <w:tcPr>
            <w:tcW w:w="8338" w:type="dxa"/>
            <w:gridSpan w:val="2"/>
            <w:shd w:val="clear" w:color="auto" w:fill="D9D9D9" w:themeFill="background1" w:themeFillShade="D9"/>
            <w:tcMar>
              <w:left w:w="58" w:type="dxa"/>
              <w:right w:w="58" w:type="dxa"/>
            </w:tcMar>
          </w:tcPr>
          <w:p w14:paraId="1023287C" w14:textId="77777777" w:rsidR="005C14FD" w:rsidRPr="008D0B65" w:rsidRDefault="005C14FD" w:rsidP="005C14FD">
            <w:pPr>
              <w:pStyle w:val="ATATableHeading"/>
              <w:rPr>
                <w:rFonts w:eastAsiaTheme="minorHAnsi"/>
              </w:rPr>
            </w:pPr>
            <w:r w:rsidRPr="008D0B65">
              <w:rPr>
                <w:rFonts w:eastAsiaTheme="minorHAnsi"/>
              </w:rPr>
              <w:t xml:space="preserve">Potential Action </w:t>
            </w:r>
          </w:p>
          <w:p w14:paraId="5F16FECF" w14:textId="2444BC41" w:rsidR="005C14FD" w:rsidRPr="008D0B65" w:rsidRDefault="005C14FD" w:rsidP="005C14FD">
            <w:pPr>
              <w:pStyle w:val="ATATableHeading"/>
              <w:rPr>
                <w:rFonts w:eastAsiaTheme="minorHAnsi"/>
              </w:rPr>
            </w:pPr>
            <w:r w:rsidRPr="008D0B65">
              <w:rPr>
                <w:rFonts w:eastAsiaTheme="minorHAnsi"/>
              </w:rPr>
              <w:t>(High, Medium, Low)</w:t>
            </w:r>
          </w:p>
        </w:tc>
      </w:tr>
      <w:tr w:rsidR="00F75790" w:rsidRPr="008D0B65" w14:paraId="5F16FED4" w14:textId="77777777" w:rsidTr="005C14FD">
        <w:tc>
          <w:tcPr>
            <w:tcW w:w="3568" w:type="dxa"/>
            <w:shd w:val="clear" w:color="auto" w:fill="auto"/>
            <w:tcMar>
              <w:left w:w="58" w:type="dxa"/>
              <w:right w:w="58" w:type="dxa"/>
            </w:tcMar>
          </w:tcPr>
          <w:p w14:paraId="5F16FED1" w14:textId="77777777" w:rsidR="00F75790" w:rsidRPr="008D0B65" w:rsidRDefault="00F75790" w:rsidP="008D0B65">
            <w:pPr>
              <w:pStyle w:val="ATATableBody"/>
              <w:rPr>
                <w:rFonts w:eastAsiaTheme="minorHAnsi"/>
              </w:rPr>
            </w:pPr>
            <w:r w:rsidRPr="008D0B65">
              <w:rPr>
                <w:rFonts w:eastAsiaTheme="minorHAnsi"/>
              </w:rPr>
              <w:t>Theft</w:t>
            </w:r>
          </w:p>
        </w:tc>
        <w:tc>
          <w:tcPr>
            <w:tcW w:w="4770" w:type="dxa"/>
            <w:tcMar>
              <w:left w:w="58" w:type="dxa"/>
              <w:right w:w="58" w:type="dxa"/>
            </w:tcMar>
          </w:tcPr>
          <w:p w14:paraId="5F16FED2" w14:textId="77777777" w:rsidR="00F75790" w:rsidRPr="008D0B65" w:rsidRDefault="00F75790" w:rsidP="008D0B65">
            <w:pPr>
              <w:pStyle w:val="ATATableBody"/>
              <w:rPr>
                <w:rFonts w:eastAsiaTheme="minorHAnsi"/>
              </w:rPr>
            </w:pPr>
          </w:p>
          <w:p w14:paraId="5F16FED3" w14:textId="77777777" w:rsidR="00F75790" w:rsidRPr="008D0B65" w:rsidRDefault="00F75790" w:rsidP="008D0B65">
            <w:pPr>
              <w:pStyle w:val="ATATableBody"/>
              <w:rPr>
                <w:rFonts w:eastAsiaTheme="minorHAnsi"/>
              </w:rPr>
            </w:pPr>
          </w:p>
        </w:tc>
      </w:tr>
      <w:tr w:rsidR="00F75790" w:rsidRPr="008D0B65" w14:paraId="5F16FED8" w14:textId="77777777" w:rsidTr="005C14FD">
        <w:tc>
          <w:tcPr>
            <w:tcW w:w="3568" w:type="dxa"/>
            <w:shd w:val="clear" w:color="auto" w:fill="auto"/>
            <w:tcMar>
              <w:left w:w="58" w:type="dxa"/>
              <w:right w:w="58" w:type="dxa"/>
            </w:tcMar>
          </w:tcPr>
          <w:p w14:paraId="5F16FED5" w14:textId="77777777" w:rsidR="00F75790" w:rsidRPr="008D0B65" w:rsidRDefault="00F75790" w:rsidP="008D0B65">
            <w:pPr>
              <w:pStyle w:val="ATATableBody"/>
              <w:rPr>
                <w:rFonts w:eastAsiaTheme="minorHAnsi"/>
              </w:rPr>
            </w:pPr>
            <w:r w:rsidRPr="008D0B65">
              <w:rPr>
                <w:rFonts w:eastAsiaTheme="minorHAnsi"/>
              </w:rPr>
              <w:t>Sabotage</w:t>
            </w:r>
          </w:p>
        </w:tc>
        <w:tc>
          <w:tcPr>
            <w:tcW w:w="4770" w:type="dxa"/>
            <w:tcMar>
              <w:left w:w="58" w:type="dxa"/>
              <w:right w:w="58" w:type="dxa"/>
            </w:tcMar>
          </w:tcPr>
          <w:p w14:paraId="5F16FED6" w14:textId="77777777" w:rsidR="00F75790" w:rsidRPr="008D0B65" w:rsidRDefault="00F75790" w:rsidP="008D0B65">
            <w:pPr>
              <w:pStyle w:val="ATATableBody"/>
              <w:rPr>
                <w:rFonts w:eastAsiaTheme="minorHAnsi"/>
              </w:rPr>
            </w:pPr>
          </w:p>
          <w:p w14:paraId="5F16FED7" w14:textId="77777777" w:rsidR="00F75790" w:rsidRPr="008D0B65" w:rsidRDefault="00F75790" w:rsidP="008D0B65">
            <w:pPr>
              <w:pStyle w:val="ATATableBody"/>
              <w:rPr>
                <w:rFonts w:eastAsiaTheme="minorHAnsi"/>
              </w:rPr>
            </w:pPr>
          </w:p>
        </w:tc>
      </w:tr>
      <w:tr w:rsidR="00F75790" w:rsidRPr="008D0B65" w14:paraId="5F16FEDC" w14:textId="77777777" w:rsidTr="005C14FD">
        <w:tc>
          <w:tcPr>
            <w:tcW w:w="3568" w:type="dxa"/>
            <w:tcBorders>
              <w:bottom w:val="single" w:sz="4" w:space="0" w:color="auto"/>
            </w:tcBorders>
            <w:shd w:val="clear" w:color="auto" w:fill="auto"/>
            <w:tcMar>
              <w:left w:w="58" w:type="dxa"/>
              <w:right w:w="58" w:type="dxa"/>
            </w:tcMar>
          </w:tcPr>
          <w:p w14:paraId="5F16FED9" w14:textId="77777777" w:rsidR="00F75790" w:rsidRPr="008D0B65" w:rsidRDefault="00F75790" w:rsidP="008D0B65">
            <w:pPr>
              <w:pStyle w:val="ATATableBody"/>
              <w:rPr>
                <w:rFonts w:eastAsiaTheme="minorHAnsi"/>
              </w:rPr>
            </w:pPr>
            <w:r w:rsidRPr="008D0B65">
              <w:rPr>
                <w:rFonts w:eastAsiaTheme="minorHAnsi"/>
              </w:rPr>
              <w:t>Other</w:t>
            </w:r>
          </w:p>
          <w:p w14:paraId="5F16FEDA" w14:textId="77777777" w:rsidR="00F75790" w:rsidRPr="008D0B65" w:rsidRDefault="00F75790" w:rsidP="008D0B65">
            <w:pPr>
              <w:pStyle w:val="ATATableBody"/>
              <w:rPr>
                <w:rFonts w:eastAsiaTheme="minorHAnsi"/>
              </w:rPr>
            </w:pPr>
          </w:p>
        </w:tc>
        <w:tc>
          <w:tcPr>
            <w:tcW w:w="4770" w:type="dxa"/>
            <w:tcBorders>
              <w:bottom w:val="single" w:sz="4" w:space="0" w:color="auto"/>
            </w:tcBorders>
            <w:tcMar>
              <w:left w:w="58" w:type="dxa"/>
              <w:right w:w="58" w:type="dxa"/>
            </w:tcMar>
          </w:tcPr>
          <w:p w14:paraId="5F16FEDB" w14:textId="77777777" w:rsidR="00F75790" w:rsidRPr="008D0B65" w:rsidRDefault="00F75790" w:rsidP="008D0B65">
            <w:pPr>
              <w:pStyle w:val="ATATableBody"/>
              <w:rPr>
                <w:rFonts w:eastAsiaTheme="minorHAnsi"/>
              </w:rPr>
            </w:pPr>
          </w:p>
        </w:tc>
      </w:tr>
      <w:tr w:rsidR="005C14FD" w:rsidRPr="008D0B65" w14:paraId="5F16FEE0" w14:textId="77777777" w:rsidTr="005C14FD">
        <w:tc>
          <w:tcPr>
            <w:tcW w:w="8338" w:type="dxa"/>
            <w:gridSpan w:val="2"/>
            <w:shd w:val="clear" w:color="auto" w:fill="D9D9D9" w:themeFill="background1" w:themeFillShade="D9"/>
            <w:tcMar>
              <w:left w:w="58" w:type="dxa"/>
              <w:right w:w="58" w:type="dxa"/>
            </w:tcMar>
          </w:tcPr>
          <w:p w14:paraId="1B821CA2" w14:textId="77777777" w:rsidR="005C14FD" w:rsidRPr="008D0B65" w:rsidRDefault="005C14FD" w:rsidP="005C14FD">
            <w:pPr>
              <w:pStyle w:val="ATATableHeading"/>
              <w:rPr>
                <w:rFonts w:eastAsiaTheme="minorHAnsi"/>
              </w:rPr>
            </w:pPr>
            <w:r w:rsidRPr="008D0B65">
              <w:rPr>
                <w:rFonts w:eastAsiaTheme="minorHAnsi"/>
              </w:rPr>
              <w:t xml:space="preserve">Motivation </w:t>
            </w:r>
          </w:p>
          <w:p w14:paraId="5F16FEDF" w14:textId="615FC4B5" w:rsidR="005C14FD" w:rsidRPr="008D0B65" w:rsidRDefault="005C14FD" w:rsidP="005C14FD">
            <w:pPr>
              <w:pStyle w:val="ATATableHeading"/>
              <w:rPr>
                <w:rFonts w:eastAsiaTheme="minorHAnsi"/>
              </w:rPr>
            </w:pPr>
            <w:r w:rsidRPr="008D0B65">
              <w:rPr>
                <w:rFonts w:eastAsiaTheme="minorHAnsi"/>
              </w:rPr>
              <w:t>(High, Medium, Low)</w:t>
            </w:r>
          </w:p>
        </w:tc>
      </w:tr>
      <w:tr w:rsidR="00F75790" w:rsidRPr="008D0B65" w14:paraId="5F16FEE4" w14:textId="77777777" w:rsidTr="005C14FD">
        <w:tc>
          <w:tcPr>
            <w:tcW w:w="3568" w:type="dxa"/>
            <w:shd w:val="clear" w:color="auto" w:fill="auto"/>
            <w:tcMar>
              <w:left w:w="58" w:type="dxa"/>
              <w:right w:w="58" w:type="dxa"/>
            </w:tcMar>
          </w:tcPr>
          <w:p w14:paraId="5F16FEE1" w14:textId="77777777" w:rsidR="00F75790" w:rsidRPr="008D0B65" w:rsidRDefault="00F75790" w:rsidP="008D0B65">
            <w:pPr>
              <w:pStyle w:val="ATATableBody"/>
              <w:rPr>
                <w:rFonts w:eastAsiaTheme="minorHAnsi"/>
              </w:rPr>
            </w:pPr>
            <w:r w:rsidRPr="008D0B65">
              <w:rPr>
                <w:rFonts w:eastAsiaTheme="minorHAnsi"/>
              </w:rPr>
              <w:t>Political</w:t>
            </w:r>
          </w:p>
        </w:tc>
        <w:tc>
          <w:tcPr>
            <w:tcW w:w="4770" w:type="dxa"/>
            <w:tcMar>
              <w:left w:w="58" w:type="dxa"/>
              <w:right w:w="58" w:type="dxa"/>
            </w:tcMar>
          </w:tcPr>
          <w:p w14:paraId="5F16FEE2" w14:textId="77777777" w:rsidR="00F75790" w:rsidRPr="008D0B65" w:rsidRDefault="00F75790" w:rsidP="008D0B65">
            <w:pPr>
              <w:pStyle w:val="ATATableBody"/>
              <w:rPr>
                <w:rFonts w:eastAsiaTheme="minorHAnsi"/>
              </w:rPr>
            </w:pPr>
          </w:p>
          <w:p w14:paraId="5F16FEE3" w14:textId="77777777" w:rsidR="00F75790" w:rsidRPr="008D0B65" w:rsidRDefault="00F75790" w:rsidP="008D0B65">
            <w:pPr>
              <w:pStyle w:val="ATATableBody"/>
              <w:rPr>
                <w:rFonts w:eastAsiaTheme="minorHAnsi"/>
              </w:rPr>
            </w:pPr>
          </w:p>
        </w:tc>
      </w:tr>
      <w:tr w:rsidR="00F75790" w:rsidRPr="008D0B65" w14:paraId="5F16FEE8" w14:textId="77777777" w:rsidTr="005C14FD">
        <w:tc>
          <w:tcPr>
            <w:tcW w:w="3568" w:type="dxa"/>
            <w:shd w:val="clear" w:color="auto" w:fill="auto"/>
            <w:tcMar>
              <w:left w:w="58" w:type="dxa"/>
              <w:right w:w="58" w:type="dxa"/>
            </w:tcMar>
          </w:tcPr>
          <w:p w14:paraId="5F16FEE5" w14:textId="77777777" w:rsidR="00F75790" w:rsidRPr="008D0B65" w:rsidRDefault="00F75790" w:rsidP="008D0B65">
            <w:pPr>
              <w:pStyle w:val="ATATableBody"/>
              <w:rPr>
                <w:rFonts w:eastAsiaTheme="minorHAnsi"/>
              </w:rPr>
            </w:pPr>
            <w:r w:rsidRPr="008D0B65">
              <w:rPr>
                <w:rFonts w:eastAsiaTheme="minorHAnsi"/>
              </w:rPr>
              <w:t>Religious</w:t>
            </w:r>
          </w:p>
        </w:tc>
        <w:tc>
          <w:tcPr>
            <w:tcW w:w="4770" w:type="dxa"/>
            <w:tcMar>
              <w:left w:w="58" w:type="dxa"/>
              <w:right w:w="58" w:type="dxa"/>
            </w:tcMar>
          </w:tcPr>
          <w:p w14:paraId="5F16FEE6" w14:textId="77777777" w:rsidR="00F75790" w:rsidRPr="008D0B65" w:rsidRDefault="00F75790" w:rsidP="008D0B65">
            <w:pPr>
              <w:pStyle w:val="ATATableBody"/>
              <w:rPr>
                <w:rFonts w:eastAsiaTheme="minorHAnsi"/>
              </w:rPr>
            </w:pPr>
          </w:p>
          <w:p w14:paraId="5F16FEE7" w14:textId="77777777" w:rsidR="00F75790" w:rsidRPr="008D0B65" w:rsidRDefault="00F75790" w:rsidP="008D0B65">
            <w:pPr>
              <w:pStyle w:val="ATATableBody"/>
              <w:rPr>
                <w:rFonts w:eastAsiaTheme="minorHAnsi"/>
              </w:rPr>
            </w:pPr>
          </w:p>
        </w:tc>
      </w:tr>
      <w:tr w:rsidR="00F75790" w:rsidRPr="008D0B65" w14:paraId="5F16FEEC" w14:textId="77777777" w:rsidTr="005C14FD">
        <w:tc>
          <w:tcPr>
            <w:tcW w:w="3568" w:type="dxa"/>
            <w:shd w:val="clear" w:color="auto" w:fill="auto"/>
            <w:tcMar>
              <w:left w:w="58" w:type="dxa"/>
              <w:right w:w="58" w:type="dxa"/>
            </w:tcMar>
          </w:tcPr>
          <w:p w14:paraId="5F16FEE9" w14:textId="77777777" w:rsidR="00F75790" w:rsidRPr="008D0B65" w:rsidRDefault="00F75790" w:rsidP="008D0B65">
            <w:pPr>
              <w:pStyle w:val="ATATableBody"/>
              <w:rPr>
                <w:rFonts w:eastAsiaTheme="minorHAnsi"/>
              </w:rPr>
            </w:pPr>
            <w:r w:rsidRPr="008D0B65">
              <w:rPr>
                <w:rFonts w:eastAsiaTheme="minorHAnsi"/>
              </w:rPr>
              <w:t>Social</w:t>
            </w:r>
          </w:p>
        </w:tc>
        <w:tc>
          <w:tcPr>
            <w:tcW w:w="4770" w:type="dxa"/>
            <w:tcMar>
              <w:left w:w="58" w:type="dxa"/>
              <w:right w:w="58" w:type="dxa"/>
            </w:tcMar>
          </w:tcPr>
          <w:p w14:paraId="5F16FEEA" w14:textId="77777777" w:rsidR="00F75790" w:rsidRPr="008D0B65" w:rsidRDefault="00F75790" w:rsidP="008D0B65">
            <w:pPr>
              <w:pStyle w:val="ATATableBody"/>
              <w:rPr>
                <w:rFonts w:eastAsiaTheme="minorHAnsi"/>
              </w:rPr>
            </w:pPr>
          </w:p>
          <w:p w14:paraId="5F16FEEB" w14:textId="77777777" w:rsidR="00F75790" w:rsidRPr="008D0B65" w:rsidRDefault="00F75790" w:rsidP="008D0B65">
            <w:pPr>
              <w:pStyle w:val="ATATableBody"/>
              <w:rPr>
                <w:rFonts w:eastAsiaTheme="minorHAnsi"/>
              </w:rPr>
            </w:pPr>
          </w:p>
        </w:tc>
      </w:tr>
      <w:tr w:rsidR="00F75790" w:rsidRPr="008D0B65" w14:paraId="5F16FEF0" w14:textId="77777777" w:rsidTr="005C14FD">
        <w:tc>
          <w:tcPr>
            <w:tcW w:w="3568" w:type="dxa"/>
            <w:shd w:val="clear" w:color="auto" w:fill="auto"/>
            <w:tcMar>
              <w:left w:w="58" w:type="dxa"/>
              <w:right w:w="58" w:type="dxa"/>
            </w:tcMar>
          </w:tcPr>
          <w:p w14:paraId="5F16FEED" w14:textId="77777777" w:rsidR="00F75790" w:rsidRPr="008D0B65" w:rsidRDefault="00F75790" w:rsidP="008D0B65">
            <w:pPr>
              <w:pStyle w:val="ATATableBody"/>
              <w:rPr>
                <w:rFonts w:eastAsiaTheme="minorHAnsi"/>
              </w:rPr>
            </w:pPr>
            <w:r w:rsidRPr="008D0B65">
              <w:rPr>
                <w:rFonts w:eastAsiaTheme="minorHAnsi"/>
              </w:rPr>
              <w:t>Economic</w:t>
            </w:r>
          </w:p>
        </w:tc>
        <w:tc>
          <w:tcPr>
            <w:tcW w:w="4770" w:type="dxa"/>
            <w:tcMar>
              <w:left w:w="58" w:type="dxa"/>
              <w:right w:w="58" w:type="dxa"/>
            </w:tcMar>
          </w:tcPr>
          <w:p w14:paraId="5F16FEEE" w14:textId="77777777" w:rsidR="00F75790" w:rsidRPr="008D0B65" w:rsidRDefault="00F75790" w:rsidP="008D0B65">
            <w:pPr>
              <w:pStyle w:val="ATATableBody"/>
              <w:rPr>
                <w:rFonts w:eastAsiaTheme="minorHAnsi"/>
              </w:rPr>
            </w:pPr>
          </w:p>
          <w:p w14:paraId="5F16FEEF" w14:textId="77777777" w:rsidR="00F75790" w:rsidRPr="008D0B65" w:rsidRDefault="00F75790" w:rsidP="008D0B65">
            <w:pPr>
              <w:pStyle w:val="ATATableBody"/>
              <w:rPr>
                <w:rFonts w:eastAsiaTheme="minorHAnsi"/>
              </w:rPr>
            </w:pPr>
          </w:p>
        </w:tc>
      </w:tr>
      <w:tr w:rsidR="00F75790" w:rsidRPr="008D0B65" w14:paraId="5F16FEF4" w14:textId="77777777" w:rsidTr="005C14FD">
        <w:tc>
          <w:tcPr>
            <w:tcW w:w="3568" w:type="dxa"/>
            <w:shd w:val="clear" w:color="auto" w:fill="auto"/>
            <w:tcMar>
              <w:left w:w="58" w:type="dxa"/>
              <w:right w:w="58" w:type="dxa"/>
            </w:tcMar>
          </w:tcPr>
          <w:p w14:paraId="5F16FEF1" w14:textId="77777777" w:rsidR="00F75790" w:rsidRPr="008D0B65" w:rsidRDefault="00F75790" w:rsidP="008D0B65">
            <w:pPr>
              <w:pStyle w:val="ATATableBody"/>
              <w:rPr>
                <w:rFonts w:eastAsiaTheme="minorHAnsi"/>
              </w:rPr>
            </w:pPr>
            <w:r w:rsidRPr="008D0B65">
              <w:rPr>
                <w:rFonts w:eastAsiaTheme="minorHAnsi"/>
              </w:rPr>
              <w:t>Personal</w:t>
            </w:r>
          </w:p>
        </w:tc>
        <w:tc>
          <w:tcPr>
            <w:tcW w:w="4770" w:type="dxa"/>
            <w:tcMar>
              <w:left w:w="58" w:type="dxa"/>
              <w:right w:w="58" w:type="dxa"/>
            </w:tcMar>
          </w:tcPr>
          <w:p w14:paraId="5F16FEF2" w14:textId="77777777" w:rsidR="00F75790" w:rsidRPr="008D0B65" w:rsidRDefault="00F75790" w:rsidP="008D0B65">
            <w:pPr>
              <w:pStyle w:val="ATATableBody"/>
              <w:rPr>
                <w:rFonts w:eastAsiaTheme="minorHAnsi"/>
              </w:rPr>
            </w:pPr>
          </w:p>
          <w:p w14:paraId="5F16FEF3" w14:textId="77777777" w:rsidR="00F75790" w:rsidRPr="008D0B65" w:rsidRDefault="00F75790" w:rsidP="008D0B65">
            <w:pPr>
              <w:pStyle w:val="ATATableBody"/>
              <w:rPr>
                <w:rFonts w:eastAsiaTheme="minorHAnsi"/>
              </w:rPr>
            </w:pPr>
          </w:p>
        </w:tc>
      </w:tr>
      <w:tr w:rsidR="00F75790" w:rsidRPr="008D0B65" w14:paraId="5F16FEF8" w14:textId="77777777" w:rsidTr="005C14FD">
        <w:tc>
          <w:tcPr>
            <w:tcW w:w="3568" w:type="dxa"/>
            <w:tcBorders>
              <w:bottom w:val="single" w:sz="4" w:space="0" w:color="auto"/>
            </w:tcBorders>
            <w:shd w:val="clear" w:color="auto" w:fill="auto"/>
            <w:tcMar>
              <w:left w:w="58" w:type="dxa"/>
              <w:right w:w="58" w:type="dxa"/>
            </w:tcMar>
          </w:tcPr>
          <w:p w14:paraId="5F16FEF5" w14:textId="77777777" w:rsidR="00F75790" w:rsidRPr="008D0B65" w:rsidRDefault="00F75790" w:rsidP="008D0B65">
            <w:pPr>
              <w:pStyle w:val="ATATableBody"/>
              <w:rPr>
                <w:rFonts w:eastAsiaTheme="minorHAnsi"/>
              </w:rPr>
            </w:pPr>
            <w:r w:rsidRPr="008D0B65">
              <w:rPr>
                <w:rFonts w:eastAsiaTheme="minorHAnsi"/>
              </w:rPr>
              <w:t>Other</w:t>
            </w:r>
          </w:p>
          <w:p w14:paraId="5F16FEF6" w14:textId="77777777" w:rsidR="00F75790" w:rsidRPr="008D0B65" w:rsidRDefault="00F75790" w:rsidP="008D0B65">
            <w:pPr>
              <w:pStyle w:val="ATATableBody"/>
              <w:rPr>
                <w:rFonts w:eastAsiaTheme="minorHAnsi"/>
              </w:rPr>
            </w:pPr>
          </w:p>
        </w:tc>
        <w:tc>
          <w:tcPr>
            <w:tcW w:w="4770" w:type="dxa"/>
            <w:tcBorders>
              <w:bottom w:val="single" w:sz="4" w:space="0" w:color="auto"/>
            </w:tcBorders>
            <w:tcMar>
              <w:left w:w="58" w:type="dxa"/>
              <w:right w:w="58" w:type="dxa"/>
            </w:tcMar>
          </w:tcPr>
          <w:p w14:paraId="5F16FEF7" w14:textId="77777777" w:rsidR="00F75790" w:rsidRPr="008D0B65" w:rsidRDefault="00F75790" w:rsidP="008D0B65">
            <w:pPr>
              <w:pStyle w:val="ATATableBody"/>
              <w:rPr>
                <w:rFonts w:eastAsiaTheme="minorHAnsi"/>
              </w:rPr>
            </w:pPr>
          </w:p>
        </w:tc>
      </w:tr>
      <w:tr w:rsidR="005C14FD" w:rsidRPr="008D0B65" w14:paraId="5F16FEFC" w14:textId="77777777" w:rsidTr="005C14FD">
        <w:tc>
          <w:tcPr>
            <w:tcW w:w="8338" w:type="dxa"/>
            <w:gridSpan w:val="2"/>
            <w:shd w:val="clear" w:color="auto" w:fill="D9D9D9" w:themeFill="background1" w:themeFillShade="D9"/>
            <w:tcMar>
              <w:left w:w="58" w:type="dxa"/>
              <w:right w:w="58" w:type="dxa"/>
            </w:tcMar>
          </w:tcPr>
          <w:p w14:paraId="5F16FEFB" w14:textId="4D12B597" w:rsidR="005C14FD" w:rsidRPr="008D0B65" w:rsidRDefault="005C14FD" w:rsidP="005C14FD">
            <w:pPr>
              <w:pStyle w:val="ATATableHeading"/>
              <w:rPr>
                <w:rFonts w:eastAsiaTheme="minorHAnsi"/>
              </w:rPr>
            </w:pPr>
            <w:r w:rsidRPr="008D0B65">
              <w:rPr>
                <w:rFonts w:eastAsiaTheme="minorHAnsi"/>
              </w:rPr>
              <w:t>Tactics</w:t>
            </w:r>
          </w:p>
        </w:tc>
      </w:tr>
      <w:tr w:rsidR="00F75790" w:rsidRPr="008D0B65" w14:paraId="5F16FEFF" w14:textId="77777777" w:rsidTr="005C14FD">
        <w:tc>
          <w:tcPr>
            <w:tcW w:w="3568" w:type="dxa"/>
            <w:tcBorders>
              <w:bottom w:val="single" w:sz="4" w:space="0" w:color="auto"/>
            </w:tcBorders>
            <w:shd w:val="clear" w:color="auto" w:fill="auto"/>
            <w:tcMar>
              <w:left w:w="58" w:type="dxa"/>
              <w:right w:w="58" w:type="dxa"/>
            </w:tcMar>
          </w:tcPr>
          <w:p w14:paraId="1DF34D18" w14:textId="77777777" w:rsidR="00CF5634" w:rsidRDefault="00CF5634" w:rsidP="00CF5634">
            <w:pPr>
              <w:pStyle w:val="ATATableBody"/>
              <w:rPr>
                <w:rFonts w:eastAsiaTheme="minorHAnsi"/>
              </w:rPr>
            </w:pPr>
            <w:r>
              <w:rPr>
                <w:rFonts w:eastAsiaTheme="minorHAnsi"/>
              </w:rPr>
              <w:t>S=</w:t>
            </w:r>
            <w:r w:rsidRPr="008D0B65">
              <w:rPr>
                <w:rFonts w:eastAsiaTheme="minorHAnsi"/>
              </w:rPr>
              <w:t>Stealth</w:t>
            </w:r>
          </w:p>
          <w:p w14:paraId="19E15E73" w14:textId="77777777" w:rsidR="00CF5634" w:rsidRDefault="00CF5634" w:rsidP="00CF5634">
            <w:pPr>
              <w:pStyle w:val="ATATableBody"/>
              <w:rPr>
                <w:rFonts w:eastAsiaTheme="minorHAnsi"/>
              </w:rPr>
            </w:pPr>
            <w:r>
              <w:rPr>
                <w:rFonts w:eastAsiaTheme="minorHAnsi"/>
              </w:rPr>
              <w:t>F=Force</w:t>
            </w:r>
          </w:p>
          <w:p w14:paraId="5F16FEFD" w14:textId="75F11540" w:rsidR="00F75790" w:rsidRPr="008D0B65" w:rsidRDefault="00CF5634" w:rsidP="00CF5634">
            <w:pPr>
              <w:pStyle w:val="ATATableBody"/>
              <w:rPr>
                <w:rFonts w:eastAsiaTheme="minorHAnsi"/>
              </w:rPr>
            </w:pPr>
            <w:r w:rsidRPr="008D0B65">
              <w:rPr>
                <w:rFonts w:eastAsiaTheme="minorHAnsi"/>
              </w:rPr>
              <w:t>D=Deceit</w:t>
            </w:r>
          </w:p>
        </w:tc>
        <w:tc>
          <w:tcPr>
            <w:tcW w:w="4770" w:type="dxa"/>
            <w:tcBorders>
              <w:bottom w:val="single" w:sz="4" w:space="0" w:color="auto"/>
            </w:tcBorders>
            <w:tcMar>
              <w:left w:w="58" w:type="dxa"/>
              <w:right w:w="58" w:type="dxa"/>
            </w:tcMar>
          </w:tcPr>
          <w:p w14:paraId="5F16FEFE" w14:textId="77777777" w:rsidR="00F75790" w:rsidRPr="008D0B65" w:rsidRDefault="00F75790" w:rsidP="008D0B65">
            <w:pPr>
              <w:pStyle w:val="ATATableBody"/>
              <w:rPr>
                <w:rFonts w:eastAsiaTheme="minorHAnsi"/>
              </w:rPr>
            </w:pPr>
          </w:p>
        </w:tc>
      </w:tr>
      <w:tr w:rsidR="005C14FD" w:rsidRPr="008D0B65" w14:paraId="5F16FF03" w14:textId="77777777" w:rsidTr="005C14FD">
        <w:tc>
          <w:tcPr>
            <w:tcW w:w="8338" w:type="dxa"/>
            <w:gridSpan w:val="2"/>
            <w:shd w:val="clear" w:color="auto" w:fill="D9D9D9" w:themeFill="background1" w:themeFillShade="D9"/>
            <w:tcMar>
              <w:left w:w="58" w:type="dxa"/>
              <w:right w:w="58" w:type="dxa"/>
            </w:tcMar>
          </w:tcPr>
          <w:p w14:paraId="5F16FF02" w14:textId="1D5FDA80" w:rsidR="005C14FD" w:rsidRPr="008D0B65" w:rsidRDefault="005C14FD" w:rsidP="005C14FD">
            <w:pPr>
              <w:pStyle w:val="ATATableHeading"/>
              <w:rPr>
                <w:rFonts w:eastAsiaTheme="minorHAnsi"/>
              </w:rPr>
            </w:pPr>
            <w:r w:rsidRPr="008D0B65">
              <w:rPr>
                <w:rFonts w:eastAsiaTheme="minorHAnsi"/>
              </w:rPr>
              <w:t>Capabilities</w:t>
            </w:r>
          </w:p>
        </w:tc>
      </w:tr>
      <w:tr w:rsidR="00F75790" w:rsidRPr="008D0B65" w14:paraId="5F16FF06" w14:textId="77777777" w:rsidTr="005C14FD">
        <w:tc>
          <w:tcPr>
            <w:tcW w:w="3568" w:type="dxa"/>
            <w:shd w:val="clear" w:color="auto" w:fill="auto"/>
            <w:tcMar>
              <w:left w:w="58" w:type="dxa"/>
              <w:right w:w="58" w:type="dxa"/>
            </w:tcMar>
          </w:tcPr>
          <w:p w14:paraId="5F16FF04" w14:textId="77777777" w:rsidR="00F75790" w:rsidRPr="008D0B65" w:rsidRDefault="00F75790" w:rsidP="008D0B65">
            <w:pPr>
              <w:pStyle w:val="ATATableBody"/>
              <w:rPr>
                <w:rFonts w:eastAsiaTheme="minorHAnsi"/>
              </w:rPr>
            </w:pPr>
            <w:r w:rsidRPr="008D0B65">
              <w:rPr>
                <w:rFonts w:eastAsiaTheme="minorHAnsi"/>
              </w:rPr>
              <w:t>Number</w:t>
            </w:r>
          </w:p>
        </w:tc>
        <w:tc>
          <w:tcPr>
            <w:tcW w:w="4770" w:type="dxa"/>
            <w:tcMar>
              <w:left w:w="58" w:type="dxa"/>
              <w:right w:w="58" w:type="dxa"/>
            </w:tcMar>
          </w:tcPr>
          <w:p w14:paraId="5F16FF05" w14:textId="77777777" w:rsidR="00F75790" w:rsidRPr="008D0B65" w:rsidRDefault="00F75790" w:rsidP="008D0B65">
            <w:pPr>
              <w:pStyle w:val="ATATableBody"/>
              <w:rPr>
                <w:rFonts w:eastAsiaTheme="minorHAnsi"/>
              </w:rPr>
            </w:pPr>
          </w:p>
        </w:tc>
      </w:tr>
      <w:tr w:rsidR="00F75790" w:rsidRPr="008D0B65" w14:paraId="5F16FF0A" w14:textId="77777777" w:rsidTr="005C14FD">
        <w:tc>
          <w:tcPr>
            <w:tcW w:w="3568" w:type="dxa"/>
            <w:shd w:val="clear" w:color="auto" w:fill="auto"/>
            <w:tcMar>
              <w:left w:w="58" w:type="dxa"/>
              <w:right w:w="58" w:type="dxa"/>
            </w:tcMar>
          </w:tcPr>
          <w:p w14:paraId="5F16FF07" w14:textId="77777777" w:rsidR="00F75790" w:rsidRPr="008D0B65" w:rsidRDefault="00F75790" w:rsidP="008D0B65">
            <w:pPr>
              <w:pStyle w:val="ATATableBody"/>
              <w:rPr>
                <w:rFonts w:eastAsiaTheme="minorHAnsi"/>
              </w:rPr>
            </w:pPr>
            <w:r w:rsidRPr="008D0B65">
              <w:rPr>
                <w:rFonts w:eastAsiaTheme="minorHAnsi"/>
              </w:rPr>
              <w:t>Technical expertise</w:t>
            </w:r>
          </w:p>
        </w:tc>
        <w:tc>
          <w:tcPr>
            <w:tcW w:w="4770" w:type="dxa"/>
            <w:tcMar>
              <w:left w:w="58" w:type="dxa"/>
              <w:right w:w="58" w:type="dxa"/>
            </w:tcMar>
          </w:tcPr>
          <w:p w14:paraId="5F16FF08" w14:textId="77777777" w:rsidR="00F75790" w:rsidRPr="008D0B65" w:rsidRDefault="00F75790" w:rsidP="008D0B65">
            <w:pPr>
              <w:pStyle w:val="ATATableBody"/>
              <w:rPr>
                <w:rFonts w:eastAsiaTheme="minorHAnsi"/>
              </w:rPr>
            </w:pPr>
          </w:p>
          <w:p w14:paraId="5F16FF09" w14:textId="77777777" w:rsidR="00F75790" w:rsidRPr="008D0B65" w:rsidRDefault="00F75790" w:rsidP="008D0B65">
            <w:pPr>
              <w:pStyle w:val="ATATableBody"/>
              <w:rPr>
                <w:rFonts w:eastAsiaTheme="minorHAnsi"/>
              </w:rPr>
            </w:pPr>
          </w:p>
        </w:tc>
      </w:tr>
      <w:tr w:rsidR="00F75790" w:rsidRPr="008D0B65" w14:paraId="5F16FF0E" w14:textId="77777777" w:rsidTr="005C14FD">
        <w:tc>
          <w:tcPr>
            <w:tcW w:w="3568" w:type="dxa"/>
            <w:shd w:val="clear" w:color="auto" w:fill="auto"/>
            <w:tcMar>
              <w:left w:w="58" w:type="dxa"/>
              <w:right w:w="58" w:type="dxa"/>
            </w:tcMar>
          </w:tcPr>
          <w:p w14:paraId="5F16FF0B" w14:textId="77777777" w:rsidR="00F75790" w:rsidRPr="008D0B65" w:rsidRDefault="00F75790" w:rsidP="008D0B65">
            <w:pPr>
              <w:pStyle w:val="ATATableBody"/>
              <w:rPr>
                <w:rFonts w:eastAsiaTheme="minorHAnsi"/>
              </w:rPr>
            </w:pPr>
            <w:r w:rsidRPr="008D0B65">
              <w:rPr>
                <w:rFonts w:eastAsiaTheme="minorHAnsi"/>
              </w:rPr>
              <w:t>Insider assistance</w:t>
            </w:r>
          </w:p>
        </w:tc>
        <w:tc>
          <w:tcPr>
            <w:tcW w:w="4770" w:type="dxa"/>
            <w:tcMar>
              <w:left w:w="58" w:type="dxa"/>
              <w:right w:w="58" w:type="dxa"/>
            </w:tcMar>
          </w:tcPr>
          <w:p w14:paraId="5F16FF0C" w14:textId="77777777" w:rsidR="00F75790" w:rsidRPr="008D0B65" w:rsidRDefault="00F75790" w:rsidP="008D0B65">
            <w:pPr>
              <w:pStyle w:val="ATATableBody"/>
              <w:rPr>
                <w:rFonts w:eastAsiaTheme="minorHAnsi"/>
              </w:rPr>
            </w:pPr>
          </w:p>
          <w:p w14:paraId="5F16FF0D" w14:textId="77777777" w:rsidR="00F75790" w:rsidRPr="008D0B65" w:rsidRDefault="00F75790" w:rsidP="008D0B65">
            <w:pPr>
              <w:pStyle w:val="ATATableBody"/>
              <w:rPr>
                <w:rFonts w:eastAsiaTheme="minorHAnsi"/>
              </w:rPr>
            </w:pPr>
          </w:p>
        </w:tc>
      </w:tr>
      <w:tr w:rsidR="00F75790" w:rsidRPr="008D0B65" w14:paraId="5F16FF12" w14:textId="77777777" w:rsidTr="00CF5634">
        <w:trPr>
          <w:cantSplit/>
        </w:trPr>
        <w:tc>
          <w:tcPr>
            <w:tcW w:w="3568" w:type="dxa"/>
            <w:shd w:val="clear" w:color="auto" w:fill="auto"/>
            <w:tcMar>
              <w:left w:w="58" w:type="dxa"/>
              <w:right w:w="58" w:type="dxa"/>
            </w:tcMar>
          </w:tcPr>
          <w:p w14:paraId="5F16FF0F" w14:textId="77777777" w:rsidR="00F75790" w:rsidRPr="008D0B65" w:rsidRDefault="00F75790" w:rsidP="008D0B65">
            <w:pPr>
              <w:pStyle w:val="ATATableBody"/>
              <w:rPr>
                <w:rFonts w:eastAsiaTheme="minorHAnsi"/>
              </w:rPr>
            </w:pPr>
            <w:r w:rsidRPr="008D0B65">
              <w:rPr>
                <w:rFonts w:eastAsiaTheme="minorHAnsi"/>
              </w:rPr>
              <w:lastRenderedPageBreak/>
              <w:t>Weapons</w:t>
            </w:r>
          </w:p>
        </w:tc>
        <w:tc>
          <w:tcPr>
            <w:tcW w:w="4770" w:type="dxa"/>
            <w:tcMar>
              <w:left w:w="58" w:type="dxa"/>
              <w:right w:w="58" w:type="dxa"/>
            </w:tcMar>
          </w:tcPr>
          <w:p w14:paraId="5F16FF10" w14:textId="77777777" w:rsidR="00F75790" w:rsidRPr="008D0B65" w:rsidRDefault="00F75790" w:rsidP="008D0B65">
            <w:pPr>
              <w:pStyle w:val="ATATableBody"/>
              <w:rPr>
                <w:rFonts w:eastAsiaTheme="minorHAnsi"/>
              </w:rPr>
            </w:pPr>
          </w:p>
          <w:p w14:paraId="5F16FF11" w14:textId="77777777" w:rsidR="00F75790" w:rsidRPr="008D0B65" w:rsidRDefault="00F75790" w:rsidP="008D0B65">
            <w:pPr>
              <w:pStyle w:val="ATATableBody"/>
              <w:rPr>
                <w:rFonts w:eastAsiaTheme="minorHAnsi"/>
              </w:rPr>
            </w:pPr>
          </w:p>
        </w:tc>
      </w:tr>
      <w:tr w:rsidR="00F75790" w:rsidRPr="008D0B65" w14:paraId="5F16FF16" w14:textId="77777777" w:rsidTr="005C14FD">
        <w:tc>
          <w:tcPr>
            <w:tcW w:w="3568" w:type="dxa"/>
            <w:shd w:val="clear" w:color="auto" w:fill="auto"/>
            <w:tcMar>
              <w:left w:w="58" w:type="dxa"/>
              <w:right w:w="58" w:type="dxa"/>
            </w:tcMar>
          </w:tcPr>
          <w:p w14:paraId="5F16FF13" w14:textId="77777777" w:rsidR="00F75790" w:rsidRPr="008D0B65" w:rsidRDefault="00F75790" w:rsidP="008D0B65">
            <w:pPr>
              <w:pStyle w:val="ATATableBody"/>
              <w:rPr>
                <w:rFonts w:eastAsiaTheme="minorHAnsi"/>
              </w:rPr>
            </w:pPr>
            <w:r w:rsidRPr="008D0B65">
              <w:rPr>
                <w:rFonts w:eastAsiaTheme="minorHAnsi"/>
              </w:rPr>
              <w:t>Equipment/ Tools</w:t>
            </w:r>
          </w:p>
        </w:tc>
        <w:tc>
          <w:tcPr>
            <w:tcW w:w="4770" w:type="dxa"/>
            <w:tcMar>
              <w:left w:w="58" w:type="dxa"/>
              <w:right w:w="58" w:type="dxa"/>
            </w:tcMar>
          </w:tcPr>
          <w:p w14:paraId="5F16FF14" w14:textId="77777777" w:rsidR="00F75790" w:rsidRPr="008D0B65" w:rsidRDefault="00F75790" w:rsidP="008D0B65">
            <w:pPr>
              <w:pStyle w:val="ATATableBody"/>
              <w:rPr>
                <w:rFonts w:eastAsiaTheme="minorHAnsi"/>
              </w:rPr>
            </w:pPr>
          </w:p>
          <w:p w14:paraId="5F16FF15" w14:textId="77777777" w:rsidR="00F75790" w:rsidRPr="008D0B65" w:rsidRDefault="00F75790" w:rsidP="008D0B65">
            <w:pPr>
              <w:pStyle w:val="ATATableBody"/>
              <w:rPr>
                <w:rFonts w:eastAsiaTheme="minorHAnsi"/>
              </w:rPr>
            </w:pPr>
          </w:p>
        </w:tc>
      </w:tr>
      <w:tr w:rsidR="00F75790" w:rsidRPr="008D0B65" w14:paraId="5F16FF1A" w14:textId="77777777" w:rsidTr="005C14FD">
        <w:tc>
          <w:tcPr>
            <w:tcW w:w="3568" w:type="dxa"/>
            <w:shd w:val="clear" w:color="auto" w:fill="auto"/>
            <w:tcMar>
              <w:left w:w="58" w:type="dxa"/>
              <w:right w:w="58" w:type="dxa"/>
            </w:tcMar>
          </w:tcPr>
          <w:p w14:paraId="5F16FF17" w14:textId="77777777" w:rsidR="00F75790" w:rsidRPr="008D0B65" w:rsidRDefault="00F75790" w:rsidP="008D0B65">
            <w:pPr>
              <w:pStyle w:val="ATATableBody"/>
              <w:rPr>
                <w:rFonts w:eastAsiaTheme="minorHAnsi"/>
              </w:rPr>
            </w:pPr>
            <w:r w:rsidRPr="008D0B65">
              <w:rPr>
                <w:rFonts w:eastAsiaTheme="minorHAnsi"/>
              </w:rPr>
              <w:t>Transportation</w:t>
            </w:r>
          </w:p>
        </w:tc>
        <w:tc>
          <w:tcPr>
            <w:tcW w:w="4770" w:type="dxa"/>
            <w:tcMar>
              <w:left w:w="58" w:type="dxa"/>
              <w:right w:w="58" w:type="dxa"/>
            </w:tcMar>
          </w:tcPr>
          <w:p w14:paraId="5F16FF18" w14:textId="77777777" w:rsidR="00F75790" w:rsidRPr="008D0B65" w:rsidRDefault="00F75790" w:rsidP="008D0B65">
            <w:pPr>
              <w:pStyle w:val="ATATableBody"/>
              <w:rPr>
                <w:rFonts w:eastAsiaTheme="minorHAnsi"/>
              </w:rPr>
            </w:pPr>
          </w:p>
          <w:p w14:paraId="5F16FF19" w14:textId="77777777" w:rsidR="00F75790" w:rsidRPr="008D0B65" w:rsidRDefault="00F75790" w:rsidP="008D0B65">
            <w:pPr>
              <w:pStyle w:val="ATATableBody"/>
              <w:rPr>
                <w:rFonts w:eastAsiaTheme="minorHAnsi"/>
              </w:rPr>
            </w:pPr>
          </w:p>
        </w:tc>
      </w:tr>
      <w:tr w:rsidR="00F75790" w:rsidRPr="008D0B65" w14:paraId="5F16FF20" w14:textId="77777777" w:rsidTr="005C14FD">
        <w:tc>
          <w:tcPr>
            <w:tcW w:w="3568" w:type="dxa"/>
            <w:shd w:val="clear" w:color="auto" w:fill="auto"/>
            <w:tcMar>
              <w:left w:w="58" w:type="dxa"/>
              <w:right w:w="58" w:type="dxa"/>
            </w:tcMar>
          </w:tcPr>
          <w:p w14:paraId="5F16FF1B" w14:textId="77777777" w:rsidR="00F75790" w:rsidRPr="008D0B65" w:rsidRDefault="00F75790" w:rsidP="008D0B65">
            <w:pPr>
              <w:pStyle w:val="ATATableBody"/>
              <w:rPr>
                <w:rFonts w:eastAsiaTheme="minorHAnsi"/>
              </w:rPr>
            </w:pPr>
            <w:r w:rsidRPr="008D0B65">
              <w:rPr>
                <w:rFonts w:eastAsiaTheme="minorHAnsi"/>
              </w:rPr>
              <w:t>Other</w:t>
            </w:r>
          </w:p>
          <w:p w14:paraId="5F16FF1C" w14:textId="77777777" w:rsidR="00F75790" w:rsidRPr="008D0B65" w:rsidRDefault="00F75790" w:rsidP="008D0B65">
            <w:pPr>
              <w:pStyle w:val="ATATableBody"/>
              <w:rPr>
                <w:rFonts w:eastAsiaTheme="minorHAnsi"/>
              </w:rPr>
            </w:pPr>
          </w:p>
        </w:tc>
        <w:tc>
          <w:tcPr>
            <w:tcW w:w="4770" w:type="dxa"/>
            <w:tcMar>
              <w:left w:w="58" w:type="dxa"/>
              <w:right w:w="58" w:type="dxa"/>
            </w:tcMar>
          </w:tcPr>
          <w:p w14:paraId="5F16FF1D" w14:textId="77777777" w:rsidR="00F75790" w:rsidRPr="008D0B65" w:rsidRDefault="00F75790" w:rsidP="008D0B65">
            <w:pPr>
              <w:pStyle w:val="ATATableBody"/>
              <w:rPr>
                <w:rFonts w:eastAsiaTheme="minorHAnsi"/>
              </w:rPr>
            </w:pPr>
          </w:p>
          <w:p w14:paraId="5F16FF1E" w14:textId="77777777" w:rsidR="00F75790" w:rsidRPr="008D0B65" w:rsidRDefault="00F75790" w:rsidP="008D0B65">
            <w:pPr>
              <w:pStyle w:val="ATATableBody"/>
              <w:rPr>
                <w:rFonts w:eastAsiaTheme="minorHAnsi"/>
              </w:rPr>
            </w:pPr>
          </w:p>
          <w:p w14:paraId="5F16FF1F" w14:textId="77777777" w:rsidR="00F75790" w:rsidRPr="008D0B65" w:rsidRDefault="00F75790" w:rsidP="008D0B65">
            <w:pPr>
              <w:pStyle w:val="ATATableBody"/>
              <w:rPr>
                <w:rFonts w:eastAsiaTheme="minorHAnsi"/>
              </w:rPr>
            </w:pPr>
          </w:p>
        </w:tc>
      </w:tr>
    </w:tbl>
    <w:p w14:paraId="3CC93049" w14:textId="77777777" w:rsidR="00CF5634" w:rsidRDefault="00CF5634" w:rsidP="00F75790">
      <w:pPr>
        <w:pStyle w:val="ataBody0"/>
        <w:keepNext/>
        <w:spacing w:before="120" w:after="120"/>
        <w:rPr>
          <w:rFonts w:asciiTheme="majorHAnsi" w:hAnsiTheme="majorHAnsi"/>
          <w:b/>
          <w:sz w:val="20"/>
          <w:szCs w:val="20"/>
        </w:rPr>
      </w:pPr>
    </w:p>
    <w:p w14:paraId="5F16FF21" w14:textId="77777777" w:rsidR="00F75790" w:rsidRDefault="00F75790" w:rsidP="00F75790">
      <w:pPr>
        <w:pStyle w:val="ataBody0"/>
        <w:keepNext/>
        <w:spacing w:before="120" w:after="120"/>
        <w:rPr>
          <w:rFonts w:asciiTheme="majorHAnsi" w:hAnsiTheme="majorHAnsi"/>
          <w:b/>
          <w:sz w:val="20"/>
          <w:szCs w:val="20"/>
        </w:rPr>
      </w:pPr>
      <w:r w:rsidRPr="00F75790">
        <w:rPr>
          <w:rFonts w:asciiTheme="majorHAnsi" w:hAnsiTheme="majorHAnsi"/>
          <w:b/>
          <w:sz w:val="20"/>
          <w:szCs w:val="20"/>
        </w:rPr>
        <w:t>Table 8: Estimating Likelihood of Attack Worksheet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firstRow="1" w:lastRow="0" w:firstColumn="1" w:lastColumn="0" w:noHBand="0" w:noVBand="1"/>
      </w:tblPr>
      <w:tblGrid>
        <w:gridCol w:w="1915"/>
        <w:gridCol w:w="1800"/>
        <w:gridCol w:w="1710"/>
        <w:gridCol w:w="270"/>
        <w:gridCol w:w="720"/>
        <w:gridCol w:w="990"/>
        <w:gridCol w:w="360"/>
        <w:gridCol w:w="990"/>
      </w:tblGrid>
      <w:tr w:rsidR="00322611" w:rsidRPr="00377F31" w14:paraId="519BF98F" w14:textId="77777777" w:rsidTr="0065529D">
        <w:trPr>
          <w:cantSplit/>
          <w:tblHeader/>
        </w:trPr>
        <w:tc>
          <w:tcPr>
            <w:tcW w:w="8755" w:type="dxa"/>
            <w:gridSpan w:val="8"/>
            <w:shd w:val="clear" w:color="auto" w:fill="BFBFBF" w:themeFill="background1" w:themeFillShade="BF"/>
          </w:tcPr>
          <w:p w14:paraId="2281335B" w14:textId="77777777" w:rsidR="00322611" w:rsidRPr="00377F31" w:rsidRDefault="00322611" w:rsidP="0065529D">
            <w:pPr>
              <w:pStyle w:val="ATATableHeading"/>
              <w:rPr>
                <w:b/>
              </w:rPr>
            </w:pPr>
            <w:r w:rsidRPr="00377F31">
              <w:rPr>
                <w:b/>
              </w:rPr>
              <w:t>Estimating Likelihood of Attack (L</w:t>
            </w:r>
            <w:r w:rsidRPr="00841D05">
              <w:rPr>
                <w:b/>
                <w:vertAlign w:val="subscript"/>
              </w:rPr>
              <w:t>A</w:t>
            </w:r>
            <w:r w:rsidRPr="00377F31">
              <w:rPr>
                <w:b/>
              </w:rPr>
              <w:t>) Worksheet</w:t>
            </w:r>
          </w:p>
        </w:tc>
      </w:tr>
      <w:tr w:rsidR="00322611" w:rsidRPr="00146C03" w14:paraId="08B3C31D" w14:textId="77777777" w:rsidTr="0065529D">
        <w:trPr>
          <w:cantSplit/>
        </w:trPr>
        <w:tc>
          <w:tcPr>
            <w:tcW w:w="5425" w:type="dxa"/>
            <w:gridSpan w:val="3"/>
            <w:shd w:val="clear" w:color="auto" w:fill="auto"/>
          </w:tcPr>
          <w:p w14:paraId="67C1B212" w14:textId="77777777" w:rsidR="00322611" w:rsidRPr="00570FE4" w:rsidRDefault="00322611" w:rsidP="0065529D">
            <w:pPr>
              <w:pStyle w:val="ATATableBody"/>
            </w:pPr>
            <w:r w:rsidRPr="00570FE4">
              <w:t>Date:</w:t>
            </w:r>
          </w:p>
        </w:tc>
        <w:tc>
          <w:tcPr>
            <w:tcW w:w="3330" w:type="dxa"/>
            <w:gridSpan w:val="5"/>
            <w:shd w:val="clear" w:color="auto" w:fill="auto"/>
          </w:tcPr>
          <w:p w14:paraId="0CD9558D" w14:textId="77777777" w:rsidR="00322611" w:rsidRPr="00570FE4" w:rsidRDefault="00322611" w:rsidP="0065529D">
            <w:pPr>
              <w:pStyle w:val="ATATableBody"/>
            </w:pPr>
            <w:r w:rsidRPr="00570FE4">
              <w:t>Recorded by:</w:t>
            </w:r>
          </w:p>
        </w:tc>
      </w:tr>
      <w:tr w:rsidR="00322611" w:rsidRPr="00570FE4" w14:paraId="5C88B464" w14:textId="77777777" w:rsidTr="0065529D">
        <w:trPr>
          <w:cantSplit/>
        </w:trPr>
        <w:tc>
          <w:tcPr>
            <w:tcW w:w="1915" w:type="dxa"/>
            <w:shd w:val="clear" w:color="auto" w:fill="auto"/>
          </w:tcPr>
          <w:p w14:paraId="7350EE8C" w14:textId="77777777" w:rsidR="00322611" w:rsidRPr="00570FE4" w:rsidRDefault="00322611" w:rsidP="0065529D">
            <w:pPr>
              <w:pStyle w:val="ATATableBody"/>
            </w:pPr>
            <w:r w:rsidRPr="00570FE4">
              <w:t>Facility identifier:</w:t>
            </w:r>
          </w:p>
        </w:tc>
        <w:tc>
          <w:tcPr>
            <w:tcW w:w="6840" w:type="dxa"/>
            <w:gridSpan w:val="7"/>
            <w:shd w:val="clear" w:color="auto" w:fill="auto"/>
          </w:tcPr>
          <w:p w14:paraId="02DC67D9" w14:textId="77777777" w:rsidR="00322611" w:rsidRPr="00570FE4" w:rsidRDefault="00322611" w:rsidP="0065529D">
            <w:pPr>
              <w:pStyle w:val="ATATableBody"/>
            </w:pPr>
          </w:p>
        </w:tc>
      </w:tr>
      <w:tr w:rsidR="00322611" w:rsidRPr="00570FE4" w14:paraId="25F50AAC" w14:textId="77777777" w:rsidTr="0065529D">
        <w:trPr>
          <w:cantSplit/>
        </w:trPr>
        <w:tc>
          <w:tcPr>
            <w:tcW w:w="1915" w:type="dxa"/>
            <w:shd w:val="clear" w:color="auto" w:fill="auto"/>
          </w:tcPr>
          <w:p w14:paraId="037D41E4" w14:textId="77777777" w:rsidR="00322611" w:rsidRPr="00377F31" w:rsidRDefault="00322611" w:rsidP="0065529D">
            <w:pPr>
              <w:pStyle w:val="ATATableBody"/>
              <w:rPr>
                <w:b/>
              </w:rPr>
            </w:pPr>
            <w:r w:rsidRPr="00377F31">
              <w:rPr>
                <w:b/>
              </w:rPr>
              <w:t>Threat type:</w:t>
            </w:r>
          </w:p>
        </w:tc>
        <w:tc>
          <w:tcPr>
            <w:tcW w:w="6840" w:type="dxa"/>
            <w:gridSpan w:val="7"/>
            <w:shd w:val="clear" w:color="auto" w:fill="auto"/>
          </w:tcPr>
          <w:p w14:paraId="77557EF9" w14:textId="77777777" w:rsidR="00322611" w:rsidRPr="00570FE4" w:rsidRDefault="00322611" w:rsidP="0065529D">
            <w:pPr>
              <w:pStyle w:val="ATATableBody"/>
            </w:pPr>
          </w:p>
        </w:tc>
      </w:tr>
      <w:tr w:rsidR="00322611" w:rsidRPr="00570FE4" w14:paraId="5E15CDEE" w14:textId="77777777" w:rsidTr="0065529D">
        <w:trPr>
          <w:cantSplit/>
        </w:trPr>
        <w:tc>
          <w:tcPr>
            <w:tcW w:w="8755" w:type="dxa"/>
            <w:gridSpan w:val="8"/>
            <w:shd w:val="clear" w:color="auto" w:fill="D9D9D9" w:themeFill="background1" w:themeFillShade="D9"/>
          </w:tcPr>
          <w:p w14:paraId="44A737D5" w14:textId="5D798985" w:rsidR="00322611" w:rsidRPr="00570FE4" w:rsidRDefault="001E5CA7" w:rsidP="0065529D">
            <w:pPr>
              <w:pStyle w:val="ATATableBody"/>
            </w:pPr>
            <w:r>
              <w:rPr>
                <w:b/>
              </w:rPr>
              <w:t>Capability:</w:t>
            </w:r>
          </w:p>
        </w:tc>
      </w:tr>
      <w:tr w:rsidR="00322611" w:rsidRPr="00570FE4" w14:paraId="49B2260A" w14:textId="77777777" w:rsidTr="0065529D">
        <w:trPr>
          <w:cantSplit/>
        </w:trPr>
        <w:tc>
          <w:tcPr>
            <w:tcW w:w="6415" w:type="dxa"/>
            <w:gridSpan w:val="5"/>
            <w:shd w:val="clear" w:color="auto" w:fill="auto"/>
          </w:tcPr>
          <w:p w14:paraId="0589FE5A" w14:textId="77777777" w:rsidR="00322611" w:rsidRPr="00570FE4" w:rsidRDefault="00322611" w:rsidP="0065529D">
            <w:pPr>
              <w:pStyle w:val="ATATableBody"/>
            </w:pPr>
            <w:r w:rsidRPr="00570FE4">
              <w:t xml:space="preserve">Is the adversary group capable of conducting a successful attack on this facility? To answer the question, consider: </w:t>
            </w:r>
          </w:p>
          <w:p w14:paraId="19EF82D6" w14:textId="77777777" w:rsidR="00322611" w:rsidRPr="00570FE4" w:rsidRDefault="00322611" w:rsidP="0065529D">
            <w:pPr>
              <w:pStyle w:val="ATATableBody"/>
            </w:pPr>
            <w:r w:rsidRPr="00570FE4">
              <w:t>Is the adversary group:</w:t>
            </w:r>
          </w:p>
          <w:p w14:paraId="147B11CE" w14:textId="77777777" w:rsidR="00322611" w:rsidRPr="00570FE4" w:rsidRDefault="00322611" w:rsidP="0065529D">
            <w:pPr>
              <w:pStyle w:val="ATATableBody"/>
            </w:pPr>
            <w:r w:rsidRPr="00570FE4">
              <w:t>Located near or able to gain access to the facility</w:t>
            </w:r>
            <w:r>
              <w:t>?</w:t>
            </w:r>
          </w:p>
          <w:p w14:paraId="5066B8F1" w14:textId="77777777" w:rsidR="00322611" w:rsidRPr="00570FE4" w:rsidRDefault="00322611" w:rsidP="0065529D">
            <w:pPr>
              <w:pStyle w:val="ATATableBody"/>
            </w:pPr>
            <w:r w:rsidRPr="00570FE4">
              <w:t>Expected to have the material resources to attack this facility</w:t>
            </w:r>
            <w:r>
              <w:t>?</w:t>
            </w:r>
          </w:p>
          <w:p w14:paraId="0FD1DCBB" w14:textId="77777777" w:rsidR="00322611" w:rsidRPr="00570FE4" w:rsidRDefault="00322611" w:rsidP="0065529D">
            <w:pPr>
              <w:pStyle w:val="ATATableBody"/>
            </w:pPr>
            <w:r w:rsidRPr="00570FE4">
              <w:t>Expected to have the technical skills to attack this facility</w:t>
            </w:r>
            <w:r>
              <w:t>?</w:t>
            </w:r>
          </w:p>
          <w:p w14:paraId="010DA9FC" w14:textId="77777777" w:rsidR="00322611" w:rsidRPr="00570FE4" w:rsidRDefault="00322611" w:rsidP="0065529D">
            <w:pPr>
              <w:pStyle w:val="ATATableBody"/>
            </w:pPr>
            <w:r>
              <w:t xml:space="preserve">Expected to have the planning and </w:t>
            </w:r>
            <w:r w:rsidRPr="00570FE4">
              <w:t>organizational skills to attack this facility</w:t>
            </w:r>
            <w:r>
              <w:t>?</w:t>
            </w:r>
          </w:p>
        </w:tc>
        <w:tc>
          <w:tcPr>
            <w:tcW w:w="1350" w:type="dxa"/>
            <w:gridSpan w:val="2"/>
            <w:shd w:val="clear" w:color="auto" w:fill="F2F2F2" w:themeFill="background1" w:themeFillShade="F2"/>
          </w:tcPr>
          <w:p w14:paraId="043ED6EE" w14:textId="77777777" w:rsidR="00322611" w:rsidRPr="00B7626C" w:rsidRDefault="00322611" w:rsidP="0065529D">
            <w:pPr>
              <w:pStyle w:val="ATATableBody"/>
              <w:rPr>
                <w:b/>
              </w:rPr>
            </w:pPr>
            <w:r w:rsidRPr="00B7626C">
              <w:rPr>
                <w:b/>
              </w:rPr>
              <w:t>If Yes, continue</w:t>
            </w:r>
          </w:p>
          <w:p w14:paraId="79C82CA5" w14:textId="77777777" w:rsidR="00322611" w:rsidRPr="00570FE4" w:rsidRDefault="00322611" w:rsidP="0065529D">
            <w:pPr>
              <w:pStyle w:val="ATATableBody"/>
            </w:pPr>
            <w:r>
              <w:rPr>
                <w:b/>
                <w:noProof/>
              </w:rPr>
              <mc:AlternateContent>
                <mc:Choice Requires="wps">
                  <w:drawing>
                    <wp:anchor distT="0" distB="0" distL="114300" distR="114300" simplePos="0" relativeHeight="251705344" behindDoc="0" locked="0" layoutInCell="1" allowOverlap="1" wp14:anchorId="1F74A51C" wp14:editId="58EEF0DF">
                      <wp:simplePos x="0" y="0"/>
                      <wp:positionH relativeFrom="column">
                        <wp:posOffset>79375</wp:posOffset>
                      </wp:positionH>
                      <wp:positionV relativeFrom="paragraph">
                        <wp:posOffset>70485</wp:posOffset>
                      </wp:positionV>
                      <wp:extent cx="561975" cy="5715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0A24743" id="Rectangle 5" o:spid="_x0000_s1026" style="position:absolute;margin-left:6.25pt;margin-top:5.55pt;width:44.25pt;height:4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KTElQIAAIw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" filled="f" strokecolor="black [3213]"/>
                  </w:pict>
                </mc:Fallback>
              </mc:AlternateContent>
            </w:r>
          </w:p>
        </w:tc>
        <w:tc>
          <w:tcPr>
            <w:tcW w:w="990" w:type="dxa"/>
            <w:shd w:val="clear" w:color="auto" w:fill="F2F2F2" w:themeFill="background1" w:themeFillShade="F2"/>
          </w:tcPr>
          <w:p w14:paraId="0F65A686" w14:textId="77777777" w:rsidR="00322611" w:rsidRPr="00B7626C" w:rsidRDefault="00322611" w:rsidP="0065529D">
            <w:pPr>
              <w:pStyle w:val="ATATableBody"/>
              <w:rPr>
                <w:b/>
              </w:rPr>
            </w:pPr>
            <w:r w:rsidRPr="00B7626C">
              <w:rPr>
                <w:b/>
              </w:rPr>
              <w:t>If No, L</w:t>
            </w:r>
            <w:r w:rsidRPr="00EB3663">
              <w:rPr>
                <w:b/>
                <w:vertAlign w:val="subscript"/>
              </w:rPr>
              <w:t>A</w:t>
            </w:r>
            <w:r w:rsidRPr="00B7626C">
              <w:rPr>
                <w:b/>
              </w:rPr>
              <w:t xml:space="preserve"> = very low, Stop</w:t>
            </w:r>
          </w:p>
        </w:tc>
      </w:tr>
      <w:tr w:rsidR="00322611" w:rsidRPr="00570FE4" w14:paraId="4621555E" w14:textId="77777777" w:rsidTr="0065529D">
        <w:trPr>
          <w:cantSplit/>
        </w:trPr>
        <w:tc>
          <w:tcPr>
            <w:tcW w:w="8755" w:type="dxa"/>
            <w:gridSpan w:val="8"/>
            <w:shd w:val="clear" w:color="auto" w:fill="auto"/>
          </w:tcPr>
          <w:p w14:paraId="526A32C9" w14:textId="77777777" w:rsidR="00322611" w:rsidRPr="00570FE4" w:rsidRDefault="00322611" w:rsidP="0065529D">
            <w:pPr>
              <w:pStyle w:val="ATATableBody"/>
            </w:pPr>
            <w:r w:rsidRPr="00570FE4">
              <w:t>Instructions for the following section:</w:t>
            </w:r>
          </w:p>
          <w:p w14:paraId="4F2B2B1A" w14:textId="77777777" w:rsidR="00322611" w:rsidRPr="00570FE4" w:rsidRDefault="00322611" w:rsidP="0065529D">
            <w:pPr>
              <w:pStyle w:val="ATATableBody"/>
            </w:pPr>
            <w:r w:rsidRPr="00570FE4">
              <w:t xml:space="preserve">Select the answer </w:t>
            </w:r>
            <w:r>
              <w:t xml:space="preserve">from the three middle columns </w:t>
            </w:r>
            <w:r w:rsidRPr="00570FE4">
              <w:t xml:space="preserve">that most accurately describes the item contained in the </w:t>
            </w:r>
            <w:r w:rsidRPr="00B7626C">
              <w:rPr>
                <w:b/>
              </w:rPr>
              <w:t>Category</w:t>
            </w:r>
            <w:r w:rsidRPr="00570FE4">
              <w:t xml:space="preserve"> column of each row. Note the numeric value associated with that answer and enter the numeric value in the </w:t>
            </w:r>
            <w:r w:rsidRPr="00B7626C">
              <w:rPr>
                <w:b/>
              </w:rPr>
              <w:t>Score</w:t>
            </w:r>
            <w:r>
              <w:t xml:space="preserve"> column</w:t>
            </w:r>
            <w:r w:rsidRPr="00570FE4">
              <w:t>.</w:t>
            </w:r>
          </w:p>
        </w:tc>
      </w:tr>
      <w:tr w:rsidR="00322611" w:rsidRPr="00146C03" w14:paraId="602ED2E5" w14:textId="77777777" w:rsidTr="0065529D">
        <w:trPr>
          <w:cantSplit/>
        </w:trPr>
        <w:tc>
          <w:tcPr>
            <w:tcW w:w="7405" w:type="dxa"/>
            <w:gridSpan w:val="6"/>
            <w:shd w:val="clear" w:color="auto" w:fill="D9D9D9" w:themeFill="background1" w:themeFillShade="D9"/>
          </w:tcPr>
          <w:p w14:paraId="07D4D796" w14:textId="77777777" w:rsidR="00322611" w:rsidRPr="00377F31" w:rsidRDefault="00322611" w:rsidP="0065529D">
            <w:pPr>
              <w:pStyle w:val="ATATableHeading"/>
              <w:rPr>
                <w:b/>
              </w:rPr>
            </w:pPr>
            <w:r w:rsidRPr="00377F31">
              <w:rPr>
                <w:b/>
              </w:rPr>
              <w:lastRenderedPageBreak/>
              <w:t>History and Intent</w:t>
            </w:r>
            <w:r>
              <w:rPr>
                <w:b/>
              </w:rPr>
              <w:t>:</w:t>
            </w:r>
          </w:p>
        </w:tc>
        <w:tc>
          <w:tcPr>
            <w:tcW w:w="1350" w:type="dxa"/>
            <w:gridSpan w:val="2"/>
            <w:shd w:val="clear" w:color="auto" w:fill="D9D9D9" w:themeFill="background1" w:themeFillShade="D9"/>
          </w:tcPr>
          <w:p w14:paraId="0B5F4034" w14:textId="77777777" w:rsidR="00322611" w:rsidRPr="00377F31" w:rsidRDefault="00322611" w:rsidP="0065529D">
            <w:pPr>
              <w:pStyle w:val="ATATableHeading"/>
              <w:rPr>
                <w:b/>
              </w:rPr>
            </w:pPr>
            <w:r w:rsidRPr="00377F31">
              <w:rPr>
                <w:b/>
              </w:rPr>
              <w:t>Score</w:t>
            </w:r>
          </w:p>
        </w:tc>
      </w:tr>
      <w:tr w:rsidR="00322611" w:rsidRPr="00570FE4" w14:paraId="61FE177B" w14:textId="77777777" w:rsidTr="0065529D">
        <w:trPr>
          <w:cantSplit/>
        </w:trPr>
        <w:tc>
          <w:tcPr>
            <w:tcW w:w="1915" w:type="dxa"/>
            <w:shd w:val="clear" w:color="auto" w:fill="auto"/>
          </w:tcPr>
          <w:p w14:paraId="7F5D8A62" w14:textId="77777777" w:rsidR="00322611" w:rsidRDefault="00322611" w:rsidP="0065529D">
            <w:pPr>
              <w:pStyle w:val="ATATableBody"/>
            </w:pPr>
            <w:r>
              <w:t xml:space="preserve">Category: </w:t>
            </w:r>
          </w:p>
          <w:p w14:paraId="4292C0B8" w14:textId="77777777" w:rsidR="00322611" w:rsidRPr="00570FE4" w:rsidRDefault="00322611" w:rsidP="0065529D">
            <w:pPr>
              <w:pStyle w:val="ATATableBody"/>
            </w:pPr>
            <w:r w:rsidRPr="00570FE4">
              <w:t>Historical Interest</w:t>
            </w:r>
          </w:p>
        </w:tc>
        <w:tc>
          <w:tcPr>
            <w:tcW w:w="1800" w:type="dxa"/>
            <w:shd w:val="clear" w:color="auto" w:fill="auto"/>
          </w:tcPr>
          <w:p w14:paraId="12F83B12" w14:textId="77777777" w:rsidR="00322611" w:rsidRPr="00570FE4" w:rsidRDefault="00322611" w:rsidP="0065529D">
            <w:pPr>
              <w:pStyle w:val="ATATableBody"/>
            </w:pPr>
            <w:r w:rsidRPr="00570FE4">
              <w:t>If there is documented evidence that historically, this adversary group has shown interest in this type of facility or this specific facility</w:t>
            </w:r>
          </w:p>
          <w:p w14:paraId="57FEEE6A" w14:textId="77777777" w:rsidR="00322611" w:rsidRPr="00570FE4" w:rsidRDefault="00322611" w:rsidP="0065529D">
            <w:pPr>
              <w:pStyle w:val="ATATableBody"/>
            </w:pPr>
          </w:p>
          <w:p w14:paraId="6A0D4048" w14:textId="77777777" w:rsidR="00322611" w:rsidRPr="00570FE4" w:rsidRDefault="00322611" w:rsidP="0065529D">
            <w:pPr>
              <w:pStyle w:val="ATATableBody"/>
            </w:pPr>
            <w:r w:rsidRPr="00570FE4">
              <w:t>Score = 5</w:t>
            </w:r>
          </w:p>
        </w:tc>
        <w:tc>
          <w:tcPr>
            <w:tcW w:w="1980" w:type="dxa"/>
            <w:gridSpan w:val="2"/>
            <w:shd w:val="clear" w:color="auto" w:fill="auto"/>
          </w:tcPr>
          <w:p w14:paraId="1967F9F4" w14:textId="77777777" w:rsidR="00322611" w:rsidRPr="00570FE4" w:rsidRDefault="00322611" w:rsidP="0065529D">
            <w:pPr>
              <w:pStyle w:val="ATATableBody"/>
            </w:pPr>
            <w:r w:rsidRPr="00570FE4">
              <w:t>If there is speculation but no evidence that this adversary group has shown interest in this type of facility or this specific facility</w:t>
            </w:r>
          </w:p>
          <w:p w14:paraId="44ECB96B" w14:textId="77777777" w:rsidR="00322611" w:rsidRDefault="00322611" w:rsidP="0065529D">
            <w:pPr>
              <w:pStyle w:val="ATATableBody"/>
            </w:pPr>
          </w:p>
          <w:p w14:paraId="4892050E" w14:textId="77777777" w:rsidR="00322611" w:rsidRPr="00570FE4" w:rsidRDefault="00322611" w:rsidP="0065529D">
            <w:pPr>
              <w:pStyle w:val="ATATableBody"/>
            </w:pPr>
          </w:p>
          <w:p w14:paraId="24D8B2FE" w14:textId="77777777" w:rsidR="00322611" w:rsidRPr="00570FE4" w:rsidRDefault="00322611" w:rsidP="0065529D">
            <w:pPr>
              <w:pStyle w:val="ATATableBody"/>
            </w:pPr>
            <w:r w:rsidRPr="00570FE4">
              <w:t>Score = 3</w:t>
            </w:r>
          </w:p>
        </w:tc>
        <w:tc>
          <w:tcPr>
            <w:tcW w:w="1710" w:type="dxa"/>
            <w:gridSpan w:val="2"/>
            <w:shd w:val="clear" w:color="auto" w:fill="auto"/>
          </w:tcPr>
          <w:p w14:paraId="28578A00" w14:textId="77777777" w:rsidR="00322611" w:rsidRPr="00570FE4" w:rsidRDefault="00322611" w:rsidP="0065529D">
            <w:pPr>
              <w:pStyle w:val="ATATableBody"/>
            </w:pPr>
            <w:r w:rsidRPr="00570FE4">
              <w:t>If there is no evidence that this adversary group has ever shown interest in this type of facility or this specific facility</w:t>
            </w:r>
          </w:p>
          <w:p w14:paraId="4155DFAB" w14:textId="77777777" w:rsidR="00322611" w:rsidRPr="00570FE4" w:rsidRDefault="00322611" w:rsidP="0065529D">
            <w:pPr>
              <w:pStyle w:val="ATATableBody"/>
            </w:pPr>
          </w:p>
          <w:p w14:paraId="16726968" w14:textId="77777777" w:rsidR="00322611" w:rsidRPr="00570FE4" w:rsidRDefault="00322611" w:rsidP="0065529D">
            <w:pPr>
              <w:pStyle w:val="ATATableBody"/>
            </w:pPr>
            <w:r w:rsidRPr="00570FE4">
              <w:t>Score = 1</w:t>
            </w:r>
          </w:p>
        </w:tc>
        <w:tc>
          <w:tcPr>
            <w:tcW w:w="1350" w:type="dxa"/>
            <w:gridSpan w:val="2"/>
            <w:shd w:val="clear" w:color="auto" w:fill="F2F2F2" w:themeFill="background1" w:themeFillShade="F2"/>
          </w:tcPr>
          <w:p w14:paraId="3E427CCB" w14:textId="77777777" w:rsidR="00322611" w:rsidRDefault="00322611" w:rsidP="0065529D">
            <w:pPr>
              <w:pStyle w:val="ATATableBody"/>
              <w:rPr>
                <w:b/>
              </w:rPr>
            </w:pPr>
            <w:r w:rsidRPr="00377F31">
              <w:rPr>
                <w:b/>
              </w:rPr>
              <w:t xml:space="preserve">Score = </w:t>
            </w:r>
          </w:p>
          <w:p w14:paraId="17BA5290" w14:textId="77777777" w:rsidR="00322611" w:rsidRPr="00377F31" w:rsidRDefault="00322611" w:rsidP="0065529D">
            <w:pPr>
              <w:pStyle w:val="ATATableBody"/>
              <w:rPr>
                <w:b/>
              </w:rPr>
            </w:pPr>
            <w:r>
              <w:rPr>
                <w:b/>
                <w:noProof/>
              </w:rPr>
              <mc:AlternateContent>
                <mc:Choice Requires="wps">
                  <w:drawing>
                    <wp:anchor distT="0" distB="0" distL="114300" distR="114300" simplePos="0" relativeHeight="251696128" behindDoc="0" locked="0" layoutInCell="1" allowOverlap="1" wp14:anchorId="619B82B6" wp14:editId="25F268F2">
                      <wp:simplePos x="0" y="0"/>
                      <wp:positionH relativeFrom="column">
                        <wp:posOffset>69850</wp:posOffset>
                      </wp:positionH>
                      <wp:positionV relativeFrom="paragraph">
                        <wp:posOffset>106045</wp:posOffset>
                      </wp:positionV>
                      <wp:extent cx="561975" cy="5715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4C1BDBE" id="Rectangle 15" o:spid="_x0000_s1026" style="position:absolute;margin-left:5.5pt;margin-top:8.35pt;width:44.25pt;height: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iA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" filled="f" strokecolor="black [3213]"/>
                  </w:pict>
                </mc:Fallback>
              </mc:AlternateContent>
            </w:r>
          </w:p>
        </w:tc>
      </w:tr>
      <w:tr w:rsidR="00322611" w:rsidRPr="00570FE4" w14:paraId="4E6E6B8C" w14:textId="77777777" w:rsidTr="0065529D">
        <w:trPr>
          <w:cantSplit/>
          <w:trHeight w:val="4024"/>
        </w:trPr>
        <w:tc>
          <w:tcPr>
            <w:tcW w:w="1915" w:type="dxa"/>
            <w:shd w:val="clear" w:color="auto" w:fill="auto"/>
          </w:tcPr>
          <w:p w14:paraId="6BD7BA39" w14:textId="77777777" w:rsidR="00322611" w:rsidRDefault="00322611" w:rsidP="0065529D">
            <w:pPr>
              <w:pStyle w:val="ATATableBody"/>
            </w:pPr>
            <w:r>
              <w:t>Category:</w:t>
            </w:r>
          </w:p>
          <w:p w14:paraId="4E10162A" w14:textId="77777777" w:rsidR="00322611" w:rsidRPr="00570FE4" w:rsidRDefault="00322611" w:rsidP="0065529D">
            <w:pPr>
              <w:pStyle w:val="ATATableBody"/>
            </w:pPr>
            <w:r w:rsidRPr="00570FE4">
              <w:t>Historical Attacks</w:t>
            </w:r>
          </w:p>
        </w:tc>
        <w:tc>
          <w:tcPr>
            <w:tcW w:w="1800" w:type="dxa"/>
            <w:shd w:val="clear" w:color="auto" w:fill="auto"/>
          </w:tcPr>
          <w:p w14:paraId="5A2F3408" w14:textId="77777777" w:rsidR="00322611" w:rsidRPr="00570FE4" w:rsidRDefault="00322611" w:rsidP="0065529D">
            <w:pPr>
              <w:pStyle w:val="ATATableBody"/>
            </w:pPr>
            <w:r w:rsidRPr="00570FE4">
              <w:t>If there is documented evidence that historically, this adversary group has conducted similar attacks at this type of facility or this specific facility</w:t>
            </w:r>
          </w:p>
          <w:p w14:paraId="5FEBEA86" w14:textId="77777777" w:rsidR="00322611" w:rsidRPr="00570FE4" w:rsidRDefault="00322611" w:rsidP="0065529D">
            <w:pPr>
              <w:pStyle w:val="ATATableBody"/>
            </w:pPr>
          </w:p>
          <w:p w14:paraId="78910BCA" w14:textId="77777777" w:rsidR="00322611" w:rsidRPr="00570FE4" w:rsidRDefault="00322611" w:rsidP="0065529D">
            <w:pPr>
              <w:pStyle w:val="ATATableBody"/>
            </w:pPr>
            <w:r w:rsidRPr="00570FE4">
              <w:t>Score = 5</w:t>
            </w:r>
          </w:p>
        </w:tc>
        <w:tc>
          <w:tcPr>
            <w:tcW w:w="1980" w:type="dxa"/>
            <w:gridSpan w:val="2"/>
            <w:shd w:val="clear" w:color="auto" w:fill="auto"/>
          </w:tcPr>
          <w:p w14:paraId="6F7E40E9" w14:textId="77777777" w:rsidR="00322611" w:rsidRPr="00570FE4" w:rsidRDefault="00322611" w:rsidP="0065529D">
            <w:pPr>
              <w:pStyle w:val="ATATableBody"/>
            </w:pPr>
            <w:r w:rsidRPr="00570FE4">
              <w:t>If there is speculation but no evidence that this adversary group has conducted similar attacks at this type of facility or this specific facility</w:t>
            </w:r>
          </w:p>
          <w:p w14:paraId="598D2680" w14:textId="77777777" w:rsidR="00322611" w:rsidRDefault="00322611" w:rsidP="0065529D">
            <w:pPr>
              <w:pStyle w:val="ATATableBody"/>
            </w:pPr>
          </w:p>
          <w:p w14:paraId="170AE015" w14:textId="77777777" w:rsidR="00322611" w:rsidRPr="00570FE4" w:rsidRDefault="00322611" w:rsidP="0065529D">
            <w:pPr>
              <w:pStyle w:val="ATATableBody"/>
            </w:pPr>
          </w:p>
          <w:p w14:paraId="17434878" w14:textId="77777777" w:rsidR="00322611" w:rsidRPr="00570FE4" w:rsidRDefault="00322611" w:rsidP="0065529D">
            <w:pPr>
              <w:pStyle w:val="ATATableBody"/>
            </w:pPr>
            <w:r w:rsidRPr="00570FE4">
              <w:t>Score = 3</w:t>
            </w:r>
          </w:p>
        </w:tc>
        <w:tc>
          <w:tcPr>
            <w:tcW w:w="1710" w:type="dxa"/>
            <w:gridSpan w:val="2"/>
            <w:shd w:val="clear" w:color="auto" w:fill="auto"/>
          </w:tcPr>
          <w:p w14:paraId="0B3FD7F9" w14:textId="77777777" w:rsidR="00322611" w:rsidRPr="00570FE4" w:rsidRDefault="00322611" w:rsidP="0065529D">
            <w:pPr>
              <w:pStyle w:val="ATATableBody"/>
            </w:pPr>
            <w:r w:rsidRPr="00570FE4">
              <w:t>If there is no evidence that this adversary group has conducted similar attacks at this type of facility or this specific facility</w:t>
            </w:r>
          </w:p>
          <w:p w14:paraId="2B4D1DA9" w14:textId="77777777" w:rsidR="00322611" w:rsidRPr="00570FE4" w:rsidRDefault="00322611" w:rsidP="0065529D">
            <w:pPr>
              <w:pStyle w:val="ATATableBody"/>
            </w:pPr>
          </w:p>
          <w:p w14:paraId="4877AAB2" w14:textId="77777777" w:rsidR="00322611" w:rsidRPr="00570FE4" w:rsidRDefault="00322611" w:rsidP="0065529D">
            <w:pPr>
              <w:pStyle w:val="ATATableBody"/>
            </w:pPr>
            <w:r w:rsidRPr="00570FE4">
              <w:t>Score = 1</w:t>
            </w:r>
          </w:p>
        </w:tc>
        <w:tc>
          <w:tcPr>
            <w:tcW w:w="1350" w:type="dxa"/>
            <w:gridSpan w:val="2"/>
            <w:shd w:val="clear" w:color="auto" w:fill="F2F2F2" w:themeFill="background1" w:themeFillShade="F2"/>
          </w:tcPr>
          <w:p w14:paraId="31DC4163" w14:textId="77777777" w:rsidR="00322611" w:rsidRDefault="00322611" w:rsidP="0065529D">
            <w:pPr>
              <w:pStyle w:val="ATATableBody"/>
              <w:rPr>
                <w:b/>
              </w:rPr>
            </w:pPr>
            <w:r w:rsidRPr="000536C9">
              <w:rPr>
                <w:b/>
              </w:rPr>
              <w:t xml:space="preserve">Score = </w:t>
            </w:r>
          </w:p>
          <w:p w14:paraId="69C53AD2" w14:textId="77777777" w:rsidR="00322611" w:rsidRPr="000536C9" w:rsidRDefault="00322611" w:rsidP="0065529D">
            <w:pPr>
              <w:pStyle w:val="ATATableBody"/>
              <w:rPr>
                <w:b/>
              </w:rPr>
            </w:pPr>
            <w:r>
              <w:rPr>
                <w:b/>
                <w:noProof/>
              </w:rPr>
              <mc:AlternateContent>
                <mc:Choice Requires="wps">
                  <w:drawing>
                    <wp:anchor distT="0" distB="0" distL="114300" distR="114300" simplePos="0" relativeHeight="251697152" behindDoc="0" locked="0" layoutInCell="1" allowOverlap="1" wp14:anchorId="5FB0C3CF" wp14:editId="1B54C95F">
                      <wp:simplePos x="0" y="0"/>
                      <wp:positionH relativeFrom="column">
                        <wp:posOffset>69850</wp:posOffset>
                      </wp:positionH>
                      <wp:positionV relativeFrom="paragraph">
                        <wp:posOffset>60960</wp:posOffset>
                      </wp:positionV>
                      <wp:extent cx="561975" cy="5715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497E960" id="Rectangle 16" o:spid="_x0000_s1026" style="position:absolute;margin-left:5.5pt;margin-top:4.8pt;width:44.25pt;height:4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Ae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" filled="f" strokecolor="black [3213]"/>
                  </w:pict>
                </mc:Fallback>
              </mc:AlternateContent>
            </w:r>
          </w:p>
        </w:tc>
      </w:tr>
      <w:tr w:rsidR="00322611" w:rsidRPr="00570FE4" w14:paraId="330FD66D" w14:textId="77777777" w:rsidTr="0065529D">
        <w:trPr>
          <w:cantSplit/>
          <w:trHeight w:val="2044"/>
        </w:trPr>
        <w:tc>
          <w:tcPr>
            <w:tcW w:w="1915" w:type="dxa"/>
            <w:shd w:val="clear" w:color="auto" w:fill="auto"/>
          </w:tcPr>
          <w:p w14:paraId="7D20AADA" w14:textId="77777777" w:rsidR="00322611" w:rsidRDefault="00322611" w:rsidP="0065529D">
            <w:pPr>
              <w:pStyle w:val="ATATableBody"/>
            </w:pPr>
            <w:r>
              <w:t>Category:</w:t>
            </w:r>
          </w:p>
          <w:p w14:paraId="69477AF5" w14:textId="77777777" w:rsidR="00322611" w:rsidRPr="00570FE4" w:rsidRDefault="00322611" w:rsidP="0065529D">
            <w:pPr>
              <w:pStyle w:val="ATATableBody"/>
            </w:pPr>
            <w:r w:rsidRPr="00570FE4">
              <w:t>Current Interest In Facility</w:t>
            </w:r>
          </w:p>
        </w:tc>
        <w:tc>
          <w:tcPr>
            <w:tcW w:w="1800" w:type="dxa"/>
            <w:shd w:val="clear" w:color="auto" w:fill="auto"/>
          </w:tcPr>
          <w:p w14:paraId="7644FC51" w14:textId="77777777" w:rsidR="00322611" w:rsidRPr="00570FE4" w:rsidRDefault="00322611" w:rsidP="0065529D">
            <w:pPr>
              <w:pStyle w:val="ATATableBody"/>
            </w:pPr>
            <w:r w:rsidRPr="00570FE4">
              <w:t>If current information suggests interest in the facility</w:t>
            </w:r>
          </w:p>
          <w:p w14:paraId="4F909E2B" w14:textId="77777777" w:rsidR="00322611" w:rsidRDefault="00322611" w:rsidP="0065529D">
            <w:pPr>
              <w:pStyle w:val="ATATableBody"/>
            </w:pPr>
          </w:p>
          <w:p w14:paraId="7A10C34A" w14:textId="77777777" w:rsidR="00322611" w:rsidRPr="00570FE4" w:rsidRDefault="00322611" w:rsidP="0065529D">
            <w:pPr>
              <w:pStyle w:val="ATATableBody"/>
            </w:pPr>
          </w:p>
          <w:p w14:paraId="7020EEC2" w14:textId="77777777" w:rsidR="00322611" w:rsidRPr="00570FE4" w:rsidRDefault="00322611" w:rsidP="0065529D">
            <w:pPr>
              <w:pStyle w:val="ATATableBody"/>
            </w:pPr>
            <w:r w:rsidRPr="00570FE4">
              <w:t>Score = 10</w:t>
            </w:r>
          </w:p>
        </w:tc>
        <w:tc>
          <w:tcPr>
            <w:tcW w:w="1980" w:type="dxa"/>
            <w:gridSpan w:val="2"/>
            <w:shd w:val="clear" w:color="auto" w:fill="auto"/>
          </w:tcPr>
          <w:p w14:paraId="3A747280" w14:textId="77777777" w:rsidR="00322611" w:rsidRPr="00570FE4" w:rsidRDefault="00322611" w:rsidP="0065529D">
            <w:pPr>
              <w:pStyle w:val="ATATableBody"/>
            </w:pPr>
            <w:r w:rsidRPr="00570FE4">
              <w:t>Not applicable</w:t>
            </w:r>
          </w:p>
        </w:tc>
        <w:tc>
          <w:tcPr>
            <w:tcW w:w="1710" w:type="dxa"/>
            <w:gridSpan w:val="2"/>
            <w:shd w:val="clear" w:color="auto" w:fill="auto"/>
          </w:tcPr>
          <w:p w14:paraId="2059733E" w14:textId="77777777" w:rsidR="00322611" w:rsidRDefault="00322611" w:rsidP="0065529D">
            <w:pPr>
              <w:pStyle w:val="ATATableBody"/>
            </w:pPr>
            <w:r w:rsidRPr="00570FE4">
              <w:t>If there is no current information that suggest</w:t>
            </w:r>
            <w:r>
              <w:t>s</w:t>
            </w:r>
            <w:r w:rsidRPr="00570FE4">
              <w:t xml:space="preserve"> interest in the facility</w:t>
            </w:r>
          </w:p>
          <w:p w14:paraId="22A6C3BA" w14:textId="77777777" w:rsidR="00322611" w:rsidRPr="00570FE4" w:rsidRDefault="00322611" w:rsidP="0065529D">
            <w:pPr>
              <w:pStyle w:val="ATATableBody"/>
            </w:pPr>
          </w:p>
          <w:p w14:paraId="72AF84DE" w14:textId="77777777" w:rsidR="00322611" w:rsidRPr="00570FE4" w:rsidRDefault="00322611" w:rsidP="0065529D">
            <w:pPr>
              <w:pStyle w:val="ATATableBody"/>
            </w:pPr>
            <w:r w:rsidRPr="00570FE4">
              <w:t>Score = 2</w:t>
            </w:r>
          </w:p>
        </w:tc>
        <w:tc>
          <w:tcPr>
            <w:tcW w:w="1350" w:type="dxa"/>
            <w:gridSpan w:val="2"/>
            <w:shd w:val="clear" w:color="auto" w:fill="F2F2F2" w:themeFill="background1" w:themeFillShade="F2"/>
          </w:tcPr>
          <w:p w14:paraId="528931BB" w14:textId="77777777" w:rsidR="00322611" w:rsidRDefault="00322611" w:rsidP="0065529D">
            <w:pPr>
              <w:pStyle w:val="ATATableBody"/>
              <w:rPr>
                <w:b/>
              </w:rPr>
            </w:pPr>
            <w:r w:rsidRPr="000536C9">
              <w:rPr>
                <w:b/>
              </w:rPr>
              <w:t xml:space="preserve">Score = </w:t>
            </w:r>
          </w:p>
          <w:p w14:paraId="7445C126" w14:textId="77777777" w:rsidR="00322611" w:rsidRPr="000536C9" w:rsidRDefault="00322611" w:rsidP="0065529D">
            <w:pPr>
              <w:pStyle w:val="ATATableBody"/>
              <w:rPr>
                <w:b/>
              </w:rPr>
            </w:pPr>
            <w:r>
              <w:rPr>
                <w:b/>
                <w:noProof/>
              </w:rPr>
              <mc:AlternateContent>
                <mc:Choice Requires="wps">
                  <w:drawing>
                    <wp:anchor distT="0" distB="0" distL="114300" distR="114300" simplePos="0" relativeHeight="251698176" behindDoc="0" locked="0" layoutInCell="1" allowOverlap="1" wp14:anchorId="1EBE0DF1" wp14:editId="7C299483">
                      <wp:simplePos x="0" y="0"/>
                      <wp:positionH relativeFrom="column">
                        <wp:posOffset>69850</wp:posOffset>
                      </wp:positionH>
                      <wp:positionV relativeFrom="paragraph">
                        <wp:posOffset>46990</wp:posOffset>
                      </wp:positionV>
                      <wp:extent cx="561975" cy="571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0185B17" id="Rectangle 17" o:spid="_x0000_s1026" style="position:absolute;margin-left:5.5pt;margin-top:3.7pt;width:44.25pt;height: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" filled="f" strokecolor="black [3213]"/>
                  </w:pict>
                </mc:Fallback>
              </mc:AlternateContent>
            </w:r>
          </w:p>
        </w:tc>
      </w:tr>
      <w:tr w:rsidR="00322611" w:rsidRPr="00570FE4" w14:paraId="6A2DBA40" w14:textId="77777777" w:rsidTr="0065529D">
        <w:trPr>
          <w:cantSplit/>
          <w:trHeight w:val="2737"/>
        </w:trPr>
        <w:tc>
          <w:tcPr>
            <w:tcW w:w="1915" w:type="dxa"/>
            <w:shd w:val="clear" w:color="auto" w:fill="auto"/>
          </w:tcPr>
          <w:p w14:paraId="01A1E499" w14:textId="77777777" w:rsidR="00322611" w:rsidRDefault="00322611" w:rsidP="0065529D">
            <w:pPr>
              <w:pStyle w:val="ATATableBody"/>
            </w:pPr>
            <w:r>
              <w:lastRenderedPageBreak/>
              <w:t>Category:</w:t>
            </w:r>
          </w:p>
          <w:p w14:paraId="3ACB829F" w14:textId="77777777" w:rsidR="00322611" w:rsidRPr="00570FE4" w:rsidRDefault="00322611" w:rsidP="0065529D">
            <w:pPr>
              <w:pStyle w:val="ATATableBody"/>
            </w:pPr>
            <w:r w:rsidRPr="00570FE4">
              <w:t>Current Surveillance</w:t>
            </w:r>
          </w:p>
        </w:tc>
        <w:tc>
          <w:tcPr>
            <w:tcW w:w="1800" w:type="dxa"/>
            <w:shd w:val="clear" w:color="auto" w:fill="auto"/>
          </w:tcPr>
          <w:p w14:paraId="2C5EDAB7" w14:textId="77777777" w:rsidR="00322611" w:rsidRPr="00570FE4" w:rsidRDefault="00322611" w:rsidP="0065529D">
            <w:pPr>
              <w:pStyle w:val="ATATableBody"/>
            </w:pPr>
            <w:r w:rsidRPr="00570FE4">
              <w:t>If current intelligence verifies surveillance at the specific site</w:t>
            </w:r>
          </w:p>
          <w:p w14:paraId="4DF97253" w14:textId="77777777" w:rsidR="00322611" w:rsidRDefault="00322611" w:rsidP="0065529D">
            <w:pPr>
              <w:pStyle w:val="ATATableBody"/>
            </w:pPr>
          </w:p>
          <w:p w14:paraId="75A3BDCE" w14:textId="77777777" w:rsidR="00322611" w:rsidRDefault="00322611" w:rsidP="0065529D">
            <w:pPr>
              <w:pStyle w:val="ATATableBody"/>
              <w:spacing w:before="0" w:after="0"/>
            </w:pPr>
          </w:p>
          <w:p w14:paraId="25B57801" w14:textId="77777777" w:rsidR="00322611" w:rsidRDefault="00322611" w:rsidP="0065529D">
            <w:pPr>
              <w:pStyle w:val="ATATableBody"/>
              <w:spacing w:before="0" w:after="0"/>
            </w:pPr>
          </w:p>
          <w:p w14:paraId="3DC9950E" w14:textId="77777777" w:rsidR="00322611" w:rsidRPr="00570FE4" w:rsidRDefault="00322611" w:rsidP="0065529D">
            <w:pPr>
              <w:pStyle w:val="ATATableBody"/>
              <w:spacing w:before="0" w:after="0"/>
            </w:pPr>
            <w:r w:rsidRPr="00570FE4">
              <w:t>Score = 10</w:t>
            </w:r>
          </w:p>
        </w:tc>
        <w:tc>
          <w:tcPr>
            <w:tcW w:w="1980" w:type="dxa"/>
            <w:gridSpan w:val="2"/>
            <w:shd w:val="clear" w:color="auto" w:fill="auto"/>
          </w:tcPr>
          <w:p w14:paraId="796819FE" w14:textId="77777777" w:rsidR="00322611" w:rsidRPr="00570FE4" w:rsidRDefault="00322611" w:rsidP="0065529D">
            <w:pPr>
              <w:pStyle w:val="ATATableBody"/>
            </w:pPr>
            <w:r w:rsidRPr="00570FE4">
              <w:t>If current intelligence verifies surveillance at other similar facilities in the country or abroad</w:t>
            </w:r>
          </w:p>
          <w:p w14:paraId="29BA124C" w14:textId="77777777" w:rsidR="00322611" w:rsidRPr="00570FE4" w:rsidRDefault="00322611" w:rsidP="0065529D">
            <w:pPr>
              <w:pStyle w:val="ATATableBody"/>
            </w:pPr>
          </w:p>
          <w:p w14:paraId="625CAC2C" w14:textId="77777777" w:rsidR="00322611" w:rsidRPr="00570FE4" w:rsidRDefault="00322611" w:rsidP="0065529D">
            <w:pPr>
              <w:pStyle w:val="ATATableBody"/>
            </w:pPr>
            <w:r w:rsidRPr="00570FE4">
              <w:t>Score = 6</w:t>
            </w:r>
          </w:p>
        </w:tc>
        <w:tc>
          <w:tcPr>
            <w:tcW w:w="1710" w:type="dxa"/>
            <w:gridSpan w:val="2"/>
            <w:shd w:val="clear" w:color="auto" w:fill="auto"/>
          </w:tcPr>
          <w:p w14:paraId="18460787" w14:textId="77777777" w:rsidR="00322611" w:rsidRPr="00570FE4" w:rsidRDefault="00322611" w:rsidP="0065529D">
            <w:pPr>
              <w:pStyle w:val="ATATableBody"/>
            </w:pPr>
            <w:r w:rsidRPr="00570FE4">
              <w:t>If current intelligence does not involve the specific facility, in the country, or abroad</w:t>
            </w:r>
          </w:p>
          <w:p w14:paraId="519B7CF7" w14:textId="77777777" w:rsidR="00322611" w:rsidRPr="00570FE4" w:rsidRDefault="00322611" w:rsidP="0065529D">
            <w:pPr>
              <w:pStyle w:val="ATATableBody"/>
            </w:pPr>
          </w:p>
          <w:p w14:paraId="5515EF0A" w14:textId="77777777" w:rsidR="00322611" w:rsidRPr="00570FE4" w:rsidRDefault="00322611" w:rsidP="0065529D">
            <w:pPr>
              <w:pStyle w:val="ATATableBody"/>
            </w:pPr>
            <w:r w:rsidRPr="00570FE4">
              <w:t>Score = 2</w:t>
            </w:r>
          </w:p>
        </w:tc>
        <w:tc>
          <w:tcPr>
            <w:tcW w:w="1350" w:type="dxa"/>
            <w:gridSpan w:val="2"/>
            <w:shd w:val="clear" w:color="auto" w:fill="F2F2F2" w:themeFill="background1" w:themeFillShade="F2"/>
          </w:tcPr>
          <w:p w14:paraId="45802E45" w14:textId="77777777" w:rsidR="00322611" w:rsidRDefault="00322611" w:rsidP="0065529D">
            <w:pPr>
              <w:pStyle w:val="ATATableBody"/>
              <w:rPr>
                <w:b/>
              </w:rPr>
            </w:pPr>
            <w:r>
              <w:rPr>
                <w:b/>
              </w:rPr>
              <w:t xml:space="preserve">Score = </w:t>
            </w:r>
          </w:p>
          <w:p w14:paraId="617BEC86" w14:textId="77777777" w:rsidR="00322611" w:rsidRPr="000536C9" w:rsidRDefault="00322611" w:rsidP="0065529D">
            <w:pPr>
              <w:pStyle w:val="ATATableBody"/>
              <w:rPr>
                <w:b/>
              </w:rPr>
            </w:pPr>
            <w:r>
              <w:rPr>
                <w:b/>
                <w:noProof/>
              </w:rPr>
              <mc:AlternateContent>
                <mc:Choice Requires="wps">
                  <w:drawing>
                    <wp:anchor distT="0" distB="0" distL="114300" distR="114300" simplePos="0" relativeHeight="251699200" behindDoc="0" locked="0" layoutInCell="1" allowOverlap="1" wp14:anchorId="62336E1C" wp14:editId="6A14000F">
                      <wp:simplePos x="0" y="0"/>
                      <wp:positionH relativeFrom="column">
                        <wp:posOffset>50800</wp:posOffset>
                      </wp:positionH>
                      <wp:positionV relativeFrom="paragraph">
                        <wp:posOffset>74930</wp:posOffset>
                      </wp:positionV>
                      <wp:extent cx="561975" cy="571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76B57F9" id="Rectangle 18" o:spid="_x0000_s1026" style="position:absolute;margin-left:4pt;margin-top:5.9pt;width:44.25pt;height:4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" filled="f" strokecolor="black [3213]"/>
                  </w:pict>
                </mc:Fallback>
              </mc:AlternateContent>
            </w:r>
          </w:p>
        </w:tc>
      </w:tr>
      <w:tr w:rsidR="00322611" w:rsidRPr="00570FE4" w14:paraId="68C51EE7" w14:textId="77777777" w:rsidTr="0065529D">
        <w:trPr>
          <w:cantSplit/>
          <w:trHeight w:val="3214"/>
        </w:trPr>
        <w:tc>
          <w:tcPr>
            <w:tcW w:w="1915" w:type="dxa"/>
            <w:shd w:val="clear" w:color="auto" w:fill="auto"/>
          </w:tcPr>
          <w:p w14:paraId="774F26D4" w14:textId="77777777" w:rsidR="00322611" w:rsidRDefault="00322611" w:rsidP="0065529D">
            <w:pPr>
              <w:pStyle w:val="ATATableBody"/>
            </w:pPr>
            <w:r>
              <w:t>Category:</w:t>
            </w:r>
          </w:p>
          <w:p w14:paraId="32917D57" w14:textId="77777777" w:rsidR="00322611" w:rsidRPr="00570FE4" w:rsidRDefault="00322611" w:rsidP="0065529D">
            <w:pPr>
              <w:pStyle w:val="ATATableBody"/>
            </w:pPr>
            <w:r w:rsidRPr="00570FE4">
              <w:t>Documented Threats</w:t>
            </w:r>
          </w:p>
        </w:tc>
        <w:tc>
          <w:tcPr>
            <w:tcW w:w="1800" w:type="dxa"/>
            <w:shd w:val="clear" w:color="auto" w:fill="auto"/>
          </w:tcPr>
          <w:p w14:paraId="128242DB" w14:textId="77777777" w:rsidR="00322611" w:rsidRPr="00570FE4" w:rsidRDefault="00322611" w:rsidP="0065529D">
            <w:pPr>
              <w:pStyle w:val="ATATableBody"/>
              <w:spacing w:after="0"/>
            </w:pPr>
            <w:r w:rsidRPr="00570FE4">
              <w:t>If this site has received documented threats of attack by this type of threat</w:t>
            </w:r>
          </w:p>
          <w:p w14:paraId="2A4B93A4" w14:textId="77777777" w:rsidR="00322611" w:rsidRDefault="00322611" w:rsidP="0065529D">
            <w:pPr>
              <w:pStyle w:val="ATATableBody"/>
              <w:spacing w:before="0" w:after="0"/>
            </w:pPr>
          </w:p>
          <w:p w14:paraId="306BCA61" w14:textId="77777777" w:rsidR="00322611" w:rsidRDefault="00322611" w:rsidP="0065529D">
            <w:pPr>
              <w:pStyle w:val="ATATableBody"/>
              <w:spacing w:before="0" w:after="0"/>
            </w:pPr>
          </w:p>
          <w:p w14:paraId="323FAFE0" w14:textId="77777777" w:rsidR="00322611" w:rsidRDefault="00322611" w:rsidP="0065529D">
            <w:pPr>
              <w:pStyle w:val="ATATableBody"/>
              <w:spacing w:before="0" w:after="0"/>
            </w:pPr>
          </w:p>
          <w:p w14:paraId="504AE689" w14:textId="77777777" w:rsidR="00322611" w:rsidRPr="00570FE4" w:rsidRDefault="00322611" w:rsidP="0065529D">
            <w:pPr>
              <w:pStyle w:val="ATATableBody"/>
              <w:spacing w:before="0" w:after="0"/>
            </w:pPr>
          </w:p>
          <w:p w14:paraId="647AFE84" w14:textId="77777777" w:rsidR="00322611" w:rsidRPr="00570FE4" w:rsidRDefault="00322611" w:rsidP="0065529D">
            <w:pPr>
              <w:pStyle w:val="ATATableBody"/>
              <w:spacing w:before="0" w:after="0"/>
            </w:pPr>
            <w:r w:rsidRPr="00570FE4">
              <w:t>Score = 10</w:t>
            </w:r>
          </w:p>
        </w:tc>
        <w:tc>
          <w:tcPr>
            <w:tcW w:w="1980" w:type="dxa"/>
            <w:gridSpan w:val="2"/>
            <w:shd w:val="clear" w:color="auto" w:fill="auto"/>
          </w:tcPr>
          <w:p w14:paraId="5D830B9B" w14:textId="77777777" w:rsidR="00322611" w:rsidRPr="00570FE4" w:rsidRDefault="00322611" w:rsidP="0065529D">
            <w:pPr>
              <w:pStyle w:val="ATATableBody"/>
              <w:spacing w:after="0"/>
            </w:pPr>
            <w:r w:rsidRPr="00570FE4">
              <w:t>If this site has received documented threats of attack, but not of this threat type</w:t>
            </w:r>
          </w:p>
          <w:p w14:paraId="07612A9B" w14:textId="77777777" w:rsidR="00322611" w:rsidRDefault="00322611" w:rsidP="0065529D">
            <w:pPr>
              <w:pStyle w:val="ATATableBody"/>
              <w:spacing w:before="0" w:after="0"/>
            </w:pPr>
          </w:p>
          <w:p w14:paraId="35AC2200" w14:textId="77777777" w:rsidR="00322611" w:rsidRDefault="00322611" w:rsidP="0065529D">
            <w:pPr>
              <w:pStyle w:val="ATATableBody"/>
              <w:spacing w:before="0" w:after="0"/>
            </w:pPr>
          </w:p>
          <w:p w14:paraId="27A11B7D" w14:textId="77777777" w:rsidR="00322611" w:rsidRPr="00570FE4" w:rsidRDefault="00322611" w:rsidP="0065529D">
            <w:pPr>
              <w:pStyle w:val="ATATableBody"/>
              <w:spacing w:before="0" w:after="0"/>
            </w:pPr>
          </w:p>
          <w:p w14:paraId="6AA85ACE" w14:textId="77777777" w:rsidR="00322611" w:rsidRPr="00570FE4" w:rsidRDefault="00322611" w:rsidP="0065529D">
            <w:pPr>
              <w:pStyle w:val="ATATableBody"/>
              <w:spacing w:before="0" w:after="0"/>
            </w:pPr>
            <w:r w:rsidRPr="00570FE4">
              <w:t>Score = 6</w:t>
            </w:r>
          </w:p>
        </w:tc>
        <w:tc>
          <w:tcPr>
            <w:tcW w:w="1710" w:type="dxa"/>
            <w:gridSpan w:val="2"/>
            <w:shd w:val="clear" w:color="auto" w:fill="auto"/>
          </w:tcPr>
          <w:p w14:paraId="57B08D37" w14:textId="77777777" w:rsidR="00322611" w:rsidRPr="00570FE4" w:rsidRDefault="00322611" w:rsidP="0065529D">
            <w:pPr>
              <w:pStyle w:val="ATATableBody"/>
              <w:spacing w:after="0"/>
            </w:pPr>
            <w:r w:rsidRPr="00570FE4">
              <w:t>If this site has not received documented threats from this threat type or other adversary groups</w:t>
            </w:r>
          </w:p>
          <w:p w14:paraId="2B2664E7" w14:textId="77777777" w:rsidR="00322611" w:rsidRPr="00570FE4" w:rsidRDefault="00322611" w:rsidP="0065529D">
            <w:pPr>
              <w:pStyle w:val="ATATableBody"/>
              <w:spacing w:before="0" w:after="0"/>
            </w:pPr>
          </w:p>
          <w:p w14:paraId="7AF9B74C" w14:textId="77777777" w:rsidR="00322611" w:rsidRPr="00570FE4" w:rsidRDefault="00322611" w:rsidP="0065529D">
            <w:pPr>
              <w:pStyle w:val="ATATableBody"/>
              <w:spacing w:before="0" w:after="0"/>
            </w:pPr>
            <w:r w:rsidRPr="00570FE4">
              <w:t>Score = 2</w:t>
            </w:r>
          </w:p>
        </w:tc>
        <w:tc>
          <w:tcPr>
            <w:tcW w:w="1350" w:type="dxa"/>
            <w:gridSpan w:val="2"/>
            <w:shd w:val="clear" w:color="auto" w:fill="F2F2F2" w:themeFill="background1" w:themeFillShade="F2"/>
          </w:tcPr>
          <w:p w14:paraId="58F9E674" w14:textId="77777777" w:rsidR="00322611" w:rsidRDefault="00322611" w:rsidP="0065529D">
            <w:pPr>
              <w:pStyle w:val="ATATableBody"/>
              <w:rPr>
                <w:b/>
              </w:rPr>
            </w:pPr>
            <w:r>
              <w:rPr>
                <w:b/>
              </w:rPr>
              <w:t xml:space="preserve">Score = </w:t>
            </w:r>
          </w:p>
          <w:p w14:paraId="060AD61F" w14:textId="77777777" w:rsidR="00322611" w:rsidRPr="000536C9" w:rsidRDefault="00322611" w:rsidP="0065529D">
            <w:pPr>
              <w:pStyle w:val="ATATableBody"/>
              <w:rPr>
                <w:b/>
              </w:rPr>
            </w:pPr>
            <w:r>
              <w:rPr>
                <w:b/>
                <w:noProof/>
              </w:rPr>
              <mc:AlternateContent>
                <mc:Choice Requires="wps">
                  <w:drawing>
                    <wp:anchor distT="0" distB="0" distL="114300" distR="114300" simplePos="0" relativeHeight="251700224" behindDoc="0" locked="0" layoutInCell="1" allowOverlap="1" wp14:anchorId="1C534220" wp14:editId="411C9713">
                      <wp:simplePos x="0" y="0"/>
                      <wp:positionH relativeFrom="column">
                        <wp:posOffset>60325</wp:posOffset>
                      </wp:positionH>
                      <wp:positionV relativeFrom="paragraph">
                        <wp:posOffset>76200</wp:posOffset>
                      </wp:positionV>
                      <wp:extent cx="561975" cy="571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CC5EF3A" id="Rectangle 19" o:spid="_x0000_s1026" style="position:absolute;margin-left:4.75pt;margin-top:6pt;width:44.25pt;height:4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" filled="f" strokecolor="black [3213]"/>
                  </w:pict>
                </mc:Fallback>
              </mc:AlternateContent>
            </w:r>
          </w:p>
        </w:tc>
      </w:tr>
      <w:tr w:rsidR="00322611" w:rsidRPr="00146C03" w14:paraId="5D0F7B64" w14:textId="77777777" w:rsidTr="0065529D">
        <w:trPr>
          <w:cantSplit/>
        </w:trPr>
        <w:tc>
          <w:tcPr>
            <w:tcW w:w="7405" w:type="dxa"/>
            <w:gridSpan w:val="6"/>
            <w:shd w:val="clear" w:color="auto" w:fill="D9D9D9" w:themeFill="background1" w:themeFillShade="D9"/>
          </w:tcPr>
          <w:p w14:paraId="6D3F743C" w14:textId="77777777" w:rsidR="00322611" w:rsidRPr="000536C9" w:rsidRDefault="00322611" w:rsidP="0065529D">
            <w:pPr>
              <w:pStyle w:val="ATATableHeading"/>
              <w:rPr>
                <w:b/>
              </w:rPr>
            </w:pPr>
            <w:r w:rsidRPr="000536C9">
              <w:rPr>
                <w:b/>
              </w:rPr>
              <w:t>Relative Attractiveness of Target</w:t>
            </w:r>
          </w:p>
        </w:tc>
        <w:tc>
          <w:tcPr>
            <w:tcW w:w="1350" w:type="dxa"/>
            <w:gridSpan w:val="2"/>
            <w:shd w:val="clear" w:color="auto" w:fill="D9D9D9" w:themeFill="background1" w:themeFillShade="D9"/>
          </w:tcPr>
          <w:p w14:paraId="365B065A" w14:textId="77777777" w:rsidR="00322611" w:rsidRPr="000536C9" w:rsidRDefault="00322611" w:rsidP="0065529D">
            <w:pPr>
              <w:pStyle w:val="ATATableHeading"/>
              <w:rPr>
                <w:b/>
              </w:rPr>
            </w:pPr>
            <w:r w:rsidRPr="000536C9">
              <w:rPr>
                <w:b/>
              </w:rPr>
              <w:t>Score</w:t>
            </w:r>
          </w:p>
        </w:tc>
      </w:tr>
      <w:tr w:rsidR="00322611" w:rsidRPr="00570FE4" w14:paraId="5B71A1BC" w14:textId="77777777" w:rsidTr="0065529D">
        <w:trPr>
          <w:cantSplit/>
        </w:trPr>
        <w:tc>
          <w:tcPr>
            <w:tcW w:w="1915" w:type="dxa"/>
            <w:shd w:val="clear" w:color="auto" w:fill="auto"/>
          </w:tcPr>
          <w:p w14:paraId="35FD9D38" w14:textId="77777777" w:rsidR="00322611" w:rsidRDefault="00322611" w:rsidP="0065529D">
            <w:pPr>
              <w:pStyle w:val="ATATableBody"/>
            </w:pPr>
            <w:r>
              <w:t xml:space="preserve">Category: </w:t>
            </w:r>
          </w:p>
          <w:p w14:paraId="5D854AC7" w14:textId="77777777" w:rsidR="00322611" w:rsidRPr="00570FE4" w:rsidRDefault="00322611" w:rsidP="0065529D">
            <w:pPr>
              <w:pStyle w:val="ATATableBody"/>
            </w:pPr>
            <w:r w:rsidRPr="00570FE4">
              <w:t>Consequence</w:t>
            </w:r>
          </w:p>
        </w:tc>
        <w:tc>
          <w:tcPr>
            <w:tcW w:w="1800" w:type="dxa"/>
            <w:shd w:val="clear" w:color="auto" w:fill="auto"/>
          </w:tcPr>
          <w:p w14:paraId="5D92A189" w14:textId="77777777" w:rsidR="00322611" w:rsidRPr="00570FE4" w:rsidRDefault="00322611" w:rsidP="0065529D">
            <w:pPr>
              <w:pStyle w:val="ATATableBody"/>
              <w:spacing w:after="0"/>
            </w:pPr>
            <w:r w:rsidRPr="00570FE4">
              <w:t>If level of estimated consequence for attack is consistent with goals of this threat type</w:t>
            </w:r>
          </w:p>
          <w:p w14:paraId="5D4BFE87" w14:textId="77777777" w:rsidR="00322611" w:rsidRPr="00570FE4" w:rsidRDefault="00322611" w:rsidP="0065529D">
            <w:pPr>
              <w:pStyle w:val="ATATableBody"/>
              <w:spacing w:before="0" w:after="0"/>
            </w:pPr>
          </w:p>
          <w:p w14:paraId="47706140" w14:textId="77777777" w:rsidR="00322611" w:rsidRDefault="00322611" w:rsidP="0065529D">
            <w:pPr>
              <w:pStyle w:val="ATATableBody"/>
              <w:spacing w:before="0" w:after="0"/>
            </w:pPr>
          </w:p>
          <w:p w14:paraId="3D4FB6C8" w14:textId="77777777" w:rsidR="00322611" w:rsidRDefault="00322611" w:rsidP="0065529D">
            <w:pPr>
              <w:pStyle w:val="ATATableBody"/>
              <w:spacing w:before="0" w:after="0"/>
            </w:pPr>
          </w:p>
          <w:p w14:paraId="3623EB07" w14:textId="77777777" w:rsidR="00322611" w:rsidRDefault="00322611" w:rsidP="0065529D">
            <w:pPr>
              <w:pStyle w:val="ATATableBody"/>
              <w:spacing w:before="0" w:after="0"/>
            </w:pPr>
          </w:p>
          <w:p w14:paraId="1AFC3340" w14:textId="77777777" w:rsidR="00322611" w:rsidRPr="00570FE4" w:rsidRDefault="00322611" w:rsidP="0065529D">
            <w:pPr>
              <w:pStyle w:val="ATATableBody"/>
              <w:spacing w:before="0" w:after="0"/>
            </w:pPr>
            <w:r w:rsidRPr="00570FE4">
              <w:t>Score = 10</w:t>
            </w:r>
          </w:p>
        </w:tc>
        <w:tc>
          <w:tcPr>
            <w:tcW w:w="1980" w:type="dxa"/>
            <w:gridSpan w:val="2"/>
            <w:shd w:val="clear" w:color="auto" w:fill="auto"/>
          </w:tcPr>
          <w:p w14:paraId="5846F192" w14:textId="6A8DC80D" w:rsidR="00322611" w:rsidRPr="00570FE4" w:rsidRDefault="00322611" w:rsidP="0065529D">
            <w:pPr>
              <w:pStyle w:val="ATATableBody"/>
              <w:spacing w:after="0"/>
            </w:pPr>
            <w:r w:rsidRPr="00570FE4">
              <w:t xml:space="preserve">If level of estimated consequence caused by attack is not definitely consistent with goals of </w:t>
            </w:r>
            <w:r w:rsidR="00AB28BE">
              <w:t xml:space="preserve">this </w:t>
            </w:r>
            <w:r w:rsidRPr="00570FE4">
              <w:t>threat type but possibility exists</w:t>
            </w:r>
          </w:p>
          <w:p w14:paraId="34AE4748" w14:textId="77777777" w:rsidR="00322611" w:rsidRPr="00570FE4" w:rsidRDefault="00322611" w:rsidP="0065529D">
            <w:pPr>
              <w:pStyle w:val="ATATableBody"/>
              <w:spacing w:before="0" w:after="0"/>
            </w:pPr>
          </w:p>
          <w:p w14:paraId="1CF15572" w14:textId="77777777" w:rsidR="00322611" w:rsidRPr="00570FE4" w:rsidRDefault="00322611" w:rsidP="0065529D">
            <w:pPr>
              <w:pStyle w:val="ATATableBody"/>
              <w:spacing w:before="0" w:after="0"/>
            </w:pPr>
            <w:r w:rsidRPr="00570FE4">
              <w:t>Score = 6</w:t>
            </w:r>
          </w:p>
        </w:tc>
        <w:tc>
          <w:tcPr>
            <w:tcW w:w="1710" w:type="dxa"/>
            <w:gridSpan w:val="2"/>
            <w:shd w:val="clear" w:color="auto" w:fill="auto"/>
          </w:tcPr>
          <w:p w14:paraId="7167CA68" w14:textId="77777777" w:rsidR="00322611" w:rsidRPr="00570FE4" w:rsidRDefault="00322611" w:rsidP="0065529D">
            <w:pPr>
              <w:pStyle w:val="ATATableBody"/>
              <w:spacing w:after="0"/>
            </w:pPr>
            <w:r w:rsidRPr="00570FE4">
              <w:t>If level of consequence caused by attack is not at all consistent with goals of this threat type</w:t>
            </w:r>
          </w:p>
          <w:p w14:paraId="35CCE960" w14:textId="77777777" w:rsidR="00322611" w:rsidRPr="00570FE4" w:rsidRDefault="00322611" w:rsidP="0065529D">
            <w:pPr>
              <w:pStyle w:val="ATATableBody"/>
              <w:spacing w:before="0" w:after="0"/>
            </w:pPr>
          </w:p>
          <w:p w14:paraId="1121C971" w14:textId="77777777" w:rsidR="00322611" w:rsidRDefault="00322611" w:rsidP="0065529D">
            <w:pPr>
              <w:pStyle w:val="ATATableBody"/>
              <w:spacing w:before="0" w:after="0"/>
            </w:pPr>
          </w:p>
          <w:p w14:paraId="5839A50E" w14:textId="77777777" w:rsidR="00322611" w:rsidRDefault="00322611" w:rsidP="0065529D">
            <w:pPr>
              <w:pStyle w:val="ATATableBody"/>
              <w:spacing w:before="0" w:after="0"/>
            </w:pPr>
          </w:p>
          <w:p w14:paraId="367DDBFC" w14:textId="77777777" w:rsidR="00322611" w:rsidRPr="00570FE4" w:rsidRDefault="00322611" w:rsidP="0065529D">
            <w:pPr>
              <w:pStyle w:val="ATATableBody"/>
              <w:spacing w:before="0" w:after="0"/>
            </w:pPr>
            <w:r w:rsidRPr="00570FE4">
              <w:t>Score = 2</w:t>
            </w:r>
          </w:p>
        </w:tc>
        <w:tc>
          <w:tcPr>
            <w:tcW w:w="1350" w:type="dxa"/>
            <w:gridSpan w:val="2"/>
            <w:shd w:val="clear" w:color="auto" w:fill="F2F2F2" w:themeFill="background1" w:themeFillShade="F2"/>
          </w:tcPr>
          <w:p w14:paraId="156D1A7B" w14:textId="77777777" w:rsidR="00322611" w:rsidRDefault="00322611" w:rsidP="0065529D">
            <w:pPr>
              <w:pStyle w:val="ATATableBody"/>
              <w:rPr>
                <w:b/>
              </w:rPr>
            </w:pPr>
            <w:r w:rsidRPr="000536C9">
              <w:rPr>
                <w:b/>
              </w:rPr>
              <w:t xml:space="preserve">Score = </w:t>
            </w:r>
          </w:p>
          <w:p w14:paraId="159DA28C" w14:textId="77777777" w:rsidR="00322611" w:rsidRPr="000536C9" w:rsidRDefault="00322611" w:rsidP="0065529D">
            <w:pPr>
              <w:pStyle w:val="ATATableBody"/>
              <w:rPr>
                <w:b/>
              </w:rPr>
            </w:pPr>
            <w:r>
              <w:rPr>
                <w:b/>
                <w:noProof/>
              </w:rPr>
              <mc:AlternateContent>
                <mc:Choice Requires="wps">
                  <w:drawing>
                    <wp:anchor distT="0" distB="0" distL="114300" distR="114300" simplePos="0" relativeHeight="251701248" behindDoc="0" locked="0" layoutInCell="1" allowOverlap="1" wp14:anchorId="00DC7864" wp14:editId="2503488E">
                      <wp:simplePos x="0" y="0"/>
                      <wp:positionH relativeFrom="column">
                        <wp:posOffset>69850</wp:posOffset>
                      </wp:positionH>
                      <wp:positionV relativeFrom="paragraph">
                        <wp:posOffset>53975</wp:posOffset>
                      </wp:positionV>
                      <wp:extent cx="561975" cy="5715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FD9451F" id="Rectangle 20" o:spid="_x0000_s1026" style="position:absolute;margin-left:5.5pt;margin-top:4.25pt;width:44.25pt;height:4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" filled="f" strokecolor="black [3213]"/>
                  </w:pict>
                </mc:Fallback>
              </mc:AlternateContent>
            </w:r>
          </w:p>
        </w:tc>
      </w:tr>
      <w:tr w:rsidR="00322611" w:rsidRPr="00570FE4" w14:paraId="7217C2E2" w14:textId="77777777" w:rsidTr="0065529D">
        <w:trPr>
          <w:cantSplit/>
        </w:trPr>
        <w:tc>
          <w:tcPr>
            <w:tcW w:w="1915" w:type="dxa"/>
            <w:shd w:val="clear" w:color="auto" w:fill="auto"/>
          </w:tcPr>
          <w:p w14:paraId="31569113" w14:textId="77777777" w:rsidR="00322611" w:rsidRDefault="00322611" w:rsidP="0065529D">
            <w:pPr>
              <w:pStyle w:val="ATATableBody"/>
            </w:pPr>
            <w:r>
              <w:lastRenderedPageBreak/>
              <w:t xml:space="preserve">Category: </w:t>
            </w:r>
          </w:p>
          <w:p w14:paraId="61084F55" w14:textId="77777777" w:rsidR="00322611" w:rsidRPr="00570FE4" w:rsidRDefault="00322611" w:rsidP="0065529D">
            <w:pPr>
              <w:pStyle w:val="ATATableBody"/>
            </w:pPr>
            <w:r w:rsidRPr="00570FE4">
              <w:t>Ideology</w:t>
            </w:r>
          </w:p>
        </w:tc>
        <w:tc>
          <w:tcPr>
            <w:tcW w:w="1800" w:type="dxa"/>
            <w:shd w:val="clear" w:color="auto" w:fill="auto"/>
          </w:tcPr>
          <w:p w14:paraId="16D84A05" w14:textId="77777777" w:rsidR="00322611" w:rsidRPr="00570FE4" w:rsidRDefault="00322611" w:rsidP="0065529D">
            <w:pPr>
              <w:pStyle w:val="ATATableBody"/>
              <w:spacing w:after="0"/>
            </w:pPr>
            <w:r w:rsidRPr="00570FE4">
              <w:t>If attacking this site is consistent with ideology or motivations of this threat type</w:t>
            </w:r>
          </w:p>
          <w:p w14:paraId="029C6901" w14:textId="77777777" w:rsidR="00322611" w:rsidRDefault="00322611" w:rsidP="0065529D">
            <w:pPr>
              <w:pStyle w:val="ATATableBody"/>
              <w:spacing w:before="0" w:after="0"/>
            </w:pPr>
          </w:p>
          <w:p w14:paraId="4574EDE8" w14:textId="77777777" w:rsidR="00322611" w:rsidRDefault="00322611" w:rsidP="0065529D">
            <w:pPr>
              <w:pStyle w:val="ATATableBody"/>
              <w:spacing w:before="0" w:after="0"/>
            </w:pPr>
          </w:p>
          <w:p w14:paraId="31D7AD02" w14:textId="77777777" w:rsidR="00322611" w:rsidRPr="00570FE4" w:rsidRDefault="00322611" w:rsidP="0065529D">
            <w:pPr>
              <w:pStyle w:val="ATATableBody"/>
              <w:spacing w:before="0" w:after="0"/>
            </w:pPr>
          </w:p>
          <w:p w14:paraId="3A14FA65" w14:textId="77777777" w:rsidR="00322611" w:rsidRPr="00570FE4" w:rsidRDefault="00322611" w:rsidP="0065529D">
            <w:pPr>
              <w:pStyle w:val="ATATableBody"/>
              <w:spacing w:before="0" w:after="0"/>
            </w:pPr>
            <w:r w:rsidRPr="00570FE4">
              <w:t>Score = 10</w:t>
            </w:r>
          </w:p>
        </w:tc>
        <w:tc>
          <w:tcPr>
            <w:tcW w:w="1980" w:type="dxa"/>
            <w:gridSpan w:val="2"/>
            <w:shd w:val="clear" w:color="auto" w:fill="auto"/>
          </w:tcPr>
          <w:p w14:paraId="51D6D845" w14:textId="77777777" w:rsidR="00322611" w:rsidRPr="00570FE4" w:rsidRDefault="00322611" w:rsidP="0065529D">
            <w:pPr>
              <w:pStyle w:val="ATATableBody"/>
              <w:spacing w:after="0"/>
            </w:pPr>
            <w:r w:rsidRPr="00570FE4">
              <w:t>If attacking this site is not consistent with ideology or motivations of this threat type, but the possibility exists</w:t>
            </w:r>
          </w:p>
          <w:p w14:paraId="3A33B844" w14:textId="77777777" w:rsidR="00322611" w:rsidRDefault="00322611" w:rsidP="0065529D">
            <w:pPr>
              <w:pStyle w:val="ATATableBody"/>
              <w:spacing w:before="0" w:after="0"/>
            </w:pPr>
          </w:p>
          <w:p w14:paraId="6D30E370" w14:textId="77777777" w:rsidR="00322611" w:rsidRPr="00570FE4" w:rsidRDefault="00322611" w:rsidP="0065529D">
            <w:pPr>
              <w:pStyle w:val="ATATableBody"/>
              <w:spacing w:before="0" w:after="0"/>
            </w:pPr>
          </w:p>
          <w:p w14:paraId="07923E9F" w14:textId="77777777" w:rsidR="00322611" w:rsidRPr="00570FE4" w:rsidRDefault="00322611" w:rsidP="0065529D">
            <w:pPr>
              <w:pStyle w:val="ATATableBody"/>
              <w:spacing w:before="0" w:after="0"/>
            </w:pPr>
            <w:r w:rsidRPr="00570FE4">
              <w:t>Score = 6</w:t>
            </w:r>
          </w:p>
        </w:tc>
        <w:tc>
          <w:tcPr>
            <w:tcW w:w="1710" w:type="dxa"/>
            <w:gridSpan w:val="2"/>
            <w:shd w:val="clear" w:color="auto" w:fill="auto"/>
          </w:tcPr>
          <w:p w14:paraId="107901B4" w14:textId="77777777" w:rsidR="00322611" w:rsidRDefault="00322611" w:rsidP="0065529D">
            <w:pPr>
              <w:pStyle w:val="ATATableBody"/>
              <w:spacing w:after="0"/>
            </w:pPr>
            <w:r w:rsidRPr="00570FE4">
              <w:t>If attacking this site is not at all consistent with the ideology or motivations of this adversary group</w:t>
            </w:r>
          </w:p>
          <w:p w14:paraId="0D4302C0" w14:textId="77777777" w:rsidR="00322611" w:rsidRPr="00570FE4" w:rsidRDefault="00322611" w:rsidP="0065529D">
            <w:pPr>
              <w:pStyle w:val="ATATableBody"/>
              <w:spacing w:before="0" w:after="0"/>
            </w:pPr>
          </w:p>
          <w:p w14:paraId="5ECD479B" w14:textId="77777777" w:rsidR="00322611" w:rsidRPr="00570FE4" w:rsidRDefault="00322611" w:rsidP="0065529D">
            <w:pPr>
              <w:pStyle w:val="ATATableBody"/>
              <w:spacing w:before="0" w:after="0"/>
            </w:pPr>
            <w:r w:rsidRPr="00570FE4">
              <w:t>Score = 2</w:t>
            </w:r>
          </w:p>
        </w:tc>
        <w:tc>
          <w:tcPr>
            <w:tcW w:w="1350" w:type="dxa"/>
            <w:gridSpan w:val="2"/>
            <w:shd w:val="clear" w:color="auto" w:fill="F2F2F2" w:themeFill="background1" w:themeFillShade="F2"/>
          </w:tcPr>
          <w:p w14:paraId="0440E692" w14:textId="77777777" w:rsidR="00322611" w:rsidRDefault="00322611" w:rsidP="0065529D">
            <w:pPr>
              <w:pStyle w:val="ATATableBody"/>
              <w:rPr>
                <w:b/>
              </w:rPr>
            </w:pPr>
            <w:r w:rsidRPr="000536C9">
              <w:rPr>
                <w:b/>
              </w:rPr>
              <w:t>Score =</w:t>
            </w:r>
          </w:p>
          <w:p w14:paraId="48DA19AC" w14:textId="77777777" w:rsidR="00322611" w:rsidRPr="000536C9" w:rsidRDefault="00322611" w:rsidP="0065529D">
            <w:pPr>
              <w:pStyle w:val="ATATableBody"/>
              <w:rPr>
                <w:b/>
              </w:rPr>
            </w:pPr>
            <w:r>
              <w:rPr>
                <w:b/>
                <w:noProof/>
              </w:rPr>
              <mc:AlternateContent>
                <mc:Choice Requires="wps">
                  <w:drawing>
                    <wp:anchor distT="0" distB="0" distL="114300" distR="114300" simplePos="0" relativeHeight="251702272" behindDoc="0" locked="0" layoutInCell="1" allowOverlap="1" wp14:anchorId="0A033A38" wp14:editId="38DD3206">
                      <wp:simplePos x="0" y="0"/>
                      <wp:positionH relativeFrom="column">
                        <wp:posOffset>69850</wp:posOffset>
                      </wp:positionH>
                      <wp:positionV relativeFrom="paragraph">
                        <wp:posOffset>74930</wp:posOffset>
                      </wp:positionV>
                      <wp:extent cx="561975" cy="5715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65AD0AB" id="Rectangle 21" o:spid="_x0000_s1026" style="position:absolute;margin-left:5.5pt;margin-top:5.9pt;width:44.25pt;height:4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" filled="f" strokecolor="black [3213]"/>
                  </w:pict>
                </mc:Fallback>
              </mc:AlternateContent>
            </w:r>
            <w:r w:rsidRPr="000536C9">
              <w:rPr>
                <w:b/>
              </w:rPr>
              <w:t xml:space="preserve"> </w:t>
            </w:r>
          </w:p>
        </w:tc>
      </w:tr>
      <w:tr w:rsidR="00322611" w:rsidRPr="00570FE4" w14:paraId="4089BB22" w14:textId="77777777" w:rsidTr="0065529D">
        <w:trPr>
          <w:cantSplit/>
        </w:trPr>
        <w:tc>
          <w:tcPr>
            <w:tcW w:w="1915" w:type="dxa"/>
            <w:shd w:val="clear" w:color="auto" w:fill="auto"/>
          </w:tcPr>
          <w:p w14:paraId="149C4B6B" w14:textId="77777777" w:rsidR="00322611" w:rsidRDefault="00322611" w:rsidP="0065529D">
            <w:pPr>
              <w:pStyle w:val="ATATableBody"/>
            </w:pPr>
            <w:r>
              <w:t xml:space="preserve">Category: </w:t>
            </w:r>
          </w:p>
          <w:p w14:paraId="4B061054" w14:textId="77777777" w:rsidR="00322611" w:rsidRPr="00570FE4" w:rsidRDefault="00322611" w:rsidP="0065529D">
            <w:pPr>
              <w:pStyle w:val="ATATableBody"/>
            </w:pPr>
            <w:r w:rsidRPr="00570FE4">
              <w:t>Ease of Attack</w:t>
            </w:r>
          </w:p>
        </w:tc>
        <w:tc>
          <w:tcPr>
            <w:tcW w:w="1800" w:type="dxa"/>
            <w:shd w:val="clear" w:color="auto" w:fill="auto"/>
          </w:tcPr>
          <w:p w14:paraId="42AD32CB" w14:textId="77777777" w:rsidR="00322611" w:rsidRPr="00570FE4" w:rsidRDefault="00322611" w:rsidP="0065529D">
            <w:pPr>
              <w:pStyle w:val="ATATableBody"/>
              <w:spacing w:after="0"/>
            </w:pPr>
            <w:r w:rsidRPr="00570FE4">
              <w:t>If perception exists that physical protection system is relatively easy to defeat or does not exist, or the undesired event is easily accomplished at this site</w:t>
            </w:r>
          </w:p>
          <w:p w14:paraId="09826C24" w14:textId="77777777" w:rsidR="00322611" w:rsidRDefault="00322611" w:rsidP="0065529D">
            <w:pPr>
              <w:pStyle w:val="ATATableBody"/>
              <w:spacing w:before="0" w:after="0"/>
            </w:pPr>
          </w:p>
          <w:p w14:paraId="6B7B651C" w14:textId="77777777" w:rsidR="00322611" w:rsidRDefault="00322611" w:rsidP="0065529D">
            <w:pPr>
              <w:pStyle w:val="ATATableBody"/>
              <w:spacing w:before="0" w:after="0"/>
            </w:pPr>
          </w:p>
          <w:p w14:paraId="77E2E0AC" w14:textId="77777777" w:rsidR="00322611" w:rsidRPr="00570FE4" w:rsidRDefault="00322611" w:rsidP="0065529D">
            <w:pPr>
              <w:pStyle w:val="ATATableBody"/>
              <w:spacing w:before="0" w:after="0"/>
            </w:pPr>
          </w:p>
          <w:p w14:paraId="55D23047" w14:textId="77777777" w:rsidR="00322611" w:rsidRPr="00570FE4" w:rsidRDefault="00322611" w:rsidP="0065529D">
            <w:pPr>
              <w:pStyle w:val="ATATableBody"/>
              <w:spacing w:before="0" w:after="0"/>
            </w:pPr>
            <w:r w:rsidRPr="00570FE4">
              <w:t>Score = 5</w:t>
            </w:r>
          </w:p>
        </w:tc>
        <w:tc>
          <w:tcPr>
            <w:tcW w:w="1980" w:type="dxa"/>
            <w:gridSpan w:val="2"/>
            <w:shd w:val="clear" w:color="auto" w:fill="auto"/>
          </w:tcPr>
          <w:p w14:paraId="7B92EF21" w14:textId="77777777" w:rsidR="00322611" w:rsidRPr="00570FE4" w:rsidRDefault="00322611" w:rsidP="0065529D">
            <w:pPr>
              <w:pStyle w:val="ATATableBody"/>
              <w:spacing w:after="0"/>
            </w:pPr>
            <w:r w:rsidRPr="00570FE4">
              <w:t>If perception exists that physical protection system provides moderate protection, or there is moderate difficulty in accomplishing the undesired event at this site</w:t>
            </w:r>
          </w:p>
          <w:p w14:paraId="4EECAEF0" w14:textId="77777777" w:rsidR="00322611" w:rsidRPr="00570FE4" w:rsidRDefault="00322611" w:rsidP="0065529D">
            <w:pPr>
              <w:pStyle w:val="ATATableBody"/>
              <w:spacing w:before="0" w:after="0"/>
            </w:pPr>
          </w:p>
          <w:p w14:paraId="690000E1" w14:textId="77777777" w:rsidR="00322611" w:rsidRPr="00570FE4" w:rsidRDefault="00322611" w:rsidP="0065529D">
            <w:pPr>
              <w:pStyle w:val="ATATableBody"/>
              <w:spacing w:before="0" w:after="0"/>
            </w:pPr>
            <w:r w:rsidRPr="00570FE4">
              <w:t>Score = 3</w:t>
            </w:r>
          </w:p>
        </w:tc>
        <w:tc>
          <w:tcPr>
            <w:tcW w:w="1710" w:type="dxa"/>
            <w:gridSpan w:val="2"/>
            <w:shd w:val="clear" w:color="auto" w:fill="auto"/>
          </w:tcPr>
          <w:p w14:paraId="402EB3D2" w14:textId="77777777" w:rsidR="00322611" w:rsidRPr="00570FE4" w:rsidRDefault="00322611" w:rsidP="0065529D">
            <w:pPr>
              <w:pStyle w:val="ATATableBody"/>
              <w:spacing w:after="0"/>
            </w:pPr>
            <w:r w:rsidRPr="00570FE4">
              <w:t>If the perception exists that the site has a robust, effective physical protection system or the undesired event is extremely difficult to accomplish at this site</w:t>
            </w:r>
          </w:p>
          <w:p w14:paraId="5AB55156" w14:textId="77777777" w:rsidR="00322611" w:rsidRPr="00570FE4" w:rsidRDefault="00322611" w:rsidP="0065529D">
            <w:pPr>
              <w:pStyle w:val="ATATableBody"/>
              <w:spacing w:before="0" w:after="0"/>
            </w:pPr>
          </w:p>
          <w:p w14:paraId="78FE261B" w14:textId="77777777" w:rsidR="00322611" w:rsidRPr="00570FE4" w:rsidRDefault="00322611" w:rsidP="0065529D">
            <w:pPr>
              <w:pStyle w:val="ATATableBody"/>
              <w:spacing w:before="0" w:after="0"/>
            </w:pPr>
            <w:r w:rsidRPr="00570FE4">
              <w:t>Score = 1</w:t>
            </w:r>
          </w:p>
        </w:tc>
        <w:tc>
          <w:tcPr>
            <w:tcW w:w="1350" w:type="dxa"/>
            <w:gridSpan w:val="2"/>
            <w:shd w:val="clear" w:color="auto" w:fill="F2F2F2" w:themeFill="background1" w:themeFillShade="F2"/>
          </w:tcPr>
          <w:p w14:paraId="4908E028" w14:textId="77777777" w:rsidR="00322611" w:rsidRDefault="00322611" w:rsidP="0065529D">
            <w:pPr>
              <w:pStyle w:val="ATATableBody"/>
              <w:rPr>
                <w:b/>
              </w:rPr>
            </w:pPr>
            <w:r w:rsidRPr="000536C9">
              <w:rPr>
                <w:b/>
              </w:rPr>
              <w:t xml:space="preserve">Score = </w:t>
            </w:r>
          </w:p>
          <w:p w14:paraId="748C2C3B" w14:textId="77777777" w:rsidR="00322611" w:rsidRPr="000536C9" w:rsidRDefault="00322611" w:rsidP="0065529D">
            <w:pPr>
              <w:pStyle w:val="ATATableBody"/>
              <w:rPr>
                <w:b/>
              </w:rPr>
            </w:pPr>
            <w:r>
              <w:rPr>
                <w:b/>
                <w:noProof/>
              </w:rPr>
              <mc:AlternateContent>
                <mc:Choice Requires="wps">
                  <w:drawing>
                    <wp:anchor distT="0" distB="0" distL="114300" distR="114300" simplePos="0" relativeHeight="251703296" behindDoc="0" locked="0" layoutInCell="1" allowOverlap="1" wp14:anchorId="18D4F0CD" wp14:editId="3C26B7D3">
                      <wp:simplePos x="0" y="0"/>
                      <wp:positionH relativeFrom="column">
                        <wp:posOffset>69850</wp:posOffset>
                      </wp:positionH>
                      <wp:positionV relativeFrom="paragraph">
                        <wp:posOffset>61595</wp:posOffset>
                      </wp:positionV>
                      <wp:extent cx="561975" cy="5715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916AF08" id="Rectangle 22" o:spid="_x0000_s1026" style="position:absolute;margin-left:5.5pt;margin-top:4.85pt;width:44.25pt;height:4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" filled="f" strokecolor="black [3213]"/>
                  </w:pict>
                </mc:Fallback>
              </mc:AlternateContent>
            </w:r>
          </w:p>
        </w:tc>
      </w:tr>
      <w:tr w:rsidR="00322611" w:rsidRPr="00570FE4" w14:paraId="2314437B" w14:textId="77777777" w:rsidTr="0065529D">
        <w:trPr>
          <w:cantSplit/>
        </w:trPr>
        <w:tc>
          <w:tcPr>
            <w:tcW w:w="7405" w:type="dxa"/>
            <w:gridSpan w:val="6"/>
            <w:shd w:val="clear" w:color="auto" w:fill="D9D9D9" w:themeFill="background1" w:themeFillShade="D9"/>
          </w:tcPr>
          <w:p w14:paraId="7EDCF02C" w14:textId="77777777" w:rsidR="00322611" w:rsidRPr="000536C9" w:rsidRDefault="00322611" w:rsidP="0065529D">
            <w:pPr>
              <w:pStyle w:val="ATATableBody"/>
              <w:rPr>
                <w:b/>
              </w:rPr>
            </w:pPr>
            <w:r w:rsidRPr="000536C9">
              <w:rPr>
                <w:b/>
              </w:rPr>
              <w:t xml:space="preserve">Total Score for Threat Type </w:t>
            </w:r>
          </w:p>
        </w:tc>
        <w:tc>
          <w:tcPr>
            <w:tcW w:w="1350" w:type="dxa"/>
            <w:gridSpan w:val="2"/>
            <w:tcBorders>
              <w:bottom w:val="single" w:sz="12" w:space="0" w:color="auto"/>
            </w:tcBorders>
            <w:shd w:val="clear" w:color="auto" w:fill="D9D9D9" w:themeFill="background1" w:themeFillShade="D9"/>
          </w:tcPr>
          <w:p w14:paraId="7CF6CC9B" w14:textId="77777777" w:rsidR="00322611" w:rsidRPr="000536C9" w:rsidRDefault="00322611" w:rsidP="0065529D">
            <w:pPr>
              <w:pStyle w:val="ATATableBody"/>
              <w:rPr>
                <w:b/>
              </w:rPr>
            </w:pPr>
            <w:r>
              <w:rPr>
                <w:b/>
              </w:rPr>
              <w:t>Total</w:t>
            </w:r>
          </w:p>
        </w:tc>
      </w:tr>
      <w:tr w:rsidR="00322611" w:rsidRPr="00570FE4" w14:paraId="03B11A8D" w14:textId="77777777" w:rsidTr="0065529D">
        <w:trPr>
          <w:cantSplit/>
        </w:trPr>
        <w:tc>
          <w:tcPr>
            <w:tcW w:w="7405" w:type="dxa"/>
            <w:gridSpan w:val="6"/>
            <w:tcBorders>
              <w:right w:val="single" w:sz="12" w:space="0" w:color="auto"/>
            </w:tcBorders>
            <w:shd w:val="clear" w:color="auto" w:fill="auto"/>
          </w:tcPr>
          <w:p w14:paraId="5B6D922F" w14:textId="77777777" w:rsidR="00322611" w:rsidRPr="00570FE4" w:rsidRDefault="00322611" w:rsidP="0065529D">
            <w:pPr>
              <w:pStyle w:val="ATATableBody"/>
            </w:pPr>
            <w:r>
              <w:t>Write the total of</w:t>
            </w:r>
            <w:r w:rsidRPr="00570FE4">
              <w:t xml:space="preserve"> all above scores</w:t>
            </w:r>
            <w:r>
              <w:t xml:space="preserve"> in this box </w:t>
            </w:r>
            <w:r w:rsidRPr="00570FE4">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58E0060" w14:textId="77777777" w:rsidR="00322611" w:rsidRPr="00570FE4" w:rsidRDefault="00322611" w:rsidP="0065529D">
            <w:pPr>
              <w:pStyle w:val="ATATableBody"/>
            </w:pPr>
          </w:p>
        </w:tc>
      </w:tr>
      <w:tr w:rsidR="00322611" w:rsidRPr="00570FE4" w14:paraId="07ECB56B" w14:textId="77777777" w:rsidTr="0065529D">
        <w:trPr>
          <w:cantSplit/>
        </w:trPr>
        <w:tc>
          <w:tcPr>
            <w:tcW w:w="8755" w:type="dxa"/>
            <w:gridSpan w:val="8"/>
            <w:shd w:val="clear" w:color="auto" w:fill="auto"/>
          </w:tcPr>
          <w:p w14:paraId="3C544520" w14:textId="77777777" w:rsidR="00322611" w:rsidRPr="00B7626C" w:rsidRDefault="00322611" w:rsidP="0065529D">
            <w:pPr>
              <w:pStyle w:val="ATATableBody"/>
              <w:rPr>
                <w:b/>
              </w:rPr>
            </w:pPr>
            <w:r w:rsidRPr="00B7626C">
              <w:rPr>
                <w:b/>
              </w:rPr>
              <w:t>Likelihood of this Threat Type attacking this facility</w:t>
            </w:r>
            <w:r>
              <w:rPr>
                <w:b/>
              </w:rPr>
              <w:t xml:space="preserve"> — L</w:t>
            </w:r>
            <w:r w:rsidRPr="00841D05">
              <w:rPr>
                <w:b/>
                <w:vertAlign w:val="subscript"/>
              </w:rPr>
              <w:t>A</w:t>
            </w:r>
            <w:r>
              <w:rPr>
                <w:b/>
              </w:rPr>
              <w:t xml:space="preserve"> </w:t>
            </w:r>
          </w:p>
        </w:tc>
      </w:tr>
      <w:tr w:rsidR="00322611" w:rsidRPr="00570FE4" w14:paraId="5261E620" w14:textId="77777777" w:rsidTr="0065529D">
        <w:trPr>
          <w:cantSplit/>
        </w:trPr>
        <w:tc>
          <w:tcPr>
            <w:tcW w:w="7405" w:type="dxa"/>
            <w:gridSpan w:val="6"/>
            <w:shd w:val="clear" w:color="auto" w:fill="auto"/>
          </w:tcPr>
          <w:p w14:paraId="1EF886B7" w14:textId="77777777" w:rsidR="00322611" w:rsidRPr="00570FE4" w:rsidRDefault="00322611" w:rsidP="0065529D">
            <w:pPr>
              <w:pStyle w:val="ATATableBody"/>
            </w:pPr>
            <w:r w:rsidRPr="00570FE4">
              <w:t>If the total score for this threat type is:</w:t>
            </w:r>
          </w:p>
          <w:p w14:paraId="3F54E0D7" w14:textId="77777777" w:rsidR="00322611" w:rsidRPr="00570FE4" w:rsidRDefault="00322611" w:rsidP="0065529D">
            <w:pPr>
              <w:pStyle w:val="ATATableBody"/>
            </w:pPr>
            <w:r w:rsidRPr="00570FE4">
              <w:t>≥ 60, L</w:t>
            </w:r>
            <w:r w:rsidRPr="00841D05">
              <w:rPr>
                <w:vertAlign w:val="subscript"/>
              </w:rPr>
              <w:t>A</w:t>
            </w:r>
            <w:r w:rsidRPr="00570FE4">
              <w:t xml:space="preserve"> = Very High</w:t>
            </w:r>
          </w:p>
          <w:p w14:paraId="36426116" w14:textId="77777777" w:rsidR="00322611" w:rsidRPr="00570FE4" w:rsidRDefault="00322611" w:rsidP="0065529D">
            <w:pPr>
              <w:pStyle w:val="ATATableBody"/>
            </w:pPr>
            <w:r w:rsidRPr="00570FE4">
              <w:t>≤ 59 and ≥ 47, L</w:t>
            </w:r>
            <w:r w:rsidRPr="00841D05">
              <w:rPr>
                <w:vertAlign w:val="subscript"/>
              </w:rPr>
              <w:t>A</w:t>
            </w:r>
            <w:r w:rsidRPr="00570FE4">
              <w:t xml:space="preserve"> = High</w:t>
            </w:r>
          </w:p>
          <w:p w14:paraId="2B935FB0" w14:textId="77777777" w:rsidR="00322611" w:rsidRPr="00570FE4" w:rsidRDefault="00322611" w:rsidP="0065529D">
            <w:pPr>
              <w:pStyle w:val="ATATableBody"/>
            </w:pPr>
            <w:r w:rsidRPr="00570FE4">
              <w:t>≤ 46 and ≥ 32, L</w:t>
            </w:r>
            <w:r w:rsidRPr="00841D05">
              <w:rPr>
                <w:vertAlign w:val="subscript"/>
              </w:rPr>
              <w:t>A</w:t>
            </w:r>
            <w:r w:rsidRPr="00570FE4">
              <w:t xml:space="preserve"> = Medium </w:t>
            </w:r>
          </w:p>
          <w:p w14:paraId="4FCA9C7B" w14:textId="77777777" w:rsidR="00322611" w:rsidRPr="00570FE4" w:rsidRDefault="00322611" w:rsidP="0065529D">
            <w:pPr>
              <w:pStyle w:val="ATATableBody"/>
            </w:pPr>
            <w:r w:rsidRPr="00570FE4">
              <w:t>≤ 31 and ≥ 19, L</w:t>
            </w:r>
            <w:r w:rsidRPr="00841D05">
              <w:rPr>
                <w:vertAlign w:val="subscript"/>
              </w:rPr>
              <w:t>A</w:t>
            </w:r>
            <w:r w:rsidRPr="00570FE4">
              <w:t xml:space="preserve"> = Low</w:t>
            </w:r>
          </w:p>
          <w:p w14:paraId="2AE207B5" w14:textId="77777777" w:rsidR="00322611" w:rsidRPr="00570FE4" w:rsidRDefault="00322611" w:rsidP="0065529D">
            <w:pPr>
              <w:pStyle w:val="ATATableBody"/>
            </w:pPr>
            <w:r w:rsidRPr="00570FE4">
              <w:t>≤ 18, L</w:t>
            </w:r>
            <w:r w:rsidRPr="00841D05">
              <w:rPr>
                <w:vertAlign w:val="subscript"/>
              </w:rPr>
              <w:t>A</w:t>
            </w:r>
            <w:r w:rsidRPr="00570FE4">
              <w:t xml:space="preserve"> = Very Low</w:t>
            </w:r>
          </w:p>
          <w:p w14:paraId="3C4E693F" w14:textId="77777777" w:rsidR="00322611" w:rsidRPr="00570FE4" w:rsidRDefault="00322611" w:rsidP="0065529D">
            <w:pPr>
              <w:pStyle w:val="ATATableBody"/>
            </w:pPr>
            <w:r w:rsidRPr="00570FE4">
              <w:t>Write threat level based on L</w:t>
            </w:r>
            <w:r w:rsidRPr="00841D05">
              <w:rPr>
                <w:vertAlign w:val="subscript"/>
              </w:rPr>
              <w:t>A</w:t>
            </w:r>
            <w:r w:rsidRPr="00570FE4">
              <w:t xml:space="preserve"> score</w:t>
            </w:r>
            <w:r w:rsidRPr="00570FE4">
              <w:sym w:font="Wingdings" w:char="F0E8"/>
            </w:r>
          </w:p>
        </w:tc>
        <w:tc>
          <w:tcPr>
            <w:tcW w:w="1350" w:type="dxa"/>
            <w:gridSpan w:val="2"/>
            <w:shd w:val="clear" w:color="auto" w:fill="F2F2F2" w:themeFill="background1" w:themeFillShade="F2"/>
          </w:tcPr>
          <w:p w14:paraId="27285C19" w14:textId="77777777" w:rsidR="00322611" w:rsidRPr="00570FE4" w:rsidRDefault="00322611" w:rsidP="0065529D">
            <w:pPr>
              <w:pStyle w:val="ATATableBody"/>
            </w:pPr>
            <w:r>
              <w:rPr>
                <w:b/>
                <w:noProof/>
              </w:rPr>
              <mc:AlternateContent>
                <mc:Choice Requires="wps">
                  <w:drawing>
                    <wp:anchor distT="0" distB="0" distL="114300" distR="114300" simplePos="0" relativeHeight="251704320" behindDoc="0" locked="0" layoutInCell="1" allowOverlap="1" wp14:anchorId="3466DAD7" wp14:editId="68E644FE">
                      <wp:simplePos x="0" y="0"/>
                      <wp:positionH relativeFrom="column">
                        <wp:posOffset>69850</wp:posOffset>
                      </wp:positionH>
                      <wp:positionV relativeFrom="paragraph">
                        <wp:posOffset>796290</wp:posOffset>
                      </wp:positionV>
                      <wp:extent cx="561975" cy="5715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B4321C7" id="Rectangle 23" o:spid="_x0000_s1026" style="position:absolute;margin-left:5.5pt;margin-top:62.7pt;width:44.25pt;height: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" filled="f" strokecolor="black [3213]"/>
                  </w:pict>
                </mc:Fallback>
              </mc:AlternateContent>
            </w:r>
          </w:p>
        </w:tc>
      </w:tr>
    </w:tbl>
    <w:p w14:paraId="5F16FFB5" w14:textId="78DB437C" w:rsidR="00F75790" w:rsidRPr="006745A8" w:rsidRDefault="00322611" w:rsidP="008E72DF">
      <w:pPr>
        <w:pStyle w:val="ATAHeadingLevel2"/>
      </w:pPr>
      <w:r w:rsidRPr="00322611">
        <w:rPr>
          <w:rStyle w:val="ATABodyChar"/>
        </w:rPr>
        <w:lastRenderedPageBreak/>
        <w:t>Thr</w:t>
      </w:r>
      <w:r w:rsidR="00F75790" w:rsidRPr="006745A8">
        <w:t xml:space="preserve">eat </w:t>
      </w:r>
      <w:r w:rsidR="00F75790">
        <w:t>Analysis</w:t>
      </w:r>
      <w:r w:rsidR="00F75790" w:rsidRPr="006745A8">
        <w:t xml:space="preserve"> Statement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F75790" w:rsidRPr="00AE3C33" w14:paraId="5F16FFB8" w14:textId="77777777" w:rsidTr="00322611">
        <w:trPr>
          <w:trHeight w:val="720"/>
        </w:trPr>
        <w:tc>
          <w:tcPr>
            <w:tcW w:w="8748" w:type="dxa"/>
          </w:tcPr>
          <w:p w14:paraId="5F16FFB6" w14:textId="77777777" w:rsidR="00F75790" w:rsidRPr="00C158AB" w:rsidRDefault="00F75790" w:rsidP="005C14FD">
            <w:pPr>
              <w:pStyle w:val="ATATableBody"/>
            </w:pPr>
          </w:p>
          <w:p w14:paraId="5F16FFB7" w14:textId="77777777" w:rsidR="00F75790" w:rsidRPr="00AE3C33" w:rsidRDefault="00F75790" w:rsidP="005C14FD">
            <w:pPr>
              <w:pStyle w:val="ATATableBody"/>
              <w:rPr>
                <w:b/>
                <w:i/>
              </w:rPr>
            </w:pPr>
          </w:p>
        </w:tc>
      </w:tr>
      <w:tr w:rsidR="00F75790" w:rsidRPr="00C158AB" w14:paraId="5F16FFBB" w14:textId="77777777" w:rsidTr="00322611">
        <w:trPr>
          <w:trHeight w:val="720"/>
        </w:trPr>
        <w:tc>
          <w:tcPr>
            <w:tcW w:w="8748" w:type="dxa"/>
          </w:tcPr>
          <w:p w14:paraId="5F16FFB9" w14:textId="77777777" w:rsidR="00F75790" w:rsidRPr="00C158AB" w:rsidRDefault="00F75790" w:rsidP="005C14FD">
            <w:pPr>
              <w:pStyle w:val="ATATableBody"/>
            </w:pPr>
          </w:p>
          <w:p w14:paraId="5F16FFBA" w14:textId="77777777" w:rsidR="00F75790" w:rsidRPr="00C158AB" w:rsidRDefault="00F75790" w:rsidP="005C14FD">
            <w:pPr>
              <w:pStyle w:val="ATATableBody"/>
            </w:pPr>
          </w:p>
        </w:tc>
      </w:tr>
      <w:tr w:rsidR="00F75790" w:rsidRPr="00C158AB" w14:paraId="5F16FFBE" w14:textId="77777777" w:rsidTr="00322611">
        <w:trPr>
          <w:trHeight w:val="720"/>
        </w:trPr>
        <w:tc>
          <w:tcPr>
            <w:tcW w:w="8748" w:type="dxa"/>
          </w:tcPr>
          <w:p w14:paraId="5F16FFBC" w14:textId="77777777" w:rsidR="00F75790" w:rsidRPr="00C158AB" w:rsidRDefault="00F75790" w:rsidP="005C14FD">
            <w:pPr>
              <w:pStyle w:val="ATATableBody"/>
            </w:pPr>
          </w:p>
          <w:p w14:paraId="5F16FFBD" w14:textId="77777777" w:rsidR="00F75790" w:rsidRPr="00C158AB" w:rsidRDefault="00F75790" w:rsidP="005C14FD">
            <w:pPr>
              <w:pStyle w:val="ATATableBody"/>
            </w:pPr>
          </w:p>
        </w:tc>
      </w:tr>
      <w:tr w:rsidR="00F75790" w:rsidRPr="00C158AB" w14:paraId="5F16FFC1" w14:textId="77777777" w:rsidTr="00322611">
        <w:trPr>
          <w:trHeight w:val="720"/>
        </w:trPr>
        <w:tc>
          <w:tcPr>
            <w:tcW w:w="8748" w:type="dxa"/>
          </w:tcPr>
          <w:p w14:paraId="5F16FFBF" w14:textId="77777777" w:rsidR="00F75790" w:rsidRPr="00C158AB" w:rsidRDefault="00F75790" w:rsidP="005C14FD">
            <w:pPr>
              <w:pStyle w:val="ATATableBody"/>
            </w:pPr>
          </w:p>
          <w:p w14:paraId="5F16FFC0" w14:textId="77777777" w:rsidR="00F75790" w:rsidRPr="00C158AB" w:rsidRDefault="00F75790" w:rsidP="005C14FD">
            <w:pPr>
              <w:pStyle w:val="ATATableBody"/>
            </w:pPr>
          </w:p>
        </w:tc>
      </w:tr>
      <w:tr w:rsidR="00F75790" w:rsidRPr="00C158AB" w14:paraId="5F16FFC4" w14:textId="77777777" w:rsidTr="00322611">
        <w:trPr>
          <w:trHeight w:val="720"/>
        </w:trPr>
        <w:tc>
          <w:tcPr>
            <w:tcW w:w="8748" w:type="dxa"/>
          </w:tcPr>
          <w:p w14:paraId="5F16FFC2" w14:textId="77777777" w:rsidR="00F75790" w:rsidRPr="00C158AB" w:rsidRDefault="00F75790" w:rsidP="005C14FD">
            <w:pPr>
              <w:pStyle w:val="ATATableBody"/>
            </w:pPr>
          </w:p>
          <w:p w14:paraId="5F16FFC3" w14:textId="77777777" w:rsidR="00F75790" w:rsidRPr="00C158AB" w:rsidRDefault="00F75790" w:rsidP="005C14FD">
            <w:pPr>
              <w:pStyle w:val="ATATableBody"/>
            </w:pPr>
          </w:p>
        </w:tc>
      </w:tr>
      <w:tr w:rsidR="00F75790" w:rsidRPr="00C158AB" w14:paraId="5F16FFC7" w14:textId="77777777" w:rsidTr="00322611">
        <w:trPr>
          <w:trHeight w:val="720"/>
        </w:trPr>
        <w:tc>
          <w:tcPr>
            <w:tcW w:w="8748" w:type="dxa"/>
          </w:tcPr>
          <w:p w14:paraId="5F16FFC5" w14:textId="77777777" w:rsidR="00F75790" w:rsidRPr="00C158AB" w:rsidRDefault="00F75790" w:rsidP="005C14FD">
            <w:pPr>
              <w:pStyle w:val="ATATableBody"/>
            </w:pPr>
          </w:p>
          <w:p w14:paraId="5F16FFC6" w14:textId="77777777" w:rsidR="00F75790" w:rsidRPr="00C158AB" w:rsidRDefault="00F75790" w:rsidP="005C14FD">
            <w:pPr>
              <w:pStyle w:val="ATATableBody"/>
            </w:pPr>
          </w:p>
        </w:tc>
      </w:tr>
      <w:tr w:rsidR="00F75790" w:rsidRPr="00C158AB" w14:paraId="5F16FFCA" w14:textId="77777777" w:rsidTr="00322611">
        <w:trPr>
          <w:trHeight w:val="720"/>
        </w:trPr>
        <w:tc>
          <w:tcPr>
            <w:tcW w:w="8748" w:type="dxa"/>
          </w:tcPr>
          <w:p w14:paraId="5F16FFC8" w14:textId="77777777" w:rsidR="00F75790" w:rsidRPr="00C158AB" w:rsidRDefault="00F75790" w:rsidP="005C14FD">
            <w:pPr>
              <w:pStyle w:val="ATATableBody"/>
            </w:pPr>
          </w:p>
          <w:p w14:paraId="5F16FFC9" w14:textId="77777777" w:rsidR="00F75790" w:rsidRPr="00C158AB" w:rsidRDefault="00F75790" w:rsidP="005C14FD">
            <w:pPr>
              <w:pStyle w:val="ATATableBody"/>
            </w:pPr>
          </w:p>
        </w:tc>
      </w:tr>
      <w:tr w:rsidR="00F75790" w:rsidRPr="00C158AB" w14:paraId="5F16FFCD" w14:textId="77777777" w:rsidTr="00322611">
        <w:trPr>
          <w:trHeight w:val="720"/>
        </w:trPr>
        <w:tc>
          <w:tcPr>
            <w:tcW w:w="8748" w:type="dxa"/>
          </w:tcPr>
          <w:p w14:paraId="5F16FFCB" w14:textId="77777777" w:rsidR="00F75790" w:rsidRPr="00C158AB" w:rsidRDefault="00F75790" w:rsidP="005C14FD">
            <w:pPr>
              <w:pStyle w:val="ATATableBody"/>
            </w:pPr>
          </w:p>
          <w:p w14:paraId="5F16FFCC" w14:textId="77777777" w:rsidR="00F75790" w:rsidRPr="00C158AB" w:rsidRDefault="00F75790" w:rsidP="005C14FD">
            <w:pPr>
              <w:pStyle w:val="ATATableBody"/>
            </w:pPr>
          </w:p>
        </w:tc>
      </w:tr>
      <w:tr w:rsidR="00F75790" w:rsidRPr="00AE3C33" w14:paraId="5F16FFCF" w14:textId="77777777" w:rsidTr="00322611">
        <w:trPr>
          <w:trHeight w:val="720"/>
        </w:trPr>
        <w:tc>
          <w:tcPr>
            <w:tcW w:w="8748" w:type="dxa"/>
            <w:tcBorders>
              <w:top w:val="single" w:sz="4" w:space="0" w:color="auto"/>
              <w:bottom w:val="single" w:sz="4" w:space="0" w:color="auto"/>
            </w:tcBorders>
          </w:tcPr>
          <w:p w14:paraId="5F16FFCE" w14:textId="77777777" w:rsidR="00F75790" w:rsidRPr="00F62E17" w:rsidRDefault="00F75790" w:rsidP="005C14FD">
            <w:pPr>
              <w:pStyle w:val="ATATableBody"/>
            </w:pPr>
          </w:p>
        </w:tc>
      </w:tr>
      <w:tr w:rsidR="00F75790" w:rsidRPr="00C158AB" w14:paraId="5F16FFD2" w14:textId="77777777" w:rsidTr="00322611">
        <w:trPr>
          <w:trHeight w:val="720"/>
        </w:trPr>
        <w:tc>
          <w:tcPr>
            <w:tcW w:w="8748" w:type="dxa"/>
            <w:tcBorders>
              <w:top w:val="single" w:sz="4" w:space="0" w:color="auto"/>
              <w:bottom w:val="single" w:sz="4" w:space="0" w:color="auto"/>
            </w:tcBorders>
          </w:tcPr>
          <w:p w14:paraId="5F16FFD0" w14:textId="77777777" w:rsidR="00F75790" w:rsidRPr="00C158AB" w:rsidRDefault="00F75790" w:rsidP="005C14FD">
            <w:pPr>
              <w:pStyle w:val="ATATableBody"/>
            </w:pPr>
          </w:p>
          <w:p w14:paraId="5F16FFD1" w14:textId="77777777" w:rsidR="00F75790" w:rsidRPr="00C158AB" w:rsidRDefault="00F75790" w:rsidP="005C14FD">
            <w:pPr>
              <w:pStyle w:val="ATATableBody"/>
            </w:pPr>
          </w:p>
        </w:tc>
      </w:tr>
      <w:tr w:rsidR="00F75790" w:rsidRPr="00C158AB" w14:paraId="5F16FFD5" w14:textId="77777777" w:rsidTr="00322611">
        <w:trPr>
          <w:trHeight w:val="720"/>
        </w:trPr>
        <w:tc>
          <w:tcPr>
            <w:tcW w:w="8748" w:type="dxa"/>
            <w:tcBorders>
              <w:top w:val="single" w:sz="4" w:space="0" w:color="auto"/>
              <w:bottom w:val="single" w:sz="4" w:space="0" w:color="auto"/>
            </w:tcBorders>
          </w:tcPr>
          <w:p w14:paraId="5F16FFD3" w14:textId="77777777" w:rsidR="00F75790" w:rsidRPr="00C158AB" w:rsidRDefault="00F75790" w:rsidP="005C14FD">
            <w:pPr>
              <w:pStyle w:val="ATATableBody"/>
            </w:pPr>
          </w:p>
          <w:p w14:paraId="5F16FFD4" w14:textId="77777777" w:rsidR="00F75790" w:rsidRPr="00C158AB" w:rsidRDefault="00F75790" w:rsidP="005C14FD">
            <w:pPr>
              <w:pStyle w:val="ATATableBody"/>
            </w:pPr>
          </w:p>
        </w:tc>
      </w:tr>
      <w:tr w:rsidR="00F75790" w:rsidRPr="00C158AB" w14:paraId="5F16FFD8" w14:textId="77777777" w:rsidTr="00322611">
        <w:trPr>
          <w:trHeight w:val="720"/>
        </w:trPr>
        <w:tc>
          <w:tcPr>
            <w:tcW w:w="8748" w:type="dxa"/>
            <w:tcBorders>
              <w:top w:val="single" w:sz="4" w:space="0" w:color="auto"/>
              <w:bottom w:val="single" w:sz="4" w:space="0" w:color="auto"/>
            </w:tcBorders>
          </w:tcPr>
          <w:p w14:paraId="5F16FFD6" w14:textId="77777777" w:rsidR="00F75790" w:rsidRPr="00C158AB" w:rsidRDefault="00F75790" w:rsidP="005C14FD">
            <w:pPr>
              <w:pStyle w:val="ATATableBody"/>
            </w:pPr>
          </w:p>
          <w:p w14:paraId="5F16FFD7" w14:textId="77777777" w:rsidR="00F75790" w:rsidRPr="00C158AB" w:rsidRDefault="00F75790" w:rsidP="005C14FD">
            <w:pPr>
              <w:pStyle w:val="ATATableBody"/>
            </w:pPr>
          </w:p>
        </w:tc>
      </w:tr>
      <w:tr w:rsidR="00F75790" w:rsidRPr="00C158AB" w14:paraId="5F16FFDB" w14:textId="77777777" w:rsidTr="00322611">
        <w:trPr>
          <w:trHeight w:val="720"/>
        </w:trPr>
        <w:tc>
          <w:tcPr>
            <w:tcW w:w="8748" w:type="dxa"/>
            <w:tcBorders>
              <w:top w:val="single" w:sz="4" w:space="0" w:color="auto"/>
              <w:bottom w:val="single" w:sz="4" w:space="0" w:color="auto"/>
            </w:tcBorders>
          </w:tcPr>
          <w:p w14:paraId="5F16FFD9" w14:textId="77777777" w:rsidR="00F75790" w:rsidRPr="00C158AB" w:rsidRDefault="00F75790" w:rsidP="005C14FD">
            <w:pPr>
              <w:pStyle w:val="ATATableBody"/>
            </w:pPr>
          </w:p>
          <w:p w14:paraId="5F16FFDA" w14:textId="77777777" w:rsidR="00F75790" w:rsidRPr="00C158AB" w:rsidRDefault="00F75790" w:rsidP="005C14FD">
            <w:pPr>
              <w:pStyle w:val="ATATableBody"/>
            </w:pPr>
          </w:p>
        </w:tc>
      </w:tr>
      <w:tr w:rsidR="00F75790" w:rsidRPr="00C158AB" w14:paraId="5F16FFDE" w14:textId="77777777" w:rsidTr="00322611">
        <w:trPr>
          <w:trHeight w:val="720"/>
        </w:trPr>
        <w:tc>
          <w:tcPr>
            <w:tcW w:w="8748" w:type="dxa"/>
            <w:tcBorders>
              <w:top w:val="single" w:sz="4" w:space="0" w:color="auto"/>
              <w:bottom w:val="single" w:sz="4" w:space="0" w:color="auto"/>
            </w:tcBorders>
          </w:tcPr>
          <w:p w14:paraId="5F16FFDC" w14:textId="77777777" w:rsidR="00F75790" w:rsidRPr="00C158AB" w:rsidRDefault="00F75790" w:rsidP="005C14FD">
            <w:pPr>
              <w:pStyle w:val="ATATableBody"/>
            </w:pPr>
          </w:p>
          <w:p w14:paraId="5F16FFDD" w14:textId="77777777" w:rsidR="00F75790" w:rsidRPr="00C158AB" w:rsidRDefault="00F75790" w:rsidP="005C14FD">
            <w:pPr>
              <w:pStyle w:val="ATATableBody"/>
            </w:pPr>
          </w:p>
        </w:tc>
      </w:tr>
      <w:tr w:rsidR="00322611" w:rsidRPr="00C158AB" w14:paraId="5FEC670D" w14:textId="77777777" w:rsidTr="00322611">
        <w:trPr>
          <w:trHeight w:val="720"/>
        </w:trPr>
        <w:tc>
          <w:tcPr>
            <w:tcW w:w="8748" w:type="dxa"/>
            <w:tcBorders>
              <w:top w:val="single" w:sz="4" w:space="0" w:color="auto"/>
              <w:bottom w:val="single" w:sz="4" w:space="0" w:color="auto"/>
            </w:tcBorders>
          </w:tcPr>
          <w:p w14:paraId="3397C1A3" w14:textId="77777777" w:rsidR="00322611" w:rsidRPr="00C158AB" w:rsidRDefault="00322611" w:rsidP="005C14FD">
            <w:pPr>
              <w:pStyle w:val="ATATableBody"/>
            </w:pPr>
          </w:p>
        </w:tc>
      </w:tr>
      <w:tr w:rsidR="00322611" w:rsidRPr="00C158AB" w14:paraId="076CA7FD" w14:textId="77777777" w:rsidTr="00322611">
        <w:trPr>
          <w:trHeight w:val="720"/>
        </w:trPr>
        <w:tc>
          <w:tcPr>
            <w:tcW w:w="8748" w:type="dxa"/>
            <w:tcBorders>
              <w:top w:val="single" w:sz="4" w:space="0" w:color="auto"/>
              <w:bottom w:val="single" w:sz="4" w:space="0" w:color="auto"/>
            </w:tcBorders>
          </w:tcPr>
          <w:p w14:paraId="53BFFD7E" w14:textId="77777777" w:rsidR="00322611" w:rsidRPr="00C158AB" w:rsidRDefault="00322611" w:rsidP="005C14FD">
            <w:pPr>
              <w:pStyle w:val="ATATableBody"/>
            </w:pPr>
          </w:p>
        </w:tc>
      </w:tr>
    </w:tbl>
    <w:p w14:paraId="5F16FFE5" w14:textId="77777777" w:rsidR="00F75790" w:rsidRDefault="00F75790">
      <w:pPr>
        <w:rPr>
          <w:rFonts w:ascii="Cambria" w:hAnsi="Cambria"/>
        </w:rPr>
      </w:pPr>
      <w:r>
        <w:rPr>
          <w:rFonts w:ascii="Cambria" w:hAnsi="Cambria"/>
        </w:rPr>
        <w:br w:type="page"/>
      </w:r>
    </w:p>
    <w:p w14:paraId="5F16FFF9" w14:textId="4EFBC538" w:rsidR="00F75790" w:rsidRDefault="00F75790" w:rsidP="005C14FD">
      <w:pPr>
        <w:pStyle w:val="ATAHeadingLevel1"/>
      </w:pPr>
      <w:r>
        <w:lastRenderedPageBreak/>
        <w:t xml:space="preserve">Part 4 of 7: </w:t>
      </w:r>
      <w:r w:rsidRPr="00C158AB">
        <w:t>Security Inspection and Validation</w:t>
      </w:r>
      <w:r>
        <w:t xml:space="preserve"> and Site Visit</w:t>
      </w:r>
      <w:r w:rsidRPr="00402400">
        <w:t xml:space="preserve"> </w:t>
      </w:r>
    </w:p>
    <w:tbl>
      <w:tblPr>
        <w:tblW w:w="0" w:type="auto"/>
        <w:tblInd w:w="108" w:type="dxa"/>
        <w:tblLook w:val="04A0" w:firstRow="1" w:lastRow="0" w:firstColumn="1" w:lastColumn="0" w:noHBand="0" w:noVBand="1"/>
      </w:tblPr>
      <w:tblGrid>
        <w:gridCol w:w="2465"/>
        <w:gridCol w:w="6175"/>
      </w:tblGrid>
      <w:tr w:rsidR="00F75790" w:rsidRPr="00402400" w14:paraId="5F16FFFD" w14:textId="77777777" w:rsidTr="00F75790">
        <w:tc>
          <w:tcPr>
            <w:tcW w:w="2465" w:type="dxa"/>
            <w:shd w:val="clear" w:color="auto" w:fill="auto"/>
          </w:tcPr>
          <w:p w14:paraId="5F16FFFB" w14:textId="77777777" w:rsidR="00F75790" w:rsidRPr="001B66E1" w:rsidRDefault="00F75790" w:rsidP="00F75790">
            <w:pPr>
              <w:pStyle w:val="ataBody0"/>
              <w:rPr>
                <w:b/>
              </w:rPr>
            </w:pPr>
            <w:r w:rsidRPr="001B66E1">
              <w:rPr>
                <w:b/>
              </w:rPr>
              <w:t>Purpose:</w:t>
            </w:r>
          </w:p>
        </w:tc>
        <w:tc>
          <w:tcPr>
            <w:tcW w:w="6175" w:type="dxa"/>
            <w:shd w:val="clear" w:color="auto" w:fill="auto"/>
          </w:tcPr>
          <w:p w14:paraId="5F16FFFC" w14:textId="2BAE3BDA" w:rsidR="00F75790" w:rsidRPr="00402400" w:rsidRDefault="00F75790" w:rsidP="00ED18F8">
            <w:pPr>
              <w:pStyle w:val="ATABody"/>
            </w:pPr>
            <w:r w:rsidRPr="00402400">
              <w:t xml:space="preserve">To conduct a security inspection </w:t>
            </w:r>
            <w:r>
              <w:t xml:space="preserve">and </w:t>
            </w:r>
            <w:r w:rsidRPr="00402400">
              <w:t xml:space="preserve">validation for </w:t>
            </w:r>
            <w:r>
              <w:t xml:space="preserve">a selected </w:t>
            </w:r>
            <w:r w:rsidR="00B44029">
              <w:t>critical</w:t>
            </w:r>
            <w:r>
              <w:t xml:space="preserve"> inf</w:t>
            </w:r>
            <w:r w:rsidR="00AC38EF">
              <w:t>rastructure during a site visit</w:t>
            </w:r>
          </w:p>
        </w:tc>
      </w:tr>
      <w:tr w:rsidR="00F75790" w:rsidRPr="00402400" w14:paraId="5F170000" w14:textId="77777777" w:rsidTr="00F75790">
        <w:tc>
          <w:tcPr>
            <w:tcW w:w="2465" w:type="dxa"/>
            <w:shd w:val="clear" w:color="auto" w:fill="auto"/>
          </w:tcPr>
          <w:p w14:paraId="5F16FFFE" w14:textId="77777777" w:rsidR="00F75790" w:rsidRPr="001B66E1" w:rsidRDefault="00F75790" w:rsidP="00F75790">
            <w:pPr>
              <w:pStyle w:val="ataBody0"/>
              <w:rPr>
                <w:b/>
              </w:rPr>
            </w:pPr>
            <w:r w:rsidRPr="001B66E1">
              <w:rPr>
                <w:b/>
              </w:rPr>
              <w:t>Duration:</w:t>
            </w:r>
          </w:p>
        </w:tc>
        <w:tc>
          <w:tcPr>
            <w:tcW w:w="6175" w:type="dxa"/>
            <w:shd w:val="clear" w:color="auto" w:fill="auto"/>
          </w:tcPr>
          <w:p w14:paraId="5F16FFFF" w14:textId="60FD666B" w:rsidR="00F75790" w:rsidRPr="00402400" w:rsidRDefault="00B06563" w:rsidP="00783BED">
            <w:pPr>
              <w:pStyle w:val="ATABody"/>
            </w:pPr>
            <w:r>
              <w:t>60</w:t>
            </w:r>
            <w:r w:rsidR="00F75790" w:rsidRPr="00402400">
              <w:t xml:space="preserve"> minutes</w:t>
            </w:r>
            <w:r w:rsidR="00F75790">
              <w:t xml:space="preserve"> and then </w:t>
            </w:r>
            <w:r w:rsidR="00783BED">
              <w:t xml:space="preserve">four </w:t>
            </w:r>
            <w:r w:rsidR="00F75790">
              <w:t>hour site visit</w:t>
            </w:r>
            <w:r w:rsidR="00783BED">
              <w:t xml:space="preserve"> (including transportation)</w:t>
            </w:r>
          </w:p>
        </w:tc>
      </w:tr>
      <w:tr w:rsidR="00F75790" w:rsidRPr="00402400" w14:paraId="5F170003" w14:textId="77777777" w:rsidTr="00F75790">
        <w:tc>
          <w:tcPr>
            <w:tcW w:w="2465" w:type="dxa"/>
            <w:shd w:val="clear" w:color="auto" w:fill="auto"/>
          </w:tcPr>
          <w:p w14:paraId="5F170001" w14:textId="77777777" w:rsidR="00F75790" w:rsidRPr="001B66E1" w:rsidRDefault="00F75790" w:rsidP="00F75790">
            <w:pPr>
              <w:pStyle w:val="ataBody0"/>
              <w:rPr>
                <w:b/>
              </w:rPr>
            </w:pPr>
            <w:r w:rsidRPr="001B66E1">
              <w:rPr>
                <w:b/>
              </w:rPr>
              <w:t>Group composition:</w:t>
            </w:r>
          </w:p>
        </w:tc>
        <w:tc>
          <w:tcPr>
            <w:tcW w:w="6175" w:type="dxa"/>
            <w:shd w:val="clear" w:color="auto" w:fill="auto"/>
          </w:tcPr>
          <w:p w14:paraId="5F170002" w14:textId="3093D2EC" w:rsidR="00F75790" w:rsidRPr="00402400" w:rsidRDefault="00B06563" w:rsidP="005C14FD">
            <w:pPr>
              <w:pStyle w:val="ATABody"/>
            </w:pPr>
            <w:r>
              <w:t>Table groups</w:t>
            </w:r>
          </w:p>
        </w:tc>
      </w:tr>
      <w:tr w:rsidR="00F75790" w:rsidRPr="00402400" w14:paraId="5F170009" w14:textId="77777777" w:rsidTr="00F75790">
        <w:tc>
          <w:tcPr>
            <w:tcW w:w="2465" w:type="dxa"/>
            <w:shd w:val="clear" w:color="auto" w:fill="auto"/>
          </w:tcPr>
          <w:p w14:paraId="5F170007" w14:textId="77777777" w:rsidR="00F75790" w:rsidRPr="001B66E1" w:rsidRDefault="00F75790" w:rsidP="00F75790">
            <w:pPr>
              <w:pStyle w:val="ataBody0"/>
              <w:rPr>
                <w:b/>
              </w:rPr>
            </w:pPr>
            <w:r w:rsidRPr="001B66E1">
              <w:rPr>
                <w:b/>
              </w:rPr>
              <w:t>Equipment:</w:t>
            </w:r>
          </w:p>
        </w:tc>
        <w:tc>
          <w:tcPr>
            <w:tcW w:w="6175" w:type="dxa"/>
            <w:shd w:val="clear" w:color="auto" w:fill="auto"/>
          </w:tcPr>
          <w:p w14:paraId="7383FA3F" w14:textId="77777777" w:rsidR="00417C86" w:rsidRDefault="00417C86" w:rsidP="00417C86">
            <w:pPr>
              <w:pStyle w:val="ATABulletLevel01BodySlide"/>
            </w:pPr>
            <w:r>
              <w:t>Laptop</w:t>
            </w:r>
          </w:p>
          <w:p w14:paraId="29243B13" w14:textId="77777777" w:rsidR="00417C86" w:rsidRDefault="00417C86" w:rsidP="00417C86">
            <w:pPr>
              <w:pStyle w:val="ATABulletLevel01BodySlide"/>
            </w:pPr>
            <w:r>
              <w:t>Capstone Exercise Presentation Template</w:t>
            </w:r>
          </w:p>
          <w:p w14:paraId="6DFB08DD" w14:textId="77777777" w:rsidR="00417C86" w:rsidRDefault="00417C86" w:rsidP="00417C86">
            <w:pPr>
              <w:pStyle w:val="ATABulletLevel01BodySlide"/>
            </w:pPr>
            <w:r>
              <w:t>USB Flash Drive</w:t>
            </w:r>
          </w:p>
          <w:p w14:paraId="528FF2A1" w14:textId="2FC26A26" w:rsidR="00417C86" w:rsidRDefault="00EB3663" w:rsidP="00417C86">
            <w:pPr>
              <w:pStyle w:val="ATABulletLevel01BodySlide"/>
            </w:pPr>
            <w:r>
              <w:t>Clipboards</w:t>
            </w:r>
          </w:p>
          <w:p w14:paraId="1F1350FF" w14:textId="77777777" w:rsidR="00417C86" w:rsidRDefault="00417C86" w:rsidP="00417C86">
            <w:pPr>
              <w:pStyle w:val="ATABulletLevel01BodySlide"/>
            </w:pPr>
            <w:r>
              <w:t>Digital Cameras</w:t>
            </w:r>
          </w:p>
          <w:p w14:paraId="4316FE4F" w14:textId="0C63709E" w:rsidR="00417C86" w:rsidRDefault="00417C86" w:rsidP="00417C86">
            <w:pPr>
              <w:pStyle w:val="ATABulletLevel01BodySlide"/>
            </w:pPr>
            <w:r>
              <w:t>Laser Range Finder</w:t>
            </w:r>
          </w:p>
          <w:p w14:paraId="6E4D00AE" w14:textId="77777777" w:rsidR="00F75790" w:rsidRDefault="00417C86" w:rsidP="00417C86">
            <w:pPr>
              <w:pStyle w:val="ATABulletLevel01BodySlide"/>
            </w:pPr>
            <w:r w:rsidRPr="00C158AB">
              <w:t xml:space="preserve">Refer to </w:t>
            </w:r>
            <w:r>
              <w:t>Modules 2 through 15, if needed</w:t>
            </w:r>
          </w:p>
          <w:p w14:paraId="5F170008" w14:textId="36EB6776" w:rsidR="004E312B" w:rsidRPr="00402400" w:rsidRDefault="004E312B" w:rsidP="004E312B">
            <w:pPr>
              <w:pStyle w:val="ATABody"/>
            </w:pPr>
          </w:p>
        </w:tc>
      </w:tr>
      <w:tr w:rsidR="004C225E" w:rsidRPr="00402400" w14:paraId="78FC40C6" w14:textId="77777777" w:rsidTr="00F75790">
        <w:tc>
          <w:tcPr>
            <w:tcW w:w="2465" w:type="dxa"/>
            <w:shd w:val="clear" w:color="auto" w:fill="auto"/>
          </w:tcPr>
          <w:p w14:paraId="6D3D8109" w14:textId="004DF6A0" w:rsidR="004C225E" w:rsidRPr="001B66E1" w:rsidRDefault="004C225E" w:rsidP="004C225E">
            <w:pPr>
              <w:pStyle w:val="ATABody"/>
            </w:pPr>
            <w:r>
              <w:rPr>
                <w:noProof/>
              </w:rPr>
              <w:drawing>
                <wp:inline distT="0" distB="0" distL="0" distR="0" wp14:anchorId="49FB13FE" wp14:editId="1B20100B">
                  <wp:extent cx="384048" cy="45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6B8C1B32" w14:textId="60B197E2" w:rsidR="004C225E" w:rsidRDefault="003B239F" w:rsidP="004C225E">
            <w:pPr>
              <w:pStyle w:val="ATABody"/>
            </w:pPr>
            <w:r>
              <w:rPr>
                <w:noProof/>
              </w:rPr>
              <w:drawing>
                <wp:inline distT="0" distB="0" distL="0" distR="0" wp14:anchorId="0D50C170" wp14:editId="38144126">
                  <wp:extent cx="384048" cy="457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Pr>
                <w:noProof/>
              </w:rPr>
              <w:t xml:space="preserve"> </w:t>
            </w:r>
            <w:r>
              <w:rPr>
                <w:noProof/>
              </w:rPr>
              <w:drawing>
                <wp:inline distT="0" distB="0" distL="0" distR="0" wp14:anchorId="384CE5C3" wp14:editId="7C142FC2">
                  <wp:extent cx="384048" cy="457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Pr>
                <w:noProof/>
              </w:rPr>
              <w:t xml:space="preserve"> </w:t>
            </w:r>
            <w:r>
              <w:rPr>
                <w:noProof/>
              </w:rPr>
              <w:drawing>
                <wp:inline distT="0" distB="0" distL="0" distR="0" wp14:anchorId="1CC99289" wp14:editId="2D792754">
                  <wp:extent cx="384048" cy="457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sidR="00783BED">
              <w:rPr>
                <w:noProof/>
              </w:rPr>
              <w:drawing>
                <wp:inline distT="0" distB="0" distL="0" distR="0" wp14:anchorId="181CA6CD" wp14:editId="1BE6931D">
                  <wp:extent cx="384048" cy="457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r>
    </w:tbl>
    <w:p w14:paraId="5F17000B" w14:textId="23CD2072" w:rsidR="00F75790" w:rsidRPr="00402400" w:rsidRDefault="005C14FD" w:rsidP="00F75790">
      <w:pPr>
        <w:pStyle w:val="ataHeading1"/>
      </w:pPr>
      <w:r>
        <w:t>Directions:</w:t>
      </w:r>
    </w:p>
    <w:p w14:paraId="48872FAF" w14:textId="77777777" w:rsidR="008E72DF" w:rsidRDefault="00F75790" w:rsidP="005C14FD">
      <w:pPr>
        <w:pStyle w:val="ATANumLevel01BodySlide"/>
        <w:numPr>
          <w:ilvl w:val="0"/>
          <w:numId w:val="21"/>
        </w:numPr>
        <w:ind w:left="360" w:hanging="270"/>
      </w:pPr>
      <w:r>
        <w:t xml:space="preserve">You will begin Part 4 by completing as much information as you can in Tables 9– 12 in class. </w:t>
      </w:r>
    </w:p>
    <w:p w14:paraId="18366851" w14:textId="77777777" w:rsidR="008E72DF" w:rsidRDefault="00F75790" w:rsidP="008E72DF">
      <w:pPr>
        <w:pStyle w:val="ATABulletLevel02BodySlide"/>
      </w:pPr>
      <w:r>
        <w:t xml:space="preserve">After you complete the tables, your facilitators will explain the procedures for the site visit. </w:t>
      </w:r>
    </w:p>
    <w:p w14:paraId="5F17000C" w14:textId="7891B6CC" w:rsidR="00F75790" w:rsidRDefault="00F75790" w:rsidP="008E72DF">
      <w:pPr>
        <w:pStyle w:val="ATABulletLevel02BodySlide"/>
      </w:pPr>
      <w:r>
        <w:t>You will be provided transportation to the site and allowed three (3) hours on-site to continue your analysis and finalize Tables 9</w:t>
      </w:r>
      <w:r w:rsidR="00EB3663">
        <w:t>–</w:t>
      </w:r>
      <w:r>
        <w:t>15.</w:t>
      </w:r>
      <w:r w:rsidR="003730F0">
        <w:t xml:space="preserve"> </w:t>
      </w:r>
    </w:p>
    <w:p w14:paraId="6B5E7439" w14:textId="77777777" w:rsidR="008E72DF" w:rsidRDefault="00F75790" w:rsidP="005C14FD">
      <w:pPr>
        <w:pStyle w:val="ATANumLevel01BodySlide"/>
      </w:pPr>
      <w:r>
        <w:t xml:space="preserve">During your site visit, be sure to use your measuring tools to document detailed measurements of the nearest point a vehicle can approach outside of security. </w:t>
      </w:r>
    </w:p>
    <w:p w14:paraId="351EA280" w14:textId="77777777" w:rsidR="008E72DF" w:rsidRDefault="00F75790" w:rsidP="005C14FD">
      <w:pPr>
        <w:pStyle w:val="ATANumLevel01BodySlide"/>
      </w:pPr>
      <w:r>
        <w:t xml:space="preserve">Write these measurements in </w:t>
      </w:r>
      <w:r w:rsidRPr="008E72DF">
        <w:rPr>
          <w:i/>
        </w:rPr>
        <w:t>Table 15: On-Site Measurements</w:t>
      </w:r>
      <w:r>
        <w:t xml:space="preserve">. </w:t>
      </w:r>
    </w:p>
    <w:p w14:paraId="68548C9C" w14:textId="77777777" w:rsidR="008E72DF" w:rsidRDefault="00F75790" w:rsidP="008E72DF">
      <w:pPr>
        <w:pStyle w:val="ATABulletLevel02BodySlide"/>
      </w:pPr>
      <w:r>
        <w:t xml:space="preserve">You will need these measurements to complete Part 5 of the exercise. </w:t>
      </w:r>
    </w:p>
    <w:p w14:paraId="5F17000D" w14:textId="0EA334EF" w:rsidR="00F75790" w:rsidRPr="00402400" w:rsidRDefault="00F75790" w:rsidP="008E72DF">
      <w:pPr>
        <w:pStyle w:val="ATABulletLevel02BodySlide"/>
      </w:pPr>
      <w:r>
        <w:t>Locate the nearest point that a vehicle can approach the facility outside of security (public parking or access) and measure the distance between this point and the facility.</w:t>
      </w:r>
    </w:p>
    <w:p w14:paraId="26327CC2" w14:textId="77777777" w:rsidR="008E72DF" w:rsidRDefault="00F75790" w:rsidP="005C14FD">
      <w:pPr>
        <w:pStyle w:val="ATANumLevel01BodySlide"/>
      </w:pPr>
      <w:r>
        <w:t xml:space="preserve">Refer back to Part 1 of this exercise for the list of photos you want to capture while on-site. </w:t>
      </w:r>
    </w:p>
    <w:p w14:paraId="75F3367B" w14:textId="77777777" w:rsidR="008E72DF" w:rsidRPr="008E72DF" w:rsidRDefault="00F75790" w:rsidP="008E72DF">
      <w:pPr>
        <w:pStyle w:val="ATABulletLevel02BodySlide"/>
      </w:pPr>
      <w:r w:rsidRPr="008E72DF">
        <w:t xml:space="preserve">Each group will be provided with a digital camera to take photos on-site. </w:t>
      </w:r>
    </w:p>
    <w:p w14:paraId="11181C60" w14:textId="77777777" w:rsidR="008E72DF" w:rsidRPr="008E72DF" w:rsidRDefault="00F75790" w:rsidP="008E72DF">
      <w:pPr>
        <w:pStyle w:val="ATABulletLevel02BodySlide"/>
      </w:pPr>
      <w:r w:rsidRPr="008E72DF">
        <w:t xml:space="preserve">Be sure to respect the wishes of the host facility if they ask you not to take pictures in a specific area. </w:t>
      </w:r>
    </w:p>
    <w:p w14:paraId="5F17000E" w14:textId="6505499E" w:rsidR="00F75790" w:rsidRPr="008E72DF" w:rsidRDefault="00F75790" w:rsidP="008E72DF">
      <w:pPr>
        <w:pStyle w:val="ATABulletLevel02BodySlide"/>
      </w:pPr>
      <w:r w:rsidRPr="008E72DF">
        <w:t>With the permission of the on-site representative, use this camera to document the nearest public parking access in relation to the facility, the photos you documented in Part 1 of the exercise, as well as:</w:t>
      </w:r>
    </w:p>
    <w:p w14:paraId="5F17000F" w14:textId="77777777" w:rsidR="00F75790" w:rsidRPr="005457EF" w:rsidRDefault="00F75790" w:rsidP="005C14FD">
      <w:pPr>
        <w:pStyle w:val="ATABulletLevel02BodySlide"/>
      </w:pPr>
      <w:r w:rsidRPr="005457EF">
        <w:t>Entrances and exits</w:t>
      </w:r>
    </w:p>
    <w:p w14:paraId="5F170010" w14:textId="77777777" w:rsidR="00F75790" w:rsidRPr="005457EF" w:rsidRDefault="00F75790" w:rsidP="005C14FD">
      <w:pPr>
        <w:pStyle w:val="ATABulletLevel02BodySlide"/>
      </w:pPr>
      <w:r w:rsidRPr="005457EF">
        <w:t>Barriers</w:t>
      </w:r>
    </w:p>
    <w:p w14:paraId="5F170011" w14:textId="77777777" w:rsidR="00F75790" w:rsidRPr="005457EF" w:rsidRDefault="00F75790" w:rsidP="005C14FD">
      <w:pPr>
        <w:pStyle w:val="ATABulletLevel02BodySlide"/>
      </w:pPr>
      <w:r w:rsidRPr="005457EF">
        <w:t>Security measures that appear to be working</w:t>
      </w:r>
    </w:p>
    <w:p w14:paraId="5F170012" w14:textId="77777777" w:rsidR="00F75790" w:rsidRPr="005457EF" w:rsidRDefault="00F75790" w:rsidP="005C14FD">
      <w:pPr>
        <w:pStyle w:val="ATABulletLevel02BodySlide"/>
      </w:pPr>
      <w:r w:rsidRPr="005457EF">
        <w:t>Security measures that need improvement</w:t>
      </w:r>
    </w:p>
    <w:p w14:paraId="5F170013" w14:textId="77777777" w:rsidR="00F75790" w:rsidRPr="005457EF" w:rsidRDefault="00F75790" w:rsidP="005C14FD">
      <w:pPr>
        <w:pStyle w:val="ATABulletLevel02BodySlide"/>
      </w:pPr>
      <w:r w:rsidRPr="005457EF">
        <w:lastRenderedPageBreak/>
        <w:t>Security personnel</w:t>
      </w:r>
    </w:p>
    <w:p w14:paraId="5F170014" w14:textId="77777777" w:rsidR="00F75790" w:rsidRPr="005457EF" w:rsidRDefault="00F75790" w:rsidP="005C14FD">
      <w:pPr>
        <w:pStyle w:val="ATABulletLevel02BodySlide"/>
      </w:pPr>
      <w:r w:rsidRPr="005457EF">
        <w:t xml:space="preserve">Other </w:t>
      </w:r>
      <w:r w:rsidR="00B44029">
        <w:t>critical</w:t>
      </w:r>
      <w:r w:rsidRPr="005457EF">
        <w:t xml:space="preserve"> infrastructure in the immediate area</w:t>
      </w:r>
    </w:p>
    <w:p w14:paraId="5F170015" w14:textId="77777777" w:rsidR="00F75790" w:rsidRPr="005457EF" w:rsidRDefault="00F75790" w:rsidP="005C14FD">
      <w:pPr>
        <w:pStyle w:val="ATABulletLevel02BodySlide"/>
      </w:pPr>
      <w:r w:rsidRPr="005457EF">
        <w:t>Other threat(s) in the immediate area</w:t>
      </w:r>
    </w:p>
    <w:p w14:paraId="5F170016" w14:textId="77777777" w:rsidR="00F75790" w:rsidRPr="005457EF" w:rsidRDefault="00F75790" w:rsidP="005C14FD">
      <w:pPr>
        <w:pStyle w:val="ATABulletLevel02BodySlide"/>
      </w:pPr>
      <w:r w:rsidRPr="005457EF">
        <w:t>Parking area</w:t>
      </w:r>
    </w:p>
    <w:p w14:paraId="16E61BD3" w14:textId="256107A0" w:rsidR="008E72DF" w:rsidRDefault="00F75790" w:rsidP="006D11CC">
      <w:pPr>
        <w:pStyle w:val="ataNumberedList"/>
        <w:numPr>
          <w:ilvl w:val="0"/>
          <w:numId w:val="6"/>
        </w:numPr>
        <w:ind w:left="360"/>
      </w:pPr>
      <w:r>
        <w:t>For</w:t>
      </w:r>
      <w:r w:rsidRPr="001B66E1">
        <w:t xml:space="preserve"> </w:t>
      </w:r>
      <w:r w:rsidRPr="008E72DF">
        <w:rPr>
          <w:i/>
        </w:rPr>
        <w:t>Table 9: Phase 1</w:t>
      </w:r>
      <w:r w:rsidR="001E5CA7">
        <w:rPr>
          <w:i/>
        </w:rPr>
        <w:t xml:space="preserve"> — </w:t>
      </w:r>
      <w:r w:rsidRPr="008E72DF">
        <w:rPr>
          <w:i/>
        </w:rPr>
        <w:t>Security Inspection and Validation Planning</w:t>
      </w:r>
      <w:r>
        <w:t>, d</w:t>
      </w:r>
      <w:r w:rsidRPr="001B66E1">
        <w:t xml:space="preserve">iscuss what action should be taken prior to conducting the security inspection and validation. </w:t>
      </w:r>
    </w:p>
    <w:p w14:paraId="5F170017" w14:textId="741CE3AB" w:rsidR="00F75790" w:rsidRDefault="008E72DF" w:rsidP="006D11CC">
      <w:pPr>
        <w:pStyle w:val="ataNumberedList"/>
        <w:numPr>
          <w:ilvl w:val="0"/>
          <w:numId w:val="6"/>
        </w:numPr>
        <w:ind w:left="360"/>
      </w:pPr>
      <w:r>
        <w:t>Write down</w:t>
      </w:r>
      <w:r w:rsidR="00F75790" w:rsidRPr="001B66E1">
        <w:t xml:space="preserve"> these action items in </w:t>
      </w:r>
      <w:r w:rsidR="00F75790">
        <w:t>Table 9</w:t>
      </w:r>
      <w:r w:rsidR="00F75790" w:rsidRPr="001B66E1">
        <w:t xml:space="preserve">. For example, prior to conducting the inspection, team members should gather and review pertinent documents describing </w:t>
      </w:r>
      <w:r w:rsidR="00F75790">
        <w:t xml:space="preserve">a selected </w:t>
      </w:r>
      <w:r w:rsidR="00B44029">
        <w:t>critical</w:t>
      </w:r>
      <w:r w:rsidR="00F75790">
        <w:t xml:space="preserve"> infrastructure</w:t>
      </w:r>
      <w:r w:rsidR="00F75790" w:rsidRPr="001B66E1">
        <w:t xml:space="preserve"> facility site (building locations, crucial asset locations, and security force response routes). </w:t>
      </w:r>
    </w:p>
    <w:p w14:paraId="13363B08" w14:textId="21AB8D83" w:rsidR="008E72DF" w:rsidRDefault="00F75790" w:rsidP="005C14FD">
      <w:pPr>
        <w:pStyle w:val="ATANumLevel01BodySlide"/>
      </w:pPr>
      <w:r>
        <w:t>For</w:t>
      </w:r>
      <w:r w:rsidRPr="001B66E1">
        <w:t xml:space="preserve"> </w:t>
      </w:r>
      <w:r w:rsidRPr="008E72DF">
        <w:rPr>
          <w:i/>
        </w:rPr>
        <w:t>Table 10: Phase 2</w:t>
      </w:r>
      <w:r w:rsidR="001E5CA7">
        <w:rPr>
          <w:i/>
        </w:rPr>
        <w:t xml:space="preserve"> — </w:t>
      </w:r>
      <w:r w:rsidRPr="008E72DF">
        <w:rPr>
          <w:i/>
        </w:rPr>
        <w:t>Security Inspection and Validation Checklist (Policies and Procedures)</w:t>
      </w:r>
      <w:r>
        <w:t>, r</w:t>
      </w:r>
      <w:r w:rsidRPr="001B66E1">
        <w:t xml:space="preserve">efer to </w:t>
      </w:r>
      <w:r w:rsidRPr="008E72DF">
        <w:rPr>
          <w:i/>
        </w:rPr>
        <w:t xml:space="preserve">Table 2: Assess </w:t>
      </w:r>
      <w:r w:rsidR="00B44029" w:rsidRPr="008E72DF">
        <w:rPr>
          <w:i/>
        </w:rPr>
        <w:t>Critical</w:t>
      </w:r>
      <w:r w:rsidRPr="008E72DF">
        <w:rPr>
          <w:i/>
        </w:rPr>
        <w:t xml:space="preserve"> Infrastructure</w:t>
      </w:r>
      <w:r w:rsidRPr="001B66E1">
        <w:t xml:space="preserve"> and the </w:t>
      </w:r>
      <w:r w:rsidRPr="008E72DF">
        <w:rPr>
          <w:i/>
        </w:rPr>
        <w:t>Threat Analysis Statement</w:t>
      </w:r>
      <w:r w:rsidRPr="001B66E1">
        <w:t xml:space="preserve">, which you completed earlier in this exercise. </w:t>
      </w:r>
    </w:p>
    <w:p w14:paraId="21DFD440" w14:textId="77777777" w:rsidR="008E72DF" w:rsidRDefault="00F75790" w:rsidP="008E72DF">
      <w:pPr>
        <w:pStyle w:val="ATABulletLevel02BodySlide"/>
      </w:pPr>
      <w:r w:rsidRPr="001B66E1">
        <w:t xml:space="preserve">Consider the identified threat and existing policies and procedures regarding </w:t>
      </w:r>
      <w:r>
        <w:t xml:space="preserve">a selected </w:t>
      </w:r>
      <w:r w:rsidR="00B44029">
        <w:t>critical</w:t>
      </w:r>
      <w:r>
        <w:t xml:space="preserve"> infrastructure</w:t>
      </w:r>
      <w:r w:rsidRPr="001B66E1">
        <w:t xml:space="preserve"> security. </w:t>
      </w:r>
    </w:p>
    <w:p w14:paraId="4AC8EA54" w14:textId="77777777" w:rsidR="008E72DF" w:rsidRDefault="00F75790" w:rsidP="008E72DF">
      <w:pPr>
        <w:pStyle w:val="ATABulletLevel02BodySlide"/>
      </w:pPr>
      <w:r w:rsidRPr="001B66E1">
        <w:t>Then, develop questions about policies and procedures that you should ask when the security inspection and validation is conducted</w:t>
      </w:r>
      <w:r>
        <w:t xml:space="preserve"> during the site visit</w:t>
      </w:r>
      <w:r w:rsidRPr="001B66E1">
        <w:t xml:space="preserve">. </w:t>
      </w:r>
    </w:p>
    <w:p w14:paraId="5F170018" w14:textId="18D2816B" w:rsidR="00F75790" w:rsidRPr="001B66E1" w:rsidRDefault="00F75790" w:rsidP="008E72DF">
      <w:pPr>
        <w:pStyle w:val="ATABulletLevel02BodySlide"/>
      </w:pPr>
      <w:r>
        <w:t>During the site visit, be</w:t>
      </w:r>
      <w:r w:rsidRPr="001B66E1">
        <w:t xml:space="preserve"> sure to note deficiencies at the end of </w:t>
      </w:r>
      <w:r>
        <w:t>Table 10</w:t>
      </w:r>
      <w:r w:rsidRPr="001B66E1">
        <w:t xml:space="preserve">. </w:t>
      </w:r>
    </w:p>
    <w:p w14:paraId="5EBBA4BC" w14:textId="0C5F320A" w:rsidR="008E72DF" w:rsidRDefault="00F75790" w:rsidP="005C14FD">
      <w:pPr>
        <w:pStyle w:val="ATANumLevel01BodySlide"/>
      </w:pPr>
      <w:r>
        <w:t>For</w:t>
      </w:r>
      <w:r w:rsidRPr="001B66E1">
        <w:t xml:space="preserve"> </w:t>
      </w:r>
      <w:r w:rsidRPr="008E72DF">
        <w:rPr>
          <w:i/>
        </w:rPr>
        <w:t>Table 11: Phase 2</w:t>
      </w:r>
      <w:r w:rsidR="001E5CA7">
        <w:rPr>
          <w:i/>
        </w:rPr>
        <w:t xml:space="preserve"> — </w:t>
      </w:r>
      <w:r w:rsidRPr="008E72DF">
        <w:rPr>
          <w:i/>
        </w:rPr>
        <w:t>Security Inspection and Validation Checklist (Security Force)</w:t>
      </w:r>
      <w:r>
        <w:t>, r</w:t>
      </w:r>
      <w:r w:rsidRPr="001B66E1">
        <w:t xml:space="preserve">efer to </w:t>
      </w:r>
      <w:r w:rsidRPr="008E72DF">
        <w:rPr>
          <w:i/>
        </w:rPr>
        <w:t xml:space="preserve">Table 2: Assess </w:t>
      </w:r>
      <w:r w:rsidR="00B44029" w:rsidRPr="008E72DF">
        <w:rPr>
          <w:i/>
        </w:rPr>
        <w:t>Critical</w:t>
      </w:r>
      <w:r w:rsidRPr="008E72DF">
        <w:rPr>
          <w:i/>
        </w:rPr>
        <w:t xml:space="preserve"> Infrastructure</w:t>
      </w:r>
      <w:r w:rsidRPr="001B66E1">
        <w:t xml:space="preserve"> and the </w:t>
      </w:r>
      <w:r w:rsidRPr="008E72DF">
        <w:rPr>
          <w:i/>
        </w:rPr>
        <w:t>Threat Analysis Statement</w:t>
      </w:r>
      <w:r w:rsidRPr="001B66E1">
        <w:t xml:space="preserve">, which you completed earlier in this exercise. </w:t>
      </w:r>
    </w:p>
    <w:p w14:paraId="578C8822" w14:textId="77777777" w:rsidR="008E72DF" w:rsidRDefault="00F75790" w:rsidP="008E72DF">
      <w:pPr>
        <w:pStyle w:val="ATABulletLevel02BodySlide"/>
      </w:pPr>
      <w:r w:rsidRPr="001B66E1">
        <w:t xml:space="preserve">Consider the identified threat and existing security countermeasures regarding </w:t>
      </w:r>
      <w:r>
        <w:t xml:space="preserve">a selected </w:t>
      </w:r>
      <w:r w:rsidR="00B44029">
        <w:t>critical</w:t>
      </w:r>
      <w:r>
        <w:t xml:space="preserve"> infrastructure</w:t>
      </w:r>
      <w:r w:rsidRPr="001B66E1">
        <w:t xml:space="preserve"> security. </w:t>
      </w:r>
    </w:p>
    <w:p w14:paraId="114F2F73" w14:textId="77777777" w:rsidR="008E72DF" w:rsidRDefault="00F75790" w:rsidP="008E72DF">
      <w:pPr>
        <w:pStyle w:val="ATABulletLevel02BodySlide"/>
      </w:pPr>
      <w:r w:rsidRPr="001B66E1">
        <w:t xml:space="preserve">Then, develop questions about security countermeasures that you should ask when the security inspection and validation inspection is conducted. </w:t>
      </w:r>
    </w:p>
    <w:p w14:paraId="5F170019" w14:textId="25DC022E" w:rsidR="00F75790" w:rsidRPr="001B66E1" w:rsidRDefault="00F75790" w:rsidP="008E72DF">
      <w:pPr>
        <w:pStyle w:val="ATABulletLevel02BodySlide"/>
      </w:pPr>
      <w:r>
        <w:t>During the site visit, be</w:t>
      </w:r>
      <w:r w:rsidRPr="001B66E1">
        <w:t xml:space="preserve"> sure to note deficiencies at the end of </w:t>
      </w:r>
      <w:r>
        <w:t>Table 11</w:t>
      </w:r>
      <w:r w:rsidRPr="001B66E1">
        <w:t>.</w:t>
      </w:r>
    </w:p>
    <w:p w14:paraId="044C696B" w14:textId="5A3CACC5" w:rsidR="008E72DF" w:rsidRDefault="00F75790" w:rsidP="005C14FD">
      <w:pPr>
        <w:pStyle w:val="ATANumLevel01BodySlide"/>
      </w:pPr>
      <w:r>
        <w:t>For</w:t>
      </w:r>
      <w:r w:rsidRPr="00402400">
        <w:t xml:space="preserve"> </w:t>
      </w:r>
      <w:r w:rsidRPr="008E72DF">
        <w:rPr>
          <w:i/>
        </w:rPr>
        <w:t>Table 12: Phase 2</w:t>
      </w:r>
      <w:r w:rsidR="001E5CA7">
        <w:rPr>
          <w:bCs/>
          <w:i/>
        </w:rPr>
        <w:t xml:space="preserve"> — </w:t>
      </w:r>
      <w:r w:rsidRPr="008E72DF">
        <w:rPr>
          <w:i/>
        </w:rPr>
        <w:t>Security Inspection and Validation Checklist (Technology)</w:t>
      </w:r>
      <w:r>
        <w:t>, r</w:t>
      </w:r>
      <w:r w:rsidRPr="00402400">
        <w:t xml:space="preserve">efer to </w:t>
      </w:r>
      <w:r w:rsidRPr="008E72DF">
        <w:rPr>
          <w:i/>
        </w:rPr>
        <w:t xml:space="preserve">Table 2: Assess </w:t>
      </w:r>
      <w:r w:rsidR="00B44029" w:rsidRPr="008E72DF">
        <w:rPr>
          <w:i/>
        </w:rPr>
        <w:t>Critical</w:t>
      </w:r>
      <w:r w:rsidRPr="008E72DF">
        <w:rPr>
          <w:i/>
        </w:rPr>
        <w:t xml:space="preserve"> Infrastructure</w:t>
      </w:r>
      <w:r w:rsidRPr="00402400">
        <w:t xml:space="preserve"> and</w:t>
      </w:r>
      <w:r>
        <w:t xml:space="preserve"> the </w:t>
      </w:r>
      <w:r w:rsidRPr="008E72DF">
        <w:rPr>
          <w:i/>
        </w:rPr>
        <w:t>Threat Analysis Statement</w:t>
      </w:r>
      <w:r w:rsidRPr="00402400">
        <w:t xml:space="preserve">, which you completed earlier in this exercise. </w:t>
      </w:r>
    </w:p>
    <w:p w14:paraId="5982BEAA" w14:textId="77777777" w:rsidR="008E72DF" w:rsidRDefault="00F75790" w:rsidP="008E72DF">
      <w:pPr>
        <w:pStyle w:val="ATABulletLevel02BodySlide"/>
      </w:pPr>
      <w:r w:rsidRPr="00402400">
        <w:t xml:space="preserve">Consider the identified threat and existing technology security countermeasures regarding </w:t>
      </w:r>
      <w:r>
        <w:t xml:space="preserve">a selected </w:t>
      </w:r>
      <w:r w:rsidR="00B44029">
        <w:t>critical</w:t>
      </w:r>
      <w:r>
        <w:t xml:space="preserve"> infrastructure</w:t>
      </w:r>
      <w:r w:rsidRPr="00402400">
        <w:t xml:space="preserve"> security. </w:t>
      </w:r>
    </w:p>
    <w:p w14:paraId="3C799B47" w14:textId="77777777" w:rsidR="008E72DF" w:rsidRDefault="00F75790" w:rsidP="008E72DF">
      <w:pPr>
        <w:pStyle w:val="ATABulletLevel02BodySlide"/>
      </w:pPr>
      <w:r w:rsidRPr="00402400">
        <w:t xml:space="preserve">Then, develop questions about technology security countermeasures that you should ask when conducting the security inspection and validation. </w:t>
      </w:r>
    </w:p>
    <w:p w14:paraId="5F17001A" w14:textId="2046C8BD" w:rsidR="00F75790" w:rsidRDefault="00F75790" w:rsidP="008E72DF">
      <w:pPr>
        <w:pStyle w:val="ATABulletLevel02BodySlide"/>
      </w:pPr>
      <w:r>
        <w:t>During the site visit, be</w:t>
      </w:r>
      <w:r w:rsidRPr="001B66E1">
        <w:t xml:space="preserve"> sure to note deficiencies at the end of </w:t>
      </w:r>
      <w:r>
        <w:t>Table 12</w:t>
      </w:r>
      <w:r w:rsidRPr="001B66E1">
        <w:t>.</w:t>
      </w:r>
      <w:r w:rsidR="003730F0">
        <w:t xml:space="preserve"> </w:t>
      </w:r>
    </w:p>
    <w:p w14:paraId="568FBB3F" w14:textId="3E399F6F" w:rsidR="008E72DF" w:rsidRDefault="00F75790" w:rsidP="001E5CA7">
      <w:pPr>
        <w:pStyle w:val="ATANumLevel01BodySlide"/>
        <w:ind w:left="360" w:hanging="360"/>
      </w:pPr>
      <w:r>
        <w:t>Once on-site, you will c</w:t>
      </w:r>
      <w:r w:rsidRPr="00402400">
        <w:t xml:space="preserve">omplete </w:t>
      </w:r>
      <w:r w:rsidRPr="008E72DF">
        <w:rPr>
          <w:i/>
        </w:rPr>
        <w:t>Table 13: Phase 2</w:t>
      </w:r>
      <w:r w:rsidR="001E5CA7">
        <w:rPr>
          <w:i/>
        </w:rPr>
        <w:t xml:space="preserve"> — </w:t>
      </w:r>
      <w:r w:rsidRPr="008E72DF">
        <w:rPr>
          <w:i/>
        </w:rPr>
        <w:t>Security Inspection and Validation (Preliminary Recommendations)</w:t>
      </w:r>
      <w:r w:rsidRPr="00402400">
        <w:t xml:space="preserve">. </w:t>
      </w:r>
    </w:p>
    <w:p w14:paraId="5D738038" w14:textId="77777777" w:rsidR="008E72DF" w:rsidRDefault="00F75790" w:rsidP="008E72DF">
      <w:pPr>
        <w:pStyle w:val="ATABulletLevel02BodySlide"/>
      </w:pPr>
      <w:r w:rsidRPr="00402400">
        <w:t xml:space="preserve">You will discuss preliminary security countermeasure recommendations for </w:t>
      </w:r>
      <w:r>
        <w:t xml:space="preserve">a selected </w:t>
      </w:r>
      <w:r w:rsidR="00B44029">
        <w:t>critical</w:t>
      </w:r>
      <w:r>
        <w:t xml:space="preserve"> infrastructure</w:t>
      </w:r>
      <w:r w:rsidRPr="00402400">
        <w:t xml:space="preserve"> facility for all three areas: policies and procedures, security force</w:t>
      </w:r>
      <w:r>
        <w:t>,</w:t>
      </w:r>
      <w:r w:rsidRPr="00402400">
        <w:t xml:space="preserve"> and technology. </w:t>
      </w:r>
    </w:p>
    <w:p w14:paraId="4084C7D9" w14:textId="77777777" w:rsidR="008E72DF" w:rsidRDefault="00F75790" w:rsidP="008E72DF">
      <w:pPr>
        <w:pStyle w:val="ATABulletLevel02BodySlide"/>
      </w:pPr>
      <w:r w:rsidRPr="00402400">
        <w:t xml:space="preserve">Note that you will also need to list at least three areas where you would recommend limited scope performance testing. </w:t>
      </w:r>
    </w:p>
    <w:p w14:paraId="25ACEAF7" w14:textId="77777777" w:rsidR="008E72DF" w:rsidRDefault="008E72DF" w:rsidP="001E5CA7">
      <w:pPr>
        <w:pStyle w:val="ATANumLevel01BodySlide"/>
        <w:ind w:left="360" w:hanging="360"/>
      </w:pPr>
      <w:r>
        <w:t>Write down</w:t>
      </w:r>
      <w:r w:rsidR="00F75790" w:rsidRPr="00402400">
        <w:t xml:space="preserve"> your responses at the end of </w:t>
      </w:r>
      <w:r w:rsidR="00F75790">
        <w:t>Table 13</w:t>
      </w:r>
      <w:r w:rsidR="00F75790" w:rsidRPr="00402400">
        <w:t xml:space="preserve"> in the space provided.</w:t>
      </w:r>
      <w:r w:rsidR="00F75790">
        <w:t xml:space="preserve"> </w:t>
      </w:r>
    </w:p>
    <w:p w14:paraId="3315BDEF" w14:textId="77777777" w:rsidR="008E72DF" w:rsidRDefault="00F75790" w:rsidP="008E72DF">
      <w:pPr>
        <w:pStyle w:val="ATABulletLevel02BodySlide"/>
      </w:pPr>
      <w:r>
        <w:t>R</w:t>
      </w:r>
      <w:r w:rsidRPr="00402400">
        <w:t xml:space="preserve">ecommendations should be directly related to your threat analysis statement and security inspection and validation outcomes. </w:t>
      </w:r>
    </w:p>
    <w:p w14:paraId="5F17001B" w14:textId="64243C95" w:rsidR="00F75790" w:rsidRPr="00402400" w:rsidRDefault="00F75790" w:rsidP="008E72DF">
      <w:pPr>
        <w:pStyle w:val="ATABulletLevel02BodySlide"/>
      </w:pPr>
      <w:r w:rsidRPr="00402400">
        <w:lastRenderedPageBreak/>
        <w:t xml:space="preserve">Base your recommendations on known information and your team’s best collective judgment about feasible and acceptable security countermeasure improvements. </w:t>
      </w:r>
    </w:p>
    <w:p w14:paraId="0C4D5BAA" w14:textId="5B0E88B9" w:rsidR="0008262B" w:rsidRDefault="00F75790" w:rsidP="001E5CA7">
      <w:pPr>
        <w:pStyle w:val="ATANumLevel01BodySlide"/>
        <w:ind w:left="360" w:hanging="360"/>
      </w:pPr>
      <w:r>
        <w:t>For</w:t>
      </w:r>
      <w:r w:rsidRPr="00402400">
        <w:t xml:space="preserve"> </w:t>
      </w:r>
      <w:r w:rsidRPr="008E72DF">
        <w:rPr>
          <w:i/>
        </w:rPr>
        <w:t>Table 14: Phase 3</w:t>
      </w:r>
      <w:r w:rsidR="001E5CA7">
        <w:rPr>
          <w:bCs/>
          <w:i/>
        </w:rPr>
        <w:t xml:space="preserve"> — </w:t>
      </w:r>
      <w:r w:rsidRPr="008E72DF">
        <w:rPr>
          <w:i/>
        </w:rPr>
        <w:t>Security Inspection and Validation Report</w:t>
      </w:r>
      <w:r>
        <w:t>, d</w:t>
      </w:r>
      <w:r w:rsidRPr="00402400">
        <w:t xml:space="preserve">iscuss what elements should be included in the security inspection and validation report. </w:t>
      </w:r>
    </w:p>
    <w:p w14:paraId="4C234041" w14:textId="77777777" w:rsidR="0008262B" w:rsidRDefault="008E72DF" w:rsidP="001E5CA7">
      <w:pPr>
        <w:pStyle w:val="ATANumLevel01BodySlide"/>
        <w:ind w:left="360" w:hanging="360"/>
      </w:pPr>
      <w:r>
        <w:t>Write down</w:t>
      </w:r>
      <w:r w:rsidR="00F75790" w:rsidRPr="00402400">
        <w:t xml:space="preserve"> your responses in </w:t>
      </w:r>
      <w:r w:rsidR="00F75790">
        <w:t>Table 14</w:t>
      </w:r>
      <w:r w:rsidR="00F75790" w:rsidRPr="00402400">
        <w:t xml:space="preserve">. </w:t>
      </w:r>
    </w:p>
    <w:p w14:paraId="5A73B145" w14:textId="77777777" w:rsidR="0008262B" w:rsidRDefault="00F75790" w:rsidP="0008262B">
      <w:pPr>
        <w:pStyle w:val="ATABulletLevel02BodySlide"/>
      </w:pPr>
      <w:r w:rsidRPr="00402400">
        <w:t xml:space="preserve">For example, after the security inspection and validation has been conducted, the security inspection and validation team is responsible for preparing a report that starts with an executive summary. </w:t>
      </w:r>
    </w:p>
    <w:p w14:paraId="5F17001C" w14:textId="6FEF1349" w:rsidR="00F75790" w:rsidRPr="00402400" w:rsidRDefault="0008262B" w:rsidP="0008262B">
      <w:pPr>
        <w:pStyle w:val="ATABulletLevel02BodySlide"/>
      </w:pPr>
      <w:r>
        <w:t>The</w:t>
      </w:r>
      <w:r w:rsidR="00F75790" w:rsidRPr="00402400">
        <w:t xml:space="preserve"> first security inspection and validation report element has been entered for you.</w:t>
      </w:r>
    </w:p>
    <w:p w14:paraId="5F17001D" w14:textId="77777777" w:rsidR="00F75790" w:rsidRPr="00402400" w:rsidRDefault="00F75790" w:rsidP="001E5CA7">
      <w:pPr>
        <w:pStyle w:val="ATANumLevel01BodySlide"/>
        <w:ind w:left="360" w:hanging="360"/>
      </w:pPr>
      <w:r w:rsidRPr="00402400">
        <w:t>Ask your facilitators for guidance, if necessary.</w:t>
      </w:r>
    </w:p>
    <w:p w14:paraId="5F17001F" w14:textId="77777777" w:rsidR="00F75790" w:rsidRPr="00402400" w:rsidRDefault="00F75790" w:rsidP="005C14FD">
      <w:pPr>
        <w:pStyle w:val="ATAHeadingLevel2"/>
      </w:pPr>
      <w:r>
        <w:t>Part 4</w:t>
      </w:r>
      <w:r w:rsidRPr="00402400">
        <w:t xml:space="preserve"> Explained</w:t>
      </w:r>
    </w:p>
    <w:p w14:paraId="5F170020" w14:textId="77777777" w:rsidR="00F75790" w:rsidRPr="00402400" w:rsidRDefault="00F75790" w:rsidP="005C14FD">
      <w:pPr>
        <w:pStyle w:val="ATABody"/>
      </w:pPr>
      <w:r w:rsidRPr="00402400">
        <w:t xml:space="preserve">For </w:t>
      </w:r>
      <w:r>
        <w:t>Part 4</w:t>
      </w:r>
      <w:r w:rsidRPr="00402400">
        <w:t xml:space="preserve"> of </w:t>
      </w:r>
      <w:r>
        <w:t xml:space="preserve">a selected </w:t>
      </w:r>
      <w:r w:rsidR="00B44029">
        <w:t>critical</w:t>
      </w:r>
      <w:r>
        <w:t xml:space="preserve"> infrastructure</w:t>
      </w:r>
      <w:r w:rsidRPr="00402400">
        <w:t xml:space="preserve"> </w:t>
      </w:r>
      <w:r>
        <w:t>capstone exercise</w:t>
      </w:r>
      <w:r w:rsidRPr="00402400">
        <w:t xml:space="preserve">, continue working with your </w:t>
      </w:r>
      <w:r>
        <w:t xml:space="preserve">vulnerability analysis </w:t>
      </w:r>
      <w:r w:rsidRPr="00402400">
        <w:t xml:space="preserve">team to prepare to conduct a security inspection </w:t>
      </w:r>
      <w:r>
        <w:t xml:space="preserve">and </w:t>
      </w:r>
      <w:r w:rsidRPr="00402400">
        <w:t xml:space="preserve">validation of </w:t>
      </w:r>
      <w:r>
        <w:t xml:space="preserve">a selected </w:t>
      </w:r>
      <w:r w:rsidR="00B44029">
        <w:t>critical</w:t>
      </w:r>
      <w:r>
        <w:t xml:space="preserve"> infrastructure</w:t>
      </w:r>
      <w:r w:rsidRPr="00402400">
        <w:t xml:space="preserve"> facility. This will include identifying action items for inspection planning (phase 1), completing the security inspection and validation checklist (phase 2) and identifying elements of the security inspection and validation report (phase 3).</w:t>
      </w:r>
    </w:p>
    <w:p w14:paraId="5F170021" w14:textId="77777777" w:rsidR="00F75790" w:rsidRPr="00402400" w:rsidRDefault="00F75790" w:rsidP="005C14FD">
      <w:pPr>
        <w:pStyle w:val="ATABody"/>
      </w:pPr>
    </w:p>
    <w:p w14:paraId="5F170022" w14:textId="3353B62F" w:rsidR="00F75790" w:rsidRDefault="00F75790" w:rsidP="005C14FD">
      <w:pPr>
        <w:pStyle w:val="ATABody"/>
      </w:pPr>
      <w:r w:rsidRPr="00402400">
        <w:t xml:space="preserve">You will have </w:t>
      </w:r>
      <w:r w:rsidR="00B06563">
        <w:t>4</w:t>
      </w:r>
      <w:r>
        <w:t xml:space="preserve"> hours total</w:t>
      </w:r>
      <w:r w:rsidRPr="00402400">
        <w:t xml:space="preserve"> to complete </w:t>
      </w:r>
      <w:r>
        <w:t>Part 4</w:t>
      </w:r>
      <w:r w:rsidRPr="00402400">
        <w:t xml:space="preserve"> of the </w:t>
      </w:r>
      <w:r>
        <w:t xml:space="preserve">capstone exercise, including your three hour visit to the selected </w:t>
      </w:r>
      <w:r w:rsidR="00B44029">
        <w:t>critical</w:t>
      </w:r>
      <w:r>
        <w:t xml:space="preserve"> infrastructure</w:t>
      </w:r>
      <w:r w:rsidRPr="00402400">
        <w:t xml:space="preserve">. Recall that you will not share your responses with the class at this time; however, be sure to carefully </w:t>
      </w:r>
      <w:r w:rsidR="000A4B50">
        <w:t>w</w:t>
      </w:r>
      <w:r w:rsidR="008E72DF">
        <w:t>rite down</w:t>
      </w:r>
      <w:r w:rsidRPr="00402400">
        <w:t xml:space="preserve"> your responses, as your team will be asked to present information from this part of the </w:t>
      </w:r>
      <w:r>
        <w:t>capstone exercise</w:t>
      </w:r>
      <w:r w:rsidRPr="00402400">
        <w:t xml:space="preserve"> at the conclusion of the entire exercise</w:t>
      </w:r>
      <w:r>
        <w:t>.</w:t>
      </w:r>
    </w:p>
    <w:p w14:paraId="5F170023" w14:textId="77777777" w:rsidR="00F75790" w:rsidRDefault="00F75790" w:rsidP="00F75790">
      <w:pPr>
        <w:rPr>
          <w:rFonts w:ascii="Cambria" w:hAnsi="Cambria"/>
        </w:rPr>
      </w:pPr>
    </w:p>
    <w:p w14:paraId="5F170024" w14:textId="311DF9A2" w:rsidR="00C17B78" w:rsidRPr="00402400" w:rsidRDefault="00C17B78" w:rsidP="00C17B78">
      <w:pPr>
        <w:keepNext/>
        <w:spacing w:before="120" w:after="120"/>
        <w:rPr>
          <w:b/>
          <w:sz w:val="20"/>
          <w:szCs w:val="20"/>
        </w:rPr>
      </w:pPr>
      <w:r>
        <w:rPr>
          <w:b/>
          <w:sz w:val="20"/>
          <w:szCs w:val="20"/>
        </w:rPr>
        <w:t>Table 10</w:t>
      </w:r>
      <w:r w:rsidRPr="00402400">
        <w:rPr>
          <w:b/>
          <w:sz w:val="20"/>
          <w:szCs w:val="20"/>
        </w:rPr>
        <w:t xml:space="preserve">: </w:t>
      </w:r>
      <w:r>
        <w:rPr>
          <w:b/>
          <w:sz w:val="20"/>
          <w:szCs w:val="20"/>
        </w:rPr>
        <w:t>Phase 2</w:t>
      </w:r>
      <w:r w:rsidR="001E5CA7">
        <w:rPr>
          <w:b/>
          <w:sz w:val="20"/>
          <w:szCs w:val="20"/>
        </w:rPr>
        <w:t xml:space="preserve"> — </w:t>
      </w:r>
      <w:r w:rsidRPr="00402400">
        <w:rPr>
          <w:b/>
          <w:sz w:val="20"/>
          <w:szCs w:val="20"/>
        </w:rPr>
        <w:t>S</w:t>
      </w:r>
      <w:r>
        <w:rPr>
          <w:b/>
          <w:sz w:val="20"/>
          <w:szCs w:val="20"/>
        </w:rPr>
        <w:t>ecurity Inspection and Validation</w:t>
      </w:r>
      <w:r w:rsidRPr="00402400">
        <w:rPr>
          <w:b/>
          <w:sz w:val="20"/>
          <w:szCs w:val="20"/>
        </w:rPr>
        <w:t xml:space="preserve"> Checklist (Policies and Procedures)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900"/>
        <w:gridCol w:w="810"/>
      </w:tblGrid>
      <w:tr w:rsidR="00C17B78" w:rsidRPr="0008262B" w14:paraId="5F170028" w14:textId="77777777" w:rsidTr="0008262B">
        <w:trPr>
          <w:cantSplit/>
          <w:tblHeader/>
        </w:trPr>
        <w:tc>
          <w:tcPr>
            <w:tcW w:w="7020" w:type="dxa"/>
            <w:tcBorders>
              <w:right w:val="single" w:sz="4" w:space="0" w:color="FFFFFF" w:themeColor="background1"/>
            </w:tcBorders>
            <w:shd w:val="clear" w:color="auto" w:fill="D9D9D9" w:themeFill="background1" w:themeFillShade="D9"/>
            <w:vAlign w:val="center"/>
          </w:tcPr>
          <w:p w14:paraId="5F170025" w14:textId="7209813F" w:rsidR="00C17B78" w:rsidRPr="0008262B" w:rsidRDefault="00C17B78" w:rsidP="0008262B">
            <w:pPr>
              <w:pStyle w:val="ATATableHeading"/>
              <w:spacing w:before="120" w:after="120"/>
              <w:rPr>
                <w:rStyle w:val="ATAEmphasis"/>
              </w:rPr>
            </w:pPr>
            <w:r w:rsidRPr="0008262B">
              <w:rPr>
                <w:rStyle w:val="ATAEmphasis"/>
              </w:rPr>
              <w:t>Questions</w:t>
            </w:r>
            <w:r w:rsidR="001E5CA7">
              <w:rPr>
                <w:rStyle w:val="ATAEmphasis"/>
              </w:rPr>
              <w:t xml:space="preserve"> — </w:t>
            </w:r>
            <w:r w:rsidR="00322611" w:rsidRPr="0008262B">
              <w:rPr>
                <w:rStyle w:val="ATAEmphasis"/>
              </w:rPr>
              <w:t>Policies and Procedures</w:t>
            </w:r>
          </w:p>
        </w:tc>
        <w:tc>
          <w:tcPr>
            <w:tcW w:w="900" w:type="dxa"/>
            <w:tcBorders>
              <w:left w:val="single" w:sz="4" w:space="0" w:color="FFFFFF" w:themeColor="background1"/>
              <w:right w:val="single" w:sz="4" w:space="0" w:color="FFFFFF" w:themeColor="background1"/>
            </w:tcBorders>
            <w:shd w:val="clear" w:color="auto" w:fill="D9D9D9" w:themeFill="background1" w:themeFillShade="D9"/>
          </w:tcPr>
          <w:p w14:paraId="5F170026" w14:textId="77777777" w:rsidR="00C17B78" w:rsidRPr="0008262B" w:rsidRDefault="00C17B78" w:rsidP="0008262B">
            <w:pPr>
              <w:pStyle w:val="ATATableHeading"/>
              <w:spacing w:before="120" w:after="120"/>
              <w:rPr>
                <w:rStyle w:val="ATAEmphasis"/>
              </w:rPr>
            </w:pPr>
            <w:r w:rsidRPr="0008262B">
              <w:rPr>
                <w:rStyle w:val="ATAEmphasis"/>
              </w:rPr>
              <w:t xml:space="preserve">Yes </w:t>
            </w:r>
            <w:r w:rsidRPr="0008262B">
              <w:rPr>
                <w:rStyle w:val="ATAEmphasis"/>
              </w:rPr>
              <w:sym w:font="Wingdings" w:char="F0FC"/>
            </w:r>
          </w:p>
        </w:tc>
        <w:tc>
          <w:tcPr>
            <w:tcW w:w="810" w:type="dxa"/>
            <w:tcBorders>
              <w:left w:val="single" w:sz="4" w:space="0" w:color="FFFFFF" w:themeColor="background1"/>
            </w:tcBorders>
            <w:shd w:val="clear" w:color="auto" w:fill="D9D9D9" w:themeFill="background1" w:themeFillShade="D9"/>
          </w:tcPr>
          <w:p w14:paraId="5F170027" w14:textId="77777777" w:rsidR="00C17B78" w:rsidRPr="0008262B" w:rsidRDefault="00C17B78" w:rsidP="0008262B">
            <w:pPr>
              <w:pStyle w:val="ATATableHeading"/>
              <w:spacing w:before="120" w:after="120"/>
              <w:rPr>
                <w:rStyle w:val="ATAEmphasis"/>
              </w:rPr>
            </w:pPr>
            <w:r w:rsidRPr="0008262B">
              <w:rPr>
                <w:rStyle w:val="ATAEmphasis"/>
              </w:rPr>
              <w:t xml:space="preserve">No </w:t>
            </w:r>
            <w:r w:rsidRPr="0008262B">
              <w:rPr>
                <w:rStyle w:val="ATAEmphasis"/>
              </w:rPr>
              <w:sym w:font="Wingdings" w:char="F0FC"/>
            </w:r>
          </w:p>
        </w:tc>
      </w:tr>
      <w:tr w:rsidR="00C17B78" w:rsidRPr="00402400" w14:paraId="5F17002D" w14:textId="77777777" w:rsidTr="00CB0F8D">
        <w:trPr>
          <w:cantSplit/>
          <w:trHeight w:val="1008"/>
        </w:trPr>
        <w:tc>
          <w:tcPr>
            <w:tcW w:w="7020" w:type="dxa"/>
            <w:vAlign w:val="center"/>
          </w:tcPr>
          <w:p w14:paraId="5F170029" w14:textId="77777777" w:rsidR="00C17B78" w:rsidRPr="00BC4B18" w:rsidRDefault="00C17B78" w:rsidP="00CB0F8D">
            <w:pPr>
              <w:pStyle w:val="ATANumLevel01BodySlide"/>
              <w:numPr>
                <w:ilvl w:val="0"/>
                <w:numId w:val="22"/>
              </w:numPr>
              <w:ind w:left="252" w:hanging="270"/>
            </w:pPr>
          </w:p>
        </w:tc>
        <w:tc>
          <w:tcPr>
            <w:tcW w:w="900" w:type="dxa"/>
            <w:vAlign w:val="center"/>
          </w:tcPr>
          <w:p w14:paraId="5F17002A" w14:textId="77777777" w:rsidR="00C17B78" w:rsidRDefault="00C17B78" w:rsidP="00CB0F8D">
            <w:pPr>
              <w:pStyle w:val="ATATableBody"/>
            </w:pPr>
          </w:p>
          <w:p w14:paraId="5F17002B" w14:textId="77777777" w:rsidR="00C17B78" w:rsidRPr="00402400" w:rsidRDefault="00C17B78" w:rsidP="00CB0F8D">
            <w:pPr>
              <w:pStyle w:val="ATATableBody"/>
            </w:pPr>
          </w:p>
        </w:tc>
        <w:tc>
          <w:tcPr>
            <w:tcW w:w="810" w:type="dxa"/>
            <w:vAlign w:val="center"/>
          </w:tcPr>
          <w:p w14:paraId="5F17002C" w14:textId="77777777" w:rsidR="00C17B78" w:rsidRPr="00402400" w:rsidRDefault="00C17B78" w:rsidP="00CB0F8D">
            <w:pPr>
              <w:pStyle w:val="ATATableBody"/>
            </w:pPr>
          </w:p>
        </w:tc>
      </w:tr>
      <w:tr w:rsidR="00C17B78" w:rsidRPr="00402400" w14:paraId="5F170032" w14:textId="77777777" w:rsidTr="00CB0F8D">
        <w:trPr>
          <w:cantSplit/>
          <w:trHeight w:val="1008"/>
        </w:trPr>
        <w:tc>
          <w:tcPr>
            <w:tcW w:w="7020" w:type="dxa"/>
            <w:vAlign w:val="center"/>
          </w:tcPr>
          <w:p w14:paraId="5F17002E" w14:textId="77777777" w:rsidR="00C17B78" w:rsidRPr="00BA3C97" w:rsidRDefault="00C17B78" w:rsidP="00CB0F8D">
            <w:pPr>
              <w:pStyle w:val="ATANumLevel01BodySlide"/>
            </w:pPr>
          </w:p>
        </w:tc>
        <w:tc>
          <w:tcPr>
            <w:tcW w:w="900" w:type="dxa"/>
            <w:vAlign w:val="center"/>
          </w:tcPr>
          <w:p w14:paraId="5F17002F" w14:textId="77777777" w:rsidR="00C17B78" w:rsidRDefault="00C17B78" w:rsidP="00CB0F8D">
            <w:pPr>
              <w:pStyle w:val="ATATableBody"/>
            </w:pPr>
          </w:p>
          <w:p w14:paraId="5F170030" w14:textId="77777777" w:rsidR="00C17B78" w:rsidRPr="00402400" w:rsidRDefault="00C17B78" w:rsidP="00CB0F8D">
            <w:pPr>
              <w:pStyle w:val="ATATableBody"/>
            </w:pPr>
          </w:p>
        </w:tc>
        <w:tc>
          <w:tcPr>
            <w:tcW w:w="810" w:type="dxa"/>
            <w:vAlign w:val="center"/>
          </w:tcPr>
          <w:p w14:paraId="5F170031" w14:textId="77777777" w:rsidR="00C17B78" w:rsidRPr="00402400" w:rsidRDefault="00C17B78" w:rsidP="00CB0F8D">
            <w:pPr>
              <w:pStyle w:val="ATATableBody"/>
            </w:pPr>
          </w:p>
        </w:tc>
      </w:tr>
      <w:tr w:rsidR="00C17B78" w:rsidRPr="00402400" w14:paraId="5F170037" w14:textId="77777777" w:rsidTr="00CB0F8D">
        <w:trPr>
          <w:cantSplit/>
          <w:trHeight w:val="1008"/>
        </w:trPr>
        <w:tc>
          <w:tcPr>
            <w:tcW w:w="7020" w:type="dxa"/>
            <w:vAlign w:val="center"/>
          </w:tcPr>
          <w:p w14:paraId="5F170033" w14:textId="77777777" w:rsidR="00C17B78" w:rsidRPr="00BA3C97" w:rsidRDefault="00C17B78" w:rsidP="00CB0F8D">
            <w:pPr>
              <w:pStyle w:val="ATANumLevel01BodySlide"/>
            </w:pPr>
          </w:p>
        </w:tc>
        <w:tc>
          <w:tcPr>
            <w:tcW w:w="900" w:type="dxa"/>
            <w:vAlign w:val="center"/>
          </w:tcPr>
          <w:p w14:paraId="5F170034" w14:textId="77777777" w:rsidR="00C17B78" w:rsidRDefault="00C17B78" w:rsidP="00CB0F8D">
            <w:pPr>
              <w:pStyle w:val="ATATableBody"/>
            </w:pPr>
          </w:p>
          <w:p w14:paraId="5F170035" w14:textId="77777777" w:rsidR="00C17B78" w:rsidRPr="00402400" w:rsidRDefault="00C17B78" w:rsidP="00CB0F8D">
            <w:pPr>
              <w:pStyle w:val="ATATableBody"/>
            </w:pPr>
          </w:p>
        </w:tc>
        <w:tc>
          <w:tcPr>
            <w:tcW w:w="810" w:type="dxa"/>
            <w:vAlign w:val="center"/>
          </w:tcPr>
          <w:p w14:paraId="5F170036" w14:textId="77777777" w:rsidR="00C17B78" w:rsidRPr="00402400" w:rsidRDefault="00C17B78" w:rsidP="00CB0F8D">
            <w:pPr>
              <w:pStyle w:val="ATATableBody"/>
            </w:pPr>
          </w:p>
        </w:tc>
      </w:tr>
      <w:tr w:rsidR="00C17B78" w:rsidRPr="00402400" w14:paraId="5F17003C" w14:textId="77777777" w:rsidTr="00CB0F8D">
        <w:trPr>
          <w:cantSplit/>
          <w:trHeight w:val="1008"/>
        </w:trPr>
        <w:tc>
          <w:tcPr>
            <w:tcW w:w="7020" w:type="dxa"/>
            <w:vAlign w:val="center"/>
          </w:tcPr>
          <w:p w14:paraId="5F170038" w14:textId="77777777" w:rsidR="00C17B78" w:rsidRPr="00BA3C97" w:rsidRDefault="00C17B78" w:rsidP="00CB0F8D">
            <w:pPr>
              <w:pStyle w:val="ATANumLevel01BodySlide"/>
            </w:pPr>
          </w:p>
        </w:tc>
        <w:tc>
          <w:tcPr>
            <w:tcW w:w="900" w:type="dxa"/>
            <w:vAlign w:val="center"/>
          </w:tcPr>
          <w:p w14:paraId="5F170039" w14:textId="77777777" w:rsidR="00C17B78" w:rsidRDefault="00C17B78" w:rsidP="00CB0F8D">
            <w:pPr>
              <w:pStyle w:val="ATATableBody"/>
            </w:pPr>
          </w:p>
          <w:p w14:paraId="5F17003A" w14:textId="77777777" w:rsidR="00C17B78" w:rsidRPr="00402400" w:rsidRDefault="00C17B78" w:rsidP="00CB0F8D">
            <w:pPr>
              <w:pStyle w:val="ATATableBody"/>
            </w:pPr>
          </w:p>
        </w:tc>
        <w:tc>
          <w:tcPr>
            <w:tcW w:w="810" w:type="dxa"/>
            <w:vAlign w:val="center"/>
          </w:tcPr>
          <w:p w14:paraId="5F17003B" w14:textId="77777777" w:rsidR="00C17B78" w:rsidRPr="00402400" w:rsidRDefault="00C17B78" w:rsidP="00CB0F8D">
            <w:pPr>
              <w:pStyle w:val="ATATableBody"/>
            </w:pPr>
          </w:p>
        </w:tc>
      </w:tr>
      <w:tr w:rsidR="00C17B78" w:rsidRPr="00402400" w14:paraId="5F170041" w14:textId="77777777" w:rsidTr="00CB0F8D">
        <w:trPr>
          <w:cantSplit/>
          <w:trHeight w:val="1008"/>
        </w:trPr>
        <w:tc>
          <w:tcPr>
            <w:tcW w:w="7020" w:type="dxa"/>
            <w:vAlign w:val="center"/>
          </w:tcPr>
          <w:p w14:paraId="5F17003D" w14:textId="77777777" w:rsidR="00C17B78" w:rsidRPr="00BA3C97" w:rsidRDefault="00C17B78" w:rsidP="00CB0F8D">
            <w:pPr>
              <w:pStyle w:val="ATANumLevel01BodySlide"/>
            </w:pPr>
          </w:p>
        </w:tc>
        <w:tc>
          <w:tcPr>
            <w:tcW w:w="900" w:type="dxa"/>
            <w:vAlign w:val="center"/>
          </w:tcPr>
          <w:p w14:paraId="5F17003E" w14:textId="77777777" w:rsidR="00C17B78" w:rsidRDefault="00C17B78" w:rsidP="00CB0F8D">
            <w:pPr>
              <w:pStyle w:val="ATATableBody"/>
            </w:pPr>
          </w:p>
          <w:p w14:paraId="5F17003F" w14:textId="77777777" w:rsidR="00C17B78" w:rsidRPr="00402400" w:rsidRDefault="00C17B78" w:rsidP="00CB0F8D">
            <w:pPr>
              <w:pStyle w:val="ATATableBody"/>
            </w:pPr>
          </w:p>
        </w:tc>
        <w:tc>
          <w:tcPr>
            <w:tcW w:w="810" w:type="dxa"/>
            <w:vAlign w:val="center"/>
          </w:tcPr>
          <w:p w14:paraId="5F170040" w14:textId="77777777" w:rsidR="00C17B78" w:rsidRPr="00402400" w:rsidRDefault="00C17B78" w:rsidP="00CB0F8D">
            <w:pPr>
              <w:pStyle w:val="ATATableBody"/>
            </w:pPr>
          </w:p>
        </w:tc>
      </w:tr>
      <w:tr w:rsidR="00C17B78" w:rsidRPr="00402400" w14:paraId="5F170046" w14:textId="77777777" w:rsidTr="00CB0F8D">
        <w:trPr>
          <w:cantSplit/>
          <w:trHeight w:val="1008"/>
        </w:trPr>
        <w:tc>
          <w:tcPr>
            <w:tcW w:w="7020" w:type="dxa"/>
            <w:vAlign w:val="center"/>
          </w:tcPr>
          <w:p w14:paraId="5F170042" w14:textId="77777777" w:rsidR="00C17B78" w:rsidRPr="00BA3C97" w:rsidRDefault="00C17B78" w:rsidP="00CB0F8D">
            <w:pPr>
              <w:pStyle w:val="ATANumLevel01BodySlide"/>
            </w:pPr>
          </w:p>
        </w:tc>
        <w:tc>
          <w:tcPr>
            <w:tcW w:w="900" w:type="dxa"/>
            <w:vAlign w:val="center"/>
          </w:tcPr>
          <w:p w14:paraId="5F170043" w14:textId="77777777" w:rsidR="00C17B78" w:rsidRDefault="00C17B78" w:rsidP="00CB0F8D">
            <w:pPr>
              <w:pStyle w:val="ATATableBody"/>
            </w:pPr>
          </w:p>
          <w:p w14:paraId="5F170044" w14:textId="77777777" w:rsidR="00C17B78" w:rsidRPr="00402400" w:rsidRDefault="00C17B78" w:rsidP="00CB0F8D">
            <w:pPr>
              <w:pStyle w:val="ATATableBody"/>
            </w:pPr>
          </w:p>
        </w:tc>
        <w:tc>
          <w:tcPr>
            <w:tcW w:w="810" w:type="dxa"/>
            <w:vAlign w:val="center"/>
          </w:tcPr>
          <w:p w14:paraId="5F170045" w14:textId="77777777" w:rsidR="00C17B78" w:rsidRPr="00402400" w:rsidRDefault="00C17B78" w:rsidP="00CB0F8D">
            <w:pPr>
              <w:pStyle w:val="ATATableBody"/>
            </w:pPr>
          </w:p>
        </w:tc>
      </w:tr>
      <w:tr w:rsidR="00C17B78" w:rsidRPr="00402400" w14:paraId="5F17004B" w14:textId="77777777" w:rsidTr="00CB0F8D">
        <w:trPr>
          <w:cantSplit/>
          <w:trHeight w:val="1008"/>
        </w:trPr>
        <w:tc>
          <w:tcPr>
            <w:tcW w:w="7020" w:type="dxa"/>
            <w:vAlign w:val="center"/>
          </w:tcPr>
          <w:p w14:paraId="5F170047" w14:textId="77777777" w:rsidR="00C17B78" w:rsidRPr="00BA3C97" w:rsidRDefault="00C17B78" w:rsidP="00CB0F8D">
            <w:pPr>
              <w:pStyle w:val="ATANumLevel01BodySlide"/>
            </w:pPr>
          </w:p>
        </w:tc>
        <w:tc>
          <w:tcPr>
            <w:tcW w:w="900" w:type="dxa"/>
            <w:vAlign w:val="center"/>
          </w:tcPr>
          <w:p w14:paraId="5F170048" w14:textId="77777777" w:rsidR="00C17B78" w:rsidRDefault="00C17B78" w:rsidP="00CB0F8D">
            <w:pPr>
              <w:pStyle w:val="ATATableBody"/>
            </w:pPr>
          </w:p>
          <w:p w14:paraId="5F170049" w14:textId="77777777" w:rsidR="00C17B78" w:rsidRPr="00402400" w:rsidRDefault="00C17B78" w:rsidP="00CB0F8D">
            <w:pPr>
              <w:pStyle w:val="ATATableBody"/>
            </w:pPr>
          </w:p>
        </w:tc>
        <w:tc>
          <w:tcPr>
            <w:tcW w:w="810" w:type="dxa"/>
            <w:vAlign w:val="center"/>
          </w:tcPr>
          <w:p w14:paraId="5F17004A" w14:textId="77777777" w:rsidR="00C17B78" w:rsidRPr="00402400" w:rsidRDefault="00C17B78" w:rsidP="00CB0F8D">
            <w:pPr>
              <w:pStyle w:val="ATATableBody"/>
            </w:pPr>
          </w:p>
        </w:tc>
      </w:tr>
      <w:tr w:rsidR="00C17B78" w:rsidRPr="00402400" w14:paraId="5F170050" w14:textId="77777777" w:rsidTr="00CB0F8D">
        <w:trPr>
          <w:cantSplit/>
          <w:trHeight w:val="1008"/>
        </w:trPr>
        <w:tc>
          <w:tcPr>
            <w:tcW w:w="7020" w:type="dxa"/>
            <w:vAlign w:val="center"/>
          </w:tcPr>
          <w:p w14:paraId="5F17004C" w14:textId="77777777" w:rsidR="00C17B78" w:rsidRPr="00BA3C97" w:rsidRDefault="00C17B78" w:rsidP="00CB0F8D">
            <w:pPr>
              <w:pStyle w:val="ATANumLevel01BodySlide"/>
            </w:pPr>
          </w:p>
        </w:tc>
        <w:tc>
          <w:tcPr>
            <w:tcW w:w="900" w:type="dxa"/>
            <w:vAlign w:val="center"/>
          </w:tcPr>
          <w:p w14:paraId="5F17004D" w14:textId="77777777" w:rsidR="00C17B78" w:rsidRDefault="00C17B78" w:rsidP="00CB0F8D">
            <w:pPr>
              <w:pStyle w:val="ATATableBody"/>
            </w:pPr>
          </w:p>
          <w:p w14:paraId="5F17004E" w14:textId="77777777" w:rsidR="00C17B78" w:rsidRPr="00402400" w:rsidRDefault="00C17B78" w:rsidP="00CB0F8D">
            <w:pPr>
              <w:pStyle w:val="ATATableBody"/>
            </w:pPr>
          </w:p>
        </w:tc>
        <w:tc>
          <w:tcPr>
            <w:tcW w:w="810" w:type="dxa"/>
            <w:vAlign w:val="center"/>
          </w:tcPr>
          <w:p w14:paraId="5F17004F" w14:textId="77777777" w:rsidR="00C17B78" w:rsidRPr="00402400" w:rsidRDefault="00C17B78" w:rsidP="00CB0F8D">
            <w:pPr>
              <w:pStyle w:val="ATATableBody"/>
            </w:pPr>
          </w:p>
        </w:tc>
      </w:tr>
      <w:tr w:rsidR="00C17B78" w:rsidRPr="00402400" w14:paraId="5F170055" w14:textId="77777777" w:rsidTr="00CB0F8D">
        <w:trPr>
          <w:cantSplit/>
          <w:trHeight w:val="1008"/>
        </w:trPr>
        <w:tc>
          <w:tcPr>
            <w:tcW w:w="7020" w:type="dxa"/>
            <w:vAlign w:val="center"/>
          </w:tcPr>
          <w:p w14:paraId="5F170051" w14:textId="77777777" w:rsidR="00C17B78" w:rsidRPr="00BA3C97" w:rsidRDefault="00C17B78" w:rsidP="00CB0F8D">
            <w:pPr>
              <w:pStyle w:val="ATANumLevel01BodySlide"/>
            </w:pPr>
          </w:p>
        </w:tc>
        <w:tc>
          <w:tcPr>
            <w:tcW w:w="900" w:type="dxa"/>
            <w:vAlign w:val="center"/>
          </w:tcPr>
          <w:p w14:paraId="5F170052" w14:textId="77777777" w:rsidR="00C17B78" w:rsidRDefault="00C17B78" w:rsidP="00CB0F8D">
            <w:pPr>
              <w:pStyle w:val="ATATableBody"/>
            </w:pPr>
          </w:p>
          <w:p w14:paraId="5F170053" w14:textId="77777777" w:rsidR="00C17B78" w:rsidRPr="00402400" w:rsidRDefault="00C17B78" w:rsidP="00CB0F8D">
            <w:pPr>
              <w:pStyle w:val="ATATableBody"/>
            </w:pPr>
          </w:p>
        </w:tc>
        <w:tc>
          <w:tcPr>
            <w:tcW w:w="810" w:type="dxa"/>
            <w:vAlign w:val="center"/>
          </w:tcPr>
          <w:p w14:paraId="5F170054" w14:textId="77777777" w:rsidR="00C17B78" w:rsidRPr="00402400" w:rsidRDefault="00C17B78" w:rsidP="00CB0F8D">
            <w:pPr>
              <w:pStyle w:val="ATATableBody"/>
            </w:pPr>
          </w:p>
        </w:tc>
      </w:tr>
      <w:tr w:rsidR="00C17B78" w:rsidRPr="00402400" w14:paraId="5F17005C" w14:textId="77777777" w:rsidTr="00716C43">
        <w:trPr>
          <w:cantSplit/>
          <w:trHeight w:val="4940"/>
        </w:trPr>
        <w:tc>
          <w:tcPr>
            <w:tcW w:w="8730" w:type="dxa"/>
            <w:gridSpan w:val="3"/>
          </w:tcPr>
          <w:p w14:paraId="5F17005B" w14:textId="33A31CB4" w:rsidR="001B0C7B" w:rsidRDefault="00C17B78" w:rsidP="00CB0F8D">
            <w:pPr>
              <w:pStyle w:val="ATANumLevel01BodySlide"/>
              <w:spacing w:before="120"/>
            </w:pPr>
            <w:r>
              <w:rPr>
                <w:i/>
              </w:rPr>
              <w:t xml:space="preserve"> </w:t>
            </w:r>
            <w:r w:rsidRPr="0046104E">
              <w:t xml:space="preserve">Notes (describe deficiencies observed): </w:t>
            </w:r>
          </w:p>
          <w:p w14:paraId="1390EBC0" w14:textId="21BB973F" w:rsidR="001B0C7B" w:rsidRDefault="001B0C7B" w:rsidP="001B0C7B">
            <w:pPr>
              <w:tabs>
                <w:tab w:val="left" w:pos="3465"/>
              </w:tabs>
            </w:pPr>
            <w:r>
              <w:tab/>
            </w:r>
          </w:p>
          <w:p w14:paraId="539CF5A0" w14:textId="4787DB08" w:rsidR="00C17B78" w:rsidRPr="001B0C7B" w:rsidRDefault="001B0C7B" w:rsidP="001B0C7B">
            <w:pPr>
              <w:tabs>
                <w:tab w:val="left" w:pos="6195"/>
              </w:tabs>
            </w:pPr>
            <w:r>
              <w:tab/>
            </w:r>
          </w:p>
        </w:tc>
      </w:tr>
    </w:tbl>
    <w:p w14:paraId="5F17005D" w14:textId="77777777" w:rsidR="00C17B78" w:rsidRDefault="00C17B78" w:rsidP="00F75790">
      <w:pPr>
        <w:rPr>
          <w:rFonts w:ascii="Cambria" w:hAnsi="Cambria"/>
        </w:rPr>
      </w:pPr>
    </w:p>
    <w:p w14:paraId="5F17005E" w14:textId="77777777" w:rsidR="00C17B78" w:rsidRDefault="00C17B78">
      <w:pPr>
        <w:rPr>
          <w:rFonts w:ascii="Cambria" w:hAnsi="Cambria"/>
        </w:rPr>
      </w:pPr>
      <w:r>
        <w:rPr>
          <w:rFonts w:ascii="Cambria" w:hAnsi="Cambria"/>
        </w:rPr>
        <w:br w:type="page"/>
      </w:r>
    </w:p>
    <w:p w14:paraId="5F17005F" w14:textId="12E76328" w:rsidR="00C17B78" w:rsidRPr="00402400" w:rsidRDefault="00C17B78" w:rsidP="00C17B78">
      <w:pPr>
        <w:keepNext/>
        <w:spacing w:before="120" w:after="120"/>
        <w:rPr>
          <w:b/>
          <w:sz w:val="20"/>
          <w:szCs w:val="20"/>
        </w:rPr>
      </w:pPr>
      <w:r>
        <w:rPr>
          <w:b/>
          <w:sz w:val="20"/>
          <w:szCs w:val="20"/>
        </w:rPr>
        <w:lastRenderedPageBreak/>
        <w:t>Table 11</w:t>
      </w:r>
      <w:r w:rsidRPr="00402400">
        <w:rPr>
          <w:b/>
          <w:sz w:val="20"/>
          <w:szCs w:val="20"/>
        </w:rPr>
        <w:t xml:space="preserve">: </w:t>
      </w:r>
      <w:r>
        <w:rPr>
          <w:b/>
          <w:sz w:val="20"/>
          <w:szCs w:val="20"/>
        </w:rPr>
        <w:t>Phase 2</w:t>
      </w:r>
      <w:r w:rsidR="001E5CA7">
        <w:rPr>
          <w:b/>
          <w:sz w:val="20"/>
          <w:szCs w:val="20"/>
        </w:rPr>
        <w:t xml:space="preserve"> — </w:t>
      </w:r>
      <w:r w:rsidRPr="00402400">
        <w:rPr>
          <w:b/>
          <w:sz w:val="20"/>
          <w:szCs w:val="20"/>
        </w:rPr>
        <w:t>S</w:t>
      </w:r>
      <w:r>
        <w:rPr>
          <w:b/>
          <w:sz w:val="20"/>
          <w:szCs w:val="20"/>
        </w:rPr>
        <w:t>ecurity Inspection and Validation</w:t>
      </w:r>
      <w:r w:rsidRPr="00402400">
        <w:rPr>
          <w:b/>
          <w:sz w:val="20"/>
          <w:szCs w:val="20"/>
        </w:rPr>
        <w:t xml:space="preserve"> Checklist (</w:t>
      </w:r>
      <w:r>
        <w:rPr>
          <w:b/>
          <w:sz w:val="20"/>
          <w:szCs w:val="20"/>
        </w:rPr>
        <w:t>Security Forc</w:t>
      </w:r>
      <w:r w:rsidRPr="00402400">
        <w:rPr>
          <w:b/>
          <w:sz w:val="20"/>
          <w:szCs w:val="20"/>
        </w:rPr>
        <w:t>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900"/>
        <w:gridCol w:w="810"/>
      </w:tblGrid>
      <w:tr w:rsidR="00C17B78" w:rsidRPr="0008262B" w14:paraId="5F170063" w14:textId="77777777" w:rsidTr="0008262B">
        <w:trPr>
          <w:cantSplit/>
          <w:tblHeader/>
        </w:trPr>
        <w:tc>
          <w:tcPr>
            <w:tcW w:w="7020" w:type="dxa"/>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5F170060" w14:textId="4401159E" w:rsidR="00C17B78" w:rsidRPr="0008262B" w:rsidRDefault="00C17B78" w:rsidP="0008262B">
            <w:pPr>
              <w:pStyle w:val="ATATableHeading"/>
              <w:rPr>
                <w:rStyle w:val="ATAEmphasis"/>
              </w:rPr>
            </w:pPr>
            <w:r w:rsidRPr="0008262B">
              <w:rPr>
                <w:rStyle w:val="ATAEmphasis"/>
              </w:rPr>
              <w:t>Questions</w:t>
            </w:r>
            <w:r w:rsidR="001E5CA7">
              <w:rPr>
                <w:rStyle w:val="ATAEmphasis"/>
              </w:rPr>
              <w:t xml:space="preserve"> — </w:t>
            </w:r>
            <w:r w:rsidR="00322611" w:rsidRPr="0008262B">
              <w:rPr>
                <w:rStyle w:val="ATAEmphasis"/>
              </w:rPr>
              <w:t>Security Force</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5F170061" w14:textId="77777777" w:rsidR="00C17B78" w:rsidRPr="0008262B" w:rsidRDefault="00C17B78" w:rsidP="0008262B">
            <w:pPr>
              <w:pStyle w:val="ATATableHeading"/>
              <w:rPr>
                <w:rStyle w:val="ATAEmphasis"/>
              </w:rPr>
            </w:pPr>
            <w:r w:rsidRPr="0008262B">
              <w:rPr>
                <w:rStyle w:val="ATAEmphasis"/>
              </w:rPr>
              <w:t xml:space="preserve">Yes </w:t>
            </w:r>
            <w:r w:rsidRPr="0008262B">
              <w:rPr>
                <w:rStyle w:val="ATAEmphasis"/>
              </w:rPr>
              <w:sym w:font="Wingdings" w:char="F0FC"/>
            </w:r>
          </w:p>
        </w:tc>
        <w:tc>
          <w:tcPr>
            <w:tcW w:w="810" w:type="dxa"/>
            <w:tcBorders>
              <w:top w:val="single" w:sz="4" w:space="0" w:color="auto"/>
              <w:left w:val="single" w:sz="4" w:space="0" w:color="FFFFFF" w:themeColor="background1"/>
              <w:bottom w:val="single" w:sz="4" w:space="0" w:color="auto"/>
              <w:right w:val="single" w:sz="4" w:space="0" w:color="auto"/>
            </w:tcBorders>
            <w:shd w:val="clear" w:color="auto" w:fill="D9D9D9" w:themeFill="background1" w:themeFillShade="D9"/>
            <w:vAlign w:val="center"/>
          </w:tcPr>
          <w:p w14:paraId="5F170062" w14:textId="77777777" w:rsidR="00C17B78" w:rsidRPr="0008262B" w:rsidRDefault="00C17B78" w:rsidP="0008262B">
            <w:pPr>
              <w:pStyle w:val="ATATableHeading"/>
              <w:rPr>
                <w:rStyle w:val="ATAEmphasis"/>
              </w:rPr>
            </w:pPr>
            <w:r w:rsidRPr="0008262B">
              <w:rPr>
                <w:rStyle w:val="ATAEmphasis"/>
              </w:rPr>
              <w:t xml:space="preserve">No </w:t>
            </w:r>
            <w:r w:rsidRPr="0008262B">
              <w:rPr>
                <w:rStyle w:val="ATAEmphasis"/>
              </w:rPr>
              <w:sym w:font="Wingdings" w:char="F0FC"/>
            </w:r>
          </w:p>
        </w:tc>
      </w:tr>
      <w:tr w:rsidR="00C17B78" w:rsidRPr="0014582B" w14:paraId="5F17006A" w14:textId="77777777" w:rsidTr="00716C43">
        <w:trPr>
          <w:cantSplit/>
        </w:trPr>
        <w:tc>
          <w:tcPr>
            <w:tcW w:w="7020" w:type="dxa"/>
          </w:tcPr>
          <w:p w14:paraId="5F170064" w14:textId="77777777" w:rsidR="00C17B78" w:rsidRPr="00BC4B18" w:rsidRDefault="00C17B78" w:rsidP="001B0C7B">
            <w:pPr>
              <w:pStyle w:val="ATANumLevel01BodySlide"/>
              <w:numPr>
                <w:ilvl w:val="0"/>
                <w:numId w:val="23"/>
              </w:numPr>
              <w:ind w:left="342" w:hanging="270"/>
            </w:pPr>
          </w:p>
        </w:tc>
        <w:tc>
          <w:tcPr>
            <w:tcW w:w="900" w:type="dxa"/>
          </w:tcPr>
          <w:p w14:paraId="5F170065" w14:textId="77777777" w:rsidR="00C17B78" w:rsidRDefault="00C17B78" w:rsidP="001B0C7B">
            <w:pPr>
              <w:pStyle w:val="ATATableBody"/>
            </w:pPr>
          </w:p>
          <w:p w14:paraId="5F170066" w14:textId="77777777" w:rsidR="00C17B78" w:rsidRDefault="00C17B78" w:rsidP="001B0C7B">
            <w:pPr>
              <w:pStyle w:val="ATATableBody"/>
            </w:pPr>
          </w:p>
          <w:p w14:paraId="5F170067" w14:textId="77777777" w:rsidR="00C17B78" w:rsidRDefault="00C17B78" w:rsidP="001B0C7B">
            <w:pPr>
              <w:pStyle w:val="ATATableBody"/>
            </w:pPr>
          </w:p>
          <w:p w14:paraId="5F170068" w14:textId="77777777" w:rsidR="00C17B78" w:rsidRPr="0014582B" w:rsidRDefault="00C17B78" w:rsidP="001B0C7B">
            <w:pPr>
              <w:pStyle w:val="ATATableBody"/>
            </w:pPr>
          </w:p>
        </w:tc>
        <w:tc>
          <w:tcPr>
            <w:tcW w:w="810" w:type="dxa"/>
          </w:tcPr>
          <w:p w14:paraId="5F170069" w14:textId="77777777" w:rsidR="00C17B78" w:rsidRPr="0014582B" w:rsidRDefault="00C17B78" w:rsidP="001B0C7B">
            <w:pPr>
              <w:pStyle w:val="ATATableBody"/>
            </w:pPr>
          </w:p>
        </w:tc>
      </w:tr>
      <w:tr w:rsidR="00C17B78" w:rsidRPr="0014582B" w14:paraId="5F170071" w14:textId="77777777" w:rsidTr="00716C43">
        <w:trPr>
          <w:cantSplit/>
        </w:trPr>
        <w:tc>
          <w:tcPr>
            <w:tcW w:w="7020" w:type="dxa"/>
          </w:tcPr>
          <w:p w14:paraId="5F17006B" w14:textId="77777777" w:rsidR="00C17B78" w:rsidRPr="00BA3C97" w:rsidRDefault="00C17B78" w:rsidP="001B0C7B">
            <w:pPr>
              <w:pStyle w:val="ATANumLevel01BodySlide"/>
            </w:pPr>
          </w:p>
        </w:tc>
        <w:tc>
          <w:tcPr>
            <w:tcW w:w="900" w:type="dxa"/>
          </w:tcPr>
          <w:p w14:paraId="5F17006C" w14:textId="77777777" w:rsidR="00C17B78" w:rsidRDefault="00C17B78" w:rsidP="001B0C7B">
            <w:pPr>
              <w:pStyle w:val="ATATableBody"/>
            </w:pPr>
          </w:p>
          <w:p w14:paraId="5F17006D" w14:textId="77777777" w:rsidR="00C17B78" w:rsidRDefault="00C17B78" w:rsidP="001B0C7B">
            <w:pPr>
              <w:pStyle w:val="ATATableBody"/>
            </w:pPr>
          </w:p>
          <w:p w14:paraId="5F17006E" w14:textId="77777777" w:rsidR="00C17B78" w:rsidRDefault="00C17B78" w:rsidP="001B0C7B">
            <w:pPr>
              <w:pStyle w:val="ATATableBody"/>
            </w:pPr>
          </w:p>
          <w:p w14:paraId="5F17006F" w14:textId="77777777" w:rsidR="00C17B78" w:rsidRPr="0014582B" w:rsidRDefault="00C17B78" w:rsidP="001B0C7B">
            <w:pPr>
              <w:pStyle w:val="ATATableBody"/>
            </w:pPr>
          </w:p>
        </w:tc>
        <w:tc>
          <w:tcPr>
            <w:tcW w:w="810" w:type="dxa"/>
          </w:tcPr>
          <w:p w14:paraId="5F170070" w14:textId="77777777" w:rsidR="00C17B78" w:rsidRPr="0014582B" w:rsidRDefault="00C17B78" w:rsidP="001B0C7B">
            <w:pPr>
              <w:pStyle w:val="ATATableBody"/>
            </w:pPr>
          </w:p>
        </w:tc>
      </w:tr>
      <w:tr w:rsidR="00C17B78" w:rsidRPr="0014582B" w14:paraId="5F170078" w14:textId="77777777" w:rsidTr="00716C43">
        <w:trPr>
          <w:cantSplit/>
        </w:trPr>
        <w:tc>
          <w:tcPr>
            <w:tcW w:w="7020" w:type="dxa"/>
          </w:tcPr>
          <w:p w14:paraId="5F170072" w14:textId="77777777" w:rsidR="00C17B78" w:rsidRPr="00BA3C97" w:rsidRDefault="00C17B78" w:rsidP="001B0C7B">
            <w:pPr>
              <w:pStyle w:val="ATANumLevel01BodySlide"/>
            </w:pPr>
          </w:p>
        </w:tc>
        <w:tc>
          <w:tcPr>
            <w:tcW w:w="900" w:type="dxa"/>
          </w:tcPr>
          <w:p w14:paraId="5F170073" w14:textId="77777777" w:rsidR="00C17B78" w:rsidRDefault="00C17B78" w:rsidP="001B0C7B">
            <w:pPr>
              <w:pStyle w:val="ATATableBody"/>
            </w:pPr>
          </w:p>
          <w:p w14:paraId="5F170074" w14:textId="77777777" w:rsidR="00C17B78" w:rsidRDefault="00C17B78" w:rsidP="001B0C7B">
            <w:pPr>
              <w:pStyle w:val="ATATableBody"/>
            </w:pPr>
          </w:p>
          <w:p w14:paraId="5F170075" w14:textId="77777777" w:rsidR="00C17B78" w:rsidRDefault="00C17B78" w:rsidP="001B0C7B">
            <w:pPr>
              <w:pStyle w:val="ATATableBody"/>
            </w:pPr>
          </w:p>
          <w:p w14:paraId="5F170076" w14:textId="77777777" w:rsidR="00C17B78" w:rsidRPr="0014582B" w:rsidRDefault="00C17B78" w:rsidP="001B0C7B">
            <w:pPr>
              <w:pStyle w:val="ATATableBody"/>
            </w:pPr>
          </w:p>
        </w:tc>
        <w:tc>
          <w:tcPr>
            <w:tcW w:w="810" w:type="dxa"/>
          </w:tcPr>
          <w:p w14:paraId="5F170077" w14:textId="77777777" w:rsidR="00C17B78" w:rsidRPr="0014582B" w:rsidRDefault="00C17B78" w:rsidP="001B0C7B">
            <w:pPr>
              <w:pStyle w:val="ATATableBody"/>
            </w:pPr>
          </w:p>
        </w:tc>
      </w:tr>
      <w:tr w:rsidR="00C17B78" w:rsidRPr="0014582B" w14:paraId="5F17007F" w14:textId="77777777" w:rsidTr="00716C43">
        <w:trPr>
          <w:cantSplit/>
        </w:trPr>
        <w:tc>
          <w:tcPr>
            <w:tcW w:w="7020" w:type="dxa"/>
          </w:tcPr>
          <w:p w14:paraId="5F170079" w14:textId="77777777" w:rsidR="00C17B78" w:rsidRPr="00BA3C97" w:rsidRDefault="00C17B78" w:rsidP="001B0C7B">
            <w:pPr>
              <w:pStyle w:val="ATANumLevel01BodySlide"/>
            </w:pPr>
          </w:p>
        </w:tc>
        <w:tc>
          <w:tcPr>
            <w:tcW w:w="900" w:type="dxa"/>
          </w:tcPr>
          <w:p w14:paraId="5F17007A" w14:textId="77777777" w:rsidR="00C17B78" w:rsidRDefault="00C17B78" w:rsidP="001B0C7B">
            <w:pPr>
              <w:pStyle w:val="ATATableBody"/>
            </w:pPr>
          </w:p>
          <w:p w14:paraId="5F17007B" w14:textId="77777777" w:rsidR="00C17B78" w:rsidRDefault="00C17B78" w:rsidP="001B0C7B">
            <w:pPr>
              <w:pStyle w:val="ATATableBody"/>
            </w:pPr>
          </w:p>
          <w:p w14:paraId="5F17007C" w14:textId="77777777" w:rsidR="00C17B78" w:rsidRDefault="00C17B78" w:rsidP="001B0C7B">
            <w:pPr>
              <w:pStyle w:val="ATATableBody"/>
            </w:pPr>
          </w:p>
          <w:p w14:paraId="5F17007D" w14:textId="77777777" w:rsidR="00C17B78" w:rsidRPr="0014582B" w:rsidRDefault="00C17B78" w:rsidP="001B0C7B">
            <w:pPr>
              <w:pStyle w:val="ATATableBody"/>
            </w:pPr>
          </w:p>
        </w:tc>
        <w:tc>
          <w:tcPr>
            <w:tcW w:w="810" w:type="dxa"/>
          </w:tcPr>
          <w:p w14:paraId="5F17007E" w14:textId="77777777" w:rsidR="00C17B78" w:rsidRPr="0014582B" w:rsidRDefault="00C17B78" w:rsidP="001B0C7B">
            <w:pPr>
              <w:pStyle w:val="ATATableBody"/>
            </w:pPr>
          </w:p>
        </w:tc>
      </w:tr>
      <w:tr w:rsidR="00C17B78" w:rsidRPr="0014582B" w14:paraId="5F170086" w14:textId="77777777" w:rsidTr="00716C43">
        <w:trPr>
          <w:cantSplit/>
        </w:trPr>
        <w:tc>
          <w:tcPr>
            <w:tcW w:w="7020" w:type="dxa"/>
          </w:tcPr>
          <w:p w14:paraId="5F170080" w14:textId="77777777" w:rsidR="00C17B78" w:rsidRPr="00BA3C97" w:rsidRDefault="00C17B78" w:rsidP="001B0C7B">
            <w:pPr>
              <w:pStyle w:val="ATANumLevel01BodySlide"/>
            </w:pPr>
          </w:p>
        </w:tc>
        <w:tc>
          <w:tcPr>
            <w:tcW w:w="900" w:type="dxa"/>
          </w:tcPr>
          <w:p w14:paraId="5F170081" w14:textId="77777777" w:rsidR="00C17B78" w:rsidRDefault="00C17B78" w:rsidP="001B0C7B">
            <w:pPr>
              <w:pStyle w:val="ATATableBody"/>
            </w:pPr>
          </w:p>
          <w:p w14:paraId="5F170082" w14:textId="77777777" w:rsidR="00C17B78" w:rsidRDefault="00C17B78" w:rsidP="001B0C7B">
            <w:pPr>
              <w:pStyle w:val="ATATableBody"/>
            </w:pPr>
          </w:p>
          <w:p w14:paraId="5F170083" w14:textId="77777777" w:rsidR="00C17B78" w:rsidRDefault="00C17B78" w:rsidP="001B0C7B">
            <w:pPr>
              <w:pStyle w:val="ATATableBody"/>
            </w:pPr>
          </w:p>
          <w:p w14:paraId="5F170084" w14:textId="77777777" w:rsidR="00C17B78" w:rsidRPr="0014582B" w:rsidRDefault="00C17B78" w:rsidP="001B0C7B">
            <w:pPr>
              <w:pStyle w:val="ATATableBody"/>
            </w:pPr>
          </w:p>
        </w:tc>
        <w:tc>
          <w:tcPr>
            <w:tcW w:w="810" w:type="dxa"/>
          </w:tcPr>
          <w:p w14:paraId="5F170085" w14:textId="77777777" w:rsidR="00C17B78" w:rsidRPr="0014582B" w:rsidRDefault="00C17B78" w:rsidP="001B0C7B">
            <w:pPr>
              <w:pStyle w:val="ATATableBody"/>
            </w:pPr>
          </w:p>
        </w:tc>
      </w:tr>
      <w:tr w:rsidR="00C17B78" w:rsidRPr="0014582B" w14:paraId="5F170089" w14:textId="77777777" w:rsidTr="00716C43">
        <w:trPr>
          <w:cantSplit/>
          <w:trHeight w:val="4661"/>
        </w:trPr>
        <w:tc>
          <w:tcPr>
            <w:tcW w:w="8730" w:type="dxa"/>
            <w:gridSpan w:val="3"/>
          </w:tcPr>
          <w:p w14:paraId="5F170087" w14:textId="77777777" w:rsidR="00C17B78" w:rsidRPr="0077483B" w:rsidRDefault="00C17B78" w:rsidP="001B0C7B">
            <w:pPr>
              <w:pStyle w:val="ATANumLevel01BodySlide"/>
            </w:pPr>
            <w:r w:rsidRPr="00437DF8">
              <w:t>Notes (describe deficiencies observed):</w:t>
            </w:r>
            <w:r>
              <w:t xml:space="preserve"> </w:t>
            </w:r>
          </w:p>
          <w:p w14:paraId="5F170088" w14:textId="77777777" w:rsidR="00C17B78" w:rsidRPr="0014582B" w:rsidRDefault="00C17B78" w:rsidP="001B0C7B">
            <w:pPr>
              <w:pStyle w:val="ATATableBody"/>
            </w:pPr>
          </w:p>
        </w:tc>
      </w:tr>
    </w:tbl>
    <w:p w14:paraId="5F17008A" w14:textId="77777777" w:rsidR="00C17B78" w:rsidRDefault="00C17B78" w:rsidP="00C17B78">
      <w:pPr>
        <w:pStyle w:val="ataBody0"/>
      </w:pPr>
    </w:p>
    <w:p w14:paraId="5F17008B" w14:textId="77777777" w:rsidR="00C17B78" w:rsidRDefault="00C17B78">
      <w:pPr>
        <w:rPr>
          <w:rFonts w:ascii="Cambria" w:hAnsi="Cambria"/>
        </w:rPr>
      </w:pPr>
      <w:r>
        <w:rPr>
          <w:rFonts w:ascii="Cambria" w:hAnsi="Cambria"/>
        </w:rPr>
        <w:br w:type="page"/>
      </w:r>
    </w:p>
    <w:p w14:paraId="5F17008C" w14:textId="3F86006B" w:rsidR="00C17B78" w:rsidRDefault="00C17B78" w:rsidP="00C17B78">
      <w:pPr>
        <w:pStyle w:val="ataBody0"/>
        <w:keepNext/>
        <w:spacing w:before="120" w:after="120"/>
        <w:rPr>
          <w:b/>
          <w:sz w:val="20"/>
          <w:szCs w:val="20"/>
        </w:rPr>
      </w:pPr>
      <w:r>
        <w:rPr>
          <w:b/>
          <w:sz w:val="20"/>
          <w:szCs w:val="20"/>
        </w:rPr>
        <w:lastRenderedPageBreak/>
        <w:t>Table 12</w:t>
      </w:r>
      <w:r w:rsidRPr="0014582B">
        <w:rPr>
          <w:b/>
          <w:sz w:val="20"/>
          <w:szCs w:val="20"/>
        </w:rPr>
        <w:t xml:space="preserve">: </w:t>
      </w:r>
      <w:r>
        <w:rPr>
          <w:b/>
          <w:sz w:val="20"/>
          <w:szCs w:val="20"/>
        </w:rPr>
        <w:t>Phase 2</w:t>
      </w:r>
      <w:r w:rsidR="001E5CA7">
        <w:rPr>
          <w:b/>
          <w:sz w:val="20"/>
          <w:szCs w:val="20"/>
        </w:rPr>
        <w:t xml:space="preserve"> — </w:t>
      </w:r>
      <w:r w:rsidRPr="00402400">
        <w:rPr>
          <w:b/>
          <w:sz w:val="20"/>
          <w:szCs w:val="20"/>
        </w:rPr>
        <w:t>S</w:t>
      </w:r>
      <w:r>
        <w:rPr>
          <w:b/>
          <w:sz w:val="20"/>
          <w:szCs w:val="20"/>
        </w:rPr>
        <w:t>ecurity Inspection and Validation</w:t>
      </w:r>
      <w:r w:rsidRPr="00402400">
        <w:rPr>
          <w:b/>
          <w:sz w:val="20"/>
          <w:szCs w:val="20"/>
        </w:rPr>
        <w:t xml:space="preserve"> Checklist </w:t>
      </w:r>
      <w:r w:rsidRPr="0014582B">
        <w:rPr>
          <w:b/>
          <w:sz w:val="20"/>
          <w:szCs w:val="20"/>
        </w:rPr>
        <w:t>(</w:t>
      </w:r>
      <w:r w:rsidR="00322611">
        <w:rPr>
          <w:b/>
          <w:sz w:val="20"/>
          <w:szCs w:val="20"/>
        </w:rPr>
        <w:t xml:space="preserve">Security </w:t>
      </w:r>
      <w:r w:rsidRPr="0014582B">
        <w:rPr>
          <w:b/>
          <w:sz w:val="20"/>
          <w:szCs w:val="20"/>
        </w:rPr>
        <w:t>Technology)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0"/>
        <w:gridCol w:w="900"/>
        <w:gridCol w:w="900"/>
      </w:tblGrid>
      <w:tr w:rsidR="00C17B78" w:rsidRPr="0008262B" w14:paraId="5F170090" w14:textId="77777777" w:rsidTr="0008262B">
        <w:trPr>
          <w:cantSplit/>
          <w:tblHeader/>
        </w:trPr>
        <w:tc>
          <w:tcPr>
            <w:tcW w:w="6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7008D" w14:textId="0D37287B" w:rsidR="00C17B78" w:rsidRPr="0008262B" w:rsidRDefault="00C17B78" w:rsidP="0008262B">
            <w:pPr>
              <w:pStyle w:val="ATATableHeading"/>
              <w:rPr>
                <w:rStyle w:val="ATAEmphasis"/>
              </w:rPr>
            </w:pPr>
            <w:r w:rsidRPr="0008262B">
              <w:rPr>
                <w:rStyle w:val="ATAEmphasis"/>
              </w:rPr>
              <w:t>Questions</w:t>
            </w:r>
            <w:r w:rsidR="001E5CA7">
              <w:rPr>
                <w:rStyle w:val="ATAEmphasis"/>
              </w:rPr>
              <w:t xml:space="preserve"> — </w:t>
            </w:r>
            <w:r w:rsidR="00322611" w:rsidRPr="0008262B">
              <w:rPr>
                <w:rStyle w:val="ATAEmphasis"/>
              </w:rPr>
              <w:t>Security Technology</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A72CD2" w14:textId="77777777" w:rsidR="0008262B" w:rsidRDefault="00C17B78" w:rsidP="0008262B">
            <w:pPr>
              <w:pStyle w:val="ATATableHeading"/>
              <w:rPr>
                <w:rStyle w:val="ATAEmphasis"/>
              </w:rPr>
            </w:pPr>
            <w:r w:rsidRPr="0008262B">
              <w:rPr>
                <w:rStyle w:val="ATAEmphasis"/>
              </w:rPr>
              <w:t>Yes</w:t>
            </w:r>
          </w:p>
          <w:p w14:paraId="5F17008E" w14:textId="4A6F2FB5" w:rsidR="00C17B78" w:rsidRPr="0008262B" w:rsidRDefault="00C17B78" w:rsidP="0008262B">
            <w:pPr>
              <w:pStyle w:val="ATATableHeading"/>
              <w:rPr>
                <w:rStyle w:val="ATAEmphasis"/>
              </w:rPr>
            </w:pPr>
            <w:r w:rsidRPr="0008262B">
              <w:rPr>
                <w:rStyle w:val="ATAEmphasis"/>
              </w:rPr>
              <w:t xml:space="preserve"> </w:t>
            </w:r>
            <w:r w:rsidRPr="0008262B">
              <w:rPr>
                <w:rStyle w:val="ATAEmphasis"/>
              </w:rPr>
              <w:sym w:font="Wingdings" w:char="F0FC"/>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8FE75" w14:textId="77777777" w:rsidR="0008262B" w:rsidRDefault="00C17B78" w:rsidP="0008262B">
            <w:pPr>
              <w:pStyle w:val="ATATableHeading"/>
              <w:rPr>
                <w:rStyle w:val="ATAEmphasis"/>
              </w:rPr>
            </w:pPr>
            <w:r w:rsidRPr="0008262B">
              <w:rPr>
                <w:rStyle w:val="ATAEmphasis"/>
              </w:rPr>
              <w:t xml:space="preserve">No </w:t>
            </w:r>
          </w:p>
          <w:p w14:paraId="5F17008F" w14:textId="0C4693F7" w:rsidR="00C17B78" w:rsidRPr="0008262B" w:rsidRDefault="00C17B78" w:rsidP="0008262B">
            <w:pPr>
              <w:pStyle w:val="ATATableHeading"/>
              <w:rPr>
                <w:rStyle w:val="ATAEmphasis"/>
              </w:rPr>
            </w:pPr>
            <w:r w:rsidRPr="0008262B">
              <w:rPr>
                <w:rStyle w:val="ATAEmphasis"/>
              </w:rPr>
              <w:sym w:font="Wingdings" w:char="F0FC"/>
            </w:r>
          </w:p>
        </w:tc>
      </w:tr>
      <w:tr w:rsidR="00C17B78" w:rsidRPr="0014582B" w14:paraId="5F170092" w14:textId="77777777" w:rsidTr="001B0C7B">
        <w:trPr>
          <w:cantSplit/>
          <w:trHeight w:val="350"/>
        </w:trPr>
        <w:tc>
          <w:tcPr>
            <w:tcW w:w="87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091" w14:textId="77777777" w:rsidR="00C17B78" w:rsidRPr="00437DF8" w:rsidRDefault="00C17B78" w:rsidP="001B0C7B">
            <w:pPr>
              <w:pStyle w:val="ATATableHeading"/>
            </w:pPr>
            <w:r w:rsidRPr="00437DF8">
              <w:t>Closed-</w:t>
            </w:r>
            <w:r>
              <w:t>C</w:t>
            </w:r>
            <w:r w:rsidRPr="00437DF8">
              <w:t xml:space="preserve">aption </w:t>
            </w:r>
            <w:r>
              <w:t>T</w:t>
            </w:r>
            <w:r w:rsidRPr="00437DF8">
              <w:t>elevision</w:t>
            </w:r>
          </w:p>
        </w:tc>
      </w:tr>
      <w:tr w:rsidR="00C17B78" w:rsidRPr="0014582B" w14:paraId="5F170096" w14:textId="77777777" w:rsidTr="001B0C7B">
        <w:trPr>
          <w:cantSplit/>
          <w:trHeight w:val="692"/>
        </w:trPr>
        <w:tc>
          <w:tcPr>
            <w:tcW w:w="6930" w:type="dxa"/>
            <w:tcBorders>
              <w:top w:val="single" w:sz="4" w:space="0" w:color="auto"/>
            </w:tcBorders>
          </w:tcPr>
          <w:p w14:paraId="5F170093" w14:textId="77777777" w:rsidR="00C17B78" w:rsidRPr="00AF6953" w:rsidRDefault="00C17B78" w:rsidP="001B0C7B">
            <w:pPr>
              <w:pStyle w:val="ATATableBody"/>
            </w:pPr>
          </w:p>
        </w:tc>
        <w:tc>
          <w:tcPr>
            <w:tcW w:w="900" w:type="dxa"/>
            <w:tcBorders>
              <w:top w:val="single" w:sz="4" w:space="0" w:color="auto"/>
            </w:tcBorders>
          </w:tcPr>
          <w:p w14:paraId="5F170094" w14:textId="77777777" w:rsidR="00C17B78" w:rsidRPr="0014582B" w:rsidRDefault="00C17B78" w:rsidP="001B0C7B">
            <w:pPr>
              <w:pStyle w:val="ATATableBody"/>
            </w:pPr>
          </w:p>
        </w:tc>
        <w:tc>
          <w:tcPr>
            <w:tcW w:w="900" w:type="dxa"/>
            <w:tcBorders>
              <w:top w:val="single" w:sz="4" w:space="0" w:color="auto"/>
            </w:tcBorders>
          </w:tcPr>
          <w:p w14:paraId="5F170095" w14:textId="77777777" w:rsidR="00C17B78" w:rsidRPr="0014582B" w:rsidRDefault="00C17B78" w:rsidP="001B0C7B">
            <w:pPr>
              <w:pStyle w:val="ATATableBody"/>
            </w:pPr>
          </w:p>
        </w:tc>
      </w:tr>
      <w:tr w:rsidR="00C17B78" w:rsidRPr="0014582B" w14:paraId="5F17009A" w14:textId="77777777" w:rsidTr="00716C43">
        <w:trPr>
          <w:cantSplit/>
          <w:trHeight w:val="692"/>
        </w:trPr>
        <w:tc>
          <w:tcPr>
            <w:tcW w:w="6930" w:type="dxa"/>
          </w:tcPr>
          <w:p w14:paraId="5F170097" w14:textId="77777777" w:rsidR="00C17B78" w:rsidRPr="005A004F" w:rsidRDefault="00C17B78" w:rsidP="001B0C7B">
            <w:pPr>
              <w:pStyle w:val="ATATableBody"/>
            </w:pPr>
          </w:p>
        </w:tc>
        <w:tc>
          <w:tcPr>
            <w:tcW w:w="900" w:type="dxa"/>
          </w:tcPr>
          <w:p w14:paraId="5F170098" w14:textId="77777777" w:rsidR="00C17B78" w:rsidRPr="0014582B" w:rsidRDefault="00C17B78" w:rsidP="001B0C7B">
            <w:pPr>
              <w:pStyle w:val="ATATableBody"/>
            </w:pPr>
          </w:p>
        </w:tc>
        <w:tc>
          <w:tcPr>
            <w:tcW w:w="900" w:type="dxa"/>
          </w:tcPr>
          <w:p w14:paraId="5F170099" w14:textId="77777777" w:rsidR="00C17B78" w:rsidRPr="0014582B" w:rsidRDefault="00C17B78" w:rsidP="001B0C7B">
            <w:pPr>
              <w:pStyle w:val="ATATableBody"/>
            </w:pPr>
          </w:p>
        </w:tc>
      </w:tr>
      <w:tr w:rsidR="00C17B78" w:rsidRPr="0014582B" w14:paraId="5F17009E" w14:textId="77777777" w:rsidTr="00716C43">
        <w:trPr>
          <w:cantSplit/>
          <w:trHeight w:val="710"/>
        </w:trPr>
        <w:tc>
          <w:tcPr>
            <w:tcW w:w="6930" w:type="dxa"/>
          </w:tcPr>
          <w:p w14:paraId="5F17009B" w14:textId="77777777" w:rsidR="00C17B78" w:rsidRPr="005A004F" w:rsidRDefault="00C17B78" w:rsidP="001B0C7B">
            <w:pPr>
              <w:pStyle w:val="ATATableBody"/>
            </w:pPr>
          </w:p>
        </w:tc>
        <w:tc>
          <w:tcPr>
            <w:tcW w:w="900" w:type="dxa"/>
          </w:tcPr>
          <w:p w14:paraId="5F17009C" w14:textId="77777777" w:rsidR="00C17B78" w:rsidRPr="0014582B" w:rsidRDefault="00C17B78" w:rsidP="001B0C7B">
            <w:pPr>
              <w:pStyle w:val="ATATableBody"/>
            </w:pPr>
          </w:p>
        </w:tc>
        <w:tc>
          <w:tcPr>
            <w:tcW w:w="900" w:type="dxa"/>
          </w:tcPr>
          <w:p w14:paraId="5F17009D" w14:textId="77777777" w:rsidR="00C17B78" w:rsidRPr="0014582B" w:rsidRDefault="00C17B78" w:rsidP="001B0C7B">
            <w:pPr>
              <w:pStyle w:val="ATATableBody"/>
            </w:pPr>
          </w:p>
        </w:tc>
      </w:tr>
      <w:tr w:rsidR="00C17B78" w:rsidRPr="0014582B" w14:paraId="5F1700A2" w14:textId="77777777" w:rsidTr="00716C43">
        <w:trPr>
          <w:cantSplit/>
          <w:trHeight w:val="692"/>
        </w:trPr>
        <w:tc>
          <w:tcPr>
            <w:tcW w:w="6930" w:type="dxa"/>
          </w:tcPr>
          <w:p w14:paraId="5F17009F" w14:textId="77777777" w:rsidR="00C17B78" w:rsidRPr="005A004F" w:rsidRDefault="00C17B78" w:rsidP="001B0C7B">
            <w:pPr>
              <w:pStyle w:val="ATATableBody"/>
            </w:pPr>
          </w:p>
        </w:tc>
        <w:tc>
          <w:tcPr>
            <w:tcW w:w="900" w:type="dxa"/>
          </w:tcPr>
          <w:p w14:paraId="5F1700A0" w14:textId="77777777" w:rsidR="00C17B78" w:rsidRPr="0014582B" w:rsidRDefault="00C17B78" w:rsidP="001B0C7B">
            <w:pPr>
              <w:pStyle w:val="ATATableBody"/>
            </w:pPr>
          </w:p>
        </w:tc>
        <w:tc>
          <w:tcPr>
            <w:tcW w:w="900" w:type="dxa"/>
          </w:tcPr>
          <w:p w14:paraId="5F1700A1" w14:textId="77777777" w:rsidR="00C17B78" w:rsidRPr="0014582B" w:rsidRDefault="00C17B78" w:rsidP="001B0C7B">
            <w:pPr>
              <w:pStyle w:val="ATATableBody"/>
            </w:pPr>
          </w:p>
        </w:tc>
      </w:tr>
      <w:tr w:rsidR="00C17B78" w:rsidRPr="0014582B" w14:paraId="5F1700A6" w14:textId="77777777" w:rsidTr="00716C43">
        <w:trPr>
          <w:cantSplit/>
          <w:trHeight w:val="692"/>
        </w:trPr>
        <w:tc>
          <w:tcPr>
            <w:tcW w:w="6930" w:type="dxa"/>
          </w:tcPr>
          <w:p w14:paraId="5F1700A3" w14:textId="77777777" w:rsidR="00C17B78" w:rsidRPr="005A004F" w:rsidRDefault="00C17B78" w:rsidP="001B0C7B">
            <w:pPr>
              <w:pStyle w:val="ATATableBody"/>
            </w:pPr>
          </w:p>
        </w:tc>
        <w:tc>
          <w:tcPr>
            <w:tcW w:w="900" w:type="dxa"/>
          </w:tcPr>
          <w:p w14:paraId="5F1700A4" w14:textId="77777777" w:rsidR="00C17B78" w:rsidRPr="0014582B" w:rsidRDefault="00C17B78" w:rsidP="001B0C7B">
            <w:pPr>
              <w:pStyle w:val="ATATableBody"/>
            </w:pPr>
          </w:p>
        </w:tc>
        <w:tc>
          <w:tcPr>
            <w:tcW w:w="900" w:type="dxa"/>
          </w:tcPr>
          <w:p w14:paraId="5F1700A5" w14:textId="77777777" w:rsidR="00C17B78" w:rsidRPr="0014582B" w:rsidRDefault="00C17B78" w:rsidP="001B0C7B">
            <w:pPr>
              <w:pStyle w:val="ATATableBody"/>
            </w:pPr>
          </w:p>
        </w:tc>
      </w:tr>
      <w:tr w:rsidR="00C17B78" w:rsidRPr="0014582B" w14:paraId="5F1700AE" w14:textId="77777777" w:rsidTr="00716C43">
        <w:trPr>
          <w:cantSplit/>
          <w:trHeight w:val="692"/>
        </w:trPr>
        <w:tc>
          <w:tcPr>
            <w:tcW w:w="6930" w:type="dxa"/>
          </w:tcPr>
          <w:p w14:paraId="5F1700AB" w14:textId="77777777" w:rsidR="00C17B78" w:rsidRPr="005A004F" w:rsidRDefault="00C17B78" w:rsidP="001B0C7B">
            <w:pPr>
              <w:pStyle w:val="ATATableBody"/>
            </w:pPr>
          </w:p>
        </w:tc>
        <w:tc>
          <w:tcPr>
            <w:tcW w:w="900" w:type="dxa"/>
          </w:tcPr>
          <w:p w14:paraId="5F1700AC" w14:textId="77777777" w:rsidR="00C17B78" w:rsidRPr="0014582B" w:rsidRDefault="00C17B78" w:rsidP="001B0C7B">
            <w:pPr>
              <w:pStyle w:val="ATATableBody"/>
            </w:pPr>
          </w:p>
        </w:tc>
        <w:tc>
          <w:tcPr>
            <w:tcW w:w="900" w:type="dxa"/>
          </w:tcPr>
          <w:p w14:paraId="5F1700AD" w14:textId="77777777" w:rsidR="00C17B78" w:rsidRPr="0014582B" w:rsidRDefault="00C17B78" w:rsidP="001B0C7B">
            <w:pPr>
              <w:pStyle w:val="ATATableBody"/>
            </w:pPr>
          </w:p>
        </w:tc>
      </w:tr>
      <w:tr w:rsidR="00C17B78" w:rsidRPr="0014582B" w14:paraId="5F1700B2" w14:textId="77777777" w:rsidTr="00716C43">
        <w:trPr>
          <w:cantSplit/>
          <w:trHeight w:val="692"/>
        </w:trPr>
        <w:tc>
          <w:tcPr>
            <w:tcW w:w="6930" w:type="dxa"/>
          </w:tcPr>
          <w:p w14:paraId="5F1700AF" w14:textId="77777777" w:rsidR="00C17B78" w:rsidRPr="005A004F" w:rsidRDefault="00C17B78" w:rsidP="001B0C7B">
            <w:pPr>
              <w:pStyle w:val="ATATableBody"/>
            </w:pPr>
          </w:p>
        </w:tc>
        <w:tc>
          <w:tcPr>
            <w:tcW w:w="900" w:type="dxa"/>
          </w:tcPr>
          <w:p w14:paraId="5F1700B0" w14:textId="77777777" w:rsidR="00C17B78" w:rsidRPr="0014582B" w:rsidRDefault="00C17B78" w:rsidP="001B0C7B">
            <w:pPr>
              <w:pStyle w:val="ATATableBody"/>
            </w:pPr>
          </w:p>
        </w:tc>
        <w:tc>
          <w:tcPr>
            <w:tcW w:w="900" w:type="dxa"/>
          </w:tcPr>
          <w:p w14:paraId="5F1700B1" w14:textId="77777777" w:rsidR="00C17B78" w:rsidRPr="0014582B" w:rsidRDefault="00C17B78" w:rsidP="001B0C7B">
            <w:pPr>
              <w:pStyle w:val="ATATableBody"/>
            </w:pPr>
          </w:p>
        </w:tc>
      </w:tr>
      <w:tr w:rsidR="00C17B78" w:rsidRPr="0014582B" w14:paraId="5F1700B6" w14:textId="77777777" w:rsidTr="001B0C7B">
        <w:trPr>
          <w:cantSplit/>
          <w:trHeight w:val="692"/>
        </w:trPr>
        <w:tc>
          <w:tcPr>
            <w:tcW w:w="6930" w:type="dxa"/>
            <w:tcBorders>
              <w:bottom w:val="single" w:sz="4" w:space="0" w:color="auto"/>
            </w:tcBorders>
          </w:tcPr>
          <w:p w14:paraId="5F1700B3" w14:textId="77777777" w:rsidR="00C17B78" w:rsidRPr="005A004F" w:rsidRDefault="00C17B78" w:rsidP="001B0C7B">
            <w:pPr>
              <w:pStyle w:val="ATATableBody"/>
            </w:pPr>
          </w:p>
        </w:tc>
        <w:tc>
          <w:tcPr>
            <w:tcW w:w="900" w:type="dxa"/>
            <w:tcBorders>
              <w:bottom w:val="single" w:sz="4" w:space="0" w:color="auto"/>
            </w:tcBorders>
          </w:tcPr>
          <w:p w14:paraId="5F1700B4" w14:textId="77777777" w:rsidR="00C17B78" w:rsidRPr="0014582B" w:rsidRDefault="00C17B78" w:rsidP="001B0C7B">
            <w:pPr>
              <w:pStyle w:val="ATATableBody"/>
            </w:pPr>
          </w:p>
        </w:tc>
        <w:tc>
          <w:tcPr>
            <w:tcW w:w="900" w:type="dxa"/>
            <w:tcBorders>
              <w:bottom w:val="single" w:sz="4" w:space="0" w:color="auto"/>
            </w:tcBorders>
          </w:tcPr>
          <w:p w14:paraId="5F1700B5" w14:textId="77777777" w:rsidR="00C17B78" w:rsidRPr="0014582B" w:rsidRDefault="00C17B78" w:rsidP="001B0C7B">
            <w:pPr>
              <w:pStyle w:val="ATATableBody"/>
            </w:pPr>
          </w:p>
        </w:tc>
      </w:tr>
      <w:tr w:rsidR="00C17B78" w:rsidRPr="0014582B" w14:paraId="5F1700B8" w14:textId="77777777" w:rsidTr="001B0C7B">
        <w:trPr>
          <w:cantSplit/>
          <w:trHeight w:val="332"/>
        </w:trPr>
        <w:tc>
          <w:tcPr>
            <w:tcW w:w="8730" w:type="dxa"/>
            <w:gridSpan w:val="3"/>
            <w:shd w:val="clear" w:color="auto" w:fill="D9D9D9" w:themeFill="background1" w:themeFillShade="D9"/>
          </w:tcPr>
          <w:p w14:paraId="5F1700B7" w14:textId="77777777" w:rsidR="00C17B78" w:rsidRPr="005A004F" w:rsidRDefault="00C17B78" w:rsidP="001B0C7B">
            <w:pPr>
              <w:pStyle w:val="ATATableHeading"/>
            </w:pPr>
            <w:r w:rsidRPr="005A004F">
              <w:t>Card Access and Alarm</w:t>
            </w:r>
          </w:p>
        </w:tc>
      </w:tr>
      <w:tr w:rsidR="00C17B78" w:rsidRPr="0014582B" w14:paraId="5F1700BC" w14:textId="77777777" w:rsidTr="00716C43">
        <w:trPr>
          <w:cantSplit/>
          <w:trHeight w:val="692"/>
        </w:trPr>
        <w:tc>
          <w:tcPr>
            <w:tcW w:w="6930" w:type="dxa"/>
          </w:tcPr>
          <w:p w14:paraId="5F1700B9" w14:textId="77777777" w:rsidR="00C17B78" w:rsidRPr="00AF6953" w:rsidRDefault="00C17B78" w:rsidP="001B0C7B">
            <w:pPr>
              <w:pStyle w:val="ATATableBody"/>
            </w:pPr>
          </w:p>
        </w:tc>
        <w:tc>
          <w:tcPr>
            <w:tcW w:w="900" w:type="dxa"/>
          </w:tcPr>
          <w:p w14:paraId="5F1700BA" w14:textId="77777777" w:rsidR="00C17B78" w:rsidRPr="0014582B" w:rsidRDefault="00C17B78" w:rsidP="001B0C7B">
            <w:pPr>
              <w:pStyle w:val="ATATableBody"/>
            </w:pPr>
          </w:p>
        </w:tc>
        <w:tc>
          <w:tcPr>
            <w:tcW w:w="900" w:type="dxa"/>
          </w:tcPr>
          <w:p w14:paraId="5F1700BB" w14:textId="77777777" w:rsidR="00C17B78" w:rsidRPr="0014582B" w:rsidRDefault="00C17B78" w:rsidP="001B0C7B">
            <w:pPr>
              <w:pStyle w:val="ATATableBody"/>
            </w:pPr>
          </w:p>
        </w:tc>
      </w:tr>
      <w:tr w:rsidR="00C17B78" w:rsidRPr="0014582B" w14:paraId="5F1700C0" w14:textId="77777777" w:rsidTr="00716C43">
        <w:trPr>
          <w:cantSplit/>
          <w:trHeight w:val="692"/>
        </w:trPr>
        <w:tc>
          <w:tcPr>
            <w:tcW w:w="6930" w:type="dxa"/>
          </w:tcPr>
          <w:p w14:paraId="5F1700BD" w14:textId="77777777" w:rsidR="00C17B78" w:rsidRPr="005A004F" w:rsidRDefault="00C17B78" w:rsidP="001B0C7B">
            <w:pPr>
              <w:pStyle w:val="ATATableBody"/>
            </w:pPr>
          </w:p>
        </w:tc>
        <w:tc>
          <w:tcPr>
            <w:tcW w:w="900" w:type="dxa"/>
          </w:tcPr>
          <w:p w14:paraId="5F1700BE" w14:textId="77777777" w:rsidR="00C17B78" w:rsidRPr="0014582B" w:rsidRDefault="00C17B78" w:rsidP="001B0C7B">
            <w:pPr>
              <w:pStyle w:val="ATATableBody"/>
            </w:pPr>
          </w:p>
        </w:tc>
        <w:tc>
          <w:tcPr>
            <w:tcW w:w="900" w:type="dxa"/>
          </w:tcPr>
          <w:p w14:paraId="5F1700BF" w14:textId="77777777" w:rsidR="00C17B78" w:rsidRPr="0014582B" w:rsidRDefault="00C17B78" w:rsidP="001B0C7B">
            <w:pPr>
              <w:pStyle w:val="ATATableBody"/>
            </w:pPr>
          </w:p>
        </w:tc>
      </w:tr>
      <w:tr w:rsidR="00C17B78" w:rsidRPr="0014582B" w14:paraId="5F1700C4" w14:textId="77777777" w:rsidTr="00716C43">
        <w:trPr>
          <w:cantSplit/>
          <w:trHeight w:val="692"/>
        </w:trPr>
        <w:tc>
          <w:tcPr>
            <w:tcW w:w="6930" w:type="dxa"/>
          </w:tcPr>
          <w:p w14:paraId="5F1700C1" w14:textId="77777777" w:rsidR="00C17B78" w:rsidRPr="005A004F" w:rsidRDefault="00C17B78" w:rsidP="001B0C7B">
            <w:pPr>
              <w:pStyle w:val="ATATableBody"/>
            </w:pPr>
          </w:p>
        </w:tc>
        <w:tc>
          <w:tcPr>
            <w:tcW w:w="900" w:type="dxa"/>
          </w:tcPr>
          <w:p w14:paraId="5F1700C2" w14:textId="77777777" w:rsidR="00C17B78" w:rsidRPr="0014582B" w:rsidRDefault="00C17B78" w:rsidP="001B0C7B">
            <w:pPr>
              <w:pStyle w:val="ATATableBody"/>
            </w:pPr>
          </w:p>
        </w:tc>
        <w:tc>
          <w:tcPr>
            <w:tcW w:w="900" w:type="dxa"/>
          </w:tcPr>
          <w:p w14:paraId="5F1700C3" w14:textId="77777777" w:rsidR="00C17B78" w:rsidRPr="0014582B" w:rsidRDefault="00C17B78" w:rsidP="001B0C7B">
            <w:pPr>
              <w:pStyle w:val="ATATableBody"/>
            </w:pPr>
          </w:p>
        </w:tc>
      </w:tr>
      <w:tr w:rsidR="00C17B78" w:rsidRPr="0014582B" w14:paraId="5F1700C8" w14:textId="77777777" w:rsidTr="00716C43">
        <w:trPr>
          <w:cantSplit/>
          <w:trHeight w:val="692"/>
        </w:trPr>
        <w:tc>
          <w:tcPr>
            <w:tcW w:w="6930" w:type="dxa"/>
          </w:tcPr>
          <w:p w14:paraId="5F1700C5" w14:textId="77777777" w:rsidR="00C17B78" w:rsidRPr="005A004F" w:rsidRDefault="00C17B78" w:rsidP="001B0C7B">
            <w:pPr>
              <w:pStyle w:val="ATATableBody"/>
            </w:pPr>
          </w:p>
        </w:tc>
        <w:tc>
          <w:tcPr>
            <w:tcW w:w="900" w:type="dxa"/>
          </w:tcPr>
          <w:p w14:paraId="5F1700C6" w14:textId="77777777" w:rsidR="00C17B78" w:rsidRPr="0014582B" w:rsidRDefault="00C17B78" w:rsidP="001B0C7B">
            <w:pPr>
              <w:pStyle w:val="ATATableBody"/>
            </w:pPr>
          </w:p>
        </w:tc>
        <w:tc>
          <w:tcPr>
            <w:tcW w:w="900" w:type="dxa"/>
          </w:tcPr>
          <w:p w14:paraId="5F1700C7" w14:textId="77777777" w:rsidR="00C17B78" w:rsidRPr="0014582B" w:rsidRDefault="00C17B78" w:rsidP="001B0C7B">
            <w:pPr>
              <w:pStyle w:val="ATATableBody"/>
            </w:pPr>
          </w:p>
        </w:tc>
      </w:tr>
      <w:tr w:rsidR="00C17B78" w:rsidRPr="0014582B" w14:paraId="5F1700CC" w14:textId="77777777" w:rsidTr="00716C43">
        <w:trPr>
          <w:cantSplit/>
          <w:trHeight w:val="692"/>
        </w:trPr>
        <w:tc>
          <w:tcPr>
            <w:tcW w:w="6930" w:type="dxa"/>
          </w:tcPr>
          <w:p w14:paraId="5F1700C9" w14:textId="77777777" w:rsidR="00C17B78" w:rsidRPr="005A004F" w:rsidRDefault="00C17B78" w:rsidP="001B0C7B">
            <w:pPr>
              <w:pStyle w:val="ATATableBody"/>
            </w:pPr>
          </w:p>
        </w:tc>
        <w:tc>
          <w:tcPr>
            <w:tcW w:w="900" w:type="dxa"/>
          </w:tcPr>
          <w:p w14:paraId="5F1700CA" w14:textId="77777777" w:rsidR="00C17B78" w:rsidRPr="0014582B" w:rsidRDefault="00C17B78" w:rsidP="001B0C7B">
            <w:pPr>
              <w:pStyle w:val="ATATableBody"/>
            </w:pPr>
          </w:p>
        </w:tc>
        <w:tc>
          <w:tcPr>
            <w:tcW w:w="900" w:type="dxa"/>
          </w:tcPr>
          <w:p w14:paraId="5F1700CB" w14:textId="77777777" w:rsidR="00C17B78" w:rsidRPr="0014582B" w:rsidRDefault="00C17B78" w:rsidP="001B0C7B">
            <w:pPr>
              <w:pStyle w:val="ATATableBody"/>
            </w:pPr>
          </w:p>
        </w:tc>
      </w:tr>
      <w:tr w:rsidR="00C17B78" w:rsidRPr="0014582B" w14:paraId="5F1700D0" w14:textId="77777777" w:rsidTr="00716C43">
        <w:trPr>
          <w:cantSplit/>
          <w:trHeight w:val="692"/>
        </w:trPr>
        <w:tc>
          <w:tcPr>
            <w:tcW w:w="6930" w:type="dxa"/>
          </w:tcPr>
          <w:p w14:paraId="5F1700CD" w14:textId="77777777" w:rsidR="00C17B78" w:rsidRPr="005A004F" w:rsidRDefault="00C17B78" w:rsidP="001B0C7B">
            <w:pPr>
              <w:pStyle w:val="ATATableBody"/>
            </w:pPr>
          </w:p>
        </w:tc>
        <w:tc>
          <w:tcPr>
            <w:tcW w:w="900" w:type="dxa"/>
          </w:tcPr>
          <w:p w14:paraId="5F1700CE" w14:textId="77777777" w:rsidR="00C17B78" w:rsidRPr="0014582B" w:rsidRDefault="00C17B78" w:rsidP="001B0C7B">
            <w:pPr>
              <w:pStyle w:val="ATATableBody"/>
            </w:pPr>
          </w:p>
        </w:tc>
        <w:tc>
          <w:tcPr>
            <w:tcW w:w="900" w:type="dxa"/>
          </w:tcPr>
          <w:p w14:paraId="5F1700CF" w14:textId="77777777" w:rsidR="00C17B78" w:rsidRPr="0014582B" w:rsidRDefault="00C17B78" w:rsidP="001B0C7B">
            <w:pPr>
              <w:pStyle w:val="ATATableBody"/>
            </w:pPr>
          </w:p>
        </w:tc>
      </w:tr>
      <w:tr w:rsidR="00C17B78" w:rsidRPr="0014582B" w14:paraId="5F1700D4" w14:textId="77777777" w:rsidTr="001B0C7B">
        <w:trPr>
          <w:cantSplit/>
          <w:trHeight w:val="692"/>
        </w:trPr>
        <w:tc>
          <w:tcPr>
            <w:tcW w:w="6930" w:type="dxa"/>
            <w:tcBorders>
              <w:bottom w:val="single" w:sz="4" w:space="0" w:color="auto"/>
            </w:tcBorders>
          </w:tcPr>
          <w:p w14:paraId="5F1700D1" w14:textId="77777777" w:rsidR="00C17B78" w:rsidRPr="005A004F" w:rsidRDefault="00C17B78" w:rsidP="001B0C7B">
            <w:pPr>
              <w:pStyle w:val="ATATableBody"/>
            </w:pPr>
          </w:p>
        </w:tc>
        <w:tc>
          <w:tcPr>
            <w:tcW w:w="900" w:type="dxa"/>
            <w:tcBorders>
              <w:bottom w:val="single" w:sz="4" w:space="0" w:color="auto"/>
            </w:tcBorders>
          </w:tcPr>
          <w:p w14:paraId="5F1700D2" w14:textId="77777777" w:rsidR="00C17B78" w:rsidRPr="0014582B" w:rsidRDefault="00C17B78" w:rsidP="001B0C7B">
            <w:pPr>
              <w:pStyle w:val="ATATableBody"/>
            </w:pPr>
          </w:p>
        </w:tc>
        <w:tc>
          <w:tcPr>
            <w:tcW w:w="900" w:type="dxa"/>
            <w:tcBorders>
              <w:bottom w:val="single" w:sz="4" w:space="0" w:color="auto"/>
            </w:tcBorders>
          </w:tcPr>
          <w:p w14:paraId="5F1700D3" w14:textId="77777777" w:rsidR="00C17B78" w:rsidRPr="0014582B" w:rsidRDefault="00C17B78" w:rsidP="001B0C7B">
            <w:pPr>
              <w:pStyle w:val="ATATableBody"/>
            </w:pPr>
          </w:p>
        </w:tc>
      </w:tr>
      <w:tr w:rsidR="00C17B78" w:rsidRPr="0014582B" w14:paraId="5F1700D6" w14:textId="77777777" w:rsidTr="001B0C7B">
        <w:trPr>
          <w:cantSplit/>
          <w:trHeight w:val="323"/>
        </w:trPr>
        <w:tc>
          <w:tcPr>
            <w:tcW w:w="8730" w:type="dxa"/>
            <w:gridSpan w:val="3"/>
            <w:shd w:val="clear" w:color="auto" w:fill="D9D9D9" w:themeFill="background1" w:themeFillShade="D9"/>
          </w:tcPr>
          <w:p w14:paraId="5F1700D5" w14:textId="77777777" w:rsidR="00C17B78" w:rsidRPr="005A004F" w:rsidRDefault="00C17B78" w:rsidP="001B0C7B">
            <w:pPr>
              <w:pStyle w:val="ATATableHeading"/>
            </w:pPr>
            <w:r w:rsidRPr="005A004F">
              <w:lastRenderedPageBreak/>
              <w:t>Access Delay</w:t>
            </w:r>
          </w:p>
        </w:tc>
      </w:tr>
      <w:tr w:rsidR="00C17B78" w:rsidRPr="0014582B" w14:paraId="5F1700DA" w14:textId="77777777" w:rsidTr="00716C43">
        <w:trPr>
          <w:cantSplit/>
          <w:trHeight w:val="692"/>
        </w:trPr>
        <w:tc>
          <w:tcPr>
            <w:tcW w:w="6930" w:type="dxa"/>
          </w:tcPr>
          <w:p w14:paraId="5F1700D7" w14:textId="77777777" w:rsidR="00C17B78" w:rsidRPr="00AF6953" w:rsidRDefault="00C17B78" w:rsidP="001B0C7B">
            <w:pPr>
              <w:pStyle w:val="ataBody0"/>
            </w:pPr>
          </w:p>
        </w:tc>
        <w:tc>
          <w:tcPr>
            <w:tcW w:w="900" w:type="dxa"/>
          </w:tcPr>
          <w:p w14:paraId="5F1700D8" w14:textId="77777777" w:rsidR="00C17B78" w:rsidRPr="0014582B" w:rsidRDefault="00C17B78" w:rsidP="001B0C7B">
            <w:pPr>
              <w:pStyle w:val="ataBody0"/>
            </w:pPr>
          </w:p>
        </w:tc>
        <w:tc>
          <w:tcPr>
            <w:tcW w:w="900" w:type="dxa"/>
          </w:tcPr>
          <w:p w14:paraId="5F1700D9" w14:textId="77777777" w:rsidR="00C17B78" w:rsidRPr="0014582B" w:rsidRDefault="00C17B78" w:rsidP="001B0C7B">
            <w:pPr>
              <w:pStyle w:val="ataBody0"/>
            </w:pPr>
          </w:p>
        </w:tc>
      </w:tr>
      <w:tr w:rsidR="00C17B78" w:rsidRPr="0014582B" w14:paraId="5F1700DE" w14:textId="77777777" w:rsidTr="00716C43">
        <w:trPr>
          <w:cantSplit/>
          <w:trHeight w:val="692"/>
        </w:trPr>
        <w:tc>
          <w:tcPr>
            <w:tcW w:w="6930" w:type="dxa"/>
          </w:tcPr>
          <w:p w14:paraId="5F1700DB" w14:textId="77777777" w:rsidR="00C17B78" w:rsidRPr="005A004F" w:rsidRDefault="00C17B78" w:rsidP="001B0C7B">
            <w:pPr>
              <w:pStyle w:val="ataBody0"/>
            </w:pPr>
          </w:p>
        </w:tc>
        <w:tc>
          <w:tcPr>
            <w:tcW w:w="900" w:type="dxa"/>
          </w:tcPr>
          <w:p w14:paraId="5F1700DC" w14:textId="77777777" w:rsidR="00C17B78" w:rsidRPr="0014582B" w:rsidRDefault="00C17B78" w:rsidP="001B0C7B">
            <w:pPr>
              <w:pStyle w:val="ataBody0"/>
            </w:pPr>
          </w:p>
        </w:tc>
        <w:tc>
          <w:tcPr>
            <w:tcW w:w="900" w:type="dxa"/>
          </w:tcPr>
          <w:p w14:paraId="5F1700DD" w14:textId="77777777" w:rsidR="00C17B78" w:rsidRPr="0014582B" w:rsidRDefault="00C17B78" w:rsidP="001B0C7B">
            <w:pPr>
              <w:pStyle w:val="ataBody0"/>
            </w:pPr>
          </w:p>
        </w:tc>
      </w:tr>
      <w:tr w:rsidR="00C17B78" w:rsidRPr="0014582B" w14:paraId="5F1700E2" w14:textId="77777777" w:rsidTr="00716C43">
        <w:trPr>
          <w:cantSplit/>
          <w:trHeight w:val="692"/>
        </w:trPr>
        <w:tc>
          <w:tcPr>
            <w:tcW w:w="6930" w:type="dxa"/>
          </w:tcPr>
          <w:p w14:paraId="5F1700DF" w14:textId="77777777" w:rsidR="00C17B78" w:rsidRPr="005A004F" w:rsidRDefault="00C17B78" w:rsidP="001B0C7B">
            <w:pPr>
              <w:pStyle w:val="ataBody0"/>
            </w:pPr>
          </w:p>
        </w:tc>
        <w:tc>
          <w:tcPr>
            <w:tcW w:w="900" w:type="dxa"/>
          </w:tcPr>
          <w:p w14:paraId="5F1700E0" w14:textId="77777777" w:rsidR="00C17B78" w:rsidRPr="0014582B" w:rsidRDefault="00C17B78" w:rsidP="001B0C7B">
            <w:pPr>
              <w:pStyle w:val="ataBody0"/>
            </w:pPr>
          </w:p>
        </w:tc>
        <w:tc>
          <w:tcPr>
            <w:tcW w:w="900" w:type="dxa"/>
          </w:tcPr>
          <w:p w14:paraId="5F1700E1" w14:textId="77777777" w:rsidR="00C17B78" w:rsidRPr="0014582B" w:rsidRDefault="00C17B78" w:rsidP="001B0C7B">
            <w:pPr>
              <w:pStyle w:val="ataBody0"/>
            </w:pPr>
          </w:p>
        </w:tc>
      </w:tr>
      <w:tr w:rsidR="00C17B78" w:rsidRPr="0014582B" w14:paraId="5F1700E6" w14:textId="77777777" w:rsidTr="00716C43">
        <w:trPr>
          <w:cantSplit/>
          <w:trHeight w:val="692"/>
        </w:trPr>
        <w:tc>
          <w:tcPr>
            <w:tcW w:w="6930" w:type="dxa"/>
          </w:tcPr>
          <w:p w14:paraId="5F1700E3" w14:textId="77777777" w:rsidR="00C17B78" w:rsidRPr="005A004F" w:rsidRDefault="00C17B78" w:rsidP="001B0C7B">
            <w:pPr>
              <w:pStyle w:val="ataBody0"/>
            </w:pPr>
          </w:p>
        </w:tc>
        <w:tc>
          <w:tcPr>
            <w:tcW w:w="900" w:type="dxa"/>
          </w:tcPr>
          <w:p w14:paraId="5F1700E4" w14:textId="77777777" w:rsidR="00C17B78" w:rsidRPr="0014582B" w:rsidRDefault="00C17B78" w:rsidP="001B0C7B">
            <w:pPr>
              <w:pStyle w:val="ataBody0"/>
            </w:pPr>
          </w:p>
        </w:tc>
        <w:tc>
          <w:tcPr>
            <w:tcW w:w="900" w:type="dxa"/>
          </w:tcPr>
          <w:p w14:paraId="5F1700E5" w14:textId="77777777" w:rsidR="00C17B78" w:rsidRPr="0014582B" w:rsidRDefault="00C17B78" w:rsidP="001B0C7B">
            <w:pPr>
              <w:pStyle w:val="ataBody0"/>
            </w:pPr>
          </w:p>
        </w:tc>
      </w:tr>
      <w:tr w:rsidR="00C17B78" w:rsidRPr="0014582B" w14:paraId="5F1700EA" w14:textId="77777777" w:rsidTr="00716C43">
        <w:trPr>
          <w:cantSplit/>
          <w:trHeight w:val="692"/>
        </w:trPr>
        <w:tc>
          <w:tcPr>
            <w:tcW w:w="6930" w:type="dxa"/>
          </w:tcPr>
          <w:p w14:paraId="5F1700E7" w14:textId="77777777" w:rsidR="00C17B78" w:rsidRPr="005A004F" w:rsidRDefault="00C17B78" w:rsidP="001B0C7B">
            <w:pPr>
              <w:pStyle w:val="ataBody0"/>
            </w:pPr>
          </w:p>
        </w:tc>
        <w:tc>
          <w:tcPr>
            <w:tcW w:w="900" w:type="dxa"/>
          </w:tcPr>
          <w:p w14:paraId="5F1700E8" w14:textId="77777777" w:rsidR="00C17B78" w:rsidRPr="0014582B" w:rsidRDefault="00C17B78" w:rsidP="001B0C7B">
            <w:pPr>
              <w:pStyle w:val="ataBody0"/>
            </w:pPr>
          </w:p>
        </w:tc>
        <w:tc>
          <w:tcPr>
            <w:tcW w:w="900" w:type="dxa"/>
          </w:tcPr>
          <w:p w14:paraId="5F1700E9" w14:textId="77777777" w:rsidR="00C17B78" w:rsidRPr="0014582B" w:rsidRDefault="00C17B78" w:rsidP="001B0C7B">
            <w:pPr>
              <w:pStyle w:val="ataBody0"/>
            </w:pPr>
          </w:p>
        </w:tc>
      </w:tr>
      <w:tr w:rsidR="00C17B78" w:rsidRPr="0014582B" w14:paraId="5F1700EE" w14:textId="77777777" w:rsidTr="00716C43">
        <w:trPr>
          <w:cantSplit/>
          <w:trHeight w:val="692"/>
        </w:trPr>
        <w:tc>
          <w:tcPr>
            <w:tcW w:w="6930" w:type="dxa"/>
          </w:tcPr>
          <w:p w14:paraId="5F1700EB" w14:textId="77777777" w:rsidR="00C17B78" w:rsidRPr="005A004F" w:rsidRDefault="00C17B78" w:rsidP="001B0C7B">
            <w:pPr>
              <w:pStyle w:val="ataBody0"/>
            </w:pPr>
          </w:p>
        </w:tc>
        <w:tc>
          <w:tcPr>
            <w:tcW w:w="900" w:type="dxa"/>
          </w:tcPr>
          <w:p w14:paraId="5F1700EC" w14:textId="77777777" w:rsidR="00C17B78" w:rsidRPr="0014582B" w:rsidRDefault="00C17B78" w:rsidP="001B0C7B">
            <w:pPr>
              <w:pStyle w:val="ataBody0"/>
            </w:pPr>
          </w:p>
        </w:tc>
        <w:tc>
          <w:tcPr>
            <w:tcW w:w="900" w:type="dxa"/>
          </w:tcPr>
          <w:p w14:paraId="5F1700ED" w14:textId="77777777" w:rsidR="00C17B78" w:rsidRPr="0014582B" w:rsidRDefault="00C17B78" w:rsidP="001B0C7B">
            <w:pPr>
              <w:pStyle w:val="ataBody0"/>
            </w:pPr>
          </w:p>
        </w:tc>
      </w:tr>
      <w:tr w:rsidR="00C17B78" w:rsidRPr="0014582B" w14:paraId="5F1700F2" w14:textId="77777777" w:rsidTr="00716C43">
        <w:trPr>
          <w:cantSplit/>
          <w:trHeight w:val="692"/>
        </w:trPr>
        <w:tc>
          <w:tcPr>
            <w:tcW w:w="6930" w:type="dxa"/>
          </w:tcPr>
          <w:p w14:paraId="5F1700EF" w14:textId="77777777" w:rsidR="00C17B78" w:rsidRPr="005A004F" w:rsidRDefault="00C17B78" w:rsidP="001B0C7B">
            <w:pPr>
              <w:pStyle w:val="ataBody0"/>
            </w:pPr>
          </w:p>
        </w:tc>
        <w:tc>
          <w:tcPr>
            <w:tcW w:w="900" w:type="dxa"/>
          </w:tcPr>
          <w:p w14:paraId="5F1700F0" w14:textId="77777777" w:rsidR="00C17B78" w:rsidRPr="0014582B" w:rsidRDefault="00C17B78" w:rsidP="001B0C7B">
            <w:pPr>
              <w:pStyle w:val="ataBody0"/>
            </w:pPr>
          </w:p>
        </w:tc>
        <w:tc>
          <w:tcPr>
            <w:tcW w:w="900" w:type="dxa"/>
          </w:tcPr>
          <w:p w14:paraId="5F1700F1" w14:textId="77777777" w:rsidR="00C17B78" w:rsidRPr="0014582B" w:rsidRDefault="00C17B78" w:rsidP="001B0C7B">
            <w:pPr>
              <w:pStyle w:val="ataBody0"/>
            </w:pPr>
          </w:p>
        </w:tc>
      </w:tr>
      <w:tr w:rsidR="00C17B78" w:rsidRPr="0014582B" w14:paraId="5F1700F6" w14:textId="77777777" w:rsidTr="00716C43">
        <w:trPr>
          <w:cantSplit/>
          <w:trHeight w:val="692"/>
        </w:trPr>
        <w:tc>
          <w:tcPr>
            <w:tcW w:w="6930" w:type="dxa"/>
          </w:tcPr>
          <w:p w14:paraId="5F1700F3" w14:textId="77777777" w:rsidR="00C17B78" w:rsidRPr="005A004F" w:rsidRDefault="00C17B78" w:rsidP="001B0C7B">
            <w:pPr>
              <w:pStyle w:val="ataBody0"/>
            </w:pPr>
          </w:p>
        </w:tc>
        <w:tc>
          <w:tcPr>
            <w:tcW w:w="900" w:type="dxa"/>
          </w:tcPr>
          <w:p w14:paraId="5F1700F4" w14:textId="77777777" w:rsidR="00C17B78" w:rsidRPr="0014582B" w:rsidRDefault="00C17B78" w:rsidP="001B0C7B">
            <w:pPr>
              <w:pStyle w:val="ataBody0"/>
            </w:pPr>
          </w:p>
        </w:tc>
        <w:tc>
          <w:tcPr>
            <w:tcW w:w="900" w:type="dxa"/>
          </w:tcPr>
          <w:p w14:paraId="5F1700F5" w14:textId="77777777" w:rsidR="00C17B78" w:rsidRPr="0014582B" w:rsidRDefault="00C17B78" w:rsidP="001B0C7B">
            <w:pPr>
              <w:pStyle w:val="ataBody0"/>
            </w:pPr>
          </w:p>
        </w:tc>
      </w:tr>
      <w:tr w:rsidR="00C17B78" w:rsidRPr="0014582B" w14:paraId="5F1700FA" w14:textId="77777777" w:rsidTr="00716C43">
        <w:trPr>
          <w:cantSplit/>
          <w:trHeight w:val="692"/>
        </w:trPr>
        <w:tc>
          <w:tcPr>
            <w:tcW w:w="6930" w:type="dxa"/>
          </w:tcPr>
          <w:p w14:paraId="5F1700F7" w14:textId="77777777" w:rsidR="00C17B78" w:rsidRPr="005A004F" w:rsidRDefault="00C17B78" w:rsidP="001B0C7B">
            <w:pPr>
              <w:pStyle w:val="ataBody0"/>
            </w:pPr>
          </w:p>
        </w:tc>
        <w:tc>
          <w:tcPr>
            <w:tcW w:w="900" w:type="dxa"/>
          </w:tcPr>
          <w:p w14:paraId="5F1700F8" w14:textId="77777777" w:rsidR="00C17B78" w:rsidRPr="0014582B" w:rsidRDefault="00C17B78" w:rsidP="001B0C7B">
            <w:pPr>
              <w:pStyle w:val="ataBody0"/>
            </w:pPr>
          </w:p>
        </w:tc>
        <w:tc>
          <w:tcPr>
            <w:tcW w:w="900" w:type="dxa"/>
          </w:tcPr>
          <w:p w14:paraId="5F1700F9" w14:textId="77777777" w:rsidR="00C17B78" w:rsidRPr="0014582B" w:rsidRDefault="00C17B78" w:rsidP="001B0C7B">
            <w:pPr>
              <w:pStyle w:val="ataBody0"/>
            </w:pPr>
          </w:p>
        </w:tc>
      </w:tr>
      <w:tr w:rsidR="00C17B78" w:rsidRPr="0014582B" w14:paraId="5F1700FE" w14:textId="77777777" w:rsidTr="00716C43">
        <w:trPr>
          <w:cantSplit/>
          <w:trHeight w:val="692"/>
        </w:trPr>
        <w:tc>
          <w:tcPr>
            <w:tcW w:w="6930" w:type="dxa"/>
          </w:tcPr>
          <w:p w14:paraId="5F1700FB" w14:textId="77777777" w:rsidR="00C17B78" w:rsidRPr="005A004F" w:rsidRDefault="00C17B78" w:rsidP="001B0C7B">
            <w:pPr>
              <w:pStyle w:val="ataBody0"/>
            </w:pPr>
          </w:p>
        </w:tc>
        <w:tc>
          <w:tcPr>
            <w:tcW w:w="900" w:type="dxa"/>
          </w:tcPr>
          <w:p w14:paraId="5F1700FC" w14:textId="77777777" w:rsidR="00C17B78" w:rsidRPr="0014582B" w:rsidRDefault="00C17B78" w:rsidP="001B0C7B">
            <w:pPr>
              <w:pStyle w:val="ataBody0"/>
            </w:pPr>
          </w:p>
        </w:tc>
        <w:tc>
          <w:tcPr>
            <w:tcW w:w="900" w:type="dxa"/>
          </w:tcPr>
          <w:p w14:paraId="5F1700FD" w14:textId="77777777" w:rsidR="00C17B78" w:rsidRPr="0014582B" w:rsidRDefault="00C17B78" w:rsidP="001B0C7B">
            <w:pPr>
              <w:pStyle w:val="ataBody0"/>
            </w:pPr>
          </w:p>
        </w:tc>
      </w:tr>
      <w:tr w:rsidR="00C17B78" w:rsidRPr="0014582B" w14:paraId="5F170102" w14:textId="77777777" w:rsidTr="00716C43">
        <w:trPr>
          <w:cantSplit/>
          <w:trHeight w:val="692"/>
        </w:trPr>
        <w:tc>
          <w:tcPr>
            <w:tcW w:w="6930" w:type="dxa"/>
          </w:tcPr>
          <w:p w14:paraId="5F1700FF" w14:textId="77777777" w:rsidR="00C17B78" w:rsidRPr="00C05C59" w:rsidRDefault="00C17B78" w:rsidP="001B0C7B">
            <w:pPr>
              <w:pStyle w:val="ataBody0"/>
            </w:pPr>
          </w:p>
        </w:tc>
        <w:tc>
          <w:tcPr>
            <w:tcW w:w="900" w:type="dxa"/>
          </w:tcPr>
          <w:p w14:paraId="5F170100" w14:textId="77777777" w:rsidR="00C17B78" w:rsidRPr="0014582B" w:rsidRDefault="00C17B78" w:rsidP="001B0C7B">
            <w:pPr>
              <w:pStyle w:val="ataBody0"/>
            </w:pPr>
          </w:p>
        </w:tc>
        <w:tc>
          <w:tcPr>
            <w:tcW w:w="900" w:type="dxa"/>
          </w:tcPr>
          <w:p w14:paraId="5F170101" w14:textId="77777777" w:rsidR="00C17B78" w:rsidRPr="0014582B" w:rsidRDefault="00C17B78" w:rsidP="001B0C7B">
            <w:pPr>
              <w:pStyle w:val="ataBody0"/>
            </w:pPr>
          </w:p>
        </w:tc>
      </w:tr>
      <w:tr w:rsidR="00C17B78" w:rsidRPr="0014582B" w14:paraId="5F170106" w14:textId="77777777" w:rsidTr="00716C43">
        <w:trPr>
          <w:cantSplit/>
          <w:trHeight w:val="692"/>
        </w:trPr>
        <w:tc>
          <w:tcPr>
            <w:tcW w:w="6930" w:type="dxa"/>
          </w:tcPr>
          <w:p w14:paraId="5F170103" w14:textId="77777777" w:rsidR="00C17B78" w:rsidRPr="00C05C59" w:rsidRDefault="00C17B78" w:rsidP="001B0C7B">
            <w:pPr>
              <w:pStyle w:val="ataBody0"/>
            </w:pPr>
          </w:p>
        </w:tc>
        <w:tc>
          <w:tcPr>
            <w:tcW w:w="900" w:type="dxa"/>
          </w:tcPr>
          <w:p w14:paraId="5F170104" w14:textId="77777777" w:rsidR="00C17B78" w:rsidRPr="0014582B" w:rsidRDefault="00C17B78" w:rsidP="001B0C7B">
            <w:pPr>
              <w:pStyle w:val="ataBody0"/>
            </w:pPr>
          </w:p>
        </w:tc>
        <w:tc>
          <w:tcPr>
            <w:tcW w:w="900" w:type="dxa"/>
          </w:tcPr>
          <w:p w14:paraId="5F170105" w14:textId="77777777" w:rsidR="00C17B78" w:rsidRPr="0014582B" w:rsidRDefault="00C17B78" w:rsidP="001B0C7B">
            <w:pPr>
              <w:pStyle w:val="ataBody0"/>
            </w:pPr>
          </w:p>
        </w:tc>
      </w:tr>
      <w:tr w:rsidR="00C17B78" w:rsidRPr="0014582B" w14:paraId="5F17010A" w14:textId="77777777" w:rsidTr="00716C43">
        <w:trPr>
          <w:cantSplit/>
          <w:trHeight w:val="692"/>
        </w:trPr>
        <w:tc>
          <w:tcPr>
            <w:tcW w:w="6930" w:type="dxa"/>
          </w:tcPr>
          <w:p w14:paraId="5F170107" w14:textId="77777777" w:rsidR="00C17B78" w:rsidRPr="00C05C59" w:rsidRDefault="00C17B78" w:rsidP="001B0C7B">
            <w:pPr>
              <w:pStyle w:val="ataBody0"/>
            </w:pPr>
          </w:p>
        </w:tc>
        <w:tc>
          <w:tcPr>
            <w:tcW w:w="900" w:type="dxa"/>
          </w:tcPr>
          <w:p w14:paraId="5F170108" w14:textId="77777777" w:rsidR="00C17B78" w:rsidRPr="0014582B" w:rsidRDefault="00C17B78" w:rsidP="001B0C7B">
            <w:pPr>
              <w:pStyle w:val="ataBody0"/>
            </w:pPr>
          </w:p>
        </w:tc>
        <w:tc>
          <w:tcPr>
            <w:tcW w:w="900" w:type="dxa"/>
          </w:tcPr>
          <w:p w14:paraId="5F170109" w14:textId="77777777" w:rsidR="00C17B78" w:rsidRPr="0014582B" w:rsidRDefault="00C17B78" w:rsidP="001B0C7B">
            <w:pPr>
              <w:pStyle w:val="ataBody0"/>
            </w:pPr>
          </w:p>
        </w:tc>
      </w:tr>
      <w:tr w:rsidR="00C17B78" w:rsidRPr="0014582B" w14:paraId="5F17010E" w14:textId="77777777" w:rsidTr="00716C43">
        <w:trPr>
          <w:cantSplit/>
          <w:trHeight w:val="692"/>
        </w:trPr>
        <w:tc>
          <w:tcPr>
            <w:tcW w:w="6930" w:type="dxa"/>
          </w:tcPr>
          <w:p w14:paraId="5F17010B" w14:textId="77777777" w:rsidR="00C17B78" w:rsidRPr="00C05C59" w:rsidRDefault="00C17B78" w:rsidP="001B0C7B">
            <w:pPr>
              <w:pStyle w:val="ataBody0"/>
            </w:pPr>
          </w:p>
        </w:tc>
        <w:tc>
          <w:tcPr>
            <w:tcW w:w="900" w:type="dxa"/>
          </w:tcPr>
          <w:p w14:paraId="5F17010C" w14:textId="77777777" w:rsidR="00C17B78" w:rsidRPr="0014582B" w:rsidRDefault="00C17B78" w:rsidP="001B0C7B">
            <w:pPr>
              <w:pStyle w:val="ataBody0"/>
            </w:pPr>
          </w:p>
        </w:tc>
        <w:tc>
          <w:tcPr>
            <w:tcW w:w="900" w:type="dxa"/>
          </w:tcPr>
          <w:p w14:paraId="5F17010D" w14:textId="77777777" w:rsidR="00C17B78" w:rsidRPr="0014582B" w:rsidRDefault="00C17B78" w:rsidP="001B0C7B">
            <w:pPr>
              <w:pStyle w:val="ataBody0"/>
            </w:pPr>
          </w:p>
        </w:tc>
      </w:tr>
      <w:tr w:rsidR="00C17B78" w:rsidRPr="0014582B" w14:paraId="5F170112" w14:textId="77777777" w:rsidTr="00716C43">
        <w:trPr>
          <w:cantSplit/>
          <w:trHeight w:val="692"/>
        </w:trPr>
        <w:tc>
          <w:tcPr>
            <w:tcW w:w="6930" w:type="dxa"/>
          </w:tcPr>
          <w:p w14:paraId="5F17010F" w14:textId="77777777" w:rsidR="00C17B78" w:rsidRPr="00C05C59" w:rsidRDefault="00C17B78" w:rsidP="001B0C7B">
            <w:pPr>
              <w:pStyle w:val="ataBody0"/>
            </w:pPr>
          </w:p>
        </w:tc>
        <w:tc>
          <w:tcPr>
            <w:tcW w:w="900" w:type="dxa"/>
          </w:tcPr>
          <w:p w14:paraId="5F170110" w14:textId="77777777" w:rsidR="00C17B78" w:rsidRPr="0014582B" w:rsidRDefault="00C17B78" w:rsidP="001B0C7B">
            <w:pPr>
              <w:pStyle w:val="ataBody0"/>
            </w:pPr>
          </w:p>
        </w:tc>
        <w:tc>
          <w:tcPr>
            <w:tcW w:w="900" w:type="dxa"/>
          </w:tcPr>
          <w:p w14:paraId="5F170111" w14:textId="77777777" w:rsidR="00C17B78" w:rsidRPr="0014582B" w:rsidRDefault="00C17B78" w:rsidP="001B0C7B">
            <w:pPr>
              <w:pStyle w:val="ataBody0"/>
            </w:pPr>
          </w:p>
        </w:tc>
      </w:tr>
      <w:tr w:rsidR="00C17B78" w:rsidRPr="0014582B" w14:paraId="5F170116" w14:textId="77777777" w:rsidTr="00716C43">
        <w:trPr>
          <w:cantSplit/>
          <w:trHeight w:val="692"/>
        </w:trPr>
        <w:tc>
          <w:tcPr>
            <w:tcW w:w="6930" w:type="dxa"/>
          </w:tcPr>
          <w:p w14:paraId="5F170113" w14:textId="77777777" w:rsidR="00C17B78" w:rsidRPr="00C05C59" w:rsidRDefault="00C17B78" w:rsidP="001B0C7B">
            <w:pPr>
              <w:pStyle w:val="ataBody0"/>
            </w:pPr>
          </w:p>
        </w:tc>
        <w:tc>
          <w:tcPr>
            <w:tcW w:w="900" w:type="dxa"/>
          </w:tcPr>
          <w:p w14:paraId="5F170114" w14:textId="77777777" w:rsidR="00C17B78" w:rsidRPr="0014582B" w:rsidRDefault="00C17B78" w:rsidP="001B0C7B">
            <w:pPr>
              <w:pStyle w:val="ataBody0"/>
            </w:pPr>
          </w:p>
        </w:tc>
        <w:tc>
          <w:tcPr>
            <w:tcW w:w="900" w:type="dxa"/>
          </w:tcPr>
          <w:p w14:paraId="5F170115" w14:textId="77777777" w:rsidR="00C17B78" w:rsidRPr="0014582B" w:rsidRDefault="00C17B78" w:rsidP="001B0C7B">
            <w:pPr>
              <w:pStyle w:val="ataBody0"/>
            </w:pPr>
          </w:p>
        </w:tc>
      </w:tr>
      <w:tr w:rsidR="00C17B78" w:rsidRPr="0014582B" w14:paraId="5F17011A" w14:textId="77777777" w:rsidTr="00716C43">
        <w:trPr>
          <w:cantSplit/>
          <w:trHeight w:val="692"/>
        </w:trPr>
        <w:tc>
          <w:tcPr>
            <w:tcW w:w="6930" w:type="dxa"/>
          </w:tcPr>
          <w:p w14:paraId="5F170117" w14:textId="77777777" w:rsidR="00C17B78" w:rsidRPr="00C05C59" w:rsidRDefault="00C17B78" w:rsidP="001B0C7B">
            <w:pPr>
              <w:pStyle w:val="ataBody0"/>
            </w:pPr>
          </w:p>
        </w:tc>
        <w:tc>
          <w:tcPr>
            <w:tcW w:w="900" w:type="dxa"/>
          </w:tcPr>
          <w:p w14:paraId="5F170118" w14:textId="77777777" w:rsidR="00C17B78" w:rsidRPr="0014582B" w:rsidRDefault="00C17B78" w:rsidP="001B0C7B">
            <w:pPr>
              <w:pStyle w:val="ataBody0"/>
            </w:pPr>
          </w:p>
        </w:tc>
        <w:tc>
          <w:tcPr>
            <w:tcW w:w="900" w:type="dxa"/>
          </w:tcPr>
          <w:p w14:paraId="5F170119" w14:textId="77777777" w:rsidR="00C17B78" w:rsidRPr="0014582B" w:rsidRDefault="00C17B78" w:rsidP="001B0C7B">
            <w:pPr>
              <w:pStyle w:val="ataBody0"/>
            </w:pPr>
          </w:p>
        </w:tc>
      </w:tr>
      <w:tr w:rsidR="00C17B78" w:rsidRPr="0014582B" w14:paraId="5F17011E" w14:textId="77777777" w:rsidTr="00716C43">
        <w:trPr>
          <w:cantSplit/>
          <w:trHeight w:val="692"/>
        </w:trPr>
        <w:tc>
          <w:tcPr>
            <w:tcW w:w="6930" w:type="dxa"/>
          </w:tcPr>
          <w:p w14:paraId="5F17011B" w14:textId="77777777" w:rsidR="00C17B78" w:rsidRPr="00C05C59" w:rsidRDefault="00C17B78" w:rsidP="001B0C7B">
            <w:pPr>
              <w:pStyle w:val="ataBody0"/>
            </w:pPr>
          </w:p>
        </w:tc>
        <w:tc>
          <w:tcPr>
            <w:tcW w:w="900" w:type="dxa"/>
          </w:tcPr>
          <w:p w14:paraId="5F17011C" w14:textId="77777777" w:rsidR="00C17B78" w:rsidRPr="0014582B" w:rsidRDefault="00C17B78" w:rsidP="001B0C7B">
            <w:pPr>
              <w:pStyle w:val="ataBody0"/>
            </w:pPr>
          </w:p>
        </w:tc>
        <w:tc>
          <w:tcPr>
            <w:tcW w:w="900" w:type="dxa"/>
          </w:tcPr>
          <w:p w14:paraId="5F17011D" w14:textId="77777777" w:rsidR="00C17B78" w:rsidRPr="0014582B" w:rsidRDefault="00C17B78" w:rsidP="001B0C7B">
            <w:pPr>
              <w:pStyle w:val="ataBody0"/>
            </w:pPr>
          </w:p>
        </w:tc>
      </w:tr>
      <w:tr w:rsidR="00C17B78" w:rsidRPr="0014582B" w14:paraId="5F170122" w14:textId="77777777" w:rsidTr="00716C43">
        <w:trPr>
          <w:cantSplit/>
          <w:trHeight w:val="692"/>
        </w:trPr>
        <w:tc>
          <w:tcPr>
            <w:tcW w:w="6930" w:type="dxa"/>
          </w:tcPr>
          <w:p w14:paraId="5F17011F" w14:textId="77777777" w:rsidR="00C17B78" w:rsidRPr="00C05C59" w:rsidRDefault="00C17B78" w:rsidP="001B0C7B">
            <w:pPr>
              <w:pStyle w:val="ataBody0"/>
            </w:pPr>
          </w:p>
        </w:tc>
        <w:tc>
          <w:tcPr>
            <w:tcW w:w="900" w:type="dxa"/>
          </w:tcPr>
          <w:p w14:paraId="5F170120" w14:textId="77777777" w:rsidR="00C17B78" w:rsidRPr="0014582B" w:rsidRDefault="00C17B78" w:rsidP="001B0C7B">
            <w:pPr>
              <w:pStyle w:val="ataBody0"/>
            </w:pPr>
          </w:p>
        </w:tc>
        <w:tc>
          <w:tcPr>
            <w:tcW w:w="900" w:type="dxa"/>
          </w:tcPr>
          <w:p w14:paraId="5F170121" w14:textId="77777777" w:rsidR="00C17B78" w:rsidRPr="0014582B" w:rsidRDefault="00C17B78" w:rsidP="001B0C7B">
            <w:pPr>
              <w:pStyle w:val="ataBody0"/>
            </w:pPr>
          </w:p>
        </w:tc>
      </w:tr>
      <w:tr w:rsidR="00C17B78" w:rsidRPr="0014582B" w14:paraId="5F170126" w14:textId="77777777" w:rsidTr="00716C43">
        <w:trPr>
          <w:cantSplit/>
          <w:trHeight w:val="692"/>
        </w:trPr>
        <w:tc>
          <w:tcPr>
            <w:tcW w:w="6930" w:type="dxa"/>
          </w:tcPr>
          <w:p w14:paraId="5F170123" w14:textId="77777777" w:rsidR="00C17B78" w:rsidRPr="00C05C59" w:rsidRDefault="00C17B78" w:rsidP="001B0C7B">
            <w:pPr>
              <w:pStyle w:val="ataBody0"/>
            </w:pPr>
          </w:p>
        </w:tc>
        <w:tc>
          <w:tcPr>
            <w:tcW w:w="900" w:type="dxa"/>
          </w:tcPr>
          <w:p w14:paraId="5F170124" w14:textId="77777777" w:rsidR="00C17B78" w:rsidRPr="0014582B" w:rsidRDefault="00C17B78" w:rsidP="001B0C7B">
            <w:pPr>
              <w:pStyle w:val="ataBody0"/>
            </w:pPr>
          </w:p>
        </w:tc>
        <w:tc>
          <w:tcPr>
            <w:tcW w:w="900" w:type="dxa"/>
          </w:tcPr>
          <w:p w14:paraId="5F170125" w14:textId="77777777" w:rsidR="00C17B78" w:rsidRPr="0014582B" w:rsidRDefault="00C17B78" w:rsidP="001B0C7B">
            <w:pPr>
              <w:pStyle w:val="ataBody0"/>
            </w:pPr>
          </w:p>
        </w:tc>
      </w:tr>
      <w:tr w:rsidR="00C17B78" w:rsidRPr="0014582B" w14:paraId="5F17012A" w14:textId="77777777" w:rsidTr="00716C43">
        <w:trPr>
          <w:cantSplit/>
          <w:trHeight w:val="692"/>
        </w:trPr>
        <w:tc>
          <w:tcPr>
            <w:tcW w:w="6930" w:type="dxa"/>
          </w:tcPr>
          <w:p w14:paraId="5F170127" w14:textId="77777777" w:rsidR="00C17B78" w:rsidRPr="00C05C59" w:rsidRDefault="00C17B78" w:rsidP="001B0C7B">
            <w:pPr>
              <w:pStyle w:val="ataBody0"/>
            </w:pPr>
          </w:p>
        </w:tc>
        <w:tc>
          <w:tcPr>
            <w:tcW w:w="900" w:type="dxa"/>
          </w:tcPr>
          <w:p w14:paraId="5F170128" w14:textId="77777777" w:rsidR="00C17B78" w:rsidRPr="0014582B" w:rsidRDefault="00C17B78" w:rsidP="001B0C7B">
            <w:pPr>
              <w:pStyle w:val="ataBody0"/>
            </w:pPr>
          </w:p>
        </w:tc>
        <w:tc>
          <w:tcPr>
            <w:tcW w:w="900" w:type="dxa"/>
          </w:tcPr>
          <w:p w14:paraId="5F170129" w14:textId="77777777" w:rsidR="00C17B78" w:rsidRPr="0014582B" w:rsidRDefault="00C17B78" w:rsidP="001B0C7B">
            <w:pPr>
              <w:pStyle w:val="ataBody0"/>
            </w:pPr>
          </w:p>
        </w:tc>
      </w:tr>
      <w:tr w:rsidR="00C17B78" w:rsidRPr="0014582B" w14:paraId="5F17012E" w14:textId="77777777" w:rsidTr="00716C43">
        <w:trPr>
          <w:cantSplit/>
          <w:trHeight w:val="692"/>
        </w:trPr>
        <w:tc>
          <w:tcPr>
            <w:tcW w:w="6930" w:type="dxa"/>
          </w:tcPr>
          <w:p w14:paraId="5F17012B" w14:textId="77777777" w:rsidR="00C17B78" w:rsidRPr="00C05C59" w:rsidRDefault="00C17B78" w:rsidP="001B0C7B">
            <w:pPr>
              <w:pStyle w:val="ataBody0"/>
            </w:pPr>
          </w:p>
        </w:tc>
        <w:tc>
          <w:tcPr>
            <w:tcW w:w="900" w:type="dxa"/>
          </w:tcPr>
          <w:p w14:paraId="5F17012C" w14:textId="77777777" w:rsidR="00C17B78" w:rsidRPr="0014582B" w:rsidRDefault="00C17B78" w:rsidP="001B0C7B">
            <w:pPr>
              <w:pStyle w:val="ataBody0"/>
            </w:pPr>
          </w:p>
        </w:tc>
        <w:tc>
          <w:tcPr>
            <w:tcW w:w="900" w:type="dxa"/>
          </w:tcPr>
          <w:p w14:paraId="5F17012D" w14:textId="77777777" w:rsidR="00C17B78" w:rsidRPr="0014582B" w:rsidRDefault="00C17B78" w:rsidP="001B0C7B">
            <w:pPr>
              <w:pStyle w:val="ataBody0"/>
            </w:pPr>
          </w:p>
        </w:tc>
      </w:tr>
      <w:tr w:rsidR="00C17B78" w:rsidRPr="0014582B" w14:paraId="5F170132" w14:textId="77777777" w:rsidTr="00716C43">
        <w:trPr>
          <w:cantSplit/>
          <w:trHeight w:val="692"/>
        </w:trPr>
        <w:tc>
          <w:tcPr>
            <w:tcW w:w="6930" w:type="dxa"/>
          </w:tcPr>
          <w:p w14:paraId="5F17012F" w14:textId="77777777" w:rsidR="00C17B78" w:rsidRPr="00C05C59" w:rsidRDefault="00C17B78" w:rsidP="001B0C7B">
            <w:pPr>
              <w:pStyle w:val="ataBody0"/>
            </w:pPr>
          </w:p>
        </w:tc>
        <w:tc>
          <w:tcPr>
            <w:tcW w:w="900" w:type="dxa"/>
          </w:tcPr>
          <w:p w14:paraId="5F170130" w14:textId="77777777" w:rsidR="00C17B78" w:rsidRPr="0014582B" w:rsidRDefault="00C17B78" w:rsidP="001B0C7B">
            <w:pPr>
              <w:pStyle w:val="ataBody0"/>
            </w:pPr>
          </w:p>
        </w:tc>
        <w:tc>
          <w:tcPr>
            <w:tcW w:w="900" w:type="dxa"/>
          </w:tcPr>
          <w:p w14:paraId="5F170131" w14:textId="77777777" w:rsidR="00C17B78" w:rsidRPr="0014582B" w:rsidRDefault="00C17B78" w:rsidP="001B0C7B">
            <w:pPr>
              <w:pStyle w:val="ataBody0"/>
            </w:pPr>
          </w:p>
        </w:tc>
      </w:tr>
      <w:tr w:rsidR="00C17B78" w:rsidRPr="0014582B" w14:paraId="5F170136" w14:textId="77777777" w:rsidTr="00716C43">
        <w:trPr>
          <w:cantSplit/>
          <w:trHeight w:val="692"/>
        </w:trPr>
        <w:tc>
          <w:tcPr>
            <w:tcW w:w="6930" w:type="dxa"/>
          </w:tcPr>
          <w:p w14:paraId="5F170133" w14:textId="77777777" w:rsidR="00C17B78" w:rsidRPr="00C05C59" w:rsidRDefault="00C17B78" w:rsidP="001B0C7B">
            <w:pPr>
              <w:pStyle w:val="ataBody0"/>
            </w:pPr>
          </w:p>
        </w:tc>
        <w:tc>
          <w:tcPr>
            <w:tcW w:w="900" w:type="dxa"/>
          </w:tcPr>
          <w:p w14:paraId="5F170134" w14:textId="77777777" w:rsidR="00C17B78" w:rsidRPr="0014582B" w:rsidRDefault="00C17B78" w:rsidP="001B0C7B">
            <w:pPr>
              <w:pStyle w:val="ataBody0"/>
            </w:pPr>
          </w:p>
        </w:tc>
        <w:tc>
          <w:tcPr>
            <w:tcW w:w="900" w:type="dxa"/>
          </w:tcPr>
          <w:p w14:paraId="5F170135" w14:textId="77777777" w:rsidR="00C17B78" w:rsidRPr="0014582B" w:rsidRDefault="00C17B78" w:rsidP="001B0C7B">
            <w:pPr>
              <w:pStyle w:val="ataBody0"/>
            </w:pPr>
          </w:p>
        </w:tc>
      </w:tr>
      <w:tr w:rsidR="00C17B78" w:rsidRPr="0014582B" w14:paraId="5F17013A" w14:textId="77777777" w:rsidTr="00716C43">
        <w:trPr>
          <w:cantSplit/>
          <w:trHeight w:val="692"/>
        </w:trPr>
        <w:tc>
          <w:tcPr>
            <w:tcW w:w="6930" w:type="dxa"/>
          </w:tcPr>
          <w:p w14:paraId="5F170137" w14:textId="77777777" w:rsidR="00C17B78" w:rsidRPr="00C05C59" w:rsidRDefault="00C17B78" w:rsidP="001B0C7B">
            <w:pPr>
              <w:pStyle w:val="ataBody0"/>
            </w:pPr>
          </w:p>
        </w:tc>
        <w:tc>
          <w:tcPr>
            <w:tcW w:w="900" w:type="dxa"/>
          </w:tcPr>
          <w:p w14:paraId="5F170138" w14:textId="77777777" w:rsidR="00C17B78" w:rsidRPr="0014582B" w:rsidRDefault="00C17B78" w:rsidP="001B0C7B">
            <w:pPr>
              <w:pStyle w:val="ataBody0"/>
            </w:pPr>
          </w:p>
        </w:tc>
        <w:tc>
          <w:tcPr>
            <w:tcW w:w="900" w:type="dxa"/>
          </w:tcPr>
          <w:p w14:paraId="5F170139" w14:textId="77777777" w:rsidR="00C17B78" w:rsidRPr="0014582B" w:rsidRDefault="00C17B78" w:rsidP="001B0C7B">
            <w:pPr>
              <w:pStyle w:val="ataBody0"/>
            </w:pPr>
          </w:p>
        </w:tc>
      </w:tr>
      <w:tr w:rsidR="00C17B78" w:rsidRPr="0014582B" w14:paraId="5F17013E" w14:textId="77777777" w:rsidTr="00716C43">
        <w:trPr>
          <w:cantSplit/>
          <w:trHeight w:val="692"/>
        </w:trPr>
        <w:tc>
          <w:tcPr>
            <w:tcW w:w="6930" w:type="dxa"/>
          </w:tcPr>
          <w:p w14:paraId="5F17013B" w14:textId="77777777" w:rsidR="00C17B78" w:rsidRPr="00C05C59" w:rsidRDefault="00C17B78" w:rsidP="001B0C7B">
            <w:pPr>
              <w:pStyle w:val="ataBody0"/>
            </w:pPr>
          </w:p>
        </w:tc>
        <w:tc>
          <w:tcPr>
            <w:tcW w:w="900" w:type="dxa"/>
          </w:tcPr>
          <w:p w14:paraId="5F17013C" w14:textId="77777777" w:rsidR="00C17B78" w:rsidRPr="0014582B" w:rsidRDefault="00C17B78" w:rsidP="001B0C7B">
            <w:pPr>
              <w:pStyle w:val="ataBody0"/>
            </w:pPr>
          </w:p>
        </w:tc>
        <w:tc>
          <w:tcPr>
            <w:tcW w:w="900" w:type="dxa"/>
          </w:tcPr>
          <w:p w14:paraId="5F17013D" w14:textId="77777777" w:rsidR="00C17B78" w:rsidRPr="0014582B" w:rsidRDefault="00C17B78" w:rsidP="001B0C7B">
            <w:pPr>
              <w:pStyle w:val="ataBody0"/>
            </w:pPr>
          </w:p>
        </w:tc>
      </w:tr>
      <w:tr w:rsidR="00C17B78" w:rsidRPr="0014582B" w14:paraId="5F170151" w14:textId="77777777" w:rsidTr="00716C43">
        <w:trPr>
          <w:cantSplit/>
          <w:trHeight w:val="3806"/>
        </w:trPr>
        <w:tc>
          <w:tcPr>
            <w:tcW w:w="8730" w:type="dxa"/>
            <w:gridSpan w:val="3"/>
          </w:tcPr>
          <w:p w14:paraId="5F17013F" w14:textId="77777777" w:rsidR="00C17B78" w:rsidRPr="00CF75FC" w:rsidRDefault="00C17B78" w:rsidP="001B0C7B">
            <w:pPr>
              <w:pStyle w:val="ataBody0"/>
            </w:pPr>
            <w:r>
              <w:t xml:space="preserve"> </w:t>
            </w:r>
            <w:r w:rsidRPr="00C05C59">
              <w:t xml:space="preserve">Notes (describe deficiencies observed): </w:t>
            </w:r>
          </w:p>
          <w:p w14:paraId="5F170150" w14:textId="77777777" w:rsidR="00C17B78" w:rsidRPr="0014582B" w:rsidRDefault="00C17B78" w:rsidP="004E312B">
            <w:pPr>
              <w:pStyle w:val="ataBody0"/>
            </w:pPr>
          </w:p>
        </w:tc>
      </w:tr>
    </w:tbl>
    <w:p w14:paraId="5F170152" w14:textId="77777777" w:rsidR="00C17B78" w:rsidRDefault="00C17B78" w:rsidP="00F75790">
      <w:pPr>
        <w:rPr>
          <w:rFonts w:ascii="Cambria" w:hAnsi="Cambria"/>
        </w:rPr>
      </w:pPr>
    </w:p>
    <w:p w14:paraId="5F170153" w14:textId="77777777" w:rsidR="00C17B78" w:rsidRDefault="00C17B78">
      <w:pPr>
        <w:rPr>
          <w:rFonts w:ascii="Cambria" w:hAnsi="Cambria"/>
        </w:rPr>
      </w:pPr>
      <w:r>
        <w:rPr>
          <w:rFonts w:ascii="Cambria" w:hAnsi="Cambria"/>
        </w:rPr>
        <w:br w:type="page"/>
      </w:r>
    </w:p>
    <w:p w14:paraId="5F170154" w14:textId="06BA67C2" w:rsidR="00C17B78" w:rsidRPr="0014582B" w:rsidRDefault="00C17B78" w:rsidP="00C17B78">
      <w:pPr>
        <w:pStyle w:val="ataBody0"/>
        <w:keepNext/>
        <w:spacing w:before="120" w:after="120"/>
        <w:rPr>
          <w:b/>
          <w:sz w:val="20"/>
          <w:szCs w:val="20"/>
        </w:rPr>
      </w:pPr>
      <w:r>
        <w:rPr>
          <w:b/>
          <w:sz w:val="20"/>
          <w:szCs w:val="20"/>
        </w:rPr>
        <w:lastRenderedPageBreak/>
        <w:t>Table 13</w:t>
      </w:r>
      <w:r w:rsidRPr="0014582B">
        <w:rPr>
          <w:b/>
          <w:sz w:val="20"/>
          <w:szCs w:val="20"/>
        </w:rPr>
        <w:t>: Phase 2</w:t>
      </w:r>
      <w:r w:rsidR="001E5CA7">
        <w:rPr>
          <w:b/>
          <w:sz w:val="20"/>
          <w:szCs w:val="20"/>
        </w:rPr>
        <w:t xml:space="preserve"> — </w:t>
      </w:r>
      <w:r>
        <w:rPr>
          <w:b/>
          <w:sz w:val="20"/>
          <w:szCs w:val="20"/>
        </w:rPr>
        <w:t>S</w:t>
      </w:r>
      <w:r w:rsidRPr="0014582B">
        <w:rPr>
          <w:b/>
          <w:sz w:val="20"/>
          <w:szCs w:val="20"/>
        </w:rPr>
        <w:t xml:space="preserve">ecurity </w:t>
      </w:r>
      <w:r>
        <w:rPr>
          <w:b/>
          <w:sz w:val="20"/>
          <w:szCs w:val="20"/>
        </w:rPr>
        <w:t>I</w:t>
      </w:r>
      <w:r w:rsidRPr="0014582B">
        <w:rPr>
          <w:b/>
          <w:sz w:val="20"/>
          <w:szCs w:val="20"/>
        </w:rPr>
        <w:t xml:space="preserve">nspection and </w:t>
      </w:r>
      <w:r>
        <w:rPr>
          <w:b/>
          <w:sz w:val="20"/>
          <w:szCs w:val="20"/>
        </w:rPr>
        <w:t>V</w:t>
      </w:r>
      <w:r w:rsidRPr="0014582B">
        <w:rPr>
          <w:b/>
          <w:sz w:val="20"/>
          <w:szCs w:val="20"/>
        </w:rPr>
        <w:t xml:space="preserve">alidation </w:t>
      </w:r>
      <w:r>
        <w:rPr>
          <w:b/>
          <w:sz w:val="20"/>
          <w:szCs w:val="20"/>
        </w:rPr>
        <w:t xml:space="preserve">(Preliminary </w:t>
      </w:r>
      <w:r w:rsidRPr="0014582B">
        <w:rPr>
          <w:b/>
          <w:sz w:val="20"/>
          <w:szCs w:val="20"/>
        </w:rPr>
        <w:t>Recommendations</w:t>
      </w:r>
      <w:r>
        <w:rPr>
          <w:b/>
          <w:sz w:val="20"/>
          <w:szCs w:val="20"/>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463"/>
      </w:tblGrid>
      <w:tr w:rsidR="00C17B78" w:rsidRPr="0008262B" w14:paraId="5F170156" w14:textId="77777777" w:rsidTr="001B0C7B">
        <w:trPr>
          <w:cantSplit/>
          <w:tblHeader/>
        </w:trPr>
        <w:tc>
          <w:tcPr>
            <w:tcW w:w="8730" w:type="dxa"/>
            <w:gridSpan w:val="2"/>
            <w:shd w:val="clear" w:color="auto" w:fill="D9D9D9" w:themeFill="background1" w:themeFillShade="D9"/>
          </w:tcPr>
          <w:p w14:paraId="5F170155" w14:textId="77777777" w:rsidR="00C17B78" w:rsidRPr="0008262B" w:rsidRDefault="00C17B78" w:rsidP="0008262B">
            <w:pPr>
              <w:pStyle w:val="ATATableHeading"/>
              <w:spacing w:before="120" w:after="120"/>
              <w:rPr>
                <w:rStyle w:val="ATAEmphasis"/>
              </w:rPr>
            </w:pPr>
            <w:r w:rsidRPr="0008262B">
              <w:rPr>
                <w:rStyle w:val="ATAEmphasis"/>
              </w:rPr>
              <w:t>Preliminary Security Inspection and Validation Recommendations</w:t>
            </w:r>
          </w:p>
        </w:tc>
      </w:tr>
      <w:tr w:rsidR="00C17B78" w:rsidRPr="0014582B" w14:paraId="5F170159" w14:textId="77777777" w:rsidTr="00716C43">
        <w:trPr>
          <w:trHeight w:val="628"/>
        </w:trPr>
        <w:tc>
          <w:tcPr>
            <w:tcW w:w="2267" w:type="dxa"/>
            <w:vMerge w:val="restart"/>
          </w:tcPr>
          <w:p w14:paraId="5F170157" w14:textId="77777777" w:rsidR="00C17B78" w:rsidRPr="001B0C7B" w:rsidRDefault="00C17B78" w:rsidP="001B0C7B">
            <w:pPr>
              <w:pStyle w:val="ATATableBody"/>
            </w:pPr>
            <w:r w:rsidRPr="001B0C7B">
              <w:t>Policies and Procedures</w:t>
            </w:r>
          </w:p>
        </w:tc>
        <w:tc>
          <w:tcPr>
            <w:tcW w:w="6463" w:type="dxa"/>
          </w:tcPr>
          <w:p w14:paraId="5F170158" w14:textId="77777777" w:rsidR="00C17B78" w:rsidRPr="001B0C7B" w:rsidRDefault="00C17B78" w:rsidP="001B0C7B">
            <w:pPr>
              <w:pStyle w:val="ATATableBody"/>
            </w:pPr>
          </w:p>
        </w:tc>
      </w:tr>
      <w:tr w:rsidR="00C17B78" w:rsidRPr="0014582B" w14:paraId="5F17015C" w14:textId="77777777" w:rsidTr="00716C43">
        <w:trPr>
          <w:trHeight w:val="626"/>
        </w:trPr>
        <w:tc>
          <w:tcPr>
            <w:tcW w:w="2267" w:type="dxa"/>
            <w:vMerge/>
          </w:tcPr>
          <w:p w14:paraId="5F17015A" w14:textId="77777777" w:rsidR="00C17B78" w:rsidRPr="001B0C7B" w:rsidRDefault="00C17B78" w:rsidP="001B0C7B">
            <w:pPr>
              <w:pStyle w:val="ATATableBody"/>
            </w:pPr>
          </w:p>
        </w:tc>
        <w:tc>
          <w:tcPr>
            <w:tcW w:w="6463" w:type="dxa"/>
          </w:tcPr>
          <w:p w14:paraId="5F17015B" w14:textId="77777777" w:rsidR="00C17B78" w:rsidRPr="001B0C7B" w:rsidRDefault="00C17B78" w:rsidP="001B0C7B">
            <w:pPr>
              <w:pStyle w:val="ATATableBody"/>
            </w:pPr>
          </w:p>
        </w:tc>
      </w:tr>
      <w:tr w:rsidR="00C17B78" w:rsidRPr="0014582B" w14:paraId="5F17015F" w14:textId="77777777" w:rsidTr="00716C43">
        <w:trPr>
          <w:trHeight w:val="626"/>
        </w:trPr>
        <w:tc>
          <w:tcPr>
            <w:tcW w:w="2267" w:type="dxa"/>
            <w:vMerge/>
          </w:tcPr>
          <w:p w14:paraId="5F17015D" w14:textId="77777777" w:rsidR="00C17B78" w:rsidRPr="001B0C7B" w:rsidRDefault="00C17B78" w:rsidP="001B0C7B">
            <w:pPr>
              <w:pStyle w:val="ATATableBody"/>
            </w:pPr>
          </w:p>
        </w:tc>
        <w:tc>
          <w:tcPr>
            <w:tcW w:w="6463" w:type="dxa"/>
          </w:tcPr>
          <w:p w14:paraId="5F17015E" w14:textId="77777777" w:rsidR="00C17B78" w:rsidRPr="001B0C7B" w:rsidRDefault="00C17B78" w:rsidP="001B0C7B">
            <w:pPr>
              <w:pStyle w:val="ATATableBody"/>
            </w:pPr>
          </w:p>
        </w:tc>
      </w:tr>
      <w:tr w:rsidR="00C17B78" w:rsidRPr="0014582B" w14:paraId="5F170162" w14:textId="77777777" w:rsidTr="00716C43">
        <w:trPr>
          <w:trHeight w:val="626"/>
        </w:trPr>
        <w:tc>
          <w:tcPr>
            <w:tcW w:w="2267" w:type="dxa"/>
            <w:vMerge/>
          </w:tcPr>
          <w:p w14:paraId="5F170160" w14:textId="77777777" w:rsidR="00C17B78" w:rsidRPr="001B0C7B" w:rsidRDefault="00C17B78" w:rsidP="001B0C7B">
            <w:pPr>
              <w:pStyle w:val="ATATableBody"/>
            </w:pPr>
          </w:p>
        </w:tc>
        <w:tc>
          <w:tcPr>
            <w:tcW w:w="6463" w:type="dxa"/>
          </w:tcPr>
          <w:p w14:paraId="5F170161" w14:textId="77777777" w:rsidR="00C17B78" w:rsidRPr="001B0C7B" w:rsidRDefault="00C17B78" w:rsidP="001B0C7B">
            <w:pPr>
              <w:pStyle w:val="ATATableBody"/>
            </w:pPr>
          </w:p>
        </w:tc>
      </w:tr>
      <w:tr w:rsidR="00C17B78" w:rsidRPr="0014582B" w14:paraId="5F170165" w14:textId="77777777" w:rsidTr="00716C43">
        <w:trPr>
          <w:trHeight w:val="626"/>
        </w:trPr>
        <w:tc>
          <w:tcPr>
            <w:tcW w:w="2267" w:type="dxa"/>
            <w:vMerge/>
          </w:tcPr>
          <w:p w14:paraId="5F170163" w14:textId="77777777" w:rsidR="00C17B78" w:rsidRPr="001B0C7B" w:rsidRDefault="00C17B78" w:rsidP="001B0C7B">
            <w:pPr>
              <w:pStyle w:val="ATATableBody"/>
            </w:pPr>
          </w:p>
        </w:tc>
        <w:tc>
          <w:tcPr>
            <w:tcW w:w="6463" w:type="dxa"/>
          </w:tcPr>
          <w:p w14:paraId="5F170164" w14:textId="77777777" w:rsidR="00C17B78" w:rsidRPr="001B0C7B" w:rsidRDefault="00C17B78" w:rsidP="001B0C7B">
            <w:pPr>
              <w:pStyle w:val="ATATableBody"/>
            </w:pPr>
          </w:p>
        </w:tc>
      </w:tr>
      <w:tr w:rsidR="00C17B78" w:rsidRPr="0014582B" w14:paraId="5F170168" w14:textId="77777777" w:rsidTr="00716C43">
        <w:trPr>
          <w:trHeight w:val="626"/>
        </w:trPr>
        <w:tc>
          <w:tcPr>
            <w:tcW w:w="2267" w:type="dxa"/>
            <w:vMerge/>
          </w:tcPr>
          <w:p w14:paraId="5F170166" w14:textId="77777777" w:rsidR="00C17B78" w:rsidRPr="001B0C7B" w:rsidRDefault="00C17B78" w:rsidP="001B0C7B">
            <w:pPr>
              <w:pStyle w:val="ATATableBody"/>
            </w:pPr>
          </w:p>
        </w:tc>
        <w:tc>
          <w:tcPr>
            <w:tcW w:w="6463" w:type="dxa"/>
          </w:tcPr>
          <w:p w14:paraId="5F170167" w14:textId="77777777" w:rsidR="00C17B78" w:rsidRPr="001B0C7B" w:rsidRDefault="00C17B78" w:rsidP="001B0C7B">
            <w:pPr>
              <w:pStyle w:val="ATATableBody"/>
            </w:pPr>
          </w:p>
        </w:tc>
      </w:tr>
      <w:tr w:rsidR="00C17B78" w:rsidRPr="0014582B" w14:paraId="5F17016B" w14:textId="77777777" w:rsidTr="00716C43">
        <w:trPr>
          <w:trHeight w:val="626"/>
        </w:trPr>
        <w:tc>
          <w:tcPr>
            <w:tcW w:w="2267" w:type="dxa"/>
            <w:vMerge/>
          </w:tcPr>
          <w:p w14:paraId="5F170169" w14:textId="77777777" w:rsidR="00C17B78" w:rsidRPr="001B0C7B" w:rsidRDefault="00C17B78" w:rsidP="001B0C7B">
            <w:pPr>
              <w:pStyle w:val="ATATableBody"/>
            </w:pPr>
          </w:p>
        </w:tc>
        <w:tc>
          <w:tcPr>
            <w:tcW w:w="6463" w:type="dxa"/>
          </w:tcPr>
          <w:p w14:paraId="5F17016A" w14:textId="77777777" w:rsidR="00C17B78" w:rsidRPr="001B0C7B" w:rsidRDefault="00C17B78" w:rsidP="001B0C7B">
            <w:pPr>
              <w:pStyle w:val="ATATableBody"/>
            </w:pPr>
          </w:p>
        </w:tc>
      </w:tr>
      <w:tr w:rsidR="00C17B78" w:rsidRPr="0014582B" w14:paraId="5F17016E" w14:textId="77777777" w:rsidTr="00716C43">
        <w:trPr>
          <w:trHeight w:val="626"/>
        </w:trPr>
        <w:tc>
          <w:tcPr>
            <w:tcW w:w="2267" w:type="dxa"/>
            <w:vMerge/>
          </w:tcPr>
          <w:p w14:paraId="5F17016C" w14:textId="77777777" w:rsidR="00C17B78" w:rsidRPr="001B0C7B" w:rsidRDefault="00C17B78" w:rsidP="001B0C7B">
            <w:pPr>
              <w:pStyle w:val="ATATableBody"/>
            </w:pPr>
          </w:p>
        </w:tc>
        <w:tc>
          <w:tcPr>
            <w:tcW w:w="6463" w:type="dxa"/>
          </w:tcPr>
          <w:p w14:paraId="5F17016D" w14:textId="77777777" w:rsidR="00C17B78" w:rsidRPr="001B0C7B" w:rsidRDefault="00C17B78" w:rsidP="001B0C7B">
            <w:pPr>
              <w:pStyle w:val="ATATableBody"/>
            </w:pPr>
          </w:p>
        </w:tc>
      </w:tr>
      <w:tr w:rsidR="00C17B78" w:rsidRPr="0014582B" w14:paraId="5F170171" w14:textId="77777777" w:rsidTr="00716C43">
        <w:trPr>
          <w:trHeight w:val="626"/>
        </w:trPr>
        <w:tc>
          <w:tcPr>
            <w:tcW w:w="2267" w:type="dxa"/>
            <w:vMerge/>
          </w:tcPr>
          <w:p w14:paraId="5F17016F" w14:textId="77777777" w:rsidR="00C17B78" w:rsidRPr="001B0C7B" w:rsidRDefault="00C17B78" w:rsidP="001B0C7B">
            <w:pPr>
              <w:pStyle w:val="ATATableBody"/>
            </w:pPr>
          </w:p>
        </w:tc>
        <w:tc>
          <w:tcPr>
            <w:tcW w:w="6463" w:type="dxa"/>
          </w:tcPr>
          <w:p w14:paraId="5F170170" w14:textId="77777777" w:rsidR="00C17B78" w:rsidRPr="001B0C7B" w:rsidRDefault="00C17B78" w:rsidP="001B0C7B">
            <w:pPr>
              <w:pStyle w:val="ATATableBody"/>
            </w:pPr>
          </w:p>
        </w:tc>
      </w:tr>
      <w:tr w:rsidR="00C17B78" w:rsidRPr="0014582B" w14:paraId="5F170174" w14:textId="77777777" w:rsidTr="00716C43">
        <w:trPr>
          <w:trHeight w:val="626"/>
        </w:trPr>
        <w:tc>
          <w:tcPr>
            <w:tcW w:w="2267" w:type="dxa"/>
            <w:vMerge/>
          </w:tcPr>
          <w:p w14:paraId="5F170172" w14:textId="77777777" w:rsidR="00C17B78" w:rsidRPr="001B0C7B" w:rsidRDefault="00C17B78" w:rsidP="001B0C7B">
            <w:pPr>
              <w:pStyle w:val="ATATableBody"/>
            </w:pPr>
          </w:p>
        </w:tc>
        <w:tc>
          <w:tcPr>
            <w:tcW w:w="6463" w:type="dxa"/>
          </w:tcPr>
          <w:p w14:paraId="5F170173" w14:textId="77777777" w:rsidR="00C17B78" w:rsidRPr="001B0C7B" w:rsidRDefault="00C17B78" w:rsidP="001B0C7B">
            <w:pPr>
              <w:pStyle w:val="ATATableBody"/>
            </w:pPr>
          </w:p>
        </w:tc>
      </w:tr>
      <w:tr w:rsidR="00C17B78" w:rsidRPr="0014582B" w14:paraId="5F170177" w14:textId="77777777" w:rsidTr="00716C43">
        <w:trPr>
          <w:trHeight w:val="593"/>
        </w:trPr>
        <w:tc>
          <w:tcPr>
            <w:tcW w:w="2267" w:type="dxa"/>
            <w:vMerge w:val="restart"/>
          </w:tcPr>
          <w:p w14:paraId="5F170175" w14:textId="77777777" w:rsidR="00C17B78" w:rsidRPr="001B0C7B" w:rsidRDefault="00C17B78" w:rsidP="001B0C7B">
            <w:pPr>
              <w:pStyle w:val="ATATableBody"/>
            </w:pPr>
            <w:r w:rsidRPr="001B0C7B">
              <w:t>Security Force</w:t>
            </w:r>
          </w:p>
        </w:tc>
        <w:tc>
          <w:tcPr>
            <w:tcW w:w="6463" w:type="dxa"/>
          </w:tcPr>
          <w:p w14:paraId="5F170176" w14:textId="77777777" w:rsidR="00C17B78" w:rsidRPr="001B0C7B" w:rsidRDefault="00C17B78" w:rsidP="001B0C7B">
            <w:pPr>
              <w:pStyle w:val="ATATableBody"/>
            </w:pPr>
          </w:p>
        </w:tc>
      </w:tr>
      <w:tr w:rsidR="00C17B78" w:rsidRPr="0014582B" w14:paraId="5F17017A" w14:textId="77777777" w:rsidTr="00716C43">
        <w:trPr>
          <w:trHeight w:val="611"/>
        </w:trPr>
        <w:tc>
          <w:tcPr>
            <w:tcW w:w="2267" w:type="dxa"/>
            <w:vMerge/>
          </w:tcPr>
          <w:p w14:paraId="5F170178" w14:textId="77777777" w:rsidR="00C17B78" w:rsidRPr="001B0C7B" w:rsidRDefault="00C17B78" w:rsidP="001B0C7B">
            <w:pPr>
              <w:pStyle w:val="ATATableBody"/>
            </w:pPr>
          </w:p>
        </w:tc>
        <w:tc>
          <w:tcPr>
            <w:tcW w:w="6463" w:type="dxa"/>
          </w:tcPr>
          <w:p w14:paraId="5F170179" w14:textId="77777777" w:rsidR="00C17B78" w:rsidRPr="001B0C7B" w:rsidRDefault="00C17B78" w:rsidP="001B0C7B">
            <w:pPr>
              <w:pStyle w:val="ATATableBody"/>
            </w:pPr>
          </w:p>
        </w:tc>
      </w:tr>
      <w:tr w:rsidR="00C17B78" w:rsidRPr="0014582B" w14:paraId="5F17017D" w14:textId="77777777" w:rsidTr="00716C43">
        <w:trPr>
          <w:trHeight w:val="586"/>
        </w:trPr>
        <w:tc>
          <w:tcPr>
            <w:tcW w:w="2267" w:type="dxa"/>
            <w:vMerge/>
          </w:tcPr>
          <w:p w14:paraId="5F17017B" w14:textId="77777777" w:rsidR="00C17B78" w:rsidRPr="001B0C7B" w:rsidRDefault="00C17B78" w:rsidP="001B0C7B">
            <w:pPr>
              <w:pStyle w:val="ATATableBody"/>
            </w:pPr>
          </w:p>
        </w:tc>
        <w:tc>
          <w:tcPr>
            <w:tcW w:w="6463" w:type="dxa"/>
          </w:tcPr>
          <w:p w14:paraId="5F17017C" w14:textId="77777777" w:rsidR="00C17B78" w:rsidRPr="001B0C7B" w:rsidRDefault="00C17B78" w:rsidP="001B0C7B">
            <w:pPr>
              <w:pStyle w:val="ATATableBody"/>
            </w:pPr>
          </w:p>
        </w:tc>
      </w:tr>
      <w:tr w:rsidR="00C17B78" w:rsidRPr="0014582B" w14:paraId="5F170180" w14:textId="77777777" w:rsidTr="00716C43">
        <w:trPr>
          <w:trHeight w:val="586"/>
        </w:trPr>
        <w:tc>
          <w:tcPr>
            <w:tcW w:w="2267" w:type="dxa"/>
            <w:vMerge/>
          </w:tcPr>
          <w:p w14:paraId="5F17017E" w14:textId="77777777" w:rsidR="00C17B78" w:rsidRPr="001B0C7B" w:rsidRDefault="00C17B78" w:rsidP="001B0C7B">
            <w:pPr>
              <w:pStyle w:val="ATATableBody"/>
            </w:pPr>
          </w:p>
        </w:tc>
        <w:tc>
          <w:tcPr>
            <w:tcW w:w="6463" w:type="dxa"/>
          </w:tcPr>
          <w:p w14:paraId="5F17017F" w14:textId="77777777" w:rsidR="00C17B78" w:rsidRPr="001B0C7B" w:rsidRDefault="00C17B78" w:rsidP="001B0C7B">
            <w:pPr>
              <w:pStyle w:val="ATATableBody"/>
            </w:pPr>
          </w:p>
        </w:tc>
      </w:tr>
      <w:tr w:rsidR="00C17B78" w:rsidRPr="0014582B" w14:paraId="5F170183" w14:textId="77777777" w:rsidTr="00716C43">
        <w:trPr>
          <w:trHeight w:val="586"/>
        </w:trPr>
        <w:tc>
          <w:tcPr>
            <w:tcW w:w="2267" w:type="dxa"/>
            <w:vMerge/>
          </w:tcPr>
          <w:p w14:paraId="5F170181" w14:textId="77777777" w:rsidR="00C17B78" w:rsidRPr="001B0C7B" w:rsidRDefault="00C17B78" w:rsidP="001B0C7B">
            <w:pPr>
              <w:pStyle w:val="ATATableBody"/>
            </w:pPr>
          </w:p>
        </w:tc>
        <w:tc>
          <w:tcPr>
            <w:tcW w:w="6463" w:type="dxa"/>
          </w:tcPr>
          <w:p w14:paraId="5F170182" w14:textId="77777777" w:rsidR="00C17B78" w:rsidRPr="001B0C7B" w:rsidRDefault="00C17B78" w:rsidP="001B0C7B">
            <w:pPr>
              <w:pStyle w:val="ATATableBody"/>
            </w:pPr>
          </w:p>
        </w:tc>
      </w:tr>
      <w:tr w:rsidR="00C17B78" w:rsidRPr="0014582B" w14:paraId="5F170186" w14:textId="77777777" w:rsidTr="00716C43">
        <w:trPr>
          <w:trHeight w:val="586"/>
        </w:trPr>
        <w:tc>
          <w:tcPr>
            <w:tcW w:w="2267" w:type="dxa"/>
            <w:vMerge/>
          </w:tcPr>
          <w:p w14:paraId="5F170184" w14:textId="77777777" w:rsidR="00C17B78" w:rsidRPr="001B0C7B" w:rsidRDefault="00C17B78" w:rsidP="001B0C7B">
            <w:pPr>
              <w:pStyle w:val="ATATableBody"/>
            </w:pPr>
          </w:p>
        </w:tc>
        <w:tc>
          <w:tcPr>
            <w:tcW w:w="6463" w:type="dxa"/>
          </w:tcPr>
          <w:p w14:paraId="5F170185" w14:textId="77777777" w:rsidR="00C17B78" w:rsidRPr="001B0C7B" w:rsidRDefault="00C17B78" w:rsidP="001B0C7B">
            <w:pPr>
              <w:pStyle w:val="ATATableBody"/>
            </w:pPr>
          </w:p>
        </w:tc>
      </w:tr>
      <w:tr w:rsidR="00C17B78" w:rsidRPr="0014582B" w14:paraId="5F170189" w14:textId="77777777" w:rsidTr="00716C43">
        <w:trPr>
          <w:trHeight w:val="586"/>
        </w:trPr>
        <w:tc>
          <w:tcPr>
            <w:tcW w:w="2267" w:type="dxa"/>
            <w:vMerge/>
          </w:tcPr>
          <w:p w14:paraId="5F170187" w14:textId="77777777" w:rsidR="00C17B78" w:rsidRPr="001B0C7B" w:rsidRDefault="00C17B78" w:rsidP="001B0C7B">
            <w:pPr>
              <w:pStyle w:val="ATATableBody"/>
            </w:pPr>
          </w:p>
        </w:tc>
        <w:tc>
          <w:tcPr>
            <w:tcW w:w="6463" w:type="dxa"/>
          </w:tcPr>
          <w:p w14:paraId="5F170188" w14:textId="77777777" w:rsidR="00C17B78" w:rsidRPr="001B0C7B" w:rsidRDefault="00C17B78" w:rsidP="001B0C7B">
            <w:pPr>
              <w:pStyle w:val="ATATableBody"/>
            </w:pPr>
          </w:p>
        </w:tc>
      </w:tr>
      <w:tr w:rsidR="00C17B78" w:rsidRPr="0014582B" w14:paraId="5F17018C" w14:textId="77777777" w:rsidTr="00716C43">
        <w:trPr>
          <w:trHeight w:val="586"/>
        </w:trPr>
        <w:tc>
          <w:tcPr>
            <w:tcW w:w="2267" w:type="dxa"/>
            <w:vMerge/>
          </w:tcPr>
          <w:p w14:paraId="5F17018A" w14:textId="77777777" w:rsidR="00C17B78" w:rsidRPr="001B0C7B" w:rsidRDefault="00C17B78" w:rsidP="001B0C7B">
            <w:pPr>
              <w:pStyle w:val="ATATableBody"/>
            </w:pPr>
          </w:p>
        </w:tc>
        <w:tc>
          <w:tcPr>
            <w:tcW w:w="6463" w:type="dxa"/>
          </w:tcPr>
          <w:p w14:paraId="5F17018B" w14:textId="77777777" w:rsidR="00C17B78" w:rsidRPr="001B0C7B" w:rsidRDefault="00C17B78" w:rsidP="001B0C7B">
            <w:pPr>
              <w:pStyle w:val="ATATableBody"/>
            </w:pPr>
          </w:p>
        </w:tc>
      </w:tr>
      <w:tr w:rsidR="00C17B78" w:rsidRPr="0014582B" w14:paraId="5F17018F" w14:textId="77777777" w:rsidTr="00716C43">
        <w:trPr>
          <w:trHeight w:val="586"/>
        </w:trPr>
        <w:tc>
          <w:tcPr>
            <w:tcW w:w="2267" w:type="dxa"/>
            <w:vMerge/>
          </w:tcPr>
          <w:p w14:paraId="5F17018D" w14:textId="77777777" w:rsidR="00C17B78" w:rsidRPr="001B0C7B" w:rsidRDefault="00C17B78" w:rsidP="001B0C7B">
            <w:pPr>
              <w:pStyle w:val="ATATableBody"/>
            </w:pPr>
          </w:p>
        </w:tc>
        <w:tc>
          <w:tcPr>
            <w:tcW w:w="6463" w:type="dxa"/>
          </w:tcPr>
          <w:p w14:paraId="5F17018E" w14:textId="77777777" w:rsidR="00C17B78" w:rsidRPr="001B0C7B" w:rsidRDefault="00C17B78" w:rsidP="001B0C7B">
            <w:pPr>
              <w:pStyle w:val="ATATableBody"/>
            </w:pPr>
          </w:p>
        </w:tc>
      </w:tr>
      <w:tr w:rsidR="00C17B78" w:rsidRPr="0014582B" w14:paraId="5F170192" w14:textId="77777777" w:rsidTr="00716C43">
        <w:trPr>
          <w:trHeight w:val="625"/>
        </w:trPr>
        <w:tc>
          <w:tcPr>
            <w:tcW w:w="2267" w:type="dxa"/>
            <w:vMerge w:val="restart"/>
          </w:tcPr>
          <w:p w14:paraId="5F170190" w14:textId="77777777" w:rsidR="00C17B78" w:rsidRPr="001B0C7B" w:rsidRDefault="00C17B78" w:rsidP="001B0C7B">
            <w:pPr>
              <w:pStyle w:val="ATATableBody"/>
            </w:pPr>
            <w:r w:rsidRPr="001B0C7B">
              <w:lastRenderedPageBreak/>
              <w:t>Technology and Ability to Delay Access</w:t>
            </w:r>
          </w:p>
        </w:tc>
        <w:tc>
          <w:tcPr>
            <w:tcW w:w="6463" w:type="dxa"/>
          </w:tcPr>
          <w:p w14:paraId="5F170191" w14:textId="77777777" w:rsidR="00C17B78" w:rsidRPr="001B0C7B" w:rsidRDefault="00C17B78" w:rsidP="001B0C7B">
            <w:pPr>
              <w:pStyle w:val="ATATableBody"/>
            </w:pPr>
          </w:p>
        </w:tc>
      </w:tr>
      <w:tr w:rsidR="00C17B78" w:rsidRPr="0014582B" w14:paraId="5F170195" w14:textId="77777777" w:rsidTr="00716C43">
        <w:trPr>
          <w:trHeight w:val="620"/>
        </w:trPr>
        <w:tc>
          <w:tcPr>
            <w:tcW w:w="2267" w:type="dxa"/>
            <w:vMerge/>
          </w:tcPr>
          <w:p w14:paraId="5F170193" w14:textId="77777777" w:rsidR="00C17B78" w:rsidRPr="001B0C7B" w:rsidRDefault="00C17B78" w:rsidP="001B0C7B">
            <w:pPr>
              <w:pStyle w:val="ATATableBody"/>
            </w:pPr>
          </w:p>
        </w:tc>
        <w:tc>
          <w:tcPr>
            <w:tcW w:w="6463" w:type="dxa"/>
          </w:tcPr>
          <w:p w14:paraId="5F170194" w14:textId="77777777" w:rsidR="00C17B78" w:rsidRPr="001B0C7B" w:rsidRDefault="00C17B78" w:rsidP="001B0C7B">
            <w:pPr>
              <w:pStyle w:val="ATATableBody"/>
            </w:pPr>
          </w:p>
        </w:tc>
      </w:tr>
      <w:tr w:rsidR="00C17B78" w:rsidRPr="0014582B" w14:paraId="5F170198" w14:textId="77777777" w:rsidTr="00716C43">
        <w:trPr>
          <w:trHeight w:val="620"/>
        </w:trPr>
        <w:tc>
          <w:tcPr>
            <w:tcW w:w="2267" w:type="dxa"/>
            <w:vMerge/>
          </w:tcPr>
          <w:p w14:paraId="5F170196" w14:textId="77777777" w:rsidR="00C17B78" w:rsidRPr="001B0C7B" w:rsidRDefault="00C17B78" w:rsidP="001B0C7B">
            <w:pPr>
              <w:pStyle w:val="ATATableBody"/>
            </w:pPr>
          </w:p>
        </w:tc>
        <w:tc>
          <w:tcPr>
            <w:tcW w:w="6463" w:type="dxa"/>
          </w:tcPr>
          <w:p w14:paraId="5F170197" w14:textId="77777777" w:rsidR="00C17B78" w:rsidRPr="001B0C7B" w:rsidRDefault="00C17B78" w:rsidP="001B0C7B">
            <w:pPr>
              <w:pStyle w:val="ATATableBody"/>
            </w:pPr>
          </w:p>
        </w:tc>
      </w:tr>
      <w:tr w:rsidR="00C17B78" w:rsidRPr="0014582B" w14:paraId="5F17019B" w14:textId="77777777" w:rsidTr="00716C43">
        <w:trPr>
          <w:trHeight w:val="620"/>
        </w:trPr>
        <w:tc>
          <w:tcPr>
            <w:tcW w:w="2267" w:type="dxa"/>
            <w:vMerge/>
          </w:tcPr>
          <w:p w14:paraId="5F170199" w14:textId="77777777" w:rsidR="00C17B78" w:rsidRPr="001B0C7B" w:rsidRDefault="00C17B78" w:rsidP="001B0C7B">
            <w:pPr>
              <w:pStyle w:val="ATATableBody"/>
            </w:pPr>
          </w:p>
        </w:tc>
        <w:tc>
          <w:tcPr>
            <w:tcW w:w="6463" w:type="dxa"/>
          </w:tcPr>
          <w:p w14:paraId="5F17019A" w14:textId="77777777" w:rsidR="00C17B78" w:rsidRPr="001B0C7B" w:rsidRDefault="00C17B78" w:rsidP="001B0C7B">
            <w:pPr>
              <w:pStyle w:val="ATATableBody"/>
            </w:pPr>
          </w:p>
        </w:tc>
      </w:tr>
      <w:tr w:rsidR="00C17B78" w:rsidRPr="0014582B" w14:paraId="5F17019E" w14:textId="77777777" w:rsidTr="00716C43">
        <w:trPr>
          <w:trHeight w:val="620"/>
        </w:trPr>
        <w:tc>
          <w:tcPr>
            <w:tcW w:w="2267" w:type="dxa"/>
            <w:vMerge/>
          </w:tcPr>
          <w:p w14:paraId="5F17019C" w14:textId="77777777" w:rsidR="00C17B78" w:rsidRPr="001B0C7B" w:rsidRDefault="00C17B78" w:rsidP="001B0C7B">
            <w:pPr>
              <w:pStyle w:val="ATATableBody"/>
            </w:pPr>
          </w:p>
        </w:tc>
        <w:tc>
          <w:tcPr>
            <w:tcW w:w="6463" w:type="dxa"/>
          </w:tcPr>
          <w:p w14:paraId="5F17019D" w14:textId="77777777" w:rsidR="00C17B78" w:rsidRPr="001B0C7B" w:rsidRDefault="00C17B78" w:rsidP="001B0C7B">
            <w:pPr>
              <w:pStyle w:val="ATATableBody"/>
            </w:pPr>
          </w:p>
        </w:tc>
      </w:tr>
      <w:tr w:rsidR="00C17B78" w:rsidRPr="0014582B" w14:paraId="5F1701A1" w14:textId="77777777" w:rsidTr="00716C43">
        <w:trPr>
          <w:trHeight w:val="620"/>
        </w:trPr>
        <w:tc>
          <w:tcPr>
            <w:tcW w:w="2267" w:type="dxa"/>
            <w:vMerge/>
          </w:tcPr>
          <w:p w14:paraId="5F17019F" w14:textId="77777777" w:rsidR="00C17B78" w:rsidRPr="001B0C7B" w:rsidRDefault="00C17B78" w:rsidP="001B0C7B">
            <w:pPr>
              <w:pStyle w:val="ATATableBody"/>
            </w:pPr>
          </w:p>
        </w:tc>
        <w:tc>
          <w:tcPr>
            <w:tcW w:w="6463" w:type="dxa"/>
          </w:tcPr>
          <w:p w14:paraId="5F1701A0" w14:textId="77777777" w:rsidR="00C17B78" w:rsidRPr="001B0C7B" w:rsidRDefault="00C17B78" w:rsidP="001B0C7B">
            <w:pPr>
              <w:pStyle w:val="ATATableBody"/>
            </w:pPr>
          </w:p>
        </w:tc>
      </w:tr>
      <w:tr w:rsidR="00C17B78" w:rsidRPr="0014582B" w14:paraId="5F1701A4" w14:textId="77777777" w:rsidTr="00716C43">
        <w:trPr>
          <w:trHeight w:val="620"/>
        </w:trPr>
        <w:tc>
          <w:tcPr>
            <w:tcW w:w="2267" w:type="dxa"/>
            <w:vMerge/>
          </w:tcPr>
          <w:p w14:paraId="5F1701A2" w14:textId="77777777" w:rsidR="00C17B78" w:rsidRPr="001B0C7B" w:rsidRDefault="00C17B78" w:rsidP="001B0C7B">
            <w:pPr>
              <w:pStyle w:val="ATATableBody"/>
            </w:pPr>
          </w:p>
        </w:tc>
        <w:tc>
          <w:tcPr>
            <w:tcW w:w="6463" w:type="dxa"/>
          </w:tcPr>
          <w:p w14:paraId="5F1701A3" w14:textId="77777777" w:rsidR="00C17B78" w:rsidRPr="001B0C7B" w:rsidRDefault="00C17B78" w:rsidP="001B0C7B">
            <w:pPr>
              <w:pStyle w:val="ATATableBody"/>
            </w:pPr>
          </w:p>
        </w:tc>
      </w:tr>
      <w:tr w:rsidR="00C17B78" w:rsidRPr="0014582B" w14:paraId="5F1701A7" w14:textId="77777777" w:rsidTr="00716C43">
        <w:trPr>
          <w:trHeight w:val="620"/>
        </w:trPr>
        <w:tc>
          <w:tcPr>
            <w:tcW w:w="2267" w:type="dxa"/>
            <w:vMerge/>
          </w:tcPr>
          <w:p w14:paraId="5F1701A5" w14:textId="77777777" w:rsidR="00C17B78" w:rsidRPr="001B0C7B" w:rsidRDefault="00C17B78" w:rsidP="001B0C7B">
            <w:pPr>
              <w:pStyle w:val="ATATableBody"/>
            </w:pPr>
          </w:p>
        </w:tc>
        <w:tc>
          <w:tcPr>
            <w:tcW w:w="6463" w:type="dxa"/>
          </w:tcPr>
          <w:p w14:paraId="5F1701A6" w14:textId="77777777" w:rsidR="00C17B78" w:rsidRPr="001B0C7B" w:rsidRDefault="00C17B78" w:rsidP="001B0C7B">
            <w:pPr>
              <w:pStyle w:val="ATATableBody"/>
            </w:pPr>
          </w:p>
        </w:tc>
      </w:tr>
      <w:tr w:rsidR="00C17B78" w:rsidRPr="0014582B" w14:paraId="5F1701AA" w14:textId="77777777" w:rsidTr="00716C43">
        <w:trPr>
          <w:trHeight w:val="620"/>
        </w:trPr>
        <w:tc>
          <w:tcPr>
            <w:tcW w:w="2267" w:type="dxa"/>
            <w:vMerge/>
          </w:tcPr>
          <w:p w14:paraId="5F1701A8" w14:textId="77777777" w:rsidR="00C17B78" w:rsidRPr="001B0C7B" w:rsidRDefault="00C17B78" w:rsidP="001B0C7B">
            <w:pPr>
              <w:pStyle w:val="ATATableBody"/>
            </w:pPr>
          </w:p>
        </w:tc>
        <w:tc>
          <w:tcPr>
            <w:tcW w:w="6463" w:type="dxa"/>
          </w:tcPr>
          <w:p w14:paraId="5F1701A9" w14:textId="77777777" w:rsidR="00C17B78" w:rsidRPr="001B0C7B" w:rsidRDefault="00C17B78" w:rsidP="001B0C7B">
            <w:pPr>
              <w:pStyle w:val="ATATableBody"/>
            </w:pPr>
          </w:p>
        </w:tc>
      </w:tr>
      <w:tr w:rsidR="00C17B78" w:rsidRPr="0014582B" w14:paraId="5F1701BC" w14:textId="77777777" w:rsidTr="00716C43">
        <w:trPr>
          <w:trHeight w:val="1835"/>
        </w:trPr>
        <w:tc>
          <w:tcPr>
            <w:tcW w:w="8730" w:type="dxa"/>
            <w:gridSpan w:val="2"/>
          </w:tcPr>
          <w:p w14:paraId="5F1701AB" w14:textId="77777777" w:rsidR="00C17B78" w:rsidRPr="001B0C7B" w:rsidRDefault="00C17B78" w:rsidP="001B0C7B">
            <w:pPr>
              <w:pStyle w:val="ATATableBody"/>
            </w:pPr>
            <w:r w:rsidRPr="001B0C7B">
              <w:t>Recommendations for Limited Scope Performance Testing (list at least three areas):</w:t>
            </w:r>
          </w:p>
          <w:p w14:paraId="5F1701AC" w14:textId="77777777" w:rsidR="00C17B78" w:rsidRPr="001B0C7B" w:rsidRDefault="00C17B78" w:rsidP="001B0C7B">
            <w:pPr>
              <w:pStyle w:val="ATATableBody"/>
            </w:pPr>
          </w:p>
          <w:p w14:paraId="5F1701AD" w14:textId="77777777" w:rsidR="00C17B78" w:rsidRPr="001B0C7B" w:rsidRDefault="00C17B78" w:rsidP="001B0C7B">
            <w:pPr>
              <w:pStyle w:val="ATATableBody"/>
            </w:pPr>
          </w:p>
          <w:p w14:paraId="5F1701AE" w14:textId="77777777" w:rsidR="00C17B78" w:rsidRPr="001B0C7B" w:rsidRDefault="00C17B78" w:rsidP="001B0C7B">
            <w:pPr>
              <w:pStyle w:val="ATATableBody"/>
            </w:pPr>
          </w:p>
          <w:p w14:paraId="5F1701AF" w14:textId="77777777" w:rsidR="00C17B78" w:rsidRPr="001B0C7B" w:rsidRDefault="00C17B78" w:rsidP="001B0C7B">
            <w:pPr>
              <w:pStyle w:val="ATATableBody"/>
            </w:pPr>
          </w:p>
          <w:p w14:paraId="5F1701B0" w14:textId="77777777" w:rsidR="00C17B78" w:rsidRPr="001B0C7B" w:rsidRDefault="00C17B78" w:rsidP="001B0C7B">
            <w:pPr>
              <w:pStyle w:val="ATATableBody"/>
            </w:pPr>
          </w:p>
          <w:p w14:paraId="5F1701B1" w14:textId="77777777" w:rsidR="00C17B78" w:rsidRPr="001B0C7B" w:rsidRDefault="00C17B78" w:rsidP="001B0C7B">
            <w:pPr>
              <w:pStyle w:val="ATATableBody"/>
            </w:pPr>
          </w:p>
          <w:p w14:paraId="5F1701B2" w14:textId="77777777" w:rsidR="00C17B78" w:rsidRPr="001B0C7B" w:rsidRDefault="00C17B78" w:rsidP="001B0C7B">
            <w:pPr>
              <w:pStyle w:val="ATATableBody"/>
            </w:pPr>
          </w:p>
          <w:p w14:paraId="5F1701B3" w14:textId="77777777" w:rsidR="00C17B78" w:rsidRPr="001B0C7B" w:rsidRDefault="00C17B78" w:rsidP="001B0C7B">
            <w:pPr>
              <w:pStyle w:val="ATATableBody"/>
            </w:pPr>
          </w:p>
          <w:p w14:paraId="5F1701B4" w14:textId="77777777" w:rsidR="00C17B78" w:rsidRPr="001B0C7B" w:rsidRDefault="00C17B78" w:rsidP="001B0C7B">
            <w:pPr>
              <w:pStyle w:val="ATATableBody"/>
            </w:pPr>
          </w:p>
          <w:p w14:paraId="5F1701B5" w14:textId="77777777" w:rsidR="00C17B78" w:rsidRPr="001B0C7B" w:rsidRDefault="00C17B78" w:rsidP="001B0C7B">
            <w:pPr>
              <w:pStyle w:val="ATATableBody"/>
            </w:pPr>
          </w:p>
          <w:p w14:paraId="5F1701B6" w14:textId="77777777" w:rsidR="00C17B78" w:rsidRPr="001B0C7B" w:rsidRDefault="00C17B78" w:rsidP="001B0C7B">
            <w:pPr>
              <w:pStyle w:val="ATATableBody"/>
            </w:pPr>
          </w:p>
          <w:p w14:paraId="5F1701B7" w14:textId="77777777" w:rsidR="00C17B78" w:rsidRPr="001B0C7B" w:rsidRDefault="00C17B78" w:rsidP="001B0C7B">
            <w:pPr>
              <w:pStyle w:val="ATATableBody"/>
            </w:pPr>
          </w:p>
          <w:p w14:paraId="5F1701B8" w14:textId="77777777" w:rsidR="00C17B78" w:rsidRPr="001B0C7B" w:rsidRDefault="00C17B78" w:rsidP="001B0C7B">
            <w:pPr>
              <w:pStyle w:val="ATATableBody"/>
            </w:pPr>
          </w:p>
          <w:p w14:paraId="5F1701B9" w14:textId="77777777" w:rsidR="00C17B78" w:rsidRPr="001B0C7B" w:rsidRDefault="00C17B78" w:rsidP="001B0C7B">
            <w:pPr>
              <w:pStyle w:val="ATATableBody"/>
            </w:pPr>
          </w:p>
          <w:p w14:paraId="5F1701BA" w14:textId="77777777" w:rsidR="00C17B78" w:rsidRPr="001B0C7B" w:rsidRDefault="00C17B78" w:rsidP="001B0C7B">
            <w:pPr>
              <w:pStyle w:val="ATATableBody"/>
            </w:pPr>
          </w:p>
          <w:p w14:paraId="5F1701BB" w14:textId="77777777" w:rsidR="00C17B78" w:rsidRPr="001B0C7B" w:rsidRDefault="00C17B78" w:rsidP="001B0C7B">
            <w:pPr>
              <w:pStyle w:val="ATATableBody"/>
            </w:pPr>
          </w:p>
        </w:tc>
      </w:tr>
    </w:tbl>
    <w:p w14:paraId="5F1701BD" w14:textId="77777777" w:rsidR="00C17B78" w:rsidRDefault="00C17B78" w:rsidP="00C17B78">
      <w:pPr>
        <w:pStyle w:val="ataBody0"/>
        <w:rPr>
          <w:b/>
          <w:sz w:val="20"/>
          <w:szCs w:val="20"/>
        </w:rPr>
      </w:pPr>
    </w:p>
    <w:p w14:paraId="5F1701BE" w14:textId="6C2450C2" w:rsidR="00C17B78" w:rsidRPr="0014582B" w:rsidRDefault="00C17B78" w:rsidP="00C17B78">
      <w:pPr>
        <w:pStyle w:val="ataBody0"/>
        <w:keepNext/>
        <w:keepLines/>
        <w:rPr>
          <w:b/>
          <w:sz w:val="20"/>
          <w:szCs w:val="20"/>
        </w:rPr>
      </w:pPr>
      <w:r>
        <w:rPr>
          <w:b/>
          <w:sz w:val="20"/>
          <w:szCs w:val="20"/>
        </w:rPr>
        <w:lastRenderedPageBreak/>
        <w:t>Table 14</w:t>
      </w:r>
      <w:r w:rsidRPr="0014582B">
        <w:rPr>
          <w:b/>
          <w:sz w:val="20"/>
          <w:szCs w:val="20"/>
        </w:rPr>
        <w:t>: Phase 3</w:t>
      </w:r>
      <w:r w:rsidR="001E5CA7">
        <w:rPr>
          <w:b/>
          <w:sz w:val="20"/>
          <w:szCs w:val="20"/>
        </w:rPr>
        <w:t xml:space="preserve"> — </w:t>
      </w:r>
      <w:r w:rsidRPr="0014582B">
        <w:rPr>
          <w:b/>
          <w:sz w:val="20"/>
          <w:szCs w:val="20"/>
        </w:rPr>
        <w:t>Security Inspection and Validation Report</w:t>
      </w:r>
    </w:p>
    <w:p w14:paraId="5F1701BF" w14:textId="77777777" w:rsidR="00C17B78" w:rsidRDefault="00C17B78" w:rsidP="00C17B78">
      <w:pPr>
        <w:pStyle w:val="ataBody0"/>
        <w:keepNext/>
        <w:keepLines/>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C17B78" w:rsidRPr="0008262B" w14:paraId="5F1701C1" w14:textId="77777777" w:rsidTr="001B0C7B">
        <w:trPr>
          <w:cantSplit/>
          <w:tblHeader/>
        </w:trPr>
        <w:tc>
          <w:tcPr>
            <w:tcW w:w="8748" w:type="dxa"/>
            <w:shd w:val="clear" w:color="auto" w:fill="D9D9D9" w:themeFill="background1" w:themeFillShade="D9"/>
          </w:tcPr>
          <w:p w14:paraId="5F1701C0" w14:textId="77777777" w:rsidR="00C17B78" w:rsidRPr="0008262B" w:rsidRDefault="00C17B78" w:rsidP="0008262B">
            <w:pPr>
              <w:pStyle w:val="ATATableHeading"/>
              <w:spacing w:before="120" w:after="120"/>
              <w:rPr>
                <w:rStyle w:val="ATAEmphasis"/>
              </w:rPr>
            </w:pPr>
            <w:r w:rsidRPr="0008262B">
              <w:rPr>
                <w:rStyle w:val="ATAEmphasis"/>
              </w:rPr>
              <w:t>Security Inspection and Validation Report Elements</w:t>
            </w:r>
          </w:p>
        </w:tc>
      </w:tr>
      <w:tr w:rsidR="00C17B78" w:rsidRPr="001B0C7B" w14:paraId="5F1701C3" w14:textId="77777777" w:rsidTr="00716C43">
        <w:trPr>
          <w:trHeight w:val="548"/>
        </w:trPr>
        <w:tc>
          <w:tcPr>
            <w:tcW w:w="8748" w:type="dxa"/>
          </w:tcPr>
          <w:p w14:paraId="5F1701C2" w14:textId="77777777" w:rsidR="00C17B78" w:rsidRPr="001B0C7B" w:rsidRDefault="00C17B78" w:rsidP="001B0C7B">
            <w:pPr>
              <w:pStyle w:val="ATATableBody"/>
            </w:pPr>
          </w:p>
        </w:tc>
      </w:tr>
      <w:tr w:rsidR="00C17B78" w:rsidRPr="001B0C7B" w14:paraId="5F1701C5" w14:textId="77777777" w:rsidTr="00716C43">
        <w:trPr>
          <w:trHeight w:val="548"/>
        </w:trPr>
        <w:tc>
          <w:tcPr>
            <w:tcW w:w="8748" w:type="dxa"/>
          </w:tcPr>
          <w:p w14:paraId="5F1701C4" w14:textId="77777777" w:rsidR="00C17B78" w:rsidRPr="001B0C7B" w:rsidRDefault="00C17B78" w:rsidP="001B0C7B">
            <w:pPr>
              <w:pStyle w:val="ATATableBody"/>
            </w:pPr>
          </w:p>
        </w:tc>
      </w:tr>
      <w:tr w:rsidR="00C17B78" w:rsidRPr="001B0C7B" w14:paraId="5F1701C7" w14:textId="77777777" w:rsidTr="00716C43">
        <w:trPr>
          <w:trHeight w:val="548"/>
        </w:trPr>
        <w:tc>
          <w:tcPr>
            <w:tcW w:w="8748" w:type="dxa"/>
          </w:tcPr>
          <w:p w14:paraId="5F1701C6" w14:textId="77777777" w:rsidR="00C17B78" w:rsidRPr="001B0C7B" w:rsidRDefault="00C17B78" w:rsidP="001B0C7B">
            <w:pPr>
              <w:pStyle w:val="ATATableBody"/>
            </w:pPr>
          </w:p>
        </w:tc>
      </w:tr>
      <w:tr w:rsidR="00C17B78" w:rsidRPr="001B0C7B" w14:paraId="5F1701C9" w14:textId="77777777" w:rsidTr="00716C43">
        <w:trPr>
          <w:trHeight w:val="548"/>
        </w:trPr>
        <w:tc>
          <w:tcPr>
            <w:tcW w:w="8748" w:type="dxa"/>
          </w:tcPr>
          <w:p w14:paraId="5F1701C8" w14:textId="77777777" w:rsidR="00C17B78" w:rsidRPr="001B0C7B" w:rsidRDefault="00C17B78" w:rsidP="001B0C7B">
            <w:pPr>
              <w:pStyle w:val="ATATableBody"/>
            </w:pPr>
          </w:p>
        </w:tc>
      </w:tr>
      <w:tr w:rsidR="00C17B78" w:rsidRPr="001B0C7B" w14:paraId="5F1701CB" w14:textId="77777777" w:rsidTr="00716C43">
        <w:trPr>
          <w:trHeight w:val="548"/>
        </w:trPr>
        <w:tc>
          <w:tcPr>
            <w:tcW w:w="8748" w:type="dxa"/>
          </w:tcPr>
          <w:p w14:paraId="5F1701CA" w14:textId="77777777" w:rsidR="00C17B78" w:rsidRPr="001B0C7B" w:rsidRDefault="00C17B78" w:rsidP="001B0C7B">
            <w:pPr>
              <w:pStyle w:val="ATATableBody"/>
            </w:pPr>
          </w:p>
        </w:tc>
      </w:tr>
      <w:tr w:rsidR="00C17B78" w:rsidRPr="001B0C7B" w14:paraId="5F1701CD" w14:textId="77777777" w:rsidTr="00716C43">
        <w:trPr>
          <w:trHeight w:val="548"/>
        </w:trPr>
        <w:tc>
          <w:tcPr>
            <w:tcW w:w="8748" w:type="dxa"/>
          </w:tcPr>
          <w:p w14:paraId="5F1701CC" w14:textId="77777777" w:rsidR="00C17B78" w:rsidRPr="001B0C7B" w:rsidRDefault="00C17B78" w:rsidP="001B0C7B">
            <w:pPr>
              <w:pStyle w:val="ATATableBody"/>
            </w:pPr>
          </w:p>
        </w:tc>
      </w:tr>
      <w:tr w:rsidR="00C17B78" w:rsidRPr="001B0C7B" w14:paraId="5F1701CF" w14:textId="77777777" w:rsidTr="00716C43">
        <w:trPr>
          <w:trHeight w:val="548"/>
        </w:trPr>
        <w:tc>
          <w:tcPr>
            <w:tcW w:w="8748" w:type="dxa"/>
          </w:tcPr>
          <w:p w14:paraId="5F1701CE" w14:textId="77777777" w:rsidR="00C17B78" w:rsidRPr="001B0C7B" w:rsidRDefault="00C17B78" w:rsidP="001B0C7B">
            <w:pPr>
              <w:pStyle w:val="ATATableBody"/>
            </w:pPr>
          </w:p>
        </w:tc>
      </w:tr>
      <w:tr w:rsidR="00C17B78" w:rsidRPr="001B0C7B" w14:paraId="5F1701D1" w14:textId="77777777" w:rsidTr="00716C43">
        <w:trPr>
          <w:trHeight w:val="548"/>
        </w:trPr>
        <w:tc>
          <w:tcPr>
            <w:tcW w:w="8748" w:type="dxa"/>
          </w:tcPr>
          <w:p w14:paraId="5F1701D0" w14:textId="77777777" w:rsidR="00C17B78" w:rsidRPr="001B0C7B" w:rsidRDefault="00C17B78" w:rsidP="001B0C7B">
            <w:pPr>
              <w:pStyle w:val="ATATableBody"/>
            </w:pPr>
          </w:p>
        </w:tc>
      </w:tr>
    </w:tbl>
    <w:p w14:paraId="5F1701D2" w14:textId="77777777" w:rsidR="00C17B78" w:rsidRDefault="00C17B78" w:rsidP="00C17B78">
      <w:pPr>
        <w:pStyle w:val="ataBody0"/>
        <w:rPr>
          <w:b/>
          <w:sz w:val="20"/>
          <w:szCs w:val="20"/>
        </w:rPr>
      </w:pPr>
    </w:p>
    <w:p w14:paraId="5F1701D3" w14:textId="77777777" w:rsidR="00C17B78" w:rsidRPr="0014582B" w:rsidRDefault="00C17B78" w:rsidP="00C17B78">
      <w:pPr>
        <w:pStyle w:val="ataBody0"/>
        <w:rPr>
          <w:b/>
          <w:sz w:val="20"/>
          <w:szCs w:val="20"/>
        </w:rPr>
      </w:pPr>
      <w:r>
        <w:rPr>
          <w:b/>
          <w:sz w:val="20"/>
          <w:szCs w:val="20"/>
        </w:rPr>
        <w:t>Table 15</w:t>
      </w:r>
      <w:r w:rsidRPr="0014582B">
        <w:rPr>
          <w:b/>
          <w:sz w:val="20"/>
          <w:szCs w:val="20"/>
        </w:rPr>
        <w:t xml:space="preserve">: </w:t>
      </w:r>
      <w:r>
        <w:rPr>
          <w:b/>
          <w:sz w:val="20"/>
          <w:szCs w:val="20"/>
        </w:rPr>
        <w:t xml:space="preserve">On-Site Measurements </w:t>
      </w:r>
    </w:p>
    <w:p w14:paraId="5F1701D4" w14:textId="77777777" w:rsidR="00C17B78" w:rsidRDefault="00C17B78" w:rsidP="00C17B78">
      <w:pPr>
        <w:pStyle w:val="ataBody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3420"/>
      </w:tblGrid>
      <w:tr w:rsidR="00C17B78" w:rsidRPr="001B0C7B" w14:paraId="5F1701D7" w14:textId="77777777" w:rsidTr="00797F2D">
        <w:trPr>
          <w:trHeight w:val="720"/>
        </w:trPr>
        <w:tc>
          <w:tcPr>
            <w:tcW w:w="5328" w:type="dxa"/>
            <w:shd w:val="clear" w:color="auto" w:fill="auto"/>
            <w:vAlign w:val="center"/>
          </w:tcPr>
          <w:p w14:paraId="5F1701D5" w14:textId="77777777" w:rsidR="00C17B78" w:rsidRPr="001B0C7B" w:rsidRDefault="00C17B78" w:rsidP="004E312B">
            <w:pPr>
              <w:pStyle w:val="ATATableBody"/>
              <w:spacing w:before="120" w:after="120"/>
            </w:pPr>
            <w:r w:rsidRPr="001B0C7B">
              <w:t>Distance from the nearest point a vehicle can approach outside of security to the facility:</w:t>
            </w:r>
          </w:p>
        </w:tc>
        <w:tc>
          <w:tcPr>
            <w:tcW w:w="3420" w:type="dxa"/>
            <w:shd w:val="clear" w:color="auto" w:fill="auto"/>
          </w:tcPr>
          <w:p w14:paraId="5F1701D6" w14:textId="77777777" w:rsidR="00C17B78" w:rsidRPr="001B0C7B" w:rsidRDefault="00C17B78" w:rsidP="001B0C7B">
            <w:pPr>
              <w:pStyle w:val="ATATableBody"/>
            </w:pPr>
          </w:p>
        </w:tc>
      </w:tr>
      <w:tr w:rsidR="00C17B78" w:rsidRPr="001B0C7B" w14:paraId="5F1701DA" w14:textId="77777777" w:rsidTr="00797F2D">
        <w:trPr>
          <w:trHeight w:val="720"/>
        </w:trPr>
        <w:tc>
          <w:tcPr>
            <w:tcW w:w="5328" w:type="dxa"/>
            <w:shd w:val="clear" w:color="auto" w:fill="auto"/>
            <w:vAlign w:val="center"/>
          </w:tcPr>
          <w:p w14:paraId="5F1701D8" w14:textId="77777777" w:rsidR="00C17B78" w:rsidRPr="001B0C7B" w:rsidRDefault="00C17B78" w:rsidP="004E312B">
            <w:pPr>
              <w:pStyle w:val="ATATableBody"/>
              <w:spacing w:before="120" w:after="120"/>
            </w:pPr>
            <w:r w:rsidRPr="001B0C7B">
              <w:t>Distance from parking area to the building:</w:t>
            </w:r>
          </w:p>
        </w:tc>
        <w:tc>
          <w:tcPr>
            <w:tcW w:w="3420" w:type="dxa"/>
            <w:shd w:val="clear" w:color="auto" w:fill="auto"/>
          </w:tcPr>
          <w:p w14:paraId="5F1701D9" w14:textId="77777777" w:rsidR="00C17B78" w:rsidRPr="001B0C7B" w:rsidRDefault="00C17B78" w:rsidP="001B0C7B">
            <w:pPr>
              <w:pStyle w:val="ATATableBody"/>
            </w:pPr>
          </w:p>
        </w:tc>
      </w:tr>
      <w:tr w:rsidR="00C17B78" w:rsidRPr="001B0C7B" w14:paraId="5F1701DD" w14:textId="77777777" w:rsidTr="00797F2D">
        <w:trPr>
          <w:trHeight w:val="864"/>
        </w:trPr>
        <w:tc>
          <w:tcPr>
            <w:tcW w:w="5328" w:type="dxa"/>
            <w:shd w:val="clear" w:color="auto" w:fill="auto"/>
            <w:vAlign w:val="center"/>
          </w:tcPr>
          <w:p w14:paraId="5F1701DB" w14:textId="77777777" w:rsidR="00C17B78" w:rsidRPr="001B0C7B" w:rsidRDefault="00C17B78" w:rsidP="00797F2D">
            <w:pPr>
              <w:pStyle w:val="ATATableBody"/>
              <w:spacing w:before="120" w:after="120"/>
            </w:pPr>
            <w:r w:rsidRPr="001B0C7B">
              <w:t>Distance from parking area to the asset(s):</w:t>
            </w:r>
          </w:p>
        </w:tc>
        <w:tc>
          <w:tcPr>
            <w:tcW w:w="3420" w:type="dxa"/>
            <w:shd w:val="clear" w:color="auto" w:fill="auto"/>
            <w:vAlign w:val="center"/>
          </w:tcPr>
          <w:p w14:paraId="5F1701DC" w14:textId="77777777" w:rsidR="00C17B78" w:rsidRPr="001B0C7B" w:rsidRDefault="00C17B78" w:rsidP="00797F2D">
            <w:pPr>
              <w:pStyle w:val="ATATableBody"/>
            </w:pPr>
          </w:p>
        </w:tc>
      </w:tr>
      <w:tr w:rsidR="00C17B78" w:rsidRPr="001B0C7B" w14:paraId="5F1701E0" w14:textId="77777777" w:rsidTr="00797F2D">
        <w:trPr>
          <w:trHeight w:val="864"/>
        </w:trPr>
        <w:tc>
          <w:tcPr>
            <w:tcW w:w="5328" w:type="dxa"/>
            <w:shd w:val="clear" w:color="auto" w:fill="auto"/>
            <w:vAlign w:val="center"/>
          </w:tcPr>
          <w:p w14:paraId="5F1701DE" w14:textId="77777777" w:rsidR="00C17B78" w:rsidRPr="001B0C7B" w:rsidRDefault="00C17B78" w:rsidP="00797F2D">
            <w:pPr>
              <w:pStyle w:val="ATATableBody"/>
              <w:spacing w:before="120" w:after="120"/>
            </w:pPr>
            <w:r w:rsidRPr="001B0C7B">
              <w:t xml:space="preserve">Distance to other </w:t>
            </w:r>
            <w:r w:rsidR="00B44029" w:rsidRPr="001B0C7B">
              <w:t>critical</w:t>
            </w:r>
            <w:r w:rsidRPr="001B0C7B">
              <w:t xml:space="preserve"> infrastructure:</w:t>
            </w:r>
          </w:p>
        </w:tc>
        <w:tc>
          <w:tcPr>
            <w:tcW w:w="3420" w:type="dxa"/>
            <w:shd w:val="clear" w:color="auto" w:fill="auto"/>
            <w:vAlign w:val="center"/>
          </w:tcPr>
          <w:p w14:paraId="5F1701DF" w14:textId="77777777" w:rsidR="00C17B78" w:rsidRPr="001B0C7B" w:rsidRDefault="00C17B78" w:rsidP="00797F2D">
            <w:pPr>
              <w:pStyle w:val="ATATableBody"/>
            </w:pPr>
          </w:p>
        </w:tc>
      </w:tr>
      <w:tr w:rsidR="00C17B78" w:rsidRPr="001B0C7B" w14:paraId="5F1701E3" w14:textId="77777777" w:rsidTr="00797F2D">
        <w:trPr>
          <w:trHeight w:val="864"/>
        </w:trPr>
        <w:tc>
          <w:tcPr>
            <w:tcW w:w="5328" w:type="dxa"/>
            <w:shd w:val="clear" w:color="auto" w:fill="auto"/>
            <w:vAlign w:val="center"/>
          </w:tcPr>
          <w:p w14:paraId="5F1701E1" w14:textId="77777777" w:rsidR="00C17B78" w:rsidRPr="001B0C7B" w:rsidRDefault="00C17B78" w:rsidP="00797F2D">
            <w:pPr>
              <w:pStyle w:val="ATATableBody"/>
              <w:spacing w:before="120" w:after="120"/>
            </w:pPr>
            <w:r w:rsidRPr="001B0C7B">
              <w:t>Distance to other open areas:</w:t>
            </w:r>
          </w:p>
        </w:tc>
        <w:tc>
          <w:tcPr>
            <w:tcW w:w="3420" w:type="dxa"/>
            <w:shd w:val="clear" w:color="auto" w:fill="auto"/>
            <w:vAlign w:val="center"/>
          </w:tcPr>
          <w:p w14:paraId="5F1701E2" w14:textId="77777777" w:rsidR="00C17B78" w:rsidRPr="001B0C7B" w:rsidRDefault="00C17B78" w:rsidP="00797F2D">
            <w:pPr>
              <w:pStyle w:val="ATATableBody"/>
            </w:pPr>
          </w:p>
        </w:tc>
      </w:tr>
      <w:tr w:rsidR="00C17B78" w:rsidRPr="001B0C7B" w14:paraId="5F1701E7" w14:textId="77777777" w:rsidTr="00797F2D">
        <w:trPr>
          <w:trHeight w:val="864"/>
        </w:trPr>
        <w:tc>
          <w:tcPr>
            <w:tcW w:w="5328" w:type="dxa"/>
            <w:shd w:val="clear" w:color="auto" w:fill="auto"/>
            <w:vAlign w:val="center"/>
          </w:tcPr>
          <w:p w14:paraId="5F1701E5" w14:textId="4C3A365A" w:rsidR="00C17B78" w:rsidRPr="001B0C7B" w:rsidRDefault="00C17B78" w:rsidP="00797F2D">
            <w:pPr>
              <w:pStyle w:val="ATATableBody"/>
              <w:spacing w:before="120" w:after="120"/>
            </w:pPr>
            <w:r w:rsidRPr="001B0C7B">
              <w:t>Distance between asset(s):</w:t>
            </w:r>
          </w:p>
        </w:tc>
        <w:tc>
          <w:tcPr>
            <w:tcW w:w="3420" w:type="dxa"/>
            <w:shd w:val="clear" w:color="auto" w:fill="auto"/>
            <w:vAlign w:val="center"/>
          </w:tcPr>
          <w:p w14:paraId="5F1701E6" w14:textId="77777777" w:rsidR="00C17B78" w:rsidRPr="001B0C7B" w:rsidRDefault="00C17B78" w:rsidP="00797F2D">
            <w:pPr>
              <w:pStyle w:val="ATATableBody"/>
            </w:pPr>
          </w:p>
        </w:tc>
      </w:tr>
      <w:tr w:rsidR="00C17B78" w:rsidRPr="001B0C7B" w14:paraId="5F1701EA" w14:textId="77777777" w:rsidTr="00797F2D">
        <w:trPr>
          <w:trHeight w:val="864"/>
        </w:trPr>
        <w:tc>
          <w:tcPr>
            <w:tcW w:w="5328" w:type="dxa"/>
            <w:shd w:val="clear" w:color="auto" w:fill="auto"/>
            <w:vAlign w:val="center"/>
          </w:tcPr>
          <w:p w14:paraId="5F1701E8" w14:textId="77777777" w:rsidR="00C17B78" w:rsidRPr="001B0C7B" w:rsidRDefault="00C17B78" w:rsidP="00797F2D">
            <w:pPr>
              <w:pStyle w:val="ATATableBody"/>
              <w:spacing w:before="120" w:after="120"/>
            </w:pPr>
            <w:r w:rsidRPr="001B0C7B">
              <w:t>Distance to other significant threat(s) (such as hazardous material, train tracks):</w:t>
            </w:r>
          </w:p>
        </w:tc>
        <w:tc>
          <w:tcPr>
            <w:tcW w:w="3420" w:type="dxa"/>
            <w:shd w:val="clear" w:color="auto" w:fill="auto"/>
            <w:vAlign w:val="center"/>
          </w:tcPr>
          <w:p w14:paraId="5F1701E9" w14:textId="77777777" w:rsidR="00C17B78" w:rsidRPr="001B0C7B" w:rsidRDefault="00C17B78" w:rsidP="00797F2D">
            <w:pPr>
              <w:pStyle w:val="ATATableBody"/>
            </w:pPr>
          </w:p>
        </w:tc>
      </w:tr>
    </w:tbl>
    <w:p w14:paraId="5F1701EB" w14:textId="77777777" w:rsidR="00C17B78" w:rsidRPr="00797F2D" w:rsidRDefault="00C17B78" w:rsidP="00C17B78">
      <w:pPr>
        <w:pStyle w:val="ataBody0"/>
        <w:rPr>
          <w:szCs w:val="24"/>
        </w:rPr>
      </w:pPr>
    </w:p>
    <w:p w14:paraId="19AF53B7" w14:textId="762B406F" w:rsidR="00797F2D" w:rsidRPr="00797F2D" w:rsidRDefault="00797F2D">
      <w:pPr>
        <w:rPr>
          <w:rFonts w:ascii="Cambria" w:eastAsiaTheme="minorHAnsi" w:hAnsi="Cambria" w:cstheme="minorBidi"/>
        </w:rPr>
      </w:pPr>
      <w:r w:rsidRPr="00797F2D">
        <w:br w:type="page"/>
      </w:r>
    </w:p>
    <w:p w14:paraId="7453E1ED" w14:textId="77777777" w:rsidR="00797F2D" w:rsidRPr="00797F2D" w:rsidRDefault="00797F2D" w:rsidP="00C17B78">
      <w:pPr>
        <w:pStyle w:val="ataBody0"/>
        <w:rPr>
          <w:szCs w:val="24"/>
        </w:rPr>
      </w:pPr>
    </w:p>
    <w:p w14:paraId="510F27D3" w14:textId="77777777" w:rsidR="00797F2D" w:rsidRPr="00797F2D" w:rsidRDefault="00797F2D" w:rsidP="00C17B78">
      <w:pPr>
        <w:pStyle w:val="ataBody0"/>
        <w:rPr>
          <w:szCs w:val="24"/>
        </w:rPr>
      </w:pPr>
    </w:p>
    <w:p w14:paraId="4D77A4B1" w14:textId="77777777" w:rsidR="00797F2D" w:rsidRPr="00797F2D" w:rsidRDefault="00797F2D" w:rsidP="00C17B78">
      <w:pPr>
        <w:pStyle w:val="ataBody0"/>
        <w:rPr>
          <w:szCs w:val="24"/>
        </w:rPr>
      </w:pPr>
    </w:p>
    <w:p w14:paraId="01F5E861" w14:textId="77777777" w:rsidR="00797F2D" w:rsidRPr="00797F2D" w:rsidRDefault="00797F2D" w:rsidP="00C17B78">
      <w:pPr>
        <w:pStyle w:val="ataBody0"/>
        <w:rPr>
          <w:szCs w:val="24"/>
        </w:rPr>
      </w:pPr>
    </w:p>
    <w:p w14:paraId="51E08F0E" w14:textId="77777777" w:rsidR="00797F2D" w:rsidRPr="00797F2D" w:rsidRDefault="00797F2D" w:rsidP="00C17B78">
      <w:pPr>
        <w:pStyle w:val="ataBody0"/>
        <w:rPr>
          <w:szCs w:val="24"/>
        </w:rPr>
      </w:pPr>
    </w:p>
    <w:p w14:paraId="2EDCE04F" w14:textId="77777777" w:rsidR="00797F2D" w:rsidRPr="00797F2D" w:rsidRDefault="00797F2D" w:rsidP="00C17B78">
      <w:pPr>
        <w:pStyle w:val="ataBody0"/>
        <w:rPr>
          <w:szCs w:val="24"/>
        </w:rPr>
      </w:pPr>
    </w:p>
    <w:p w14:paraId="6A960778" w14:textId="77777777" w:rsidR="00797F2D" w:rsidRPr="00797F2D" w:rsidRDefault="00797F2D" w:rsidP="00C17B78">
      <w:pPr>
        <w:pStyle w:val="ataBody0"/>
        <w:rPr>
          <w:szCs w:val="24"/>
        </w:rPr>
      </w:pPr>
    </w:p>
    <w:p w14:paraId="18A97F75" w14:textId="77777777" w:rsidR="00797F2D" w:rsidRPr="00797F2D" w:rsidRDefault="00797F2D" w:rsidP="00C17B78">
      <w:pPr>
        <w:pStyle w:val="ataBody0"/>
        <w:rPr>
          <w:szCs w:val="24"/>
        </w:rPr>
      </w:pPr>
    </w:p>
    <w:p w14:paraId="398B5E75" w14:textId="77777777" w:rsidR="00797F2D" w:rsidRPr="00797F2D" w:rsidRDefault="00797F2D" w:rsidP="00C17B78">
      <w:pPr>
        <w:pStyle w:val="ataBody0"/>
        <w:rPr>
          <w:szCs w:val="24"/>
        </w:rPr>
      </w:pPr>
    </w:p>
    <w:p w14:paraId="32B375C3" w14:textId="77777777" w:rsidR="00797F2D" w:rsidRPr="00797F2D" w:rsidRDefault="00797F2D" w:rsidP="00C17B78">
      <w:pPr>
        <w:pStyle w:val="ataBody0"/>
        <w:rPr>
          <w:szCs w:val="24"/>
        </w:rPr>
      </w:pPr>
    </w:p>
    <w:p w14:paraId="29B989B7" w14:textId="77777777" w:rsidR="00797F2D" w:rsidRPr="00797F2D" w:rsidRDefault="00797F2D" w:rsidP="00C17B78">
      <w:pPr>
        <w:pStyle w:val="ataBody0"/>
        <w:rPr>
          <w:szCs w:val="24"/>
        </w:rPr>
      </w:pPr>
    </w:p>
    <w:p w14:paraId="4DE4FD15" w14:textId="77777777" w:rsidR="00797F2D" w:rsidRPr="00797F2D" w:rsidRDefault="00797F2D" w:rsidP="00C17B78">
      <w:pPr>
        <w:pStyle w:val="ataBody0"/>
        <w:rPr>
          <w:szCs w:val="24"/>
        </w:rPr>
      </w:pPr>
    </w:p>
    <w:p w14:paraId="64CDF308" w14:textId="77777777" w:rsidR="00797F2D" w:rsidRPr="00797F2D" w:rsidRDefault="00797F2D" w:rsidP="00C17B78">
      <w:pPr>
        <w:pStyle w:val="ataBody0"/>
        <w:rPr>
          <w:szCs w:val="24"/>
        </w:rPr>
      </w:pPr>
    </w:p>
    <w:p w14:paraId="409725E8" w14:textId="77777777" w:rsidR="00797F2D" w:rsidRPr="00797F2D" w:rsidRDefault="00797F2D" w:rsidP="00C17B78">
      <w:pPr>
        <w:pStyle w:val="ataBody0"/>
        <w:rPr>
          <w:szCs w:val="24"/>
        </w:rPr>
      </w:pPr>
    </w:p>
    <w:p w14:paraId="019611D2" w14:textId="77777777" w:rsidR="00797F2D" w:rsidRPr="00797F2D" w:rsidRDefault="00797F2D" w:rsidP="00C17B78">
      <w:pPr>
        <w:pStyle w:val="ataBody0"/>
        <w:rPr>
          <w:szCs w:val="24"/>
        </w:rPr>
      </w:pPr>
    </w:p>
    <w:p w14:paraId="75366546" w14:textId="77777777" w:rsidR="00797F2D" w:rsidRPr="00797F2D" w:rsidRDefault="00797F2D" w:rsidP="00C17B78">
      <w:pPr>
        <w:pStyle w:val="ataBody0"/>
        <w:rPr>
          <w:szCs w:val="24"/>
        </w:rPr>
      </w:pPr>
    </w:p>
    <w:p w14:paraId="42D83347" w14:textId="77777777" w:rsidR="00797F2D" w:rsidRPr="00797F2D" w:rsidRDefault="00797F2D" w:rsidP="00C17B78">
      <w:pPr>
        <w:pStyle w:val="ataBody0"/>
        <w:rPr>
          <w:szCs w:val="24"/>
        </w:rPr>
      </w:pPr>
    </w:p>
    <w:p w14:paraId="7B34121E" w14:textId="77777777" w:rsidR="00797F2D" w:rsidRPr="00797F2D" w:rsidRDefault="00797F2D" w:rsidP="00C17B78">
      <w:pPr>
        <w:pStyle w:val="ataBody0"/>
        <w:rPr>
          <w:szCs w:val="24"/>
        </w:rPr>
      </w:pPr>
    </w:p>
    <w:p w14:paraId="17A7F53F" w14:textId="77777777" w:rsidR="00797F2D" w:rsidRPr="00797F2D" w:rsidRDefault="00797F2D" w:rsidP="00C17B78">
      <w:pPr>
        <w:pStyle w:val="ataBody0"/>
        <w:rPr>
          <w:szCs w:val="24"/>
        </w:rPr>
      </w:pPr>
    </w:p>
    <w:p w14:paraId="21783E8A" w14:textId="5686E28C" w:rsidR="00797F2D" w:rsidRPr="00797F2D" w:rsidRDefault="00797F2D" w:rsidP="00797F2D">
      <w:pPr>
        <w:pStyle w:val="ataBody0"/>
        <w:jc w:val="center"/>
        <w:rPr>
          <w:szCs w:val="24"/>
        </w:rPr>
      </w:pPr>
      <w:r w:rsidRPr="00797F2D">
        <w:rPr>
          <w:szCs w:val="24"/>
        </w:rPr>
        <w:t>This Page Intentionally Left Blank.</w:t>
      </w:r>
    </w:p>
    <w:p w14:paraId="1D040702" w14:textId="77777777" w:rsidR="00797F2D" w:rsidRPr="00797F2D" w:rsidRDefault="00797F2D" w:rsidP="00C17B78">
      <w:pPr>
        <w:pStyle w:val="ataBody0"/>
        <w:rPr>
          <w:szCs w:val="24"/>
        </w:rPr>
      </w:pPr>
    </w:p>
    <w:p w14:paraId="3E8D8728" w14:textId="77777777" w:rsidR="00797F2D" w:rsidRPr="00797F2D" w:rsidRDefault="00797F2D" w:rsidP="00C17B78">
      <w:pPr>
        <w:pStyle w:val="ataBody0"/>
        <w:rPr>
          <w:szCs w:val="24"/>
        </w:rPr>
      </w:pPr>
    </w:p>
    <w:p w14:paraId="5F1701EE" w14:textId="77777777" w:rsidR="00C17B78" w:rsidRPr="00797F2D" w:rsidRDefault="00C17B78" w:rsidP="00C17B78">
      <w:r w:rsidRPr="00797F2D">
        <w:br w:type="page"/>
      </w:r>
    </w:p>
    <w:p w14:paraId="5F1701EF" w14:textId="5900C2B5" w:rsidR="0095126D" w:rsidRPr="00E62A52" w:rsidRDefault="0095126D" w:rsidP="000B6590">
      <w:pPr>
        <w:pStyle w:val="ATAHeadingLevel1"/>
      </w:pPr>
      <w:r>
        <w:lastRenderedPageBreak/>
        <w:t xml:space="preserve">Part 5 </w:t>
      </w:r>
      <w:r w:rsidRPr="000B6590">
        <w:t>of</w:t>
      </w:r>
      <w:r>
        <w:t xml:space="preserve"> 7: Standoff Distances</w:t>
      </w:r>
      <w:r w:rsidR="00797F2D">
        <w:t xml:space="preserve"> (1 Hour)</w:t>
      </w:r>
    </w:p>
    <w:tbl>
      <w:tblPr>
        <w:tblW w:w="0" w:type="auto"/>
        <w:tblInd w:w="108" w:type="dxa"/>
        <w:tblLook w:val="04A0" w:firstRow="1" w:lastRow="0" w:firstColumn="1" w:lastColumn="0" w:noHBand="0" w:noVBand="1"/>
      </w:tblPr>
      <w:tblGrid>
        <w:gridCol w:w="2465"/>
        <w:gridCol w:w="6175"/>
      </w:tblGrid>
      <w:tr w:rsidR="0095126D" w:rsidRPr="00E62A52" w14:paraId="5F1701F2" w14:textId="77777777" w:rsidTr="00716C43">
        <w:tc>
          <w:tcPr>
            <w:tcW w:w="2465" w:type="dxa"/>
            <w:shd w:val="clear" w:color="auto" w:fill="auto"/>
          </w:tcPr>
          <w:p w14:paraId="5F1701F0" w14:textId="77777777" w:rsidR="0095126D" w:rsidRPr="005F3F88" w:rsidRDefault="0095126D" w:rsidP="00716C43">
            <w:pPr>
              <w:pStyle w:val="ataBody0"/>
              <w:rPr>
                <w:b/>
              </w:rPr>
            </w:pPr>
            <w:r w:rsidRPr="005F3F88">
              <w:rPr>
                <w:b/>
              </w:rPr>
              <w:t>Purpose:</w:t>
            </w:r>
          </w:p>
        </w:tc>
        <w:tc>
          <w:tcPr>
            <w:tcW w:w="6175" w:type="dxa"/>
            <w:shd w:val="clear" w:color="auto" w:fill="auto"/>
          </w:tcPr>
          <w:p w14:paraId="5F1701F1" w14:textId="11A7A35C" w:rsidR="0095126D" w:rsidRPr="00E62A52" w:rsidRDefault="0095126D" w:rsidP="00C32B4B">
            <w:pPr>
              <w:pStyle w:val="ataBody0"/>
            </w:pPr>
            <w:r w:rsidRPr="00E62A52">
              <w:t xml:space="preserve">To </w:t>
            </w:r>
            <w:r>
              <w:t xml:space="preserve">determine safe standoff distances for a vehicle bomb and suicide bomber attack </w:t>
            </w:r>
          </w:p>
        </w:tc>
      </w:tr>
      <w:tr w:rsidR="0095126D" w:rsidRPr="00E62A52" w14:paraId="5F1701F5" w14:textId="77777777" w:rsidTr="00716C43">
        <w:tc>
          <w:tcPr>
            <w:tcW w:w="2465" w:type="dxa"/>
            <w:shd w:val="clear" w:color="auto" w:fill="auto"/>
          </w:tcPr>
          <w:p w14:paraId="5F1701F3" w14:textId="77777777" w:rsidR="0095126D" w:rsidRPr="005F3F88" w:rsidRDefault="0095126D" w:rsidP="00716C43">
            <w:pPr>
              <w:pStyle w:val="ataBody0"/>
              <w:rPr>
                <w:b/>
              </w:rPr>
            </w:pPr>
            <w:r w:rsidRPr="005F3F88">
              <w:rPr>
                <w:b/>
              </w:rPr>
              <w:t>Duration:</w:t>
            </w:r>
          </w:p>
        </w:tc>
        <w:tc>
          <w:tcPr>
            <w:tcW w:w="6175" w:type="dxa"/>
            <w:shd w:val="clear" w:color="auto" w:fill="auto"/>
          </w:tcPr>
          <w:p w14:paraId="5F1701F4" w14:textId="7B74CE69" w:rsidR="0095126D" w:rsidRPr="00E62A52" w:rsidRDefault="00860E15" w:rsidP="00716C43">
            <w:pPr>
              <w:pStyle w:val="ataBody0"/>
            </w:pPr>
            <w:r>
              <w:t>60</w:t>
            </w:r>
            <w:r w:rsidRPr="00E62A52">
              <w:t xml:space="preserve"> </w:t>
            </w:r>
            <w:r w:rsidR="0095126D" w:rsidRPr="00E62A52">
              <w:t>minutes</w:t>
            </w:r>
          </w:p>
        </w:tc>
      </w:tr>
      <w:tr w:rsidR="0095126D" w:rsidRPr="00E62A52" w14:paraId="5F1701F8" w14:textId="77777777" w:rsidTr="00716C43">
        <w:tc>
          <w:tcPr>
            <w:tcW w:w="2465" w:type="dxa"/>
            <w:shd w:val="clear" w:color="auto" w:fill="auto"/>
          </w:tcPr>
          <w:p w14:paraId="5F1701F6" w14:textId="77777777" w:rsidR="0095126D" w:rsidRPr="005F3F88" w:rsidRDefault="0095126D" w:rsidP="00716C43">
            <w:pPr>
              <w:pStyle w:val="ataBody0"/>
              <w:rPr>
                <w:b/>
              </w:rPr>
            </w:pPr>
            <w:r w:rsidRPr="005F3F88">
              <w:rPr>
                <w:b/>
              </w:rPr>
              <w:t>Group composition:</w:t>
            </w:r>
          </w:p>
        </w:tc>
        <w:tc>
          <w:tcPr>
            <w:tcW w:w="6175" w:type="dxa"/>
            <w:shd w:val="clear" w:color="auto" w:fill="auto"/>
          </w:tcPr>
          <w:p w14:paraId="5F1701F7" w14:textId="13D46527" w:rsidR="0095126D" w:rsidRPr="00E62A52" w:rsidRDefault="00B06563" w:rsidP="00716C43">
            <w:pPr>
              <w:pStyle w:val="ataBody0"/>
            </w:pPr>
            <w:r>
              <w:t>Table groups</w:t>
            </w:r>
          </w:p>
        </w:tc>
      </w:tr>
      <w:tr w:rsidR="0095126D" w:rsidRPr="00E62A52" w14:paraId="5F1701FE" w14:textId="77777777" w:rsidTr="00716C43">
        <w:tc>
          <w:tcPr>
            <w:tcW w:w="2465" w:type="dxa"/>
            <w:shd w:val="clear" w:color="auto" w:fill="auto"/>
          </w:tcPr>
          <w:p w14:paraId="5F1701FC" w14:textId="77777777" w:rsidR="0095126D" w:rsidRPr="005F3F88" w:rsidRDefault="0095126D" w:rsidP="00716C43">
            <w:pPr>
              <w:pStyle w:val="ataBody0"/>
              <w:rPr>
                <w:b/>
              </w:rPr>
            </w:pPr>
            <w:r w:rsidRPr="005F3F88">
              <w:rPr>
                <w:b/>
              </w:rPr>
              <w:t>Equipment:</w:t>
            </w:r>
          </w:p>
        </w:tc>
        <w:tc>
          <w:tcPr>
            <w:tcW w:w="6175" w:type="dxa"/>
            <w:shd w:val="clear" w:color="auto" w:fill="auto"/>
          </w:tcPr>
          <w:p w14:paraId="36B95EDE" w14:textId="77777777" w:rsidR="00417C86" w:rsidRDefault="00417C86" w:rsidP="00417C86">
            <w:pPr>
              <w:pStyle w:val="ATABulletLevel01BodySlide"/>
            </w:pPr>
            <w:r>
              <w:t>Laptop</w:t>
            </w:r>
          </w:p>
          <w:p w14:paraId="00793A60" w14:textId="77777777" w:rsidR="00417C86" w:rsidRDefault="00417C86" w:rsidP="00417C86">
            <w:pPr>
              <w:pStyle w:val="ATABulletLevel01BodySlide"/>
            </w:pPr>
            <w:r>
              <w:t>Capstone Exercise Presentation Template</w:t>
            </w:r>
          </w:p>
          <w:p w14:paraId="45C1328A" w14:textId="77777777" w:rsidR="00417C86" w:rsidRDefault="00417C86" w:rsidP="00417C86">
            <w:pPr>
              <w:pStyle w:val="ATABulletLevel01BodySlide"/>
            </w:pPr>
            <w:r>
              <w:t>USB Flash Drive</w:t>
            </w:r>
          </w:p>
          <w:p w14:paraId="1FBCC4C8" w14:textId="4A8A4EF9" w:rsidR="00417C86" w:rsidRDefault="000A4B50" w:rsidP="00417C86">
            <w:pPr>
              <w:pStyle w:val="ATABulletLevel01BodySlide"/>
            </w:pPr>
            <w:r>
              <w:t>Clipboards</w:t>
            </w:r>
          </w:p>
          <w:p w14:paraId="27D5FA22" w14:textId="77777777" w:rsidR="00417C86" w:rsidRDefault="00417C86" w:rsidP="00417C86">
            <w:pPr>
              <w:pStyle w:val="ATABulletLevel01BodySlide"/>
            </w:pPr>
            <w:r>
              <w:t>Digital Cameras</w:t>
            </w:r>
          </w:p>
          <w:p w14:paraId="56E9BD25" w14:textId="77777777" w:rsidR="00417C86" w:rsidRDefault="00417C86" w:rsidP="00417C86">
            <w:pPr>
              <w:pStyle w:val="ATABulletLevel01BodySlide"/>
            </w:pPr>
            <w:r>
              <w:t>Laser Range Finder</w:t>
            </w:r>
          </w:p>
          <w:p w14:paraId="5F1701FD" w14:textId="600A29A1" w:rsidR="0095126D" w:rsidRPr="00E62A52" w:rsidRDefault="00417C86" w:rsidP="00417C86">
            <w:pPr>
              <w:pStyle w:val="ATABulletLevel01BodySlide"/>
            </w:pPr>
            <w:r w:rsidRPr="00C158AB">
              <w:t xml:space="preserve">Refer to </w:t>
            </w:r>
            <w:r>
              <w:t>Modules 2 through 15, if needed</w:t>
            </w:r>
          </w:p>
        </w:tc>
      </w:tr>
      <w:tr w:rsidR="003B239F" w:rsidRPr="00E62A52" w14:paraId="4BB61C24" w14:textId="77777777" w:rsidTr="00716C43">
        <w:tc>
          <w:tcPr>
            <w:tcW w:w="2465" w:type="dxa"/>
            <w:shd w:val="clear" w:color="auto" w:fill="auto"/>
          </w:tcPr>
          <w:p w14:paraId="7BB28A5B" w14:textId="6F4FBBF4" w:rsidR="003B239F" w:rsidRPr="005F3F88" w:rsidRDefault="003B239F" w:rsidP="00716C43">
            <w:pPr>
              <w:pStyle w:val="ataBody0"/>
              <w:rPr>
                <w:b/>
              </w:rPr>
            </w:pPr>
            <w:r>
              <w:rPr>
                <w:noProof/>
              </w:rPr>
              <w:drawing>
                <wp:inline distT="0" distB="0" distL="0" distR="0" wp14:anchorId="60EA7607" wp14:editId="0D3A7D7D">
                  <wp:extent cx="384048" cy="457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45 MINUT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0B72BC7F" w14:textId="77777777" w:rsidR="003B239F" w:rsidRDefault="003B239F" w:rsidP="003B239F">
            <w:pPr>
              <w:pStyle w:val="ATABody"/>
            </w:pPr>
          </w:p>
        </w:tc>
      </w:tr>
    </w:tbl>
    <w:p w14:paraId="5F170200" w14:textId="77777777" w:rsidR="0095126D" w:rsidRPr="00E62A52" w:rsidRDefault="0095126D" w:rsidP="0095126D">
      <w:pPr>
        <w:pStyle w:val="ataHeading1"/>
      </w:pPr>
      <w:r w:rsidRPr="00E62A52">
        <w:t>Directions:</w:t>
      </w:r>
      <w:r w:rsidRPr="00E62A52">
        <w:tab/>
      </w:r>
    </w:p>
    <w:p w14:paraId="26860E2B" w14:textId="77777777" w:rsidR="0008262B" w:rsidRDefault="0095126D" w:rsidP="000B6590">
      <w:pPr>
        <w:pStyle w:val="ATANumLevel01BodySlide"/>
        <w:numPr>
          <w:ilvl w:val="0"/>
          <w:numId w:val="24"/>
        </w:numPr>
        <w:ind w:left="360" w:hanging="270"/>
      </w:pPr>
      <w:r>
        <w:t xml:space="preserve">Your facilitator will read you </w:t>
      </w:r>
      <w:r w:rsidRPr="0008262B">
        <w:rPr>
          <w:rStyle w:val="ATAEmphasis"/>
        </w:rPr>
        <w:t>Intelligence Report 2</w:t>
      </w:r>
      <w:r>
        <w:t xml:space="preserve">, which lists specific threat information related to explosives. </w:t>
      </w:r>
    </w:p>
    <w:p w14:paraId="5F170201" w14:textId="7FDA522C" w:rsidR="0095126D" w:rsidRDefault="0095126D" w:rsidP="000B6590">
      <w:pPr>
        <w:pStyle w:val="ATANumLevel01BodySlide"/>
        <w:numPr>
          <w:ilvl w:val="0"/>
          <w:numId w:val="24"/>
        </w:numPr>
        <w:ind w:left="360" w:hanging="270"/>
      </w:pPr>
      <w:r>
        <w:t xml:space="preserve">Take notes and discuss how these threats impact the physical protection system. </w:t>
      </w:r>
    </w:p>
    <w:p w14:paraId="5F170202" w14:textId="223503AA" w:rsidR="0095126D" w:rsidRDefault="0095126D" w:rsidP="000B6590">
      <w:pPr>
        <w:pStyle w:val="ATANumLevel01BodySlide"/>
      </w:pPr>
      <w:r>
        <w:t xml:space="preserve">Refer to </w:t>
      </w:r>
      <w:r w:rsidRPr="0008262B">
        <w:rPr>
          <w:i/>
        </w:rPr>
        <w:t>Table 16: ATF</w:t>
      </w:r>
      <w:r w:rsidR="001E5CA7">
        <w:rPr>
          <w:i/>
        </w:rPr>
        <w:t xml:space="preserve"> — </w:t>
      </w:r>
      <w:r w:rsidRPr="0008262B">
        <w:rPr>
          <w:i/>
        </w:rPr>
        <w:t>Vehicle Bomb Explosion Hazard and Evacuation Distance</w:t>
      </w:r>
      <w:r>
        <w:t xml:space="preserve"> and </w:t>
      </w:r>
      <w:r w:rsidRPr="0008262B">
        <w:rPr>
          <w:i/>
        </w:rPr>
        <w:t xml:space="preserve">Table 17: </w:t>
      </w:r>
      <w:proofErr w:type="gramStart"/>
      <w:r w:rsidRPr="0008262B">
        <w:rPr>
          <w:i/>
        </w:rPr>
        <w:t>DoD</w:t>
      </w:r>
      <w:proofErr w:type="gramEnd"/>
      <w:r w:rsidR="001E5CA7">
        <w:rPr>
          <w:i/>
        </w:rPr>
        <w:t xml:space="preserve"> — </w:t>
      </w:r>
      <w:r w:rsidRPr="0008262B">
        <w:rPr>
          <w:i/>
        </w:rPr>
        <w:t>IED Safe Standoff Distance Sheet</w:t>
      </w:r>
      <w:r>
        <w:t>.</w:t>
      </w:r>
    </w:p>
    <w:p w14:paraId="5F170203" w14:textId="40704FAA" w:rsidR="0095126D" w:rsidRDefault="0095126D" w:rsidP="000B6590">
      <w:pPr>
        <w:pStyle w:val="ATANumLevel01BodySlide"/>
      </w:pPr>
      <w:r>
        <w:t>Use your measurements taken at the facility and Tables 16</w:t>
      </w:r>
      <w:r w:rsidR="000A4B50">
        <w:t>–</w:t>
      </w:r>
      <w:r>
        <w:t>17 to make the following determinations.</w:t>
      </w:r>
      <w:r w:rsidRPr="00402400">
        <w:t xml:space="preserve"> </w:t>
      </w:r>
    </w:p>
    <w:p w14:paraId="5F170204" w14:textId="77777777" w:rsidR="0095126D" w:rsidRDefault="0095126D" w:rsidP="000B6590">
      <w:pPr>
        <w:pStyle w:val="ATABulletLevel02BodySlide"/>
      </w:pPr>
      <w:r>
        <w:t>Is t</w:t>
      </w:r>
      <w:r w:rsidRPr="00402400">
        <w:t>here</w:t>
      </w:r>
      <w:r>
        <w:t xml:space="preserve"> is</w:t>
      </w:r>
      <w:r w:rsidRPr="00402400">
        <w:t xml:space="preserve"> sufficient distance to avoid severe damage </w:t>
      </w:r>
      <w:r>
        <w:t>by a vehicle bomb at the facility? Before making your determination, be sure to consider the facility’s current security measures and the largest sized vehicle that can approach the facility given the emplaced security measures.</w:t>
      </w:r>
    </w:p>
    <w:p w14:paraId="5F170205" w14:textId="77777777" w:rsidR="0095126D" w:rsidRDefault="0095126D" w:rsidP="000B6590">
      <w:pPr>
        <w:pStyle w:val="ATABulletLevel02BodySlide"/>
      </w:pPr>
      <w:r>
        <w:t xml:space="preserve">How far inside the </w:t>
      </w:r>
      <w:r w:rsidR="00B44029">
        <w:t>critical</w:t>
      </w:r>
      <w:r>
        <w:t xml:space="preserve"> infrastructure can a suicide bomber approach before a security screen? Is this sufficient distance to avoid severe damage to the </w:t>
      </w:r>
      <w:r w:rsidR="00B44029">
        <w:t>critical</w:t>
      </w:r>
      <w:r>
        <w:t xml:space="preserve"> infrastructure?</w:t>
      </w:r>
    </w:p>
    <w:p w14:paraId="3C1DCA77" w14:textId="77777777" w:rsidR="0008262B" w:rsidRDefault="0095126D" w:rsidP="001E5CA7">
      <w:pPr>
        <w:pStyle w:val="ataNumberedList"/>
        <w:numPr>
          <w:ilvl w:val="0"/>
          <w:numId w:val="6"/>
        </w:numPr>
        <w:ind w:left="360" w:hanging="270"/>
      </w:pPr>
      <w:r>
        <w:t>Write the answers to your determinations in the space provided after Table 17.</w:t>
      </w:r>
    </w:p>
    <w:p w14:paraId="5F170207" w14:textId="5DED05E7" w:rsidR="0095126D" w:rsidRDefault="0095126D" w:rsidP="001E5CA7">
      <w:pPr>
        <w:pStyle w:val="ataNumberedList"/>
        <w:numPr>
          <w:ilvl w:val="0"/>
          <w:numId w:val="6"/>
        </w:numPr>
        <w:ind w:left="360" w:hanging="270"/>
      </w:pPr>
      <w:r w:rsidRPr="00E62A52">
        <w:t>Ask your facilitators for guidance, if necessary.</w:t>
      </w:r>
    </w:p>
    <w:p w14:paraId="5F170209" w14:textId="77777777" w:rsidR="0095126D" w:rsidRDefault="0095126D">
      <w:pPr>
        <w:rPr>
          <w:rFonts w:ascii="Cambria" w:hAnsi="Cambria"/>
        </w:rPr>
      </w:pPr>
      <w:r>
        <w:rPr>
          <w:rFonts w:ascii="Cambria" w:hAnsi="Cambria"/>
        </w:rPr>
        <w:br w:type="page"/>
      </w:r>
    </w:p>
    <w:p w14:paraId="5F17020A" w14:textId="77777777" w:rsidR="0095126D" w:rsidRPr="005F3F88" w:rsidRDefault="0095126D" w:rsidP="000B6590">
      <w:pPr>
        <w:pStyle w:val="ATAHeadingLevel2"/>
      </w:pPr>
      <w:r>
        <w:lastRenderedPageBreak/>
        <w:t>Part 5 Explained</w:t>
      </w:r>
    </w:p>
    <w:p w14:paraId="5F17020B" w14:textId="5A8307CD" w:rsidR="0095126D" w:rsidRDefault="0095126D" w:rsidP="000B6590">
      <w:pPr>
        <w:pStyle w:val="ATABody"/>
      </w:pPr>
      <w:r>
        <w:t xml:space="preserve">Now that you have completed your site visit, you should be able to use the measurements you </w:t>
      </w:r>
      <w:r w:rsidR="0008262B">
        <w:t>wrote down</w:t>
      </w:r>
      <w:r>
        <w:t xml:space="preserve"> in Part 4 and the threat information identified in </w:t>
      </w:r>
      <w:r w:rsidRPr="0046104E">
        <w:rPr>
          <w:b/>
        </w:rPr>
        <w:t>Intelligence Report 2</w:t>
      </w:r>
      <w:r w:rsidR="0008262B">
        <w:t xml:space="preserve"> to determine whether</w:t>
      </w:r>
      <w:r w:rsidRPr="00402400">
        <w:t xml:space="preserve"> there</w:t>
      </w:r>
      <w:r>
        <w:t xml:space="preserve"> is</w:t>
      </w:r>
      <w:r w:rsidRPr="00402400">
        <w:t xml:space="preserve"> sufficient distance to avoid severe damage </w:t>
      </w:r>
      <w:r>
        <w:t xml:space="preserve">and </w:t>
      </w:r>
      <w:r w:rsidRPr="00D76B95">
        <w:t>casualties by a vehicle bomb at the</w:t>
      </w:r>
      <w:r>
        <w:t xml:space="preserve"> facility and to consider the threat a suicide bomber could cause within the </w:t>
      </w:r>
      <w:r w:rsidR="00B44029">
        <w:t>critical</w:t>
      </w:r>
      <w:r>
        <w:t xml:space="preserve"> infrastructure. </w:t>
      </w:r>
    </w:p>
    <w:p w14:paraId="5F17020C" w14:textId="77777777" w:rsidR="0095126D" w:rsidRDefault="0095126D" w:rsidP="000B6590">
      <w:pPr>
        <w:pStyle w:val="ATABody"/>
      </w:pPr>
    </w:p>
    <w:p w14:paraId="5F17020D" w14:textId="77777777" w:rsidR="0095126D" w:rsidRPr="00E62A52" w:rsidRDefault="0095126D" w:rsidP="000B6590">
      <w:pPr>
        <w:pStyle w:val="ATABody"/>
      </w:pPr>
      <w:r w:rsidRPr="00E62A52">
        <w:t xml:space="preserve">You will have </w:t>
      </w:r>
      <w:r>
        <w:t>45</w:t>
      </w:r>
      <w:r w:rsidRPr="00E62A52">
        <w:t xml:space="preserve"> minutes to complete </w:t>
      </w:r>
      <w:r>
        <w:t>Part 5</w:t>
      </w:r>
      <w:r w:rsidRPr="00E62A52">
        <w:t xml:space="preserve"> of the </w:t>
      </w:r>
      <w:r>
        <w:t>capstone exercise</w:t>
      </w:r>
      <w:r w:rsidRPr="00E62A52">
        <w:t xml:space="preserve">. Recall that you will not share your responses with the class at this time; however, be sure to carefully document your responses, as your team will be asked to present information from this part of the </w:t>
      </w:r>
      <w:r>
        <w:t>capstone exercise</w:t>
      </w:r>
      <w:r w:rsidRPr="00E62A52">
        <w:t xml:space="preserve"> at the conclusion of the entire exercise.</w:t>
      </w:r>
    </w:p>
    <w:p w14:paraId="5F17020E" w14:textId="62F36FDE" w:rsidR="0095126D" w:rsidRPr="0095126D" w:rsidRDefault="0095126D" w:rsidP="0095126D">
      <w:pPr>
        <w:keepNext/>
        <w:keepLines/>
        <w:spacing w:before="120" w:after="120"/>
        <w:rPr>
          <w:rFonts w:asciiTheme="majorHAnsi" w:hAnsiTheme="majorHAnsi"/>
          <w:b/>
          <w:sz w:val="20"/>
          <w:szCs w:val="20"/>
        </w:rPr>
      </w:pPr>
      <w:r>
        <w:rPr>
          <w:b/>
          <w:sz w:val="20"/>
          <w:szCs w:val="20"/>
        </w:rPr>
        <w:t>Table 16</w:t>
      </w:r>
      <w:r w:rsidRPr="00402400">
        <w:rPr>
          <w:b/>
          <w:sz w:val="20"/>
          <w:szCs w:val="20"/>
        </w:rPr>
        <w:t xml:space="preserve">: </w:t>
      </w:r>
      <w:r w:rsidRPr="0095126D">
        <w:rPr>
          <w:rFonts w:asciiTheme="majorHAnsi" w:hAnsiTheme="majorHAnsi"/>
          <w:b/>
          <w:sz w:val="20"/>
          <w:szCs w:val="20"/>
        </w:rPr>
        <w:t>ATF</w:t>
      </w:r>
      <w:r w:rsidR="001E5CA7">
        <w:rPr>
          <w:rFonts w:asciiTheme="majorHAnsi" w:hAnsiTheme="majorHAnsi"/>
          <w:b/>
          <w:sz w:val="20"/>
          <w:szCs w:val="20"/>
        </w:rPr>
        <w:t xml:space="preserve"> — </w:t>
      </w:r>
      <w:r w:rsidRPr="0095126D">
        <w:rPr>
          <w:rFonts w:asciiTheme="majorHAnsi" w:hAnsiTheme="majorHAnsi"/>
          <w:b/>
          <w:sz w:val="20"/>
          <w:szCs w:val="20"/>
        </w:rPr>
        <w:t xml:space="preserve">Vehicle Bomb Explosion Hazard and Evacuation Distance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608"/>
        <w:gridCol w:w="1489"/>
        <w:gridCol w:w="1056"/>
        <w:gridCol w:w="1541"/>
        <w:gridCol w:w="1134"/>
      </w:tblGrid>
      <w:tr w:rsidR="0095126D" w:rsidRPr="0008262B" w14:paraId="5F170215" w14:textId="77777777" w:rsidTr="000B6590">
        <w:trPr>
          <w:trHeight w:val="795"/>
        </w:trPr>
        <w:tc>
          <w:tcPr>
            <w:tcW w:w="1946" w:type="dxa"/>
            <w:tcBorders>
              <w:top w:val="single" w:sz="4" w:space="0" w:color="auto"/>
              <w:bottom w:val="single" w:sz="4" w:space="0" w:color="auto"/>
              <w:right w:val="single" w:sz="4" w:space="0" w:color="auto"/>
            </w:tcBorders>
            <w:shd w:val="clear" w:color="auto" w:fill="D9D9D9" w:themeFill="background1" w:themeFillShade="D9"/>
          </w:tcPr>
          <w:p w14:paraId="5F17020F" w14:textId="77777777" w:rsidR="0095126D" w:rsidRPr="0008262B" w:rsidRDefault="0095126D" w:rsidP="0008262B">
            <w:pPr>
              <w:pStyle w:val="ATATableHeading"/>
              <w:spacing w:before="120" w:after="120"/>
              <w:rPr>
                <w:rStyle w:val="ATAEmphasis"/>
              </w:rPr>
            </w:pP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0" w14:textId="77777777" w:rsidR="0095126D" w:rsidRPr="0008262B" w:rsidRDefault="0095126D" w:rsidP="0008262B">
            <w:pPr>
              <w:pStyle w:val="ATATableHeading"/>
              <w:spacing w:before="120" w:after="120"/>
              <w:rPr>
                <w:rStyle w:val="ATAEmphasis"/>
              </w:rPr>
            </w:pPr>
            <w:r w:rsidRPr="0008262B">
              <w:rPr>
                <w:rStyle w:val="ATAEmphasis"/>
              </w:rPr>
              <w:t>Vehicle Description</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1" w14:textId="77777777" w:rsidR="0095126D" w:rsidRPr="0008262B" w:rsidRDefault="0095126D" w:rsidP="0008262B">
            <w:pPr>
              <w:pStyle w:val="ATATableHeading"/>
              <w:spacing w:before="120" w:after="120"/>
              <w:rPr>
                <w:rStyle w:val="ATAEmphasis"/>
              </w:rPr>
            </w:pPr>
            <w:r w:rsidRPr="0008262B">
              <w:rPr>
                <w:rStyle w:val="ATAEmphasis"/>
              </w:rPr>
              <w:t>Maximum Explosives Capacity</w:t>
            </w:r>
          </w:p>
        </w:tc>
        <w:tc>
          <w:tcPr>
            <w:tcW w:w="2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2" w14:textId="77777777" w:rsidR="0095126D" w:rsidRPr="0008262B" w:rsidRDefault="0095126D" w:rsidP="0008262B">
            <w:pPr>
              <w:pStyle w:val="ATATableHeading"/>
              <w:spacing w:before="120" w:after="120"/>
              <w:rPr>
                <w:rStyle w:val="ATAEmphasis"/>
              </w:rPr>
            </w:pPr>
            <w:r w:rsidRPr="0008262B">
              <w:rPr>
                <w:rStyle w:val="ATAEmphasis"/>
              </w:rPr>
              <w:t>Lethal Air Blast Range</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3" w14:textId="77777777" w:rsidR="0095126D" w:rsidRPr="0008262B" w:rsidRDefault="0095126D" w:rsidP="0008262B">
            <w:pPr>
              <w:pStyle w:val="ATATableHeading"/>
              <w:spacing w:before="120" w:after="120"/>
              <w:rPr>
                <w:rStyle w:val="ATAEmphasis"/>
              </w:rPr>
            </w:pPr>
            <w:r w:rsidRPr="0008262B">
              <w:rPr>
                <w:rStyle w:val="ATAEmphasis"/>
              </w:rPr>
              <w:t>Minimum Evacuation Distance</w:t>
            </w:r>
          </w:p>
        </w:tc>
        <w:tc>
          <w:tcPr>
            <w:tcW w:w="2207" w:type="dxa"/>
            <w:tcBorders>
              <w:top w:val="single" w:sz="4" w:space="0" w:color="auto"/>
              <w:left w:val="single" w:sz="4" w:space="0" w:color="auto"/>
              <w:bottom w:val="single" w:sz="4" w:space="0" w:color="auto"/>
            </w:tcBorders>
            <w:shd w:val="clear" w:color="auto" w:fill="D9D9D9" w:themeFill="background1" w:themeFillShade="D9"/>
          </w:tcPr>
          <w:p w14:paraId="5F170214" w14:textId="77777777" w:rsidR="0095126D" w:rsidRPr="0008262B" w:rsidRDefault="0095126D" w:rsidP="0008262B">
            <w:pPr>
              <w:pStyle w:val="ATATableHeading"/>
              <w:spacing w:before="120" w:after="120"/>
              <w:rPr>
                <w:rStyle w:val="ATAEmphasis"/>
              </w:rPr>
            </w:pPr>
            <w:r w:rsidRPr="0008262B">
              <w:rPr>
                <w:rStyle w:val="ATAEmphasis"/>
              </w:rPr>
              <w:t>Falling Glass Hazard</w:t>
            </w:r>
          </w:p>
        </w:tc>
      </w:tr>
      <w:tr w:rsidR="0095126D" w:rsidRPr="0095126D" w14:paraId="5F17021D" w14:textId="77777777" w:rsidTr="000B6590">
        <w:trPr>
          <w:trHeight w:val="795"/>
        </w:trPr>
        <w:tc>
          <w:tcPr>
            <w:tcW w:w="1946" w:type="dxa"/>
            <w:tcBorders>
              <w:top w:val="single" w:sz="4" w:space="0" w:color="auto"/>
            </w:tcBorders>
            <w:shd w:val="clear" w:color="auto" w:fill="auto"/>
          </w:tcPr>
          <w:p w14:paraId="5F170216" w14:textId="77777777" w:rsidR="0095126D" w:rsidRPr="0095126D" w:rsidRDefault="0095126D" w:rsidP="000B6590">
            <w:pPr>
              <w:pStyle w:val="ATATableBody"/>
            </w:pPr>
            <w:r w:rsidRPr="0095126D">
              <w:rPr>
                <w:noProof/>
              </w:rPr>
              <w:drawing>
                <wp:inline distT="0" distB="0" distL="0" distR="0" wp14:anchorId="5F1703CF" wp14:editId="5F1703D0">
                  <wp:extent cx="1098550" cy="49784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98550" cy="497840"/>
                          </a:xfrm>
                          <a:prstGeom prst="rect">
                            <a:avLst/>
                          </a:prstGeom>
                          <a:noFill/>
                          <a:ln>
                            <a:noFill/>
                          </a:ln>
                        </pic:spPr>
                      </pic:pic>
                    </a:graphicData>
                  </a:graphic>
                </wp:inline>
              </w:drawing>
            </w:r>
          </w:p>
        </w:tc>
        <w:tc>
          <w:tcPr>
            <w:tcW w:w="2206" w:type="dxa"/>
            <w:tcBorders>
              <w:top w:val="single" w:sz="4" w:space="0" w:color="auto"/>
            </w:tcBorders>
            <w:shd w:val="clear" w:color="auto" w:fill="auto"/>
          </w:tcPr>
          <w:p w14:paraId="5F170217" w14:textId="77777777" w:rsidR="0095126D" w:rsidRPr="0095126D" w:rsidRDefault="0095126D" w:rsidP="000B6590">
            <w:pPr>
              <w:pStyle w:val="ATATableBody"/>
            </w:pPr>
            <w:r w:rsidRPr="0095126D">
              <w:t>Compact Sedan</w:t>
            </w:r>
          </w:p>
        </w:tc>
        <w:tc>
          <w:tcPr>
            <w:tcW w:w="2206" w:type="dxa"/>
            <w:tcBorders>
              <w:top w:val="single" w:sz="4" w:space="0" w:color="auto"/>
            </w:tcBorders>
            <w:shd w:val="clear" w:color="auto" w:fill="auto"/>
          </w:tcPr>
          <w:p w14:paraId="5F170218" w14:textId="77777777" w:rsidR="0095126D" w:rsidRPr="0095126D" w:rsidRDefault="0095126D" w:rsidP="000B6590">
            <w:pPr>
              <w:pStyle w:val="ATATableBody"/>
            </w:pPr>
            <w:r w:rsidRPr="0095126D">
              <w:t xml:space="preserve">227 kilograms </w:t>
            </w:r>
          </w:p>
          <w:p w14:paraId="5F170219" w14:textId="77777777" w:rsidR="0095126D" w:rsidRPr="0095126D" w:rsidRDefault="0095126D" w:rsidP="000B6590">
            <w:pPr>
              <w:pStyle w:val="ATATableBody"/>
            </w:pPr>
            <w:r w:rsidRPr="0095126D">
              <w:t>(In trunk)</w:t>
            </w:r>
          </w:p>
        </w:tc>
        <w:tc>
          <w:tcPr>
            <w:tcW w:w="2207" w:type="dxa"/>
            <w:tcBorders>
              <w:top w:val="single" w:sz="4" w:space="0" w:color="auto"/>
            </w:tcBorders>
            <w:shd w:val="clear" w:color="auto" w:fill="FF0000"/>
          </w:tcPr>
          <w:p w14:paraId="5F17021A" w14:textId="77777777" w:rsidR="0095126D" w:rsidRPr="0095126D" w:rsidRDefault="0095126D" w:rsidP="000B6590">
            <w:pPr>
              <w:pStyle w:val="ATATableBody"/>
            </w:pPr>
            <w:r w:rsidRPr="0095126D">
              <w:t>30 meters</w:t>
            </w:r>
          </w:p>
        </w:tc>
        <w:tc>
          <w:tcPr>
            <w:tcW w:w="2206" w:type="dxa"/>
            <w:tcBorders>
              <w:top w:val="single" w:sz="4" w:space="0" w:color="auto"/>
            </w:tcBorders>
            <w:shd w:val="clear" w:color="auto" w:fill="FFFF00"/>
          </w:tcPr>
          <w:p w14:paraId="5F17021B" w14:textId="77777777" w:rsidR="0095126D" w:rsidRPr="0095126D" w:rsidRDefault="0095126D" w:rsidP="000B6590">
            <w:pPr>
              <w:pStyle w:val="ATATableBody"/>
            </w:pPr>
            <w:r w:rsidRPr="0095126D">
              <w:t>457 meters</w:t>
            </w:r>
          </w:p>
        </w:tc>
        <w:tc>
          <w:tcPr>
            <w:tcW w:w="2207" w:type="dxa"/>
            <w:tcBorders>
              <w:top w:val="single" w:sz="4" w:space="0" w:color="auto"/>
            </w:tcBorders>
            <w:shd w:val="clear" w:color="auto" w:fill="auto"/>
          </w:tcPr>
          <w:p w14:paraId="5F17021C" w14:textId="77777777" w:rsidR="0095126D" w:rsidRPr="0095126D" w:rsidRDefault="0095126D" w:rsidP="000B6590">
            <w:pPr>
              <w:pStyle w:val="ATATableBody"/>
            </w:pPr>
            <w:r w:rsidRPr="0095126D">
              <w:t>381 meters</w:t>
            </w:r>
          </w:p>
        </w:tc>
      </w:tr>
      <w:tr w:rsidR="0095126D" w:rsidRPr="0095126D" w14:paraId="5F170225" w14:textId="77777777" w:rsidTr="00716C43">
        <w:trPr>
          <w:trHeight w:val="795"/>
        </w:trPr>
        <w:tc>
          <w:tcPr>
            <w:tcW w:w="1946" w:type="dxa"/>
            <w:shd w:val="clear" w:color="auto" w:fill="auto"/>
          </w:tcPr>
          <w:p w14:paraId="5F17021E" w14:textId="77777777" w:rsidR="0095126D" w:rsidRPr="0095126D" w:rsidRDefault="0095126D" w:rsidP="000B6590">
            <w:pPr>
              <w:pStyle w:val="ATATableBody"/>
            </w:pPr>
            <w:r w:rsidRPr="0095126D">
              <w:rPr>
                <w:noProof/>
              </w:rPr>
              <w:drawing>
                <wp:inline distT="0" distB="0" distL="0" distR="0" wp14:anchorId="5F1703D1" wp14:editId="5F1703D2">
                  <wp:extent cx="1098550" cy="40259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8550" cy="402590"/>
                          </a:xfrm>
                          <a:prstGeom prst="rect">
                            <a:avLst/>
                          </a:prstGeom>
                          <a:noFill/>
                          <a:ln>
                            <a:noFill/>
                          </a:ln>
                        </pic:spPr>
                      </pic:pic>
                    </a:graphicData>
                  </a:graphic>
                </wp:inline>
              </w:drawing>
            </w:r>
          </w:p>
        </w:tc>
        <w:tc>
          <w:tcPr>
            <w:tcW w:w="2206" w:type="dxa"/>
            <w:shd w:val="clear" w:color="auto" w:fill="auto"/>
          </w:tcPr>
          <w:p w14:paraId="5F17021F" w14:textId="77777777" w:rsidR="0095126D" w:rsidRPr="0095126D" w:rsidRDefault="0095126D" w:rsidP="000B6590">
            <w:pPr>
              <w:pStyle w:val="ATATableBody"/>
            </w:pPr>
            <w:r w:rsidRPr="0095126D">
              <w:t>Full Size Sedan</w:t>
            </w:r>
          </w:p>
        </w:tc>
        <w:tc>
          <w:tcPr>
            <w:tcW w:w="2206" w:type="dxa"/>
            <w:shd w:val="clear" w:color="auto" w:fill="auto"/>
          </w:tcPr>
          <w:p w14:paraId="5F170220" w14:textId="77777777" w:rsidR="0095126D" w:rsidRPr="0095126D" w:rsidRDefault="0095126D" w:rsidP="000B6590">
            <w:pPr>
              <w:pStyle w:val="ATATableBody"/>
            </w:pPr>
            <w:r w:rsidRPr="0095126D">
              <w:t>455 kilograms</w:t>
            </w:r>
          </w:p>
          <w:p w14:paraId="5F170221" w14:textId="77777777" w:rsidR="0095126D" w:rsidRPr="0095126D" w:rsidRDefault="0095126D" w:rsidP="000B6590">
            <w:pPr>
              <w:pStyle w:val="ATATableBody"/>
            </w:pPr>
            <w:r w:rsidRPr="0095126D">
              <w:t>(In trunk)</w:t>
            </w:r>
          </w:p>
        </w:tc>
        <w:tc>
          <w:tcPr>
            <w:tcW w:w="2207" w:type="dxa"/>
            <w:shd w:val="clear" w:color="auto" w:fill="FF0000"/>
          </w:tcPr>
          <w:p w14:paraId="5F170222" w14:textId="77777777" w:rsidR="0095126D" w:rsidRPr="0095126D" w:rsidRDefault="0095126D" w:rsidP="000B6590">
            <w:pPr>
              <w:pStyle w:val="ATATableBody"/>
            </w:pPr>
            <w:r w:rsidRPr="0095126D">
              <w:t>38 meters</w:t>
            </w:r>
          </w:p>
        </w:tc>
        <w:tc>
          <w:tcPr>
            <w:tcW w:w="2206" w:type="dxa"/>
            <w:shd w:val="clear" w:color="auto" w:fill="FFFF00"/>
          </w:tcPr>
          <w:p w14:paraId="5F170223" w14:textId="77777777" w:rsidR="0095126D" w:rsidRPr="0095126D" w:rsidRDefault="0095126D" w:rsidP="000B6590">
            <w:pPr>
              <w:pStyle w:val="ATATableBody"/>
            </w:pPr>
            <w:r w:rsidRPr="0095126D">
              <w:t>534 meters</w:t>
            </w:r>
          </w:p>
        </w:tc>
        <w:tc>
          <w:tcPr>
            <w:tcW w:w="2207" w:type="dxa"/>
            <w:shd w:val="clear" w:color="auto" w:fill="auto"/>
          </w:tcPr>
          <w:p w14:paraId="5F170224" w14:textId="77777777" w:rsidR="0095126D" w:rsidRPr="0095126D" w:rsidRDefault="0095126D" w:rsidP="000B6590">
            <w:pPr>
              <w:pStyle w:val="ATATableBody"/>
            </w:pPr>
            <w:r w:rsidRPr="0095126D">
              <w:t>534 meters</w:t>
            </w:r>
          </w:p>
        </w:tc>
      </w:tr>
      <w:tr w:rsidR="0095126D" w:rsidRPr="0095126D" w14:paraId="5F17022C" w14:textId="77777777" w:rsidTr="00716C43">
        <w:trPr>
          <w:trHeight w:val="795"/>
        </w:trPr>
        <w:tc>
          <w:tcPr>
            <w:tcW w:w="1946" w:type="dxa"/>
            <w:shd w:val="clear" w:color="auto" w:fill="auto"/>
          </w:tcPr>
          <w:p w14:paraId="5F170226" w14:textId="77777777" w:rsidR="0095126D" w:rsidRPr="0095126D" w:rsidRDefault="0095126D" w:rsidP="000B6590">
            <w:pPr>
              <w:pStyle w:val="ATATableBody"/>
            </w:pPr>
            <w:r w:rsidRPr="0095126D">
              <w:rPr>
                <w:noProof/>
              </w:rPr>
              <w:drawing>
                <wp:inline distT="0" distB="0" distL="0" distR="0" wp14:anchorId="5F1703D3" wp14:editId="5F1703D4">
                  <wp:extent cx="1098550" cy="470535"/>
                  <wp:effectExtent l="0" t="0" r="635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98550" cy="470535"/>
                          </a:xfrm>
                          <a:prstGeom prst="rect">
                            <a:avLst/>
                          </a:prstGeom>
                          <a:noFill/>
                          <a:ln>
                            <a:noFill/>
                          </a:ln>
                        </pic:spPr>
                      </pic:pic>
                    </a:graphicData>
                  </a:graphic>
                </wp:inline>
              </w:drawing>
            </w:r>
          </w:p>
        </w:tc>
        <w:tc>
          <w:tcPr>
            <w:tcW w:w="2206" w:type="dxa"/>
            <w:shd w:val="clear" w:color="auto" w:fill="auto"/>
          </w:tcPr>
          <w:p w14:paraId="5F170227" w14:textId="77777777" w:rsidR="0095126D" w:rsidRPr="0095126D" w:rsidRDefault="0095126D" w:rsidP="000B6590">
            <w:pPr>
              <w:pStyle w:val="ATATableBody"/>
            </w:pPr>
            <w:r w:rsidRPr="0095126D">
              <w:t>Passenger Van or Cargo Van</w:t>
            </w:r>
          </w:p>
        </w:tc>
        <w:tc>
          <w:tcPr>
            <w:tcW w:w="2206" w:type="dxa"/>
            <w:shd w:val="clear" w:color="auto" w:fill="auto"/>
          </w:tcPr>
          <w:p w14:paraId="5F170228" w14:textId="77777777" w:rsidR="0095126D" w:rsidRPr="0095126D" w:rsidRDefault="0095126D" w:rsidP="000B6590">
            <w:pPr>
              <w:pStyle w:val="ATATableBody"/>
            </w:pPr>
            <w:r w:rsidRPr="0095126D">
              <w:t>1,818 kilograms</w:t>
            </w:r>
          </w:p>
        </w:tc>
        <w:tc>
          <w:tcPr>
            <w:tcW w:w="2207" w:type="dxa"/>
            <w:shd w:val="clear" w:color="auto" w:fill="FF0000"/>
          </w:tcPr>
          <w:p w14:paraId="5F170229" w14:textId="77777777" w:rsidR="0095126D" w:rsidRPr="0095126D" w:rsidRDefault="0095126D" w:rsidP="000B6590">
            <w:pPr>
              <w:pStyle w:val="ATATableBody"/>
            </w:pPr>
            <w:r w:rsidRPr="0095126D">
              <w:t>61 meters</w:t>
            </w:r>
          </w:p>
        </w:tc>
        <w:tc>
          <w:tcPr>
            <w:tcW w:w="2206" w:type="dxa"/>
            <w:shd w:val="clear" w:color="auto" w:fill="FFFF00"/>
          </w:tcPr>
          <w:p w14:paraId="5F17022A" w14:textId="77777777" w:rsidR="0095126D" w:rsidRPr="0095126D" w:rsidRDefault="0095126D" w:rsidP="000B6590">
            <w:pPr>
              <w:pStyle w:val="ATATableBody"/>
            </w:pPr>
            <w:r w:rsidRPr="0095126D">
              <w:t>838 meters</w:t>
            </w:r>
          </w:p>
        </w:tc>
        <w:tc>
          <w:tcPr>
            <w:tcW w:w="2207" w:type="dxa"/>
            <w:shd w:val="clear" w:color="auto" w:fill="auto"/>
          </w:tcPr>
          <w:p w14:paraId="5F17022B" w14:textId="77777777" w:rsidR="0095126D" w:rsidRPr="0095126D" w:rsidRDefault="0095126D" w:rsidP="000B6590">
            <w:pPr>
              <w:pStyle w:val="ATATableBody"/>
            </w:pPr>
            <w:r w:rsidRPr="0095126D">
              <w:t>838 meters</w:t>
            </w:r>
          </w:p>
        </w:tc>
      </w:tr>
      <w:tr w:rsidR="0095126D" w:rsidRPr="0095126D" w14:paraId="5F170233" w14:textId="77777777" w:rsidTr="00716C43">
        <w:trPr>
          <w:trHeight w:val="795"/>
        </w:trPr>
        <w:tc>
          <w:tcPr>
            <w:tcW w:w="1946" w:type="dxa"/>
            <w:shd w:val="clear" w:color="auto" w:fill="auto"/>
          </w:tcPr>
          <w:p w14:paraId="5F17022D" w14:textId="77777777" w:rsidR="0095126D" w:rsidRPr="0095126D" w:rsidRDefault="0095126D" w:rsidP="000B6590">
            <w:pPr>
              <w:pStyle w:val="ATATableBody"/>
            </w:pPr>
            <w:r w:rsidRPr="0095126D">
              <w:rPr>
                <w:noProof/>
              </w:rPr>
              <w:drawing>
                <wp:inline distT="0" distB="0" distL="0" distR="0" wp14:anchorId="5F1703D5" wp14:editId="5F1703D6">
                  <wp:extent cx="1098550" cy="49784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98550" cy="497840"/>
                          </a:xfrm>
                          <a:prstGeom prst="rect">
                            <a:avLst/>
                          </a:prstGeom>
                          <a:noFill/>
                          <a:ln>
                            <a:noFill/>
                          </a:ln>
                        </pic:spPr>
                      </pic:pic>
                    </a:graphicData>
                  </a:graphic>
                </wp:inline>
              </w:drawing>
            </w:r>
          </w:p>
        </w:tc>
        <w:tc>
          <w:tcPr>
            <w:tcW w:w="2206" w:type="dxa"/>
            <w:shd w:val="clear" w:color="auto" w:fill="auto"/>
          </w:tcPr>
          <w:p w14:paraId="5F17022E" w14:textId="77777777" w:rsidR="0095126D" w:rsidRPr="0095126D" w:rsidRDefault="0095126D" w:rsidP="000B6590">
            <w:pPr>
              <w:pStyle w:val="ATATableBody"/>
            </w:pPr>
            <w:r w:rsidRPr="0095126D">
              <w:t>Small Box Van (4.3 Meter Box)</w:t>
            </w:r>
          </w:p>
        </w:tc>
        <w:tc>
          <w:tcPr>
            <w:tcW w:w="2206" w:type="dxa"/>
            <w:shd w:val="clear" w:color="auto" w:fill="auto"/>
          </w:tcPr>
          <w:p w14:paraId="5F17022F" w14:textId="77777777" w:rsidR="0095126D" w:rsidRPr="0095126D" w:rsidRDefault="0095126D" w:rsidP="000B6590">
            <w:pPr>
              <w:pStyle w:val="ATATableBody"/>
            </w:pPr>
            <w:r w:rsidRPr="0095126D">
              <w:t>4,545 kilograms</w:t>
            </w:r>
          </w:p>
        </w:tc>
        <w:tc>
          <w:tcPr>
            <w:tcW w:w="2207" w:type="dxa"/>
            <w:shd w:val="clear" w:color="auto" w:fill="FF0000"/>
          </w:tcPr>
          <w:p w14:paraId="5F170230" w14:textId="77777777" w:rsidR="0095126D" w:rsidRPr="0095126D" w:rsidRDefault="0095126D" w:rsidP="000B6590">
            <w:pPr>
              <w:pStyle w:val="ATATableBody"/>
            </w:pPr>
            <w:r w:rsidRPr="0095126D">
              <w:t>91 meters</w:t>
            </w:r>
          </w:p>
        </w:tc>
        <w:tc>
          <w:tcPr>
            <w:tcW w:w="2206" w:type="dxa"/>
            <w:shd w:val="clear" w:color="auto" w:fill="FFFF00"/>
          </w:tcPr>
          <w:p w14:paraId="5F170231" w14:textId="77777777" w:rsidR="0095126D" w:rsidRPr="0095126D" w:rsidRDefault="0095126D" w:rsidP="000B6590">
            <w:pPr>
              <w:pStyle w:val="ATATableBody"/>
            </w:pPr>
            <w:r w:rsidRPr="0095126D">
              <w:t>1,143 meters</w:t>
            </w:r>
          </w:p>
        </w:tc>
        <w:tc>
          <w:tcPr>
            <w:tcW w:w="2207" w:type="dxa"/>
            <w:shd w:val="clear" w:color="auto" w:fill="auto"/>
          </w:tcPr>
          <w:p w14:paraId="5F170232" w14:textId="77777777" w:rsidR="0095126D" w:rsidRPr="0095126D" w:rsidRDefault="0095126D" w:rsidP="000B6590">
            <w:pPr>
              <w:pStyle w:val="ATATableBody"/>
            </w:pPr>
            <w:r w:rsidRPr="0095126D">
              <w:t>1,143 meters</w:t>
            </w:r>
          </w:p>
        </w:tc>
      </w:tr>
      <w:tr w:rsidR="0095126D" w:rsidRPr="0095126D" w14:paraId="5F17023A" w14:textId="77777777" w:rsidTr="00716C43">
        <w:trPr>
          <w:trHeight w:val="795"/>
        </w:trPr>
        <w:tc>
          <w:tcPr>
            <w:tcW w:w="1946" w:type="dxa"/>
            <w:shd w:val="clear" w:color="auto" w:fill="auto"/>
          </w:tcPr>
          <w:p w14:paraId="5F170234" w14:textId="77777777" w:rsidR="0095126D" w:rsidRPr="0095126D" w:rsidRDefault="0095126D" w:rsidP="000B6590">
            <w:pPr>
              <w:pStyle w:val="ATATableBody"/>
            </w:pPr>
            <w:r w:rsidRPr="0095126D">
              <w:rPr>
                <w:noProof/>
              </w:rPr>
              <w:drawing>
                <wp:inline distT="0" distB="0" distL="0" distR="0" wp14:anchorId="5F1703D7" wp14:editId="5F1703D8">
                  <wp:extent cx="1098550" cy="470535"/>
                  <wp:effectExtent l="0" t="0" r="635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98550" cy="470535"/>
                          </a:xfrm>
                          <a:prstGeom prst="rect">
                            <a:avLst/>
                          </a:prstGeom>
                          <a:noFill/>
                          <a:ln>
                            <a:noFill/>
                          </a:ln>
                        </pic:spPr>
                      </pic:pic>
                    </a:graphicData>
                  </a:graphic>
                </wp:inline>
              </w:drawing>
            </w:r>
          </w:p>
        </w:tc>
        <w:tc>
          <w:tcPr>
            <w:tcW w:w="2206" w:type="dxa"/>
            <w:shd w:val="clear" w:color="auto" w:fill="auto"/>
          </w:tcPr>
          <w:p w14:paraId="5F170235" w14:textId="77777777" w:rsidR="0095126D" w:rsidRPr="0095126D" w:rsidRDefault="0095126D" w:rsidP="000B6590">
            <w:pPr>
              <w:pStyle w:val="ATATableBody"/>
            </w:pPr>
            <w:r w:rsidRPr="0095126D">
              <w:t>Box Van or Water/ Fuel Truck</w:t>
            </w:r>
          </w:p>
        </w:tc>
        <w:tc>
          <w:tcPr>
            <w:tcW w:w="2206" w:type="dxa"/>
            <w:shd w:val="clear" w:color="auto" w:fill="auto"/>
          </w:tcPr>
          <w:p w14:paraId="5F170236" w14:textId="77777777" w:rsidR="0095126D" w:rsidRPr="0095126D" w:rsidRDefault="0095126D" w:rsidP="000B6590">
            <w:pPr>
              <w:pStyle w:val="ATATableBody"/>
            </w:pPr>
            <w:r w:rsidRPr="0095126D">
              <w:t>13,636 kilograms</w:t>
            </w:r>
          </w:p>
        </w:tc>
        <w:tc>
          <w:tcPr>
            <w:tcW w:w="2207" w:type="dxa"/>
            <w:shd w:val="clear" w:color="auto" w:fill="FF0000"/>
          </w:tcPr>
          <w:p w14:paraId="5F170237" w14:textId="77777777" w:rsidR="0095126D" w:rsidRPr="0095126D" w:rsidRDefault="0095126D" w:rsidP="000B6590">
            <w:pPr>
              <w:pStyle w:val="ATATableBody"/>
            </w:pPr>
            <w:r w:rsidRPr="0095126D">
              <w:t>137 meters</w:t>
            </w:r>
          </w:p>
        </w:tc>
        <w:tc>
          <w:tcPr>
            <w:tcW w:w="2206" w:type="dxa"/>
            <w:shd w:val="clear" w:color="auto" w:fill="FFFF00"/>
          </w:tcPr>
          <w:p w14:paraId="5F170238" w14:textId="77777777" w:rsidR="0095126D" w:rsidRPr="0095126D" w:rsidRDefault="0095126D" w:rsidP="000B6590">
            <w:pPr>
              <w:pStyle w:val="ATATableBody"/>
            </w:pPr>
            <w:r w:rsidRPr="0095126D">
              <w:t>1,982 meters</w:t>
            </w:r>
          </w:p>
        </w:tc>
        <w:tc>
          <w:tcPr>
            <w:tcW w:w="2207" w:type="dxa"/>
            <w:shd w:val="clear" w:color="auto" w:fill="auto"/>
          </w:tcPr>
          <w:p w14:paraId="5F170239" w14:textId="77777777" w:rsidR="0095126D" w:rsidRPr="0095126D" w:rsidRDefault="0095126D" w:rsidP="000B6590">
            <w:pPr>
              <w:pStyle w:val="ATATableBody"/>
            </w:pPr>
            <w:r w:rsidRPr="0095126D">
              <w:t>1,982 meters</w:t>
            </w:r>
          </w:p>
        </w:tc>
      </w:tr>
      <w:tr w:rsidR="0095126D" w:rsidRPr="0095126D" w14:paraId="5F170242" w14:textId="77777777" w:rsidTr="00716C43">
        <w:trPr>
          <w:trHeight w:val="795"/>
        </w:trPr>
        <w:tc>
          <w:tcPr>
            <w:tcW w:w="1946" w:type="dxa"/>
            <w:shd w:val="clear" w:color="auto" w:fill="auto"/>
          </w:tcPr>
          <w:p w14:paraId="5F17023B" w14:textId="77777777" w:rsidR="0095126D" w:rsidRPr="0095126D" w:rsidRDefault="0095126D" w:rsidP="000B6590">
            <w:pPr>
              <w:pStyle w:val="ATATableBody"/>
            </w:pPr>
            <w:r w:rsidRPr="0095126D">
              <w:rPr>
                <w:noProof/>
              </w:rPr>
              <w:drawing>
                <wp:inline distT="0" distB="0" distL="0" distR="0" wp14:anchorId="5F1703D9" wp14:editId="5F1703DA">
                  <wp:extent cx="1098550" cy="40259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98550" cy="402590"/>
                          </a:xfrm>
                          <a:prstGeom prst="rect">
                            <a:avLst/>
                          </a:prstGeom>
                          <a:noFill/>
                          <a:ln>
                            <a:noFill/>
                          </a:ln>
                        </pic:spPr>
                      </pic:pic>
                    </a:graphicData>
                  </a:graphic>
                </wp:inline>
              </w:drawing>
            </w:r>
          </w:p>
        </w:tc>
        <w:tc>
          <w:tcPr>
            <w:tcW w:w="2206" w:type="dxa"/>
            <w:shd w:val="clear" w:color="auto" w:fill="auto"/>
          </w:tcPr>
          <w:p w14:paraId="5F17023C" w14:textId="77777777" w:rsidR="0095126D" w:rsidRPr="0095126D" w:rsidRDefault="0095126D" w:rsidP="000B6590">
            <w:pPr>
              <w:pStyle w:val="ATATableBody"/>
            </w:pPr>
            <w:r w:rsidRPr="0095126D">
              <w:t>Semi-Trailer</w:t>
            </w:r>
          </w:p>
          <w:p w14:paraId="5F17023D" w14:textId="77777777" w:rsidR="0095126D" w:rsidRPr="0095126D" w:rsidRDefault="0095126D" w:rsidP="000B6590">
            <w:pPr>
              <w:pStyle w:val="ATATableBody"/>
            </w:pPr>
          </w:p>
        </w:tc>
        <w:tc>
          <w:tcPr>
            <w:tcW w:w="2206" w:type="dxa"/>
            <w:shd w:val="clear" w:color="auto" w:fill="auto"/>
          </w:tcPr>
          <w:p w14:paraId="5F17023E" w14:textId="77777777" w:rsidR="0095126D" w:rsidRPr="0095126D" w:rsidRDefault="0095126D" w:rsidP="000B6590">
            <w:pPr>
              <w:pStyle w:val="ATATableBody"/>
            </w:pPr>
            <w:r w:rsidRPr="0095126D">
              <w:t>27,273 kilograms</w:t>
            </w:r>
          </w:p>
        </w:tc>
        <w:tc>
          <w:tcPr>
            <w:tcW w:w="2207" w:type="dxa"/>
            <w:shd w:val="clear" w:color="auto" w:fill="FF0000"/>
          </w:tcPr>
          <w:p w14:paraId="5F17023F" w14:textId="77777777" w:rsidR="0095126D" w:rsidRPr="0095126D" w:rsidRDefault="0095126D" w:rsidP="000B6590">
            <w:pPr>
              <w:pStyle w:val="ATATableBody"/>
            </w:pPr>
            <w:r w:rsidRPr="0095126D">
              <w:t xml:space="preserve">183 meters </w:t>
            </w:r>
          </w:p>
        </w:tc>
        <w:tc>
          <w:tcPr>
            <w:tcW w:w="2206" w:type="dxa"/>
            <w:shd w:val="clear" w:color="auto" w:fill="FFFF00"/>
          </w:tcPr>
          <w:p w14:paraId="5F170240" w14:textId="77777777" w:rsidR="0095126D" w:rsidRPr="0095126D" w:rsidRDefault="0095126D" w:rsidP="000B6590">
            <w:pPr>
              <w:pStyle w:val="ATATableBody"/>
            </w:pPr>
            <w:r w:rsidRPr="0095126D">
              <w:t>2,134 meters</w:t>
            </w:r>
          </w:p>
        </w:tc>
        <w:tc>
          <w:tcPr>
            <w:tcW w:w="2207" w:type="dxa"/>
            <w:shd w:val="clear" w:color="auto" w:fill="auto"/>
          </w:tcPr>
          <w:p w14:paraId="5F170241" w14:textId="77777777" w:rsidR="0095126D" w:rsidRPr="0095126D" w:rsidRDefault="0095126D" w:rsidP="000B6590">
            <w:pPr>
              <w:pStyle w:val="ATATableBody"/>
            </w:pPr>
            <w:r w:rsidRPr="0095126D">
              <w:t>2,134 meters</w:t>
            </w:r>
          </w:p>
        </w:tc>
      </w:tr>
    </w:tbl>
    <w:p w14:paraId="5F170243" w14:textId="77777777" w:rsidR="0095126D" w:rsidRPr="00402400" w:rsidRDefault="0095126D" w:rsidP="0095126D"/>
    <w:p w14:paraId="5F170244" w14:textId="77777777" w:rsidR="0095126D" w:rsidRDefault="0095126D">
      <w:pPr>
        <w:rPr>
          <w:rFonts w:ascii="Cambria" w:hAnsi="Cambria"/>
        </w:rPr>
      </w:pPr>
      <w:r>
        <w:rPr>
          <w:rFonts w:ascii="Cambria" w:hAnsi="Cambria"/>
        </w:rPr>
        <w:br w:type="page"/>
      </w:r>
    </w:p>
    <w:p w14:paraId="5F170245" w14:textId="464EC8EA" w:rsidR="0095126D" w:rsidRPr="00402400" w:rsidRDefault="0095126D" w:rsidP="0095126D">
      <w:pPr>
        <w:keepNext/>
        <w:spacing w:before="120" w:after="120"/>
        <w:rPr>
          <w:b/>
          <w:sz w:val="20"/>
          <w:szCs w:val="20"/>
        </w:rPr>
      </w:pPr>
      <w:r>
        <w:rPr>
          <w:b/>
          <w:sz w:val="20"/>
          <w:szCs w:val="20"/>
        </w:rPr>
        <w:lastRenderedPageBreak/>
        <w:t>Table 17</w:t>
      </w:r>
      <w:r w:rsidRPr="00402400">
        <w:rPr>
          <w:b/>
          <w:sz w:val="20"/>
          <w:szCs w:val="20"/>
        </w:rPr>
        <w:t xml:space="preserve">: </w:t>
      </w:r>
      <w:proofErr w:type="gramStart"/>
      <w:r w:rsidRPr="00402400">
        <w:rPr>
          <w:b/>
          <w:sz w:val="20"/>
          <w:szCs w:val="20"/>
        </w:rPr>
        <w:t>D</w:t>
      </w:r>
      <w:r>
        <w:rPr>
          <w:b/>
          <w:sz w:val="20"/>
          <w:szCs w:val="20"/>
        </w:rPr>
        <w:t>o</w:t>
      </w:r>
      <w:r w:rsidRPr="00402400">
        <w:rPr>
          <w:b/>
          <w:sz w:val="20"/>
          <w:szCs w:val="20"/>
        </w:rPr>
        <w:t>D</w:t>
      </w:r>
      <w:proofErr w:type="gramEnd"/>
      <w:r w:rsidR="000B6590">
        <w:rPr>
          <w:b/>
          <w:sz w:val="20"/>
          <w:szCs w:val="20"/>
        </w:rPr>
        <w:t xml:space="preserve"> </w:t>
      </w:r>
      <w:r w:rsidRPr="00402400">
        <w:rPr>
          <w:b/>
          <w:sz w:val="20"/>
          <w:szCs w:val="20"/>
        </w:rPr>
        <w:t>—</w:t>
      </w:r>
      <w:r w:rsidR="000B6590">
        <w:rPr>
          <w:b/>
          <w:sz w:val="20"/>
          <w:szCs w:val="20"/>
        </w:rPr>
        <w:t xml:space="preserve"> </w:t>
      </w:r>
      <w:r w:rsidRPr="00402400">
        <w:rPr>
          <w:b/>
          <w:sz w:val="20"/>
          <w:szCs w:val="20"/>
        </w:rPr>
        <w:t>IED Safe Standoff Distance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542"/>
        <w:gridCol w:w="1768"/>
        <w:gridCol w:w="1825"/>
        <w:gridCol w:w="1825"/>
      </w:tblGrid>
      <w:tr w:rsidR="0095126D" w:rsidRPr="00402400" w14:paraId="5F17024B" w14:textId="77777777" w:rsidTr="000B6590">
        <w:trPr>
          <w:trHeight w:val="795"/>
        </w:trPr>
        <w:tc>
          <w:tcPr>
            <w:tcW w:w="896" w:type="dxa"/>
            <w:vMerge w:val="restart"/>
            <w:shd w:val="clear" w:color="auto" w:fill="D9D9D9" w:themeFill="background1" w:themeFillShade="D9"/>
            <w:textDirection w:val="btLr"/>
            <w:vAlign w:val="center"/>
          </w:tcPr>
          <w:p w14:paraId="5F170246" w14:textId="77777777" w:rsidR="0095126D" w:rsidRPr="0008262B" w:rsidRDefault="0095126D" w:rsidP="000B6590">
            <w:pPr>
              <w:pStyle w:val="ATATableHeading"/>
              <w:jc w:val="center"/>
              <w:rPr>
                <w:rStyle w:val="ATAEmphasis"/>
              </w:rPr>
            </w:pPr>
            <w:r w:rsidRPr="0008262B">
              <w:rPr>
                <w:rStyle w:val="ATAEmphasis"/>
              </w:rPr>
              <w:t>High Explosives (TNT Equivalent)</w:t>
            </w:r>
          </w:p>
        </w:tc>
        <w:tc>
          <w:tcPr>
            <w:tcW w:w="2542" w:type="dxa"/>
            <w:shd w:val="clear" w:color="auto" w:fill="D9D9D9" w:themeFill="background1" w:themeFillShade="D9"/>
          </w:tcPr>
          <w:p w14:paraId="5F170247" w14:textId="77777777" w:rsidR="0095126D" w:rsidRPr="0008262B" w:rsidRDefault="0095126D" w:rsidP="000B6590">
            <w:pPr>
              <w:pStyle w:val="ATATableHeading"/>
              <w:jc w:val="center"/>
              <w:rPr>
                <w:rStyle w:val="ATAEmphasis"/>
              </w:rPr>
            </w:pPr>
            <w:r w:rsidRPr="0008262B">
              <w:rPr>
                <w:rStyle w:val="ATAEmphasis"/>
              </w:rPr>
              <w:t>Threat Description</w:t>
            </w:r>
          </w:p>
        </w:tc>
        <w:tc>
          <w:tcPr>
            <w:tcW w:w="1768" w:type="dxa"/>
            <w:shd w:val="clear" w:color="auto" w:fill="D9D9D9" w:themeFill="background1" w:themeFillShade="D9"/>
          </w:tcPr>
          <w:p w14:paraId="5F170248" w14:textId="77777777" w:rsidR="0095126D" w:rsidRPr="0008262B" w:rsidRDefault="0095126D" w:rsidP="000B6590">
            <w:pPr>
              <w:pStyle w:val="ATATableHeading"/>
              <w:rPr>
                <w:rStyle w:val="ATAEmphasis"/>
              </w:rPr>
            </w:pPr>
            <w:r w:rsidRPr="0008262B">
              <w:rPr>
                <w:rStyle w:val="ATAEmphasis"/>
              </w:rPr>
              <w:t>Explosives Mass</w:t>
            </w:r>
            <w:r w:rsidRPr="0008262B">
              <w:rPr>
                <w:rStyle w:val="ATAEmphasis"/>
                <w:vertAlign w:val="superscript"/>
              </w:rPr>
              <w:t>1</w:t>
            </w:r>
            <w:r w:rsidRPr="0008262B">
              <w:rPr>
                <w:rStyle w:val="ATAEmphasis"/>
              </w:rPr>
              <w:t xml:space="preserve"> (TNT equivalent)</w:t>
            </w:r>
          </w:p>
        </w:tc>
        <w:tc>
          <w:tcPr>
            <w:tcW w:w="1825" w:type="dxa"/>
            <w:shd w:val="clear" w:color="auto" w:fill="D9D9D9" w:themeFill="background1" w:themeFillShade="D9"/>
          </w:tcPr>
          <w:p w14:paraId="5F170249" w14:textId="77777777" w:rsidR="0095126D" w:rsidRPr="0008262B" w:rsidRDefault="0095126D" w:rsidP="000B6590">
            <w:pPr>
              <w:pStyle w:val="ATATableHeading"/>
              <w:rPr>
                <w:rStyle w:val="ATAEmphasis"/>
              </w:rPr>
            </w:pPr>
            <w:r w:rsidRPr="0008262B">
              <w:rPr>
                <w:rStyle w:val="ATAEmphasis"/>
              </w:rPr>
              <w:t>Building Evacuation Distance</w:t>
            </w:r>
            <w:r w:rsidRPr="0008262B">
              <w:rPr>
                <w:rStyle w:val="ATAEmphasis"/>
                <w:vertAlign w:val="superscript"/>
              </w:rPr>
              <w:t>2</w:t>
            </w:r>
          </w:p>
        </w:tc>
        <w:tc>
          <w:tcPr>
            <w:tcW w:w="1825" w:type="dxa"/>
            <w:shd w:val="clear" w:color="auto" w:fill="D9D9D9" w:themeFill="background1" w:themeFillShade="D9"/>
          </w:tcPr>
          <w:p w14:paraId="5F17024A" w14:textId="77777777" w:rsidR="0095126D" w:rsidRPr="0008262B" w:rsidRDefault="0095126D" w:rsidP="000B6590">
            <w:pPr>
              <w:pStyle w:val="ATATableHeading"/>
              <w:rPr>
                <w:rStyle w:val="ATAEmphasis"/>
              </w:rPr>
            </w:pPr>
            <w:r w:rsidRPr="0008262B">
              <w:rPr>
                <w:rStyle w:val="ATAEmphasis"/>
              </w:rPr>
              <w:t>Outdoor Evacuation Distance</w:t>
            </w:r>
            <w:r w:rsidRPr="0008262B">
              <w:rPr>
                <w:rStyle w:val="ATAEmphasis"/>
                <w:vertAlign w:val="superscript"/>
              </w:rPr>
              <w:t>3</w:t>
            </w:r>
          </w:p>
        </w:tc>
      </w:tr>
      <w:tr w:rsidR="0095126D" w:rsidRPr="00402400" w14:paraId="5F170252" w14:textId="77777777" w:rsidTr="000B6590">
        <w:trPr>
          <w:trHeight w:val="872"/>
        </w:trPr>
        <w:tc>
          <w:tcPr>
            <w:tcW w:w="896" w:type="dxa"/>
            <w:vMerge/>
            <w:shd w:val="clear" w:color="auto" w:fill="000000"/>
          </w:tcPr>
          <w:p w14:paraId="5F17024C" w14:textId="77777777" w:rsidR="0095126D" w:rsidRPr="00402400" w:rsidRDefault="0095126D" w:rsidP="00716C43">
            <w:pPr>
              <w:rPr>
                <w:sz w:val="22"/>
              </w:rPr>
            </w:pPr>
          </w:p>
        </w:tc>
        <w:tc>
          <w:tcPr>
            <w:tcW w:w="2542" w:type="dxa"/>
            <w:shd w:val="clear" w:color="auto" w:fill="auto"/>
          </w:tcPr>
          <w:p w14:paraId="5F17024D" w14:textId="77777777" w:rsidR="0095126D" w:rsidRPr="0095126D" w:rsidRDefault="0095126D" w:rsidP="000B6590">
            <w:pPr>
              <w:pStyle w:val="ATATableBody"/>
              <w:rPr>
                <w:noProof/>
              </w:rPr>
            </w:pPr>
            <w:r w:rsidRPr="0095126D">
              <w:rPr>
                <w:noProof/>
              </w:rPr>
              <w:drawing>
                <wp:inline distT="0" distB="0" distL="0" distR="0" wp14:anchorId="5F1703DB" wp14:editId="5F1703DC">
                  <wp:extent cx="1333500" cy="491509"/>
                  <wp:effectExtent l="0" t="0" r="0" b="3810"/>
                  <wp:docPr id="29" name="Picture 29" descr="Description: article\figure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article\figures\fig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7080" cy="492828"/>
                          </a:xfrm>
                          <a:prstGeom prst="rect">
                            <a:avLst/>
                          </a:prstGeom>
                          <a:noFill/>
                          <a:ln>
                            <a:noFill/>
                          </a:ln>
                        </pic:spPr>
                      </pic:pic>
                    </a:graphicData>
                  </a:graphic>
                </wp:inline>
              </w:drawing>
            </w:r>
          </w:p>
          <w:p w14:paraId="5F17024E" w14:textId="77777777" w:rsidR="0095126D" w:rsidRPr="0095126D" w:rsidRDefault="0095126D" w:rsidP="000B6590">
            <w:pPr>
              <w:pStyle w:val="ATATableBody"/>
            </w:pPr>
            <w:r w:rsidRPr="0095126D">
              <w:rPr>
                <w:noProof/>
              </w:rPr>
              <w:t>Pipe Bomb</w:t>
            </w:r>
          </w:p>
        </w:tc>
        <w:tc>
          <w:tcPr>
            <w:tcW w:w="1768" w:type="dxa"/>
            <w:shd w:val="clear" w:color="auto" w:fill="auto"/>
          </w:tcPr>
          <w:p w14:paraId="5F17024F" w14:textId="77777777" w:rsidR="0095126D" w:rsidRPr="0095126D" w:rsidRDefault="0095126D" w:rsidP="000B6590">
            <w:pPr>
              <w:pStyle w:val="ATATableBody"/>
            </w:pPr>
            <w:r w:rsidRPr="0095126D">
              <w:t>2.3 kilograms</w:t>
            </w:r>
          </w:p>
        </w:tc>
        <w:tc>
          <w:tcPr>
            <w:tcW w:w="1825" w:type="dxa"/>
            <w:shd w:val="clear" w:color="auto" w:fill="auto"/>
          </w:tcPr>
          <w:p w14:paraId="5F170250" w14:textId="77777777" w:rsidR="0095126D" w:rsidRPr="0095126D" w:rsidRDefault="0095126D" w:rsidP="000B6590">
            <w:pPr>
              <w:pStyle w:val="ATATableBody"/>
            </w:pPr>
            <w:r w:rsidRPr="0095126D">
              <w:t>21 meters</w:t>
            </w:r>
          </w:p>
        </w:tc>
        <w:tc>
          <w:tcPr>
            <w:tcW w:w="1825" w:type="dxa"/>
            <w:shd w:val="clear" w:color="auto" w:fill="auto"/>
          </w:tcPr>
          <w:p w14:paraId="5F170251" w14:textId="77777777" w:rsidR="0095126D" w:rsidRPr="0095126D" w:rsidRDefault="0095126D" w:rsidP="000B6590">
            <w:pPr>
              <w:pStyle w:val="ATATableBody"/>
              <w:rPr>
                <w:sz w:val="22"/>
              </w:rPr>
            </w:pPr>
            <w:r w:rsidRPr="0095126D">
              <w:t>259 meters</w:t>
            </w:r>
          </w:p>
        </w:tc>
      </w:tr>
      <w:tr w:rsidR="0095126D" w:rsidRPr="00402400" w14:paraId="5F170259" w14:textId="77777777" w:rsidTr="000B6590">
        <w:trPr>
          <w:trHeight w:val="795"/>
        </w:trPr>
        <w:tc>
          <w:tcPr>
            <w:tcW w:w="896" w:type="dxa"/>
            <w:vMerge/>
            <w:shd w:val="clear" w:color="auto" w:fill="000000"/>
          </w:tcPr>
          <w:p w14:paraId="5F170253" w14:textId="77777777" w:rsidR="0095126D" w:rsidRPr="00402400" w:rsidRDefault="0095126D" w:rsidP="00716C43">
            <w:pPr>
              <w:rPr>
                <w:sz w:val="22"/>
              </w:rPr>
            </w:pPr>
          </w:p>
        </w:tc>
        <w:tc>
          <w:tcPr>
            <w:tcW w:w="2542" w:type="dxa"/>
            <w:shd w:val="clear" w:color="auto" w:fill="auto"/>
          </w:tcPr>
          <w:p w14:paraId="5F170254" w14:textId="77777777" w:rsidR="0095126D" w:rsidRPr="0095126D" w:rsidRDefault="0095126D" w:rsidP="000B6590">
            <w:pPr>
              <w:pStyle w:val="ATATableBody"/>
              <w:rPr>
                <w:noProof/>
              </w:rPr>
            </w:pPr>
            <w:r w:rsidRPr="0095126D">
              <w:rPr>
                <w:noProof/>
              </w:rPr>
              <w:drawing>
                <wp:inline distT="0" distB="0" distL="0" distR="0" wp14:anchorId="5F1703DD" wp14:editId="5F1703DE">
                  <wp:extent cx="1209675" cy="581356"/>
                  <wp:effectExtent l="0" t="0" r="0" b="9525"/>
                  <wp:docPr id="30" name="Picture 30" descr="Description: article\figure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article\figures\fig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18036" cy="585374"/>
                          </a:xfrm>
                          <a:prstGeom prst="rect">
                            <a:avLst/>
                          </a:prstGeom>
                          <a:noFill/>
                          <a:ln>
                            <a:noFill/>
                          </a:ln>
                        </pic:spPr>
                      </pic:pic>
                    </a:graphicData>
                  </a:graphic>
                </wp:inline>
              </w:drawing>
            </w:r>
          </w:p>
          <w:p w14:paraId="5F170255" w14:textId="77777777" w:rsidR="0095126D" w:rsidRPr="0095126D" w:rsidRDefault="0095126D" w:rsidP="000B6590">
            <w:pPr>
              <w:pStyle w:val="ATATableBody"/>
            </w:pPr>
            <w:r w:rsidRPr="0095126D">
              <w:rPr>
                <w:noProof/>
              </w:rPr>
              <w:t>Suicide Belt</w:t>
            </w:r>
          </w:p>
        </w:tc>
        <w:tc>
          <w:tcPr>
            <w:tcW w:w="1768" w:type="dxa"/>
            <w:shd w:val="clear" w:color="auto" w:fill="auto"/>
          </w:tcPr>
          <w:p w14:paraId="5F170256" w14:textId="77777777" w:rsidR="0095126D" w:rsidRPr="0095126D" w:rsidRDefault="0095126D" w:rsidP="000B6590">
            <w:pPr>
              <w:pStyle w:val="ATATableBody"/>
            </w:pPr>
            <w:r w:rsidRPr="0095126D">
              <w:t>4.5 kilograms</w:t>
            </w:r>
          </w:p>
        </w:tc>
        <w:tc>
          <w:tcPr>
            <w:tcW w:w="1825" w:type="dxa"/>
            <w:shd w:val="clear" w:color="auto" w:fill="auto"/>
          </w:tcPr>
          <w:p w14:paraId="5F170257" w14:textId="77777777" w:rsidR="0095126D" w:rsidRPr="0095126D" w:rsidRDefault="0095126D" w:rsidP="000B6590">
            <w:pPr>
              <w:pStyle w:val="ATATableBody"/>
            </w:pPr>
            <w:r w:rsidRPr="0095126D">
              <w:t>27 meters</w:t>
            </w:r>
          </w:p>
        </w:tc>
        <w:tc>
          <w:tcPr>
            <w:tcW w:w="1825" w:type="dxa"/>
            <w:shd w:val="clear" w:color="auto" w:fill="auto"/>
          </w:tcPr>
          <w:p w14:paraId="5F170258" w14:textId="77777777" w:rsidR="0095126D" w:rsidRPr="0095126D" w:rsidRDefault="0095126D" w:rsidP="000B6590">
            <w:pPr>
              <w:pStyle w:val="ATATableBody"/>
              <w:rPr>
                <w:sz w:val="22"/>
              </w:rPr>
            </w:pPr>
            <w:r w:rsidRPr="0095126D">
              <w:t>330 meters</w:t>
            </w:r>
          </w:p>
        </w:tc>
      </w:tr>
      <w:tr w:rsidR="0095126D" w:rsidRPr="00402400" w14:paraId="5F170260" w14:textId="77777777" w:rsidTr="000B6590">
        <w:trPr>
          <w:trHeight w:val="795"/>
        </w:trPr>
        <w:tc>
          <w:tcPr>
            <w:tcW w:w="896" w:type="dxa"/>
            <w:vMerge/>
            <w:shd w:val="clear" w:color="auto" w:fill="000000"/>
          </w:tcPr>
          <w:p w14:paraId="5F17025A" w14:textId="77777777" w:rsidR="0095126D" w:rsidRPr="00402400" w:rsidRDefault="0095126D" w:rsidP="00716C43">
            <w:pPr>
              <w:rPr>
                <w:sz w:val="22"/>
              </w:rPr>
            </w:pPr>
          </w:p>
        </w:tc>
        <w:tc>
          <w:tcPr>
            <w:tcW w:w="2542" w:type="dxa"/>
            <w:shd w:val="clear" w:color="auto" w:fill="auto"/>
          </w:tcPr>
          <w:p w14:paraId="5F17025B" w14:textId="77777777" w:rsidR="0095126D" w:rsidRPr="0095126D" w:rsidRDefault="0095126D" w:rsidP="000B6590">
            <w:pPr>
              <w:pStyle w:val="ATATableBody"/>
              <w:rPr>
                <w:noProof/>
              </w:rPr>
            </w:pPr>
            <w:r w:rsidRPr="0095126D">
              <w:rPr>
                <w:noProof/>
              </w:rPr>
              <w:drawing>
                <wp:inline distT="0" distB="0" distL="0" distR="0" wp14:anchorId="5F1703DF" wp14:editId="5F1703E0">
                  <wp:extent cx="1209675" cy="621841"/>
                  <wp:effectExtent l="0" t="0" r="0" b="6985"/>
                  <wp:docPr id="31" name="Picture 31" descr="Description: article\figure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article\figures\fig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19912" cy="627104"/>
                          </a:xfrm>
                          <a:prstGeom prst="rect">
                            <a:avLst/>
                          </a:prstGeom>
                          <a:noFill/>
                          <a:ln>
                            <a:noFill/>
                          </a:ln>
                        </pic:spPr>
                      </pic:pic>
                    </a:graphicData>
                  </a:graphic>
                </wp:inline>
              </w:drawing>
            </w:r>
          </w:p>
          <w:p w14:paraId="5F17025C" w14:textId="77777777" w:rsidR="0095126D" w:rsidRPr="0095126D" w:rsidRDefault="0095126D" w:rsidP="000B6590">
            <w:pPr>
              <w:pStyle w:val="ATATableBody"/>
            </w:pPr>
            <w:r w:rsidRPr="0095126D">
              <w:t>Suicide Vest</w:t>
            </w:r>
          </w:p>
        </w:tc>
        <w:tc>
          <w:tcPr>
            <w:tcW w:w="1768" w:type="dxa"/>
            <w:shd w:val="clear" w:color="auto" w:fill="auto"/>
          </w:tcPr>
          <w:p w14:paraId="5F17025D" w14:textId="77777777" w:rsidR="0095126D" w:rsidRPr="0095126D" w:rsidRDefault="0095126D" w:rsidP="000B6590">
            <w:pPr>
              <w:pStyle w:val="ATATableBody"/>
            </w:pPr>
            <w:r w:rsidRPr="0095126D">
              <w:t>9 kilograms</w:t>
            </w:r>
          </w:p>
        </w:tc>
        <w:tc>
          <w:tcPr>
            <w:tcW w:w="1825" w:type="dxa"/>
            <w:shd w:val="clear" w:color="auto" w:fill="auto"/>
          </w:tcPr>
          <w:p w14:paraId="5F17025E" w14:textId="77777777" w:rsidR="0095126D" w:rsidRPr="0095126D" w:rsidRDefault="0095126D" w:rsidP="000B6590">
            <w:pPr>
              <w:pStyle w:val="ATATableBody"/>
            </w:pPr>
            <w:r w:rsidRPr="0095126D">
              <w:t>34 meters</w:t>
            </w:r>
          </w:p>
        </w:tc>
        <w:tc>
          <w:tcPr>
            <w:tcW w:w="1825" w:type="dxa"/>
            <w:shd w:val="clear" w:color="auto" w:fill="auto"/>
          </w:tcPr>
          <w:p w14:paraId="5F17025F" w14:textId="77777777" w:rsidR="0095126D" w:rsidRPr="0095126D" w:rsidRDefault="0095126D" w:rsidP="000B6590">
            <w:pPr>
              <w:pStyle w:val="ATATableBody"/>
              <w:rPr>
                <w:sz w:val="22"/>
              </w:rPr>
            </w:pPr>
            <w:r w:rsidRPr="0095126D">
              <w:t>415 meters</w:t>
            </w:r>
          </w:p>
        </w:tc>
      </w:tr>
      <w:tr w:rsidR="0095126D" w:rsidRPr="00402400" w14:paraId="5F170267" w14:textId="77777777" w:rsidTr="000B6590">
        <w:trPr>
          <w:trHeight w:val="795"/>
        </w:trPr>
        <w:tc>
          <w:tcPr>
            <w:tcW w:w="896" w:type="dxa"/>
            <w:vMerge/>
            <w:shd w:val="clear" w:color="auto" w:fill="000000"/>
          </w:tcPr>
          <w:p w14:paraId="5F170261" w14:textId="77777777" w:rsidR="0095126D" w:rsidRPr="00402400" w:rsidRDefault="0095126D" w:rsidP="00716C43">
            <w:pPr>
              <w:rPr>
                <w:sz w:val="22"/>
              </w:rPr>
            </w:pPr>
          </w:p>
        </w:tc>
        <w:tc>
          <w:tcPr>
            <w:tcW w:w="2542" w:type="dxa"/>
            <w:shd w:val="clear" w:color="auto" w:fill="auto"/>
          </w:tcPr>
          <w:p w14:paraId="5F170262" w14:textId="77777777" w:rsidR="0095126D" w:rsidRPr="0095126D" w:rsidRDefault="0095126D" w:rsidP="000B6590">
            <w:pPr>
              <w:pStyle w:val="ATATableBody"/>
              <w:rPr>
                <w:noProof/>
              </w:rPr>
            </w:pPr>
            <w:r w:rsidRPr="0095126D">
              <w:rPr>
                <w:noProof/>
              </w:rPr>
              <w:drawing>
                <wp:inline distT="0" distB="0" distL="0" distR="0" wp14:anchorId="5F1703E1" wp14:editId="5F1703E2">
                  <wp:extent cx="1334097" cy="514350"/>
                  <wp:effectExtent l="0" t="0" r="0" b="0"/>
                  <wp:docPr id="32" name="Picture 32" descr="Description: article\figure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article\figures\fig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37679" cy="515731"/>
                          </a:xfrm>
                          <a:prstGeom prst="rect">
                            <a:avLst/>
                          </a:prstGeom>
                          <a:noFill/>
                          <a:ln>
                            <a:noFill/>
                          </a:ln>
                        </pic:spPr>
                      </pic:pic>
                    </a:graphicData>
                  </a:graphic>
                </wp:inline>
              </w:drawing>
            </w:r>
          </w:p>
          <w:p w14:paraId="5F170263" w14:textId="77777777" w:rsidR="0095126D" w:rsidRPr="0095126D" w:rsidRDefault="0095126D" w:rsidP="000B6590">
            <w:pPr>
              <w:pStyle w:val="ATATableBody"/>
            </w:pPr>
            <w:r w:rsidRPr="0095126D">
              <w:rPr>
                <w:noProof/>
              </w:rPr>
              <w:t>Briefcase/Suitcase Bomb</w:t>
            </w:r>
          </w:p>
        </w:tc>
        <w:tc>
          <w:tcPr>
            <w:tcW w:w="1768" w:type="dxa"/>
            <w:shd w:val="clear" w:color="auto" w:fill="auto"/>
          </w:tcPr>
          <w:p w14:paraId="5F170264" w14:textId="77777777" w:rsidR="0095126D" w:rsidRPr="0095126D" w:rsidRDefault="0095126D" w:rsidP="000B6590">
            <w:pPr>
              <w:pStyle w:val="ATATableBody"/>
            </w:pPr>
            <w:r w:rsidRPr="0095126D">
              <w:t>23 kilograms</w:t>
            </w:r>
          </w:p>
        </w:tc>
        <w:tc>
          <w:tcPr>
            <w:tcW w:w="1825" w:type="dxa"/>
            <w:shd w:val="clear" w:color="auto" w:fill="auto"/>
          </w:tcPr>
          <w:p w14:paraId="5F170265" w14:textId="77777777" w:rsidR="0095126D" w:rsidRPr="0095126D" w:rsidRDefault="0095126D" w:rsidP="000B6590">
            <w:pPr>
              <w:pStyle w:val="ATATableBody"/>
            </w:pPr>
            <w:r w:rsidRPr="0095126D">
              <w:t>46 meters</w:t>
            </w:r>
          </w:p>
        </w:tc>
        <w:tc>
          <w:tcPr>
            <w:tcW w:w="1825" w:type="dxa"/>
            <w:shd w:val="clear" w:color="auto" w:fill="auto"/>
          </w:tcPr>
          <w:p w14:paraId="5F170266" w14:textId="77777777" w:rsidR="0095126D" w:rsidRPr="0095126D" w:rsidRDefault="0095126D" w:rsidP="000B6590">
            <w:pPr>
              <w:pStyle w:val="ATATableBody"/>
              <w:rPr>
                <w:sz w:val="22"/>
              </w:rPr>
            </w:pPr>
            <w:r w:rsidRPr="0095126D">
              <w:t>564 meters</w:t>
            </w:r>
          </w:p>
        </w:tc>
      </w:tr>
      <w:tr w:rsidR="0095126D" w:rsidRPr="00402400" w14:paraId="5F17026E" w14:textId="77777777" w:rsidTr="000B6590">
        <w:trPr>
          <w:trHeight w:val="795"/>
        </w:trPr>
        <w:tc>
          <w:tcPr>
            <w:tcW w:w="896" w:type="dxa"/>
            <w:vMerge/>
            <w:shd w:val="clear" w:color="auto" w:fill="000000"/>
          </w:tcPr>
          <w:p w14:paraId="5F170268" w14:textId="77777777" w:rsidR="0095126D" w:rsidRPr="00402400" w:rsidRDefault="0095126D" w:rsidP="00716C43">
            <w:pPr>
              <w:rPr>
                <w:sz w:val="22"/>
              </w:rPr>
            </w:pPr>
          </w:p>
        </w:tc>
        <w:tc>
          <w:tcPr>
            <w:tcW w:w="2542" w:type="dxa"/>
            <w:shd w:val="clear" w:color="auto" w:fill="auto"/>
          </w:tcPr>
          <w:p w14:paraId="5F170269" w14:textId="77777777" w:rsidR="0095126D" w:rsidRPr="0095126D" w:rsidRDefault="0095126D" w:rsidP="000B6590">
            <w:pPr>
              <w:pStyle w:val="ATATableBody"/>
              <w:rPr>
                <w:noProof/>
              </w:rPr>
            </w:pPr>
            <w:r w:rsidRPr="0095126D">
              <w:rPr>
                <w:noProof/>
              </w:rPr>
              <w:drawing>
                <wp:inline distT="0" distB="0" distL="0" distR="0" wp14:anchorId="5F1703E3" wp14:editId="5F1703E4">
                  <wp:extent cx="1423035" cy="453390"/>
                  <wp:effectExtent l="0" t="0" r="5715" b="3810"/>
                  <wp:docPr id="33" name="Picture 33" descr="article\figure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rticle\figures\fig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3035" cy="453390"/>
                          </a:xfrm>
                          <a:prstGeom prst="rect">
                            <a:avLst/>
                          </a:prstGeom>
                          <a:noFill/>
                          <a:ln>
                            <a:noFill/>
                          </a:ln>
                        </pic:spPr>
                      </pic:pic>
                    </a:graphicData>
                  </a:graphic>
                </wp:inline>
              </w:drawing>
            </w:r>
          </w:p>
          <w:p w14:paraId="5F17026A" w14:textId="77777777" w:rsidR="0095126D" w:rsidRPr="0095126D" w:rsidRDefault="0095126D" w:rsidP="000B6590">
            <w:pPr>
              <w:pStyle w:val="ATATableBody"/>
            </w:pPr>
            <w:r w:rsidRPr="0095126D">
              <w:rPr>
                <w:noProof/>
              </w:rPr>
              <w:t>Compact Sedan</w:t>
            </w:r>
          </w:p>
        </w:tc>
        <w:tc>
          <w:tcPr>
            <w:tcW w:w="1768" w:type="dxa"/>
            <w:shd w:val="clear" w:color="auto" w:fill="auto"/>
          </w:tcPr>
          <w:p w14:paraId="5F17026B" w14:textId="77777777" w:rsidR="0095126D" w:rsidRPr="0095126D" w:rsidRDefault="0095126D" w:rsidP="000B6590">
            <w:pPr>
              <w:pStyle w:val="ATATableBody"/>
            </w:pPr>
            <w:r w:rsidRPr="0095126D">
              <w:t>227 kilograms</w:t>
            </w:r>
          </w:p>
        </w:tc>
        <w:tc>
          <w:tcPr>
            <w:tcW w:w="1825" w:type="dxa"/>
            <w:shd w:val="clear" w:color="auto" w:fill="auto"/>
          </w:tcPr>
          <w:p w14:paraId="5F17026C" w14:textId="77777777" w:rsidR="0095126D" w:rsidRPr="0095126D" w:rsidRDefault="0095126D" w:rsidP="000B6590">
            <w:pPr>
              <w:pStyle w:val="ATATableBody"/>
            </w:pPr>
            <w:r w:rsidRPr="0095126D">
              <w:t>98 meters</w:t>
            </w:r>
          </w:p>
        </w:tc>
        <w:tc>
          <w:tcPr>
            <w:tcW w:w="1825" w:type="dxa"/>
            <w:shd w:val="clear" w:color="auto" w:fill="auto"/>
          </w:tcPr>
          <w:p w14:paraId="5F17026D" w14:textId="77777777" w:rsidR="0095126D" w:rsidRPr="0095126D" w:rsidRDefault="0095126D" w:rsidP="000B6590">
            <w:pPr>
              <w:pStyle w:val="ATATableBody"/>
              <w:rPr>
                <w:sz w:val="22"/>
              </w:rPr>
            </w:pPr>
            <w:r w:rsidRPr="0095126D">
              <w:t>457 meters</w:t>
            </w:r>
          </w:p>
        </w:tc>
      </w:tr>
      <w:tr w:rsidR="0095126D" w:rsidRPr="00402400" w14:paraId="5F170275" w14:textId="77777777" w:rsidTr="000B6590">
        <w:trPr>
          <w:trHeight w:val="795"/>
        </w:trPr>
        <w:tc>
          <w:tcPr>
            <w:tcW w:w="896" w:type="dxa"/>
            <w:vMerge/>
            <w:shd w:val="clear" w:color="auto" w:fill="000000"/>
          </w:tcPr>
          <w:p w14:paraId="5F17026F" w14:textId="77777777" w:rsidR="0095126D" w:rsidRPr="00402400" w:rsidRDefault="0095126D" w:rsidP="00716C43">
            <w:pPr>
              <w:rPr>
                <w:sz w:val="22"/>
              </w:rPr>
            </w:pPr>
          </w:p>
        </w:tc>
        <w:tc>
          <w:tcPr>
            <w:tcW w:w="2542" w:type="dxa"/>
            <w:shd w:val="clear" w:color="auto" w:fill="auto"/>
          </w:tcPr>
          <w:p w14:paraId="5F170270" w14:textId="77777777" w:rsidR="0095126D" w:rsidRPr="0095126D" w:rsidRDefault="0095126D" w:rsidP="000B6590">
            <w:pPr>
              <w:pStyle w:val="ATATableBody"/>
              <w:rPr>
                <w:noProof/>
              </w:rPr>
            </w:pPr>
            <w:r w:rsidRPr="0095126D">
              <w:rPr>
                <w:noProof/>
              </w:rPr>
              <w:drawing>
                <wp:inline distT="0" distB="0" distL="0" distR="0" wp14:anchorId="5F1703E5" wp14:editId="5F1703E6">
                  <wp:extent cx="1423035" cy="405765"/>
                  <wp:effectExtent l="0" t="0" r="5715" b="0"/>
                  <wp:docPr id="34" name="Picture 34" descr="article\figures\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rticle\figures\fig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3035" cy="405765"/>
                          </a:xfrm>
                          <a:prstGeom prst="rect">
                            <a:avLst/>
                          </a:prstGeom>
                          <a:noFill/>
                          <a:ln>
                            <a:noFill/>
                          </a:ln>
                        </pic:spPr>
                      </pic:pic>
                    </a:graphicData>
                  </a:graphic>
                </wp:inline>
              </w:drawing>
            </w:r>
          </w:p>
          <w:p w14:paraId="5F170271" w14:textId="77777777" w:rsidR="0095126D" w:rsidRPr="0095126D" w:rsidRDefault="0095126D" w:rsidP="000B6590">
            <w:pPr>
              <w:pStyle w:val="ATATableBody"/>
            </w:pPr>
            <w:r w:rsidRPr="0095126D">
              <w:rPr>
                <w:noProof/>
              </w:rPr>
              <w:t>Full Size Sedan</w:t>
            </w:r>
          </w:p>
        </w:tc>
        <w:tc>
          <w:tcPr>
            <w:tcW w:w="1768" w:type="dxa"/>
            <w:shd w:val="clear" w:color="auto" w:fill="auto"/>
          </w:tcPr>
          <w:p w14:paraId="5F170272" w14:textId="77777777" w:rsidR="0095126D" w:rsidRPr="0095126D" w:rsidRDefault="0095126D" w:rsidP="000B6590">
            <w:pPr>
              <w:pStyle w:val="ATATableBody"/>
            </w:pPr>
            <w:r w:rsidRPr="0095126D">
              <w:t>454 kilograms</w:t>
            </w:r>
          </w:p>
        </w:tc>
        <w:tc>
          <w:tcPr>
            <w:tcW w:w="1825" w:type="dxa"/>
            <w:shd w:val="clear" w:color="auto" w:fill="auto"/>
          </w:tcPr>
          <w:p w14:paraId="5F170273" w14:textId="77777777" w:rsidR="0095126D" w:rsidRPr="0095126D" w:rsidRDefault="0095126D" w:rsidP="000B6590">
            <w:pPr>
              <w:pStyle w:val="ATATableBody"/>
            </w:pPr>
            <w:r w:rsidRPr="0095126D">
              <w:t>122 meters</w:t>
            </w:r>
          </w:p>
        </w:tc>
        <w:tc>
          <w:tcPr>
            <w:tcW w:w="1825" w:type="dxa"/>
            <w:shd w:val="clear" w:color="auto" w:fill="auto"/>
          </w:tcPr>
          <w:p w14:paraId="5F170274" w14:textId="77777777" w:rsidR="0095126D" w:rsidRPr="0095126D" w:rsidRDefault="0095126D" w:rsidP="000B6590">
            <w:pPr>
              <w:pStyle w:val="ATATableBody"/>
              <w:rPr>
                <w:sz w:val="22"/>
              </w:rPr>
            </w:pPr>
            <w:r w:rsidRPr="0095126D">
              <w:t>534 meters</w:t>
            </w:r>
          </w:p>
        </w:tc>
      </w:tr>
      <w:tr w:rsidR="0095126D" w:rsidRPr="00402400" w14:paraId="5F17027C" w14:textId="77777777" w:rsidTr="000B6590">
        <w:trPr>
          <w:trHeight w:val="795"/>
        </w:trPr>
        <w:tc>
          <w:tcPr>
            <w:tcW w:w="896" w:type="dxa"/>
            <w:vMerge/>
            <w:shd w:val="clear" w:color="auto" w:fill="000000"/>
          </w:tcPr>
          <w:p w14:paraId="5F170276" w14:textId="77777777" w:rsidR="0095126D" w:rsidRPr="00402400" w:rsidRDefault="0095126D" w:rsidP="00716C43">
            <w:pPr>
              <w:rPr>
                <w:sz w:val="22"/>
              </w:rPr>
            </w:pPr>
          </w:p>
        </w:tc>
        <w:tc>
          <w:tcPr>
            <w:tcW w:w="2542" w:type="dxa"/>
            <w:shd w:val="clear" w:color="auto" w:fill="auto"/>
          </w:tcPr>
          <w:p w14:paraId="5F170277" w14:textId="77777777" w:rsidR="0095126D" w:rsidRPr="0095126D" w:rsidRDefault="0095126D" w:rsidP="000B6590">
            <w:pPr>
              <w:pStyle w:val="ATATableBody"/>
              <w:rPr>
                <w:noProof/>
              </w:rPr>
            </w:pPr>
            <w:r w:rsidRPr="0095126D">
              <w:rPr>
                <w:noProof/>
              </w:rPr>
              <w:drawing>
                <wp:inline distT="0" distB="0" distL="0" distR="0" wp14:anchorId="5F1703E7" wp14:editId="5F1703E8">
                  <wp:extent cx="1399540" cy="445135"/>
                  <wp:effectExtent l="0" t="0" r="0" b="0"/>
                  <wp:docPr id="35" name="Picture 35" descr="article\figures\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rticle\figures\fig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99540" cy="445135"/>
                          </a:xfrm>
                          <a:prstGeom prst="rect">
                            <a:avLst/>
                          </a:prstGeom>
                          <a:noFill/>
                          <a:ln>
                            <a:noFill/>
                          </a:ln>
                        </pic:spPr>
                      </pic:pic>
                    </a:graphicData>
                  </a:graphic>
                </wp:inline>
              </w:drawing>
            </w:r>
          </w:p>
          <w:p w14:paraId="5F170278" w14:textId="77777777" w:rsidR="0095126D" w:rsidRPr="0095126D" w:rsidRDefault="0095126D" w:rsidP="000B6590">
            <w:pPr>
              <w:pStyle w:val="ATATableBody"/>
            </w:pPr>
            <w:r w:rsidRPr="0095126D">
              <w:rPr>
                <w:noProof/>
              </w:rPr>
              <w:t>Passenger or Cargo Van</w:t>
            </w:r>
          </w:p>
        </w:tc>
        <w:tc>
          <w:tcPr>
            <w:tcW w:w="1768" w:type="dxa"/>
            <w:shd w:val="clear" w:color="auto" w:fill="auto"/>
          </w:tcPr>
          <w:p w14:paraId="5F170279" w14:textId="77777777" w:rsidR="0095126D" w:rsidRPr="0095126D" w:rsidRDefault="0095126D" w:rsidP="000B6590">
            <w:pPr>
              <w:pStyle w:val="ATATableBody"/>
            </w:pPr>
            <w:r w:rsidRPr="0095126D">
              <w:t>1,814 kilograms</w:t>
            </w:r>
          </w:p>
        </w:tc>
        <w:tc>
          <w:tcPr>
            <w:tcW w:w="1825" w:type="dxa"/>
            <w:shd w:val="clear" w:color="auto" w:fill="auto"/>
          </w:tcPr>
          <w:p w14:paraId="5F17027A" w14:textId="77777777" w:rsidR="0095126D" w:rsidRPr="0095126D" w:rsidRDefault="0095126D" w:rsidP="000B6590">
            <w:pPr>
              <w:pStyle w:val="ATATableBody"/>
            </w:pPr>
            <w:r w:rsidRPr="0095126D">
              <w:t>195 meters</w:t>
            </w:r>
          </w:p>
        </w:tc>
        <w:tc>
          <w:tcPr>
            <w:tcW w:w="1825" w:type="dxa"/>
            <w:shd w:val="clear" w:color="auto" w:fill="auto"/>
          </w:tcPr>
          <w:p w14:paraId="5F17027B" w14:textId="77777777" w:rsidR="0095126D" w:rsidRPr="0095126D" w:rsidRDefault="0095126D" w:rsidP="000B6590">
            <w:pPr>
              <w:pStyle w:val="ATATableBody"/>
              <w:rPr>
                <w:sz w:val="22"/>
              </w:rPr>
            </w:pPr>
            <w:r w:rsidRPr="0095126D">
              <w:t>838 meters</w:t>
            </w:r>
          </w:p>
        </w:tc>
      </w:tr>
      <w:tr w:rsidR="0095126D" w:rsidRPr="00402400" w14:paraId="5F170283" w14:textId="77777777" w:rsidTr="000B6590">
        <w:trPr>
          <w:trHeight w:val="795"/>
        </w:trPr>
        <w:tc>
          <w:tcPr>
            <w:tcW w:w="896" w:type="dxa"/>
            <w:vMerge/>
            <w:shd w:val="clear" w:color="auto" w:fill="000000"/>
          </w:tcPr>
          <w:p w14:paraId="5F17027D" w14:textId="77777777" w:rsidR="0095126D" w:rsidRPr="00402400" w:rsidRDefault="0095126D" w:rsidP="00716C43">
            <w:pPr>
              <w:rPr>
                <w:sz w:val="22"/>
              </w:rPr>
            </w:pPr>
          </w:p>
        </w:tc>
        <w:tc>
          <w:tcPr>
            <w:tcW w:w="2542" w:type="dxa"/>
            <w:shd w:val="clear" w:color="auto" w:fill="auto"/>
          </w:tcPr>
          <w:p w14:paraId="5F17027E" w14:textId="77777777" w:rsidR="0095126D" w:rsidRPr="0095126D" w:rsidRDefault="0095126D" w:rsidP="000B6590">
            <w:pPr>
              <w:pStyle w:val="ATATableBody"/>
              <w:rPr>
                <w:noProof/>
              </w:rPr>
            </w:pPr>
            <w:r w:rsidRPr="0095126D">
              <w:rPr>
                <w:noProof/>
              </w:rPr>
              <w:drawing>
                <wp:inline distT="0" distB="0" distL="0" distR="0" wp14:anchorId="5F1703E9" wp14:editId="5F1703EA">
                  <wp:extent cx="1399540" cy="485140"/>
                  <wp:effectExtent l="0" t="0" r="0" b="0"/>
                  <wp:docPr id="36" name="Picture 36" descr="article\figures\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rticle\figures\fig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99540" cy="485140"/>
                          </a:xfrm>
                          <a:prstGeom prst="rect">
                            <a:avLst/>
                          </a:prstGeom>
                          <a:noFill/>
                          <a:ln>
                            <a:noFill/>
                          </a:ln>
                        </pic:spPr>
                      </pic:pic>
                    </a:graphicData>
                  </a:graphic>
                </wp:inline>
              </w:drawing>
            </w:r>
          </w:p>
          <w:p w14:paraId="5F17027F" w14:textId="77777777" w:rsidR="0095126D" w:rsidRPr="0095126D" w:rsidRDefault="0095126D" w:rsidP="000B6590">
            <w:pPr>
              <w:pStyle w:val="ATATableBody"/>
            </w:pPr>
            <w:r w:rsidRPr="0095126D">
              <w:rPr>
                <w:noProof/>
              </w:rPr>
              <w:t>Small Moving Van or Delivery Truck</w:t>
            </w:r>
          </w:p>
        </w:tc>
        <w:tc>
          <w:tcPr>
            <w:tcW w:w="1768" w:type="dxa"/>
            <w:shd w:val="clear" w:color="auto" w:fill="auto"/>
          </w:tcPr>
          <w:p w14:paraId="5F170280" w14:textId="77777777" w:rsidR="0095126D" w:rsidRPr="0095126D" w:rsidRDefault="0095126D" w:rsidP="000B6590">
            <w:pPr>
              <w:pStyle w:val="ATATableBody"/>
            </w:pPr>
            <w:r w:rsidRPr="0095126D">
              <w:t>4,536 kilograms</w:t>
            </w:r>
          </w:p>
        </w:tc>
        <w:tc>
          <w:tcPr>
            <w:tcW w:w="1825" w:type="dxa"/>
            <w:shd w:val="clear" w:color="auto" w:fill="auto"/>
          </w:tcPr>
          <w:p w14:paraId="5F170281" w14:textId="77777777" w:rsidR="0095126D" w:rsidRPr="0095126D" w:rsidRDefault="0095126D" w:rsidP="000B6590">
            <w:pPr>
              <w:pStyle w:val="ATATableBody"/>
            </w:pPr>
            <w:r w:rsidRPr="0095126D">
              <w:t>263 meters</w:t>
            </w:r>
          </w:p>
        </w:tc>
        <w:tc>
          <w:tcPr>
            <w:tcW w:w="1825" w:type="dxa"/>
            <w:shd w:val="clear" w:color="auto" w:fill="auto"/>
          </w:tcPr>
          <w:p w14:paraId="5F170282" w14:textId="77777777" w:rsidR="0095126D" w:rsidRPr="0095126D" w:rsidRDefault="0095126D" w:rsidP="000B6590">
            <w:pPr>
              <w:pStyle w:val="ATATableBody"/>
              <w:rPr>
                <w:sz w:val="22"/>
              </w:rPr>
            </w:pPr>
            <w:r w:rsidRPr="0095126D">
              <w:t>1,143 meters</w:t>
            </w:r>
          </w:p>
        </w:tc>
      </w:tr>
      <w:tr w:rsidR="000B6590" w:rsidRPr="00402400" w14:paraId="180C5432" w14:textId="77777777" w:rsidTr="000B6590">
        <w:trPr>
          <w:trHeight w:val="795"/>
        </w:trPr>
        <w:tc>
          <w:tcPr>
            <w:tcW w:w="896" w:type="dxa"/>
            <w:vMerge/>
            <w:shd w:val="clear" w:color="auto" w:fill="000000"/>
          </w:tcPr>
          <w:p w14:paraId="19B5E0AA" w14:textId="77777777" w:rsidR="000B6590" w:rsidRPr="00402400" w:rsidRDefault="000B6590" w:rsidP="000B6590">
            <w:pPr>
              <w:rPr>
                <w:sz w:val="22"/>
              </w:rPr>
            </w:pPr>
          </w:p>
        </w:tc>
        <w:tc>
          <w:tcPr>
            <w:tcW w:w="2542" w:type="dxa"/>
            <w:shd w:val="clear" w:color="auto" w:fill="auto"/>
          </w:tcPr>
          <w:p w14:paraId="0F266AFF" w14:textId="3361E56C" w:rsidR="000B6590" w:rsidRPr="0095126D" w:rsidRDefault="000B6590" w:rsidP="000B6590">
            <w:pPr>
              <w:pStyle w:val="ATATableBody"/>
              <w:rPr>
                <w:noProof/>
              </w:rPr>
            </w:pPr>
            <w:r w:rsidRPr="0095126D">
              <w:rPr>
                <w:noProof/>
              </w:rPr>
              <w:drawing>
                <wp:inline distT="0" distB="0" distL="0" distR="0" wp14:anchorId="620DCDD6" wp14:editId="469E7118">
                  <wp:extent cx="1399540" cy="556895"/>
                  <wp:effectExtent l="0" t="0" r="0" b="0"/>
                  <wp:docPr id="6" name="Picture 6" descr="article\figures\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ticle\figures\fig1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99540" cy="556895"/>
                          </a:xfrm>
                          <a:prstGeom prst="rect">
                            <a:avLst/>
                          </a:prstGeom>
                          <a:noFill/>
                          <a:ln>
                            <a:noFill/>
                          </a:ln>
                        </pic:spPr>
                      </pic:pic>
                    </a:graphicData>
                  </a:graphic>
                </wp:inline>
              </w:drawing>
            </w:r>
          </w:p>
          <w:p w14:paraId="7178A00A" w14:textId="4FE367B1" w:rsidR="000B6590" w:rsidRPr="0095126D" w:rsidRDefault="000B6590" w:rsidP="000B6590">
            <w:pPr>
              <w:pStyle w:val="ATATableBody"/>
              <w:rPr>
                <w:noProof/>
              </w:rPr>
            </w:pPr>
            <w:r w:rsidRPr="0095126D">
              <w:rPr>
                <w:noProof/>
              </w:rPr>
              <w:lastRenderedPageBreak/>
              <w:t>Semi-trailer</w:t>
            </w:r>
          </w:p>
        </w:tc>
        <w:tc>
          <w:tcPr>
            <w:tcW w:w="1768" w:type="dxa"/>
            <w:shd w:val="clear" w:color="auto" w:fill="auto"/>
          </w:tcPr>
          <w:p w14:paraId="3BA08802" w14:textId="47658434" w:rsidR="000B6590" w:rsidRPr="0095126D" w:rsidRDefault="000B6590" w:rsidP="000B6590">
            <w:pPr>
              <w:pStyle w:val="ATATableBody"/>
            </w:pPr>
            <w:r w:rsidRPr="0095126D">
              <w:lastRenderedPageBreak/>
              <w:t>27,216 kilograms</w:t>
            </w:r>
          </w:p>
        </w:tc>
        <w:tc>
          <w:tcPr>
            <w:tcW w:w="1825" w:type="dxa"/>
            <w:shd w:val="clear" w:color="auto" w:fill="auto"/>
          </w:tcPr>
          <w:p w14:paraId="188E8F9E" w14:textId="1C8D9A9B" w:rsidR="000B6590" w:rsidRPr="0095126D" w:rsidRDefault="000B6590" w:rsidP="000B6590">
            <w:pPr>
              <w:pStyle w:val="ATATableBody"/>
            </w:pPr>
            <w:r w:rsidRPr="0095126D">
              <w:t>475 meters</w:t>
            </w:r>
          </w:p>
        </w:tc>
        <w:tc>
          <w:tcPr>
            <w:tcW w:w="1825" w:type="dxa"/>
            <w:shd w:val="clear" w:color="auto" w:fill="auto"/>
          </w:tcPr>
          <w:p w14:paraId="3028608A" w14:textId="58F1128F" w:rsidR="000B6590" w:rsidRPr="0095126D" w:rsidRDefault="000B6590" w:rsidP="000B6590">
            <w:pPr>
              <w:pStyle w:val="ATATableBody"/>
            </w:pPr>
            <w:r w:rsidRPr="0095126D">
              <w:t>2,134 meters</w:t>
            </w:r>
          </w:p>
        </w:tc>
      </w:tr>
      <w:tr w:rsidR="000B6590" w:rsidRPr="00402400" w14:paraId="5F17028A" w14:textId="77777777" w:rsidTr="000B6590">
        <w:trPr>
          <w:trHeight w:val="795"/>
        </w:trPr>
        <w:tc>
          <w:tcPr>
            <w:tcW w:w="896" w:type="dxa"/>
            <w:vMerge/>
            <w:shd w:val="clear" w:color="auto" w:fill="000000"/>
          </w:tcPr>
          <w:p w14:paraId="5F170284" w14:textId="77777777" w:rsidR="000B6590" w:rsidRPr="00402400" w:rsidRDefault="000B6590" w:rsidP="000B6590">
            <w:pPr>
              <w:rPr>
                <w:sz w:val="22"/>
              </w:rPr>
            </w:pPr>
          </w:p>
        </w:tc>
        <w:tc>
          <w:tcPr>
            <w:tcW w:w="2542" w:type="dxa"/>
            <w:shd w:val="clear" w:color="auto" w:fill="auto"/>
          </w:tcPr>
          <w:p w14:paraId="5F170285" w14:textId="77777777" w:rsidR="000B6590" w:rsidRPr="0095126D" w:rsidRDefault="000B6590" w:rsidP="000B6590">
            <w:pPr>
              <w:pStyle w:val="ATATableBody"/>
              <w:rPr>
                <w:noProof/>
              </w:rPr>
            </w:pPr>
            <w:r w:rsidRPr="0095126D">
              <w:rPr>
                <w:noProof/>
              </w:rPr>
              <w:drawing>
                <wp:inline distT="0" distB="0" distL="0" distR="0" wp14:anchorId="5F1703EB" wp14:editId="5F1703EC">
                  <wp:extent cx="1399540" cy="516890"/>
                  <wp:effectExtent l="0" t="0" r="0" b="0"/>
                  <wp:docPr id="37" name="Picture 37" descr="article\figures\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ticle\figures\fig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99540" cy="516890"/>
                          </a:xfrm>
                          <a:prstGeom prst="rect">
                            <a:avLst/>
                          </a:prstGeom>
                          <a:noFill/>
                          <a:ln>
                            <a:noFill/>
                          </a:ln>
                        </pic:spPr>
                      </pic:pic>
                    </a:graphicData>
                  </a:graphic>
                </wp:inline>
              </w:drawing>
            </w:r>
          </w:p>
          <w:p w14:paraId="5F170286" w14:textId="77777777" w:rsidR="000B6590" w:rsidRPr="0095126D" w:rsidRDefault="000B6590" w:rsidP="000B6590">
            <w:pPr>
              <w:pStyle w:val="ATATableBody"/>
            </w:pPr>
            <w:r w:rsidRPr="0095126D">
              <w:rPr>
                <w:noProof/>
              </w:rPr>
              <w:t>Water Truck</w:t>
            </w:r>
          </w:p>
        </w:tc>
        <w:tc>
          <w:tcPr>
            <w:tcW w:w="1768" w:type="dxa"/>
            <w:shd w:val="clear" w:color="auto" w:fill="auto"/>
          </w:tcPr>
          <w:p w14:paraId="5F170287" w14:textId="77777777" w:rsidR="000B6590" w:rsidRPr="0095126D" w:rsidRDefault="000B6590" w:rsidP="000B6590">
            <w:pPr>
              <w:pStyle w:val="ATATableBody"/>
            </w:pPr>
            <w:r w:rsidRPr="0095126D">
              <w:t>13,608 kilograms</w:t>
            </w:r>
          </w:p>
        </w:tc>
        <w:tc>
          <w:tcPr>
            <w:tcW w:w="1825" w:type="dxa"/>
            <w:shd w:val="clear" w:color="auto" w:fill="auto"/>
          </w:tcPr>
          <w:p w14:paraId="5F170288" w14:textId="77777777" w:rsidR="000B6590" w:rsidRPr="0095126D" w:rsidRDefault="000B6590" w:rsidP="000B6590">
            <w:pPr>
              <w:pStyle w:val="ATATableBody"/>
            </w:pPr>
            <w:r w:rsidRPr="0095126D">
              <w:t>375 meters</w:t>
            </w:r>
          </w:p>
        </w:tc>
        <w:tc>
          <w:tcPr>
            <w:tcW w:w="1825" w:type="dxa"/>
            <w:shd w:val="clear" w:color="auto" w:fill="auto"/>
          </w:tcPr>
          <w:p w14:paraId="5F170289" w14:textId="77777777" w:rsidR="000B6590" w:rsidRPr="0095126D" w:rsidRDefault="000B6590" w:rsidP="000B6590">
            <w:pPr>
              <w:pStyle w:val="ATATableBody"/>
              <w:rPr>
                <w:sz w:val="22"/>
              </w:rPr>
            </w:pPr>
            <w:r w:rsidRPr="0095126D">
              <w:t>1,982 meters</w:t>
            </w:r>
          </w:p>
        </w:tc>
      </w:tr>
    </w:tbl>
    <w:p w14:paraId="5F170292" w14:textId="77777777" w:rsidR="0095126D" w:rsidRDefault="0095126D" w:rsidP="00C17B78">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542"/>
        <w:gridCol w:w="1768"/>
        <w:gridCol w:w="1825"/>
        <w:gridCol w:w="1825"/>
      </w:tblGrid>
      <w:tr w:rsidR="0095126D" w:rsidRPr="000B6590" w14:paraId="5F170299" w14:textId="77777777" w:rsidTr="000B6590">
        <w:trPr>
          <w:trHeight w:val="795"/>
        </w:trPr>
        <w:tc>
          <w:tcPr>
            <w:tcW w:w="896" w:type="dxa"/>
            <w:tcBorders>
              <w:bottom w:val="single" w:sz="4" w:space="0" w:color="auto"/>
            </w:tcBorders>
            <w:shd w:val="clear" w:color="auto" w:fill="D9D9D9" w:themeFill="background1" w:themeFillShade="D9"/>
          </w:tcPr>
          <w:p w14:paraId="5F170293" w14:textId="77777777" w:rsidR="0095126D" w:rsidRPr="000B6590" w:rsidRDefault="0095126D" w:rsidP="000B6590">
            <w:pPr>
              <w:pStyle w:val="ATATableHeading"/>
            </w:pPr>
          </w:p>
        </w:tc>
        <w:tc>
          <w:tcPr>
            <w:tcW w:w="2542" w:type="dxa"/>
            <w:tcBorders>
              <w:bottom w:val="single" w:sz="4" w:space="0" w:color="auto"/>
            </w:tcBorders>
            <w:shd w:val="clear" w:color="auto" w:fill="D9D9D9" w:themeFill="background1" w:themeFillShade="D9"/>
          </w:tcPr>
          <w:p w14:paraId="5F170294" w14:textId="77777777" w:rsidR="0095126D" w:rsidRPr="000B6590" w:rsidRDefault="0095126D" w:rsidP="000B6590">
            <w:pPr>
              <w:pStyle w:val="ATATableHeading"/>
            </w:pPr>
            <w:r w:rsidRPr="000B6590">
              <w:t>Threat Description</w:t>
            </w:r>
          </w:p>
        </w:tc>
        <w:tc>
          <w:tcPr>
            <w:tcW w:w="1768" w:type="dxa"/>
            <w:tcBorders>
              <w:bottom w:val="single" w:sz="4" w:space="0" w:color="auto"/>
            </w:tcBorders>
            <w:shd w:val="clear" w:color="auto" w:fill="D9D9D9" w:themeFill="background1" w:themeFillShade="D9"/>
          </w:tcPr>
          <w:p w14:paraId="5F170295" w14:textId="77777777" w:rsidR="0095126D" w:rsidRPr="000B6590" w:rsidRDefault="0095126D" w:rsidP="000B6590">
            <w:pPr>
              <w:pStyle w:val="ATATableHeading"/>
            </w:pPr>
            <w:r w:rsidRPr="000B6590">
              <w:t xml:space="preserve">LPG </w:t>
            </w:r>
          </w:p>
          <w:p w14:paraId="5F170296" w14:textId="77777777" w:rsidR="0095126D" w:rsidRPr="000B6590" w:rsidRDefault="0095126D" w:rsidP="000B6590">
            <w:pPr>
              <w:pStyle w:val="ATATableHeading"/>
            </w:pPr>
            <w:r w:rsidRPr="000B6590">
              <w:t>Mass (Volume)</w:t>
            </w:r>
            <w:r w:rsidRPr="0008262B">
              <w:rPr>
                <w:vertAlign w:val="superscript"/>
              </w:rPr>
              <w:t>1</w:t>
            </w:r>
          </w:p>
        </w:tc>
        <w:tc>
          <w:tcPr>
            <w:tcW w:w="1825" w:type="dxa"/>
            <w:tcBorders>
              <w:bottom w:val="single" w:sz="4" w:space="0" w:color="auto"/>
            </w:tcBorders>
            <w:shd w:val="clear" w:color="auto" w:fill="D9D9D9" w:themeFill="background1" w:themeFillShade="D9"/>
          </w:tcPr>
          <w:p w14:paraId="5F170297" w14:textId="77777777" w:rsidR="0095126D" w:rsidRPr="000B6590" w:rsidRDefault="0095126D" w:rsidP="000B6590">
            <w:pPr>
              <w:pStyle w:val="ATATableHeading"/>
            </w:pPr>
            <w:r w:rsidRPr="000B6590">
              <w:t>Fireball Diameter</w:t>
            </w:r>
            <w:r w:rsidRPr="0008262B">
              <w:rPr>
                <w:vertAlign w:val="superscript"/>
              </w:rPr>
              <w:t>4</w:t>
            </w:r>
          </w:p>
        </w:tc>
        <w:tc>
          <w:tcPr>
            <w:tcW w:w="1825" w:type="dxa"/>
            <w:tcBorders>
              <w:bottom w:val="single" w:sz="4" w:space="0" w:color="auto"/>
            </w:tcBorders>
            <w:shd w:val="clear" w:color="auto" w:fill="D9D9D9" w:themeFill="background1" w:themeFillShade="D9"/>
          </w:tcPr>
          <w:p w14:paraId="5F170298" w14:textId="77777777" w:rsidR="0095126D" w:rsidRPr="000B6590" w:rsidRDefault="0095126D" w:rsidP="000B6590">
            <w:pPr>
              <w:pStyle w:val="ATATableHeading"/>
            </w:pPr>
            <w:r w:rsidRPr="000B6590">
              <w:t>Safe Distance</w:t>
            </w:r>
            <w:r w:rsidRPr="0008262B">
              <w:rPr>
                <w:vertAlign w:val="superscript"/>
              </w:rPr>
              <w:t>5</w:t>
            </w:r>
          </w:p>
        </w:tc>
      </w:tr>
      <w:tr w:rsidR="0095126D" w:rsidRPr="00402400" w14:paraId="5F1702A0" w14:textId="77777777" w:rsidTr="000B6590">
        <w:trPr>
          <w:trHeight w:val="795"/>
        </w:trPr>
        <w:tc>
          <w:tcPr>
            <w:tcW w:w="896" w:type="dxa"/>
            <w:vMerge w:val="restart"/>
            <w:shd w:val="clear" w:color="auto" w:fill="auto"/>
            <w:textDirection w:val="btLr"/>
            <w:vAlign w:val="center"/>
          </w:tcPr>
          <w:p w14:paraId="5F17029A" w14:textId="77777777" w:rsidR="0095126D" w:rsidRPr="0008262B" w:rsidRDefault="0095126D" w:rsidP="000B6590">
            <w:pPr>
              <w:pStyle w:val="ATATableHeading"/>
              <w:jc w:val="center"/>
              <w:rPr>
                <w:rStyle w:val="ATAEmphasis"/>
              </w:rPr>
            </w:pPr>
            <w:r w:rsidRPr="0008262B">
              <w:rPr>
                <w:rStyle w:val="ATAEmphasis"/>
              </w:rPr>
              <w:t>Liquefied Petroleum Gas (LPG — Butane or Propane)</w:t>
            </w:r>
          </w:p>
        </w:tc>
        <w:tc>
          <w:tcPr>
            <w:tcW w:w="2542" w:type="dxa"/>
            <w:shd w:val="clear" w:color="auto" w:fill="auto"/>
          </w:tcPr>
          <w:p w14:paraId="5F17029B" w14:textId="77777777" w:rsidR="0095126D" w:rsidRPr="0095126D" w:rsidRDefault="0095126D" w:rsidP="000B6590">
            <w:pPr>
              <w:pStyle w:val="ATATableBody"/>
              <w:rPr>
                <w:noProof/>
              </w:rPr>
            </w:pPr>
            <w:r w:rsidRPr="0095126D">
              <w:rPr>
                <w:noProof/>
              </w:rPr>
              <w:drawing>
                <wp:inline distT="0" distB="0" distL="0" distR="0" wp14:anchorId="5F1703EF" wp14:editId="5F1703F0">
                  <wp:extent cx="1047750" cy="559529"/>
                  <wp:effectExtent l="0" t="0" r="0" b="0"/>
                  <wp:docPr id="39" name="Picture 39" descr="article\figures\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rticle\figures\fig1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64040" cy="568229"/>
                          </a:xfrm>
                          <a:prstGeom prst="rect">
                            <a:avLst/>
                          </a:prstGeom>
                          <a:noFill/>
                          <a:ln>
                            <a:noFill/>
                          </a:ln>
                        </pic:spPr>
                      </pic:pic>
                    </a:graphicData>
                  </a:graphic>
                </wp:inline>
              </w:drawing>
            </w:r>
          </w:p>
          <w:p w14:paraId="5F17029C" w14:textId="77777777" w:rsidR="0095126D" w:rsidRPr="0095126D" w:rsidRDefault="0095126D" w:rsidP="000B6590">
            <w:pPr>
              <w:pStyle w:val="ATATableBody"/>
              <w:rPr>
                <w:sz w:val="22"/>
              </w:rPr>
            </w:pPr>
            <w:r w:rsidRPr="0095126D">
              <w:rPr>
                <w:noProof/>
              </w:rPr>
              <w:t>Small LPG Tank</w:t>
            </w:r>
          </w:p>
        </w:tc>
        <w:tc>
          <w:tcPr>
            <w:tcW w:w="1768" w:type="dxa"/>
            <w:shd w:val="clear" w:color="auto" w:fill="auto"/>
          </w:tcPr>
          <w:p w14:paraId="5F17029D" w14:textId="77777777" w:rsidR="0095126D" w:rsidRPr="0095126D" w:rsidRDefault="0095126D" w:rsidP="000B6590">
            <w:pPr>
              <w:pStyle w:val="ATATableBody"/>
            </w:pPr>
            <w:r w:rsidRPr="0095126D">
              <w:t>9 kg/19 liters</w:t>
            </w:r>
          </w:p>
        </w:tc>
        <w:tc>
          <w:tcPr>
            <w:tcW w:w="1825" w:type="dxa"/>
            <w:shd w:val="clear" w:color="auto" w:fill="auto"/>
          </w:tcPr>
          <w:p w14:paraId="5F17029E" w14:textId="77777777" w:rsidR="0095126D" w:rsidRPr="0095126D" w:rsidRDefault="0095126D" w:rsidP="000B6590">
            <w:pPr>
              <w:pStyle w:val="ATATableBody"/>
            </w:pPr>
            <w:r w:rsidRPr="0095126D">
              <w:t>12 meters</w:t>
            </w:r>
          </w:p>
        </w:tc>
        <w:tc>
          <w:tcPr>
            <w:tcW w:w="1825" w:type="dxa"/>
            <w:shd w:val="clear" w:color="auto" w:fill="auto"/>
          </w:tcPr>
          <w:p w14:paraId="5F17029F" w14:textId="77777777" w:rsidR="0095126D" w:rsidRPr="0095126D" w:rsidRDefault="0095126D" w:rsidP="000B6590">
            <w:pPr>
              <w:pStyle w:val="ATATableBody"/>
              <w:rPr>
                <w:sz w:val="22"/>
              </w:rPr>
            </w:pPr>
            <w:r w:rsidRPr="0095126D">
              <w:t>48 meters</w:t>
            </w:r>
          </w:p>
        </w:tc>
      </w:tr>
      <w:tr w:rsidR="0095126D" w:rsidRPr="00402400" w14:paraId="5F1702A7" w14:textId="77777777" w:rsidTr="00716C43">
        <w:trPr>
          <w:trHeight w:val="795"/>
        </w:trPr>
        <w:tc>
          <w:tcPr>
            <w:tcW w:w="896" w:type="dxa"/>
            <w:vMerge/>
            <w:shd w:val="clear" w:color="auto" w:fill="000000"/>
          </w:tcPr>
          <w:p w14:paraId="5F1702A1" w14:textId="77777777" w:rsidR="0095126D" w:rsidRPr="00402400" w:rsidRDefault="0095126D" w:rsidP="00716C43">
            <w:pPr>
              <w:rPr>
                <w:sz w:val="22"/>
              </w:rPr>
            </w:pPr>
          </w:p>
        </w:tc>
        <w:tc>
          <w:tcPr>
            <w:tcW w:w="2542" w:type="dxa"/>
            <w:shd w:val="clear" w:color="auto" w:fill="auto"/>
          </w:tcPr>
          <w:p w14:paraId="5F1702A2" w14:textId="77777777" w:rsidR="0095126D" w:rsidRPr="0095126D" w:rsidRDefault="0095126D" w:rsidP="000B6590">
            <w:pPr>
              <w:pStyle w:val="ATATableBody"/>
              <w:rPr>
                <w:noProof/>
              </w:rPr>
            </w:pPr>
            <w:r w:rsidRPr="0095126D">
              <w:rPr>
                <w:noProof/>
              </w:rPr>
              <w:drawing>
                <wp:inline distT="0" distB="0" distL="0" distR="0" wp14:anchorId="5F1703F1" wp14:editId="5F1703F2">
                  <wp:extent cx="1047750" cy="523875"/>
                  <wp:effectExtent l="0" t="0" r="0" b="9525"/>
                  <wp:docPr id="40" name="Picture 40" descr="article\figures\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rticle\figures\fig1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70910" cy="535455"/>
                          </a:xfrm>
                          <a:prstGeom prst="rect">
                            <a:avLst/>
                          </a:prstGeom>
                          <a:noFill/>
                          <a:ln>
                            <a:noFill/>
                          </a:ln>
                        </pic:spPr>
                      </pic:pic>
                    </a:graphicData>
                  </a:graphic>
                </wp:inline>
              </w:drawing>
            </w:r>
          </w:p>
          <w:p w14:paraId="5F1702A3" w14:textId="77777777" w:rsidR="0095126D" w:rsidRPr="0095126D" w:rsidRDefault="0095126D" w:rsidP="000B6590">
            <w:pPr>
              <w:pStyle w:val="ATATableBody"/>
              <w:rPr>
                <w:sz w:val="22"/>
              </w:rPr>
            </w:pPr>
            <w:r w:rsidRPr="0095126D">
              <w:rPr>
                <w:noProof/>
              </w:rPr>
              <w:t>Large LPG Tank</w:t>
            </w:r>
          </w:p>
        </w:tc>
        <w:tc>
          <w:tcPr>
            <w:tcW w:w="1768" w:type="dxa"/>
            <w:shd w:val="clear" w:color="auto" w:fill="auto"/>
          </w:tcPr>
          <w:p w14:paraId="5F1702A4" w14:textId="77777777" w:rsidR="0095126D" w:rsidRPr="0095126D" w:rsidRDefault="0095126D" w:rsidP="000B6590">
            <w:pPr>
              <w:pStyle w:val="ATATableBody"/>
            </w:pPr>
            <w:r w:rsidRPr="0095126D">
              <w:t>45 kg/95 liters</w:t>
            </w:r>
          </w:p>
        </w:tc>
        <w:tc>
          <w:tcPr>
            <w:tcW w:w="1825" w:type="dxa"/>
            <w:shd w:val="clear" w:color="auto" w:fill="auto"/>
          </w:tcPr>
          <w:p w14:paraId="5F1702A5" w14:textId="77777777" w:rsidR="0095126D" w:rsidRPr="0095126D" w:rsidRDefault="0095126D" w:rsidP="000B6590">
            <w:pPr>
              <w:pStyle w:val="ATATableBody"/>
            </w:pPr>
            <w:r w:rsidRPr="0095126D">
              <w:t>21 meters</w:t>
            </w:r>
          </w:p>
        </w:tc>
        <w:tc>
          <w:tcPr>
            <w:tcW w:w="1825" w:type="dxa"/>
            <w:shd w:val="clear" w:color="auto" w:fill="auto"/>
          </w:tcPr>
          <w:p w14:paraId="5F1702A6" w14:textId="77777777" w:rsidR="0095126D" w:rsidRPr="0095126D" w:rsidRDefault="0095126D" w:rsidP="000B6590">
            <w:pPr>
              <w:pStyle w:val="ATATableBody"/>
              <w:rPr>
                <w:sz w:val="22"/>
              </w:rPr>
            </w:pPr>
            <w:r w:rsidRPr="0095126D">
              <w:t>84 meters</w:t>
            </w:r>
          </w:p>
        </w:tc>
      </w:tr>
      <w:tr w:rsidR="0095126D" w:rsidRPr="00402400" w14:paraId="5F1702AE" w14:textId="77777777" w:rsidTr="00716C43">
        <w:trPr>
          <w:trHeight w:val="795"/>
        </w:trPr>
        <w:tc>
          <w:tcPr>
            <w:tcW w:w="896" w:type="dxa"/>
            <w:vMerge/>
            <w:shd w:val="clear" w:color="auto" w:fill="000000"/>
          </w:tcPr>
          <w:p w14:paraId="5F1702A8" w14:textId="77777777" w:rsidR="0095126D" w:rsidRPr="00402400" w:rsidRDefault="0095126D" w:rsidP="00716C43">
            <w:pPr>
              <w:rPr>
                <w:sz w:val="22"/>
              </w:rPr>
            </w:pPr>
          </w:p>
        </w:tc>
        <w:tc>
          <w:tcPr>
            <w:tcW w:w="2542" w:type="dxa"/>
            <w:shd w:val="clear" w:color="auto" w:fill="auto"/>
          </w:tcPr>
          <w:p w14:paraId="5F1702A9" w14:textId="77777777" w:rsidR="0095126D" w:rsidRPr="0095126D" w:rsidRDefault="0095126D" w:rsidP="000B6590">
            <w:pPr>
              <w:pStyle w:val="ATATableBody"/>
              <w:rPr>
                <w:noProof/>
              </w:rPr>
            </w:pPr>
            <w:r w:rsidRPr="0095126D">
              <w:rPr>
                <w:noProof/>
              </w:rPr>
              <w:drawing>
                <wp:inline distT="0" distB="0" distL="0" distR="0" wp14:anchorId="5F1703F3" wp14:editId="5F1703F4">
                  <wp:extent cx="1047750" cy="471756"/>
                  <wp:effectExtent l="0" t="0" r="0" b="5080"/>
                  <wp:docPr id="41" name="Picture 41" descr="article\figures\fi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rticle\figures\fig1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59414" cy="477008"/>
                          </a:xfrm>
                          <a:prstGeom prst="rect">
                            <a:avLst/>
                          </a:prstGeom>
                          <a:noFill/>
                          <a:ln>
                            <a:noFill/>
                          </a:ln>
                        </pic:spPr>
                      </pic:pic>
                    </a:graphicData>
                  </a:graphic>
                </wp:inline>
              </w:drawing>
            </w:r>
          </w:p>
          <w:p w14:paraId="5F1702AA" w14:textId="77777777" w:rsidR="0095126D" w:rsidRPr="0095126D" w:rsidRDefault="0095126D" w:rsidP="000B6590">
            <w:pPr>
              <w:pStyle w:val="ATATableBody"/>
              <w:rPr>
                <w:sz w:val="22"/>
              </w:rPr>
            </w:pPr>
            <w:r w:rsidRPr="0095126D">
              <w:rPr>
                <w:noProof/>
              </w:rPr>
              <w:t>Commercial or Residential LPG Tank</w:t>
            </w:r>
          </w:p>
        </w:tc>
        <w:tc>
          <w:tcPr>
            <w:tcW w:w="1768" w:type="dxa"/>
            <w:shd w:val="clear" w:color="auto" w:fill="auto"/>
          </w:tcPr>
          <w:p w14:paraId="5F1702AB" w14:textId="77777777" w:rsidR="0095126D" w:rsidRPr="0095126D" w:rsidRDefault="0095126D" w:rsidP="000B6590">
            <w:pPr>
              <w:pStyle w:val="ATATableBody"/>
            </w:pPr>
            <w:r w:rsidRPr="0095126D">
              <w:t>907 kg/1,893 liters</w:t>
            </w:r>
          </w:p>
        </w:tc>
        <w:tc>
          <w:tcPr>
            <w:tcW w:w="1825" w:type="dxa"/>
            <w:shd w:val="clear" w:color="auto" w:fill="auto"/>
          </w:tcPr>
          <w:p w14:paraId="5F1702AC" w14:textId="77777777" w:rsidR="0095126D" w:rsidRPr="0095126D" w:rsidRDefault="0095126D" w:rsidP="000B6590">
            <w:pPr>
              <w:pStyle w:val="ATATableBody"/>
            </w:pPr>
            <w:r w:rsidRPr="0095126D">
              <w:t>56 meters</w:t>
            </w:r>
          </w:p>
        </w:tc>
        <w:tc>
          <w:tcPr>
            <w:tcW w:w="1825" w:type="dxa"/>
            <w:shd w:val="clear" w:color="auto" w:fill="auto"/>
          </w:tcPr>
          <w:p w14:paraId="5F1702AD" w14:textId="77777777" w:rsidR="0095126D" w:rsidRPr="0095126D" w:rsidRDefault="0095126D" w:rsidP="000B6590">
            <w:pPr>
              <w:pStyle w:val="ATATableBody"/>
              <w:rPr>
                <w:sz w:val="22"/>
              </w:rPr>
            </w:pPr>
            <w:r w:rsidRPr="0095126D">
              <w:t>224 meters</w:t>
            </w:r>
          </w:p>
        </w:tc>
      </w:tr>
      <w:tr w:rsidR="0095126D" w:rsidRPr="00402400" w14:paraId="5F1702B5" w14:textId="77777777" w:rsidTr="00716C43">
        <w:trPr>
          <w:trHeight w:val="795"/>
        </w:trPr>
        <w:tc>
          <w:tcPr>
            <w:tcW w:w="896" w:type="dxa"/>
            <w:vMerge/>
            <w:shd w:val="clear" w:color="auto" w:fill="000000"/>
          </w:tcPr>
          <w:p w14:paraId="5F1702AF" w14:textId="77777777" w:rsidR="0095126D" w:rsidRPr="00402400" w:rsidRDefault="0095126D" w:rsidP="00716C43">
            <w:pPr>
              <w:rPr>
                <w:sz w:val="22"/>
              </w:rPr>
            </w:pPr>
          </w:p>
        </w:tc>
        <w:tc>
          <w:tcPr>
            <w:tcW w:w="2542" w:type="dxa"/>
            <w:shd w:val="clear" w:color="auto" w:fill="auto"/>
          </w:tcPr>
          <w:p w14:paraId="5F1702B0" w14:textId="77777777" w:rsidR="0095126D" w:rsidRPr="0095126D" w:rsidRDefault="0095126D" w:rsidP="000B6590">
            <w:pPr>
              <w:pStyle w:val="ATATableBody"/>
              <w:rPr>
                <w:noProof/>
              </w:rPr>
            </w:pPr>
            <w:r w:rsidRPr="0095126D">
              <w:rPr>
                <w:noProof/>
              </w:rPr>
              <w:drawing>
                <wp:inline distT="0" distB="0" distL="0" distR="0" wp14:anchorId="5F1703F5" wp14:editId="5F1703F6">
                  <wp:extent cx="1104900" cy="471686"/>
                  <wp:effectExtent l="0" t="0" r="0" b="5080"/>
                  <wp:docPr id="42" name="Picture 42" descr="article\figures\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rticle\figures\fig1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19918" cy="478097"/>
                          </a:xfrm>
                          <a:prstGeom prst="rect">
                            <a:avLst/>
                          </a:prstGeom>
                          <a:noFill/>
                          <a:ln>
                            <a:noFill/>
                          </a:ln>
                        </pic:spPr>
                      </pic:pic>
                    </a:graphicData>
                  </a:graphic>
                </wp:inline>
              </w:drawing>
            </w:r>
          </w:p>
          <w:p w14:paraId="5F1702B1" w14:textId="77777777" w:rsidR="0095126D" w:rsidRPr="0095126D" w:rsidRDefault="0095126D" w:rsidP="000B6590">
            <w:pPr>
              <w:pStyle w:val="ATATableBody"/>
              <w:rPr>
                <w:noProof/>
              </w:rPr>
            </w:pPr>
            <w:r w:rsidRPr="0095126D">
              <w:rPr>
                <w:noProof/>
              </w:rPr>
              <w:t>Small LPG Truck</w:t>
            </w:r>
          </w:p>
        </w:tc>
        <w:tc>
          <w:tcPr>
            <w:tcW w:w="1768" w:type="dxa"/>
            <w:shd w:val="clear" w:color="auto" w:fill="auto"/>
          </w:tcPr>
          <w:p w14:paraId="5F1702B2" w14:textId="77777777" w:rsidR="0095126D" w:rsidRPr="0095126D" w:rsidRDefault="0095126D" w:rsidP="000B6590">
            <w:pPr>
              <w:pStyle w:val="ATATableBody"/>
            </w:pPr>
            <w:r w:rsidRPr="0095126D">
              <w:t>3,630 kg/7,570 liters</w:t>
            </w:r>
          </w:p>
        </w:tc>
        <w:tc>
          <w:tcPr>
            <w:tcW w:w="1825" w:type="dxa"/>
            <w:shd w:val="clear" w:color="auto" w:fill="auto"/>
          </w:tcPr>
          <w:p w14:paraId="5F1702B3" w14:textId="77777777" w:rsidR="0095126D" w:rsidRPr="0095126D" w:rsidRDefault="0095126D" w:rsidP="000B6590">
            <w:pPr>
              <w:pStyle w:val="ATATableBody"/>
            </w:pPr>
            <w:r w:rsidRPr="0095126D">
              <w:t>89 meters</w:t>
            </w:r>
          </w:p>
        </w:tc>
        <w:tc>
          <w:tcPr>
            <w:tcW w:w="1825" w:type="dxa"/>
            <w:shd w:val="clear" w:color="auto" w:fill="auto"/>
          </w:tcPr>
          <w:p w14:paraId="5F1702B4" w14:textId="77777777" w:rsidR="0095126D" w:rsidRPr="0095126D" w:rsidRDefault="0095126D" w:rsidP="000B6590">
            <w:pPr>
              <w:pStyle w:val="ATATableBody"/>
              <w:rPr>
                <w:sz w:val="22"/>
              </w:rPr>
            </w:pPr>
            <w:r w:rsidRPr="0095126D">
              <w:t>356 meters</w:t>
            </w:r>
          </w:p>
        </w:tc>
      </w:tr>
      <w:tr w:rsidR="0095126D" w:rsidRPr="00402400" w14:paraId="5F1702BC" w14:textId="77777777" w:rsidTr="00716C43">
        <w:trPr>
          <w:trHeight w:val="795"/>
        </w:trPr>
        <w:tc>
          <w:tcPr>
            <w:tcW w:w="896" w:type="dxa"/>
            <w:vMerge/>
            <w:shd w:val="clear" w:color="auto" w:fill="000000"/>
          </w:tcPr>
          <w:p w14:paraId="5F1702B6" w14:textId="77777777" w:rsidR="0095126D" w:rsidRPr="00402400" w:rsidRDefault="0095126D" w:rsidP="00716C43">
            <w:pPr>
              <w:rPr>
                <w:sz w:val="22"/>
              </w:rPr>
            </w:pPr>
          </w:p>
        </w:tc>
        <w:tc>
          <w:tcPr>
            <w:tcW w:w="2542" w:type="dxa"/>
            <w:shd w:val="clear" w:color="auto" w:fill="auto"/>
          </w:tcPr>
          <w:p w14:paraId="5F1702B7" w14:textId="77777777" w:rsidR="0095126D" w:rsidRPr="0095126D" w:rsidRDefault="0095126D" w:rsidP="000B6590">
            <w:pPr>
              <w:pStyle w:val="ATATableBody"/>
              <w:rPr>
                <w:noProof/>
              </w:rPr>
            </w:pPr>
            <w:r w:rsidRPr="0095126D">
              <w:rPr>
                <w:noProof/>
              </w:rPr>
              <w:drawing>
                <wp:inline distT="0" distB="0" distL="0" distR="0" wp14:anchorId="5F1703F7" wp14:editId="5F1703F8">
                  <wp:extent cx="1171575" cy="483222"/>
                  <wp:effectExtent l="0" t="0" r="0" b="0"/>
                  <wp:docPr id="43" name="Picture 43" descr="article\figures\fi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rticle\figures\fig1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80877" cy="487059"/>
                          </a:xfrm>
                          <a:prstGeom prst="rect">
                            <a:avLst/>
                          </a:prstGeom>
                          <a:noFill/>
                          <a:ln>
                            <a:noFill/>
                          </a:ln>
                        </pic:spPr>
                      </pic:pic>
                    </a:graphicData>
                  </a:graphic>
                </wp:inline>
              </w:drawing>
            </w:r>
          </w:p>
          <w:p w14:paraId="5F1702B8" w14:textId="77777777" w:rsidR="0095126D" w:rsidRPr="0095126D" w:rsidRDefault="0095126D" w:rsidP="000B6590">
            <w:pPr>
              <w:pStyle w:val="ATATableBody"/>
              <w:rPr>
                <w:noProof/>
              </w:rPr>
            </w:pPr>
            <w:r w:rsidRPr="0095126D">
              <w:rPr>
                <w:noProof/>
              </w:rPr>
              <w:t>Semi-tanker LPG</w:t>
            </w:r>
          </w:p>
        </w:tc>
        <w:tc>
          <w:tcPr>
            <w:tcW w:w="1768" w:type="dxa"/>
            <w:shd w:val="clear" w:color="auto" w:fill="auto"/>
          </w:tcPr>
          <w:p w14:paraId="5F1702B9" w14:textId="77777777" w:rsidR="0095126D" w:rsidRPr="0095126D" w:rsidRDefault="0095126D" w:rsidP="000B6590">
            <w:pPr>
              <w:pStyle w:val="ATATableBody"/>
            </w:pPr>
            <w:r w:rsidRPr="0095126D">
              <w:t>18,144 kg/37,850 liters</w:t>
            </w:r>
          </w:p>
        </w:tc>
        <w:tc>
          <w:tcPr>
            <w:tcW w:w="1825" w:type="dxa"/>
            <w:shd w:val="clear" w:color="auto" w:fill="auto"/>
          </w:tcPr>
          <w:p w14:paraId="5F1702BA" w14:textId="77777777" w:rsidR="0095126D" w:rsidRPr="0095126D" w:rsidRDefault="0095126D" w:rsidP="000B6590">
            <w:pPr>
              <w:pStyle w:val="ATATableBody"/>
            </w:pPr>
            <w:r w:rsidRPr="0095126D">
              <w:t>152 meters</w:t>
            </w:r>
          </w:p>
        </w:tc>
        <w:tc>
          <w:tcPr>
            <w:tcW w:w="1825" w:type="dxa"/>
            <w:shd w:val="clear" w:color="auto" w:fill="auto"/>
          </w:tcPr>
          <w:p w14:paraId="5F1702BB" w14:textId="77777777" w:rsidR="0095126D" w:rsidRPr="0095126D" w:rsidRDefault="0095126D" w:rsidP="000B6590">
            <w:pPr>
              <w:pStyle w:val="ATATableBody"/>
              <w:rPr>
                <w:sz w:val="22"/>
              </w:rPr>
            </w:pPr>
            <w:r w:rsidRPr="0095126D">
              <w:t>608 meters</w:t>
            </w:r>
          </w:p>
        </w:tc>
      </w:tr>
      <w:tr w:rsidR="0095126D" w:rsidRPr="00402400" w14:paraId="5F1702C2" w14:textId="77777777" w:rsidTr="00716C43">
        <w:tc>
          <w:tcPr>
            <w:tcW w:w="8856" w:type="dxa"/>
            <w:gridSpan w:val="5"/>
            <w:shd w:val="clear" w:color="auto" w:fill="FFFFFF" w:themeFill="background1"/>
          </w:tcPr>
          <w:p w14:paraId="5F1702BD" w14:textId="77777777" w:rsidR="0095126D" w:rsidRPr="0095126D" w:rsidRDefault="0095126D" w:rsidP="006D11CC">
            <w:pPr>
              <w:numPr>
                <w:ilvl w:val="0"/>
                <w:numId w:val="10"/>
              </w:numPr>
              <w:ind w:right="-187"/>
              <w:rPr>
                <w:rFonts w:asciiTheme="majorHAnsi" w:hAnsiTheme="majorHAnsi"/>
                <w:sz w:val="22"/>
              </w:rPr>
            </w:pPr>
            <w:r w:rsidRPr="0095126D">
              <w:rPr>
                <w:rFonts w:asciiTheme="majorHAnsi" w:hAnsiTheme="majorHAnsi"/>
                <w:sz w:val="20"/>
                <w:szCs w:val="20"/>
              </w:rPr>
              <w:t>Based on the maximum amount of material that could reasonably fit into a container or vehicle. Variations possible</w:t>
            </w:r>
            <w:r w:rsidRPr="0095126D">
              <w:rPr>
                <w:rFonts w:asciiTheme="majorHAnsi" w:hAnsiTheme="majorHAnsi"/>
                <w:sz w:val="22"/>
              </w:rPr>
              <w:t>.</w:t>
            </w:r>
          </w:p>
          <w:p w14:paraId="5F1702BE" w14:textId="77777777" w:rsidR="0095126D" w:rsidRPr="0095126D" w:rsidRDefault="0095126D" w:rsidP="006D11CC">
            <w:pPr>
              <w:numPr>
                <w:ilvl w:val="0"/>
                <w:numId w:val="10"/>
              </w:numPr>
              <w:ind w:right="-187"/>
              <w:rPr>
                <w:rFonts w:asciiTheme="majorHAnsi" w:hAnsiTheme="majorHAnsi"/>
                <w:sz w:val="22"/>
              </w:rPr>
            </w:pPr>
            <w:r w:rsidRPr="0095126D">
              <w:rPr>
                <w:rFonts w:asciiTheme="majorHAnsi" w:hAnsiTheme="majorHAnsi"/>
                <w:sz w:val="20"/>
                <w:szCs w:val="20"/>
              </w:rPr>
              <w:t>Governed by the ability of an unreinforced building to withstand severe damage or collapse</w:t>
            </w:r>
            <w:r w:rsidRPr="0095126D">
              <w:rPr>
                <w:rFonts w:asciiTheme="majorHAnsi" w:hAnsiTheme="majorHAnsi"/>
                <w:sz w:val="22"/>
              </w:rPr>
              <w:t>.</w:t>
            </w:r>
          </w:p>
          <w:p w14:paraId="5F1702BF" w14:textId="77777777" w:rsidR="0095126D" w:rsidRPr="0095126D" w:rsidRDefault="0095126D" w:rsidP="006D11CC">
            <w:pPr>
              <w:numPr>
                <w:ilvl w:val="0"/>
                <w:numId w:val="10"/>
              </w:numPr>
              <w:ind w:right="-187"/>
              <w:rPr>
                <w:rFonts w:asciiTheme="majorHAnsi" w:hAnsiTheme="majorHAnsi"/>
                <w:sz w:val="20"/>
                <w:szCs w:val="20"/>
              </w:rPr>
            </w:pPr>
            <w:r w:rsidRPr="0095126D">
              <w:rPr>
                <w:rFonts w:asciiTheme="majorHAnsi" w:hAnsiTheme="majorHAnsi"/>
                <w:sz w:val="20"/>
                <w:szCs w:val="20"/>
              </w:rPr>
              <w:t>Governed by the greater of fragment throw distance or glass breakage or falling glass hazard distance. These distances can be reduced for personnel wearing ballistic protection. Note that the pipe bomb, suicide belt or vest, and briefcase or suitcase bomb are assumed to have a fragmentation characteristic that requires greater standoff distances than an equal amount of explosives in a vehicle.</w:t>
            </w:r>
          </w:p>
          <w:p w14:paraId="5F1702C0" w14:textId="77777777" w:rsidR="0095126D" w:rsidRPr="0095126D" w:rsidRDefault="0095126D" w:rsidP="006D11CC">
            <w:pPr>
              <w:numPr>
                <w:ilvl w:val="0"/>
                <w:numId w:val="10"/>
              </w:numPr>
              <w:ind w:right="-187"/>
              <w:rPr>
                <w:rFonts w:asciiTheme="majorHAnsi" w:hAnsiTheme="majorHAnsi"/>
                <w:sz w:val="22"/>
                <w:szCs w:val="20"/>
              </w:rPr>
            </w:pPr>
            <w:r w:rsidRPr="0095126D">
              <w:rPr>
                <w:rFonts w:asciiTheme="majorHAnsi" w:hAnsiTheme="majorHAnsi"/>
                <w:sz w:val="20"/>
                <w:szCs w:val="20"/>
              </w:rPr>
              <w:t>Assuming efficient mixing of the flammable gas with ambient air</w:t>
            </w:r>
            <w:r w:rsidRPr="0095126D">
              <w:rPr>
                <w:rFonts w:asciiTheme="majorHAnsi" w:hAnsiTheme="majorHAnsi"/>
                <w:sz w:val="22"/>
              </w:rPr>
              <w:t>.</w:t>
            </w:r>
          </w:p>
          <w:p w14:paraId="5F1702C1" w14:textId="77777777" w:rsidR="0095126D" w:rsidRPr="0095126D" w:rsidRDefault="0095126D" w:rsidP="006D11CC">
            <w:pPr>
              <w:numPr>
                <w:ilvl w:val="0"/>
                <w:numId w:val="10"/>
              </w:numPr>
              <w:ind w:right="-187"/>
              <w:rPr>
                <w:rFonts w:asciiTheme="majorHAnsi" w:hAnsiTheme="majorHAnsi"/>
                <w:sz w:val="22"/>
                <w:szCs w:val="20"/>
              </w:rPr>
            </w:pPr>
            <w:r w:rsidRPr="0095126D">
              <w:rPr>
                <w:rFonts w:asciiTheme="majorHAnsi" w:hAnsiTheme="majorHAnsi"/>
                <w:sz w:val="20"/>
                <w:szCs w:val="20"/>
              </w:rPr>
              <w:t>Determined by U.S. firefighting practices wherein safe distances are approximately 4 times the flame height. Note that an LPG tank filled with high explosives would require a significantly greater standoff distance than if it were filled with LPG</w:t>
            </w:r>
            <w:r w:rsidRPr="0095126D">
              <w:rPr>
                <w:rFonts w:asciiTheme="majorHAnsi" w:hAnsiTheme="majorHAnsi"/>
                <w:sz w:val="22"/>
              </w:rPr>
              <w:t>.</w:t>
            </w:r>
          </w:p>
        </w:tc>
      </w:tr>
    </w:tbl>
    <w:p w14:paraId="5F1702C3" w14:textId="77777777" w:rsidR="0095126D" w:rsidRDefault="0095126D" w:rsidP="0095126D">
      <w:pPr>
        <w:keepLines/>
        <w:rPr>
          <w:b/>
        </w:rPr>
      </w:pPr>
    </w:p>
    <w:p w14:paraId="5F1702C4" w14:textId="6A373E32" w:rsidR="0095126D" w:rsidRPr="0095126D" w:rsidRDefault="0095126D" w:rsidP="000B6590">
      <w:pPr>
        <w:pStyle w:val="ATABody"/>
      </w:pPr>
      <w:r w:rsidRPr="0095126D">
        <w:rPr>
          <w:b/>
        </w:rPr>
        <w:lastRenderedPageBreak/>
        <w:t>Note</w:t>
      </w:r>
      <w:r w:rsidR="00797F2D">
        <w:rPr>
          <w:b/>
        </w:rPr>
        <w:t>:</w:t>
      </w:r>
      <w:r w:rsidRPr="0095126D">
        <w:t xml:space="preserve"> Table 16 and Table 17 provide slightly different calculations, based on rounding up or rounding down of numbers. For example, Table 16 shows that the maximum explosives capacity for a full size sedan is 455 kg; Table 17 shows that the maximum explosives capacity for the same vehicle is 454 kg. This slight difference does not impact accuracy of calculations since they are estimated distances.</w:t>
      </w:r>
    </w:p>
    <w:p w14:paraId="391E69BC" w14:textId="77777777" w:rsidR="00797F2D" w:rsidRDefault="00797F2D">
      <w:pPr>
        <w:rPr>
          <w:rFonts w:ascii="Cambria" w:hAnsi="Cambria"/>
        </w:rPr>
      </w:pPr>
    </w:p>
    <w:p w14:paraId="5F1702C6" w14:textId="77777777" w:rsidR="00716C43" w:rsidRDefault="00716C43" w:rsidP="000B6590">
      <w:pPr>
        <w:pStyle w:val="ATAHeadingLevel1"/>
      </w:pPr>
      <w:r>
        <w:t>Vehicle Bomb Determination</w:t>
      </w:r>
    </w:p>
    <w:p w14:paraId="5F1702C7" w14:textId="77777777" w:rsidR="00716C43" w:rsidRPr="00726544" w:rsidRDefault="00716C43" w:rsidP="000B6590">
      <w:pPr>
        <w:pStyle w:val="ATAHeadingLevel1"/>
      </w:pPr>
      <w:r>
        <w:t>Critical Location</w:t>
      </w:r>
      <w:r w:rsidRPr="00726544">
        <w:t>:</w:t>
      </w:r>
    </w:p>
    <w:tbl>
      <w:tblPr>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637EA5" w14:paraId="5F1702CC" w14:textId="77777777" w:rsidTr="00716C43">
        <w:tc>
          <w:tcPr>
            <w:tcW w:w="8748" w:type="dxa"/>
          </w:tcPr>
          <w:p w14:paraId="5F1702CA" w14:textId="77777777" w:rsidR="00716C43" w:rsidRPr="00637EA5" w:rsidRDefault="00716C43" w:rsidP="000B6590">
            <w:pPr>
              <w:pStyle w:val="ATATableBody"/>
            </w:pPr>
          </w:p>
          <w:p w14:paraId="5F1702CB" w14:textId="77777777" w:rsidR="00716C43" w:rsidRPr="00637EA5" w:rsidRDefault="00716C43" w:rsidP="000B6590">
            <w:pPr>
              <w:pStyle w:val="ATATableBody"/>
            </w:pPr>
          </w:p>
        </w:tc>
      </w:tr>
      <w:tr w:rsidR="00716C43" w:rsidRPr="00637EA5" w14:paraId="5F1702CF" w14:textId="77777777" w:rsidTr="00716C43">
        <w:tc>
          <w:tcPr>
            <w:tcW w:w="8748" w:type="dxa"/>
          </w:tcPr>
          <w:p w14:paraId="5F1702CD" w14:textId="77777777" w:rsidR="00716C43" w:rsidRPr="00637EA5" w:rsidRDefault="00716C43" w:rsidP="000B6590">
            <w:pPr>
              <w:pStyle w:val="ATATableBody"/>
            </w:pPr>
          </w:p>
          <w:p w14:paraId="5F1702CE" w14:textId="77777777" w:rsidR="00716C43" w:rsidRPr="00637EA5" w:rsidRDefault="00716C43" w:rsidP="000B6590">
            <w:pPr>
              <w:pStyle w:val="ATATableBody"/>
            </w:pPr>
          </w:p>
        </w:tc>
      </w:tr>
      <w:tr w:rsidR="00716C43" w:rsidRPr="00637EA5" w14:paraId="5F1702D2" w14:textId="77777777" w:rsidTr="00716C43">
        <w:tc>
          <w:tcPr>
            <w:tcW w:w="8748" w:type="dxa"/>
          </w:tcPr>
          <w:p w14:paraId="5F1702D0" w14:textId="77777777" w:rsidR="00716C43" w:rsidRPr="00637EA5" w:rsidRDefault="00716C43" w:rsidP="000B6590">
            <w:pPr>
              <w:pStyle w:val="ATATableBody"/>
            </w:pPr>
          </w:p>
          <w:p w14:paraId="5F1702D1" w14:textId="77777777" w:rsidR="00716C43" w:rsidRPr="00637EA5" w:rsidRDefault="00716C43" w:rsidP="000B6590">
            <w:pPr>
              <w:pStyle w:val="ATATableBody"/>
            </w:pPr>
          </w:p>
        </w:tc>
      </w:tr>
      <w:tr w:rsidR="00716C43" w:rsidRPr="00637EA5" w14:paraId="5F1702D5" w14:textId="77777777" w:rsidTr="00716C43">
        <w:tc>
          <w:tcPr>
            <w:tcW w:w="8748" w:type="dxa"/>
          </w:tcPr>
          <w:p w14:paraId="5F1702D3" w14:textId="77777777" w:rsidR="00716C43" w:rsidRPr="00637EA5" w:rsidRDefault="00716C43" w:rsidP="000B6590">
            <w:pPr>
              <w:pStyle w:val="ATATableBody"/>
            </w:pPr>
          </w:p>
          <w:p w14:paraId="5F1702D4" w14:textId="77777777" w:rsidR="00716C43" w:rsidRPr="00637EA5" w:rsidRDefault="00716C43" w:rsidP="000B6590">
            <w:pPr>
              <w:pStyle w:val="ATATableBody"/>
            </w:pPr>
          </w:p>
        </w:tc>
      </w:tr>
    </w:tbl>
    <w:p w14:paraId="5F1702D6" w14:textId="77777777" w:rsidR="00716C43" w:rsidRDefault="00716C43" w:rsidP="00716C43">
      <w:pPr>
        <w:pStyle w:val="ataBody0"/>
        <w:rPr>
          <w:b/>
        </w:rPr>
      </w:pPr>
    </w:p>
    <w:p w14:paraId="5F1702D7" w14:textId="77777777" w:rsidR="00716C43" w:rsidRDefault="00716C43" w:rsidP="000B6590">
      <w:pPr>
        <w:pStyle w:val="ATAHeadingLevel1"/>
      </w:pPr>
      <w:r>
        <w:t>Vehicle Size and Maximum Explosive Weight</w:t>
      </w:r>
      <w:r w:rsidRPr="00726544">
        <w:t>:</w:t>
      </w:r>
      <w:r>
        <w:t xml:space="preserve"> ________________________________________</w:t>
      </w:r>
    </w:p>
    <w:p w14:paraId="0039B283" w14:textId="77777777" w:rsidR="00797F2D" w:rsidRDefault="00797F2D" w:rsidP="000B6590">
      <w:pPr>
        <w:pStyle w:val="ATAHeadingLevel1"/>
      </w:pPr>
    </w:p>
    <w:p w14:paraId="5F1702D9" w14:textId="77777777" w:rsidR="00716C43" w:rsidRPr="007345B5" w:rsidRDefault="00716C43" w:rsidP="000B6590">
      <w:pPr>
        <w:pStyle w:val="ATAHeadingLevel1"/>
      </w:pPr>
      <w:r w:rsidRPr="007345B5">
        <w:t>Minimum Safe Distance</w:t>
      </w:r>
      <w:r>
        <w:t>s</w:t>
      </w:r>
      <w:r w:rsidRPr="007345B5">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5328"/>
      </w:tblGrid>
      <w:tr w:rsidR="00716C43" w14:paraId="5F1702DC" w14:textId="77777777" w:rsidTr="00E76EC3">
        <w:trPr>
          <w:trHeight w:val="864"/>
        </w:trPr>
        <w:tc>
          <w:tcPr>
            <w:tcW w:w="3420" w:type="dxa"/>
            <w:shd w:val="clear" w:color="auto" w:fill="D9D9D9" w:themeFill="background1" w:themeFillShade="D9"/>
            <w:vAlign w:val="center"/>
          </w:tcPr>
          <w:p w14:paraId="5F1702DA" w14:textId="77777777" w:rsidR="00716C43" w:rsidRDefault="00716C43" w:rsidP="00797F2D">
            <w:pPr>
              <w:pStyle w:val="ATATableBody"/>
            </w:pPr>
            <w:r>
              <w:t>Lethal Air Blast:</w:t>
            </w:r>
          </w:p>
        </w:tc>
        <w:tc>
          <w:tcPr>
            <w:tcW w:w="5328" w:type="dxa"/>
            <w:vAlign w:val="center"/>
          </w:tcPr>
          <w:p w14:paraId="5F1702DB" w14:textId="77777777" w:rsidR="00716C43" w:rsidRDefault="00716C43" w:rsidP="00797F2D">
            <w:pPr>
              <w:pStyle w:val="ATATableBody"/>
            </w:pPr>
          </w:p>
        </w:tc>
      </w:tr>
      <w:tr w:rsidR="00716C43" w14:paraId="5F1702DF" w14:textId="77777777" w:rsidTr="00E76EC3">
        <w:trPr>
          <w:trHeight w:val="864"/>
        </w:trPr>
        <w:tc>
          <w:tcPr>
            <w:tcW w:w="3420" w:type="dxa"/>
            <w:shd w:val="clear" w:color="auto" w:fill="D9D9D9" w:themeFill="background1" w:themeFillShade="D9"/>
            <w:vAlign w:val="center"/>
          </w:tcPr>
          <w:p w14:paraId="5F1702DD" w14:textId="77777777" w:rsidR="00716C43" w:rsidRDefault="00716C43" w:rsidP="00797F2D">
            <w:pPr>
              <w:pStyle w:val="ATATableBody"/>
            </w:pPr>
            <w:r>
              <w:t>Minimum Evacuation Distance:</w:t>
            </w:r>
          </w:p>
        </w:tc>
        <w:tc>
          <w:tcPr>
            <w:tcW w:w="5328" w:type="dxa"/>
            <w:vAlign w:val="center"/>
          </w:tcPr>
          <w:p w14:paraId="5F1702DE" w14:textId="77777777" w:rsidR="00716C43" w:rsidRDefault="00716C43" w:rsidP="00797F2D">
            <w:pPr>
              <w:pStyle w:val="ATATableBody"/>
            </w:pPr>
          </w:p>
        </w:tc>
      </w:tr>
      <w:tr w:rsidR="00716C43" w14:paraId="5F1702E2" w14:textId="77777777" w:rsidTr="00E76EC3">
        <w:trPr>
          <w:trHeight w:val="864"/>
        </w:trPr>
        <w:tc>
          <w:tcPr>
            <w:tcW w:w="3420" w:type="dxa"/>
            <w:shd w:val="clear" w:color="auto" w:fill="D9D9D9" w:themeFill="background1" w:themeFillShade="D9"/>
            <w:vAlign w:val="center"/>
          </w:tcPr>
          <w:p w14:paraId="5F1702E0" w14:textId="77777777" w:rsidR="00716C43" w:rsidRDefault="00716C43" w:rsidP="00797F2D">
            <w:pPr>
              <w:pStyle w:val="ATATableBody"/>
            </w:pPr>
            <w:r>
              <w:t>Falling Glass Hazard:</w:t>
            </w:r>
          </w:p>
        </w:tc>
        <w:tc>
          <w:tcPr>
            <w:tcW w:w="5328" w:type="dxa"/>
            <w:vAlign w:val="center"/>
          </w:tcPr>
          <w:p w14:paraId="5F1702E1" w14:textId="77777777" w:rsidR="00716C43" w:rsidRDefault="00716C43" w:rsidP="00797F2D">
            <w:pPr>
              <w:pStyle w:val="ATATableBody"/>
            </w:pPr>
          </w:p>
        </w:tc>
      </w:tr>
      <w:tr w:rsidR="00716C43" w14:paraId="5F1702E5" w14:textId="77777777" w:rsidTr="00E76EC3">
        <w:trPr>
          <w:trHeight w:val="864"/>
        </w:trPr>
        <w:tc>
          <w:tcPr>
            <w:tcW w:w="3420" w:type="dxa"/>
            <w:shd w:val="clear" w:color="auto" w:fill="D9D9D9" w:themeFill="background1" w:themeFillShade="D9"/>
            <w:vAlign w:val="center"/>
          </w:tcPr>
          <w:p w14:paraId="5F1702E3" w14:textId="77777777" w:rsidR="00716C43" w:rsidRDefault="00716C43" w:rsidP="00797F2D">
            <w:pPr>
              <w:pStyle w:val="ATATableBody"/>
            </w:pPr>
            <w:r>
              <w:t>Building Evacuation Distance:</w:t>
            </w:r>
          </w:p>
        </w:tc>
        <w:tc>
          <w:tcPr>
            <w:tcW w:w="5328" w:type="dxa"/>
            <w:vAlign w:val="center"/>
          </w:tcPr>
          <w:p w14:paraId="5F1702E4" w14:textId="77777777" w:rsidR="00716C43" w:rsidRDefault="00716C43" w:rsidP="00797F2D">
            <w:pPr>
              <w:pStyle w:val="ATATableBody"/>
            </w:pPr>
          </w:p>
        </w:tc>
      </w:tr>
    </w:tbl>
    <w:p w14:paraId="5F1702E6" w14:textId="77777777" w:rsidR="00716C43" w:rsidRDefault="00716C43" w:rsidP="00716C43">
      <w:pPr>
        <w:pStyle w:val="ataBody0"/>
      </w:pPr>
    </w:p>
    <w:p w14:paraId="153ED552" w14:textId="77777777" w:rsidR="00E76EC3" w:rsidRDefault="00E76EC3">
      <w:pPr>
        <w:rPr>
          <w:rStyle w:val="ATAEmphasis"/>
          <w:rFonts w:eastAsiaTheme="minorHAnsi" w:cstheme="minorBidi"/>
          <w:szCs w:val="22"/>
        </w:rPr>
      </w:pPr>
      <w:r>
        <w:rPr>
          <w:rStyle w:val="ATAEmphasis"/>
        </w:rPr>
        <w:br w:type="page"/>
      </w:r>
    </w:p>
    <w:p w14:paraId="5F1702E7" w14:textId="0F9654C5" w:rsidR="00716C43" w:rsidRPr="000B6590" w:rsidRDefault="00716C43" w:rsidP="00716C43">
      <w:pPr>
        <w:pStyle w:val="ataBody0"/>
        <w:rPr>
          <w:rStyle w:val="ATAEmphasis"/>
        </w:rPr>
      </w:pPr>
      <w:r w:rsidRPr="000B6590">
        <w:rPr>
          <w:rStyle w:val="ATAEmphasis"/>
        </w:rPr>
        <w:lastRenderedPageBreak/>
        <w:t>Suicide Bomber Determination</w:t>
      </w:r>
    </w:p>
    <w:p w14:paraId="5F1702E8" w14:textId="77777777" w:rsidR="00716C43" w:rsidRDefault="00716C43" w:rsidP="000B6590">
      <w:pPr>
        <w:pStyle w:val="ATABody"/>
      </w:pPr>
      <w:r>
        <w:t xml:space="preserve">How far inside the </w:t>
      </w:r>
      <w:r w:rsidR="00B44029">
        <w:t>critical</w:t>
      </w:r>
      <w:r>
        <w:t xml:space="preserve"> infrastructure can a suicide bomber approach before a security screen? Using Table 17 describe expected explosive weights and evacuation distances. Describe potential casualties.</w:t>
      </w:r>
    </w:p>
    <w:tbl>
      <w:tblPr>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637EA5" w14:paraId="5F1702ED" w14:textId="77777777" w:rsidTr="00E76EC3">
        <w:trPr>
          <w:trHeight w:val="864"/>
        </w:trPr>
        <w:tc>
          <w:tcPr>
            <w:tcW w:w="8748" w:type="dxa"/>
          </w:tcPr>
          <w:p w14:paraId="5F1702EB" w14:textId="77777777" w:rsidR="00716C43" w:rsidRPr="00637EA5" w:rsidRDefault="00716C43" w:rsidP="000B6590">
            <w:pPr>
              <w:pStyle w:val="ATATableBody"/>
            </w:pPr>
          </w:p>
          <w:p w14:paraId="5F1702EC" w14:textId="77777777" w:rsidR="00716C43" w:rsidRPr="00637EA5" w:rsidRDefault="00716C43" w:rsidP="000B6590">
            <w:pPr>
              <w:pStyle w:val="ATATableBody"/>
            </w:pPr>
          </w:p>
        </w:tc>
      </w:tr>
      <w:tr w:rsidR="00716C43" w:rsidRPr="00637EA5" w14:paraId="5F1702F0" w14:textId="77777777" w:rsidTr="00E76EC3">
        <w:trPr>
          <w:trHeight w:val="864"/>
        </w:trPr>
        <w:tc>
          <w:tcPr>
            <w:tcW w:w="8748" w:type="dxa"/>
          </w:tcPr>
          <w:p w14:paraId="5F1702EE" w14:textId="77777777" w:rsidR="00716C43" w:rsidRPr="00637EA5" w:rsidRDefault="00716C43" w:rsidP="000B6590">
            <w:pPr>
              <w:pStyle w:val="ATATableBody"/>
            </w:pPr>
          </w:p>
          <w:p w14:paraId="5F1702EF" w14:textId="77777777" w:rsidR="00716C43" w:rsidRPr="00637EA5" w:rsidRDefault="00716C43" w:rsidP="000B6590">
            <w:pPr>
              <w:pStyle w:val="ATATableBody"/>
            </w:pPr>
          </w:p>
        </w:tc>
      </w:tr>
      <w:tr w:rsidR="00716C43" w:rsidRPr="00637EA5" w14:paraId="5F1702F3" w14:textId="77777777" w:rsidTr="00E76EC3">
        <w:trPr>
          <w:trHeight w:val="864"/>
        </w:trPr>
        <w:tc>
          <w:tcPr>
            <w:tcW w:w="8748" w:type="dxa"/>
          </w:tcPr>
          <w:p w14:paraId="5F1702F1" w14:textId="77777777" w:rsidR="00716C43" w:rsidRPr="00637EA5" w:rsidRDefault="00716C43" w:rsidP="000B6590">
            <w:pPr>
              <w:pStyle w:val="ATATableBody"/>
            </w:pPr>
          </w:p>
          <w:p w14:paraId="5F1702F2" w14:textId="77777777" w:rsidR="00716C43" w:rsidRPr="00637EA5" w:rsidRDefault="00716C43" w:rsidP="000B6590">
            <w:pPr>
              <w:pStyle w:val="ATATableBody"/>
            </w:pPr>
          </w:p>
        </w:tc>
      </w:tr>
      <w:tr w:rsidR="00716C43" w:rsidRPr="00637EA5" w14:paraId="5F1702F6" w14:textId="77777777" w:rsidTr="00E76EC3">
        <w:trPr>
          <w:trHeight w:val="864"/>
        </w:trPr>
        <w:tc>
          <w:tcPr>
            <w:tcW w:w="8748" w:type="dxa"/>
          </w:tcPr>
          <w:p w14:paraId="5F1702F4" w14:textId="77777777" w:rsidR="00716C43" w:rsidRPr="00637EA5" w:rsidRDefault="00716C43" w:rsidP="000B6590">
            <w:pPr>
              <w:pStyle w:val="ATATableBody"/>
            </w:pPr>
          </w:p>
          <w:p w14:paraId="5F1702F5" w14:textId="77777777" w:rsidR="00716C43" w:rsidRPr="00637EA5" w:rsidRDefault="00716C43" w:rsidP="000B6590">
            <w:pPr>
              <w:pStyle w:val="ATATableBody"/>
            </w:pPr>
          </w:p>
        </w:tc>
      </w:tr>
      <w:tr w:rsidR="00E76EC3" w:rsidRPr="00637EA5" w14:paraId="052BB9E1" w14:textId="77777777" w:rsidTr="00E76EC3">
        <w:trPr>
          <w:trHeight w:val="864"/>
        </w:trPr>
        <w:tc>
          <w:tcPr>
            <w:tcW w:w="8748" w:type="dxa"/>
          </w:tcPr>
          <w:p w14:paraId="490CA53C" w14:textId="77777777" w:rsidR="00E76EC3" w:rsidRPr="00637EA5" w:rsidRDefault="00E76EC3" w:rsidP="000B6590">
            <w:pPr>
              <w:pStyle w:val="ATATableBody"/>
            </w:pPr>
          </w:p>
        </w:tc>
      </w:tr>
      <w:tr w:rsidR="00E76EC3" w:rsidRPr="00637EA5" w14:paraId="1D66C6D7" w14:textId="77777777" w:rsidTr="00E76EC3">
        <w:trPr>
          <w:trHeight w:val="864"/>
        </w:trPr>
        <w:tc>
          <w:tcPr>
            <w:tcW w:w="8748" w:type="dxa"/>
          </w:tcPr>
          <w:p w14:paraId="3CC2EF65" w14:textId="77777777" w:rsidR="00E76EC3" w:rsidRPr="00637EA5" w:rsidRDefault="00E76EC3" w:rsidP="000B6590">
            <w:pPr>
              <w:pStyle w:val="ATATableBody"/>
            </w:pPr>
          </w:p>
        </w:tc>
      </w:tr>
      <w:tr w:rsidR="00E76EC3" w:rsidRPr="00637EA5" w14:paraId="29D531BD" w14:textId="77777777" w:rsidTr="00E76EC3">
        <w:trPr>
          <w:trHeight w:val="864"/>
        </w:trPr>
        <w:tc>
          <w:tcPr>
            <w:tcW w:w="8748" w:type="dxa"/>
          </w:tcPr>
          <w:p w14:paraId="5954EB56" w14:textId="77777777" w:rsidR="00E76EC3" w:rsidRPr="00637EA5" w:rsidRDefault="00E76EC3" w:rsidP="000B6590">
            <w:pPr>
              <w:pStyle w:val="ATATableBody"/>
            </w:pPr>
          </w:p>
        </w:tc>
      </w:tr>
    </w:tbl>
    <w:p w14:paraId="5F1702F7" w14:textId="77777777" w:rsidR="00716C43" w:rsidRDefault="00716C43" w:rsidP="00716C43">
      <w:pPr>
        <w:pStyle w:val="ataBody0"/>
        <w:rPr>
          <w:b/>
        </w:rPr>
      </w:pPr>
    </w:p>
    <w:p w14:paraId="5F1702F8" w14:textId="77777777" w:rsidR="00716C43" w:rsidRPr="00E76EC3" w:rsidRDefault="00716C43" w:rsidP="00E76EC3">
      <w:pPr>
        <w:pStyle w:val="ATAHeadingLevel1"/>
        <w:rPr>
          <w:rStyle w:val="ATAEmphasis"/>
          <w:b/>
          <w:color w:val="auto"/>
        </w:rPr>
      </w:pPr>
      <w:r w:rsidRPr="00E76EC3">
        <w:rPr>
          <w:rStyle w:val="ATAEmphasis"/>
          <w:b/>
          <w:color w:val="auto"/>
        </w:rPr>
        <w:t>Minimum Safe Distances: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5328"/>
      </w:tblGrid>
      <w:tr w:rsidR="00716C43" w14:paraId="5F1702FB" w14:textId="77777777" w:rsidTr="00E76EC3">
        <w:trPr>
          <w:trHeight w:val="864"/>
        </w:trPr>
        <w:tc>
          <w:tcPr>
            <w:tcW w:w="3420" w:type="dxa"/>
            <w:shd w:val="clear" w:color="auto" w:fill="D9D9D9" w:themeFill="background1" w:themeFillShade="D9"/>
            <w:vAlign w:val="center"/>
          </w:tcPr>
          <w:p w14:paraId="5F1702F9" w14:textId="77777777" w:rsidR="00716C43" w:rsidRDefault="00716C43" w:rsidP="00E76EC3">
            <w:pPr>
              <w:pStyle w:val="ATATableBody"/>
            </w:pPr>
            <w:r>
              <w:t>Minimum Evacuation Distance:</w:t>
            </w:r>
          </w:p>
        </w:tc>
        <w:tc>
          <w:tcPr>
            <w:tcW w:w="5328" w:type="dxa"/>
            <w:vAlign w:val="center"/>
          </w:tcPr>
          <w:p w14:paraId="5F1702FA" w14:textId="77777777" w:rsidR="00716C43" w:rsidRDefault="00716C43" w:rsidP="00E76EC3">
            <w:pPr>
              <w:pStyle w:val="ataBody0"/>
              <w:keepNext/>
              <w:tabs>
                <w:tab w:val="left" w:pos="2141"/>
              </w:tabs>
            </w:pPr>
          </w:p>
        </w:tc>
      </w:tr>
      <w:tr w:rsidR="00716C43" w14:paraId="5F1702FE" w14:textId="77777777" w:rsidTr="00E76EC3">
        <w:trPr>
          <w:trHeight w:val="864"/>
        </w:trPr>
        <w:tc>
          <w:tcPr>
            <w:tcW w:w="3420" w:type="dxa"/>
            <w:shd w:val="clear" w:color="auto" w:fill="D9D9D9" w:themeFill="background1" w:themeFillShade="D9"/>
            <w:vAlign w:val="center"/>
          </w:tcPr>
          <w:p w14:paraId="5F1702FC" w14:textId="77777777" w:rsidR="00716C43" w:rsidRDefault="00716C43" w:rsidP="00E76EC3">
            <w:pPr>
              <w:pStyle w:val="ATATableBody"/>
            </w:pPr>
            <w:r>
              <w:t>Building Evacuation Distance:</w:t>
            </w:r>
          </w:p>
        </w:tc>
        <w:tc>
          <w:tcPr>
            <w:tcW w:w="5328" w:type="dxa"/>
            <w:vAlign w:val="center"/>
          </w:tcPr>
          <w:p w14:paraId="5F1702FD" w14:textId="77777777" w:rsidR="00716C43" w:rsidRDefault="00716C43" w:rsidP="00E76EC3">
            <w:pPr>
              <w:pStyle w:val="ataBody0"/>
              <w:keepNext/>
              <w:tabs>
                <w:tab w:val="left" w:pos="2141"/>
              </w:tabs>
            </w:pPr>
          </w:p>
        </w:tc>
      </w:tr>
    </w:tbl>
    <w:p w14:paraId="5F1702FF" w14:textId="77777777" w:rsidR="00716C43" w:rsidRDefault="00716C43" w:rsidP="00C17B78">
      <w:pPr>
        <w:rPr>
          <w:rFonts w:ascii="Cambria" w:hAnsi="Cambria"/>
        </w:rPr>
      </w:pPr>
    </w:p>
    <w:p w14:paraId="5F170312" w14:textId="6C3D59D9" w:rsidR="00716C43" w:rsidRDefault="00716C43" w:rsidP="00E76EC3">
      <w:pPr>
        <w:rPr>
          <w:rFonts w:ascii="Cambria" w:hAnsi="Cambria"/>
        </w:rPr>
      </w:pPr>
      <w:r>
        <w:rPr>
          <w:rFonts w:ascii="Cambria" w:hAnsi="Cambria"/>
        </w:rPr>
        <w:br w:type="page"/>
      </w:r>
    </w:p>
    <w:p w14:paraId="5F170313" w14:textId="6A521BB9" w:rsidR="00716C43" w:rsidRPr="0014582B" w:rsidRDefault="00716C43" w:rsidP="000B6590">
      <w:pPr>
        <w:pStyle w:val="ATAHeadingLevel1"/>
      </w:pPr>
      <w:r>
        <w:lastRenderedPageBreak/>
        <w:t xml:space="preserve">Part 6 of 7: Security Countermeasure </w:t>
      </w:r>
      <w:r w:rsidRPr="00C158AB">
        <w:t>Recommendation</w:t>
      </w:r>
      <w:r w:rsidR="00C32B4B">
        <w:t xml:space="preserve"> and </w:t>
      </w:r>
      <w:r w:rsidR="000A4B50">
        <w:t xml:space="preserve">Operational </w:t>
      </w:r>
      <w:r w:rsidR="00C32B4B">
        <w:t>Resilience Plan</w:t>
      </w:r>
      <w:r w:rsidR="00E76EC3">
        <w:t xml:space="preserve"> (1 Hour)</w:t>
      </w:r>
    </w:p>
    <w:tbl>
      <w:tblPr>
        <w:tblW w:w="0" w:type="auto"/>
        <w:tblInd w:w="108" w:type="dxa"/>
        <w:tblLook w:val="04A0" w:firstRow="1" w:lastRow="0" w:firstColumn="1" w:lastColumn="0" w:noHBand="0" w:noVBand="1"/>
      </w:tblPr>
      <w:tblGrid>
        <w:gridCol w:w="2465"/>
        <w:gridCol w:w="6175"/>
      </w:tblGrid>
      <w:tr w:rsidR="00716C43" w:rsidRPr="0014582B" w14:paraId="5F170316" w14:textId="77777777" w:rsidTr="00716C43">
        <w:tc>
          <w:tcPr>
            <w:tcW w:w="2465" w:type="dxa"/>
            <w:shd w:val="clear" w:color="auto" w:fill="auto"/>
          </w:tcPr>
          <w:p w14:paraId="5F170314" w14:textId="77777777" w:rsidR="00716C43" w:rsidRPr="00D12C0E" w:rsidRDefault="00716C43" w:rsidP="00716C43">
            <w:pPr>
              <w:pStyle w:val="ataBody0"/>
              <w:rPr>
                <w:b/>
              </w:rPr>
            </w:pPr>
            <w:r w:rsidRPr="00D12C0E">
              <w:rPr>
                <w:b/>
              </w:rPr>
              <w:t>Purpose:</w:t>
            </w:r>
          </w:p>
        </w:tc>
        <w:tc>
          <w:tcPr>
            <w:tcW w:w="6175" w:type="dxa"/>
            <w:shd w:val="clear" w:color="auto" w:fill="auto"/>
          </w:tcPr>
          <w:p w14:paraId="5F170315" w14:textId="2A39FDD3" w:rsidR="00716C43" w:rsidRPr="0014582B" w:rsidRDefault="00716C43" w:rsidP="00860E15">
            <w:pPr>
              <w:pStyle w:val="ataBody0"/>
              <w:keepNext/>
              <w:keepLines/>
            </w:pPr>
            <w:r w:rsidRPr="0014582B">
              <w:t>To</w:t>
            </w:r>
            <w:r w:rsidR="00860E15">
              <w:t xml:space="preserve"> determine the main points of</w:t>
            </w:r>
            <w:r w:rsidR="00C32B4B">
              <w:t xml:space="preserve"> a</w:t>
            </w:r>
            <w:r w:rsidR="000A4B50">
              <w:t>n operational</w:t>
            </w:r>
            <w:r w:rsidR="00C32B4B">
              <w:t xml:space="preserve"> resilience plan </w:t>
            </w:r>
            <w:r w:rsidR="001E5CA7">
              <w:t xml:space="preserve">statement that includes a </w:t>
            </w:r>
            <w:r w:rsidR="00EF0862">
              <w:t>recommendation</w:t>
            </w:r>
            <w:r w:rsidRPr="0014582B">
              <w:t xml:space="preserve"> based on an immediate request for specific security countermeasure upgrade</w:t>
            </w:r>
          </w:p>
        </w:tc>
      </w:tr>
      <w:tr w:rsidR="00716C43" w:rsidRPr="0014582B" w14:paraId="5F170319" w14:textId="77777777" w:rsidTr="00716C43">
        <w:tc>
          <w:tcPr>
            <w:tcW w:w="2465" w:type="dxa"/>
            <w:shd w:val="clear" w:color="auto" w:fill="auto"/>
          </w:tcPr>
          <w:p w14:paraId="5F170317" w14:textId="77777777" w:rsidR="00716C43" w:rsidRPr="00D12C0E" w:rsidRDefault="00716C43" w:rsidP="00716C43">
            <w:pPr>
              <w:pStyle w:val="ataBody0"/>
              <w:rPr>
                <w:b/>
              </w:rPr>
            </w:pPr>
            <w:r w:rsidRPr="00D12C0E">
              <w:rPr>
                <w:b/>
              </w:rPr>
              <w:t>Duration:</w:t>
            </w:r>
          </w:p>
        </w:tc>
        <w:tc>
          <w:tcPr>
            <w:tcW w:w="6175" w:type="dxa"/>
            <w:shd w:val="clear" w:color="auto" w:fill="auto"/>
          </w:tcPr>
          <w:p w14:paraId="5F170318" w14:textId="405EF285" w:rsidR="00716C43" w:rsidRPr="0014582B" w:rsidRDefault="00860E15" w:rsidP="00716C43">
            <w:pPr>
              <w:pStyle w:val="ataBody0"/>
              <w:keepNext/>
              <w:keepLines/>
            </w:pPr>
            <w:r>
              <w:t>60</w:t>
            </w:r>
            <w:r w:rsidRPr="0014582B">
              <w:t xml:space="preserve"> </w:t>
            </w:r>
            <w:r w:rsidR="00716C43" w:rsidRPr="0014582B">
              <w:t>minutes</w:t>
            </w:r>
          </w:p>
        </w:tc>
      </w:tr>
      <w:tr w:rsidR="00716C43" w:rsidRPr="0014582B" w14:paraId="5F17031C" w14:textId="77777777" w:rsidTr="00716C43">
        <w:tc>
          <w:tcPr>
            <w:tcW w:w="2465" w:type="dxa"/>
            <w:shd w:val="clear" w:color="auto" w:fill="auto"/>
          </w:tcPr>
          <w:p w14:paraId="5F17031A" w14:textId="77777777" w:rsidR="00716C43" w:rsidRPr="00D12C0E" w:rsidRDefault="00716C43" w:rsidP="00716C43">
            <w:pPr>
              <w:pStyle w:val="ataBody0"/>
              <w:rPr>
                <w:b/>
              </w:rPr>
            </w:pPr>
            <w:r w:rsidRPr="00D12C0E">
              <w:rPr>
                <w:b/>
              </w:rPr>
              <w:t>Group composition:</w:t>
            </w:r>
          </w:p>
        </w:tc>
        <w:tc>
          <w:tcPr>
            <w:tcW w:w="6175" w:type="dxa"/>
            <w:shd w:val="clear" w:color="auto" w:fill="auto"/>
          </w:tcPr>
          <w:p w14:paraId="5F17031B" w14:textId="6D5C91A9" w:rsidR="00716C43" w:rsidRPr="0014582B" w:rsidRDefault="00B06563" w:rsidP="00716C43">
            <w:pPr>
              <w:pStyle w:val="ataBody0"/>
              <w:keepNext/>
              <w:keepLines/>
            </w:pPr>
            <w:r>
              <w:t>Table groups</w:t>
            </w:r>
          </w:p>
        </w:tc>
      </w:tr>
      <w:tr w:rsidR="00716C43" w:rsidRPr="0014582B" w14:paraId="5F170322" w14:textId="77777777" w:rsidTr="00716C43">
        <w:tc>
          <w:tcPr>
            <w:tcW w:w="2465" w:type="dxa"/>
            <w:shd w:val="clear" w:color="auto" w:fill="auto"/>
          </w:tcPr>
          <w:p w14:paraId="5F170320" w14:textId="77777777" w:rsidR="00716C43" w:rsidRPr="00D12C0E" w:rsidRDefault="00716C43" w:rsidP="00716C43">
            <w:pPr>
              <w:pStyle w:val="ataBody0"/>
              <w:rPr>
                <w:b/>
              </w:rPr>
            </w:pPr>
            <w:r w:rsidRPr="00D12C0E">
              <w:rPr>
                <w:b/>
              </w:rPr>
              <w:t>Equipment:</w:t>
            </w:r>
          </w:p>
        </w:tc>
        <w:tc>
          <w:tcPr>
            <w:tcW w:w="6175" w:type="dxa"/>
            <w:shd w:val="clear" w:color="auto" w:fill="auto"/>
          </w:tcPr>
          <w:p w14:paraId="7461E57F" w14:textId="77777777" w:rsidR="00417C86" w:rsidRDefault="00417C86" w:rsidP="00417C86">
            <w:pPr>
              <w:pStyle w:val="ATABulletLevel01BodySlide"/>
            </w:pPr>
            <w:r>
              <w:t>Laptop</w:t>
            </w:r>
          </w:p>
          <w:p w14:paraId="6AAE1D04" w14:textId="77777777" w:rsidR="00417C86" w:rsidRDefault="00417C86" w:rsidP="00417C86">
            <w:pPr>
              <w:pStyle w:val="ATABulletLevel01BodySlide"/>
            </w:pPr>
            <w:r>
              <w:t>Capstone Exercise Presentation Template</w:t>
            </w:r>
          </w:p>
          <w:p w14:paraId="349C0CA1" w14:textId="77777777" w:rsidR="00417C86" w:rsidRDefault="00417C86" w:rsidP="00417C86">
            <w:pPr>
              <w:pStyle w:val="ATABulletLevel01BodySlide"/>
            </w:pPr>
            <w:r>
              <w:t>USB Flash Drive</w:t>
            </w:r>
          </w:p>
          <w:p w14:paraId="619D3EB9" w14:textId="32A60E2F" w:rsidR="00417C86" w:rsidRDefault="00BF4062" w:rsidP="00417C86">
            <w:pPr>
              <w:pStyle w:val="ATABulletLevel01BodySlide"/>
            </w:pPr>
            <w:r>
              <w:t>Flip-Chart Easel</w:t>
            </w:r>
          </w:p>
          <w:p w14:paraId="687C2EEC" w14:textId="77777777" w:rsidR="00417C86" w:rsidRDefault="00417C86" w:rsidP="00417C86">
            <w:pPr>
              <w:pStyle w:val="ATABulletLevel01BodySlide"/>
            </w:pPr>
            <w:r>
              <w:t>Digital Cameras</w:t>
            </w:r>
          </w:p>
          <w:p w14:paraId="5F170321" w14:textId="3206DB5F" w:rsidR="00716C43" w:rsidRPr="0014582B" w:rsidRDefault="00417C86" w:rsidP="00417C86">
            <w:pPr>
              <w:pStyle w:val="ATABulletLevel01BodySlide"/>
            </w:pPr>
            <w:r w:rsidRPr="00C158AB">
              <w:t xml:space="preserve">Refer to </w:t>
            </w:r>
            <w:r>
              <w:t>Modules 2 through 15, if needed</w:t>
            </w:r>
          </w:p>
        </w:tc>
      </w:tr>
      <w:tr w:rsidR="003B239F" w:rsidRPr="0014582B" w14:paraId="29A1E9B8" w14:textId="77777777" w:rsidTr="00716C43">
        <w:tc>
          <w:tcPr>
            <w:tcW w:w="2465" w:type="dxa"/>
            <w:shd w:val="clear" w:color="auto" w:fill="auto"/>
          </w:tcPr>
          <w:p w14:paraId="30C2E13A" w14:textId="17AE8C29" w:rsidR="003B239F" w:rsidRPr="00D12C0E" w:rsidRDefault="003B239F" w:rsidP="003B239F">
            <w:pPr>
              <w:pStyle w:val="ATABody"/>
            </w:pPr>
            <w:r>
              <w:rPr>
                <w:noProof/>
              </w:rPr>
              <w:drawing>
                <wp:inline distT="0" distB="0" distL="0" distR="0" wp14:anchorId="1E43B6B2" wp14:editId="2460A904">
                  <wp:extent cx="384048" cy="457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45 MINUT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3F4733FB" w14:textId="77777777" w:rsidR="003B239F" w:rsidRDefault="003B239F" w:rsidP="003B239F">
            <w:pPr>
              <w:pStyle w:val="ATABody"/>
            </w:pPr>
          </w:p>
        </w:tc>
      </w:tr>
    </w:tbl>
    <w:p w14:paraId="5F170324" w14:textId="27888428" w:rsidR="00716C43" w:rsidRPr="0014582B" w:rsidRDefault="00716C43" w:rsidP="000B6590">
      <w:pPr>
        <w:pStyle w:val="ATAHeadingLevel1"/>
      </w:pPr>
      <w:r w:rsidRPr="0014582B">
        <w:t>Directions:</w:t>
      </w:r>
    </w:p>
    <w:p w14:paraId="5F170325" w14:textId="77777777" w:rsidR="00716C43" w:rsidRDefault="00716C43" w:rsidP="000B6590">
      <w:pPr>
        <w:pStyle w:val="ATANumLevel01BodySlide"/>
        <w:numPr>
          <w:ilvl w:val="0"/>
          <w:numId w:val="25"/>
        </w:numPr>
        <w:ind w:left="450" w:hanging="270"/>
      </w:pPr>
      <w:r>
        <w:t xml:space="preserve">Based on your findings in Part 5, make recommendations for security upgrades to mitigate the vehicle bomb and suicide bomber threats to the </w:t>
      </w:r>
      <w:r w:rsidR="00B44029">
        <w:t>critical</w:t>
      </w:r>
      <w:r>
        <w:t xml:space="preserve"> infrastructure.</w:t>
      </w:r>
      <w:r w:rsidR="003730F0">
        <w:t xml:space="preserve"> </w:t>
      </w:r>
    </w:p>
    <w:p w14:paraId="636DB76A" w14:textId="77777777" w:rsidR="00AF2806" w:rsidRDefault="00716C43" w:rsidP="000B6590">
      <w:pPr>
        <w:pStyle w:val="ATANumLevel01BodySlide"/>
        <w:numPr>
          <w:ilvl w:val="0"/>
          <w:numId w:val="25"/>
        </w:numPr>
        <w:ind w:left="450" w:hanging="270"/>
      </w:pPr>
      <w:r w:rsidRPr="0014582B">
        <w:t>Answer the discussion questions</w:t>
      </w:r>
      <w:r>
        <w:t xml:space="preserve"> that</w:t>
      </w:r>
      <w:r w:rsidRPr="0014582B">
        <w:t xml:space="preserve"> appear in the section titled </w:t>
      </w:r>
      <w:r w:rsidRPr="00184699">
        <w:rPr>
          <w:b/>
        </w:rPr>
        <w:t>Recommendation Discussion Questions</w:t>
      </w:r>
      <w:r w:rsidRPr="0014582B">
        <w:t>.</w:t>
      </w:r>
      <w:r>
        <w:t xml:space="preserve"> </w:t>
      </w:r>
    </w:p>
    <w:p w14:paraId="5F170326" w14:textId="04715F40" w:rsidR="00716C43" w:rsidRDefault="00AF2806" w:rsidP="000B6590">
      <w:pPr>
        <w:pStyle w:val="ATANumLevel01BodySlide"/>
        <w:numPr>
          <w:ilvl w:val="0"/>
          <w:numId w:val="25"/>
        </w:numPr>
        <w:ind w:left="450" w:hanging="270"/>
      </w:pPr>
      <w:r>
        <w:t xml:space="preserve">Write down </w:t>
      </w:r>
      <w:r w:rsidR="00716C43">
        <w:t>your answers</w:t>
      </w:r>
      <w:r w:rsidR="000A4B50">
        <w:t xml:space="preserve"> </w:t>
      </w:r>
      <w:r w:rsidR="00716C43">
        <w:t>in the space provided.</w:t>
      </w:r>
    </w:p>
    <w:p w14:paraId="5B4CB650" w14:textId="28FAFE58" w:rsidR="00184699" w:rsidRDefault="00184699" w:rsidP="000B6590">
      <w:pPr>
        <w:pStyle w:val="ATANumLevel01BodySlide"/>
        <w:numPr>
          <w:ilvl w:val="0"/>
          <w:numId w:val="25"/>
        </w:numPr>
        <w:ind w:left="450" w:hanging="270"/>
      </w:pPr>
      <w:r>
        <w:t xml:space="preserve">Determine the main points for your operational resilience plan statement and write them in the space provided. </w:t>
      </w:r>
    </w:p>
    <w:p w14:paraId="5F170327" w14:textId="77777777" w:rsidR="00716C43" w:rsidRPr="0014582B" w:rsidRDefault="00716C43" w:rsidP="000B6590">
      <w:pPr>
        <w:pStyle w:val="ATANumLevel01BodySlide"/>
        <w:numPr>
          <w:ilvl w:val="0"/>
          <w:numId w:val="25"/>
        </w:numPr>
        <w:ind w:left="450" w:hanging="270"/>
      </w:pPr>
      <w:r w:rsidRPr="0014582B">
        <w:t>Ask your facilitators for guidance, if necessary.</w:t>
      </w:r>
    </w:p>
    <w:p w14:paraId="5F17032A" w14:textId="77777777" w:rsidR="00716C43" w:rsidRPr="000B6590" w:rsidRDefault="00716C43" w:rsidP="000B6590">
      <w:pPr>
        <w:pStyle w:val="ATAHeadingLevel2"/>
      </w:pPr>
      <w:r w:rsidRPr="000B6590">
        <w:t>Part 6 Explained</w:t>
      </w:r>
    </w:p>
    <w:p w14:paraId="5F17032B" w14:textId="56743028" w:rsidR="00716C43" w:rsidRPr="00837545" w:rsidRDefault="00716C43" w:rsidP="00837545">
      <w:pPr>
        <w:pStyle w:val="ATABody"/>
      </w:pPr>
      <w:r w:rsidRPr="00837545">
        <w:t xml:space="preserve">For Part 6 of the capstone exercise, continue working with your vulnerability analysis team to make recommendations for security countermeasure upgrades to mitigate the vehicle bomb and suicide bomber threats. As you consider your recommendations, discuss </w:t>
      </w:r>
      <w:r w:rsidR="00AF2806">
        <w:t xml:space="preserve">how </w:t>
      </w:r>
      <w:r w:rsidRPr="00837545">
        <w:t xml:space="preserve">the </w:t>
      </w:r>
      <w:r w:rsidR="00AF2806" w:rsidRPr="005B6E10">
        <w:t>identified vulnerabilities and recommended security countermeasures will provide the basis for developing a</w:t>
      </w:r>
      <w:r w:rsidR="000A4B50">
        <w:t>n operational</w:t>
      </w:r>
      <w:r w:rsidR="00AF2806" w:rsidRPr="005B6E10">
        <w:t xml:space="preserve"> resilience plan</w:t>
      </w:r>
      <w:r w:rsidR="00AF2806" w:rsidRPr="00837545">
        <w:t xml:space="preserve"> </w:t>
      </w:r>
      <w:r w:rsidR="00AF2806">
        <w:t>statement</w:t>
      </w:r>
      <w:r w:rsidRPr="00837545">
        <w:t xml:space="preserve">. </w:t>
      </w:r>
    </w:p>
    <w:p w14:paraId="5F17032C" w14:textId="77777777" w:rsidR="00716C43" w:rsidRDefault="00716C43" w:rsidP="00837545">
      <w:pPr>
        <w:pStyle w:val="ATABody"/>
      </w:pPr>
    </w:p>
    <w:p w14:paraId="5F17032D" w14:textId="323C995C" w:rsidR="00716C43" w:rsidRDefault="00716C43" w:rsidP="00837545">
      <w:pPr>
        <w:pStyle w:val="ATABody"/>
      </w:pPr>
      <w:r w:rsidRPr="0014582B">
        <w:t xml:space="preserve">You will have </w:t>
      </w:r>
      <w:r>
        <w:t>45</w:t>
      </w:r>
      <w:r w:rsidRPr="0014582B">
        <w:t xml:space="preserve"> minutes to complete </w:t>
      </w:r>
      <w:r>
        <w:t>Part 6</w:t>
      </w:r>
      <w:r w:rsidRPr="0014582B">
        <w:t xml:space="preserve"> of </w:t>
      </w:r>
      <w:r>
        <w:t xml:space="preserve">the capstone exercise for the selected </w:t>
      </w:r>
      <w:r w:rsidR="00B44029">
        <w:t>critical</w:t>
      </w:r>
      <w:r>
        <w:t xml:space="preserve"> infrastructure</w:t>
      </w:r>
      <w:r w:rsidRPr="0014582B">
        <w:t xml:space="preserve">. Recall that you will not share your responses with the class at this time; however, be sure to carefully </w:t>
      </w:r>
      <w:r w:rsidR="00AF2806">
        <w:t xml:space="preserve">write down </w:t>
      </w:r>
      <w:r w:rsidRPr="0014582B">
        <w:t xml:space="preserve">your responses, as your team may be asked to present information from this part of the </w:t>
      </w:r>
      <w:r>
        <w:t>capstone exercise</w:t>
      </w:r>
      <w:r w:rsidRPr="0014582B">
        <w:t xml:space="preserve"> at the conclusion of the entire exercise</w:t>
      </w:r>
      <w:r>
        <w:t>.</w:t>
      </w:r>
    </w:p>
    <w:p w14:paraId="713BCAAF" w14:textId="77777777" w:rsidR="00837545" w:rsidRDefault="00837545">
      <w:pPr>
        <w:rPr>
          <w:rFonts w:ascii="Cambria" w:hAnsi="Cambria"/>
          <w:b/>
          <w:u w:val="single"/>
        </w:rPr>
      </w:pPr>
      <w:r>
        <w:br w:type="page"/>
      </w:r>
    </w:p>
    <w:p w14:paraId="5F17032E" w14:textId="674BA02C" w:rsidR="00716C43" w:rsidRPr="00637EA5" w:rsidRDefault="00184699" w:rsidP="00837545">
      <w:pPr>
        <w:pStyle w:val="ATAHeadingLevel2"/>
      </w:pPr>
      <w:r>
        <w:lastRenderedPageBreak/>
        <w:t xml:space="preserve">Recommendation </w:t>
      </w:r>
      <w:r w:rsidR="00716C43">
        <w:t>Discussion Questions</w:t>
      </w:r>
    </w:p>
    <w:p w14:paraId="5F17032F" w14:textId="77777777" w:rsidR="00716C43" w:rsidRPr="00837545" w:rsidRDefault="00716C43" w:rsidP="00716C43">
      <w:pPr>
        <w:pStyle w:val="ataBody0"/>
        <w:keepNext/>
        <w:keepLines/>
        <w:rPr>
          <w:rStyle w:val="ATAEmphasis"/>
        </w:rPr>
      </w:pPr>
      <w:r w:rsidRPr="00837545">
        <w:rPr>
          <w:rStyle w:val="ATAEmphasis"/>
        </w:rPr>
        <w:t xml:space="preserve">Question 1: What upgrades do you recommend to mitigate the threat from a large vehicle bomb? </w:t>
      </w:r>
    </w:p>
    <w:p w14:paraId="5F170330" w14:textId="77777777" w:rsidR="00716C43" w:rsidRPr="00637EA5" w:rsidRDefault="00716C43" w:rsidP="00716C43">
      <w:pPr>
        <w:keepNext/>
        <w:keepLines/>
      </w:pPr>
    </w:p>
    <w:tbl>
      <w:tblPr>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637EA5" w14:paraId="5F170332" w14:textId="77777777" w:rsidTr="00716C43">
        <w:tc>
          <w:tcPr>
            <w:tcW w:w="8748" w:type="dxa"/>
          </w:tcPr>
          <w:p w14:paraId="5F170331" w14:textId="77777777" w:rsidR="00716C43" w:rsidRPr="00437DF8" w:rsidRDefault="00716C43" w:rsidP="00837545">
            <w:pPr>
              <w:pStyle w:val="ATATableBody"/>
            </w:pPr>
          </w:p>
        </w:tc>
      </w:tr>
      <w:tr w:rsidR="00716C43" w:rsidRPr="00637EA5" w14:paraId="5F170335" w14:textId="77777777" w:rsidTr="00716C43">
        <w:tc>
          <w:tcPr>
            <w:tcW w:w="8748" w:type="dxa"/>
          </w:tcPr>
          <w:p w14:paraId="5F170333" w14:textId="77777777" w:rsidR="00716C43" w:rsidRPr="00637EA5" w:rsidRDefault="00716C43" w:rsidP="00837545">
            <w:pPr>
              <w:pStyle w:val="ATATableBody"/>
            </w:pPr>
          </w:p>
          <w:p w14:paraId="5F170334" w14:textId="77777777" w:rsidR="00716C43" w:rsidRPr="00637EA5" w:rsidRDefault="00716C43" w:rsidP="00837545">
            <w:pPr>
              <w:pStyle w:val="ATATableBody"/>
            </w:pPr>
          </w:p>
        </w:tc>
      </w:tr>
      <w:tr w:rsidR="00716C43" w:rsidRPr="00637EA5" w14:paraId="5F170338" w14:textId="77777777" w:rsidTr="00716C43">
        <w:tc>
          <w:tcPr>
            <w:tcW w:w="8748" w:type="dxa"/>
          </w:tcPr>
          <w:p w14:paraId="5F170336" w14:textId="77777777" w:rsidR="00716C43" w:rsidRPr="00637EA5" w:rsidRDefault="00716C43" w:rsidP="00837545">
            <w:pPr>
              <w:pStyle w:val="ATATableBody"/>
            </w:pPr>
          </w:p>
          <w:p w14:paraId="5F170337" w14:textId="77777777" w:rsidR="00716C43" w:rsidRPr="00637EA5" w:rsidRDefault="00716C43" w:rsidP="00837545">
            <w:pPr>
              <w:pStyle w:val="ATATableBody"/>
            </w:pPr>
          </w:p>
        </w:tc>
      </w:tr>
      <w:tr w:rsidR="00716C43" w:rsidRPr="00637EA5" w14:paraId="5F17033B" w14:textId="77777777" w:rsidTr="00716C43">
        <w:tc>
          <w:tcPr>
            <w:tcW w:w="8748" w:type="dxa"/>
          </w:tcPr>
          <w:p w14:paraId="5F170339" w14:textId="77777777" w:rsidR="00716C43" w:rsidRPr="00637EA5" w:rsidRDefault="00716C43" w:rsidP="00837545">
            <w:pPr>
              <w:pStyle w:val="ATATableBody"/>
            </w:pPr>
          </w:p>
          <w:p w14:paraId="5F17033A" w14:textId="77777777" w:rsidR="00716C43" w:rsidRPr="00637EA5" w:rsidRDefault="00716C43" w:rsidP="00837545">
            <w:pPr>
              <w:pStyle w:val="ATATableBody"/>
            </w:pPr>
          </w:p>
        </w:tc>
      </w:tr>
      <w:tr w:rsidR="00716C43" w:rsidRPr="00637EA5" w14:paraId="5F17033E" w14:textId="77777777" w:rsidTr="00716C43">
        <w:tc>
          <w:tcPr>
            <w:tcW w:w="8748" w:type="dxa"/>
          </w:tcPr>
          <w:p w14:paraId="5F17033C" w14:textId="77777777" w:rsidR="00716C43" w:rsidRPr="00637EA5" w:rsidRDefault="00716C43" w:rsidP="00837545">
            <w:pPr>
              <w:pStyle w:val="ATATableBody"/>
            </w:pPr>
          </w:p>
          <w:p w14:paraId="5F17033D" w14:textId="77777777" w:rsidR="00716C43" w:rsidRPr="00637EA5" w:rsidRDefault="00716C43" w:rsidP="00837545">
            <w:pPr>
              <w:pStyle w:val="ATATableBody"/>
            </w:pPr>
          </w:p>
        </w:tc>
      </w:tr>
      <w:tr w:rsidR="00716C43" w:rsidRPr="00637EA5" w14:paraId="5F170341" w14:textId="77777777" w:rsidTr="00716C43">
        <w:tc>
          <w:tcPr>
            <w:tcW w:w="8748" w:type="dxa"/>
          </w:tcPr>
          <w:p w14:paraId="5F17033F" w14:textId="77777777" w:rsidR="00716C43" w:rsidRPr="00637EA5" w:rsidRDefault="00716C43" w:rsidP="00837545">
            <w:pPr>
              <w:pStyle w:val="ATATableBody"/>
            </w:pPr>
          </w:p>
          <w:p w14:paraId="5F170340" w14:textId="77777777" w:rsidR="00716C43" w:rsidRPr="00637EA5" w:rsidRDefault="00716C43" w:rsidP="00837545">
            <w:pPr>
              <w:pStyle w:val="ATATableBody"/>
            </w:pPr>
          </w:p>
        </w:tc>
      </w:tr>
      <w:tr w:rsidR="00716C43" w:rsidRPr="00637EA5" w14:paraId="5F170344" w14:textId="77777777" w:rsidTr="00716C43">
        <w:tc>
          <w:tcPr>
            <w:tcW w:w="8748" w:type="dxa"/>
          </w:tcPr>
          <w:p w14:paraId="5F170342" w14:textId="77777777" w:rsidR="00716C43" w:rsidRPr="00637EA5" w:rsidRDefault="00716C43" w:rsidP="00837545">
            <w:pPr>
              <w:pStyle w:val="ATATableBody"/>
            </w:pPr>
          </w:p>
          <w:p w14:paraId="5F170343" w14:textId="77777777" w:rsidR="00716C43" w:rsidRPr="00637EA5" w:rsidRDefault="00716C43" w:rsidP="00837545">
            <w:pPr>
              <w:pStyle w:val="ATATableBody"/>
            </w:pPr>
          </w:p>
        </w:tc>
      </w:tr>
      <w:tr w:rsidR="00716C43" w:rsidRPr="00637EA5" w14:paraId="5F170347" w14:textId="77777777" w:rsidTr="00716C43">
        <w:tc>
          <w:tcPr>
            <w:tcW w:w="8748" w:type="dxa"/>
          </w:tcPr>
          <w:p w14:paraId="5F170345" w14:textId="77777777" w:rsidR="00716C43" w:rsidRPr="00637EA5" w:rsidRDefault="00716C43" w:rsidP="00837545">
            <w:pPr>
              <w:pStyle w:val="ATATableBody"/>
            </w:pPr>
          </w:p>
          <w:p w14:paraId="5F170346" w14:textId="77777777" w:rsidR="00716C43" w:rsidRPr="00637EA5" w:rsidRDefault="00716C43" w:rsidP="00837545">
            <w:pPr>
              <w:pStyle w:val="ATATableBody"/>
            </w:pPr>
          </w:p>
        </w:tc>
      </w:tr>
    </w:tbl>
    <w:p w14:paraId="5F170348" w14:textId="77777777" w:rsidR="00716C43" w:rsidRPr="00637EA5" w:rsidRDefault="00716C43" w:rsidP="00716C43">
      <w:pPr>
        <w:keepNext/>
        <w:keepLines/>
      </w:pPr>
    </w:p>
    <w:p w14:paraId="5F170349" w14:textId="77777777" w:rsidR="00716C43" w:rsidRPr="00837545" w:rsidRDefault="00716C43" w:rsidP="00716C43">
      <w:pPr>
        <w:pStyle w:val="ataBody0"/>
        <w:keepNext/>
        <w:keepLines/>
        <w:rPr>
          <w:rStyle w:val="ATAEmphasis"/>
        </w:rPr>
      </w:pPr>
      <w:r w:rsidRPr="00837545">
        <w:rPr>
          <w:rStyle w:val="ATAEmphasis"/>
        </w:rPr>
        <w:t xml:space="preserve">Question 2: What upgrades do you recommend to mitigate the threat from a suicide bomber? </w:t>
      </w:r>
    </w:p>
    <w:p w14:paraId="5F17034A" w14:textId="77777777" w:rsidR="00716C43" w:rsidRPr="00637EA5" w:rsidRDefault="00716C43" w:rsidP="00716C43">
      <w:pPr>
        <w:keepNext/>
        <w:keepLines/>
      </w:pPr>
    </w:p>
    <w:tbl>
      <w:tblPr>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637EA5" w14:paraId="5F17034F" w14:textId="77777777" w:rsidTr="00716C43">
        <w:tc>
          <w:tcPr>
            <w:tcW w:w="8748" w:type="dxa"/>
          </w:tcPr>
          <w:p w14:paraId="5F17034D" w14:textId="77777777" w:rsidR="00716C43" w:rsidRPr="00637EA5" w:rsidRDefault="00716C43" w:rsidP="00837545">
            <w:pPr>
              <w:pStyle w:val="ATATableBody"/>
            </w:pPr>
          </w:p>
          <w:p w14:paraId="5F17034E" w14:textId="77777777" w:rsidR="00716C43" w:rsidRPr="00637EA5" w:rsidRDefault="00716C43" w:rsidP="00837545">
            <w:pPr>
              <w:pStyle w:val="ATATableBody"/>
            </w:pPr>
          </w:p>
        </w:tc>
      </w:tr>
      <w:tr w:rsidR="00716C43" w:rsidRPr="00637EA5" w14:paraId="5F170352" w14:textId="77777777" w:rsidTr="00716C43">
        <w:tc>
          <w:tcPr>
            <w:tcW w:w="8748" w:type="dxa"/>
          </w:tcPr>
          <w:p w14:paraId="5F170350" w14:textId="77777777" w:rsidR="00716C43" w:rsidRPr="00637EA5" w:rsidRDefault="00716C43" w:rsidP="00837545">
            <w:pPr>
              <w:pStyle w:val="ATATableBody"/>
            </w:pPr>
          </w:p>
          <w:p w14:paraId="5F170351" w14:textId="77777777" w:rsidR="00716C43" w:rsidRPr="00637EA5" w:rsidRDefault="00716C43" w:rsidP="00837545">
            <w:pPr>
              <w:pStyle w:val="ATATableBody"/>
            </w:pPr>
          </w:p>
        </w:tc>
      </w:tr>
      <w:tr w:rsidR="00716C43" w:rsidRPr="00637EA5" w14:paraId="5F170355" w14:textId="77777777" w:rsidTr="00716C43">
        <w:tc>
          <w:tcPr>
            <w:tcW w:w="8748" w:type="dxa"/>
          </w:tcPr>
          <w:p w14:paraId="5F170353" w14:textId="77777777" w:rsidR="00716C43" w:rsidRPr="00637EA5" w:rsidRDefault="00716C43" w:rsidP="00837545">
            <w:pPr>
              <w:pStyle w:val="ATATableBody"/>
            </w:pPr>
          </w:p>
          <w:p w14:paraId="5F170354" w14:textId="77777777" w:rsidR="00716C43" w:rsidRPr="00637EA5" w:rsidRDefault="00716C43" w:rsidP="00837545">
            <w:pPr>
              <w:pStyle w:val="ATATableBody"/>
            </w:pPr>
          </w:p>
        </w:tc>
      </w:tr>
      <w:tr w:rsidR="00716C43" w:rsidRPr="00637EA5" w14:paraId="5F170358" w14:textId="77777777" w:rsidTr="00716C43">
        <w:tc>
          <w:tcPr>
            <w:tcW w:w="8748" w:type="dxa"/>
          </w:tcPr>
          <w:p w14:paraId="5F170356" w14:textId="77777777" w:rsidR="00716C43" w:rsidRPr="00637EA5" w:rsidRDefault="00716C43" w:rsidP="00837545">
            <w:pPr>
              <w:pStyle w:val="ATATableBody"/>
            </w:pPr>
          </w:p>
          <w:p w14:paraId="5F170357" w14:textId="77777777" w:rsidR="00716C43" w:rsidRPr="00637EA5" w:rsidRDefault="00716C43" w:rsidP="00837545">
            <w:pPr>
              <w:pStyle w:val="ATATableBody"/>
            </w:pPr>
          </w:p>
        </w:tc>
      </w:tr>
      <w:tr w:rsidR="00716C43" w:rsidRPr="00637EA5" w14:paraId="5F17035B" w14:textId="77777777" w:rsidTr="00716C43">
        <w:tc>
          <w:tcPr>
            <w:tcW w:w="8748" w:type="dxa"/>
          </w:tcPr>
          <w:p w14:paraId="5F170359" w14:textId="77777777" w:rsidR="00716C43" w:rsidRPr="00637EA5" w:rsidRDefault="00716C43" w:rsidP="00837545">
            <w:pPr>
              <w:pStyle w:val="ATATableBody"/>
            </w:pPr>
          </w:p>
          <w:p w14:paraId="5F17035A" w14:textId="77777777" w:rsidR="00716C43" w:rsidRPr="00637EA5" w:rsidRDefault="00716C43" w:rsidP="00837545">
            <w:pPr>
              <w:pStyle w:val="ATATableBody"/>
            </w:pPr>
          </w:p>
        </w:tc>
      </w:tr>
      <w:tr w:rsidR="00716C43" w:rsidRPr="00637EA5" w14:paraId="5F17035E" w14:textId="77777777" w:rsidTr="00716C43">
        <w:tc>
          <w:tcPr>
            <w:tcW w:w="8748" w:type="dxa"/>
          </w:tcPr>
          <w:p w14:paraId="5F17035C" w14:textId="77777777" w:rsidR="00716C43" w:rsidRPr="00637EA5" w:rsidRDefault="00716C43" w:rsidP="00837545">
            <w:pPr>
              <w:pStyle w:val="ATATableBody"/>
            </w:pPr>
          </w:p>
          <w:p w14:paraId="5F17035D" w14:textId="77777777" w:rsidR="00716C43" w:rsidRPr="00637EA5" w:rsidRDefault="00716C43" w:rsidP="00837545">
            <w:pPr>
              <w:pStyle w:val="ATATableBody"/>
            </w:pPr>
          </w:p>
        </w:tc>
      </w:tr>
      <w:tr w:rsidR="00716C43" w:rsidRPr="00637EA5" w14:paraId="5F170361" w14:textId="77777777" w:rsidTr="00716C43">
        <w:tc>
          <w:tcPr>
            <w:tcW w:w="8748" w:type="dxa"/>
          </w:tcPr>
          <w:p w14:paraId="5F17035F" w14:textId="77777777" w:rsidR="00716C43" w:rsidRPr="00637EA5" w:rsidRDefault="00716C43" w:rsidP="00837545">
            <w:pPr>
              <w:pStyle w:val="ATATableBody"/>
            </w:pPr>
          </w:p>
          <w:p w14:paraId="5F170360" w14:textId="77777777" w:rsidR="00716C43" w:rsidRPr="00637EA5" w:rsidRDefault="00716C43" w:rsidP="00837545">
            <w:pPr>
              <w:pStyle w:val="ATATableBody"/>
            </w:pPr>
          </w:p>
        </w:tc>
      </w:tr>
    </w:tbl>
    <w:p w14:paraId="5F170363" w14:textId="77777777" w:rsidR="00716C43" w:rsidRDefault="00716C43" w:rsidP="00716C43">
      <w:r>
        <w:br w:type="page"/>
      </w:r>
    </w:p>
    <w:p w14:paraId="4BE63845" w14:textId="0C5FD48C" w:rsidR="00FC4829" w:rsidRDefault="00FC4829" w:rsidP="00FC4829">
      <w:pPr>
        <w:pStyle w:val="ataHeading1"/>
      </w:pPr>
      <w:r>
        <w:lastRenderedPageBreak/>
        <w:t xml:space="preserve">Operational Resilience Plan </w:t>
      </w:r>
      <w:r w:rsidR="00184699">
        <w:t xml:space="preserve">Main Points </w:t>
      </w:r>
    </w:p>
    <w:p w14:paraId="5F170365" w14:textId="5369BE79" w:rsidR="00716C43" w:rsidRDefault="00FC4829" w:rsidP="00FC4829">
      <w:pPr>
        <w:pStyle w:val="ataBody0"/>
        <w:keepNext/>
        <w:keepLines/>
      </w:pPr>
      <w:r>
        <w:t xml:space="preserve">Use this space provided to </w:t>
      </w:r>
      <w:r w:rsidR="00184699">
        <w:t xml:space="preserve">write down the main points for </w:t>
      </w:r>
      <w:r>
        <w:t>an operational resilience plan statement that summarizes how your security countermeasure recommendation could enhance operational resilienc</w:t>
      </w:r>
      <w:r w:rsidR="000A4B50">
        <w:t>e</w:t>
      </w:r>
      <w:r>
        <w:t xml:space="preserve"> if an attack like this occurred.</w:t>
      </w:r>
    </w:p>
    <w:p w14:paraId="384B3269" w14:textId="77777777" w:rsidR="00FC4829" w:rsidRPr="00637EA5" w:rsidRDefault="00FC4829" w:rsidP="00FC4829">
      <w:pPr>
        <w:pStyle w:val="ataBody0"/>
        <w:keepNext/>
        <w:keepLines/>
      </w:pPr>
    </w:p>
    <w:tbl>
      <w:tblPr>
        <w:tblStyle w:val="TableGrid"/>
        <w:tblW w:w="5000" w:type="pct"/>
        <w:tblBorders>
          <w:top w:val="none" w:sz="0" w:space="0" w:color="auto"/>
          <w:left w:val="none" w:sz="0" w:space="0" w:color="auto"/>
          <w:right w:val="none" w:sz="0" w:space="0" w:color="auto"/>
        </w:tblBorders>
        <w:tblLook w:val="04A0" w:firstRow="1" w:lastRow="0" w:firstColumn="1" w:lastColumn="0" w:noHBand="0" w:noVBand="1"/>
      </w:tblPr>
      <w:tblGrid>
        <w:gridCol w:w="8856"/>
      </w:tblGrid>
      <w:tr w:rsidR="00184699" w14:paraId="5E91B708"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3383F" w14:textId="77777777" w:rsidR="00184699" w:rsidRPr="00715D19" w:rsidRDefault="00184699" w:rsidP="00266B9A">
            <w:pPr>
              <w:pStyle w:val="ATABody"/>
              <w:rPr>
                <w:b/>
              </w:rPr>
            </w:pPr>
            <w:r>
              <w:rPr>
                <w:b/>
              </w:rPr>
              <w:t>PREVENTION</w:t>
            </w:r>
          </w:p>
        </w:tc>
      </w:tr>
      <w:tr w:rsidR="00184699" w14:paraId="62A0BB48" w14:textId="77777777" w:rsidTr="00184699">
        <w:trPr>
          <w:trHeight w:val="720"/>
        </w:trPr>
        <w:tc>
          <w:tcPr>
            <w:tcW w:w="8856" w:type="dxa"/>
            <w:tcBorders>
              <w:top w:val="single" w:sz="4" w:space="0" w:color="auto"/>
              <w:left w:val="nil"/>
              <w:bottom w:val="single" w:sz="4" w:space="0" w:color="auto"/>
              <w:right w:val="nil"/>
            </w:tcBorders>
            <w:vAlign w:val="center"/>
          </w:tcPr>
          <w:p w14:paraId="17278833" w14:textId="77777777" w:rsidR="00184699" w:rsidRPr="001F73E1" w:rsidRDefault="00184699" w:rsidP="00266B9A">
            <w:pPr>
              <w:pStyle w:val="ATABody"/>
              <w:rPr>
                <w:i/>
              </w:rPr>
            </w:pPr>
          </w:p>
        </w:tc>
      </w:tr>
      <w:tr w:rsidR="00184699" w14:paraId="2BF04E9D" w14:textId="77777777" w:rsidTr="00184699">
        <w:trPr>
          <w:trHeight w:val="720"/>
        </w:trPr>
        <w:tc>
          <w:tcPr>
            <w:tcW w:w="8856" w:type="dxa"/>
            <w:tcBorders>
              <w:top w:val="single" w:sz="4" w:space="0" w:color="auto"/>
              <w:left w:val="nil"/>
              <w:bottom w:val="single" w:sz="4" w:space="0" w:color="auto"/>
              <w:right w:val="nil"/>
            </w:tcBorders>
            <w:vAlign w:val="center"/>
          </w:tcPr>
          <w:p w14:paraId="29B1FAD4" w14:textId="77777777" w:rsidR="00184699" w:rsidRDefault="00184699" w:rsidP="00266B9A">
            <w:pPr>
              <w:pStyle w:val="ATABody"/>
            </w:pPr>
          </w:p>
        </w:tc>
      </w:tr>
      <w:tr w:rsidR="00184699" w14:paraId="197977A2" w14:textId="77777777" w:rsidTr="00184699">
        <w:trPr>
          <w:trHeight w:val="720"/>
        </w:trPr>
        <w:tc>
          <w:tcPr>
            <w:tcW w:w="8856" w:type="dxa"/>
            <w:tcBorders>
              <w:top w:val="single" w:sz="4" w:space="0" w:color="auto"/>
              <w:left w:val="nil"/>
              <w:bottom w:val="single" w:sz="4" w:space="0" w:color="auto"/>
              <w:right w:val="nil"/>
            </w:tcBorders>
            <w:vAlign w:val="center"/>
          </w:tcPr>
          <w:p w14:paraId="63218F0B" w14:textId="77777777" w:rsidR="00184699" w:rsidRDefault="00184699" w:rsidP="00266B9A">
            <w:pPr>
              <w:pStyle w:val="ATABody"/>
            </w:pPr>
          </w:p>
        </w:tc>
      </w:tr>
      <w:tr w:rsidR="00511E5E" w14:paraId="34EB0700" w14:textId="77777777" w:rsidTr="00184699">
        <w:trPr>
          <w:trHeight w:val="720"/>
        </w:trPr>
        <w:tc>
          <w:tcPr>
            <w:tcW w:w="8856" w:type="dxa"/>
            <w:tcBorders>
              <w:top w:val="single" w:sz="4" w:space="0" w:color="auto"/>
              <w:left w:val="nil"/>
              <w:bottom w:val="single" w:sz="4" w:space="0" w:color="auto"/>
              <w:right w:val="nil"/>
            </w:tcBorders>
            <w:vAlign w:val="center"/>
          </w:tcPr>
          <w:p w14:paraId="6D2EBBE4" w14:textId="77777777" w:rsidR="00511E5E" w:rsidRDefault="00511E5E" w:rsidP="00266B9A">
            <w:pPr>
              <w:pStyle w:val="ATABody"/>
            </w:pPr>
          </w:p>
        </w:tc>
      </w:tr>
      <w:tr w:rsidR="00184699" w14:paraId="673F9598" w14:textId="77777777" w:rsidTr="00184699">
        <w:trPr>
          <w:trHeight w:val="720"/>
        </w:trPr>
        <w:tc>
          <w:tcPr>
            <w:tcW w:w="8856" w:type="dxa"/>
            <w:tcBorders>
              <w:top w:val="single" w:sz="4" w:space="0" w:color="auto"/>
              <w:left w:val="nil"/>
              <w:bottom w:val="single" w:sz="4" w:space="0" w:color="auto"/>
              <w:right w:val="nil"/>
            </w:tcBorders>
            <w:vAlign w:val="center"/>
          </w:tcPr>
          <w:p w14:paraId="59F00012" w14:textId="77777777" w:rsidR="00184699" w:rsidRDefault="00184699" w:rsidP="00266B9A">
            <w:pPr>
              <w:pStyle w:val="ATABody"/>
            </w:pPr>
          </w:p>
        </w:tc>
      </w:tr>
      <w:tr w:rsidR="00184699" w14:paraId="77A0CFC9" w14:textId="77777777" w:rsidTr="00184699">
        <w:trPr>
          <w:trHeight w:val="720"/>
        </w:trPr>
        <w:tc>
          <w:tcPr>
            <w:tcW w:w="8856" w:type="dxa"/>
            <w:tcBorders>
              <w:top w:val="single" w:sz="4" w:space="0" w:color="auto"/>
              <w:left w:val="nil"/>
              <w:bottom w:val="single" w:sz="4" w:space="0" w:color="auto"/>
              <w:right w:val="nil"/>
            </w:tcBorders>
            <w:vAlign w:val="center"/>
          </w:tcPr>
          <w:p w14:paraId="3D04AE55" w14:textId="77777777" w:rsidR="00184699" w:rsidRDefault="00184699" w:rsidP="00266B9A">
            <w:pPr>
              <w:pStyle w:val="ATABody"/>
            </w:pPr>
          </w:p>
        </w:tc>
      </w:tr>
      <w:tr w:rsidR="00184699" w14:paraId="78C816EE" w14:textId="77777777" w:rsidTr="00184699">
        <w:trPr>
          <w:trHeight w:val="720"/>
        </w:trPr>
        <w:tc>
          <w:tcPr>
            <w:tcW w:w="8856" w:type="dxa"/>
            <w:tcBorders>
              <w:top w:val="single" w:sz="4" w:space="0" w:color="auto"/>
              <w:left w:val="nil"/>
              <w:bottom w:val="single" w:sz="4" w:space="0" w:color="auto"/>
              <w:right w:val="nil"/>
            </w:tcBorders>
            <w:vAlign w:val="center"/>
          </w:tcPr>
          <w:p w14:paraId="6F505B36" w14:textId="77777777" w:rsidR="00184699" w:rsidRDefault="00184699" w:rsidP="00266B9A">
            <w:pPr>
              <w:pStyle w:val="ATABody"/>
            </w:pPr>
          </w:p>
        </w:tc>
      </w:tr>
      <w:tr w:rsidR="00184699" w14:paraId="2E0540E2"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4B374" w14:textId="77777777" w:rsidR="00184699" w:rsidRPr="00715D19" w:rsidRDefault="00184699" w:rsidP="00266B9A">
            <w:pPr>
              <w:pStyle w:val="ATABody"/>
              <w:rPr>
                <w:b/>
              </w:rPr>
            </w:pPr>
            <w:r w:rsidRPr="00715D19">
              <w:rPr>
                <w:b/>
              </w:rPr>
              <w:t>PREPAREDNESS</w:t>
            </w:r>
          </w:p>
        </w:tc>
      </w:tr>
      <w:tr w:rsidR="00184699" w14:paraId="2AFADE03" w14:textId="77777777" w:rsidTr="00184699">
        <w:trPr>
          <w:trHeight w:val="720"/>
        </w:trPr>
        <w:tc>
          <w:tcPr>
            <w:tcW w:w="8856" w:type="dxa"/>
            <w:tcBorders>
              <w:top w:val="single" w:sz="4" w:space="0" w:color="auto"/>
              <w:left w:val="nil"/>
              <w:bottom w:val="single" w:sz="4" w:space="0" w:color="auto"/>
              <w:right w:val="nil"/>
            </w:tcBorders>
            <w:vAlign w:val="center"/>
          </w:tcPr>
          <w:p w14:paraId="1A96EC7B" w14:textId="77777777" w:rsidR="00184699" w:rsidRPr="001F73E1" w:rsidRDefault="00184699" w:rsidP="00266B9A">
            <w:pPr>
              <w:pStyle w:val="ATABody"/>
              <w:rPr>
                <w:i/>
              </w:rPr>
            </w:pPr>
          </w:p>
        </w:tc>
      </w:tr>
      <w:tr w:rsidR="00184699" w14:paraId="458A4409" w14:textId="77777777" w:rsidTr="00184699">
        <w:trPr>
          <w:trHeight w:val="720"/>
        </w:trPr>
        <w:tc>
          <w:tcPr>
            <w:tcW w:w="8856" w:type="dxa"/>
            <w:tcBorders>
              <w:top w:val="single" w:sz="4" w:space="0" w:color="auto"/>
              <w:left w:val="nil"/>
              <w:bottom w:val="single" w:sz="4" w:space="0" w:color="auto"/>
              <w:right w:val="nil"/>
            </w:tcBorders>
            <w:vAlign w:val="center"/>
          </w:tcPr>
          <w:p w14:paraId="291C80E9" w14:textId="77777777" w:rsidR="00184699" w:rsidRDefault="00184699" w:rsidP="00266B9A">
            <w:pPr>
              <w:pStyle w:val="ATABody"/>
            </w:pPr>
          </w:p>
        </w:tc>
      </w:tr>
      <w:tr w:rsidR="00184699" w14:paraId="55B44A6F" w14:textId="77777777" w:rsidTr="00184699">
        <w:trPr>
          <w:trHeight w:val="720"/>
        </w:trPr>
        <w:tc>
          <w:tcPr>
            <w:tcW w:w="8856" w:type="dxa"/>
            <w:tcBorders>
              <w:top w:val="single" w:sz="4" w:space="0" w:color="auto"/>
              <w:left w:val="nil"/>
              <w:bottom w:val="single" w:sz="4" w:space="0" w:color="auto"/>
              <w:right w:val="nil"/>
            </w:tcBorders>
            <w:vAlign w:val="center"/>
          </w:tcPr>
          <w:p w14:paraId="6E914295" w14:textId="77777777" w:rsidR="00184699" w:rsidRDefault="00184699" w:rsidP="00266B9A">
            <w:pPr>
              <w:pStyle w:val="ATABody"/>
            </w:pPr>
          </w:p>
        </w:tc>
      </w:tr>
      <w:tr w:rsidR="00184699" w14:paraId="38B9B6C2" w14:textId="77777777" w:rsidTr="00184699">
        <w:trPr>
          <w:trHeight w:val="720"/>
        </w:trPr>
        <w:tc>
          <w:tcPr>
            <w:tcW w:w="8856" w:type="dxa"/>
            <w:tcBorders>
              <w:top w:val="single" w:sz="4" w:space="0" w:color="auto"/>
              <w:left w:val="nil"/>
              <w:bottom w:val="single" w:sz="4" w:space="0" w:color="auto"/>
              <w:right w:val="nil"/>
            </w:tcBorders>
            <w:vAlign w:val="center"/>
          </w:tcPr>
          <w:p w14:paraId="6D3C2DE6" w14:textId="77777777" w:rsidR="00184699" w:rsidRDefault="00184699" w:rsidP="00266B9A">
            <w:pPr>
              <w:pStyle w:val="ATABody"/>
            </w:pPr>
          </w:p>
        </w:tc>
      </w:tr>
      <w:tr w:rsidR="00184699" w14:paraId="4C5B2907" w14:textId="77777777" w:rsidTr="00184699">
        <w:trPr>
          <w:trHeight w:val="720"/>
        </w:trPr>
        <w:tc>
          <w:tcPr>
            <w:tcW w:w="8856" w:type="dxa"/>
            <w:tcBorders>
              <w:top w:val="single" w:sz="4" w:space="0" w:color="auto"/>
              <w:left w:val="nil"/>
              <w:bottom w:val="single" w:sz="4" w:space="0" w:color="auto"/>
              <w:right w:val="nil"/>
            </w:tcBorders>
            <w:vAlign w:val="center"/>
          </w:tcPr>
          <w:p w14:paraId="20252723" w14:textId="77777777" w:rsidR="00184699" w:rsidRDefault="00184699" w:rsidP="00266B9A">
            <w:pPr>
              <w:pStyle w:val="ATABody"/>
            </w:pPr>
          </w:p>
        </w:tc>
      </w:tr>
      <w:tr w:rsidR="00184699" w14:paraId="4D7F0FDE" w14:textId="77777777" w:rsidTr="00184699">
        <w:trPr>
          <w:trHeight w:val="720"/>
        </w:trPr>
        <w:tc>
          <w:tcPr>
            <w:tcW w:w="8856" w:type="dxa"/>
            <w:tcBorders>
              <w:top w:val="single" w:sz="4" w:space="0" w:color="auto"/>
              <w:left w:val="nil"/>
              <w:bottom w:val="single" w:sz="4" w:space="0" w:color="auto"/>
              <w:right w:val="nil"/>
            </w:tcBorders>
            <w:vAlign w:val="center"/>
          </w:tcPr>
          <w:p w14:paraId="65CB90CE" w14:textId="77777777" w:rsidR="00184699" w:rsidRDefault="00184699" w:rsidP="00266B9A">
            <w:pPr>
              <w:pStyle w:val="ATABody"/>
            </w:pPr>
          </w:p>
        </w:tc>
      </w:tr>
      <w:tr w:rsidR="00184699" w14:paraId="2C74CB36"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09A1B" w14:textId="77777777" w:rsidR="00184699" w:rsidRPr="00715D19" w:rsidRDefault="00184699" w:rsidP="00184699">
            <w:pPr>
              <w:pStyle w:val="ATABody"/>
              <w:keepNext/>
              <w:keepLines/>
              <w:rPr>
                <w:b/>
              </w:rPr>
            </w:pPr>
            <w:r>
              <w:rPr>
                <w:b/>
              </w:rPr>
              <w:lastRenderedPageBreak/>
              <w:t>RESPONSE</w:t>
            </w:r>
          </w:p>
        </w:tc>
      </w:tr>
      <w:tr w:rsidR="00184699" w14:paraId="21F8C25D" w14:textId="77777777" w:rsidTr="00184699">
        <w:trPr>
          <w:trHeight w:val="720"/>
        </w:trPr>
        <w:tc>
          <w:tcPr>
            <w:tcW w:w="8856" w:type="dxa"/>
            <w:tcBorders>
              <w:top w:val="single" w:sz="4" w:space="0" w:color="auto"/>
              <w:left w:val="nil"/>
              <w:bottom w:val="single" w:sz="4" w:space="0" w:color="auto"/>
              <w:right w:val="nil"/>
            </w:tcBorders>
            <w:vAlign w:val="center"/>
          </w:tcPr>
          <w:p w14:paraId="17A4A273" w14:textId="77777777" w:rsidR="00184699" w:rsidRDefault="00184699" w:rsidP="00266B9A">
            <w:pPr>
              <w:pStyle w:val="ATABody"/>
            </w:pPr>
          </w:p>
        </w:tc>
      </w:tr>
      <w:tr w:rsidR="00184699" w14:paraId="3FF37189" w14:textId="77777777" w:rsidTr="00184699">
        <w:trPr>
          <w:trHeight w:val="720"/>
        </w:trPr>
        <w:tc>
          <w:tcPr>
            <w:tcW w:w="8856" w:type="dxa"/>
            <w:tcBorders>
              <w:top w:val="single" w:sz="4" w:space="0" w:color="auto"/>
              <w:left w:val="nil"/>
              <w:bottom w:val="single" w:sz="4" w:space="0" w:color="auto"/>
              <w:right w:val="nil"/>
            </w:tcBorders>
            <w:vAlign w:val="center"/>
          </w:tcPr>
          <w:p w14:paraId="4AE7F6CA" w14:textId="77777777" w:rsidR="00184699" w:rsidRDefault="00184699" w:rsidP="00266B9A">
            <w:pPr>
              <w:pStyle w:val="ATABody"/>
            </w:pPr>
          </w:p>
        </w:tc>
      </w:tr>
      <w:tr w:rsidR="00184699" w14:paraId="27136CB0" w14:textId="77777777" w:rsidTr="00184699">
        <w:trPr>
          <w:trHeight w:val="720"/>
        </w:trPr>
        <w:tc>
          <w:tcPr>
            <w:tcW w:w="8856" w:type="dxa"/>
            <w:tcBorders>
              <w:top w:val="single" w:sz="4" w:space="0" w:color="auto"/>
              <w:left w:val="nil"/>
              <w:bottom w:val="single" w:sz="4" w:space="0" w:color="auto"/>
              <w:right w:val="nil"/>
            </w:tcBorders>
            <w:vAlign w:val="center"/>
          </w:tcPr>
          <w:p w14:paraId="7957598D" w14:textId="77777777" w:rsidR="00184699" w:rsidRDefault="00184699" w:rsidP="00266B9A">
            <w:pPr>
              <w:pStyle w:val="ATABody"/>
            </w:pPr>
          </w:p>
        </w:tc>
      </w:tr>
      <w:tr w:rsidR="00511E5E" w14:paraId="0841D426" w14:textId="77777777" w:rsidTr="00184699">
        <w:trPr>
          <w:trHeight w:val="720"/>
        </w:trPr>
        <w:tc>
          <w:tcPr>
            <w:tcW w:w="8856" w:type="dxa"/>
            <w:tcBorders>
              <w:top w:val="single" w:sz="4" w:space="0" w:color="auto"/>
              <w:left w:val="nil"/>
              <w:bottom w:val="single" w:sz="4" w:space="0" w:color="auto"/>
              <w:right w:val="nil"/>
            </w:tcBorders>
            <w:vAlign w:val="center"/>
          </w:tcPr>
          <w:p w14:paraId="1EC1B4CD" w14:textId="77777777" w:rsidR="00511E5E" w:rsidRDefault="00511E5E" w:rsidP="00266B9A">
            <w:pPr>
              <w:pStyle w:val="ATABody"/>
            </w:pPr>
          </w:p>
        </w:tc>
      </w:tr>
      <w:tr w:rsidR="00184699" w14:paraId="088104F7" w14:textId="77777777" w:rsidTr="00184699">
        <w:trPr>
          <w:trHeight w:val="720"/>
        </w:trPr>
        <w:tc>
          <w:tcPr>
            <w:tcW w:w="8856" w:type="dxa"/>
            <w:tcBorders>
              <w:top w:val="single" w:sz="4" w:space="0" w:color="auto"/>
              <w:left w:val="nil"/>
              <w:bottom w:val="single" w:sz="4" w:space="0" w:color="auto"/>
              <w:right w:val="nil"/>
            </w:tcBorders>
            <w:vAlign w:val="center"/>
          </w:tcPr>
          <w:p w14:paraId="050E167A" w14:textId="77777777" w:rsidR="00184699" w:rsidRDefault="00184699" w:rsidP="00266B9A">
            <w:pPr>
              <w:pStyle w:val="ATABody"/>
            </w:pPr>
          </w:p>
        </w:tc>
      </w:tr>
      <w:tr w:rsidR="00184699" w14:paraId="5F1F1B8A" w14:textId="77777777" w:rsidTr="00184699">
        <w:trPr>
          <w:trHeight w:val="720"/>
        </w:trPr>
        <w:tc>
          <w:tcPr>
            <w:tcW w:w="8856" w:type="dxa"/>
            <w:tcBorders>
              <w:top w:val="single" w:sz="4" w:space="0" w:color="auto"/>
              <w:left w:val="nil"/>
              <w:bottom w:val="single" w:sz="4" w:space="0" w:color="auto"/>
              <w:right w:val="nil"/>
            </w:tcBorders>
            <w:vAlign w:val="center"/>
          </w:tcPr>
          <w:p w14:paraId="2F3D5628" w14:textId="77777777" w:rsidR="00184699" w:rsidRDefault="00184699" w:rsidP="00266B9A">
            <w:pPr>
              <w:pStyle w:val="ATABody"/>
            </w:pPr>
          </w:p>
        </w:tc>
      </w:tr>
      <w:tr w:rsidR="00184699" w14:paraId="3D9CCAEB" w14:textId="77777777" w:rsidTr="00184699">
        <w:trPr>
          <w:trHeight w:val="720"/>
        </w:trPr>
        <w:tc>
          <w:tcPr>
            <w:tcW w:w="8856" w:type="dxa"/>
            <w:tcBorders>
              <w:top w:val="single" w:sz="4" w:space="0" w:color="auto"/>
              <w:left w:val="nil"/>
              <w:bottom w:val="single" w:sz="4" w:space="0" w:color="auto"/>
              <w:right w:val="nil"/>
            </w:tcBorders>
            <w:vAlign w:val="center"/>
          </w:tcPr>
          <w:p w14:paraId="47706343" w14:textId="77777777" w:rsidR="00184699" w:rsidRDefault="00184699" w:rsidP="00266B9A">
            <w:pPr>
              <w:pStyle w:val="ATABody"/>
            </w:pPr>
          </w:p>
        </w:tc>
      </w:tr>
      <w:tr w:rsidR="00184699" w14:paraId="776FD7B7"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18172" w14:textId="77777777" w:rsidR="00184699" w:rsidRPr="00715D19" w:rsidRDefault="00184699" w:rsidP="00266B9A">
            <w:pPr>
              <w:pStyle w:val="ATABody"/>
              <w:rPr>
                <w:b/>
              </w:rPr>
            </w:pPr>
            <w:r>
              <w:rPr>
                <w:b/>
              </w:rPr>
              <w:t>RECOVERY</w:t>
            </w:r>
          </w:p>
        </w:tc>
      </w:tr>
      <w:tr w:rsidR="00184699" w14:paraId="2B7F7999" w14:textId="77777777" w:rsidTr="00184699">
        <w:trPr>
          <w:trHeight w:val="720"/>
        </w:trPr>
        <w:tc>
          <w:tcPr>
            <w:tcW w:w="8856" w:type="dxa"/>
            <w:tcBorders>
              <w:top w:val="single" w:sz="4" w:space="0" w:color="auto"/>
              <w:left w:val="nil"/>
              <w:bottom w:val="single" w:sz="4" w:space="0" w:color="auto"/>
              <w:right w:val="nil"/>
            </w:tcBorders>
            <w:vAlign w:val="center"/>
          </w:tcPr>
          <w:p w14:paraId="27741612" w14:textId="77777777" w:rsidR="00184699" w:rsidRDefault="00184699" w:rsidP="00266B9A">
            <w:pPr>
              <w:pStyle w:val="ATABody"/>
            </w:pPr>
          </w:p>
        </w:tc>
      </w:tr>
      <w:tr w:rsidR="00184699" w14:paraId="4BE42886" w14:textId="77777777" w:rsidTr="00184699">
        <w:trPr>
          <w:trHeight w:val="720"/>
        </w:trPr>
        <w:tc>
          <w:tcPr>
            <w:tcW w:w="8856" w:type="dxa"/>
            <w:tcBorders>
              <w:top w:val="single" w:sz="4" w:space="0" w:color="auto"/>
              <w:left w:val="nil"/>
              <w:bottom w:val="single" w:sz="4" w:space="0" w:color="auto"/>
              <w:right w:val="nil"/>
            </w:tcBorders>
            <w:vAlign w:val="center"/>
          </w:tcPr>
          <w:p w14:paraId="546899E1" w14:textId="77777777" w:rsidR="00184699" w:rsidRDefault="00184699" w:rsidP="00266B9A">
            <w:pPr>
              <w:pStyle w:val="ATABody"/>
            </w:pPr>
          </w:p>
        </w:tc>
      </w:tr>
      <w:tr w:rsidR="00184699" w14:paraId="22682ACD" w14:textId="77777777" w:rsidTr="00184699">
        <w:trPr>
          <w:trHeight w:val="720"/>
        </w:trPr>
        <w:tc>
          <w:tcPr>
            <w:tcW w:w="8856" w:type="dxa"/>
            <w:tcBorders>
              <w:top w:val="single" w:sz="4" w:space="0" w:color="auto"/>
              <w:left w:val="nil"/>
              <w:bottom w:val="single" w:sz="4" w:space="0" w:color="auto"/>
              <w:right w:val="nil"/>
            </w:tcBorders>
            <w:vAlign w:val="center"/>
          </w:tcPr>
          <w:p w14:paraId="45B3EBC1" w14:textId="77777777" w:rsidR="00184699" w:rsidRDefault="00184699" w:rsidP="00266B9A">
            <w:pPr>
              <w:pStyle w:val="ATABody"/>
            </w:pPr>
          </w:p>
        </w:tc>
      </w:tr>
      <w:tr w:rsidR="00184699" w14:paraId="3C04DC3C" w14:textId="77777777" w:rsidTr="00184699">
        <w:trPr>
          <w:trHeight w:val="720"/>
        </w:trPr>
        <w:tc>
          <w:tcPr>
            <w:tcW w:w="8856" w:type="dxa"/>
            <w:tcBorders>
              <w:top w:val="single" w:sz="4" w:space="0" w:color="auto"/>
              <w:left w:val="nil"/>
              <w:bottom w:val="single" w:sz="4" w:space="0" w:color="auto"/>
              <w:right w:val="nil"/>
            </w:tcBorders>
            <w:vAlign w:val="center"/>
          </w:tcPr>
          <w:p w14:paraId="0AF38A14" w14:textId="77777777" w:rsidR="00184699" w:rsidRDefault="00184699" w:rsidP="00266B9A">
            <w:pPr>
              <w:pStyle w:val="ATABody"/>
            </w:pPr>
          </w:p>
        </w:tc>
      </w:tr>
      <w:tr w:rsidR="00184699" w14:paraId="09F33920" w14:textId="77777777" w:rsidTr="00184699">
        <w:trPr>
          <w:trHeight w:val="720"/>
        </w:trPr>
        <w:tc>
          <w:tcPr>
            <w:tcW w:w="8856" w:type="dxa"/>
            <w:tcBorders>
              <w:top w:val="single" w:sz="4" w:space="0" w:color="auto"/>
              <w:left w:val="nil"/>
              <w:bottom w:val="single" w:sz="4" w:space="0" w:color="auto"/>
              <w:right w:val="nil"/>
            </w:tcBorders>
            <w:vAlign w:val="center"/>
          </w:tcPr>
          <w:p w14:paraId="2181C1C4" w14:textId="77777777" w:rsidR="00184699" w:rsidRDefault="00184699" w:rsidP="00266B9A">
            <w:pPr>
              <w:pStyle w:val="ATABody"/>
            </w:pPr>
          </w:p>
        </w:tc>
      </w:tr>
      <w:tr w:rsidR="00511E5E" w14:paraId="6BE6AEB3" w14:textId="77777777" w:rsidTr="00184699">
        <w:trPr>
          <w:trHeight w:val="720"/>
        </w:trPr>
        <w:tc>
          <w:tcPr>
            <w:tcW w:w="8856" w:type="dxa"/>
            <w:tcBorders>
              <w:top w:val="single" w:sz="4" w:space="0" w:color="auto"/>
              <w:left w:val="nil"/>
              <w:bottom w:val="single" w:sz="4" w:space="0" w:color="auto"/>
              <w:right w:val="nil"/>
            </w:tcBorders>
            <w:vAlign w:val="center"/>
          </w:tcPr>
          <w:p w14:paraId="6CBB638B" w14:textId="77777777" w:rsidR="00511E5E" w:rsidRDefault="00511E5E" w:rsidP="00266B9A">
            <w:pPr>
              <w:pStyle w:val="ATABody"/>
            </w:pPr>
          </w:p>
        </w:tc>
      </w:tr>
      <w:tr w:rsidR="00184699" w14:paraId="6F7290B6" w14:textId="77777777" w:rsidTr="00184699">
        <w:trPr>
          <w:trHeight w:val="720"/>
        </w:trPr>
        <w:tc>
          <w:tcPr>
            <w:tcW w:w="8856" w:type="dxa"/>
            <w:tcBorders>
              <w:top w:val="single" w:sz="4" w:space="0" w:color="auto"/>
              <w:left w:val="nil"/>
              <w:bottom w:val="single" w:sz="4" w:space="0" w:color="auto"/>
              <w:right w:val="nil"/>
            </w:tcBorders>
            <w:vAlign w:val="center"/>
          </w:tcPr>
          <w:p w14:paraId="52E32796" w14:textId="77777777" w:rsidR="00184699" w:rsidRDefault="00184699" w:rsidP="00266B9A">
            <w:pPr>
              <w:pStyle w:val="ATABody"/>
            </w:pPr>
          </w:p>
        </w:tc>
      </w:tr>
    </w:tbl>
    <w:p w14:paraId="1926938D" w14:textId="77777777" w:rsidR="00184699" w:rsidRDefault="00184699" w:rsidP="00184699">
      <w:pPr>
        <w:pStyle w:val="ataBody0"/>
      </w:pPr>
    </w:p>
    <w:p w14:paraId="5F17037D" w14:textId="77777777" w:rsidR="00716C43" w:rsidRDefault="00716C43" w:rsidP="00716C43">
      <w:pPr>
        <w:pStyle w:val="ataBody0"/>
      </w:pPr>
    </w:p>
    <w:p w14:paraId="5F170392" w14:textId="4A54B56F" w:rsidR="00716C43" w:rsidRDefault="00716C43">
      <w:pPr>
        <w:rPr>
          <w:rFonts w:ascii="Cambria" w:hAnsi="Cambria"/>
        </w:rPr>
      </w:pPr>
      <w:r>
        <w:rPr>
          <w:rFonts w:ascii="Cambria" w:hAnsi="Cambria"/>
        </w:rPr>
        <w:br w:type="page"/>
      </w:r>
    </w:p>
    <w:p w14:paraId="5F170393" w14:textId="0B7F168F" w:rsidR="00716C43" w:rsidRPr="00637EA5" w:rsidRDefault="00716C43" w:rsidP="00837545">
      <w:pPr>
        <w:pStyle w:val="ATAHeadingLevel1"/>
      </w:pPr>
      <w:r>
        <w:lastRenderedPageBreak/>
        <w:t xml:space="preserve">Part 7 of 7: </w:t>
      </w:r>
      <w:r w:rsidR="00300D9F">
        <w:t xml:space="preserve">Team Preparation </w:t>
      </w:r>
      <w:r w:rsidR="00511E5E">
        <w:t xml:space="preserve">(2 Hours) </w:t>
      </w:r>
      <w:r w:rsidR="00300D9F">
        <w:t>and Presentations</w:t>
      </w:r>
      <w:r w:rsidRPr="00637EA5">
        <w:t xml:space="preserve"> </w:t>
      </w:r>
      <w:r w:rsidR="00511E5E">
        <w:t>(2 Hours)</w:t>
      </w:r>
    </w:p>
    <w:tbl>
      <w:tblPr>
        <w:tblW w:w="0" w:type="auto"/>
        <w:tblInd w:w="108" w:type="dxa"/>
        <w:tblLook w:val="04A0" w:firstRow="1" w:lastRow="0" w:firstColumn="1" w:lastColumn="0" w:noHBand="0" w:noVBand="1"/>
      </w:tblPr>
      <w:tblGrid>
        <w:gridCol w:w="2465"/>
        <w:gridCol w:w="6175"/>
      </w:tblGrid>
      <w:tr w:rsidR="00716C43" w:rsidRPr="00637EA5" w14:paraId="5F170396" w14:textId="77777777" w:rsidTr="00716C43">
        <w:tc>
          <w:tcPr>
            <w:tcW w:w="2465" w:type="dxa"/>
            <w:shd w:val="clear" w:color="auto" w:fill="auto"/>
          </w:tcPr>
          <w:p w14:paraId="5F170394" w14:textId="77777777" w:rsidR="00716C43" w:rsidRPr="00D12C0E" w:rsidRDefault="00716C43" w:rsidP="00716C43">
            <w:pPr>
              <w:pStyle w:val="ataBody0"/>
              <w:rPr>
                <w:b/>
              </w:rPr>
            </w:pPr>
            <w:r w:rsidRPr="00D12C0E">
              <w:rPr>
                <w:b/>
              </w:rPr>
              <w:t>Purpose:</w:t>
            </w:r>
          </w:p>
        </w:tc>
        <w:tc>
          <w:tcPr>
            <w:tcW w:w="6175" w:type="dxa"/>
            <w:shd w:val="clear" w:color="auto" w:fill="auto"/>
          </w:tcPr>
          <w:p w14:paraId="5F170395" w14:textId="09127F3A" w:rsidR="00716C43" w:rsidRPr="00637EA5" w:rsidRDefault="00716C43" w:rsidP="00EF0862">
            <w:pPr>
              <w:pStyle w:val="ATABody"/>
            </w:pPr>
            <w:r w:rsidRPr="00637EA5">
              <w:t xml:space="preserve">To </w:t>
            </w:r>
            <w:r w:rsidR="00EF0862">
              <w:t xml:space="preserve">make a presentation </w:t>
            </w:r>
            <w:r w:rsidRPr="00637EA5">
              <w:t>of your team’s complete vulnerability analysis</w:t>
            </w:r>
            <w:r w:rsidR="00FC4829">
              <w:t xml:space="preserve"> results</w:t>
            </w:r>
            <w:r w:rsidRPr="00637EA5">
              <w:t xml:space="preserve"> </w:t>
            </w:r>
          </w:p>
        </w:tc>
      </w:tr>
      <w:tr w:rsidR="00716C43" w:rsidRPr="00637EA5" w14:paraId="5F170399" w14:textId="77777777" w:rsidTr="00716C43">
        <w:tc>
          <w:tcPr>
            <w:tcW w:w="2465" w:type="dxa"/>
            <w:shd w:val="clear" w:color="auto" w:fill="auto"/>
          </w:tcPr>
          <w:p w14:paraId="5F170397" w14:textId="77777777" w:rsidR="00716C43" w:rsidRPr="00D12C0E" w:rsidRDefault="00716C43" w:rsidP="00716C43">
            <w:pPr>
              <w:pStyle w:val="ataBody0"/>
              <w:rPr>
                <w:b/>
              </w:rPr>
            </w:pPr>
            <w:r w:rsidRPr="00D12C0E">
              <w:rPr>
                <w:b/>
              </w:rPr>
              <w:t>Duration:</w:t>
            </w:r>
          </w:p>
        </w:tc>
        <w:tc>
          <w:tcPr>
            <w:tcW w:w="6175" w:type="dxa"/>
            <w:shd w:val="clear" w:color="auto" w:fill="auto"/>
          </w:tcPr>
          <w:p w14:paraId="5F170398" w14:textId="4371CFF3" w:rsidR="00716C43" w:rsidRPr="00637EA5" w:rsidRDefault="00716C43" w:rsidP="00837545">
            <w:pPr>
              <w:pStyle w:val="ATABody"/>
            </w:pPr>
            <w:r>
              <w:t>4 hours</w:t>
            </w:r>
            <w:r w:rsidR="00B06563">
              <w:t xml:space="preserve"> (2 hours-preparation; 2 hours-all presentations)</w:t>
            </w:r>
            <w:r>
              <w:t xml:space="preserve"> </w:t>
            </w:r>
          </w:p>
        </w:tc>
      </w:tr>
      <w:tr w:rsidR="00716C43" w:rsidRPr="00637EA5" w14:paraId="5F17039C" w14:textId="77777777" w:rsidTr="00716C43">
        <w:tc>
          <w:tcPr>
            <w:tcW w:w="2465" w:type="dxa"/>
            <w:shd w:val="clear" w:color="auto" w:fill="auto"/>
          </w:tcPr>
          <w:p w14:paraId="5F17039A" w14:textId="77777777" w:rsidR="00716C43" w:rsidRPr="00D12C0E" w:rsidRDefault="00716C43" w:rsidP="00716C43">
            <w:pPr>
              <w:pStyle w:val="ataBody0"/>
              <w:rPr>
                <w:b/>
              </w:rPr>
            </w:pPr>
            <w:r w:rsidRPr="00D12C0E">
              <w:rPr>
                <w:b/>
              </w:rPr>
              <w:t>Group composition:</w:t>
            </w:r>
          </w:p>
        </w:tc>
        <w:tc>
          <w:tcPr>
            <w:tcW w:w="6175" w:type="dxa"/>
            <w:shd w:val="clear" w:color="auto" w:fill="auto"/>
          </w:tcPr>
          <w:p w14:paraId="5F17039B" w14:textId="0C61BC3A" w:rsidR="00716C43" w:rsidRPr="00637EA5" w:rsidRDefault="00B06563" w:rsidP="00837545">
            <w:pPr>
              <w:pStyle w:val="ATABody"/>
            </w:pPr>
            <w:r>
              <w:t>Table groups</w:t>
            </w:r>
          </w:p>
        </w:tc>
      </w:tr>
      <w:tr w:rsidR="00716C43" w:rsidRPr="00637EA5" w14:paraId="5F17039F" w14:textId="77777777" w:rsidTr="00716C43">
        <w:tc>
          <w:tcPr>
            <w:tcW w:w="2465" w:type="dxa"/>
            <w:shd w:val="clear" w:color="auto" w:fill="auto"/>
          </w:tcPr>
          <w:p w14:paraId="5F17039D" w14:textId="77777777" w:rsidR="00716C43" w:rsidRPr="00D12C0E" w:rsidRDefault="00716C43" w:rsidP="00716C43">
            <w:pPr>
              <w:pStyle w:val="ataBody0"/>
              <w:rPr>
                <w:b/>
              </w:rPr>
            </w:pPr>
            <w:r w:rsidRPr="00D12C0E">
              <w:rPr>
                <w:b/>
              </w:rPr>
              <w:t>Debrief:</w:t>
            </w:r>
          </w:p>
        </w:tc>
        <w:tc>
          <w:tcPr>
            <w:tcW w:w="6175" w:type="dxa"/>
            <w:shd w:val="clear" w:color="auto" w:fill="auto"/>
          </w:tcPr>
          <w:p w14:paraId="5F17039E" w14:textId="309381CB" w:rsidR="00716C43" w:rsidRPr="00637EA5" w:rsidRDefault="00FC4829" w:rsidP="00860E15">
            <w:pPr>
              <w:pStyle w:val="ATABody"/>
            </w:pPr>
            <w:r>
              <w:t xml:space="preserve">Deliver a presentation </w:t>
            </w:r>
            <w:r w:rsidR="00716C43">
              <w:t xml:space="preserve">to </w:t>
            </w:r>
            <w:r w:rsidR="00716C43" w:rsidRPr="00637EA5">
              <w:t>your facilitators and fellow participants</w:t>
            </w:r>
          </w:p>
        </w:tc>
      </w:tr>
      <w:tr w:rsidR="00716C43" w:rsidRPr="00637EA5" w14:paraId="5F1703A2" w14:textId="77777777" w:rsidTr="00716C43">
        <w:tc>
          <w:tcPr>
            <w:tcW w:w="2465" w:type="dxa"/>
            <w:shd w:val="clear" w:color="auto" w:fill="auto"/>
          </w:tcPr>
          <w:p w14:paraId="5F1703A0" w14:textId="77777777" w:rsidR="00716C43" w:rsidRPr="00D12C0E" w:rsidRDefault="00716C43" w:rsidP="00716C43">
            <w:pPr>
              <w:pStyle w:val="ataBody0"/>
              <w:rPr>
                <w:b/>
              </w:rPr>
            </w:pPr>
            <w:r w:rsidRPr="00D12C0E">
              <w:rPr>
                <w:b/>
              </w:rPr>
              <w:t>Equipment:</w:t>
            </w:r>
          </w:p>
        </w:tc>
        <w:tc>
          <w:tcPr>
            <w:tcW w:w="6175" w:type="dxa"/>
            <w:shd w:val="clear" w:color="auto" w:fill="auto"/>
          </w:tcPr>
          <w:p w14:paraId="32B11D1D" w14:textId="77777777" w:rsidR="00417C86" w:rsidRDefault="00417C86" w:rsidP="00417C86">
            <w:pPr>
              <w:pStyle w:val="ATABulletLevel01BodySlide"/>
            </w:pPr>
            <w:r>
              <w:t>Laptop</w:t>
            </w:r>
          </w:p>
          <w:p w14:paraId="4FB6AFAF" w14:textId="77777777" w:rsidR="00417C86" w:rsidRDefault="00417C86" w:rsidP="00417C86">
            <w:pPr>
              <w:pStyle w:val="ATABulletLevel01BodySlide"/>
            </w:pPr>
            <w:r>
              <w:t>Capstone Exercise Presentation Template</w:t>
            </w:r>
          </w:p>
          <w:p w14:paraId="2E7EB7B9" w14:textId="77777777" w:rsidR="00417C86" w:rsidRDefault="00417C86" w:rsidP="00417C86">
            <w:pPr>
              <w:pStyle w:val="ATABulletLevel01BodySlide"/>
            </w:pPr>
            <w:r>
              <w:t>USB Flash Drive</w:t>
            </w:r>
          </w:p>
          <w:p w14:paraId="4E5B044E" w14:textId="34ADD809" w:rsidR="00417C86" w:rsidRDefault="00BF4062" w:rsidP="00417C86">
            <w:pPr>
              <w:pStyle w:val="ATABulletLevel01BodySlide"/>
            </w:pPr>
            <w:r>
              <w:t>Flip-Chart Easel</w:t>
            </w:r>
          </w:p>
          <w:p w14:paraId="14C104D9" w14:textId="77777777" w:rsidR="00417C86" w:rsidRDefault="00417C86" w:rsidP="00417C86">
            <w:pPr>
              <w:pStyle w:val="ATABulletLevel01BodySlide"/>
            </w:pPr>
            <w:r>
              <w:t>Digital Cameras</w:t>
            </w:r>
          </w:p>
          <w:p w14:paraId="4F714351" w14:textId="77777777" w:rsidR="00716C43" w:rsidRDefault="00716C43" w:rsidP="00417C86">
            <w:pPr>
              <w:pStyle w:val="ATABulletLevel01BodySlide"/>
            </w:pPr>
            <w:r w:rsidRPr="00637EA5">
              <w:t xml:space="preserve">Completed </w:t>
            </w:r>
            <w:r>
              <w:t>E</w:t>
            </w:r>
            <w:r w:rsidRPr="00637EA5">
              <w:t xml:space="preserve">xercise </w:t>
            </w:r>
            <w:r>
              <w:t>R</w:t>
            </w:r>
            <w:r w:rsidRPr="00637EA5">
              <w:t>esponses</w:t>
            </w:r>
          </w:p>
          <w:p w14:paraId="5F1703A1" w14:textId="45243C86" w:rsidR="00266B9A" w:rsidRPr="00637EA5" w:rsidRDefault="00266B9A" w:rsidP="00266B9A">
            <w:pPr>
              <w:pStyle w:val="ATABody"/>
            </w:pPr>
          </w:p>
        </w:tc>
      </w:tr>
      <w:tr w:rsidR="003B239F" w:rsidRPr="00637EA5" w14:paraId="68B3B4E9" w14:textId="77777777" w:rsidTr="00716C43">
        <w:tc>
          <w:tcPr>
            <w:tcW w:w="2465" w:type="dxa"/>
            <w:shd w:val="clear" w:color="auto" w:fill="auto"/>
          </w:tcPr>
          <w:p w14:paraId="5DF4FAC4" w14:textId="2588F873" w:rsidR="003B239F" w:rsidRPr="00D12C0E" w:rsidRDefault="003B239F" w:rsidP="003B239F">
            <w:pPr>
              <w:pStyle w:val="ATABody"/>
            </w:pPr>
            <w:r>
              <w:rPr>
                <w:noProof/>
              </w:rPr>
              <w:drawing>
                <wp:inline distT="0" distB="0" distL="0" distR="0" wp14:anchorId="4505CFBD" wp14:editId="2C473B21">
                  <wp:extent cx="384048" cy="457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Pr>
                <w:noProof/>
              </w:rPr>
              <w:t xml:space="preserve"> </w:t>
            </w:r>
            <w:r>
              <w:rPr>
                <w:noProof/>
              </w:rPr>
              <w:drawing>
                <wp:inline distT="0" distB="0" distL="0" distR="0" wp14:anchorId="381903F8" wp14:editId="43B43EE0">
                  <wp:extent cx="384048" cy="457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1A451E9A" w14:textId="3504D0F0" w:rsidR="003B239F" w:rsidRDefault="003B239F" w:rsidP="003B239F">
            <w:pPr>
              <w:pStyle w:val="ATABody"/>
            </w:pPr>
            <w:r>
              <w:rPr>
                <w:noProof/>
              </w:rPr>
              <w:drawing>
                <wp:inline distT="0" distB="0" distL="0" distR="0" wp14:anchorId="0AF861E7" wp14:editId="74DCE1B3">
                  <wp:extent cx="384048" cy="457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Pr>
                <w:noProof/>
              </w:rPr>
              <w:t xml:space="preserve"> </w:t>
            </w:r>
            <w:r>
              <w:rPr>
                <w:noProof/>
              </w:rPr>
              <w:drawing>
                <wp:inline distT="0" distB="0" distL="0" distR="0" wp14:anchorId="1F842EA6" wp14:editId="58CB976C">
                  <wp:extent cx="384048" cy="457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r>
    </w:tbl>
    <w:p w14:paraId="5F1703A3" w14:textId="77777777" w:rsidR="00716C43" w:rsidRPr="00637EA5" w:rsidRDefault="00716C43" w:rsidP="00716C43">
      <w:pPr>
        <w:pStyle w:val="ataHeading1"/>
      </w:pPr>
      <w:r w:rsidRPr="00637EA5">
        <w:t>Directions:</w:t>
      </w:r>
      <w:r w:rsidRPr="00637EA5">
        <w:tab/>
      </w:r>
    </w:p>
    <w:p w14:paraId="25A77C4F" w14:textId="77777777" w:rsidR="00FC4829" w:rsidRDefault="00716C43" w:rsidP="00837545">
      <w:pPr>
        <w:pStyle w:val="ATANumLevel01BodySlide"/>
        <w:numPr>
          <w:ilvl w:val="0"/>
          <w:numId w:val="19"/>
        </w:numPr>
        <w:ind w:left="360" w:hanging="270"/>
      </w:pPr>
      <w:r w:rsidRPr="00837545">
        <w:t xml:space="preserve">Review your final recommendations for your assigned </w:t>
      </w:r>
      <w:r w:rsidR="00B44029" w:rsidRPr="00837545">
        <w:t>critical</w:t>
      </w:r>
      <w:r w:rsidRPr="00837545">
        <w:t xml:space="preserve"> infrastructure facility. </w:t>
      </w:r>
    </w:p>
    <w:p w14:paraId="55A24A32" w14:textId="03E302A5" w:rsidR="00FC4829" w:rsidRDefault="00716C43" w:rsidP="00FC4829">
      <w:pPr>
        <w:pStyle w:val="ATABulletLevel02BodySlide"/>
      </w:pPr>
      <w:r w:rsidRPr="00837545">
        <w:t xml:space="preserve">A good way to do this is to organize all completed tables (Tables 1–17) using the Microsoft Office PowerPoint </w:t>
      </w:r>
      <w:r w:rsidR="00DC0CAE" w:rsidRPr="00837545">
        <w:t xml:space="preserve">capstone exercise presentation template </w:t>
      </w:r>
      <w:r w:rsidRPr="00837545">
        <w:t>loaded on your laptop and check for completeness and legibility.</w:t>
      </w:r>
      <w:r w:rsidR="003730F0" w:rsidRPr="00837545">
        <w:t xml:space="preserve"> </w:t>
      </w:r>
    </w:p>
    <w:p w14:paraId="3AE51AA5" w14:textId="77777777" w:rsidR="00FC4829" w:rsidRDefault="00716C43" w:rsidP="00FC4829">
      <w:pPr>
        <w:pStyle w:val="ATABulletLevel02BodySlide"/>
      </w:pPr>
      <w:r w:rsidRPr="00837545">
        <w:t xml:space="preserve">This template is a guide for how to structure your presentation and you may modify it as needed. </w:t>
      </w:r>
    </w:p>
    <w:p w14:paraId="54E46DBF" w14:textId="77777777" w:rsidR="00FC4829" w:rsidRDefault="00716C43" w:rsidP="00FC4829">
      <w:pPr>
        <w:pStyle w:val="ATABulletLevel02BodySlide"/>
      </w:pPr>
      <w:r w:rsidRPr="00837545">
        <w:t xml:space="preserve">The facilitators can assist you to project any digital pictures from your laptop during your presentation. </w:t>
      </w:r>
    </w:p>
    <w:p w14:paraId="5F1703A4" w14:textId="557D34AB" w:rsidR="00716C43" w:rsidRPr="00837545" w:rsidRDefault="00716C43" w:rsidP="00FC4829">
      <w:pPr>
        <w:pStyle w:val="ATABulletLevel02BodySlide"/>
      </w:pPr>
      <w:r w:rsidRPr="00837545">
        <w:t xml:space="preserve">You may also use </w:t>
      </w:r>
      <w:r w:rsidR="00FC4829">
        <w:t>flip-c</w:t>
      </w:r>
      <w:r w:rsidRPr="00837545">
        <w:t>hart paper to draw diagrams to supplement your presentation, as necessary.</w:t>
      </w:r>
      <w:r w:rsidR="003730F0" w:rsidRPr="00837545">
        <w:t xml:space="preserve"> </w:t>
      </w:r>
    </w:p>
    <w:p w14:paraId="5F1703A5" w14:textId="05B1277F" w:rsidR="00716C43" w:rsidRDefault="00716C43" w:rsidP="00837545">
      <w:pPr>
        <w:pStyle w:val="ATANumLevel01BodySlide"/>
      </w:pPr>
      <w:r>
        <w:t xml:space="preserve">Use your </w:t>
      </w:r>
      <w:r w:rsidR="00DC0CAE">
        <w:t xml:space="preserve">capstone exercise presentation template </w:t>
      </w:r>
      <w:r>
        <w:t>as a guide; your report should include the following sections:</w:t>
      </w:r>
    </w:p>
    <w:p w14:paraId="5F1703A6" w14:textId="77777777" w:rsidR="00716C43" w:rsidRDefault="00716C43" w:rsidP="00837545">
      <w:pPr>
        <w:pStyle w:val="ATABulletLevel02BodySlide"/>
      </w:pPr>
      <w:r>
        <w:t>Authors of the report (your team members) and team assignments</w:t>
      </w:r>
    </w:p>
    <w:p w14:paraId="5F1703A7" w14:textId="77777777" w:rsidR="00716C43" w:rsidRDefault="00716C43" w:rsidP="00837545">
      <w:pPr>
        <w:pStyle w:val="ATABulletLevel02BodySlide"/>
      </w:pPr>
      <w:r>
        <w:t>Location assessed</w:t>
      </w:r>
    </w:p>
    <w:p w14:paraId="5F1703A8" w14:textId="77777777" w:rsidR="00716C43" w:rsidRDefault="00716C43" w:rsidP="00837545">
      <w:pPr>
        <w:pStyle w:val="ATABulletLevel02BodySlide"/>
      </w:pPr>
      <w:r>
        <w:t xml:space="preserve">What </w:t>
      </w:r>
      <w:r w:rsidR="00B44029">
        <w:t>critical</w:t>
      </w:r>
      <w:r>
        <w:t xml:space="preserve"> assets were identified, in what priority</w:t>
      </w:r>
    </w:p>
    <w:p w14:paraId="5F1703A9" w14:textId="77777777" w:rsidR="00716C43" w:rsidRDefault="00716C43" w:rsidP="00837545">
      <w:pPr>
        <w:pStyle w:val="ATABulletLevel02BodySlide"/>
      </w:pPr>
      <w:r>
        <w:t>Top insider threat</w:t>
      </w:r>
    </w:p>
    <w:p w14:paraId="5F1703AA" w14:textId="77777777" w:rsidR="00716C43" w:rsidRDefault="00716C43" w:rsidP="00837545">
      <w:pPr>
        <w:pStyle w:val="ATABulletLevel02BodySlide"/>
      </w:pPr>
      <w:r>
        <w:t>Top outsider threat</w:t>
      </w:r>
    </w:p>
    <w:p w14:paraId="5F1703AB" w14:textId="77777777" w:rsidR="00716C43" w:rsidRDefault="00716C43" w:rsidP="00837545">
      <w:pPr>
        <w:pStyle w:val="ATABulletLevel02BodySlide"/>
      </w:pPr>
      <w:r>
        <w:t>L</w:t>
      </w:r>
      <w:r w:rsidRPr="008F286D">
        <w:rPr>
          <w:vertAlign w:val="subscript"/>
        </w:rPr>
        <w:t>A</w:t>
      </w:r>
      <w:r>
        <w:t xml:space="preserve"> — Likelihood of Attack</w:t>
      </w:r>
    </w:p>
    <w:p w14:paraId="5F1703AC" w14:textId="77777777" w:rsidR="00716C43" w:rsidRDefault="00716C43" w:rsidP="00837545">
      <w:pPr>
        <w:pStyle w:val="ATABulletLevel02BodySlide"/>
      </w:pPr>
      <w:r>
        <w:t>Threat analysis statement</w:t>
      </w:r>
    </w:p>
    <w:p w14:paraId="5F1703AD" w14:textId="77777777" w:rsidR="00716C43" w:rsidRDefault="00716C43" w:rsidP="00837545">
      <w:pPr>
        <w:pStyle w:val="ATABulletLevel02BodySlide"/>
      </w:pPr>
      <w:r>
        <w:t>Pictures and overview of security inspection validation</w:t>
      </w:r>
    </w:p>
    <w:p w14:paraId="5F1703AE" w14:textId="77777777" w:rsidR="00716C43" w:rsidRDefault="00716C43" w:rsidP="00837545">
      <w:pPr>
        <w:pStyle w:val="ATABulletLevel02BodySlide"/>
      </w:pPr>
      <w:r>
        <w:t>Standoff distances</w:t>
      </w:r>
    </w:p>
    <w:p w14:paraId="5F1703AF" w14:textId="77777777" w:rsidR="00716C43" w:rsidRDefault="00716C43" w:rsidP="00837545">
      <w:pPr>
        <w:pStyle w:val="ATABulletLevel02BodySlide"/>
      </w:pPr>
      <w:r>
        <w:t>Recommendations</w:t>
      </w:r>
    </w:p>
    <w:p w14:paraId="3F5A62E8" w14:textId="29D429B5" w:rsidR="00FC4829" w:rsidRDefault="00DC0CAE" w:rsidP="00837545">
      <w:pPr>
        <w:pStyle w:val="ATABulletLevel02BodySlide"/>
      </w:pPr>
      <w:r>
        <w:t>Operational resilience</w:t>
      </w:r>
      <w:r w:rsidR="00FC4829">
        <w:t xml:space="preserve"> plan statement</w:t>
      </w:r>
    </w:p>
    <w:p w14:paraId="022C036D" w14:textId="77777777" w:rsidR="00B36504" w:rsidRDefault="00716C43" w:rsidP="00266B9A">
      <w:pPr>
        <w:pStyle w:val="ATANumLevel01BodySlide"/>
        <w:keepNext/>
      </w:pPr>
      <w:r w:rsidRPr="00637EA5">
        <w:lastRenderedPageBreak/>
        <w:t xml:space="preserve">Select a spokesperson to present to the class. </w:t>
      </w:r>
    </w:p>
    <w:p w14:paraId="32D714AA" w14:textId="77777777" w:rsidR="00B36504" w:rsidRDefault="00716C43" w:rsidP="00266B9A">
      <w:pPr>
        <w:pStyle w:val="ATABulletLevel02BodySlide"/>
        <w:keepNext/>
      </w:pPr>
      <w:r w:rsidRPr="00637EA5">
        <w:t xml:space="preserve">When directed, your team will be asked to </w:t>
      </w:r>
      <w:r>
        <w:t>share your report</w:t>
      </w:r>
      <w:r w:rsidRPr="00637EA5">
        <w:t xml:space="preserve">. </w:t>
      </w:r>
    </w:p>
    <w:p w14:paraId="5F1703B0" w14:textId="00409641" w:rsidR="00716C43" w:rsidRDefault="00716C43" w:rsidP="00B36504">
      <w:pPr>
        <w:pStyle w:val="ATABulletLevel02BodySlide"/>
      </w:pPr>
      <w:r w:rsidRPr="00637EA5">
        <w:t xml:space="preserve">Make sure the person you select has a clear understanding of your team’s collective responses and can provide an accurate description of your work. </w:t>
      </w:r>
    </w:p>
    <w:p w14:paraId="5F1703B1" w14:textId="4D0C3230" w:rsidR="00716C43" w:rsidRDefault="00716C43" w:rsidP="00837545">
      <w:pPr>
        <w:pStyle w:val="ATANumLevel01BodySlide"/>
      </w:pPr>
      <w:r>
        <w:t xml:space="preserve">Following </w:t>
      </w:r>
      <w:r w:rsidR="00B36504">
        <w:t>team preparations</w:t>
      </w:r>
      <w:r>
        <w:t xml:space="preserve">, each group will have 30 minutes to </w:t>
      </w:r>
      <w:r w:rsidR="00B36504">
        <w:t xml:space="preserve">deliver its presentation </w:t>
      </w:r>
      <w:r>
        <w:t>and answer questions on their analysis.</w:t>
      </w:r>
      <w:r w:rsidR="003730F0">
        <w:t xml:space="preserve"> </w:t>
      </w:r>
    </w:p>
    <w:p w14:paraId="67EE3952" w14:textId="77777777" w:rsidR="00B36504" w:rsidRDefault="00B36504"/>
    <w:p w14:paraId="5F1703B3" w14:textId="77777777" w:rsidR="00716C43" w:rsidRPr="00637EA5" w:rsidRDefault="00716C43" w:rsidP="00837545">
      <w:pPr>
        <w:pStyle w:val="ATAHeadingLevel2"/>
      </w:pPr>
      <w:r>
        <w:t>Part 7</w:t>
      </w:r>
      <w:r w:rsidRPr="00637EA5">
        <w:t xml:space="preserve"> Explained</w:t>
      </w:r>
    </w:p>
    <w:p w14:paraId="5F1703B4" w14:textId="0412FB8B" w:rsidR="00716C43" w:rsidRPr="00637EA5" w:rsidRDefault="00716C43" w:rsidP="00837545">
      <w:pPr>
        <w:pStyle w:val="ATABody"/>
      </w:pPr>
      <w:r w:rsidRPr="00637EA5">
        <w:t xml:space="preserve">For </w:t>
      </w:r>
      <w:r>
        <w:t>Part 7</w:t>
      </w:r>
      <w:r w:rsidRPr="00637EA5">
        <w:t xml:space="preserve"> of the exercise, continue </w:t>
      </w:r>
      <w:r>
        <w:t xml:space="preserve">to </w:t>
      </w:r>
      <w:r w:rsidRPr="00637EA5">
        <w:t xml:space="preserve">work with your vulnerability </w:t>
      </w:r>
      <w:r>
        <w:t>analysis</w:t>
      </w:r>
      <w:r w:rsidRPr="00637EA5">
        <w:t xml:space="preserve"> team to prepare for the exercise </w:t>
      </w:r>
      <w:r w:rsidR="00B36504">
        <w:t>presentation</w:t>
      </w:r>
      <w:r w:rsidRPr="00637EA5">
        <w:t xml:space="preserve">. </w:t>
      </w:r>
      <w:r>
        <w:t xml:space="preserve">We have provided you with a </w:t>
      </w:r>
      <w:r w:rsidR="00DC0CAE">
        <w:t xml:space="preserve">capstone exercise presentation template </w:t>
      </w:r>
      <w:r>
        <w:t>on your laptop to use as a guide, but you may use any format you are most comfortable with (such as hand written, or other electronic version such as in Microsoft Word). Your facilitators will help you incorporate your pictures into your presentation.</w:t>
      </w:r>
      <w:r w:rsidR="003730F0">
        <w:t xml:space="preserve"> </w:t>
      </w:r>
    </w:p>
    <w:p w14:paraId="5F1703B5" w14:textId="77777777" w:rsidR="00716C43" w:rsidRPr="00637EA5" w:rsidRDefault="00716C43" w:rsidP="00837545">
      <w:pPr>
        <w:pStyle w:val="ATABody"/>
      </w:pPr>
    </w:p>
    <w:p w14:paraId="3502BEEA" w14:textId="77777777" w:rsidR="00B36504" w:rsidRDefault="00716C43" w:rsidP="00837545">
      <w:pPr>
        <w:pStyle w:val="ATABody"/>
      </w:pPr>
      <w:r w:rsidRPr="00637EA5">
        <w:t>Each team will have</w:t>
      </w:r>
      <w:r>
        <w:t xml:space="preserve"> 2 hours to prepare for the </w:t>
      </w:r>
      <w:r w:rsidR="00B36504">
        <w:t xml:space="preserve">presentation </w:t>
      </w:r>
      <w:r>
        <w:t xml:space="preserve">portion of the exercise. After all groups have completed their </w:t>
      </w:r>
      <w:r w:rsidR="00B36504">
        <w:t>presentation</w:t>
      </w:r>
      <w:r>
        <w:t xml:space="preserve">s, each group will have 30 minutes to present highlights from their reports. </w:t>
      </w:r>
      <w:r w:rsidRPr="00637EA5">
        <w:t xml:space="preserve">In preparation for the </w:t>
      </w:r>
      <w:r w:rsidR="00B36504">
        <w:t>presentation</w:t>
      </w:r>
      <w:r w:rsidRPr="00637EA5">
        <w:t xml:space="preserve">, select one spokesperson from your team to present your findings to the class. </w:t>
      </w:r>
      <w:r>
        <w:t xml:space="preserve">All team members should be prepared to answer questions from facilitators and other participants. </w:t>
      </w:r>
    </w:p>
    <w:p w14:paraId="00511FEA" w14:textId="77777777" w:rsidR="00B36504" w:rsidRDefault="00B36504" w:rsidP="00837545">
      <w:pPr>
        <w:pStyle w:val="ATABody"/>
      </w:pPr>
    </w:p>
    <w:p w14:paraId="5F1703B6" w14:textId="4341F4AD" w:rsidR="0095126D" w:rsidRPr="001C6CC6" w:rsidRDefault="00716C43" w:rsidP="00837545">
      <w:pPr>
        <w:pStyle w:val="ATABody"/>
      </w:pPr>
      <w:r>
        <w:t xml:space="preserve">Your facilitators will select the order in which the team’s present their analysis to the class. After completing the </w:t>
      </w:r>
      <w:r w:rsidR="00B36504">
        <w:t>presentation</w:t>
      </w:r>
      <w:r>
        <w:t>, your facilitators will provide feedback on your analysis</w:t>
      </w:r>
      <w:r w:rsidRPr="00637EA5">
        <w:t>.</w:t>
      </w:r>
    </w:p>
    <w:sectPr w:rsidR="0095126D" w:rsidRPr="001C6CC6" w:rsidSect="00BA2198">
      <w:headerReference w:type="default" r:id="rId49"/>
      <w:footerReference w:type="default" r:id="rId50"/>
      <w:pgSz w:w="12240" w:h="15840"/>
      <w:pgMar w:top="1440" w:right="1800" w:bottom="1440" w:left="180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15116" w14:textId="77777777" w:rsidR="00E91C5B" w:rsidRDefault="00E91C5B" w:rsidP="00C82114">
      <w:r>
        <w:separator/>
      </w:r>
    </w:p>
  </w:endnote>
  <w:endnote w:type="continuationSeparator" w:id="0">
    <w:p w14:paraId="35954265" w14:textId="77777777" w:rsidR="00E91C5B" w:rsidRDefault="00E91C5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inorHAnsi" w:hAnsi="Times New Roman" w:cs="Arial"/>
        <w:sz w:val="24"/>
      </w:rPr>
      <w:id w:val="-831067283"/>
      <w:docPartObj>
        <w:docPartGallery w:val="Page Numbers (Bottom of Page)"/>
        <w:docPartUnique/>
      </w:docPartObj>
    </w:sdtPr>
    <w:sdtEndPr>
      <w:rPr>
        <w:noProof/>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E91C5B" w:rsidRPr="00A56C2F" w14:paraId="5F170400" w14:textId="77777777" w:rsidTr="00E6387F">
          <w:trPr>
            <w:trHeight w:val="181"/>
          </w:trPr>
          <w:tc>
            <w:tcPr>
              <w:tcW w:w="7457" w:type="dxa"/>
              <w:shd w:val="clear" w:color="auto" w:fill="auto"/>
            </w:tcPr>
            <w:p w14:paraId="5F1703FE" w14:textId="77777777" w:rsidR="00E91C5B" w:rsidRPr="008B2B7F" w:rsidRDefault="00594203" w:rsidP="00080F52">
              <w:pPr>
                <w:pStyle w:val="ATAFooter"/>
                <w:rPr>
                  <w:rStyle w:val="ATAFooterChar"/>
                  <w:rFonts w:eastAsia="Arial Unicode MS"/>
                  <w:color w:val="000000" w:themeColor="text1"/>
                </w:rPr>
              </w:pPr>
              <w:sdt>
                <w:sdtPr>
                  <w:rPr>
                    <w:rFonts w:cs="Arial"/>
                    <w:color w:val="000000" w:themeColor="text1"/>
                    <w:szCs w:val="18"/>
                  </w:rPr>
                  <w:alias w:val="Subject"/>
                  <w:tag w:val=""/>
                  <w:id w:val="382146371"/>
                  <w:dataBinding w:prefixMappings="xmlns:ns0='http://purl.org/dc/elements/1.1/' xmlns:ns1='http://schemas.openxmlformats.org/package/2006/metadata/core-properties' " w:xpath="/ns1:coreProperties[1]/ns0:subject[1]" w:storeItemID="{6C3C8BC8-F283-45AE-878A-BAB7291924A1}"/>
                  <w:text/>
                </w:sdtPr>
                <w:sdtEndPr/>
                <w:sdtContent>
                  <w:r w:rsidR="00E91C5B">
                    <w:rPr>
                      <w:rFonts w:cs="Arial"/>
                      <w:color w:val="000000" w:themeColor="text1"/>
                      <w:szCs w:val="18"/>
                    </w:rPr>
                    <w:t>Critical Infrastructure Security and Resilience (CISR)</w:t>
                  </w:r>
                </w:sdtContent>
              </w:sdt>
              <w:r w:rsidR="00E91C5B">
                <w:rPr>
                  <w:rFonts w:cs="Arial"/>
                  <w:color w:val="000000" w:themeColor="text1"/>
                  <w:szCs w:val="18"/>
                </w:rPr>
                <w:t xml:space="preserve"> </w:t>
              </w:r>
              <w:r w:rsidR="00E91C5B" w:rsidRPr="008B2B7F">
                <w:rPr>
                  <w:rStyle w:val="PlaceholderText"/>
                  <w:rFonts w:cs="Arial"/>
                  <w:color w:val="000000" w:themeColor="text1"/>
                  <w:szCs w:val="18"/>
                </w:rPr>
                <w:t>v</w:t>
              </w:r>
              <w:r w:rsidR="00E91C5B">
                <w:rPr>
                  <w:rStyle w:val="PlaceholderText"/>
                  <w:rFonts w:cs="Arial"/>
                  <w:color w:val="000000" w:themeColor="text1"/>
                  <w:szCs w:val="18"/>
                </w:rPr>
                <w:t>4</w:t>
              </w:r>
              <w:r w:rsidR="00E91C5B" w:rsidRPr="008B2B7F">
                <w:rPr>
                  <w:rStyle w:val="PlaceholderText"/>
                  <w:rFonts w:cs="Arial"/>
                  <w:color w:val="000000" w:themeColor="text1"/>
                  <w:szCs w:val="18"/>
                </w:rPr>
                <w:t>.00</w:t>
              </w:r>
            </w:p>
          </w:tc>
          <w:tc>
            <w:tcPr>
              <w:tcW w:w="1183" w:type="dxa"/>
              <w:shd w:val="clear" w:color="auto" w:fill="auto"/>
            </w:tcPr>
            <w:p w14:paraId="5F1703FF" w14:textId="77777777" w:rsidR="00E91C5B" w:rsidRPr="00F16863" w:rsidRDefault="00E91C5B" w:rsidP="00080F52">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594203">
                <w:rPr>
                  <w:rStyle w:val="ATAFooterChar"/>
                  <w:rFonts w:eastAsia="Arial Unicode MS"/>
                  <w:noProof/>
                </w:rPr>
                <w:t>4</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594203">
                <w:rPr>
                  <w:rStyle w:val="ATAFooterChar"/>
                  <w:rFonts w:eastAsia="Arial Unicode MS"/>
                  <w:noProof/>
                </w:rPr>
                <w:t>52</w:t>
              </w:r>
              <w:r w:rsidRPr="00F16863">
                <w:rPr>
                  <w:rStyle w:val="ATAFooterChar"/>
                  <w:rFonts w:eastAsia="Arial Unicode MS"/>
                </w:rPr>
                <w:fldChar w:fldCharType="end"/>
              </w:r>
            </w:p>
          </w:tc>
        </w:tr>
      </w:tbl>
      <w:p w14:paraId="5F170401" w14:textId="77777777" w:rsidR="00E91C5B" w:rsidRPr="007E2A3A" w:rsidRDefault="00E91C5B" w:rsidP="00F75790">
        <w:pPr>
          <w:tabs>
            <w:tab w:val="center" w:pos="4680"/>
            <w:tab w:val="right" w:pos="8640"/>
            <w:tab w:val="right" w:pos="9360"/>
          </w:tabs>
          <w:jc w:val="center"/>
          <w:rPr>
            <w:rFonts w:ascii="Arial" w:eastAsiaTheme="minorHAnsi" w:hAnsi="Arial" w:cs="Arial"/>
            <w:noProof/>
          </w:rPr>
        </w:pPr>
        <w:r w:rsidRPr="007E2A3A">
          <w:rPr>
            <w:rFonts w:ascii="Arial" w:eastAsiaTheme="minorHAnsi" w:hAnsi="Arial" w:cs="Arial"/>
            <w:b/>
            <w:bCs/>
            <w:sz w:val="18"/>
            <w:szCs w:val="18"/>
          </w:rPr>
          <w:t>OFFICE OF ANTITERRORISM ASSISTANCE – FOR TRAINING PURPOSES ONLY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E91C5B" w:rsidRPr="00A56C2F" w14:paraId="5F17040A" w14:textId="77777777" w:rsidTr="00F16863">
      <w:tc>
        <w:tcPr>
          <w:tcW w:w="8100" w:type="dxa"/>
          <w:shd w:val="clear" w:color="auto" w:fill="auto"/>
        </w:tcPr>
        <w:p w14:paraId="5F170408" w14:textId="77777777" w:rsidR="00E91C5B" w:rsidRPr="008B2B7F" w:rsidRDefault="00594203"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E91C5B">
                <w:rPr>
                  <w:rFonts w:cs="Arial"/>
                  <w:color w:val="000000" w:themeColor="text1"/>
                  <w:szCs w:val="18"/>
                </w:rPr>
                <w:t>Critical Infrastructure Security and Resilience (CISR)</w:t>
              </w:r>
            </w:sdtContent>
          </w:sdt>
          <w:r w:rsidR="00E91C5B">
            <w:rPr>
              <w:rFonts w:cs="Arial"/>
              <w:color w:val="000000" w:themeColor="text1"/>
              <w:szCs w:val="18"/>
            </w:rPr>
            <w:t xml:space="preserve"> </w:t>
          </w:r>
          <w:r w:rsidR="00E91C5B" w:rsidRPr="008B2B7F">
            <w:rPr>
              <w:rStyle w:val="PlaceholderText"/>
              <w:rFonts w:cs="Arial"/>
              <w:color w:val="000000" w:themeColor="text1"/>
              <w:szCs w:val="18"/>
            </w:rPr>
            <w:t>v</w:t>
          </w:r>
          <w:r w:rsidR="00E91C5B">
            <w:rPr>
              <w:rStyle w:val="PlaceholderText"/>
              <w:rFonts w:cs="Arial"/>
              <w:color w:val="000000" w:themeColor="text1"/>
              <w:szCs w:val="18"/>
            </w:rPr>
            <w:t>4</w:t>
          </w:r>
          <w:r w:rsidR="00E91C5B" w:rsidRPr="008B2B7F">
            <w:rPr>
              <w:rStyle w:val="PlaceholderText"/>
              <w:rFonts w:cs="Arial"/>
              <w:color w:val="000000" w:themeColor="text1"/>
              <w:szCs w:val="18"/>
            </w:rPr>
            <w:t>.00</w:t>
          </w:r>
        </w:p>
      </w:tc>
      <w:tc>
        <w:tcPr>
          <w:tcW w:w="1260" w:type="dxa"/>
          <w:shd w:val="clear" w:color="auto" w:fill="auto"/>
        </w:tcPr>
        <w:p w14:paraId="5F170409" w14:textId="77777777" w:rsidR="00E91C5B" w:rsidRPr="00F16863" w:rsidRDefault="00E91C5B" w:rsidP="00F75790">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594203">
            <w:rPr>
              <w:rStyle w:val="ATAFooterChar"/>
              <w:rFonts w:eastAsia="Arial Unicode MS"/>
              <w:noProof/>
            </w:rPr>
            <w:t>12</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594203">
            <w:rPr>
              <w:rStyle w:val="ATAFooterChar"/>
              <w:rFonts w:eastAsia="Arial Unicode MS"/>
              <w:noProof/>
            </w:rPr>
            <w:t>52</w:t>
          </w:r>
          <w:r w:rsidRPr="00F16863">
            <w:rPr>
              <w:rStyle w:val="ATAFooterChar"/>
              <w:rFonts w:eastAsia="Arial Unicode MS"/>
            </w:rPr>
            <w:fldChar w:fldCharType="end"/>
          </w:r>
        </w:p>
      </w:tc>
    </w:tr>
  </w:tbl>
  <w:p w14:paraId="5F17040B" w14:textId="77777777" w:rsidR="00E91C5B" w:rsidRPr="00E9494F" w:rsidRDefault="00E91C5B"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E91C5B" w:rsidRPr="00A56C2F" w14:paraId="5F170416" w14:textId="77777777" w:rsidTr="00F16863">
      <w:tc>
        <w:tcPr>
          <w:tcW w:w="8100" w:type="dxa"/>
          <w:shd w:val="clear" w:color="auto" w:fill="auto"/>
        </w:tcPr>
        <w:p w14:paraId="5F170414" w14:textId="77777777" w:rsidR="00E91C5B" w:rsidRPr="008B2B7F" w:rsidRDefault="00594203" w:rsidP="004411F3">
          <w:pPr>
            <w:pStyle w:val="ATAFooter"/>
            <w:rPr>
              <w:rStyle w:val="ATAFooterChar"/>
              <w:rFonts w:eastAsia="Arial Unicode MS"/>
              <w:color w:val="000000" w:themeColor="text1"/>
            </w:rPr>
          </w:pPr>
          <w:sdt>
            <w:sdtPr>
              <w:rPr>
                <w:rFonts w:cs="Arial"/>
                <w:color w:val="000000" w:themeColor="text1"/>
                <w:szCs w:val="18"/>
              </w:rPr>
              <w:alias w:val="Subject"/>
              <w:tag w:val=""/>
              <w:id w:val="923536928"/>
              <w:dataBinding w:prefixMappings="xmlns:ns0='http://purl.org/dc/elements/1.1/' xmlns:ns1='http://schemas.openxmlformats.org/package/2006/metadata/core-properties' " w:xpath="/ns1:coreProperties[1]/ns0:subject[1]" w:storeItemID="{6C3C8BC8-F283-45AE-878A-BAB7291924A1}"/>
              <w:text/>
            </w:sdtPr>
            <w:sdtEndPr/>
            <w:sdtContent>
              <w:r w:rsidR="00E91C5B">
                <w:rPr>
                  <w:rFonts w:cs="Arial"/>
                  <w:color w:val="000000" w:themeColor="text1"/>
                  <w:szCs w:val="18"/>
                </w:rPr>
                <w:t>Critical Infrastructure Security and Resilience (CISR)</w:t>
              </w:r>
            </w:sdtContent>
          </w:sdt>
          <w:r w:rsidR="00E91C5B">
            <w:rPr>
              <w:rFonts w:cs="Arial"/>
              <w:color w:val="000000" w:themeColor="text1"/>
              <w:szCs w:val="18"/>
            </w:rPr>
            <w:t xml:space="preserve"> </w:t>
          </w:r>
          <w:r w:rsidR="00E91C5B" w:rsidRPr="008B2B7F">
            <w:rPr>
              <w:rStyle w:val="PlaceholderText"/>
              <w:rFonts w:cs="Arial"/>
              <w:color w:val="000000" w:themeColor="text1"/>
              <w:szCs w:val="18"/>
            </w:rPr>
            <w:t>v</w:t>
          </w:r>
          <w:r w:rsidR="00E91C5B">
            <w:rPr>
              <w:rStyle w:val="PlaceholderText"/>
              <w:rFonts w:cs="Arial"/>
              <w:color w:val="000000" w:themeColor="text1"/>
              <w:szCs w:val="18"/>
            </w:rPr>
            <w:t>4</w:t>
          </w:r>
          <w:r w:rsidR="00E91C5B" w:rsidRPr="008B2B7F">
            <w:rPr>
              <w:rStyle w:val="PlaceholderText"/>
              <w:rFonts w:cs="Arial"/>
              <w:color w:val="000000" w:themeColor="text1"/>
              <w:szCs w:val="18"/>
            </w:rPr>
            <w:t>.00</w:t>
          </w:r>
        </w:p>
      </w:tc>
      <w:tc>
        <w:tcPr>
          <w:tcW w:w="1260" w:type="dxa"/>
          <w:shd w:val="clear" w:color="auto" w:fill="auto"/>
        </w:tcPr>
        <w:p w14:paraId="5F170415" w14:textId="77777777" w:rsidR="00E91C5B" w:rsidRPr="00F16863" w:rsidRDefault="00E91C5B" w:rsidP="00F75790">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594203">
            <w:rPr>
              <w:rStyle w:val="ATAFooterChar"/>
              <w:rFonts w:eastAsia="Arial Unicode MS"/>
              <w:noProof/>
            </w:rPr>
            <w:t>17</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594203">
            <w:rPr>
              <w:rStyle w:val="ATAFooterChar"/>
              <w:rFonts w:eastAsia="Arial Unicode MS"/>
              <w:noProof/>
            </w:rPr>
            <w:t>52</w:t>
          </w:r>
          <w:r w:rsidRPr="00F16863">
            <w:rPr>
              <w:rStyle w:val="ATAFooterChar"/>
              <w:rFonts w:eastAsia="Arial Unicode MS"/>
            </w:rPr>
            <w:fldChar w:fldCharType="end"/>
          </w:r>
        </w:p>
      </w:tc>
    </w:tr>
  </w:tbl>
  <w:p w14:paraId="5F170417" w14:textId="77777777" w:rsidR="00E91C5B" w:rsidRPr="00E9494F" w:rsidRDefault="00E91C5B"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E91C5B" w:rsidRPr="00A56C2F" w14:paraId="5F170422" w14:textId="77777777" w:rsidTr="00F16863">
      <w:tc>
        <w:tcPr>
          <w:tcW w:w="8100" w:type="dxa"/>
          <w:shd w:val="clear" w:color="auto" w:fill="auto"/>
        </w:tcPr>
        <w:p w14:paraId="5F170420" w14:textId="77777777" w:rsidR="00E91C5B" w:rsidRPr="008B2B7F" w:rsidRDefault="00594203" w:rsidP="004411F3">
          <w:pPr>
            <w:pStyle w:val="ATAFooter"/>
            <w:rPr>
              <w:rStyle w:val="ATAFooterChar"/>
              <w:rFonts w:eastAsia="Arial Unicode MS"/>
              <w:color w:val="000000" w:themeColor="text1"/>
            </w:rPr>
          </w:pPr>
          <w:sdt>
            <w:sdtPr>
              <w:rPr>
                <w:rFonts w:cs="Arial"/>
                <w:color w:val="000000" w:themeColor="text1"/>
                <w:szCs w:val="18"/>
              </w:rPr>
              <w:alias w:val="Subject"/>
              <w:tag w:val=""/>
              <w:id w:val="1972549004"/>
              <w:dataBinding w:prefixMappings="xmlns:ns0='http://purl.org/dc/elements/1.1/' xmlns:ns1='http://schemas.openxmlformats.org/package/2006/metadata/core-properties' " w:xpath="/ns1:coreProperties[1]/ns0:subject[1]" w:storeItemID="{6C3C8BC8-F283-45AE-878A-BAB7291924A1}"/>
              <w:text/>
            </w:sdtPr>
            <w:sdtEndPr/>
            <w:sdtContent>
              <w:r w:rsidR="00E91C5B">
                <w:rPr>
                  <w:rFonts w:cs="Arial"/>
                  <w:color w:val="000000" w:themeColor="text1"/>
                  <w:szCs w:val="18"/>
                </w:rPr>
                <w:t>Critical Infrastructure Security and Resilience (CISR)</w:t>
              </w:r>
            </w:sdtContent>
          </w:sdt>
          <w:r w:rsidR="00E91C5B">
            <w:rPr>
              <w:rFonts w:cs="Arial"/>
              <w:color w:val="000000" w:themeColor="text1"/>
              <w:szCs w:val="18"/>
            </w:rPr>
            <w:t xml:space="preserve"> </w:t>
          </w:r>
          <w:r w:rsidR="00E91C5B" w:rsidRPr="008B2B7F">
            <w:rPr>
              <w:rStyle w:val="PlaceholderText"/>
              <w:rFonts w:cs="Arial"/>
              <w:color w:val="000000" w:themeColor="text1"/>
              <w:szCs w:val="18"/>
            </w:rPr>
            <w:t>v</w:t>
          </w:r>
          <w:r w:rsidR="00E91C5B">
            <w:rPr>
              <w:rStyle w:val="PlaceholderText"/>
              <w:rFonts w:cs="Arial"/>
              <w:color w:val="000000" w:themeColor="text1"/>
              <w:szCs w:val="18"/>
            </w:rPr>
            <w:t>4</w:t>
          </w:r>
          <w:r w:rsidR="00E91C5B" w:rsidRPr="008B2B7F">
            <w:rPr>
              <w:rStyle w:val="PlaceholderText"/>
              <w:rFonts w:cs="Arial"/>
              <w:color w:val="000000" w:themeColor="text1"/>
              <w:szCs w:val="18"/>
            </w:rPr>
            <w:t>.00</w:t>
          </w:r>
        </w:p>
      </w:tc>
      <w:tc>
        <w:tcPr>
          <w:tcW w:w="1260" w:type="dxa"/>
          <w:shd w:val="clear" w:color="auto" w:fill="auto"/>
        </w:tcPr>
        <w:p w14:paraId="5F170421" w14:textId="77777777" w:rsidR="00E91C5B" w:rsidRPr="00F16863" w:rsidRDefault="00E91C5B" w:rsidP="00F75790">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594203">
            <w:rPr>
              <w:rStyle w:val="ATAFooterChar"/>
              <w:rFonts w:eastAsia="Arial Unicode MS"/>
              <w:noProof/>
            </w:rPr>
            <w:t>20</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594203">
            <w:rPr>
              <w:rStyle w:val="ATAFooterChar"/>
              <w:rFonts w:eastAsia="Arial Unicode MS"/>
              <w:noProof/>
            </w:rPr>
            <w:t>52</w:t>
          </w:r>
          <w:r w:rsidRPr="00F16863">
            <w:rPr>
              <w:rStyle w:val="ATAFooterChar"/>
              <w:rFonts w:eastAsia="Arial Unicode MS"/>
            </w:rPr>
            <w:fldChar w:fldCharType="end"/>
          </w:r>
        </w:p>
      </w:tc>
    </w:tr>
  </w:tbl>
  <w:p w14:paraId="5F170423" w14:textId="77777777" w:rsidR="00E91C5B" w:rsidRPr="00E9494F" w:rsidRDefault="00E91C5B"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E91C5B" w:rsidRPr="00A56C2F" w14:paraId="5F17042F" w14:textId="77777777" w:rsidTr="00F16863">
      <w:tc>
        <w:tcPr>
          <w:tcW w:w="8100" w:type="dxa"/>
          <w:shd w:val="clear" w:color="auto" w:fill="auto"/>
        </w:tcPr>
        <w:p w14:paraId="5F17042D" w14:textId="77777777" w:rsidR="00E91C5B" w:rsidRPr="008B2B7F" w:rsidRDefault="00594203" w:rsidP="004411F3">
          <w:pPr>
            <w:pStyle w:val="ATAFooter"/>
            <w:rPr>
              <w:rStyle w:val="ATAFooterChar"/>
              <w:rFonts w:eastAsia="Arial Unicode MS"/>
              <w:color w:val="000000" w:themeColor="text1"/>
            </w:rPr>
          </w:pPr>
          <w:sdt>
            <w:sdtPr>
              <w:rPr>
                <w:rFonts w:cs="Arial"/>
                <w:color w:val="000000" w:themeColor="text1"/>
                <w:szCs w:val="18"/>
              </w:rPr>
              <w:alias w:val="Subject"/>
              <w:tag w:val=""/>
              <w:id w:val="2103524701"/>
              <w:dataBinding w:prefixMappings="xmlns:ns0='http://purl.org/dc/elements/1.1/' xmlns:ns1='http://schemas.openxmlformats.org/package/2006/metadata/core-properties' " w:xpath="/ns1:coreProperties[1]/ns0:subject[1]" w:storeItemID="{6C3C8BC8-F283-45AE-878A-BAB7291924A1}"/>
              <w:text/>
            </w:sdtPr>
            <w:sdtEndPr/>
            <w:sdtContent>
              <w:r w:rsidR="00E91C5B">
                <w:rPr>
                  <w:rFonts w:cs="Arial"/>
                  <w:color w:val="000000" w:themeColor="text1"/>
                  <w:szCs w:val="18"/>
                </w:rPr>
                <w:t>Critical Infrastructure Security and Resilience (CISR)</w:t>
              </w:r>
            </w:sdtContent>
          </w:sdt>
          <w:r w:rsidR="00E91C5B">
            <w:rPr>
              <w:rFonts w:cs="Arial"/>
              <w:color w:val="000000" w:themeColor="text1"/>
              <w:szCs w:val="18"/>
            </w:rPr>
            <w:t xml:space="preserve"> </w:t>
          </w:r>
          <w:r w:rsidR="00E91C5B" w:rsidRPr="008B2B7F">
            <w:rPr>
              <w:rStyle w:val="PlaceholderText"/>
              <w:rFonts w:cs="Arial"/>
              <w:color w:val="000000" w:themeColor="text1"/>
              <w:szCs w:val="18"/>
            </w:rPr>
            <w:t>v</w:t>
          </w:r>
          <w:r w:rsidR="00E91C5B">
            <w:rPr>
              <w:rStyle w:val="PlaceholderText"/>
              <w:rFonts w:cs="Arial"/>
              <w:color w:val="000000" w:themeColor="text1"/>
              <w:szCs w:val="18"/>
            </w:rPr>
            <w:t>4</w:t>
          </w:r>
          <w:r w:rsidR="00E91C5B" w:rsidRPr="008B2B7F">
            <w:rPr>
              <w:rStyle w:val="PlaceholderText"/>
              <w:rFonts w:cs="Arial"/>
              <w:color w:val="000000" w:themeColor="text1"/>
              <w:szCs w:val="18"/>
            </w:rPr>
            <w:t>.00</w:t>
          </w:r>
        </w:p>
      </w:tc>
      <w:tc>
        <w:tcPr>
          <w:tcW w:w="1260" w:type="dxa"/>
          <w:shd w:val="clear" w:color="auto" w:fill="auto"/>
        </w:tcPr>
        <w:p w14:paraId="5F17042E" w14:textId="77777777" w:rsidR="00E91C5B" w:rsidRPr="00F16863" w:rsidRDefault="00E91C5B" w:rsidP="00F75790">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594203">
            <w:rPr>
              <w:rStyle w:val="ATAFooterChar"/>
              <w:rFonts w:eastAsia="Arial Unicode MS"/>
              <w:noProof/>
            </w:rPr>
            <w:t>22</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594203">
            <w:rPr>
              <w:rStyle w:val="ATAFooterChar"/>
              <w:rFonts w:eastAsia="Arial Unicode MS"/>
              <w:noProof/>
            </w:rPr>
            <w:t>52</w:t>
          </w:r>
          <w:r w:rsidRPr="00F16863">
            <w:rPr>
              <w:rStyle w:val="ATAFooterChar"/>
              <w:rFonts w:eastAsia="Arial Unicode MS"/>
            </w:rPr>
            <w:fldChar w:fldCharType="end"/>
          </w:r>
        </w:p>
      </w:tc>
    </w:tr>
  </w:tbl>
  <w:p w14:paraId="5F170430" w14:textId="77777777" w:rsidR="00E91C5B" w:rsidRPr="00E9494F" w:rsidRDefault="00E91C5B"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E91C5B" w:rsidRPr="00A56C2F" w14:paraId="5F17043D" w14:textId="77777777" w:rsidTr="00F16863">
      <w:tc>
        <w:tcPr>
          <w:tcW w:w="8100" w:type="dxa"/>
          <w:shd w:val="clear" w:color="auto" w:fill="auto"/>
        </w:tcPr>
        <w:p w14:paraId="5F17043B" w14:textId="77777777" w:rsidR="00E91C5B" w:rsidRPr="008B2B7F" w:rsidRDefault="00594203" w:rsidP="004411F3">
          <w:pPr>
            <w:pStyle w:val="ATAFooter"/>
            <w:rPr>
              <w:rStyle w:val="ATAFooterChar"/>
              <w:rFonts w:eastAsia="Arial Unicode MS"/>
              <w:color w:val="000000" w:themeColor="text1"/>
            </w:rPr>
          </w:pPr>
          <w:sdt>
            <w:sdtPr>
              <w:rPr>
                <w:rFonts w:cs="Arial"/>
                <w:color w:val="000000" w:themeColor="text1"/>
                <w:szCs w:val="18"/>
              </w:rPr>
              <w:alias w:val="Subject"/>
              <w:tag w:val=""/>
              <w:id w:val="74941141"/>
              <w:dataBinding w:prefixMappings="xmlns:ns0='http://purl.org/dc/elements/1.1/' xmlns:ns1='http://schemas.openxmlformats.org/package/2006/metadata/core-properties' " w:xpath="/ns1:coreProperties[1]/ns0:subject[1]" w:storeItemID="{6C3C8BC8-F283-45AE-878A-BAB7291924A1}"/>
              <w:text/>
            </w:sdtPr>
            <w:sdtEndPr/>
            <w:sdtContent>
              <w:r w:rsidR="00E91C5B">
                <w:rPr>
                  <w:rFonts w:cs="Arial"/>
                  <w:color w:val="000000" w:themeColor="text1"/>
                  <w:szCs w:val="18"/>
                </w:rPr>
                <w:t>Critical Infrastructure Security and Resilience (CISR)</w:t>
              </w:r>
            </w:sdtContent>
          </w:sdt>
          <w:r w:rsidR="00E91C5B">
            <w:rPr>
              <w:rFonts w:cs="Arial"/>
              <w:color w:val="000000" w:themeColor="text1"/>
              <w:szCs w:val="18"/>
            </w:rPr>
            <w:t xml:space="preserve"> </w:t>
          </w:r>
          <w:r w:rsidR="00E91C5B" w:rsidRPr="008B2B7F">
            <w:rPr>
              <w:rStyle w:val="PlaceholderText"/>
              <w:rFonts w:cs="Arial"/>
              <w:color w:val="000000" w:themeColor="text1"/>
              <w:szCs w:val="18"/>
            </w:rPr>
            <w:t>v</w:t>
          </w:r>
          <w:r w:rsidR="00E91C5B">
            <w:rPr>
              <w:rStyle w:val="PlaceholderText"/>
              <w:rFonts w:cs="Arial"/>
              <w:color w:val="000000" w:themeColor="text1"/>
              <w:szCs w:val="18"/>
            </w:rPr>
            <w:t>4</w:t>
          </w:r>
          <w:r w:rsidR="00E91C5B" w:rsidRPr="008B2B7F">
            <w:rPr>
              <w:rStyle w:val="PlaceholderText"/>
              <w:rFonts w:cs="Arial"/>
              <w:color w:val="000000" w:themeColor="text1"/>
              <w:szCs w:val="18"/>
            </w:rPr>
            <w:t>.00</w:t>
          </w:r>
        </w:p>
      </w:tc>
      <w:tc>
        <w:tcPr>
          <w:tcW w:w="1260" w:type="dxa"/>
          <w:shd w:val="clear" w:color="auto" w:fill="auto"/>
        </w:tcPr>
        <w:p w14:paraId="5F17043C" w14:textId="77777777" w:rsidR="00E91C5B" w:rsidRPr="00F16863" w:rsidRDefault="00E91C5B" w:rsidP="00F75790">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594203">
            <w:rPr>
              <w:rStyle w:val="ATAFooterChar"/>
              <w:rFonts w:eastAsia="Arial Unicode MS"/>
              <w:noProof/>
            </w:rPr>
            <w:t>52</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594203">
            <w:rPr>
              <w:rStyle w:val="ATAFooterChar"/>
              <w:rFonts w:eastAsia="Arial Unicode MS"/>
              <w:noProof/>
            </w:rPr>
            <w:t>52</w:t>
          </w:r>
          <w:r w:rsidRPr="00F16863">
            <w:rPr>
              <w:rStyle w:val="ATAFooterChar"/>
              <w:rFonts w:eastAsia="Arial Unicode MS"/>
            </w:rPr>
            <w:fldChar w:fldCharType="end"/>
          </w:r>
        </w:p>
      </w:tc>
    </w:tr>
  </w:tbl>
  <w:p w14:paraId="5F17043E" w14:textId="77777777" w:rsidR="00E91C5B" w:rsidRPr="00E9494F" w:rsidRDefault="00E91C5B"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70063159" w14:textId="77777777" w:rsidR="00E91C5B" w:rsidRDefault="00E91C5B"/>
  <w:p w14:paraId="38A00484" w14:textId="77777777" w:rsidR="00E91C5B" w:rsidRDefault="00E91C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6B32E" w14:textId="77777777" w:rsidR="00E91C5B" w:rsidRDefault="00E91C5B" w:rsidP="00C82114">
      <w:r>
        <w:separator/>
      </w:r>
    </w:p>
  </w:footnote>
  <w:footnote w:type="continuationSeparator" w:id="0">
    <w:p w14:paraId="2AD5F5D1" w14:textId="77777777" w:rsidR="00E91C5B" w:rsidRDefault="00E91C5B"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E91C5B" w:rsidRPr="00456B51" w14:paraId="5BD02B86" w14:textId="77777777" w:rsidTr="007928BC">
      <w:tc>
        <w:tcPr>
          <w:tcW w:w="4788" w:type="dxa"/>
          <w:shd w:val="clear" w:color="auto" w:fill="auto"/>
          <w:vAlign w:val="bottom"/>
        </w:tcPr>
        <w:sdt>
          <w:sdtPr>
            <w:rPr>
              <w:rFonts w:cs="Arial"/>
            </w:rPr>
            <w:alias w:val="Title"/>
            <w:tag w:val=""/>
            <w:id w:val="1066148306"/>
            <w:placeholder>
              <w:docPart w:val="65658C6598104A39BD8217D78D79F197"/>
            </w:placeholder>
            <w:dataBinding w:prefixMappings="xmlns:ns0='http://purl.org/dc/elements/1.1/' xmlns:ns1='http://schemas.openxmlformats.org/package/2006/metadata/core-properties' " w:xpath="/ns1:coreProperties[1]/ns0:title[1]" w:storeItemID="{6C3C8BC8-F283-45AE-878A-BAB7291924A1}"/>
            <w:text/>
          </w:sdtPr>
          <w:sdtEndPr/>
          <w:sdtContent>
            <w:p w14:paraId="122679CD" w14:textId="2DA5DF49" w:rsidR="00E91C5B" w:rsidRPr="00456B51" w:rsidRDefault="00E91C5B" w:rsidP="007928BC">
              <w:pPr>
                <w:pStyle w:val="ATAHeader"/>
              </w:pPr>
              <w:r>
                <w:rPr>
                  <w:rFonts w:cs="Arial"/>
                </w:rPr>
                <w:t>Module 16: Capstone Exercise</w:t>
              </w:r>
            </w:p>
          </w:sdtContent>
        </w:sdt>
      </w:tc>
      <w:tc>
        <w:tcPr>
          <w:tcW w:w="4788" w:type="dxa"/>
          <w:shd w:val="clear" w:color="auto" w:fill="auto"/>
          <w:vAlign w:val="bottom"/>
        </w:tcPr>
        <w:sdt>
          <w:sdtPr>
            <w:alias w:val="Category"/>
            <w:tag w:val=""/>
            <w:id w:val="-712567497"/>
            <w:dataBinding w:prefixMappings="xmlns:ns0='http://purl.org/dc/elements/1.1/' xmlns:ns1='http://schemas.openxmlformats.org/package/2006/metadata/core-properties' " w:xpath="/ns1:coreProperties[1]/ns1:category[1]" w:storeItemID="{6C3C8BC8-F283-45AE-878A-BAB7291924A1}"/>
            <w:text/>
          </w:sdtPr>
          <w:sdtEndPr/>
          <w:sdtContent>
            <w:p w14:paraId="691B6A76" w14:textId="7025D57C" w:rsidR="00E91C5B" w:rsidRPr="00456B51" w:rsidRDefault="00594203" w:rsidP="00594203">
              <w:pPr>
                <w:pStyle w:val="ATAHeader"/>
                <w:jc w:val="right"/>
              </w:pPr>
              <w:r>
                <w:t>Workbook</w:t>
              </w:r>
              <w:r w:rsidR="00E91C5B">
                <w:t xml:space="preserve"> 16.1: Capstone Exercise</w:t>
              </w:r>
            </w:p>
          </w:sdtContent>
        </w:sdt>
      </w:tc>
    </w:tr>
  </w:tbl>
  <w:p w14:paraId="5F1703FD" w14:textId="565F4425" w:rsidR="00E91C5B" w:rsidRPr="007928BC" w:rsidRDefault="00E91C5B" w:rsidP="007928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4"/>
      <w:gridCol w:w="4326"/>
    </w:tblGrid>
    <w:tr w:rsidR="00E91C5B" w:rsidRPr="00456B51" w14:paraId="5F170406" w14:textId="77777777" w:rsidTr="00F16863">
      <w:tc>
        <w:tcPr>
          <w:tcW w:w="4788" w:type="dxa"/>
          <w:shd w:val="clear" w:color="auto" w:fill="auto"/>
          <w:vAlign w:val="bottom"/>
        </w:tcPr>
        <w:sdt>
          <w:sdtPr>
            <w:rPr>
              <w:rFonts w:cs="Arial"/>
            </w:rPr>
            <w:alias w:val="Title"/>
            <w:tag w:val=""/>
            <w:id w:val="424539557"/>
            <w:dataBinding w:prefixMappings="xmlns:ns0='http://purl.org/dc/elements/1.1/' xmlns:ns1='http://schemas.openxmlformats.org/package/2006/metadata/core-properties' " w:xpath="/ns1:coreProperties[1]/ns0:title[1]" w:storeItemID="{6C3C8BC8-F283-45AE-878A-BAB7291924A1}"/>
            <w:text/>
          </w:sdtPr>
          <w:sdtEndPr/>
          <w:sdtContent>
            <w:p w14:paraId="5F170404" w14:textId="77777777" w:rsidR="00E91C5B" w:rsidRPr="00456B51" w:rsidRDefault="00E91C5B" w:rsidP="00520678">
              <w:pPr>
                <w:pStyle w:val="ATAHeader"/>
              </w:pPr>
              <w:r w:rsidRPr="00F16234">
                <w:rPr>
                  <w:rFonts w:cs="Arial"/>
                </w:rPr>
                <w:t xml:space="preserve">Module </w:t>
              </w:r>
              <w:r>
                <w:rPr>
                  <w:rFonts w:cs="Arial"/>
                </w:rPr>
                <w:t>16</w:t>
              </w:r>
              <w:r w:rsidRPr="00F16234">
                <w:rPr>
                  <w:rFonts w:cs="Arial"/>
                </w:rPr>
                <w:t xml:space="preserve">: </w:t>
              </w:r>
              <w:r>
                <w:rPr>
                  <w:rFonts w:cs="Arial"/>
                </w:rPr>
                <w:t>Capstone Exercise</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5F170405" w14:textId="77777777" w:rsidR="00E91C5B" w:rsidRPr="00456B51" w:rsidRDefault="00E91C5B" w:rsidP="00520678">
              <w:pPr>
                <w:pStyle w:val="ATAHeader"/>
                <w:jc w:val="right"/>
              </w:pPr>
              <w:r>
                <w:t>Addendum 16.1: Capstone Exercise</w:t>
              </w:r>
            </w:p>
          </w:sdtContent>
        </w:sdt>
      </w:tc>
    </w:tr>
  </w:tbl>
  <w:p w14:paraId="5F170407" w14:textId="77777777" w:rsidR="00E91C5B" w:rsidRDefault="00E91C5B" w:rsidP="003730F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E91C5B" w:rsidRPr="00456B51" w14:paraId="5F170412" w14:textId="77777777" w:rsidTr="00F16863">
      <w:tc>
        <w:tcPr>
          <w:tcW w:w="4788" w:type="dxa"/>
          <w:shd w:val="clear" w:color="auto" w:fill="auto"/>
          <w:vAlign w:val="bottom"/>
        </w:tcPr>
        <w:sdt>
          <w:sdtPr>
            <w:rPr>
              <w:rFonts w:cs="Arial"/>
            </w:rPr>
            <w:alias w:val="Title"/>
            <w:tag w:val=""/>
            <w:id w:val="1113939555"/>
            <w:dataBinding w:prefixMappings="xmlns:ns0='http://purl.org/dc/elements/1.1/' xmlns:ns1='http://schemas.openxmlformats.org/package/2006/metadata/core-properties' " w:xpath="/ns1:coreProperties[1]/ns0:title[1]" w:storeItemID="{6C3C8BC8-F283-45AE-878A-BAB7291924A1}"/>
            <w:text/>
          </w:sdtPr>
          <w:sdtEndPr/>
          <w:sdtContent>
            <w:p w14:paraId="5F170410" w14:textId="77777777" w:rsidR="00E91C5B" w:rsidRPr="00456B51" w:rsidRDefault="00E91C5B" w:rsidP="00520678">
              <w:pPr>
                <w:pStyle w:val="ATAHeader"/>
              </w:pPr>
              <w:r w:rsidRPr="00F16234">
                <w:rPr>
                  <w:rFonts w:cs="Arial"/>
                </w:rPr>
                <w:t xml:space="preserve">Module </w:t>
              </w:r>
              <w:r>
                <w:rPr>
                  <w:rFonts w:cs="Arial"/>
                </w:rPr>
                <w:t>16</w:t>
              </w:r>
              <w:r w:rsidRPr="00F16234">
                <w:rPr>
                  <w:rFonts w:cs="Arial"/>
                </w:rPr>
                <w:t xml:space="preserve">: </w:t>
              </w:r>
              <w:r>
                <w:rPr>
                  <w:rFonts w:cs="Arial"/>
                </w:rPr>
                <w:t>Capstone Exercise</w:t>
              </w:r>
            </w:p>
          </w:sdtContent>
        </w:sdt>
      </w:tc>
      <w:tc>
        <w:tcPr>
          <w:tcW w:w="4788" w:type="dxa"/>
          <w:shd w:val="clear" w:color="auto" w:fill="auto"/>
          <w:vAlign w:val="bottom"/>
        </w:tcPr>
        <w:sdt>
          <w:sdtPr>
            <w:alias w:val="Category"/>
            <w:tag w:val=""/>
            <w:id w:val="1111865044"/>
            <w:dataBinding w:prefixMappings="xmlns:ns0='http://purl.org/dc/elements/1.1/' xmlns:ns1='http://schemas.openxmlformats.org/package/2006/metadata/core-properties' " w:xpath="/ns1:coreProperties[1]/ns1:category[1]" w:storeItemID="{6C3C8BC8-F283-45AE-878A-BAB7291924A1}"/>
            <w:text/>
          </w:sdtPr>
          <w:sdtEndPr/>
          <w:sdtContent>
            <w:p w14:paraId="5F170411" w14:textId="77777777" w:rsidR="00E91C5B" w:rsidRPr="00456B51" w:rsidRDefault="00E91C5B" w:rsidP="00520678">
              <w:pPr>
                <w:pStyle w:val="ATAHeader"/>
                <w:jc w:val="right"/>
              </w:pPr>
              <w:r>
                <w:t>Addendum 16.1: Capstone Exercise</w:t>
              </w:r>
            </w:p>
          </w:sdtContent>
        </w:sdt>
      </w:tc>
    </w:tr>
  </w:tbl>
  <w:p w14:paraId="5F170413" w14:textId="77777777" w:rsidR="00E91C5B" w:rsidRDefault="00E91C5B" w:rsidP="001C6CC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4"/>
      <w:gridCol w:w="4326"/>
    </w:tblGrid>
    <w:tr w:rsidR="00E91C5B" w:rsidRPr="00456B51" w14:paraId="5F17041E" w14:textId="77777777" w:rsidTr="00F16863">
      <w:tc>
        <w:tcPr>
          <w:tcW w:w="4788" w:type="dxa"/>
          <w:shd w:val="clear" w:color="auto" w:fill="auto"/>
          <w:vAlign w:val="bottom"/>
        </w:tcPr>
        <w:sdt>
          <w:sdtPr>
            <w:rPr>
              <w:rFonts w:cs="Arial"/>
            </w:rPr>
            <w:alias w:val="Title"/>
            <w:tag w:val=""/>
            <w:id w:val="720169854"/>
            <w:dataBinding w:prefixMappings="xmlns:ns0='http://purl.org/dc/elements/1.1/' xmlns:ns1='http://schemas.openxmlformats.org/package/2006/metadata/core-properties' " w:xpath="/ns1:coreProperties[1]/ns0:title[1]" w:storeItemID="{6C3C8BC8-F283-45AE-878A-BAB7291924A1}"/>
            <w:text/>
          </w:sdtPr>
          <w:sdtEndPr/>
          <w:sdtContent>
            <w:p w14:paraId="5F17041C" w14:textId="77777777" w:rsidR="00E91C5B" w:rsidRPr="00456B51" w:rsidRDefault="00E91C5B" w:rsidP="00520678">
              <w:pPr>
                <w:pStyle w:val="ATAHeader"/>
              </w:pPr>
              <w:r w:rsidRPr="00F16234">
                <w:rPr>
                  <w:rFonts w:cs="Arial"/>
                </w:rPr>
                <w:t xml:space="preserve">Module </w:t>
              </w:r>
              <w:r>
                <w:rPr>
                  <w:rFonts w:cs="Arial"/>
                </w:rPr>
                <w:t>16</w:t>
              </w:r>
              <w:r w:rsidRPr="00F16234">
                <w:rPr>
                  <w:rFonts w:cs="Arial"/>
                </w:rPr>
                <w:t xml:space="preserve">: </w:t>
              </w:r>
              <w:r>
                <w:rPr>
                  <w:rFonts w:cs="Arial"/>
                </w:rPr>
                <w:t>Capstone Exercise</w:t>
              </w:r>
            </w:p>
          </w:sdtContent>
        </w:sdt>
      </w:tc>
      <w:tc>
        <w:tcPr>
          <w:tcW w:w="4788" w:type="dxa"/>
          <w:shd w:val="clear" w:color="auto" w:fill="auto"/>
          <w:vAlign w:val="bottom"/>
        </w:tcPr>
        <w:sdt>
          <w:sdtPr>
            <w:alias w:val="Category"/>
            <w:tag w:val=""/>
            <w:id w:val="-1693451421"/>
            <w:dataBinding w:prefixMappings="xmlns:ns0='http://purl.org/dc/elements/1.1/' xmlns:ns1='http://schemas.openxmlformats.org/package/2006/metadata/core-properties' " w:xpath="/ns1:coreProperties[1]/ns1:category[1]" w:storeItemID="{6C3C8BC8-F283-45AE-878A-BAB7291924A1}"/>
            <w:text/>
          </w:sdtPr>
          <w:sdtEndPr/>
          <w:sdtContent>
            <w:p w14:paraId="5F17041D" w14:textId="77777777" w:rsidR="00E91C5B" w:rsidRPr="00456B51" w:rsidRDefault="00E91C5B" w:rsidP="00520678">
              <w:pPr>
                <w:pStyle w:val="ATAHeader"/>
                <w:jc w:val="right"/>
              </w:pPr>
              <w:r>
                <w:t>Addendum 16.1: Capstone Exercise</w:t>
              </w:r>
            </w:p>
          </w:sdtContent>
        </w:sdt>
      </w:tc>
    </w:tr>
  </w:tbl>
  <w:p w14:paraId="5F17041F" w14:textId="77777777" w:rsidR="00E91C5B" w:rsidRDefault="00E91C5B" w:rsidP="001C6CC6">
    <w:pPr>
      <w:tabs>
        <w:tab w:val="left" w:pos="3345"/>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E91C5B" w:rsidRPr="00456B51" w14:paraId="5F17042B" w14:textId="77777777" w:rsidTr="00F16863">
      <w:tc>
        <w:tcPr>
          <w:tcW w:w="4788" w:type="dxa"/>
          <w:shd w:val="clear" w:color="auto" w:fill="auto"/>
          <w:vAlign w:val="bottom"/>
        </w:tcPr>
        <w:sdt>
          <w:sdtPr>
            <w:rPr>
              <w:rFonts w:cs="Arial"/>
            </w:rPr>
            <w:alias w:val="Title"/>
            <w:tag w:val=""/>
            <w:id w:val="284168951"/>
            <w:dataBinding w:prefixMappings="xmlns:ns0='http://purl.org/dc/elements/1.1/' xmlns:ns1='http://schemas.openxmlformats.org/package/2006/metadata/core-properties' " w:xpath="/ns1:coreProperties[1]/ns0:title[1]" w:storeItemID="{6C3C8BC8-F283-45AE-878A-BAB7291924A1}"/>
            <w:text/>
          </w:sdtPr>
          <w:sdtEndPr/>
          <w:sdtContent>
            <w:p w14:paraId="5F170429" w14:textId="77777777" w:rsidR="00E91C5B" w:rsidRPr="00456B51" w:rsidRDefault="00E91C5B" w:rsidP="00520678">
              <w:pPr>
                <w:pStyle w:val="ATAHeader"/>
              </w:pPr>
              <w:r w:rsidRPr="00F16234">
                <w:rPr>
                  <w:rFonts w:cs="Arial"/>
                </w:rPr>
                <w:t xml:space="preserve">Module </w:t>
              </w:r>
              <w:r>
                <w:rPr>
                  <w:rFonts w:cs="Arial"/>
                </w:rPr>
                <w:t>16</w:t>
              </w:r>
              <w:r w:rsidRPr="00F16234">
                <w:rPr>
                  <w:rFonts w:cs="Arial"/>
                </w:rPr>
                <w:t xml:space="preserve">: </w:t>
              </w:r>
              <w:r>
                <w:rPr>
                  <w:rFonts w:cs="Arial"/>
                </w:rPr>
                <w:t>Capstone Exercise</w:t>
              </w:r>
            </w:p>
          </w:sdtContent>
        </w:sdt>
      </w:tc>
      <w:tc>
        <w:tcPr>
          <w:tcW w:w="4788" w:type="dxa"/>
          <w:shd w:val="clear" w:color="auto" w:fill="auto"/>
          <w:vAlign w:val="bottom"/>
        </w:tcPr>
        <w:sdt>
          <w:sdtPr>
            <w:alias w:val="Category"/>
            <w:tag w:val=""/>
            <w:id w:val="-908535518"/>
            <w:dataBinding w:prefixMappings="xmlns:ns0='http://purl.org/dc/elements/1.1/' xmlns:ns1='http://schemas.openxmlformats.org/package/2006/metadata/core-properties' " w:xpath="/ns1:coreProperties[1]/ns1:category[1]" w:storeItemID="{6C3C8BC8-F283-45AE-878A-BAB7291924A1}"/>
            <w:text/>
          </w:sdtPr>
          <w:sdtEndPr/>
          <w:sdtContent>
            <w:p w14:paraId="5F17042A" w14:textId="77777777" w:rsidR="00E91C5B" w:rsidRPr="00456B51" w:rsidRDefault="00E91C5B" w:rsidP="00520678">
              <w:pPr>
                <w:pStyle w:val="ATAHeader"/>
                <w:jc w:val="right"/>
              </w:pPr>
              <w:r>
                <w:t>Addendum 16.1: Capstone Exercise</w:t>
              </w:r>
            </w:p>
          </w:sdtContent>
        </w:sdt>
      </w:tc>
    </w:tr>
  </w:tbl>
  <w:p w14:paraId="5F17042C" w14:textId="77777777" w:rsidR="00E91C5B" w:rsidRDefault="00E91C5B" w:rsidP="001C6CC6">
    <w:pPr>
      <w:tabs>
        <w:tab w:val="left" w:pos="3345"/>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4"/>
      <w:gridCol w:w="4326"/>
    </w:tblGrid>
    <w:tr w:rsidR="00E91C5B" w:rsidRPr="00456B51" w14:paraId="5F170438" w14:textId="77777777" w:rsidTr="00F16863">
      <w:tc>
        <w:tcPr>
          <w:tcW w:w="4788" w:type="dxa"/>
          <w:shd w:val="clear" w:color="auto" w:fill="auto"/>
          <w:vAlign w:val="bottom"/>
        </w:tcPr>
        <w:sdt>
          <w:sdtPr>
            <w:rPr>
              <w:rFonts w:cs="Arial"/>
            </w:rPr>
            <w:alias w:val="Title"/>
            <w:tag w:val=""/>
            <w:id w:val="-530958720"/>
            <w:dataBinding w:prefixMappings="xmlns:ns0='http://purl.org/dc/elements/1.1/' xmlns:ns1='http://schemas.openxmlformats.org/package/2006/metadata/core-properties' " w:xpath="/ns1:coreProperties[1]/ns0:title[1]" w:storeItemID="{6C3C8BC8-F283-45AE-878A-BAB7291924A1}"/>
            <w:text/>
          </w:sdtPr>
          <w:sdtEndPr/>
          <w:sdtContent>
            <w:p w14:paraId="5F170436" w14:textId="77777777" w:rsidR="00E91C5B" w:rsidRPr="00456B51" w:rsidRDefault="00E91C5B" w:rsidP="00520678">
              <w:pPr>
                <w:pStyle w:val="ATAHeader"/>
              </w:pPr>
              <w:r w:rsidRPr="00F16234">
                <w:rPr>
                  <w:rFonts w:cs="Arial"/>
                </w:rPr>
                <w:t xml:space="preserve">Module </w:t>
              </w:r>
              <w:r>
                <w:rPr>
                  <w:rFonts w:cs="Arial"/>
                </w:rPr>
                <w:t>16</w:t>
              </w:r>
              <w:r w:rsidRPr="00F16234">
                <w:rPr>
                  <w:rFonts w:cs="Arial"/>
                </w:rPr>
                <w:t xml:space="preserve">: </w:t>
              </w:r>
              <w:r>
                <w:rPr>
                  <w:rFonts w:cs="Arial"/>
                </w:rPr>
                <w:t>Capstone Exercise</w:t>
              </w:r>
            </w:p>
          </w:sdtContent>
        </w:sdt>
      </w:tc>
      <w:tc>
        <w:tcPr>
          <w:tcW w:w="4788" w:type="dxa"/>
          <w:shd w:val="clear" w:color="auto" w:fill="auto"/>
          <w:vAlign w:val="bottom"/>
        </w:tcPr>
        <w:sdt>
          <w:sdtPr>
            <w:alias w:val="Category"/>
            <w:tag w:val=""/>
            <w:id w:val="739528354"/>
            <w:dataBinding w:prefixMappings="xmlns:ns0='http://purl.org/dc/elements/1.1/' xmlns:ns1='http://schemas.openxmlformats.org/package/2006/metadata/core-properties' " w:xpath="/ns1:coreProperties[1]/ns1:category[1]" w:storeItemID="{6C3C8BC8-F283-45AE-878A-BAB7291924A1}"/>
            <w:text/>
          </w:sdtPr>
          <w:sdtEndPr/>
          <w:sdtContent>
            <w:p w14:paraId="5F170437" w14:textId="77777777" w:rsidR="00E91C5B" w:rsidRPr="00456B51" w:rsidRDefault="00E91C5B" w:rsidP="00520678">
              <w:pPr>
                <w:pStyle w:val="ATAHeader"/>
                <w:jc w:val="right"/>
              </w:pPr>
              <w:r>
                <w:t>Addendum 16.1: Capstone Exercise</w:t>
              </w:r>
            </w:p>
          </w:sdtContent>
        </w:sdt>
      </w:tc>
    </w:tr>
  </w:tbl>
  <w:p w14:paraId="5F170439" w14:textId="77777777" w:rsidR="00E91C5B" w:rsidRDefault="00E91C5B" w:rsidP="001C6CC6">
    <w:pPr>
      <w:tabs>
        <w:tab w:val="left" w:pos="3345"/>
      </w:tabs>
    </w:pPr>
    <w:r>
      <w:tab/>
    </w:r>
  </w:p>
  <w:p w14:paraId="5F17043A" w14:textId="77777777" w:rsidR="00E91C5B" w:rsidRDefault="00E91C5B" w:rsidP="00716C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nsid w:val="368C5A59"/>
    <w:multiLevelType w:val="hybridMultilevel"/>
    <w:tmpl w:val="DF9A96F6"/>
    <w:lvl w:ilvl="0" w:tplc="FC8C4804">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2">
    <w:nsid w:val="68890C6D"/>
    <w:multiLevelType w:val="hybridMultilevel"/>
    <w:tmpl w:val="115E82BA"/>
    <w:lvl w:ilvl="0" w:tplc="A07C3F8A">
      <w:start w:val="1"/>
      <w:numFmt w:val="decimal"/>
      <w:pStyle w:val="ATANumLevel01BodySlide"/>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625E3F"/>
    <w:multiLevelType w:val="hybridMultilevel"/>
    <w:tmpl w:val="D00C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2"/>
  </w:num>
  <w:num w:numId="6">
    <w:abstractNumId w:val="2"/>
    <w:lvlOverride w:ilvl="0">
      <w:startOverride w:val="1"/>
    </w:lvlOverride>
  </w:num>
  <w:num w:numId="7">
    <w:abstractNumId w:val="4"/>
  </w:num>
  <w:num w:numId="8">
    <w:abstractNumId w:val="2"/>
    <w:lvlOverride w:ilvl="0">
      <w:startOverride w:val="1"/>
    </w:lvlOverride>
  </w:num>
  <w:num w:numId="9">
    <w:abstractNumId w:val="2"/>
    <w:lvlOverride w:ilvl="0">
      <w:startOverride w:val="1"/>
    </w:lvlOverride>
  </w:num>
  <w:num w:numId="10">
    <w:abstractNumId w:val="1"/>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228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0F52"/>
    <w:rsid w:val="0008220A"/>
    <w:rsid w:val="0008262B"/>
    <w:rsid w:val="000862CA"/>
    <w:rsid w:val="000879BC"/>
    <w:rsid w:val="000904E7"/>
    <w:rsid w:val="00090D5C"/>
    <w:rsid w:val="00091597"/>
    <w:rsid w:val="00094604"/>
    <w:rsid w:val="000956F2"/>
    <w:rsid w:val="00095B4A"/>
    <w:rsid w:val="00096380"/>
    <w:rsid w:val="00096866"/>
    <w:rsid w:val="0009743B"/>
    <w:rsid w:val="0009792E"/>
    <w:rsid w:val="000A083A"/>
    <w:rsid w:val="000A0986"/>
    <w:rsid w:val="000A0FD7"/>
    <w:rsid w:val="000A162C"/>
    <w:rsid w:val="000A2455"/>
    <w:rsid w:val="000A29CA"/>
    <w:rsid w:val="000A3936"/>
    <w:rsid w:val="000A4B50"/>
    <w:rsid w:val="000A4E8A"/>
    <w:rsid w:val="000A66AD"/>
    <w:rsid w:val="000A78C9"/>
    <w:rsid w:val="000A7E4C"/>
    <w:rsid w:val="000B4F36"/>
    <w:rsid w:val="000B6590"/>
    <w:rsid w:val="000C02D3"/>
    <w:rsid w:val="000C6B13"/>
    <w:rsid w:val="000C78A3"/>
    <w:rsid w:val="000D18CC"/>
    <w:rsid w:val="000D44FF"/>
    <w:rsid w:val="000D4AA5"/>
    <w:rsid w:val="000D4E8E"/>
    <w:rsid w:val="000D6923"/>
    <w:rsid w:val="000E053F"/>
    <w:rsid w:val="000E439C"/>
    <w:rsid w:val="000E4553"/>
    <w:rsid w:val="000E50CD"/>
    <w:rsid w:val="000F61D6"/>
    <w:rsid w:val="000F784C"/>
    <w:rsid w:val="001042E5"/>
    <w:rsid w:val="001063E0"/>
    <w:rsid w:val="0011397E"/>
    <w:rsid w:val="001142A3"/>
    <w:rsid w:val="00117566"/>
    <w:rsid w:val="001211DF"/>
    <w:rsid w:val="0012472D"/>
    <w:rsid w:val="00124ABF"/>
    <w:rsid w:val="00124F0D"/>
    <w:rsid w:val="001259FD"/>
    <w:rsid w:val="00126D19"/>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699"/>
    <w:rsid w:val="0018492C"/>
    <w:rsid w:val="00185162"/>
    <w:rsid w:val="00185550"/>
    <w:rsid w:val="00185C31"/>
    <w:rsid w:val="001878C6"/>
    <w:rsid w:val="00191CE5"/>
    <w:rsid w:val="00195070"/>
    <w:rsid w:val="00196BCB"/>
    <w:rsid w:val="00196FEF"/>
    <w:rsid w:val="001A1F8A"/>
    <w:rsid w:val="001A2DB4"/>
    <w:rsid w:val="001A7C08"/>
    <w:rsid w:val="001B036F"/>
    <w:rsid w:val="001B0C7B"/>
    <w:rsid w:val="001B1071"/>
    <w:rsid w:val="001B1AE3"/>
    <w:rsid w:val="001B1B58"/>
    <w:rsid w:val="001B41EB"/>
    <w:rsid w:val="001B4361"/>
    <w:rsid w:val="001B489F"/>
    <w:rsid w:val="001B7389"/>
    <w:rsid w:val="001B7545"/>
    <w:rsid w:val="001C333B"/>
    <w:rsid w:val="001C64EB"/>
    <w:rsid w:val="001C6CC6"/>
    <w:rsid w:val="001C7FF0"/>
    <w:rsid w:val="001D2DC4"/>
    <w:rsid w:val="001D46E1"/>
    <w:rsid w:val="001E04D6"/>
    <w:rsid w:val="001E469C"/>
    <w:rsid w:val="001E4F4D"/>
    <w:rsid w:val="001E5CA7"/>
    <w:rsid w:val="001F1484"/>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6B9A"/>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D302D"/>
    <w:rsid w:val="002E304A"/>
    <w:rsid w:val="002F20B3"/>
    <w:rsid w:val="002F23B3"/>
    <w:rsid w:val="002F700A"/>
    <w:rsid w:val="00300D9F"/>
    <w:rsid w:val="003017B9"/>
    <w:rsid w:val="003025B4"/>
    <w:rsid w:val="00302ACC"/>
    <w:rsid w:val="00303B04"/>
    <w:rsid w:val="00311AB8"/>
    <w:rsid w:val="00312331"/>
    <w:rsid w:val="00312DCB"/>
    <w:rsid w:val="0031631B"/>
    <w:rsid w:val="00322611"/>
    <w:rsid w:val="00324284"/>
    <w:rsid w:val="00326939"/>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0F0"/>
    <w:rsid w:val="003733E6"/>
    <w:rsid w:val="00375CE7"/>
    <w:rsid w:val="003822F0"/>
    <w:rsid w:val="00384DB7"/>
    <w:rsid w:val="00385980"/>
    <w:rsid w:val="00385B8F"/>
    <w:rsid w:val="00390366"/>
    <w:rsid w:val="003A0135"/>
    <w:rsid w:val="003A46E2"/>
    <w:rsid w:val="003B239F"/>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597E"/>
    <w:rsid w:val="004169BB"/>
    <w:rsid w:val="004179BA"/>
    <w:rsid w:val="00417C86"/>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CC2"/>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1634"/>
    <w:rsid w:val="00492693"/>
    <w:rsid w:val="0049374E"/>
    <w:rsid w:val="00494C38"/>
    <w:rsid w:val="004A2700"/>
    <w:rsid w:val="004A4DD1"/>
    <w:rsid w:val="004B21D1"/>
    <w:rsid w:val="004B271E"/>
    <w:rsid w:val="004B2CEB"/>
    <w:rsid w:val="004B338E"/>
    <w:rsid w:val="004B3AE0"/>
    <w:rsid w:val="004B5324"/>
    <w:rsid w:val="004B7AE3"/>
    <w:rsid w:val="004C225E"/>
    <w:rsid w:val="004C3DF3"/>
    <w:rsid w:val="004C54B9"/>
    <w:rsid w:val="004D535A"/>
    <w:rsid w:val="004D703A"/>
    <w:rsid w:val="004D7CEB"/>
    <w:rsid w:val="004E2A85"/>
    <w:rsid w:val="004E312B"/>
    <w:rsid w:val="004E363F"/>
    <w:rsid w:val="004E3A7E"/>
    <w:rsid w:val="004E5479"/>
    <w:rsid w:val="004E5A21"/>
    <w:rsid w:val="004F30CC"/>
    <w:rsid w:val="004F5F0C"/>
    <w:rsid w:val="004F6B0A"/>
    <w:rsid w:val="004F727F"/>
    <w:rsid w:val="005001B0"/>
    <w:rsid w:val="00500C6B"/>
    <w:rsid w:val="00503815"/>
    <w:rsid w:val="00511E5E"/>
    <w:rsid w:val="005120E9"/>
    <w:rsid w:val="005121A3"/>
    <w:rsid w:val="00520678"/>
    <w:rsid w:val="00521BC7"/>
    <w:rsid w:val="005242D9"/>
    <w:rsid w:val="00525366"/>
    <w:rsid w:val="005259CD"/>
    <w:rsid w:val="00526AB8"/>
    <w:rsid w:val="00530BE7"/>
    <w:rsid w:val="00532B27"/>
    <w:rsid w:val="005335B1"/>
    <w:rsid w:val="00534537"/>
    <w:rsid w:val="00534D05"/>
    <w:rsid w:val="00535DBB"/>
    <w:rsid w:val="005464BE"/>
    <w:rsid w:val="00547524"/>
    <w:rsid w:val="00552238"/>
    <w:rsid w:val="005543FB"/>
    <w:rsid w:val="00555B1E"/>
    <w:rsid w:val="005572B7"/>
    <w:rsid w:val="005600EE"/>
    <w:rsid w:val="005606A0"/>
    <w:rsid w:val="00560A97"/>
    <w:rsid w:val="005613A0"/>
    <w:rsid w:val="00562AF3"/>
    <w:rsid w:val="00564B4D"/>
    <w:rsid w:val="00567D7F"/>
    <w:rsid w:val="005729A2"/>
    <w:rsid w:val="00574575"/>
    <w:rsid w:val="00576C75"/>
    <w:rsid w:val="00584385"/>
    <w:rsid w:val="00584D69"/>
    <w:rsid w:val="0058573F"/>
    <w:rsid w:val="0058763F"/>
    <w:rsid w:val="005904E9"/>
    <w:rsid w:val="00590DB0"/>
    <w:rsid w:val="00592107"/>
    <w:rsid w:val="0059327E"/>
    <w:rsid w:val="00594203"/>
    <w:rsid w:val="00595179"/>
    <w:rsid w:val="005A122D"/>
    <w:rsid w:val="005A2991"/>
    <w:rsid w:val="005A3490"/>
    <w:rsid w:val="005A4411"/>
    <w:rsid w:val="005A4A1F"/>
    <w:rsid w:val="005B1929"/>
    <w:rsid w:val="005B2623"/>
    <w:rsid w:val="005B4D6D"/>
    <w:rsid w:val="005B7661"/>
    <w:rsid w:val="005C0148"/>
    <w:rsid w:val="005C14FD"/>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055"/>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5529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11CC"/>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14CEF"/>
    <w:rsid w:val="00716C43"/>
    <w:rsid w:val="00723FB3"/>
    <w:rsid w:val="007245BF"/>
    <w:rsid w:val="00727299"/>
    <w:rsid w:val="00727449"/>
    <w:rsid w:val="00727944"/>
    <w:rsid w:val="00732632"/>
    <w:rsid w:val="00732EF9"/>
    <w:rsid w:val="00734DBF"/>
    <w:rsid w:val="0073582A"/>
    <w:rsid w:val="00737862"/>
    <w:rsid w:val="00746E69"/>
    <w:rsid w:val="007503B2"/>
    <w:rsid w:val="007509EF"/>
    <w:rsid w:val="00750B80"/>
    <w:rsid w:val="00753991"/>
    <w:rsid w:val="0075484B"/>
    <w:rsid w:val="00754D68"/>
    <w:rsid w:val="00756788"/>
    <w:rsid w:val="00756A24"/>
    <w:rsid w:val="0076067C"/>
    <w:rsid w:val="00760A2E"/>
    <w:rsid w:val="00761E64"/>
    <w:rsid w:val="0077146C"/>
    <w:rsid w:val="00775D9C"/>
    <w:rsid w:val="00776B60"/>
    <w:rsid w:val="00777CBB"/>
    <w:rsid w:val="0078089D"/>
    <w:rsid w:val="007813A9"/>
    <w:rsid w:val="00782330"/>
    <w:rsid w:val="00783BED"/>
    <w:rsid w:val="00784608"/>
    <w:rsid w:val="00792324"/>
    <w:rsid w:val="007928BC"/>
    <w:rsid w:val="0079617A"/>
    <w:rsid w:val="00797C31"/>
    <w:rsid w:val="00797F2D"/>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37C"/>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545"/>
    <w:rsid w:val="00837B72"/>
    <w:rsid w:val="008403A3"/>
    <w:rsid w:val="0084249C"/>
    <w:rsid w:val="0085163B"/>
    <w:rsid w:val="00851E1B"/>
    <w:rsid w:val="0085460A"/>
    <w:rsid w:val="008564F0"/>
    <w:rsid w:val="00860E15"/>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87EB7"/>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6C31"/>
    <w:rsid w:val="008C70E0"/>
    <w:rsid w:val="008C7962"/>
    <w:rsid w:val="008D0B65"/>
    <w:rsid w:val="008D0D13"/>
    <w:rsid w:val="008D3A9D"/>
    <w:rsid w:val="008D4CAB"/>
    <w:rsid w:val="008D6E18"/>
    <w:rsid w:val="008E090F"/>
    <w:rsid w:val="008E1BA4"/>
    <w:rsid w:val="008E31C0"/>
    <w:rsid w:val="008E45AB"/>
    <w:rsid w:val="008E563A"/>
    <w:rsid w:val="008E608F"/>
    <w:rsid w:val="008E68D9"/>
    <w:rsid w:val="008E72DF"/>
    <w:rsid w:val="008F0312"/>
    <w:rsid w:val="008F1B1E"/>
    <w:rsid w:val="008F28A3"/>
    <w:rsid w:val="008F34BF"/>
    <w:rsid w:val="008F79DB"/>
    <w:rsid w:val="0090380F"/>
    <w:rsid w:val="00910FAB"/>
    <w:rsid w:val="009140B2"/>
    <w:rsid w:val="00917AA4"/>
    <w:rsid w:val="00920C1C"/>
    <w:rsid w:val="00925E90"/>
    <w:rsid w:val="009263DF"/>
    <w:rsid w:val="0092682C"/>
    <w:rsid w:val="0092718C"/>
    <w:rsid w:val="00934215"/>
    <w:rsid w:val="009370AB"/>
    <w:rsid w:val="00940F5E"/>
    <w:rsid w:val="009429C3"/>
    <w:rsid w:val="00944F6D"/>
    <w:rsid w:val="009455D9"/>
    <w:rsid w:val="00950AE0"/>
    <w:rsid w:val="0095126D"/>
    <w:rsid w:val="0095259E"/>
    <w:rsid w:val="009550E2"/>
    <w:rsid w:val="00955C05"/>
    <w:rsid w:val="00957E6A"/>
    <w:rsid w:val="0096012F"/>
    <w:rsid w:val="00962359"/>
    <w:rsid w:val="009647A4"/>
    <w:rsid w:val="00964897"/>
    <w:rsid w:val="00971E34"/>
    <w:rsid w:val="00972493"/>
    <w:rsid w:val="00973986"/>
    <w:rsid w:val="00974569"/>
    <w:rsid w:val="009770C9"/>
    <w:rsid w:val="009824E2"/>
    <w:rsid w:val="0098570B"/>
    <w:rsid w:val="009907CB"/>
    <w:rsid w:val="00991856"/>
    <w:rsid w:val="00992AA2"/>
    <w:rsid w:val="009932E7"/>
    <w:rsid w:val="00993665"/>
    <w:rsid w:val="009944E3"/>
    <w:rsid w:val="00994739"/>
    <w:rsid w:val="00997479"/>
    <w:rsid w:val="009A12FF"/>
    <w:rsid w:val="009A3BFB"/>
    <w:rsid w:val="009A42C5"/>
    <w:rsid w:val="009A6B23"/>
    <w:rsid w:val="009A7545"/>
    <w:rsid w:val="009B0A53"/>
    <w:rsid w:val="009B1E78"/>
    <w:rsid w:val="009B3558"/>
    <w:rsid w:val="009B704B"/>
    <w:rsid w:val="009B7A3B"/>
    <w:rsid w:val="009C2D4B"/>
    <w:rsid w:val="009C4974"/>
    <w:rsid w:val="009D1395"/>
    <w:rsid w:val="009D189A"/>
    <w:rsid w:val="009D1933"/>
    <w:rsid w:val="009D2449"/>
    <w:rsid w:val="009D30EF"/>
    <w:rsid w:val="009D41DB"/>
    <w:rsid w:val="009D58F6"/>
    <w:rsid w:val="009D640D"/>
    <w:rsid w:val="009D66AE"/>
    <w:rsid w:val="009D70A4"/>
    <w:rsid w:val="009D7F81"/>
    <w:rsid w:val="009E0877"/>
    <w:rsid w:val="009E0B0B"/>
    <w:rsid w:val="009E2548"/>
    <w:rsid w:val="009E292D"/>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2B07"/>
    <w:rsid w:val="00A848DC"/>
    <w:rsid w:val="00A85F4F"/>
    <w:rsid w:val="00A87631"/>
    <w:rsid w:val="00A90B24"/>
    <w:rsid w:val="00A93D01"/>
    <w:rsid w:val="00A966F5"/>
    <w:rsid w:val="00A96B11"/>
    <w:rsid w:val="00AA06A3"/>
    <w:rsid w:val="00AA1F7C"/>
    <w:rsid w:val="00AA29E5"/>
    <w:rsid w:val="00AA3274"/>
    <w:rsid w:val="00AA3B58"/>
    <w:rsid w:val="00AA42C8"/>
    <w:rsid w:val="00AA4601"/>
    <w:rsid w:val="00AA65C4"/>
    <w:rsid w:val="00AB24FA"/>
    <w:rsid w:val="00AB28BE"/>
    <w:rsid w:val="00AB2D94"/>
    <w:rsid w:val="00AB5D90"/>
    <w:rsid w:val="00AB7C47"/>
    <w:rsid w:val="00AC20B1"/>
    <w:rsid w:val="00AC38EF"/>
    <w:rsid w:val="00AC6915"/>
    <w:rsid w:val="00AD33B9"/>
    <w:rsid w:val="00AD4D46"/>
    <w:rsid w:val="00AD4EEC"/>
    <w:rsid w:val="00AE2655"/>
    <w:rsid w:val="00AE53B0"/>
    <w:rsid w:val="00AE7D14"/>
    <w:rsid w:val="00AF1D7A"/>
    <w:rsid w:val="00AF2806"/>
    <w:rsid w:val="00AF6953"/>
    <w:rsid w:val="00B030A0"/>
    <w:rsid w:val="00B04E6D"/>
    <w:rsid w:val="00B06563"/>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36504"/>
    <w:rsid w:val="00B4038E"/>
    <w:rsid w:val="00B44029"/>
    <w:rsid w:val="00B44721"/>
    <w:rsid w:val="00B4778F"/>
    <w:rsid w:val="00B5110D"/>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4751"/>
    <w:rsid w:val="00B75F57"/>
    <w:rsid w:val="00B76A40"/>
    <w:rsid w:val="00B770CF"/>
    <w:rsid w:val="00B800DC"/>
    <w:rsid w:val="00B80FC7"/>
    <w:rsid w:val="00B82FBF"/>
    <w:rsid w:val="00B839E7"/>
    <w:rsid w:val="00B84555"/>
    <w:rsid w:val="00B86CE9"/>
    <w:rsid w:val="00B962A0"/>
    <w:rsid w:val="00BA2198"/>
    <w:rsid w:val="00BA2EA6"/>
    <w:rsid w:val="00BA31E4"/>
    <w:rsid w:val="00BA40AF"/>
    <w:rsid w:val="00BA4668"/>
    <w:rsid w:val="00BB1B36"/>
    <w:rsid w:val="00BB262E"/>
    <w:rsid w:val="00BB29B9"/>
    <w:rsid w:val="00BB29EB"/>
    <w:rsid w:val="00BB4239"/>
    <w:rsid w:val="00BB4DC6"/>
    <w:rsid w:val="00BB7231"/>
    <w:rsid w:val="00BC0192"/>
    <w:rsid w:val="00BC120E"/>
    <w:rsid w:val="00BC1363"/>
    <w:rsid w:val="00BC1566"/>
    <w:rsid w:val="00BC3FB3"/>
    <w:rsid w:val="00BC4B18"/>
    <w:rsid w:val="00BC5A4B"/>
    <w:rsid w:val="00BC78EB"/>
    <w:rsid w:val="00BD5C6D"/>
    <w:rsid w:val="00BE1963"/>
    <w:rsid w:val="00BE2DDB"/>
    <w:rsid w:val="00BE468C"/>
    <w:rsid w:val="00BE58C5"/>
    <w:rsid w:val="00BE5D35"/>
    <w:rsid w:val="00BF27FE"/>
    <w:rsid w:val="00BF28DB"/>
    <w:rsid w:val="00BF4062"/>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17B78"/>
    <w:rsid w:val="00C217E4"/>
    <w:rsid w:val="00C24DA7"/>
    <w:rsid w:val="00C2563D"/>
    <w:rsid w:val="00C305B2"/>
    <w:rsid w:val="00C32B4B"/>
    <w:rsid w:val="00C340BA"/>
    <w:rsid w:val="00C34232"/>
    <w:rsid w:val="00C34A31"/>
    <w:rsid w:val="00C404DE"/>
    <w:rsid w:val="00C43112"/>
    <w:rsid w:val="00C4724E"/>
    <w:rsid w:val="00C472F0"/>
    <w:rsid w:val="00C47F55"/>
    <w:rsid w:val="00C47FB5"/>
    <w:rsid w:val="00C52250"/>
    <w:rsid w:val="00C5225A"/>
    <w:rsid w:val="00C5458D"/>
    <w:rsid w:val="00C644D9"/>
    <w:rsid w:val="00C67A0F"/>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0F8D"/>
    <w:rsid w:val="00CB1F8E"/>
    <w:rsid w:val="00CB22FF"/>
    <w:rsid w:val="00CB2CEF"/>
    <w:rsid w:val="00CB2F30"/>
    <w:rsid w:val="00CC457F"/>
    <w:rsid w:val="00CC568F"/>
    <w:rsid w:val="00CC56F1"/>
    <w:rsid w:val="00CC61FD"/>
    <w:rsid w:val="00CC71B0"/>
    <w:rsid w:val="00CE1246"/>
    <w:rsid w:val="00CE2A9E"/>
    <w:rsid w:val="00CE2BDD"/>
    <w:rsid w:val="00CE2D03"/>
    <w:rsid w:val="00CE54B2"/>
    <w:rsid w:val="00CE5AF9"/>
    <w:rsid w:val="00CE7080"/>
    <w:rsid w:val="00CE775C"/>
    <w:rsid w:val="00CE7F03"/>
    <w:rsid w:val="00CF1702"/>
    <w:rsid w:val="00CF1763"/>
    <w:rsid w:val="00CF3FFB"/>
    <w:rsid w:val="00CF5634"/>
    <w:rsid w:val="00D0126D"/>
    <w:rsid w:val="00D01367"/>
    <w:rsid w:val="00D02518"/>
    <w:rsid w:val="00D03188"/>
    <w:rsid w:val="00D061CC"/>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13E1"/>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0CAE"/>
    <w:rsid w:val="00DC27BF"/>
    <w:rsid w:val="00DC3CE3"/>
    <w:rsid w:val="00DC4E2F"/>
    <w:rsid w:val="00DC6867"/>
    <w:rsid w:val="00DC788C"/>
    <w:rsid w:val="00DD0B77"/>
    <w:rsid w:val="00DD2397"/>
    <w:rsid w:val="00DD245A"/>
    <w:rsid w:val="00DD258C"/>
    <w:rsid w:val="00DD3B41"/>
    <w:rsid w:val="00DD47C8"/>
    <w:rsid w:val="00DE23A7"/>
    <w:rsid w:val="00DE3469"/>
    <w:rsid w:val="00DE5593"/>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6F13"/>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387F"/>
    <w:rsid w:val="00E7088D"/>
    <w:rsid w:val="00E763B4"/>
    <w:rsid w:val="00E76EC3"/>
    <w:rsid w:val="00E80349"/>
    <w:rsid w:val="00E80DA0"/>
    <w:rsid w:val="00E815AD"/>
    <w:rsid w:val="00E831CE"/>
    <w:rsid w:val="00E846C2"/>
    <w:rsid w:val="00E85BA4"/>
    <w:rsid w:val="00E86AFC"/>
    <w:rsid w:val="00E90FED"/>
    <w:rsid w:val="00E91B8D"/>
    <w:rsid w:val="00E91C5B"/>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663"/>
    <w:rsid w:val="00EB3FCD"/>
    <w:rsid w:val="00EB4E03"/>
    <w:rsid w:val="00EB59FF"/>
    <w:rsid w:val="00EB5C7C"/>
    <w:rsid w:val="00EB61E5"/>
    <w:rsid w:val="00EB68EC"/>
    <w:rsid w:val="00EB7194"/>
    <w:rsid w:val="00EC1914"/>
    <w:rsid w:val="00EC3A66"/>
    <w:rsid w:val="00EC4702"/>
    <w:rsid w:val="00ED18F8"/>
    <w:rsid w:val="00ED4A3E"/>
    <w:rsid w:val="00ED6DE1"/>
    <w:rsid w:val="00EE590A"/>
    <w:rsid w:val="00EE65FC"/>
    <w:rsid w:val="00EE7DFC"/>
    <w:rsid w:val="00EF0862"/>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372BC"/>
    <w:rsid w:val="00F432A0"/>
    <w:rsid w:val="00F448D5"/>
    <w:rsid w:val="00F44B06"/>
    <w:rsid w:val="00F4553D"/>
    <w:rsid w:val="00F5175B"/>
    <w:rsid w:val="00F57854"/>
    <w:rsid w:val="00F62202"/>
    <w:rsid w:val="00F62D76"/>
    <w:rsid w:val="00F634DE"/>
    <w:rsid w:val="00F6436B"/>
    <w:rsid w:val="00F653D5"/>
    <w:rsid w:val="00F657C8"/>
    <w:rsid w:val="00F70C6A"/>
    <w:rsid w:val="00F73215"/>
    <w:rsid w:val="00F7332D"/>
    <w:rsid w:val="00F73411"/>
    <w:rsid w:val="00F744AD"/>
    <w:rsid w:val="00F75790"/>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482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14:docId w14:val="5F16F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footnote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7F537C"/>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7F53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A2198"/>
    <w:pPr>
      <w:outlineLvl w:val="1"/>
    </w:pPr>
    <w:rPr>
      <w:u w:val="single"/>
    </w:rPr>
  </w:style>
  <w:style w:type="character" w:customStyle="1" w:styleId="ATAHeadingLevel2Char">
    <w:name w:val="ATA Heading Level 2 Char"/>
    <w:link w:val="ATAHeadingLevel2"/>
    <w:rsid w:val="00BA2198"/>
    <w:rPr>
      <w:rFonts w:ascii="Cambria" w:hAnsi="Cambria"/>
      <w:b/>
      <w:sz w:val="24"/>
      <w:szCs w:val="24"/>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character" w:customStyle="1" w:styleId="ATAHeadingLevel4Char">
    <w:name w:val="ATA Heading Level 4 Char"/>
    <w:link w:val="ATAHeadingLevel4"/>
    <w:rsid w:val="00FD30B0"/>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character" w:customStyle="1" w:styleId="ATAHeaderChar">
    <w:name w:val="ATA Header Char"/>
    <w:link w:val="ATAHeader"/>
    <w:rsid w:val="00456B51"/>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paragraph" w:styleId="Footer">
    <w:name w:val="footer"/>
    <w:basedOn w:val="Normal"/>
    <w:link w:val="FooterChar"/>
    <w:unhideWhenUsed/>
    <w:rsid w:val="00CB1F8E"/>
    <w:pPr>
      <w:tabs>
        <w:tab w:val="center" w:pos="4680"/>
        <w:tab w:val="right" w:pos="9360"/>
      </w:tabs>
    </w:p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1E5CA7"/>
    <w:pPr>
      <w:numPr>
        <w:numId w:val="3"/>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1E5CA7"/>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4"/>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7928BC"/>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7928BC"/>
    <w:rPr>
      <w:rFonts w:ascii="Cambria" w:hAnsi="Cambria"/>
      <w:color w:val="262626" w:themeColor="text1" w:themeTint="D9"/>
      <w:sz w:val="24"/>
      <w:szCs w:val="24"/>
    </w:rPr>
  </w:style>
  <w:style w:type="paragraph" w:customStyle="1" w:styleId="ATATableBody">
    <w:name w:val="ATA Table Body"/>
    <w:link w:val="ATATableBodyChar"/>
    <w:uiPriority w:val="34"/>
    <w:rsid w:val="007928BC"/>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7928BC"/>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1E5CA7"/>
    <w:pPr>
      <w:numPr>
        <w:numId w:val="5"/>
      </w:numPr>
      <w:ind w:left="288"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1E5CA7"/>
    <w:rPr>
      <w:rFonts w:ascii="Cambria" w:hAnsi="Cambria"/>
      <w:color w:val="262626" w:themeColor="text1" w:themeTint="D9"/>
      <w:sz w:val="24"/>
      <w:szCs w:val="24"/>
    </w:rPr>
  </w:style>
  <w:style w:type="character" w:customStyle="1" w:styleId="ATAEmphasis">
    <w:name w:val="ATA Emphasis"/>
    <w:basedOn w:val="DefaultParagraphFont"/>
    <w:uiPriority w:val="1"/>
    <w:qFormat/>
    <w:rsid w:val="00BA2198"/>
    <w:rPr>
      <w:rFonts w:ascii="Cambria" w:hAnsi="Cambria"/>
      <w:b/>
      <w:color w:val="262626" w:themeColor="text1" w:themeTint="D9"/>
      <w:sz w:val="24"/>
    </w:rPr>
  </w:style>
  <w:style w:type="character" w:customStyle="1" w:styleId="ATASlideFacNoteHeadingChar">
    <w:name w:val="ATA Slide/Fac Note Heading Char"/>
    <w:basedOn w:val="DefaultParagraphFont"/>
    <w:link w:val="ATASlideFacNoteHeading"/>
    <w:locked/>
    <w:rsid w:val="00322611"/>
    <w:rPr>
      <w:rFonts w:ascii="Cambria" w:hAnsi="Cambria"/>
      <w:b/>
      <w:sz w:val="24"/>
      <w:szCs w:val="24"/>
    </w:rPr>
  </w:style>
  <w:style w:type="paragraph" w:customStyle="1" w:styleId="ATASlideFacNoteHeading">
    <w:name w:val="ATA Slide/Fac Note Heading"/>
    <w:next w:val="Normal"/>
    <w:link w:val="ATASlideFacNoteHeadingChar"/>
    <w:qFormat/>
    <w:rsid w:val="00322611"/>
    <w:pPr>
      <w:spacing w:before="80"/>
      <w:ind w:left="72"/>
    </w:pPr>
    <w:rPr>
      <w:rFonts w:ascii="Cambria" w:hAnsi="Cambria"/>
      <w:b/>
      <w:sz w:val="24"/>
      <w:szCs w:val="24"/>
    </w:rPr>
  </w:style>
  <w:style w:type="character" w:styleId="CommentReference">
    <w:name w:val="annotation reference"/>
    <w:basedOn w:val="DefaultParagraphFont"/>
    <w:uiPriority w:val="99"/>
    <w:semiHidden/>
    <w:unhideWhenUsed/>
    <w:rsid w:val="0032261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footnote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7F537C"/>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7F53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A2198"/>
    <w:pPr>
      <w:outlineLvl w:val="1"/>
    </w:pPr>
    <w:rPr>
      <w:u w:val="single"/>
    </w:rPr>
  </w:style>
  <w:style w:type="character" w:customStyle="1" w:styleId="ATAHeadingLevel2Char">
    <w:name w:val="ATA Heading Level 2 Char"/>
    <w:link w:val="ATAHeadingLevel2"/>
    <w:rsid w:val="00BA2198"/>
    <w:rPr>
      <w:rFonts w:ascii="Cambria" w:hAnsi="Cambria"/>
      <w:b/>
      <w:sz w:val="24"/>
      <w:szCs w:val="24"/>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character" w:customStyle="1" w:styleId="ATAHeadingLevel4Char">
    <w:name w:val="ATA Heading Level 4 Char"/>
    <w:link w:val="ATAHeadingLevel4"/>
    <w:rsid w:val="00FD30B0"/>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character" w:customStyle="1" w:styleId="ATAHeaderChar">
    <w:name w:val="ATA Header Char"/>
    <w:link w:val="ATAHeader"/>
    <w:rsid w:val="00456B51"/>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paragraph" w:styleId="Footer">
    <w:name w:val="footer"/>
    <w:basedOn w:val="Normal"/>
    <w:link w:val="FooterChar"/>
    <w:unhideWhenUsed/>
    <w:rsid w:val="00CB1F8E"/>
    <w:pPr>
      <w:tabs>
        <w:tab w:val="center" w:pos="4680"/>
        <w:tab w:val="right" w:pos="9360"/>
      </w:tabs>
    </w:p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1E5CA7"/>
    <w:pPr>
      <w:numPr>
        <w:numId w:val="3"/>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1E5CA7"/>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4"/>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7928BC"/>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7928BC"/>
    <w:rPr>
      <w:rFonts w:ascii="Cambria" w:hAnsi="Cambria"/>
      <w:color w:val="262626" w:themeColor="text1" w:themeTint="D9"/>
      <w:sz w:val="24"/>
      <w:szCs w:val="24"/>
    </w:rPr>
  </w:style>
  <w:style w:type="paragraph" w:customStyle="1" w:styleId="ATATableBody">
    <w:name w:val="ATA Table Body"/>
    <w:link w:val="ATATableBodyChar"/>
    <w:uiPriority w:val="34"/>
    <w:rsid w:val="007928BC"/>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7928BC"/>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1E5CA7"/>
    <w:pPr>
      <w:numPr>
        <w:numId w:val="5"/>
      </w:numPr>
      <w:ind w:left="288"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1E5CA7"/>
    <w:rPr>
      <w:rFonts w:ascii="Cambria" w:hAnsi="Cambria"/>
      <w:color w:val="262626" w:themeColor="text1" w:themeTint="D9"/>
      <w:sz w:val="24"/>
      <w:szCs w:val="24"/>
    </w:rPr>
  </w:style>
  <w:style w:type="character" w:customStyle="1" w:styleId="ATAEmphasis">
    <w:name w:val="ATA Emphasis"/>
    <w:basedOn w:val="DefaultParagraphFont"/>
    <w:uiPriority w:val="1"/>
    <w:qFormat/>
    <w:rsid w:val="00BA2198"/>
    <w:rPr>
      <w:rFonts w:ascii="Cambria" w:hAnsi="Cambria"/>
      <w:b/>
      <w:color w:val="262626" w:themeColor="text1" w:themeTint="D9"/>
      <w:sz w:val="24"/>
    </w:rPr>
  </w:style>
  <w:style w:type="character" w:customStyle="1" w:styleId="ATASlideFacNoteHeadingChar">
    <w:name w:val="ATA Slide/Fac Note Heading Char"/>
    <w:basedOn w:val="DefaultParagraphFont"/>
    <w:link w:val="ATASlideFacNoteHeading"/>
    <w:locked/>
    <w:rsid w:val="00322611"/>
    <w:rPr>
      <w:rFonts w:ascii="Cambria" w:hAnsi="Cambria"/>
      <w:b/>
      <w:sz w:val="24"/>
      <w:szCs w:val="24"/>
    </w:rPr>
  </w:style>
  <w:style w:type="paragraph" w:customStyle="1" w:styleId="ATASlideFacNoteHeading">
    <w:name w:val="ATA Slide/Fac Note Heading"/>
    <w:next w:val="Normal"/>
    <w:link w:val="ATASlideFacNoteHeadingChar"/>
    <w:qFormat/>
    <w:rsid w:val="00322611"/>
    <w:pPr>
      <w:spacing w:before="80"/>
      <w:ind w:left="72"/>
    </w:pPr>
    <w:rPr>
      <w:rFonts w:ascii="Cambria" w:hAnsi="Cambria"/>
      <w:b/>
      <w:sz w:val="24"/>
      <w:szCs w:val="24"/>
    </w:rPr>
  </w:style>
  <w:style w:type="character" w:styleId="CommentReference">
    <w:name w:val="annotation reference"/>
    <w:basedOn w:val="DefaultParagraphFont"/>
    <w:uiPriority w:val="99"/>
    <w:semiHidden/>
    <w:unhideWhenUsed/>
    <w:rsid w:val="0032261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eader" Target="header5.xml"/><Relationship Id="rId39" Type="http://schemas.openxmlformats.org/officeDocument/2006/relationships/image" Target="media/image18.jpe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3.jpe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footer" Target="footer6.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image" Target="media/image12.png"/><Relationship Id="rId38" Type="http://schemas.openxmlformats.org/officeDocument/2006/relationships/image" Target="media/image17.jpeg"/><Relationship Id="rId46" Type="http://schemas.openxmlformats.org/officeDocument/2006/relationships/image" Target="media/image25.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image" Target="media/image8.png"/><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image" Target="media/image7.png"/><Relationship Id="rId36" Type="http://schemas.openxmlformats.org/officeDocument/2006/relationships/image" Target="media/image15.jpeg"/><Relationship Id="rId49"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image" Target="media/image23.jpeg"/><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8" Type="http://schemas.openxmlformats.org/officeDocument/2006/relationships/settings" Target="settings.xm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5658C6598104A39BD8217D78D79F197"/>
        <w:category>
          <w:name w:val="General"/>
          <w:gallery w:val="placeholder"/>
        </w:category>
        <w:types>
          <w:type w:val="bbPlcHdr"/>
        </w:types>
        <w:behaviors>
          <w:behavior w:val="content"/>
        </w:behaviors>
        <w:guid w:val="{6E17E1BA-4A46-426A-9191-4C0EFBD165CA}"/>
      </w:docPartPr>
      <w:docPartBody>
        <w:p w:rsidR="006059A0" w:rsidRDefault="006059A0" w:rsidP="006059A0">
          <w:pPr>
            <w:pStyle w:val="65658C6598104A39BD8217D78D79F197"/>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A0"/>
    <w:rsid w:val="00046CA6"/>
    <w:rsid w:val="00085F13"/>
    <w:rsid w:val="001D52EF"/>
    <w:rsid w:val="001E617D"/>
    <w:rsid w:val="00501C3D"/>
    <w:rsid w:val="005303B5"/>
    <w:rsid w:val="006059A0"/>
    <w:rsid w:val="009169D7"/>
    <w:rsid w:val="00AE6DD7"/>
    <w:rsid w:val="00E02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6059A0"/>
    <w:rPr>
      <w:color w:val="808080"/>
    </w:rPr>
  </w:style>
  <w:style w:type="paragraph" w:customStyle="1" w:styleId="65658C6598104A39BD8217D78D79F197">
    <w:name w:val="65658C6598104A39BD8217D78D79F197"/>
    <w:rsid w:val="006059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6059A0"/>
    <w:rPr>
      <w:color w:val="808080"/>
    </w:rPr>
  </w:style>
  <w:style w:type="paragraph" w:customStyle="1" w:styleId="65658C6598104A39BD8217D78D79F197">
    <w:name w:val="65658C6598104A39BD8217D78D79F197"/>
    <w:rsid w:val="00605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2006/metadata/properties"/>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EED1DD2C-4C5A-4868-BEEF-0F326C197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EBB13D-1D44-41F8-A0CB-49CAADD7F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52</Pages>
  <Words>6034</Words>
  <Characters>34395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Module 16: Capstone Exercise</vt:lpstr>
    </vt:vector>
  </TitlesOfParts>
  <Company>Office of Antiterrorism Assistance</Company>
  <LinksUpToDate>false</LinksUpToDate>
  <CharactersWithSpaces>40349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16: Capstone Exercise</dc:title>
  <dc:subject>Critical Infrastructure Security and Resilience (CISR)</dc:subject>
  <dc:creator>ATA</dc:creator>
  <cp:lastModifiedBy>RobinsKL</cp:lastModifiedBy>
  <cp:revision>3</cp:revision>
  <cp:lastPrinted>2013-12-04T12:49:00Z</cp:lastPrinted>
  <dcterms:created xsi:type="dcterms:W3CDTF">2016-11-16T19:11:00Z</dcterms:created>
  <dcterms:modified xsi:type="dcterms:W3CDTF">2016-11-16T19:15:00Z</dcterms:modified>
  <cp:category>Addendum 16.1: Capstone Exercise</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