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6A90" w14:textId="0A7C1CD6" w:rsidR="00ED6213" w:rsidRDefault="00ED6213" w:rsidP="00D53C9E">
      <w:pPr>
        <w:pStyle w:val="ATAModuleTitle"/>
        <w:pBdr>
          <w:top w:val="single" w:sz="18" w:space="1" w:color="auto"/>
          <w:bottom w:val="single" w:sz="18" w:space="1" w:color="auto"/>
        </w:pBdr>
        <w:shd w:val="clear" w:color="auto" w:fill="000000" w:themeFill="text1"/>
      </w:pPr>
      <w:bookmarkStart w:id="0" w:name="_Toc455663582"/>
      <w:bookmarkStart w:id="1" w:name="_Toc385596097"/>
      <w:bookmarkStart w:id="2" w:name="_Toc392056904"/>
      <w:r>
        <w:t xml:space="preserve">Threaded </w:t>
      </w:r>
      <w:r w:rsidR="004D6A95">
        <w:t>Exercise</w:t>
      </w:r>
      <w:r>
        <w:t xml:space="preserve"> </w:t>
      </w:r>
      <w:r w:rsidR="004D6A95">
        <w:t>Work</w:t>
      </w:r>
      <w:r>
        <w:t>book</w:t>
      </w:r>
      <w:r>
        <w:rPr>
          <w:noProof/>
        </w:rPr>
        <w:drawing>
          <wp:anchor distT="0" distB="0" distL="114300" distR="114300" simplePos="0" relativeHeight="251441152" behindDoc="0" locked="1" layoutInCell="1" allowOverlap="1" wp14:anchorId="1A79AE41" wp14:editId="771685AC">
            <wp:simplePos x="0" y="0"/>
            <wp:positionH relativeFrom="column">
              <wp:posOffset>5532120</wp:posOffset>
            </wp:positionH>
            <wp:positionV relativeFrom="paragraph">
              <wp:posOffset>-64770</wp:posOffset>
            </wp:positionV>
            <wp:extent cx="274320" cy="276860"/>
            <wp:effectExtent l="19050" t="19050" r="11430"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v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686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bookmarkEnd w:id="0"/>
    </w:p>
    <w:p w14:paraId="55521C6F" w14:textId="77777777" w:rsidR="00ED6213" w:rsidRDefault="00ED6213" w:rsidP="00B33302">
      <w:pPr>
        <w:pStyle w:val="ATAHeadingLevel1"/>
      </w:pPr>
    </w:p>
    <w:p w14:paraId="18BF34B3" w14:textId="77777777" w:rsidR="00E66157" w:rsidRPr="00E17D1B" w:rsidRDefault="00862715">
      <w:pPr>
        <w:pStyle w:val="TOC1"/>
        <w:tabs>
          <w:tab w:val="right" w:leader="dot" w:pos="9350"/>
        </w:tabs>
        <w:rPr>
          <w:rFonts w:asciiTheme="majorHAnsi" w:eastAsiaTheme="minorEastAsia" w:hAnsiTheme="majorHAnsi" w:cstheme="minorBidi"/>
          <w:noProof/>
          <w:sz w:val="22"/>
          <w:szCs w:val="22"/>
        </w:rPr>
      </w:pPr>
      <w:r>
        <w:fldChar w:fldCharType="begin"/>
      </w:r>
      <w:r>
        <w:instrText xml:space="preserve"> TOC \h \z \t "ATA Module Title,1" </w:instrText>
      </w:r>
      <w:r>
        <w:fldChar w:fldCharType="separate"/>
      </w:r>
      <w:hyperlink w:anchor="_Toc455663582" w:history="1">
        <w:r w:rsidR="00E66157" w:rsidRPr="00E17D1B">
          <w:rPr>
            <w:rStyle w:val="Hyperlink"/>
            <w:rFonts w:asciiTheme="majorHAnsi" w:hAnsiTheme="majorHAnsi"/>
            <w:noProof/>
          </w:rPr>
          <w:t>Threaded Exercise Workbook</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_Toc455663582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1</w:t>
        </w:r>
        <w:r w:rsidR="00E66157" w:rsidRPr="00E17D1B">
          <w:rPr>
            <w:rFonts w:asciiTheme="majorHAnsi" w:hAnsiTheme="majorHAnsi"/>
            <w:noProof/>
            <w:webHidden/>
          </w:rPr>
          <w:fldChar w:fldCharType="end"/>
        </w:r>
      </w:hyperlink>
    </w:p>
    <w:p w14:paraId="7A5579EF"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3" w:history="1">
        <w:r w:rsidR="00E66157" w:rsidRPr="00E17D1B">
          <w:rPr>
            <w:rStyle w:val="Hyperlink"/>
            <w:rFonts w:asciiTheme="majorHAnsi" w:hAnsiTheme="majorHAnsi"/>
            <w:noProof/>
          </w:rPr>
          <w:t>Introduction to the Threaded Exercise (Module 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_Toc455663583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3</w:t>
        </w:r>
        <w:r w:rsidR="00E66157" w:rsidRPr="00E17D1B">
          <w:rPr>
            <w:rFonts w:asciiTheme="majorHAnsi" w:hAnsiTheme="majorHAnsi"/>
            <w:noProof/>
            <w:webHidden/>
          </w:rPr>
          <w:fldChar w:fldCharType="end"/>
        </w:r>
      </w:hyperlink>
    </w:p>
    <w:p w14:paraId="3C33CDE5"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4" w:history="1">
        <w:r w:rsidR="00E66157" w:rsidRPr="00E17D1B">
          <w:rPr>
            <w:rStyle w:val="Hyperlink"/>
            <w:rFonts w:asciiTheme="majorHAnsi" w:hAnsiTheme="majorHAnsi"/>
            <w:noProof/>
          </w:rPr>
          <w:t>Part 1: Critical Infrastructure Components (Module 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_Toc455663584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5</w:t>
        </w:r>
        <w:r w:rsidR="00E66157" w:rsidRPr="00E17D1B">
          <w:rPr>
            <w:rFonts w:asciiTheme="majorHAnsi" w:hAnsiTheme="majorHAnsi"/>
            <w:noProof/>
            <w:webHidden/>
          </w:rPr>
          <w:fldChar w:fldCharType="end"/>
        </w:r>
      </w:hyperlink>
    </w:p>
    <w:p w14:paraId="2A6E9EA3"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5" w:history="1">
        <w:r w:rsidR="00E66157" w:rsidRPr="00E17D1B">
          <w:rPr>
            <w:rStyle w:val="Hyperlink"/>
            <w:rFonts w:asciiTheme="majorHAnsi" w:hAnsiTheme="majorHAnsi"/>
            <w:noProof/>
          </w:rPr>
          <w:t>Part 2: Critical Infrastructure Assets (Module 6)</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_Toc455663585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39</w:t>
        </w:r>
        <w:r w:rsidR="00E66157" w:rsidRPr="00E17D1B">
          <w:rPr>
            <w:rFonts w:asciiTheme="majorHAnsi" w:hAnsiTheme="majorHAnsi"/>
            <w:noProof/>
            <w:webHidden/>
          </w:rPr>
          <w:fldChar w:fldCharType="end"/>
        </w:r>
      </w:hyperlink>
    </w:p>
    <w:p w14:paraId="70C8A1E3"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6" w:history="1">
        <w:r w:rsidR="00E66157" w:rsidRPr="00E17D1B">
          <w:rPr>
            <w:rStyle w:val="Hyperlink"/>
            <w:rFonts w:asciiTheme="majorHAnsi" w:hAnsiTheme="majorHAnsi"/>
            <w:noProof/>
          </w:rPr>
          <w:t>Part 3: Threat Analysis (Module 10)</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_Toc455663586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47</w:t>
        </w:r>
        <w:r w:rsidR="00E66157" w:rsidRPr="00E17D1B">
          <w:rPr>
            <w:rFonts w:asciiTheme="majorHAnsi" w:hAnsiTheme="majorHAnsi"/>
            <w:noProof/>
            <w:webHidden/>
          </w:rPr>
          <w:fldChar w:fldCharType="end"/>
        </w:r>
      </w:hyperlink>
    </w:p>
    <w:p w14:paraId="5BF77707"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7" w:history="1">
        <w:r w:rsidR="00E66157" w:rsidRPr="00E17D1B">
          <w:rPr>
            <w:rStyle w:val="Hyperlink"/>
            <w:rFonts w:asciiTheme="majorHAnsi" w:hAnsiTheme="majorHAnsi"/>
            <w:noProof/>
          </w:rPr>
          <w:t>Part 4: Bomb Threat Management Policy (Module 11)</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_Toc455663587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61</w:t>
        </w:r>
        <w:r w:rsidR="00E66157" w:rsidRPr="00E17D1B">
          <w:rPr>
            <w:rFonts w:asciiTheme="majorHAnsi" w:hAnsiTheme="majorHAnsi"/>
            <w:noProof/>
            <w:webHidden/>
          </w:rPr>
          <w:fldChar w:fldCharType="end"/>
        </w:r>
      </w:hyperlink>
    </w:p>
    <w:p w14:paraId="3F9E213C"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8" w:history="1">
        <w:r w:rsidR="00E66157" w:rsidRPr="00E17D1B">
          <w:rPr>
            <w:rStyle w:val="Hyperlink"/>
            <w:rFonts w:asciiTheme="majorHAnsi" w:hAnsiTheme="majorHAnsi"/>
            <w:noProof/>
          </w:rPr>
          <w:t>Part 5: Security Force Operations (Module 12)</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_Toc455663588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65</w:t>
        </w:r>
        <w:r w:rsidR="00E66157" w:rsidRPr="00E17D1B">
          <w:rPr>
            <w:rFonts w:asciiTheme="majorHAnsi" w:hAnsiTheme="majorHAnsi"/>
            <w:noProof/>
            <w:webHidden/>
          </w:rPr>
          <w:fldChar w:fldCharType="end"/>
        </w:r>
      </w:hyperlink>
    </w:p>
    <w:p w14:paraId="306DBE89"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89" w:history="1">
        <w:r w:rsidR="00E66157" w:rsidRPr="00E17D1B">
          <w:rPr>
            <w:rStyle w:val="Hyperlink"/>
            <w:rFonts w:asciiTheme="majorHAnsi" w:hAnsiTheme="majorHAnsi"/>
            <w:noProof/>
          </w:rPr>
          <w:t>Part 6: Security Technology (Module 13)</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_Toc455663589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69</w:t>
        </w:r>
        <w:r w:rsidR="00E66157" w:rsidRPr="00E17D1B">
          <w:rPr>
            <w:rFonts w:asciiTheme="majorHAnsi" w:hAnsiTheme="majorHAnsi"/>
            <w:noProof/>
            <w:webHidden/>
          </w:rPr>
          <w:fldChar w:fldCharType="end"/>
        </w:r>
      </w:hyperlink>
    </w:p>
    <w:p w14:paraId="7D334909" w14:textId="77777777" w:rsidR="00E66157" w:rsidRPr="00E17D1B" w:rsidRDefault="00886A03">
      <w:pPr>
        <w:pStyle w:val="TOC1"/>
        <w:tabs>
          <w:tab w:val="right" w:leader="dot" w:pos="9350"/>
        </w:tabs>
        <w:rPr>
          <w:rFonts w:asciiTheme="majorHAnsi" w:eastAsiaTheme="minorEastAsia" w:hAnsiTheme="majorHAnsi" w:cstheme="minorBidi"/>
          <w:noProof/>
          <w:sz w:val="22"/>
          <w:szCs w:val="22"/>
        </w:rPr>
      </w:pPr>
      <w:hyperlink w:anchor="_Toc455663590" w:history="1">
        <w:r w:rsidR="00E66157" w:rsidRPr="00E17D1B">
          <w:rPr>
            <w:rStyle w:val="Hyperlink"/>
            <w:rFonts w:asciiTheme="majorHAnsi" w:hAnsiTheme="majorHAnsi"/>
            <w:noProof/>
          </w:rPr>
          <w:t>Part 7: Security Inspection and Validation (Module 14)</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_Toc455663590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75</w:t>
        </w:r>
        <w:r w:rsidR="00E66157" w:rsidRPr="00E17D1B">
          <w:rPr>
            <w:rFonts w:asciiTheme="majorHAnsi" w:hAnsiTheme="majorHAnsi"/>
            <w:noProof/>
            <w:webHidden/>
          </w:rPr>
          <w:fldChar w:fldCharType="end"/>
        </w:r>
      </w:hyperlink>
    </w:p>
    <w:p w14:paraId="3385D21C" w14:textId="77777777" w:rsidR="00E66157" w:rsidRDefault="00886A03">
      <w:pPr>
        <w:pStyle w:val="TOC1"/>
        <w:tabs>
          <w:tab w:val="right" w:leader="dot" w:pos="9350"/>
        </w:tabs>
        <w:rPr>
          <w:rFonts w:asciiTheme="minorHAnsi" w:eastAsiaTheme="minorEastAsia" w:hAnsiTheme="minorHAnsi" w:cstheme="minorBidi"/>
          <w:noProof/>
          <w:sz w:val="22"/>
          <w:szCs w:val="22"/>
        </w:rPr>
      </w:pPr>
      <w:hyperlink w:anchor="_Toc455663591" w:history="1">
        <w:r w:rsidR="00E66157" w:rsidRPr="00E17D1B">
          <w:rPr>
            <w:rStyle w:val="Hyperlink"/>
            <w:rFonts w:asciiTheme="majorHAnsi" w:hAnsiTheme="majorHAnsi"/>
            <w:noProof/>
          </w:rPr>
          <w:t>Part 8: Operational Resilience Plan (Module 15)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_Toc455663591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81</w:t>
        </w:r>
        <w:r w:rsidR="00E66157" w:rsidRPr="00E17D1B">
          <w:rPr>
            <w:rFonts w:asciiTheme="majorHAnsi" w:hAnsiTheme="majorHAnsi"/>
            <w:noProof/>
            <w:webHidden/>
          </w:rPr>
          <w:fldChar w:fldCharType="end"/>
        </w:r>
      </w:hyperlink>
    </w:p>
    <w:p w14:paraId="36131E82" w14:textId="3D6FA5F5" w:rsidR="00862715" w:rsidRDefault="00862715" w:rsidP="00B33302">
      <w:pPr>
        <w:pStyle w:val="ATAHeadingLevel1"/>
      </w:pPr>
      <w:r>
        <w:fldChar w:fldCharType="end"/>
      </w:r>
    </w:p>
    <w:p w14:paraId="7F3E6E35" w14:textId="77777777" w:rsidR="00862715" w:rsidRDefault="00862715">
      <w:pPr>
        <w:rPr>
          <w:rFonts w:ascii="Cambria" w:hAnsi="Cambria"/>
          <w:b/>
        </w:rPr>
      </w:pPr>
      <w:r>
        <w:br w:type="page"/>
      </w:r>
    </w:p>
    <w:p w14:paraId="4F103FE2" w14:textId="77777777" w:rsidR="00ED6213" w:rsidRDefault="00ED6213" w:rsidP="00B33302">
      <w:pPr>
        <w:pStyle w:val="ATAHeadingLevel1"/>
      </w:pPr>
    </w:p>
    <w:p w14:paraId="1916EF07" w14:textId="77777777" w:rsidR="00862715" w:rsidRDefault="00862715" w:rsidP="00862715">
      <w:pPr>
        <w:pStyle w:val="ATABody"/>
      </w:pPr>
    </w:p>
    <w:p w14:paraId="1FDC981E" w14:textId="77777777" w:rsidR="00862715" w:rsidRDefault="00862715" w:rsidP="00862715">
      <w:pPr>
        <w:pStyle w:val="ATABody"/>
      </w:pPr>
    </w:p>
    <w:p w14:paraId="6CC46FB1" w14:textId="77777777" w:rsidR="00862715" w:rsidRDefault="00862715" w:rsidP="00862715">
      <w:pPr>
        <w:pStyle w:val="ATABody"/>
      </w:pPr>
    </w:p>
    <w:p w14:paraId="46FDCD5D" w14:textId="77777777" w:rsidR="00862715" w:rsidRDefault="00862715" w:rsidP="00862715">
      <w:pPr>
        <w:pStyle w:val="ATABody"/>
      </w:pPr>
    </w:p>
    <w:p w14:paraId="11BC5090" w14:textId="77777777" w:rsidR="00862715" w:rsidRDefault="00862715" w:rsidP="00862715">
      <w:pPr>
        <w:pStyle w:val="ATABody"/>
      </w:pPr>
    </w:p>
    <w:p w14:paraId="006B6DBF" w14:textId="77777777" w:rsidR="00862715" w:rsidRDefault="00862715" w:rsidP="00862715">
      <w:pPr>
        <w:pStyle w:val="ATABody"/>
      </w:pPr>
    </w:p>
    <w:p w14:paraId="345DEC2A" w14:textId="77777777" w:rsidR="00862715" w:rsidRDefault="00862715" w:rsidP="00862715">
      <w:pPr>
        <w:pStyle w:val="ATABody"/>
      </w:pPr>
    </w:p>
    <w:p w14:paraId="1239CE72" w14:textId="77777777" w:rsidR="00862715" w:rsidRDefault="00862715" w:rsidP="00862715">
      <w:pPr>
        <w:pStyle w:val="ATABody"/>
      </w:pPr>
    </w:p>
    <w:p w14:paraId="4EB19975" w14:textId="77777777" w:rsidR="00862715" w:rsidRDefault="00862715" w:rsidP="00862715">
      <w:pPr>
        <w:pStyle w:val="ATABody"/>
      </w:pPr>
    </w:p>
    <w:p w14:paraId="0E58FBE1" w14:textId="77777777" w:rsidR="00862715" w:rsidRDefault="00862715" w:rsidP="00862715">
      <w:pPr>
        <w:pStyle w:val="ATABody"/>
      </w:pPr>
    </w:p>
    <w:p w14:paraId="06C3A4C8" w14:textId="77777777" w:rsidR="00862715" w:rsidRDefault="00862715" w:rsidP="00862715">
      <w:pPr>
        <w:pStyle w:val="ATABody"/>
      </w:pPr>
    </w:p>
    <w:p w14:paraId="1A954F6C" w14:textId="77777777" w:rsidR="00862715" w:rsidRDefault="00862715" w:rsidP="00862715">
      <w:pPr>
        <w:pStyle w:val="ATABody"/>
      </w:pPr>
    </w:p>
    <w:p w14:paraId="6D148FA3" w14:textId="77777777" w:rsidR="00862715" w:rsidRDefault="00862715" w:rsidP="00862715">
      <w:pPr>
        <w:pStyle w:val="ATABody"/>
      </w:pPr>
    </w:p>
    <w:p w14:paraId="48D76344" w14:textId="77777777" w:rsidR="00862715" w:rsidRDefault="00862715" w:rsidP="00862715">
      <w:pPr>
        <w:pStyle w:val="ATABody"/>
      </w:pPr>
    </w:p>
    <w:p w14:paraId="0A07F5B5" w14:textId="77777777" w:rsidR="00862715" w:rsidRDefault="00862715" w:rsidP="00862715">
      <w:pPr>
        <w:pStyle w:val="ATABody"/>
      </w:pPr>
    </w:p>
    <w:p w14:paraId="6E69D799" w14:textId="77777777" w:rsidR="00862715" w:rsidRDefault="00862715" w:rsidP="00862715">
      <w:pPr>
        <w:pStyle w:val="ATABody"/>
      </w:pPr>
    </w:p>
    <w:p w14:paraId="6D810749" w14:textId="77777777" w:rsidR="00862715" w:rsidRDefault="00862715" w:rsidP="00862715">
      <w:pPr>
        <w:pStyle w:val="ATABody"/>
      </w:pPr>
    </w:p>
    <w:p w14:paraId="0A015B5B" w14:textId="77777777" w:rsidR="00862715" w:rsidRDefault="00862715" w:rsidP="00862715">
      <w:pPr>
        <w:pStyle w:val="ATABody"/>
      </w:pPr>
    </w:p>
    <w:p w14:paraId="711A71D2" w14:textId="1E8D753C" w:rsidR="00862715" w:rsidRPr="00862715" w:rsidRDefault="00862715" w:rsidP="00862715">
      <w:pPr>
        <w:pStyle w:val="ATABody"/>
        <w:jc w:val="center"/>
      </w:pPr>
      <w:r>
        <w:t xml:space="preserve">This Page Intentionally Left Blank. </w:t>
      </w:r>
    </w:p>
    <w:p w14:paraId="168620FE" w14:textId="77777777" w:rsidR="00ED6213" w:rsidRDefault="00ED6213" w:rsidP="00B33302">
      <w:pPr>
        <w:pStyle w:val="ATAHeadingLevel1"/>
      </w:pPr>
    </w:p>
    <w:p w14:paraId="32AC79DB" w14:textId="77777777" w:rsidR="00ED6213" w:rsidRDefault="00ED6213" w:rsidP="00B33302">
      <w:pPr>
        <w:pStyle w:val="ATAHeadingLevel1"/>
      </w:pPr>
    </w:p>
    <w:p w14:paraId="2437A45F" w14:textId="77777777" w:rsidR="00ED6213" w:rsidRDefault="00ED6213">
      <w:pPr>
        <w:rPr>
          <w:rFonts w:ascii="Cambria" w:hAnsi="Cambria"/>
          <w:b/>
        </w:rPr>
      </w:pPr>
      <w:r>
        <w:br w:type="page"/>
      </w:r>
    </w:p>
    <w:p w14:paraId="034E98B2" w14:textId="51E5B7E1" w:rsidR="00D53C9E" w:rsidRDefault="00D53C9E" w:rsidP="00084CA3">
      <w:pPr>
        <w:pStyle w:val="ATAModuleTitle"/>
      </w:pPr>
      <w:bookmarkStart w:id="3" w:name="_Toc455663583"/>
      <w:r>
        <w:lastRenderedPageBreak/>
        <w:t>Introduction to the Threaded Exercise</w:t>
      </w:r>
      <w:r w:rsidR="00084CA3">
        <w:t xml:space="preserve"> (Module 5)</w:t>
      </w:r>
      <w:bookmarkEnd w:id="3"/>
    </w:p>
    <w:p w14:paraId="14660208" w14:textId="77777777" w:rsidR="00D3571C" w:rsidRDefault="00D3571C" w:rsidP="00D3571C">
      <w:pPr>
        <w:pStyle w:val="ataBody0"/>
        <w:rPr>
          <w:rFonts w:eastAsia="Times New Roman" w:cs="Times New Roman"/>
          <w:szCs w:val="24"/>
        </w:rPr>
      </w:pPr>
      <w:r>
        <w:t xml:space="preserve">Vulnerability analysis is a complex and multi-step process. To facilitate your understanding of the process, this exercise has been designed as a </w:t>
      </w:r>
      <w:r>
        <w:rPr>
          <w:b/>
        </w:rPr>
        <w:t>threaded exercise</w:t>
      </w:r>
      <w:r>
        <w:t xml:space="preserve"> — a scenario-based progressive learning activity that builds upon the learning objectives outlined in the modules in which the exercise occurs. Because of this design,</w:t>
      </w:r>
      <w:r>
        <w:rPr>
          <w:rFonts w:eastAsia="Times New Roman" w:cs="Times New Roman"/>
          <w:szCs w:val="24"/>
        </w:rPr>
        <w:t xml:space="preserve"> you must complete each part of the exercise in the prescribed sequence:</w:t>
      </w:r>
    </w:p>
    <w:p w14:paraId="28689931" w14:textId="77777777" w:rsidR="00D3571C" w:rsidRDefault="00D3571C" w:rsidP="00D3571C">
      <w:pPr>
        <w:pStyle w:val="ataBody0"/>
        <w:rPr>
          <w:rFonts w:eastAsia="Times New Roman" w:cs="Times New Roman"/>
          <w:szCs w:val="24"/>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593"/>
        <w:gridCol w:w="4773"/>
      </w:tblGrid>
      <w:tr w:rsidR="00D3571C" w14:paraId="69ACDA0C" w14:textId="77777777" w:rsidTr="00D3571C">
        <w:trPr>
          <w:cantSplit/>
          <w:tblHeader/>
        </w:trPr>
        <w:tc>
          <w:tcPr>
            <w:tcW w:w="2452"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4FC9ADB0" w14:textId="77777777" w:rsidR="00D3571C" w:rsidRDefault="00D3571C">
            <w:pPr>
              <w:pStyle w:val="ATATableHeading"/>
            </w:pPr>
            <w:r>
              <w:t>Parts of the Exercise</w:t>
            </w:r>
          </w:p>
        </w:tc>
        <w:tc>
          <w:tcPr>
            <w:tcW w:w="2548"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top w:w="0" w:type="dxa"/>
              <w:left w:w="72" w:type="dxa"/>
              <w:bottom w:w="0" w:type="dxa"/>
              <w:right w:w="0" w:type="dxa"/>
            </w:tcMar>
            <w:vAlign w:val="center"/>
            <w:hideMark/>
          </w:tcPr>
          <w:p w14:paraId="07191E52" w14:textId="77777777" w:rsidR="00D3571C" w:rsidRDefault="00D3571C">
            <w:pPr>
              <w:pStyle w:val="ATATableHeading"/>
              <w:ind w:left="0"/>
            </w:pPr>
            <w:r>
              <w:t>Complete After</w:t>
            </w:r>
          </w:p>
        </w:tc>
      </w:tr>
      <w:tr w:rsidR="00D3571C" w14:paraId="54B8B871"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2735E949" w14:textId="77777777" w:rsidR="00D3571C" w:rsidRDefault="00D3571C">
            <w:pPr>
              <w:pStyle w:val="ATATableBody"/>
            </w:pPr>
            <w:r>
              <w:t>Part 1: Critical Infrastructure Components</w:t>
            </w:r>
          </w:p>
          <w:p w14:paraId="5A4350B6" w14:textId="77777777" w:rsidR="00D3571C" w:rsidRDefault="00D3571C">
            <w:pPr>
              <w:pStyle w:val="ATATableBody"/>
              <w:ind w:left="720"/>
              <w:rPr>
                <w:i/>
              </w:rPr>
            </w:pPr>
            <w:r>
              <w:rPr>
                <w:i/>
              </w:rPr>
              <w:t>1.1 Conduct Vulnerability Analysis Team Assignment</w:t>
            </w:r>
          </w:p>
          <w:p w14:paraId="637C42FC" w14:textId="77777777" w:rsidR="00D3571C" w:rsidRDefault="00D3571C">
            <w:pPr>
              <w:pStyle w:val="ATATableBody"/>
              <w:ind w:left="720"/>
              <w:rPr>
                <w:i/>
              </w:rPr>
            </w:pPr>
            <w:r>
              <w:rPr>
                <w:i/>
              </w:rPr>
              <w:t>1.2 Prepare for the Data Call</w:t>
            </w:r>
          </w:p>
          <w:p w14:paraId="3122BAD4" w14:textId="77777777" w:rsidR="00D3571C" w:rsidRDefault="00D3571C">
            <w:pPr>
              <w:pStyle w:val="ATATableBody"/>
              <w:ind w:left="720"/>
              <w:rPr>
                <w:i/>
              </w:rPr>
            </w:pPr>
            <w:r>
              <w:rPr>
                <w:i/>
              </w:rPr>
              <w:t>1.3 Complete a Review of the Data Call Information</w:t>
            </w:r>
          </w:p>
          <w:p w14:paraId="1C662578" w14:textId="77777777" w:rsidR="00D3571C" w:rsidRDefault="00D3571C">
            <w:pPr>
              <w:pStyle w:val="ATATableBody"/>
              <w:ind w:left="720"/>
            </w:pPr>
            <w:r>
              <w:rPr>
                <w:i/>
              </w:rPr>
              <w:t>1.4 Develop Questions for Each Critical Infrastructure Component</w:t>
            </w:r>
          </w:p>
        </w:tc>
        <w:tc>
          <w:tcPr>
            <w:tcW w:w="2548" w:type="pct"/>
            <w:tcBorders>
              <w:top w:val="single" w:sz="2" w:space="0" w:color="969696"/>
              <w:left w:val="single" w:sz="2" w:space="0" w:color="969696"/>
              <w:bottom w:val="single" w:sz="2" w:space="0" w:color="969696"/>
              <w:right w:val="single" w:sz="2" w:space="0" w:color="969696"/>
            </w:tcBorders>
            <w:hideMark/>
          </w:tcPr>
          <w:p w14:paraId="15B826E4" w14:textId="63ECE7E1" w:rsidR="00D3571C" w:rsidRDefault="00D3571C" w:rsidP="006525E8">
            <w:pPr>
              <w:pStyle w:val="ATATableBody"/>
              <w:rPr>
                <w:i/>
              </w:rPr>
            </w:pPr>
            <w:r>
              <w:rPr>
                <w:i/>
              </w:rPr>
              <w:t>Module 5: Critical Infrastructure</w:t>
            </w:r>
            <w:r w:rsidR="006525E8">
              <w:rPr>
                <w:i/>
              </w:rPr>
              <w:t xml:space="preserve"> Components</w:t>
            </w:r>
          </w:p>
        </w:tc>
      </w:tr>
      <w:tr w:rsidR="00D3571C" w14:paraId="0D82D4E3"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tcPr>
          <w:p w14:paraId="4D88A90E" w14:textId="77777777" w:rsidR="00D3571C" w:rsidRPr="00504C0D" w:rsidRDefault="00D3571C">
            <w:pPr>
              <w:pStyle w:val="ATATableBody"/>
              <w:rPr>
                <w:rStyle w:val="ATAAnswers"/>
                <w:i w:val="0"/>
              </w:rPr>
            </w:pPr>
            <w:r w:rsidRPr="00504C0D">
              <w:rPr>
                <w:rStyle w:val="ATAAnswers"/>
                <w:i w:val="0"/>
              </w:rPr>
              <w:t>Part 2: Critical Infrastructure Assets</w:t>
            </w:r>
          </w:p>
          <w:p w14:paraId="0ECA6E68" w14:textId="77777777" w:rsidR="00D3571C" w:rsidRDefault="00D3571C">
            <w:pPr>
              <w:pStyle w:val="ATATableBody"/>
              <w:ind w:left="720"/>
              <w:rPr>
                <w:rStyle w:val="ATAAnswers"/>
              </w:rPr>
            </w:pPr>
            <w:r>
              <w:rPr>
                <w:rStyle w:val="ATAAnswers"/>
              </w:rPr>
              <w:t>2.1 Identify Critical Infrastructure Assets and Loss Analysis</w:t>
            </w:r>
          </w:p>
          <w:p w14:paraId="06FA49FA" w14:textId="77777777" w:rsidR="00D3571C" w:rsidRDefault="00D3571C">
            <w:pPr>
              <w:pStyle w:val="ATATableBody"/>
              <w:ind w:left="720"/>
              <w:rPr>
                <w:rStyle w:val="ATAAnswers"/>
              </w:rPr>
            </w:pPr>
            <w:r>
              <w:rPr>
                <w:rStyle w:val="ATAAnswers"/>
              </w:rPr>
              <w:t>2.2 Create Threat Spectrum Matrix</w:t>
            </w:r>
          </w:p>
          <w:p w14:paraId="4AF4A628" w14:textId="77777777" w:rsidR="00D3571C" w:rsidRDefault="00D3571C">
            <w:pPr>
              <w:pStyle w:val="ATATableBody"/>
              <w:ind w:left="720"/>
              <w:rPr>
                <w:rStyle w:val="ATAAnswers"/>
              </w:rPr>
            </w:pPr>
          </w:p>
        </w:tc>
        <w:tc>
          <w:tcPr>
            <w:tcW w:w="2548" w:type="pct"/>
            <w:tcBorders>
              <w:top w:val="single" w:sz="2" w:space="0" w:color="969696"/>
              <w:left w:val="single" w:sz="2" w:space="0" w:color="969696"/>
              <w:bottom w:val="single" w:sz="2" w:space="0" w:color="969696"/>
              <w:right w:val="single" w:sz="2" w:space="0" w:color="969696"/>
            </w:tcBorders>
            <w:hideMark/>
          </w:tcPr>
          <w:p w14:paraId="26971810" w14:textId="77777777" w:rsidR="00D3571C" w:rsidRDefault="00D3571C">
            <w:pPr>
              <w:pStyle w:val="ATATableBody"/>
            </w:pPr>
            <w:r>
              <w:rPr>
                <w:i/>
              </w:rPr>
              <w:t>Module 6: Critical Infrastructure Assets</w:t>
            </w:r>
          </w:p>
        </w:tc>
      </w:tr>
      <w:tr w:rsidR="00D3571C" w14:paraId="7CE903E9"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6F2DCF58" w14:textId="77777777" w:rsidR="00D3571C" w:rsidRDefault="00D3571C">
            <w:pPr>
              <w:pStyle w:val="ATATableBody"/>
            </w:pPr>
            <w:r>
              <w:t>Part 3: Threat Analysis</w:t>
            </w:r>
          </w:p>
          <w:p w14:paraId="4B785CBA" w14:textId="77777777" w:rsidR="00D3571C" w:rsidRDefault="00D3571C">
            <w:pPr>
              <w:pStyle w:val="ATATableBody"/>
              <w:ind w:left="720"/>
              <w:rPr>
                <w:rStyle w:val="ATAAnswers"/>
              </w:rPr>
            </w:pPr>
            <w:r>
              <w:rPr>
                <w:rStyle w:val="ATAAnswers"/>
              </w:rPr>
              <w:t>3.1 Prepare the Threat Analysis</w:t>
            </w:r>
          </w:p>
          <w:p w14:paraId="638A2BDA" w14:textId="77777777" w:rsidR="00D3571C" w:rsidRDefault="00D3571C">
            <w:pPr>
              <w:pStyle w:val="ATATableBody"/>
              <w:ind w:left="720"/>
            </w:pPr>
            <w:r>
              <w:rPr>
                <w:rStyle w:val="ATAAnswers"/>
              </w:rPr>
              <w:t>3.2 National Ministries Building Data Collection</w:t>
            </w:r>
          </w:p>
        </w:tc>
        <w:tc>
          <w:tcPr>
            <w:tcW w:w="2548" w:type="pct"/>
            <w:tcBorders>
              <w:top w:val="single" w:sz="2" w:space="0" w:color="969696"/>
              <w:left w:val="single" w:sz="2" w:space="0" w:color="969696"/>
              <w:bottom w:val="single" w:sz="2" w:space="0" w:color="969696"/>
              <w:right w:val="single" w:sz="2" w:space="0" w:color="969696"/>
            </w:tcBorders>
            <w:hideMark/>
          </w:tcPr>
          <w:p w14:paraId="46C133B2" w14:textId="77777777" w:rsidR="00D3571C" w:rsidRDefault="00D3571C">
            <w:pPr>
              <w:pStyle w:val="ATATableBody"/>
              <w:rPr>
                <w:i/>
              </w:rPr>
            </w:pPr>
            <w:r>
              <w:rPr>
                <w:i/>
              </w:rPr>
              <w:t>Module 10: Analyzing the Threat</w:t>
            </w:r>
          </w:p>
        </w:tc>
      </w:tr>
      <w:tr w:rsidR="00D3571C" w14:paraId="73C860B6"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1247F018" w14:textId="77777777" w:rsidR="00D3571C" w:rsidRDefault="00D3571C">
            <w:pPr>
              <w:pStyle w:val="ATATableBody"/>
            </w:pPr>
            <w:r>
              <w:t>Part 4: Bomb Threat Management Policy</w:t>
            </w:r>
          </w:p>
          <w:p w14:paraId="6CD2724D" w14:textId="77777777" w:rsidR="00D3571C" w:rsidRDefault="00D3571C">
            <w:pPr>
              <w:pStyle w:val="ATATableBody"/>
              <w:ind w:left="720"/>
            </w:pPr>
            <w:r>
              <w:rPr>
                <w:rStyle w:val="ATAAnswers"/>
              </w:rPr>
              <w:t>4.1 Bomb Threat Management Plan Considerations</w:t>
            </w:r>
          </w:p>
        </w:tc>
        <w:tc>
          <w:tcPr>
            <w:tcW w:w="2548" w:type="pct"/>
            <w:tcBorders>
              <w:top w:val="single" w:sz="2" w:space="0" w:color="969696"/>
              <w:left w:val="single" w:sz="2" w:space="0" w:color="969696"/>
              <w:bottom w:val="single" w:sz="2" w:space="0" w:color="969696"/>
              <w:right w:val="single" w:sz="2" w:space="0" w:color="969696"/>
            </w:tcBorders>
            <w:hideMark/>
          </w:tcPr>
          <w:p w14:paraId="6077ECE8" w14:textId="77777777" w:rsidR="00D3571C" w:rsidRDefault="00D3571C">
            <w:pPr>
              <w:pStyle w:val="ATATableBody"/>
              <w:rPr>
                <w:i/>
              </w:rPr>
            </w:pPr>
            <w:r>
              <w:rPr>
                <w:i/>
              </w:rPr>
              <w:t>Module 11: Policies and Procedures</w:t>
            </w:r>
          </w:p>
        </w:tc>
      </w:tr>
      <w:tr w:rsidR="00D3571C" w14:paraId="225F3743"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69331D8D" w14:textId="77777777" w:rsidR="00D3571C" w:rsidRDefault="00D3571C">
            <w:pPr>
              <w:pStyle w:val="ATATableBody"/>
            </w:pPr>
            <w:r>
              <w:t>Part 5: Security Force Operations</w:t>
            </w:r>
          </w:p>
          <w:p w14:paraId="690198BD" w14:textId="77777777" w:rsidR="00D3571C" w:rsidRDefault="00D3571C">
            <w:pPr>
              <w:pStyle w:val="ATATableBody"/>
              <w:ind w:left="720"/>
            </w:pPr>
            <w:r>
              <w:rPr>
                <w:rStyle w:val="ATAAnswers"/>
              </w:rPr>
              <w:t>5.1 Develop Security Force Plan</w:t>
            </w:r>
          </w:p>
        </w:tc>
        <w:tc>
          <w:tcPr>
            <w:tcW w:w="2548" w:type="pct"/>
            <w:tcBorders>
              <w:top w:val="single" w:sz="2" w:space="0" w:color="969696"/>
              <w:left w:val="single" w:sz="2" w:space="0" w:color="969696"/>
              <w:bottom w:val="single" w:sz="2" w:space="0" w:color="969696"/>
              <w:right w:val="single" w:sz="2" w:space="0" w:color="969696"/>
            </w:tcBorders>
            <w:hideMark/>
          </w:tcPr>
          <w:p w14:paraId="7D4D87C9" w14:textId="77777777" w:rsidR="00D3571C" w:rsidRDefault="00D3571C">
            <w:pPr>
              <w:pStyle w:val="ATATableBody"/>
              <w:rPr>
                <w:i/>
              </w:rPr>
            </w:pPr>
            <w:r>
              <w:rPr>
                <w:i/>
              </w:rPr>
              <w:t>Module 12: Security Force Operations</w:t>
            </w:r>
          </w:p>
        </w:tc>
      </w:tr>
      <w:tr w:rsidR="00D3571C" w14:paraId="7A5838DD" w14:textId="77777777" w:rsidTr="00D3571C">
        <w:trPr>
          <w:cantSplit/>
          <w:trHeight w:val="1345"/>
        </w:trPr>
        <w:tc>
          <w:tcPr>
            <w:tcW w:w="2452" w:type="pct"/>
            <w:tcBorders>
              <w:top w:val="single" w:sz="2" w:space="0" w:color="969696"/>
              <w:left w:val="single" w:sz="2" w:space="0" w:color="969696"/>
              <w:bottom w:val="single" w:sz="2" w:space="0" w:color="969696"/>
              <w:right w:val="single" w:sz="2" w:space="0" w:color="969696"/>
            </w:tcBorders>
            <w:hideMark/>
          </w:tcPr>
          <w:p w14:paraId="39D7C7F4" w14:textId="77777777" w:rsidR="00D3571C" w:rsidRDefault="00D3571C">
            <w:pPr>
              <w:pStyle w:val="ATATableBody"/>
            </w:pPr>
            <w:r>
              <w:t>Part 6: Security Technology</w:t>
            </w:r>
          </w:p>
          <w:p w14:paraId="261EA17A" w14:textId="2AFD4AE7" w:rsidR="00D3571C" w:rsidRDefault="00D3571C">
            <w:pPr>
              <w:pStyle w:val="ATATableBody"/>
              <w:ind w:left="720"/>
              <w:rPr>
                <w:i/>
              </w:rPr>
            </w:pPr>
            <w:r>
              <w:rPr>
                <w:i/>
              </w:rPr>
              <w:t xml:space="preserve">6.1 Develop a </w:t>
            </w:r>
            <w:r w:rsidR="009E4745">
              <w:rPr>
                <w:i/>
              </w:rPr>
              <w:t xml:space="preserve">Security </w:t>
            </w:r>
            <w:r>
              <w:rPr>
                <w:i/>
              </w:rPr>
              <w:t>Technology Plan</w:t>
            </w:r>
          </w:p>
          <w:p w14:paraId="002583E4" w14:textId="77777777" w:rsidR="00D3571C" w:rsidRDefault="00D3571C">
            <w:pPr>
              <w:pStyle w:val="ATATableBody"/>
              <w:ind w:left="720"/>
            </w:pPr>
            <w:r>
              <w:rPr>
                <w:i/>
              </w:rPr>
              <w:t>6.2 Finalized Threat Analysis Statements</w:t>
            </w:r>
          </w:p>
        </w:tc>
        <w:tc>
          <w:tcPr>
            <w:tcW w:w="2548" w:type="pct"/>
            <w:tcBorders>
              <w:top w:val="single" w:sz="2" w:space="0" w:color="969696"/>
              <w:left w:val="single" w:sz="2" w:space="0" w:color="969696"/>
              <w:bottom w:val="single" w:sz="2" w:space="0" w:color="969696"/>
              <w:right w:val="single" w:sz="2" w:space="0" w:color="969696"/>
            </w:tcBorders>
            <w:hideMark/>
          </w:tcPr>
          <w:p w14:paraId="3A4168A4" w14:textId="77777777" w:rsidR="00D3571C" w:rsidRDefault="00D3571C">
            <w:pPr>
              <w:pStyle w:val="ATATableBody"/>
              <w:rPr>
                <w:i/>
              </w:rPr>
            </w:pPr>
            <w:r>
              <w:rPr>
                <w:i/>
              </w:rPr>
              <w:t>Module 13: Security Technology</w:t>
            </w:r>
          </w:p>
        </w:tc>
      </w:tr>
      <w:tr w:rsidR="00D3571C" w14:paraId="14D8D1F6"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258A63FB" w14:textId="77777777" w:rsidR="00D3571C" w:rsidRDefault="00D3571C">
            <w:pPr>
              <w:pStyle w:val="ATATableBody"/>
            </w:pPr>
            <w:r>
              <w:t>Part 7: Security Inspection and Validation</w:t>
            </w:r>
          </w:p>
          <w:p w14:paraId="492A6B06" w14:textId="77777777" w:rsidR="00D3571C" w:rsidRDefault="00D3571C">
            <w:pPr>
              <w:pStyle w:val="ATATableBody"/>
              <w:ind w:left="720"/>
              <w:rPr>
                <w:i/>
              </w:rPr>
            </w:pPr>
            <w:r>
              <w:rPr>
                <w:i/>
              </w:rPr>
              <w:t>7.1 Develop the Security Inspection and Validation Checklist</w:t>
            </w:r>
          </w:p>
        </w:tc>
        <w:tc>
          <w:tcPr>
            <w:tcW w:w="2548" w:type="pct"/>
            <w:tcBorders>
              <w:top w:val="single" w:sz="2" w:space="0" w:color="969696"/>
              <w:left w:val="single" w:sz="2" w:space="0" w:color="969696"/>
              <w:bottom w:val="single" w:sz="2" w:space="0" w:color="969696"/>
              <w:right w:val="single" w:sz="2" w:space="0" w:color="969696"/>
            </w:tcBorders>
            <w:hideMark/>
          </w:tcPr>
          <w:p w14:paraId="7B58B305" w14:textId="77777777" w:rsidR="00D3571C" w:rsidRDefault="00D3571C">
            <w:pPr>
              <w:pStyle w:val="ATATableBody"/>
              <w:rPr>
                <w:i/>
              </w:rPr>
            </w:pPr>
            <w:r>
              <w:rPr>
                <w:i/>
              </w:rPr>
              <w:t>Module 14: Security Inspection and Validation</w:t>
            </w:r>
          </w:p>
        </w:tc>
      </w:tr>
      <w:tr w:rsidR="00D3571C" w14:paraId="0388F0DC"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5CFB89AE" w14:textId="1854B1FF" w:rsidR="00D3571C" w:rsidRDefault="00D3571C">
            <w:pPr>
              <w:pStyle w:val="ATATableBody"/>
            </w:pPr>
            <w:r>
              <w:lastRenderedPageBreak/>
              <w:t xml:space="preserve">Part 8: </w:t>
            </w:r>
            <w:r w:rsidR="00504C0D">
              <w:t xml:space="preserve">Operational </w:t>
            </w:r>
            <w:r>
              <w:t>Resilience Plan</w:t>
            </w:r>
          </w:p>
          <w:p w14:paraId="38DDC4B5" w14:textId="77777777" w:rsidR="00D3571C" w:rsidRDefault="00D3571C">
            <w:pPr>
              <w:pStyle w:val="ATATableBody"/>
              <w:ind w:left="720"/>
              <w:rPr>
                <w:i/>
              </w:rPr>
            </w:pPr>
            <w:r>
              <w:rPr>
                <w:i/>
              </w:rPr>
              <w:t>8.1 Develop Operational Plan Security Countermeasure Recommendations</w:t>
            </w:r>
          </w:p>
        </w:tc>
        <w:tc>
          <w:tcPr>
            <w:tcW w:w="2548" w:type="pct"/>
            <w:tcBorders>
              <w:top w:val="single" w:sz="2" w:space="0" w:color="969696"/>
              <w:left w:val="single" w:sz="2" w:space="0" w:color="969696"/>
              <w:bottom w:val="single" w:sz="2" w:space="0" w:color="969696"/>
              <w:right w:val="single" w:sz="2" w:space="0" w:color="969696"/>
            </w:tcBorders>
            <w:hideMark/>
          </w:tcPr>
          <w:p w14:paraId="2ED02E32" w14:textId="77777777" w:rsidR="00D3571C" w:rsidRDefault="00D3571C">
            <w:pPr>
              <w:pStyle w:val="ATATableBody"/>
              <w:rPr>
                <w:i/>
              </w:rPr>
            </w:pPr>
            <w:r>
              <w:rPr>
                <w:i/>
              </w:rPr>
              <w:t>Module 15: Operational Resilience</w:t>
            </w:r>
          </w:p>
        </w:tc>
      </w:tr>
    </w:tbl>
    <w:p w14:paraId="0EA86ABF" w14:textId="77777777" w:rsidR="00D3571C" w:rsidRDefault="00D3571C" w:rsidP="00D3571C">
      <w:pPr>
        <w:pStyle w:val="ATAHeadingLevel1"/>
      </w:pPr>
      <w:r>
        <w:t xml:space="preserve">Introduction to the National Ministries Building Scenario </w:t>
      </w:r>
    </w:p>
    <w:p w14:paraId="6E13E1F9" w14:textId="3EC25F51" w:rsidR="00D3571C" w:rsidRDefault="00D3571C" w:rsidP="00D3571C">
      <w:pPr>
        <w:pStyle w:val="ATABody"/>
      </w:pPr>
      <w:r>
        <w:t xml:space="preserve">Although the exercise </w:t>
      </w:r>
      <w:proofErr w:type="gramStart"/>
      <w:r>
        <w:t>is divided</w:t>
      </w:r>
      <w:proofErr w:type="gramEnd"/>
      <w:r>
        <w:t xml:space="preserve"> into </w:t>
      </w:r>
      <w:r w:rsidR="00504C0D">
        <w:t>eight</w:t>
      </w:r>
      <w:r>
        <w:t xml:space="preserve"> parts, with each part relating to a specific learning objective, all parts of the exercise share the same scenario:</w:t>
      </w:r>
    </w:p>
    <w:p w14:paraId="0BD0FD54" w14:textId="77777777" w:rsidR="00D3571C" w:rsidRDefault="00D3571C" w:rsidP="00D3571C">
      <w:pPr>
        <w:pStyle w:val="ataBody0"/>
        <w:keepNext/>
        <w:keepLines/>
      </w:pPr>
    </w:p>
    <w:p w14:paraId="6B933A55" w14:textId="77777777" w:rsidR="00D3571C" w:rsidRDefault="00D3571C" w:rsidP="00D3571C">
      <w:pPr>
        <w:pStyle w:val="ATABody"/>
        <w:ind w:left="720"/>
      </w:pPr>
      <w:r>
        <w:t xml:space="preserve">Your team has received a request from the Head of State’s Chief of Security to conduct a vulnerability analysis of the primary government facility — the National Ministries Building — which houses the Head of State, her ministries, and the country’s National Museum. </w:t>
      </w:r>
    </w:p>
    <w:p w14:paraId="0A31BF46" w14:textId="77777777" w:rsidR="00D3571C" w:rsidRDefault="00D3571C" w:rsidP="00D3571C">
      <w:pPr>
        <w:pStyle w:val="ATABody"/>
        <w:ind w:left="720"/>
      </w:pPr>
    </w:p>
    <w:p w14:paraId="3183A597" w14:textId="77777777" w:rsidR="00D3571C" w:rsidRDefault="00D3571C" w:rsidP="00D3571C">
      <w:pPr>
        <w:pStyle w:val="ATABody"/>
      </w:pPr>
      <w:r>
        <w:t>As you proceed through each module, you will receive additional information to use to make decisions in the analysis of this government facility. Remember, you will not receive all information immediately. Keep your completed notes on each module for reference in the following modules.</w:t>
      </w:r>
    </w:p>
    <w:p w14:paraId="22745E6F" w14:textId="411BCBF4" w:rsidR="00D3571C" w:rsidRDefault="00D3571C" w:rsidP="00D3571C">
      <w:pPr>
        <w:pStyle w:val="ataHeading1"/>
        <w:jc w:val="center"/>
        <w:rPr>
          <w:rFonts w:asciiTheme="minorHAnsi" w:eastAsiaTheme="minorEastAsia" w:hAnsi="Calibri"/>
          <w:b w:val="0"/>
          <w:color w:val="FFFFFF" w:themeColor="background1"/>
          <w:kern w:val="24"/>
          <w:sz w:val="32"/>
          <w:szCs w:val="32"/>
        </w:rPr>
      </w:pPr>
      <w:bookmarkStart w:id="4" w:name="_Toc449349567"/>
      <w:r>
        <w:rPr>
          <w:noProof/>
        </w:rPr>
        <mc:AlternateContent>
          <mc:Choice Requires="wps">
            <w:drawing>
              <wp:anchor distT="0" distB="0" distL="114300" distR="114300" simplePos="0" relativeHeight="251474944" behindDoc="0" locked="0" layoutInCell="1" allowOverlap="1" wp14:anchorId="3F927936" wp14:editId="1999ECBD">
                <wp:simplePos x="0" y="0"/>
                <wp:positionH relativeFrom="column">
                  <wp:posOffset>3771900</wp:posOffset>
                </wp:positionH>
                <wp:positionV relativeFrom="paragraph">
                  <wp:posOffset>3871595</wp:posOffset>
                </wp:positionV>
                <wp:extent cx="1114425" cy="257175"/>
                <wp:effectExtent l="0" t="0" r="0"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EE37" w14:textId="77777777" w:rsidR="00886A03" w:rsidRDefault="00886A03" w:rsidP="00D3571C">
                            <w:pPr>
                              <w:pStyle w:val="ataBody0"/>
                            </w:pPr>
                            <w:r>
                              <w:t>Second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297pt;margin-top:304.85pt;width:87.75pt;height:20.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SntAIAAL0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" filled="f" stroked="f">
                <v:textbox>
                  <w:txbxContent>
                    <w:p w14:paraId="6A4BEE37" w14:textId="77777777" w:rsidR="00886A03" w:rsidRDefault="00886A03" w:rsidP="00D3571C">
                      <w:pPr>
                        <w:pStyle w:val="ataBody0"/>
                      </w:pPr>
                      <w:r>
                        <w:t>Second Street</w:t>
                      </w:r>
                    </w:p>
                  </w:txbxContent>
                </v:textbox>
              </v:shape>
            </w:pict>
          </mc:Fallback>
        </mc:AlternateContent>
      </w:r>
      <w:r>
        <w:rPr>
          <w:noProof/>
        </w:rPr>
        <mc:AlternateContent>
          <mc:Choice Requires="wps">
            <w:drawing>
              <wp:anchor distT="0" distB="0" distL="114300" distR="114300" simplePos="0" relativeHeight="251471872" behindDoc="0" locked="0" layoutInCell="1" allowOverlap="1" wp14:anchorId="7140D18C" wp14:editId="4C7DBED7">
                <wp:simplePos x="0" y="0"/>
                <wp:positionH relativeFrom="column">
                  <wp:posOffset>2085975</wp:posOffset>
                </wp:positionH>
                <wp:positionV relativeFrom="paragraph">
                  <wp:posOffset>3862070</wp:posOffset>
                </wp:positionV>
                <wp:extent cx="933450" cy="257175"/>
                <wp:effectExtent l="0" t="0" r="0" b="952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8737" w14:textId="77777777" w:rsidR="00886A03" w:rsidRDefault="00886A03" w:rsidP="00D3571C">
                            <w:pPr>
                              <w:pStyle w:val="ataBody0"/>
                            </w:pPr>
                            <w:r>
                              <w:t>First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7" type="#_x0000_t202" style="position:absolute;left:0;text-align:left;margin-left:164.25pt;margin-top:304.1pt;width:73.5pt;height:20.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oitw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" filled="f" stroked="f">
                <v:textbox>
                  <w:txbxContent>
                    <w:p w14:paraId="2EC38737" w14:textId="77777777" w:rsidR="00886A03" w:rsidRDefault="00886A03" w:rsidP="00D3571C">
                      <w:pPr>
                        <w:pStyle w:val="ataBody0"/>
                      </w:pPr>
                      <w:r>
                        <w:t>First Street</w:t>
                      </w:r>
                    </w:p>
                  </w:txbxContent>
                </v:textbox>
              </v:shape>
            </w:pict>
          </mc:Fallback>
        </mc:AlternateContent>
      </w:r>
      <w:r>
        <w:rPr>
          <w:noProof/>
        </w:rPr>
        <mc:AlternateContent>
          <mc:Choice Requires="wps">
            <w:drawing>
              <wp:anchor distT="0" distB="0" distL="114300" distR="114300" simplePos="0" relativeHeight="251444224" behindDoc="0" locked="0" layoutInCell="1" allowOverlap="1" wp14:anchorId="5EB3EC42" wp14:editId="7C368EA1">
                <wp:simplePos x="0" y="0"/>
                <wp:positionH relativeFrom="column">
                  <wp:posOffset>1847850</wp:posOffset>
                </wp:positionH>
                <wp:positionV relativeFrom="paragraph">
                  <wp:posOffset>2531110</wp:posOffset>
                </wp:positionV>
                <wp:extent cx="819150" cy="504825"/>
                <wp:effectExtent l="0" t="0" r="0" b="952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CE61" w14:textId="77777777" w:rsidR="00886A03" w:rsidRDefault="00886A03" w:rsidP="00D3571C">
                            <w:pPr>
                              <w:pStyle w:val="ataBody0"/>
                            </w:pPr>
                            <w:r>
                              <w:t>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left:0;text-align:left;margin-left:145.5pt;margin-top:199.3pt;width:64.5pt;height:39.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" filled="f" stroked="f">
                <v:textbox>
                  <w:txbxContent>
                    <w:p w14:paraId="5AC0CE61" w14:textId="77777777" w:rsidR="00886A03" w:rsidRDefault="00886A03" w:rsidP="00D3571C">
                      <w:pPr>
                        <w:pStyle w:val="ataBody0"/>
                      </w:pPr>
                      <w:r>
                        <w:t>Parking Lot</w:t>
                      </w:r>
                    </w:p>
                  </w:txbxContent>
                </v:textbox>
              </v:shape>
            </w:pict>
          </mc:Fallback>
        </mc:AlternateContent>
      </w:r>
      <w:r>
        <w:rPr>
          <w:noProof/>
        </w:rPr>
        <mc:AlternateContent>
          <mc:Choice Requires="wps">
            <w:drawing>
              <wp:anchor distT="0" distB="0" distL="114300" distR="114300" simplePos="0" relativeHeight="251468800" behindDoc="0" locked="0" layoutInCell="1" allowOverlap="1" wp14:anchorId="377B7851" wp14:editId="3912EB95">
                <wp:simplePos x="0" y="0"/>
                <wp:positionH relativeFrom="column">
                  <wp:posOffset>4463415</wp:posOffset>
                </wp:positionH>
                <wp:positionV relativeFrom="paragraph">
                  <wp:posOffset>2823845</wp:posOffset>
                </wp:positionV>
                <wp:extent cx="1152525" cy="466725"/>
                <wp:effectExtent l="0" t="0" r="0" b="95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3732" w14:textId="77777777" w:rsidR="00886A03" w:rsidRDefault="00886A03" w:rsidP="00D3571C">
                            <w:pPr>
                              <w:pStyle w:val="ataBody0"/>
                            </w:pPr>
                            <w:r>
                              <w:t>Parking 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351.45pt;margin-top:222.35pt;width:90.75pt;height:36.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" filled="f" stroked="f">
                <v:textbox>
                  <w:txbxContent>
                    <w:p w14:paraId="51743732" w14:textId="77777777" w:rsidR="00886A03" w:rsidRDefault="00886A03" w:rsidP="00D3571C">
                      <w:pPr>
                        <w:pStyle w:val="ataBody0"/>
                      </w:pPr>
                      <w:r>
                        <w:t>Parking Garage</w:t>
                      </w:r>
                    </w:p>
                  </w:txbxContent>
                </v:textbox>
              </v:shape>
            </w:pict>
          </mc:Fallback>
        </mc:AlternateContent>
      </w:r>
      <w:r>
        <w:rPr>
          <w:noProof/>
        </w:rPr>
        <mc:AlternateContent>
          <mc:Choice Requires="wps">
            <w:drawing>
              <wp:anchor distT="0" distB="0" distL="114300" distR="114300" simplePos="0" relativeHeight="251465728" behindDoc="0" locked="0" layoutInCell="1" allowOverlap="1" wp14:anchorId="16C39B30" wp14:editId="06FA79B4">
                <wp:simplePos x="0" y="0"/>
                <wp:positionH relativeFrom="column">
                  <wp:posOffset>4511675</wp:posOffset>
                </wp:positionH>
                <wp:positionV relativeFrom="paragraph">
                  <wp:posOffset>1835785</wp:posOffset>
                </wp:positionV>
                <wp:extent cx="1320165" cy="643890"/>
                <wp:effectExtent l="0" t="0" r="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B01B" w14:textId="77777777" w:rsidR="00886A03" w:rsidRDefault="00886A03"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left:0;text-align:left;margin-left:355.25pt;margin-top:144.55pt;width:103.95pt;height:50.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Nv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" filled="f" stroked="f">
                <v:textbox>
                  <w:txbxContent>
                    <w:p w14:paraId="3EDFB01B" w14:textId="77777777" w:rsidR="00886A03" w:rsidRDefault="00886A03"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462656" behindDoc="0" locked="0" layoutInCell="1" allowOverlap="1" wp14:anchorId="69253928" wp14:editId="68E21517">
                <wp:simplePos x="0" y="0"/>
                <wp:positionH relativeFrom="column">
                  <wp:posOffset>4838700</wp:posOffset>
                </wp:positionH>
                <wp:positionV relativeFrom="paragraph">
                  <wp:posOffset>1311910</wp:posOffset>
                </wp:positionV>
                <wp:extent cx="847725" cy="5334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0799" w14:textId="77777777" w:rsidR="00886A03" w:rsidRDefault="00886A03" w:rsidP="00D3571C">
                            <w:pPr>
                              <w:pStyle w:val="ataBody0"/>
                            </w:pPr>
                            <w:r>
                              <w:t>Foreign Embassy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left:0;text-align:left;margin-left:381pt;margin-top:103.3pt;width:66.75pt;height:42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" filled="f" stroked="f">
                <v:textbox>
                  <w:txbxContent>
                    <w:p w14:paraId="45D50799" w14:textId="77777777" w:rsidR="00886A03" w:rsidRDefault="00886A03" w:rsidP="00D3571C">
                      <w:pPr>
                        <w:pStyle w:val="ataBody0"/>
                      </w:pPr>
                      <w:r>
                        <w:t>Foreign Embassy</w:t>
                      </w:r>
                    </w:p>
                  </w:txbxContent>
                </v:textbox>
              </v:shape>
            </w:pict>
          </mc:Fallback>
        </mc:AlternateContent>
      </w:r>
      <w:r>
        <w:rPr>
          <w:noProof/>
        </w:rPr>
        <mc:AlternateContent>
          <mc:Choice Requires="wps">
            <w:drawing>
              <wp:anchor distT="0" distB="0" distL="114300" distR="114300" simplePos="0" relativeHeight="251459584" behindDoc="0" locked="0" layoutInCell="1" allowOverlap="1" wp14:anchorId="540EA0A0" wp14:editId="42B62911">
                <wp:simplePos x="0" y="0"/>
                <wp:positionH relativeFrom="column">
                  <wp:posOffset>2676525</wp:posOffset>
                </wp:positionH>
                <wp:positionV relativeFrom="paragraph">
                  <wp:posOffset>477520</wp:posOffset>
                </wp:positionV>
                <wp:extent cx="1143000" cy="779145"/>
                <wp:effectExtent l="0" t="0" r="0"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A9B0" w14:textId="77777777" w:rsidR="00886A03" w:rsidRDefault="00886A03" w:rsidP="00D3571C">
                            <w:pPr>
                              <w:pStyle w:val="ataBody0"/>
                            </w:pPr>
                            <w:r>
                              <w:t xml:space="preserve">Ministry </w:t>
                            </w:r>
                          </w:p>
                          <w:p w14:paraId="7EE58DB0" w14:textId="77777777" w:rsidR="00886A03" w:rsidRDefault="00886A03" w:rsidP="00D3571C">
                            <w:pPr>
                              <w:pStyle w:val="ataBody0"/>
                            </w:pPr>
                            <w:r>
                              <w:t>of Defense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2" type="#_x0000_t202" style="position:absolute;left:0;text-align:left;margin-left:210.75pt;margin-top:37.6pt;width:90pt;height:61.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a7ug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" filled="f" stroked="f">
                <v:textbox>
                  <w:txbxContent>
                    <w:p w14:paraId="1767A9B0" w14:textId="77777777" w:rsidR="00886A03" w:rsidRDefault="00886A03" w:rsidP="00D3571C">
                      <w:pPr>
                        <w:pStyle w:val="ataBody0"/>
                      </w:pPr>
                      <w:r>
                        <w:t xml:space="preserve">Ministry </w:t>
                      </w:r>
                    </w:p>
                    <w:p w14:paraId="7EE58DB0" w14:textId="77777777" w:rsidR="00886A03" w:rsidRDefault="00886A03" w:rsidP="00D3571C">
                      <w:pPr>
                        <w:pStyle w:val="ataBody0"/>
                      </w:pPr>
                      <w:r>
                        <w:t>of Defense</w:t>
                      </w:r>
                    </w:p>
                  </w:txbxContent>
                </v:textbox>
              </v:shape>
            </w:pict>
          </mc:Fallback>
        </mc:AlternateContent>
      </w:r>
      <w:r>
        <w:rPr>
          <w:noProof/>
        </w:rPr>
        <mc:AlternateContent>
          <mc:Choice Requires="wps">
            <w:drawing>
              <wp:anchor distT="0" distB="0" distL="114300" distR="114300" simplePos="0" relativeHeight="251456512" behindDoc="0" locked="0" layoutInCell="1" allowOverlap="1" wp14:anchorId="503505F2" wp14:editId="4B8ABCD0">
                <wp:simplePos x="0" y="0"/>
                <wp:positionH relativeFrom="column">
                  <wp:posOffset>3413125</wp:posOffset>
                </wp:positionH>
                <wp:positionV relativeFrom="paragraph">
                  <wp:posOffset>472440</wp:posOffset>
                </wp:positionV>
                <wp:extent cx="904875" cy="4451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D333" w14:textId="77777777" w:rsidR="00886A03" w:rsidRDefault="00886A03"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3" type="#_x0000_t202" style="position:absolute;left:0;text-align:left;margin-left:268.75pt;margin-top:37.2pt;width:71.25pt;height:35.0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" filled="f" stroked="f">
                <v:textbox>
                  <w:txbxContent>
                    <w:p w14:paraId="2119D333" w14:textId="77777777" w:rsidR="00886A03" w:rsidRDefault="00886A03" w:rsidP="00D3571C">
                      <w:pPr>
                        <w:pStyle w:val="ataBody0"/>
                      </w:pPr>
                      <w:r>
                        <w:t>Security Office</w:t>
                      </w:r>
                    </w:p>
                  </w:txbxContent>
                </v:textbox>
              </v:shape>
            </w:pict>
          </mc:Fallback>
        </mc:AlternateContent>
      </w:r>
      <w:r>
        <w:rPr>
          <w:noProof/>
        </w:rPr>
        <mc:AlternateContent>
          <mc:Choice Requires="wps">
            <w:drawing>
              <wp:anchor distT="0" distB="0" distL="114300" distR="114300" simplePos="0" relativeHeight="251453440" behindDoc="0" locked="0" layoutInCell="1" allowOverlap="1" wp14:anchorId="1D31FD5E" wp14:editId="6E721C47">
                <wp:simplePos x="0" y="0"/>
                <wp:positionH relativeFrom="column">
                  <wp:posOffset>1132205</wp:posOffset>
                </wp:positionH>
                <wp:positionV relativeFrom="paragraph">
                  <wp:posOffset>1834515</wp:posOffset>
                </wp:positionV>
                <wp:extent cx="1494790" cy="779145"/>
                <wp:effectExtent l="0" t="0"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03CF" w14:textId="77777777" w:rsidR="00886A03" w:rsidRDefault="00886A03" w:rsidP="00D3571C">
                            <w:pPr>
                              <w:pStyle w:val="ataBody0"/>
                            </w:pPr>
                            <w:r>
                              <w:t>National Ministries</w:t>
                            </w:r>
                          </w:p>
                          <w:p w14:paraId="7651210B" w14:textId="77777777" w:rsidR="00886A03" w:rsidRDefault="00886A03" w:rsidP="00D3571C">
                            <w:pPr>
                              <w:pStyle w:val="ataBody0"/>
                            </w:pPr>
                            <w: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4" type="#_x0000_t202" style="position:absolute;left:0;text-align:left;margin-left:89.15pt;margin-top:144.45pt;width:117.7pt;height:61.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NQtwIAAMI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" filled="f" stroked="f">
                <v:textbox>
                  <w:txbxContent>
                    <w:p w14:paraId="765A03CF" w14:textId="77777777" w:rsidR="00886A03" w:rsidRDefault="00886A03" w:rsidP="00D3571C">
                      <w:pPr>
                        <w:pStyle w:val="ataBody0"/>
                      </w:pPr>
                      <w:r>
                        <w:t>National Ministries</w:t>
                      </w:r>
                    </w:p>
                    <w:p w14:paraId="7651210B" w14:textId="77777777" w:rsidR="00886A03" w:rsidRDefault="00886A03" w:rsidP="00D3571C">
                      <w:pPr>
                        <w:pStyle w:val="ataBody0"/>
                      </w:pPr>
                      <w:r>
                        <w:t>Building</w:t>
                      </w:r>
                    </w:p>
                  </w:txbxContent>
                </v:textbox>
              </v:shape>
            </w:pict>
          </mc:Fallback>
        </mc:AlternateContent>
      </w:r>
      <w:r>
        <w:rPr>
          <w:noProof/>
        </w:rPr>
        <mc:AlternateContent>
          <mc:Choice Requires="wps">
            <w:drawing>
              <wp:anchor distT="0" distB="0" distL="114300" distR="114300" simplePos="0" relativeHeight="251447296" behindDoc="0" locked="0" layoutInCell="1" allowOverlap="1" wp14:anchorId="21D1BA92" wp14:editId="434A95F6">
                <wp:simplePos x="0" y="0"/>
                <wp:positionH relativeFrom="column">
                  <wp:posOffset>228600</wp:posOffset>
                </wp:positionH>
                <wp:positionV relativeFrom="paragraph">
                  <wp:posOffset>2509520</wp:posOffset>
                </wp:positionV>
                <wp:extent cx="1562100" cy="28575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69EA" w14:textId="77777777" w:rsidR="00886A03" w:rsidRDefault="00886A03" w:rsidP="00D3571C">
                            <w:pPr>
                              <w:pStyle w:val="ataBody0"/>
                            </w:pPr>
                            <w:r>
                              <w:t>National Avenue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left:0;text-align:left;margin-left:18pt;margin-top:197.6pt;width:123pt;height:2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xC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" filled="f" stroked="f">
                <v:textbox>
                  <w:txbxContent>
                    <w:p w14:paraId="066569EA" w14:textId="77777777" w:rsidR="00886A03" w:rsidRDefault="00886A03" w:rsidP="00D3571C">
                      <w:pPr>
                        <w:pStyle w:val="ataBody0"/>
                      </w:pPr>
                      <w:r>
                        <w:t>National Avenue</w:t>
                      </w:r>
                    </w:p>
                  </w:txbxContent>
                </v:textbox>
              </v:shape>
            </w:pict>
          </mc:Fallback>
        </mc:AlternateContent>
      </w:r>
      <w:r>
        <w:rPr>
          <w:noProof/>
        </w:rPr>
        <mc:AlternateContent>
          <mc:Choice Requires="wps">
            <w:drawing>
              <wp:anchor distT="0" distB="0" distL="114300" distR="114300" simplePos="0" relativeHeight="251450368" behindDoc="0" locked="0" layoutInCell="1" allowOverlap="1" wp14:anchorId="05EF2818" wp14:editId="2E15F420">
                <wp:simplePos x="0" y="0"/>
                <wp:positionH relativeFrom="column">
                  <wp:posOffset>540385</wp:posOffset>
                </wp:positionH>
                <wp:positionV relativeFrom="paragraph">
                  <wp:posOffset>3329305</wp:posOffset>
                </wp:positionV>
                <wp:extent cx="1352550" cy="341630"/>
                <wp:effectExtent l="0" t="0" r="0"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D2C2" w14:textId="77777777" w:rsidR="00886A03" w:rsidRDefault="00886A03" w:rsidP="00D3571C">
                            <w:pPr>
                              <w:pStyle w:val="ataBody0"/>
                            </w:pPr>
                            <w:r>
                              <w:t>Judiciary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6" type="#_x0000_t202" style="position:absolute;left:0;text-align:left;margin-left:42.55pt;margin-top:262.15pt;width:106.5pt;height:26.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fqug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" filled="f" stroked="f">
                <v:textbox>
                  <w:txbxContent>
                    <w:p w14:paraId="4FE0D2C2" w14:textId="77777777" w:rsidR="00886A03" w:rsidRDefault="00886A03" w:rsidP="00D3571C">
                      <w:pPr>
                        <w:pStyle w:val="ataBody0"/>
                      </w:pPr>
                      <w:r>
                        <w:t>Judiciary Lane</w:t>
                      </w:r>
                    </w:p>
                  </w:txbxContent>
                </v:textbox>
              </v:shape>
            </w:pict>
          </mc:Fallback>
        </mc:AlternateContent>
      </w:r>
      <w:r>
        <w:rPr>
          <w:noProof/>
        </w:rPr>
        <w:drawing>
          <wp:inline distT="0" distB="0" distL="0" distR="0" wp14:anchorId="42E1C4E9" wp14:editId="4119BB2F">
            <wp:extent cx="5486400" cy="4143375"/>
            <wp:effectExtent l="0" t="0" r="0" b="0"/>
            <wp:docPr id="2" name="Picture 2"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bookmarkEnd w:id="4"/>
    </w:p>
    <w:p w14:paraId="6557943A" w14:textId="77777777" w:rsidR="00D3571C" w:rsidRDefault="00D3571C" w:rsidP="00D3571C">
      <w:pPr>
        <w:rPr>
          <w:b/>
        </w:rPr>
      </w:pPr>
      <w:r>
        <w:br w:type="page"/>
      </w:r>
    </w:p>
    <w:p w14:paraId="4D674B6F" w14:textId="74CC02AF" w:rsidR="00D3571C" w:rsidRDefault="00D3571C" w:rsidP="00084CA3">
      <w:pPr>
        <w:pStyle w:val="ATAModuleTitle"/>
      </w:pPr>
      <w:bookmarkStart w:id="5" w:name="_Toc455663584"/>
      <w:bookmarkEnd w:id="1"/>
      <w:bookmarkEnd w:id="2"/>
      <w:r>
        <w:lastRenderedPageBreak/>
        <w:t xml:space="preserve">Part 1: Critical Infrastructure Components </w:t>
      </w:r>
      <w:r w:rsidR="00084CA3">
        <w:t>(Module 5)</w:t>
      </w:r>
      <w:bookmarkEnd w:id="5"/>
    </w:p>
    <w:p w14:paraId="0EC5B5EC" w14:textId="77777777" w:rsidR="00D3571C" w:rsidRDefault="00D3571C" w:rsidP="00862715">
      <w:pPr>
        <w:pStyle w:val="ATAHeadingLevel1"/>
      </w:pPr>
      <w:bookmarkStart w:id="6" w:name="_Toc449349570"/>
      <w:r>
        <w:t>General Directions:</w:t>
      </w:r>
      <w:bookmarkEnd w:id="6"/>
    </w:p>
    <w:p w14:paraId="51E0D4FB" w14:textId="77777777" w:rsidR="00D3571C" w:rsidRDefault="00D3571C" w:rsidP="00D3571C">
      <w:pPr>
        <w:pStyle w:val="ATABody"/>
        <w:rPr>
          <w:color w:val="262626" w:themeColor="text1" w:themeTint="D9"/>
        </w:rPr>
      </w:pPr>
      <w:r>
        <w:rPr>
          <w:color w:val="262626" w:themeColor="text1" w:themeTint="D9"/>
        </w:rPr>
        <w:t>In order to complete this part of the exercise, you will have to complete the following activities:</w:t>
      </w:r>
    </w:p>
    <w:p w14:paraId="39578E81" w14:textId="77777777" w:rsidR="00D3571C" w:rsidRDefault="00D3571C" w:rsidP="0046077B">
      <w:pPr>
        <w:pStyle w:val="ATABulletLevel01BodySlide"/>
        <w:numPr>
          <w:ilvl w:val="0"/>
          <w:numId w:val="5"/>
        </w:numPr>
        <w:ind w:left="360" w:hanging="288"/>
      </w:pPr>
      <w:r>
        <w:t>Finalize vulnerability analysis team assignments</w:t>
      </w:r>
    </w:p>
    <w:p w14:paraId="6F02C539" w14:textId="77777777" w:rsidR="00D3571C" w:rsidRDefault="00D3571C" w:rsidP="0046077B">
      <w:pPr>
        <w:pStyle w:val="ATABulletLevel01BodySlide"/>
        <w:numPr>
          <w:ilvl w:val="0"/>
          <w:numId w:val="5"/>
        </w:numPr>
        <w:ind w:left="360" w:hanging="288"/>
      </w:pPr>
      <w:r>
        <w:t>Prepare for the data call</w:t>
      </w:r>
    </w:p>
    <w:p w14:paraId="58551E28" w14:textId="77777777" w:rsidR="00D3571C" w:rsidRDefault="00D3571C" w:rsidP="0046077B">
      <w:pPr>
        <w:pStyle w:val="ATABulletLevel01BodySlide"/>
        <w:numPr>
          <w:ilvl w:val="0"/>
          <w:numId w:val="5"/>
        </w:numPr>
        <w:ind w:left="360" w:hanging="288"/>
      </w:pPr>
      <w:r>
        <w:t>Complete a review of the data call information</w:t>
      </w:r>
    </w:p>
    <w:p w14:paraId="5472C783" w14:textId="77777777" w:rsidR="00D3571C" w:rsidRDefault="00D3571C" w:rsidP="0046077B">
      <w:pPr>
        <w:pStyle w:val="ATABulletLevel01BodySlide"/>
        <w:numPr>
          <w:ilvl w:val="0"/>
          <w:numId w:val="5"/>
        </w:numPr>
        <w:ind w:left="360" w:hanging="288"/>
      </w:pPr>
      <w:r>
        <w:t>Develop questions for each critical infrastructure component</w:t>
      </w:r>
    </w:p>
    <w:p w14:paraId="525CC468" w14:textId="77777777" w:rsidR="00D3571C" w:rsidRDefault="00D3571C" w:rsidP="00D3571C">
      <w:pPr>
        <w:pStyle w:val="ATABody"/>
        <w:rPr>
          <w:color w:val="262626" w:themeColor="text1" w:themeTint="D9"/>
        </w:rPr>
      </w:pPr>
    </w:p>
    <w:p w14:paraId="4BE79F20" w14:textId="77777777" w:rsidR="00D3571C" w:rsidRDefault="00D3571C" w:rsidP="00D3571C">
      <w:pPr>
        <w:pStyle w:val="ATABody"/>
        <w:rPr>
          <w:color w:val="262626" w:themeColor="text1" w:themeTint="D9"/>
        </w:rPr>
      </w:pPr>
      <w:r>
        <w:rPr>
          <w:color w:val="262626" w:themeColor="text1" w:themeTint="D9"/>
        </w:rPr>
        <w:t>There are specific directions for each of the activities. Be sure to read the directions carefully. If you have questions, ask your facilitators for guidance.</w:t>
      </w:r>
    </w:p>
    <w:p w14:paraId="0FD06432" w14:textId="77777777" w:rsidR="00D3571C" w:rsidRPr="006525E8" w:rsidRDefault="00D3571C" w:rsidP="006525E8">
      <w:pPr>
        <w:pStyle w:val="ATAHeadingLevel2"/>
        <w:numPr>
          <w:ilvl w:val="1"/>
          <w:numId w:val="6"/>
        </w:numPr>
      </w:pPr>
      <w:bookmarkStart w:id="7" w:name="_Toc449349571"/>
      <w:r w:rsidRPr="006525E8">
        <w:t>Finalize Vulnerability Analysis Team Assignments</w:t>
      </w:r>
      <w:bookmarkEnd w:id="7"/>
    </w:p>
    <w:p w14:paraId="48A09646" w14:textId="77777777" w:rsidR="00D3571C" w:rsidRDefault="00D3571C" w:rsidP="00D3571C">
      <w:pPr>
        <w:pStyle w:val="ATABody"/>
      </w:pPr>
      <w:r>
        <w:t>In the planning phase, begin by designating a project manager and identifying the area of experience for each member of the vulnerability analysis team. Remember, at a minimum, an effective vulnerability analysis team should consist of the following positions or roles:</w:t>
      </w:r>
    </w:p>
    <w:p w14:paraId="53B1D98A" w14:textId="77777777" w:rsidR="00D3571C" w:rsidRDefault="00D3571C" w:rsidP="0046077B">
      <w:pPr>
        <w:pStyle w:val="ATABulletLevel01BodySlide"/>
        <w:numPr>
          <w:ilvl w:val="0"/>
          <w:numId w:val="5"/>
        </w:numPr>
        <w:ind w:left="360" w:hanging="288"/>
      </w:pPr>
      <w:r>
        <w:t>Project manager — coordinates and assigns tasks as required</w:t>
      </w:r>
    </w:p>
    <w:p w14:paraId="68F3625D" w14:textId="77777777" w:rsidR="00D3571C" w:rsidRDefault="00D3571C" w:rsidP="0046077B">
      <w:pPr>
        <w:pStyle w:val="ATABulletLevel01BodySlide"/>
        <w:numPr>
          <w:ilvl w:val="0"/>
          <w:numId w:val="5"/>
        </w:numPr>
        <w:ind w:left="360" w:hanging="288"/>
      </w:pPr>
      <w:r>
        <w:t>Security system technologist(s) — provides expertise regarding the security measures that could be deployed at the site</w:t>
      </w:r>
    </w:p>
    <w:p w14:paraId="5C1184D1" w14:textId="77777777" w:rsidR="00D3571C" w:rsidRDefault="00D3571C" w:rsidP="0046077B">
      <w:pPr>
        <w:pStyle w:val="ATABulletLevel01BodySlide"/>
        <w:numPr>
          <w:ilvl w:val="0"/>
          <w:numId w:val="5"/>
        </w:numPr>
        <w:ind w:left="360" w:hanging="288"/>
      </w:pPr>
      <w:r>
        <w:t>Threat assessment subject matter expert(s) — provides insight and expertise about the threat assessment process</w:t>
      </w:r>
    </w:p>
    <w:p w14:paraId="27212982" w14:textId="77777777" w:rsidR="00D3571C" w:rsidRDefault="00D3571C" w:rsidP="0046077B">
      <w:pPr>
        <w:pStyle w:val="ATABulletLevel01BodySlide"/>
        <w:numPr>
          <w:ilvl w:val="0"/>
          <w:numId w:val="5"/>
        </w:numPr>
        <w:ind w:left="360" w:hanging="288"/>
      </w:pPr>
      <w:r>
        <w:t>Facility subject matter expert(s) — provides accurate data about the site and specific operations; also expedites the vulnerability analysis team’s ability to arrange site tours, identifies individuals to be interviewed, and assists in completing the analysis</w:t>
      </w:r>
    </w:p>
    <w:p w14:paraId="280955F4" w14:textId="77777777" w:rsidR="00B33302" w:rsidRDefault="00B33302" w:rsidP="00B33302">
      <w:pPr>
        <w:pStyle w:val="ATABody"/>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08"/>
        <w:gridCol w:w="6552"/>
      </w:tblGrid>
      <w:tr w:rsidR="00D3571C" w14:paraId="6880C911" w14:textId="77777777" w:rsidTr="00D3571C">
        <w:trPr>
          <w:cantSplit/>
        </w:trPr>
        <w:tc>
          <w:tcPr>
            <w:tcW w:w="1500" w:type="pct"/>
            <w:hideMark/>
          </w:tcPr>
          <w:p w14:paraId="45ECA10F" w14:textId="77777777" w:rsidR="00D3571C" w:rsidRDefault="00D3571C">
            <w:pPr>
              <w:pStyle w:val="ATABody"/>
              <w:rPr>
                <w:b/>
              </w:rPr>
            </w:pPr>
            <w:r>
              <w:rPr>
                <w:b/>
              </w:rPr>
              <w:t>Purpose:</w:t>
            </w:r>
          </w:p>
        </w:tc>
        <w:tc>
          <w:tcPr>
            <w:tcW w:w="3500" w:type="pct"/>
            <w:hideMark/>
          </w:tcPr>
          <w:p w14:paraId="21EBA760" w14:textId="64BBDA70" w:rsidR="00D3571C" w:rsidRDefault="00D3571C">
            <w:pPr>
              <w:pStyle w:val="ATABody"/>
            </w:pPr>
            <w:r>
              <w:t xml:space="preserve">To </w:t>
            </w:r>
            <w:r w:rsidR="00E17D1B">
              <w:t>evaluate the critical infrastructure components of the National Ministries Building</w:t>
            </w:r>
          </w:p>
        </w:tc>
      </w:tr>
      <w:tr w:rsidR="00997617" w14:paraId="325E0A0B" w14:textId="77777777" w:rsidTr="00D3571C">
        <w:trPr>
          <w:cantSplit/>
        </w:trPr>
        <w:tc>
          <w:tcPr>
            <w:tcW w:w="1500" w:type="pct"/>
          </w:tcPr>
          <w:p w14:paraId="25CC0A04" w14:textId="5A3A6D5E" w:rsidR="00997617" w:rsidRDefault="00997617">
            <w:pPr>
              <w:pStyle w:val="ATABody"/>
              <w:rPr>
                <w:b/>
              </w:rPr>
            </w:pPr>
            <w:r>
              <w:rPr>
                <w:b/>
              </w:rPr>
              <w:t>Reference:</w:t>
            </w:r>
          </w:p>
        </w:tc>
        <w:tc>
          <w:tcPr>
            <w:tcW w:w="3500" w:type="pct"/>
          </w:tcPr>
          <w:p w14:paraId="1FA90629" w14:textId="777C1E19" w:rsidR="00997617" w:rsidRDefault="00997617" w:rsidP="00997617">
            <w:pPr>
              <w:pStyle w:val="ATABody"/>
            </w:pPr>
            <w:r>
              <w:t>Module 5: Critical Infrastructure Components</w:t>
            </w:r>
          </w:p>
        </w:tc>
      </w:tr>
      <w:tr w:rsidR="00997617" w14:paraId="60A1973E" w14:textId="77777777" w:rsidTr="00D3571C">
        <w:trPr>
          <w:cantSplit/>
        </w:trPr>
        <w:tc>
          <w:tcPr>
            <w:tcW w:w="1500" w:type="pct"/>
            <w:hideMark/>
          </w:tcPr>
          <w:p w14:paraId="2FAE7E0C" w14:textId="77777777" w:rsidR="00997617" w:rsidRDefault="00997617">
            <w:pPr>
              <w:pStyle w:val="ATABody"/>
              <w:rPr>
                <w:b/>
              </w:rPr>
            </w:pPr>
            <w:r>
              <w:rPr>
                <w:b/>
              </w:rPr>
              <w:t>Duration:</w:t>
            </w:r>
          </w:p>
        </w:tc>
        <w:tc>
          <w:tcPr>
            <w:tcW w:w="3500" w:type="pct"/>
            <w:hideMark/>
          </w:tcPr>
          <w:p w14:paraId="54266946" w14:textId="6F65E768" w:rsidR="00997617" w:rsidRDefault="00997617">
            <w:pPr>
              <w:pStyle w:val="ATABody"/>
            </w:pPr>
            <w:r>
              <w:t>90 m</w:t>
            </w:r>
            <w:r w:rsidR="00504C0D">
              <w:t>inutes (70-exercise; 20-debrief</w:t>
            </w:r>
            <w:r>
              <w:t>)</w:t>
            </w:r>
          </w:p>
        </w:tc>
      </w:tr>
      <w:tr w:rsidR="00997617" w14:paraId="2E9A59F2" w14:textId="77777777" w:rsidTr="00D3571C">
        <w:trPr>
          <w:cantSplit/>
        </w:trPr>
        <w:tc>
          <w:tcPr>
            <w:tcW w:w="1500" w:type="pct"/>
            <w:hideMark/>
          </w:tcPr>
          <w:p w14:paraId="3234062F" w14:textId="77777777" w:rsidR="00997617" w:rsidRDefault="00997617">
            <w:pPr>
              <w:pStyle w:val="ATABody"/>
              <w:rPr>
                <w:b/>
              </w:rPr>
            </w:pPr>
            <w:r>
              <w:rPr>
                <w:b/>
              </w:rPr>
              <w:t>Group composition:</w:t>
            </w:r>
          </w:p>
        </w:tc>
        <w:tc>
          <w:tcPr>
            <w:tcW w:w="3500" w:type="pct"/>
            <w:hideMark/>
          </w:tcPr>
          <w:p w14:paraId="10DDF8B1" w14:textId="77777777" w:rsidR="00997617" w:rsidRDefault="00997617">
            <w:pPr>
              <w:pStyle w:val="ATABody"/>
            </w:pPr>
            <w:r>
              <w:t>Table groups</w:t>
            </w:r>
          </w:p>
        </w:tc>
      </w:tr>
      <w:tr w:rsidR="00997617" w14:paraId="719772BC" w14:textId="77777777" w:rsidTr="00D3571C">
        <w:trPr>
          <w:cantSplit/>
        </w:trPr>
        <w:tc>
          <w:tcPr>
            <w:tcW w:w="1500" w:type="pct"/>
            <w:hideMark/>
          </w:tcPr>
          <w:p w14:paraId="727962DE" w14:textId="77777777" w:rsidR="00997617" w:rsidRDefault="00997617">
            <w:pPr>
              <w:pStyle w:val="ATABody"/>
              <w:rPr>
                <w:b/>
              </w:rPr>
            </w:pPr>
            <w:r>
              <w:rPr>
                <w:b/>
              </w:rPr>
              <w:t>Debrief:</w:t>
            </w:r>
          </w:p>
        </w:tc>
        <w:tc>
          <w:tcPr>
            <w:tcW w:w="3500" w:type="pct"/>
            <w:hideMark/>
          </w:tcPr>
          <w:p w14:paraId="35D2C334" w14:textId="77777777" w:rsidR="00997617" w:rsidRDefault="00997617">
            <w:pPr>
              <w:pStyle w:val="ATABody"/>
            </w:pPr>
            <w:r>
              <w:t>Presentations and discussion</w:t>
            </w:r>
          </w:p>
        </w:tc>
      </w:tr>
      <w:tr w:rsidR="00997617" w14:paraId="1A2DE5AA" w14:textId="77777777" w:rsidTr="00D3571C">
        <w:trPr>
          <w:cantSplit/>
        </w:trPr>
        <w:tc>
          <w:tcPr>
            <w:tcW w:w="1500" w:type="pct"/>
            <w:hideMark/>
          </w:tcPr>
          <w:p w14:paraId="5A199620" w14:textId="77777777" w:rsidR="00997617" w:rsidRDefault="00997617">
            <w:pPr>
              <w:pStyle w:val="ATABody"/>
              <w:rPr>
                <w:b/>
              </w:rPr>
            </w:pPr>
            <w:r>
              <w:rPr>
                <w:b/>
              </w:rPr>
              <w:t>Equipment:</w:t>
            </w:r>
          </w:p>
        </w:tc>
        <w:tc>
          <w:tcPr>
            <w:tcW w:w="3500" w:type="pct"/>
            <w:hideMark/>
          </w:tcPr>
          <w:p w14:paraId="22A11EF8" w14:textId="77777777" w:rsidR="00997617" w:rsidRDefault="00997617">
            <w:pPr>
              <w:pStyle w:val="ATABody"/>
            </w:pPr>
            <w:r>
              <w:t>National Ministries Building Complex Map</w:t>
            </w:r>
          </w:p>
        </w:tc>
      </w:tr>
    </w:tbl>
    <w:p w14:paraId="42DE328D" w14:textId="77777777" w:rsidR="00D3571C" w:rsidRDefault="00D3571C" w:rsidP="00862715">
      <w:pPr>
        <w:pStyle w:val="ATAHeadingLevel3"/>
      </w:pPr>
      <w:r>
        <w:t>Directions:</w:t>
      </w:r>
    </w:p>
    <w:p w14:paraId="614631CC" w14:textId="77777777" w:rsidR="00D3571C" w:rsidRPr="00862715" w:rsidRDefault="00D3571C" w:rsidP="00E17D1B">
      <w:pPr>
        <w:pStyle w:val="ATANumLevel01BodySlide"/>
        <w:ind w:left="360" w:firstLine="0"/>
      </w:pPr>
      <w:r w:rsidRPr="00862715">
        <w:t xml:space="preserve">Within your team, discuss the experience level of the vulnerability analysis team. </w:t>
      </w:r>
    </w:p>
    <w:p w14:paraId="5CF1527F" w14:textId="77777777" w:rsidR="00D3571C" w:rsidRPr="00862715" w:rsidRDefault="00D3571C" w:rsidP="00FD1DEA">
      <w:pPr>
        <w:pStyle w:val="ATANumLevel01BodySlide"/>
      </w:pPr>
      <w:r w:rsidRPr="00862715">
        <w:t xml:space="preserve">Appoint a project manager and assign each member of your team to a role. While you will usually have only one project manager, you may have multiple technologists or subject matter experts. </w:t>
      </w:r>
    </w:p>
    <w:p w14:paraId="30F6C7DA" w14:textId="77777777" w:rsidR="00D3571C" w:rsidRPr="00862715" w:rsidRDefault="00D3571C" w:rsidP="00FD1DEA">
      <w:pPr>
        <w:pStyle w:val="ATANumLevel01BodySlide"/>
      </w:pPr>
      <w:r w:rsidRPr="00862715">
        <w:t>Use Table 1: Vulnerability Analysis Team Assignments to list the name and role of each team member.</w:t>
      </w:r>
    </w:p>
    <w:p w14:paraId="065DB763" w14:textId="77777777" w:rsidR="00D3571C" w:rsidRPr="00862715" w:rsidRDefault="00D3571C" w:rsidP="00FD1DEA">
      <w:pPr>
        <w:pStyle w:val="ATANumLevel01BodySlide"/>
      </w:pPr>
      <w:r w:rsidRPr="00862715">
        <w:t>You have 10 minutes to complete this segment of the exercise.</w:t>
      </w:r>
    </w:p>
    <w:p w14:paraId="434C72EA" w14:textId="4CFAC2AE" w:rsidR="00D3571C" w:rsidRDefault="00D3571C" w:rsidP="00FD1DEA">
      <w:pPr>
        <w:pStyle w:val="ATANumLevel01BodySlide"/>
      </w:pPr>
      <w:r>
        <w:t>Be prepared to share your responses with the class.</w:t>
      </w:r>
    </w:p>
    <w:p w14:paraId="6A89FCA5" w14:textId="6594E271" w:rsidR="00D3571C" w:rsidRDefault="00D3571C" w:rsidP="00584679">
      <w:pPr>
        <w:rPr>
          <w:b/>
          <w:sz w:val="20"/>
          <w:szCs w:val="20"/>
        </w:rPr>
      </w:pPr>
      <w:r>
        <w:rPr>
          <w:b/>
          <w:sz w:val="20"/>
          <w:szCs w:val="20"/>
        </w:rPr>
        <w:br w:type="page"/>
      </w:r>
      <w:r>
        <w:rPr>
          <w:b/>
          <w:sz w:val="20"/>
          <w:szCs w:val="20"/>
        </w:rPr>
        <w:lastRenderedPageBreak/>
        <w:t>Table 1: Vulnerability Analysis Team Assignments</w:t>
      </w:r>
      <w:r>
        <w:rPr>
          <w:b/>
          <w:sz w:val="20"/>
          <w:szCs w:val="20"/>
        </w:rPr>
        <w:br/>
      </w: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2883"/>
        <w:gridCol w:w="6483"/>
      </w:tblGrid>
      <w:tr w:rsidR="00D3571C" w14:paraId="512FC971" w14:textId="77777777" w:rsidTr="00D3571C">
        <w:trPr>
          <w:cantSplit/>
          <w:tblHeader/>
        </w:trPr>
        <w:tc>
          <w:tcPr>
            <w:tcW w:w="0" w:type="auto"/>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4AAE2D1E" w14:textId="77777777" w:rsidR="00D3571C" w:rsidRDefault="00D3571C">
            <w:pPr>
              <w:pStyle w:val="ATATableHeading"/>
              <w:rPr>
                <w:b/>
              </w:rPr>
            </w:pPr>
            <w:r>
              <w:rPr>
                <w:b/>
              </w:rPr>
              <w:t>Name</w:t>
            </w:r>
          </w:p>
        </w:tc>
        <w:tc>
          <w:tcPr>
            <w:tcW w:w="3461"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top w:w="0" w:type="dxa"/>
              <w:left w:w="72" w:type="dxa"/>
              <w:bottom w:w="0" w:type="dxa"/>
              <w:right w:w="0" w:type="dxa"/>
            </w:tcMar>
            <w:vAlign w:val="center"/>
            <w:hideMark/>
          </w:tcPr>
          <w:p w14:paraId="1705B650" w14:textId="77777777" w:rsidR="00D3571C" w:rsidRDefault="00D3571C">
            <w:pPr>
              <w:pStyle w:val="ATATableHeading"/>
              <w:ind w:left="0"/>
              <w:rPr>
                <w:b/>
              </w:rPr>
            </w:pPr>
            <w:r>
              <w:rPr>
                <w:b/>
              </w:rPr>
              <w:t>Role/Area of Expertise</w:t>
            </w:r>
          </w:p>
        </w:tc>
      </w:tr>
      <w:tr w:rsidR="00D3571C" w14:paraId="18F0C683"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314FDE9A" w14:textId="77777777" w:rsidR="00D3571C" w:rsidRDefault="00D3571C">
            <w:pPr>
              <w:pStyle w:val="ATATableBody"/>
              <w:ind w:left="0"/>
            </w:pPr>
          </w:p>
        </w:tc>
        <w:tc>
          <w:tcPr>
            <w:tcW w:w="3461" w:type="pct"/>
            <w:tcBorders>
              <w:top w:val="single" w:sz="2" w:space="0" w:color="969696"/>
              <w:left w:val="single" w:sz="2" w:space="0" w:color="969696"/>
              <w:bottom w:val="single" w:sz="2" w:space="0" w:color="969696"/>
              <w:right w:val="single" w:sz="2" w:space="0" w:color="969696"/>
            </w:tcBorders>
            <w:hideMark/>
          </w:tcPr>
          <w:p w14:paraId="601B78A9" w14:textId="77777777" w:rsidR="00D3571C" w:rsidRDefault="00D3571C">
            <w:pPr>
              <w:pStyle w:val="ATATableBody"/>
            </w:pPr>
            <w:r>
              <w:t>Project Manager</w:t>
            </w:r>
          </w:p>
        </w:tc>
      </w:tr>
      <w:tr w:rsidR="00D3571C" w14:paraId="057D4939"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67FC3E45" w14:textId="77777777" w:rsidR="00D3571C" w:rsidRDefault="00D3571C">
            <w:pPr>
              <w:pStyle w:val="ATATableBody"/>
              <w:rPr>
                <w:rStyle w:val="ATAAnswers"/>
                <w:i w:val="0"/>
              </w:rPr>
            </w:pPr>
          </w:p>
        </w:tc>
        <w:tc>
          <w:tcPr>
            <w:tcW w:w="3461" w:type="pct"/>
            <w:tcBorders>
              <w:top w:val="single" w:sz="2" w:space="0" w:color="969696"/>
              <w:left w:val="single" w:sz="2" w:space="0" w:color="969696"/>
              <w:bottom w:val="single" w:sz="2" w:space="0" w:color="969696"/>
              <w:right w:val="single" w:sz="2" w:space="0" w:color="969696"/>
            </w:tcBorders>
          </w:tcPr>
          <w:p w14:paraId="52EDBD20" w14:textId="77777777" w:rsidR="00D3571C" w:rsidRDefault="00D3571C">
            <w:pPr>
              <w:pStyle w:val="ATATableBody"/>
            </w:pPr>
          </w:p>
        </w:tc>
      </w:tr>
      <w:tr w:rsidR="00D3571C" w14:paraId="3023CDBB"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326EC5F5" w14:textId="77777777" w:rsidR="00D3571C" w:rsidRDefault="00D3571C">
            <w:pPr>
              <w:pStyle w:val="ATATableBody"/>
            </w:pPr>
          </w:p>
        </w:tc>
        <w:tc>
          <w:tcPr>
            <w:tcW w:w="3461" w:type="pct"/>
            <w:tcBorders>
              <w:top w:val="single" w:sz="2" w:space="0" w:color="969696"/>
              <w:left w:val="single" w:sz="2" w:space="0" w:color="969696"/>
              <w:bottom w:val="single" w:sz="2" w:space="0" w:color="969696"/>
              <w:right w:val="single" w:sz="2" w:space="0" w:color="969696"/>
            </w:tcBorders>
          </w:tcPr>
          <w:p w14:paraId="5EAD0EF6" w14:textId="77777777" w:rsidR="00D3571C" w:rsidRDefault="00D3571C">
            <w:pPr>
              <w:pStyle w:val="ATATableBody"/>
            </w:pPr>
          </w:p>
        </w:tc>
      </w:tr>
      <w:tr w:rsidR="00D3571C" w14:paraId="74F6D70D"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68985B05" w14:textId="77777777" w:rsidR="00D3571C" w:rsidRDefault="00D3571C">
            <w:pPr>
              <w:pStyle w:val="ATATableBody"/>
            </w:pPr>
          </w:p>
        </w:tc>
        <w:tc>
          <w:tcPr>
            <w:tcW w:w="3461" w:type="pct"/>
            <w:tcBorders>
              <w:top w:val="single" w:sz="2" w:space="0" w:color="969696"/>
              <w:left w:val="single" w:sz="2" w:space="0" w:color="969696"/>
              <w:bottom w:val="single" w:sz="2" w:space="0" w:color="969696"/>
              <w:right w:val="single" w:sz="2" w:space="0" w:color="969696"/>
            </w:tcBorders>
          </w:tcPr>
          <w:p w14:paraId="37E8B1B9" w14:textId="77777777" w:rsidR="00D3571C" w:rsidRDefault="00D3571C">
            <w:pPr>
              <w:pStyle w:val="ATATableBody"/>
            </w:pPr>
          </w:p>
        </w:tc>
      </w:tr>
      <w:tr w:rsidR="00D3571C" w14:paraId="2C2D233F"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3CA50D8D" w14:textId="77777777" w:rsidR="00D3571C" w:rsidRDefault="00D3571C">
            <w:pPr>
              <w:pStyle w:val="ATATableBody"/>
            </w:pPr>
          </w:p>
        </w:tc>
        <w:tc>
          <w:tcPr>
            <w:tcW w:w="3461" w:type="pct"/>
            <w:tcBorders>
              <w:top w:val="single" w:sz="2" w:space="0" w:color="969696"/>
              <w:left w:val="single" w:sz="2" w:space="0" w:color="969696"/>
              <w:bottom w:val="single" w:sz="2" w:space="0" w:color="969696"/>
              <w:right w:val="single" w:sz="2" w:space="0" w:color="969696"/>
            </w:tcBorders>
          </w:tcPr>
          <w:p w14:paraId="2305AF91" w14:textId="77777777" w:rsidR="00D3571C" w:rsidRDefault="00D3571C">
            <w:pPr>
              <w:pStyle w:val="ATATableBody"/>
            </w:pPr>
          </w:p>
        </w:tc>
      </w:tr>
      <w:tr w:rsidR="00D3571C" w14:paraId="7FBC459E" w14:textId="77777777" w:rsidTr="00D3571C">
        <w:trPr>
          <w:cantSplit/>
        </w:trPr>
        <w:tc>
          <w:tcPr>
            <w:tcW w:w="1539" w:type="pct"/>
            <w:tcBorders>
              <w:top w:val="single" w:sz="2" w:space="0" w:color="969696"/>
              <w:left w:val="single" w:sz="2" w:space="0" w:color="969696"/>
              <w:bottom w:val="single" w:sz="2" w:space="0" w:color="969696"/>
              <w:right w:val="single" w:sz="2" w:space="0" w:color="969696"/>
            </w:tcBorders>
          </w:tcPr>
          <w:p w14:paraId="5AADEBFF" w14:textId="77777777" w:rsidR="00D3571C" w:rsidRDefault="00D3571C">
            <w:pPr>
              <w:pStyle w:val="ATATableBody"/>
            </w:pPr>
          </w:p>
        </w:tc>
        <w:tc>
          <w:tcPr>
            <w:tcW w:w="3461" w:type="pct"/>
            <w:tcBorders>
              <w:top w:val="single" w:sz="2" w:space="0" w:color="969696"/>
              <w:left w:val="single" w:sz="2" w:space="0" w:color="969696"/>
              <w:bottom w:val="single" w:sz="2" w:space="0" w:color="969696"/>
              <w:right w:val="single" w:sz="2" w:space="0" w:color="969696"/>
            </w:tcBorders>
          </w:tcPr>
          <w:p w14:paraId="5D4373BF" w14:textId="77777777" w:rsidR="00D3571C" w:rsidRDefault="00D3571C">
            <w:pPr>
              <w:pStyle w:val="ATATableBody"/>
            </w:pPr>
          </w:p>
        </w:tc>
      </w:tr>
    </w:tbl>
    <w:p w14:paraId="74C7B96E" w14:textId="77777777" w:rsidR="00D3571C" w:rsidRDefault="00D3571C" w:rsidP="00D3571C">
      <w:pPr>
        <w:pStyle w:val="ATABody"/>
      </w:pPr>
    </w:p>
    <w:p w14:paraId="2D2194B1" w14:textId="77777777" w:rsidR="00D3571C" w:rsidRDefault="00D3571C" w:rsidP="0046077B">
      <w:pPr>
        <w:pStyle w:val="ATAHeadingLevel2"/>
        <w:numPr>
          <w:ilvl w:val="1"/>
          <w:numId w:val="6"/>
        </w:numPr>
      </w:pPr>
      <w:bookmarkStart w:id="8" w:name="_Toc449349572"/>
      <w:r>
        <w:t>Prepare for the Data Call</w:t>
      </w:r>
      <w:bookmarkEnd w:id="8"/>
    </w:p>
    <w:p w14:paraId="7C521B25" w14:textId="77777777" w:rsidR="00D3571C" w:rsidRDefault="00D3571C" w:rsidP="00D3571C">
      <w:pPr>
        <w:pStyle w:val="ATABody"/>
      </w:pPr>
      <w:r>
        <w:t>It is now time to request a data call from the point of contact at the National Ministries Building. In preparation for the data call, your team will compile a list of the information you will need to conduct the site visit. While you will not be physically conducting the site visit during this exercise, you still must gather the necessary information to complete this important task.</w:t>
      </w:r>
    </w:p>
    <w:p w14:paraId="74E85A44" w14:textId="77777777" w:rsidR="00D3571C" w:rsidRDefault="00D3571C" w:rsidP="00D3571C">
      <w:pPr>
        <w:pStyle w:val="ATAHeadingLevel3"/>
      </w:pPr>
      <w:r>
        <w:t>Directions</w:t>
      </w:r>
    </w:p>
    <w:p w14:paraId="10DBDE6A" w14:textId="77777777" w:rsidR="00D3571C" w:rsidRDefault="00D3571C" w:rsidP="00FD1DEA">
      <w:pPr>
        <w:pStyle w:val="ATANumLevel01BodySlide"/>
        <w:numPr>
          <w:ilvl w:val="0"/>
          <w:numId w:val="9"/>
        </w:numPr>
      </w:pPr>
      <w:r>
        <w:t xml:space="preserve">Using the space provided beneath each of category headings below, write down the types of information your vulnerability analysis team would like to have. This task is completed prior to conducting the site visit. </w:t>
      </w:r>
    </w:p>
    <w:p w14:paraId="5DF037C9" w14:textId="77777777" w:rsidR="00D3571C" w:rsidRDefault="00D3571C" w:rsidP="00FD1DEA">
      <w:pPr>
        <w:pStyle w:val="ATANumLevel01BodySlide"/>
        <w:numPr>
          <w:ilvl w:val="0"/>
          <w:numId w:val="9"/>
        </w:numPr>
      </w:pPr>
      <w:r>
        <w:t xml:space="preserve">Refer to the information from </w:t>
      </w:r>
      <w:r>
        <w:rPr>
          <w:rStyle w:val="ATAEmphasis"/>
        </w:rPr>
        <w:t>Addendum 5.2 Gathering Component Data</w:t>
      </w:r>
      <w:r>
        <w:t xml:space="preserve"> provided below to help you identify what is needed.</w:t>
      </w:r>
    </w:p>
    <w:p w14:paraId="63990B76" w14:textId="77777777" w:rsidR="00D3571C" w:rsidRDefault="00D3571C" w:rsidP="00FD1DEA">
      <w:pPr>
        <w:pStyle w:val="ATANumLevel01BodySlide"/>
        <w:numPr>
          <w:ilvl w:val="0"/>
          <w:numId w:val="9"/>
        </w:numPr>
      </w:pPr>
      <w:r>
        <w:t>Your team has 15 minutes to complete this segment of the exercise.</w:t>
      </w:r>
    </w:p>
    <w:p w14:paraId="015987DC" w14:textId="77777777" w:rsidR="00D3571C" w:rsidRDefault="00D3571C" w:rsidP="00FD1DEA">
      <w:pPr>
        <w:pStyle w:val="ATANumLevel01BodySlide"/>
        <w:numPr>
          <w:ilvl w:val="0"/>
          <w:numId w:val="9"/>
        </w:numPr>
      </w:pPr>
      <w:r>
        <w:t xml:space="preserve">Be prepared to share your responses with the class during the debrief session. </w:t>
      </w:r>
    </w:p>
    <w:p w14:paraId="62BDBC2A" w14:textId="77777777" w:rsidR="00D3571C" w:rsidRDefault="00D3571C" w:rsidP="00D3571C">
      <w:pPr>
        <w:rPr>
          <w:rFonts w:ascii="Cambria" w:hAnsi="Cambria"/>
          <w:u w:val="single"/>
        </w:rPr>
      </w:pPr>
      <w:r>
        <w:br w:type="page"/>
      </w:r>
    </w:p>
    <w:p w14:paraId="23E88EC6" w14:textId="77777777" w:rsidR="00D3571C" w:rsidRDefault="00D3571C" w:rsidP="00D3571C">
      <w:pPr>
        <w:pStyle w:val="ATAHeadingLevel3"/>
      </w:pPr>
      <w:r>
        <w:lastRenderedPageBreak/>
        <w:t>Physical Conditions</w:t>
      </w:r>
    </w:p>
    <w:p w14:paraId="2BB9F602" w14:textId="77777777" w:rsidR="00D3571C" w:rsidRDefault="00D3571C" w:rsidP="0046077B">
      <w:pPr>
        <w:pStyle w:val="ATABulletLevel01BodySlide"/>
        <w:numPr>
          <w:ilvl w:val="0"/>
          <w:numId w:val="5"/>
        </w:numPr>
        <w:ind w:left="360" w:hanging="288"/>
      </w:pPr>
      <w:r>
        <w:t>Maps of the facility and topography</w:t>
      </w:r>
    </w:p>
    <w:p w14:paraId="181F676C" w14:textId="77777777" w:rsidR="00D3571C" w:rsidRDefault="00D3571C" w:rsidP="0046077B">
      <w:pPr>
        <w:pStyle w:val="ATABulletLevel01BodySlide"/>
        <w:numPr>
          <w:ilvl w:val="0"/>
          <w:numId w:val="5"/>
        </w:numPr>
        <w:ind w:left="360" w:hanging="288"/>
      </w:pPr>
      <w:r>
        <w:t>Detailed site maps and drawings showing building locations and critical asset locations</w:t>
      </w:r>
    </w:p>
    <w:p w14:paraId="07CF52A9" w14:textId="77777777" w:rsidR="00D3571C" w:rsidRDefault="00D3571C" w:rsidP="0046077B">
      <w:pPr>
        <w:pStyle w:val="ATABulletLevel01BodySlide"/>
        <w:numPr>
          <w:ilvl w:val="0"/>
          <w:numId w:val="5"/>
        </w:numPr>
        <w:ind w:left="360" w:hanging="288"/>
      </w:pPr>
      <w:r>
        <w:t xml:space="preserve">Interior facility drawings indicating critical asset locations and security system components, such as fences, alarms, and closed-circuit television cameras </w:t>
      </w:r>
    </w:p>
    <w:p w14:paraId="37A2C841" w14:textId="77777777" w:rsidR="00D3571C" w:rsidRDefault="00D3571C" w:rsidP="0046077B">
      <w:pPr>
        <w:pStyle w:val="ATABulletLevel01BodySlide"/>
        <w:numPr>
          <w:ilvl w:val="0"/>
          <w:numId w:val="5"/>
        </w:numPr>
        <w:ind w:left="360" w:hanging="288"/>
      </w:pPr>
      <w:r>
        <w:t xml:space="preserve">General information about climate and annual weather conditions </w:t>
      </w:r>
    </w:p>
    <w:p w14:paraId="7AE93B8E" w14:textId="77777777" w:rsidR="00D3571C" w:rsidRDefault="00D3571C" w:rsidP="00D3571C">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22250172" w14:textId="77777777" w:rsidTr="00D3571C">
        <w:trPr>
          <w:trHeight w:val="432"/>
        </w:trPr>
        <w:tc>
          <w:tcPr>
            <w:tcW w:w="9576" w:type="dxa"/>
            <w:tcBorders>
              <w:top w:val="nil"/>
              <w:left w:val="nil"/>
              <w:bottom w:val="single" w:sz="4" w:space="0" w:color="auto"/>
              <w:right w:val="nil"/>
            </w:tcBorders>
            <w:hideMark/>
          </w:tcPr>
          <w:p w14:paraId="609E9D89" w14:textId="77777777" w:rsidR="00D3571C" w:rsidRDefault="00D3571C">
            <w:pPr>
              <w:pStyle w:val="ATABody"/>
              <w:rPr>
                <w:i/>
                <w:color w:val="000000" w:themeColor="text1"/>
              </w:rPr>
            </w:pPr>
            <w:r>
              <w:rPr>
                <w:i/>
                <w:color w:val="000000" w:themeColor="text1"/>
              </w:rPr>
              <w:t>If not provided by participants, add the following:</w:t>
            </w:r>
          </w:p>
          <w:p w14:paraId="400E80CA" w14:textId="77777777" w:rsidR="00D3571C" w:rsidRDefault="00D3571C" w:rsidP="0046077B">
            <w:pPr>
              <w:pStyle w:val="ATABulletLevel01BodySlide"/>
              <w:numPr>
                <w:ilvl w:val="0"/>
                <w:numId w:val="5"/>
              </w:numPr>
              <w:ind w:left="360" w:hanging="288"/>
              <w:rPr>
                <w:rStyle w:val="ATAAnswers"/>
              </w:rPr>
            </w:pPr>
            <w:r>
              <w:rPr>
                <w:rStyle w:val="ATAAnswers"/>
              </w:rPr>
              <w:t>Site boundary</w:t>
            </w:r>
          </w:p>
          <w:p w14:paraId="076F8E11" w14:textId="77777777" w:rsidR="00D3571C" w:rsidRDefault="00D3571C" w:rsidP="0046077B">
            <w:pPr>
              <w:pStyle w:val="ATABulletLevel01BodySlide"/>
              <w:numPr>
                <w:ilvl w:val="0"/>
                <w:numId w:val="5"/>
              </w:numPr>
              <w:ind w:left="360" w:hanging="288"/>
              <w:rPr>
                <w:rStyle w:val="ATAAnswers"/>
              </w:rPr>
            </w:pPr>
            <w:r>
              <w:rPr>
                <w:rStyle w:val="ATAAnswers"/>
              </w:rPr>
              <w:t>The number and location of buildings in the complex</w:t>
            </w:r>
          </w:p>
          <w:p w14:paraId="5DA9DCFE" w14:textId="77777777" w:rsidR="00D3571C" w:rsidRDefault="00D3571C" w:rsidP="0046077B">
            <w:pPr>
              <w:pStyle w:val="ATABulletLevel01BodySlide"/>
              <w:numPr>
                <w:ilvl w:val="0"/>
                <w:numId w:val="5"/>
              </w:numPr>
              <w:ind w:left="360" w:hanging="288"/>
              <w:rPr>
                <w:rStyle w:val="ATAAnswers"/>
              </w:rPr>
            </w:pPr>
            <w:r>
              <w:rPr>
                <w:rStyle w:val="ATAAnswers"/>
              </w:rPr>
              <w:t>Room locations within buildings</w:t>
            </w:r>
          </w:p>
          <w:p w14:paraId="588FECAA" w14:textId="77777777" w:rsidR="00D3571C" w:rsidRDefault="00D3571C" w:rsidP="0046077B">
            <w:pPr>
              <w:pStyle w:val="ATABulletLevel01BodySlide"/>
              <w:numPr>
                <w:ilvl w:val="0"/>
                <w:numId w:val="5"/>
              </w:numPr>
              <w:ind w:left="360" w:hanging="288"/>
              <w:rPr>
                <w:rStyle w:val="ATAAnswers"/>
              </w:rPr>
            </w:pPr>
            <w:r>
              <w:rPr>
                <w:rStyle w:val="ATAAnswers"/>
              </w:rPr>
              <w:t>Access points</w:t>
            </w:r>
          </w:p>
          <w:p w14:paraId="24772148" w14:textId="77777777" w:rsidR="00D3571C" w:rsidRDefault="00D3571C" w:rsidP="0046077B">
            <w:pPr>
              <w:pStyle w:val="ATABulletLevel01BodySlide"/>
              <w:numPr>
                <w:ilvl w:val="0"/>
                <w:numId w:val="5"/>
              </w:numPr>
              <w:ind w:left="360" w:hanging="288"/>
              <w:rPr>
                <w:rStyle w:val="ATAAnswers"/>
              </w:rPr>
            </w:pPr>
            <w:r>
              <w:rPr>
                <w:rStyle w:val="ATAAnswers"/>
              </w:rPr>
              <w:t>Existing physical security protection systems</w:t>
            </w:r>
          </w:p>
          <w:p w14:paraId="094493BD" w14:textId="77777777" w:rsidR="00D3571C" w:rsidRDefault="00D3571C" w:rsidP="0046077B">
            <w:pPr>
              <w:pStyle w:val="ATABulletLevel01BodySlide"/>
              <w:numPr>
                <w:ilvl w:val="0"/>
                <w:numId w:val="5"/>
              </w:numPr>
              <w:ind w:left="360" w:hanging="288"/>
              <w:rPr>
                <w:rStyle w:val="ATAAnswers"/>
              </w:rPr>
            </w:pPr>
            <w:r>
              <w:rPr>
                <w:rStyle w:val="ATAAnswers"/>
              </w:rPr>
              <w:t xml:space="preserve">Infrastructure details </w:t>
            </w:r>
          </w:p>
          <w:p w14:paraId="3F617AE9" w14:textId="77777777" w:rsidR="00D3571C" w:rsidRPr="0096680A" w:rsidRDefault="00D3571C" w:rsidP="0046077B">
            <w:pPr>
              <w:pStyle w:val="ATABulletLevel01BodySlide"/>
              <w:numPr>
                <w:ilvl w:val="0"/>
                <w:numId w:val="5"/>
              </w:numPr>
              <w:ind w:left="360" w:hanging="288"/>
              <w:rPr>
                <w:rStyle w:val="ATAAnswers"/>
                <w:rFonts w:eastAsia="MS PGothic"/>
                <w:b/>
                <w:bCs w:val="0"/>
                <w:i w:val="0"/>
              </w:rPr>
            </w:pPr>
            <w:r>
              <w:rPr>
                <w:rStyle w:val="ATAAnswers"/>
              </w:rPr>
              <w:t>Environmental aspects of the site such as the topography, vegetation, wildlife, background noise, climate, and weather conditions</w:t>
            </w:r>
          </w:p>
          <w:p w14:paraId="19B5069A" w14:textId="77777777" w:rsidR="0096680A" w:rsidRDefault="0096680A" w:rsidP="0096680A">
            <w:pPr>
              <w:pStyle w:val="ATABody"/>
              <w:rPr>
                <w:rStyle w:val="ATAEmphasis"/>
                <w:bCs/>
              </w:rPr>
            </w:pPr>
          </w:p>
          <w:p w14:paraId="26E45F33" w14:textId="77777777" w:rsidR="0096680A" w:rsidRDefault="0096680A" w:rsidP="0096680A">
            <w:pPr>
              <w:pStyle w:val="ATABody"/>
              <w:rPr>
                <w:rStyle w:val="ATAEmphasis"/>
                <w:bCs/>
              </w:rPr>
            </w:pPr>
          </w:p>
        </w:tc>
      </w:tr>
      <w:tr w:rsidR="00D3571C" w14:paraId="404D6F92" w14:textId="77777777" w:rsidTr="00160CD7">
        <w:trPr>
          <w:trHeight w:val="576"/>
        </w:trPr>
        <w:tc>
          <w:tcPr>
            <w:tcW w:w="9576" w:type="dxa"/>
            <w:tcBorders>
              <w:top w:val="single" w:sz="4" w:space="0" w:color="auto"/>
              <w:left w:val="nil"/>
              <w:bottom w:val="single" w:sz="4" w:space="0" w:color="auto"/>
              <w:right w:val="nil"/>
            </w:tcBorders>
          </w:tcPr>
          <w:p w14:paraId="00B524B2" w14:textId="77777777" w:rsidR="00D3571C" w:rsidRDefault="00D3571C">
            <w:pPr>
              <w:pStyle w:val="ATABody"/>
              <w:rPr>
                <w:rStyle w:val="ATAEmphasis"/>
              </w:rPr>
            </w:pPr>
          </w:p>
        </w:tc>
      </w:tr>
      <w:tr w:rsidR="00D3571C" w14:paraId="15782147" w14:textId="77777777" w:rsidTr="00160CD7">
        <w:trPr>
          <w:trHeight w:val="576"/>
        </w:trPr>
        <w:tc>
          <w:tcPr>
            <w:tcW w:w="9576" w:type="dxa"/>
            <w:tcBorders>
              <w:top w:val="single" w:sz="4" w:space="0" w:color="auto"/>
              <w:left w:val="nil"/>
              <w:bottom w:val="single" w:sz="4" w:space="0" w:color="auto"/>
              <w:right w:val="nil"/>
            </w:tcBorders>
          </w:tcPr>
          <w:p w14:paraId="75BE02A3" w14:textId="77777777" w:rsidR="00D3571C" w:rsidRDefault="00D3571C">
            <w:pPr>
              <w:pStyle w:val="ATABody"/>
              <w:rPr>
                <w:rStyle w:val="ATAEmphasis"/>
              </w:rPr>
            </w:pPr>
          </w:p>
        </w:tc>
      </w:tr>
    </w:tbl>
    <w:p w14:paraId="3CA15039" w14:textId="77777777" w:rsidR="00D3571C" w:rsidRDefault="00D3571C" w:rsidP="00D3571C">
      <w:pPr>
        <w:pStyle w:val="ATABulletLevel01BodySlide"/>
        <w:numPr>
          <w:ilvl w:val="0"/>
          <w:numId w:val="0"/>
        </w:numPr>
      </w:pPr>
    </w:p>
    <w:p w14:paraId="138F73BA" w14:textId="77777777" w:rsidR="00D3571C" w:rsidRDefault="00D3571C" w:rsidP="00D3571C">
      <w:pPr>
        <w:pStyle w:val="ATAHeadingLevel3"/>
      </w:pPr>
      <w:r>
        <w:t>Facility Operations</w:t>
      </w:r>
    </w:p>
    <w:p w14:paraId="015751F5" w14:textId="77777777" w:rsidR="00D3571C" w:rsidRDefault="00D3571C" w:rsidP="0046077B">
      <w:pPr>
        <w:pStyle w:val="ATABulletLevel01BodySlide"/>
        <w:numPr>
          <w:ilvl w:val="0"/>
          <w:numId w:val="5"/>
        </w:numPr>
        <w:ind w:left="360" w:hanging="288"/>
      </w:pPr>
      <w:r>
        <w:t>Information that illustrates the facility’s mission and critical assets</w:t>
      </w:r>
    </w:p>
    <w:p w14:paraId="0DEFDE00" w14:textId="77777777" w:rsidR="00D3571C" w:rsidRDefault="00D3571C" w:rsidP="0046077B">
      <w:pPr>
        <w:pStyle w:val="ATABulletLevel01BodySlide"/>
        <w:numPr>
          <w:ilvl w:val="0"/>
          <w:numId w:val="5"/>
        </w:numPr>
        <w:ind w:left="360" w:hanging="288"/>
      </w:pPr>
      <w:r>
        <w:t>Schedules of work activities to include open and closed periods involving critical assets</w:t>
      </w:r>
    </w:p>
    <w:p w14:paraId="4624701B" w14:textId="77777777" w:rsidR="00D3571C" w:rsidRDefault="00D3571C" w:rsidP="0046077B">
      <w:pPr>
        <w:pStyle w:val="ATABulletLevel01BodySlide"/>
        <w:numPr>
          <w:ilvl w:val="0"/>
          <w:numId w:val="5"/>
        </w:numPr>
        <w:ind w:left="360" w:hanging="288"/>
      </w:pPr>
      <w:r>
        <w:t>Schedules of security force personnel to include numbers of personnel based on work schedules and shift changes</w:t>
      </w:r>
    </w:p>
    <w:p w14:paraId="7EED936F"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5F523E63" w14:textId="77777777" w:rsidTr="00D3571C">
        <w:trPr>
          <w:trHeight w:val="432"/>
        </w:trPr>
        <w:tc>
          <w:tcPr>
            <w:tcW w:w="9576" w:type="dxa"/>
            <w:tcBorders>
              <w:top w:val="nil"/>
              <w:left w:val="nil"/>
              <w:bottom w:val="single" w:sz="4" w:space="0" w:color="auto"/>
              <w:right w:val="nil"/>
            </w:tcBorders>
            <w:hideMark/>
          </w:tcPr>
          <w:p w14:paraId="7B3E06C0" w14:textId="77777777" w:rsidR="00D3571C" w:rsidRDefault="00D3571C">
            <w:pPr>
              <w:pStyle w:val="ATABody"/>
              <w:rPr>
                <w:color w:val="000000" w:themeColor="text1"/>
              </w:rPr>
            </w:pPr>
            <w:r>
              <w:rPr>
                <w:i/>
                <w:color w:val="000000" w:themeColor="text1"/>
              </w:rPr>
              <w:t>If not provided by participants, add the following:</w:t>
            </w:r>
          </w:p>
          <w:p w14:paraId="1595F6A7" w14:textId="77777777" w:rsidR="00D3571C" w:rsidRDefault="00D3571C" w:rsidP="0046077B">
            <w:pPr>
              <w:pStyle w:val="ATABulletLevel01BodySlide"/>
              <w:numPr>
                <w:ilvl w:val="0"/>
                <w:numId w:val="5"/>
              </w:numPr>
              <w:ind w:left="360" w:hanging="288"/>
              <w:rPr>
                <w:rStyle w:val="ATAAnswers"/>
              </w:rPr>
            </w:pPr>
            <w:r>
              <w:rPr>
                <w:rStyle w:val="ATAAnswers"/>
              </w:rPr>
              <w:t>Times the facility is open and closed</w:t>
            </w:r>
          </w:p>
          <w:p w14:paraId="352424BC" w14:textId="77777777" w:rsidR="00D3571C" w:rsidRDefault="00D3571C" w:rsidP="0046077B">
            <w:pPr>
              <w:pStyle w:val="ATABulletLevel01BodySlide"/>
              <w:numPr>
                <w:ilvl w:val="0"/>
                <w:numId w:val="5"/>
              </w:numPr>
              <w:ind w:left="360" w:hanging="288"/>
              <w:rPr>
                <w:rStyle w:val="ATAAnswers"/>
              </w:rPr>
            </w:pPr>
            <w:r>
              <w:rPr>
                <w:rStyle w:val="ATAAnswers"/>
              </w:rPr>
              <w:t>The numbers of employees working various hours to include weekdays, weekends, and holidays</w:t>
            </w:r>
          </w:p>
          <w:p w14:paraId="46A1FF63" w14:textId="77777777" w:rsidR="00D3571C" w:rsidRDefault="00D3571C" w:rsidP="0046077B">
            <w:pPr>
              <w:pStyle w:val="ATABulletLevel01BodySlide"/>
              <w:numPr>
                <w:ilvl w:val="0"/>
                <w:numId w:val="5"/>
              </w:numPr>
              <w:ind w:left="360" w:hanging="288"/>
              <w:rPr>
                <w:rStyle w:val="ATAAnswers"/>
              </w:rPr>
            </w:pPr>
            <w:r>
              <w:rPr>
                <w:rStyle w:val="ATAAnswers"/>
              </w:rPr>
              <w:t>Frequency of staff and visitor movement</w:t>
            </w:r>
          </w:p>
          <w:p w14:paraId="50CB0023" w14:textId="77777777" w:rsidR="00D3571C" w:rsidRPr="0096680A" w:rsidRDefault="00D3571C" w:rsidP="0046077B">
            <w:pPr>
              <w:pStyle w:val="ATABulletLevel01BodySlide"/>
              <w:numPr>
                <w:ilvl w:val="0"/>
                <w:numId w:val="5"/>
              </w:numPr>
              <w:ind w:left="360" w:hanging="288"/>
              <w:rPr>
                <w:rStyle w:val="ATAAnswers"/>
                <w:rFonts w:eastAsia="MS PGothic"/>
                <w:b/>
                <w:bCs w:val="0"/>
                <w:i w:val="0"/>
              </w:rPr>
            </w:pPr>
            <w:r>
              <w:rPr>
                <w:rStyle w:val="ATAAnswers"/>
              </w:rPr>
              <w:t>Flow of vehicle traffic and other specialized equipment usage</w:t>
            </w:r>
          </w:p>
          <w:p w14:paraId="16D10F6A" w14:textId="77777777" w:rsidR="0096680A" w:rsidRDefault="0096680A" w:rsidP="0096680A">
            <w:pPr>
              <w:pStyle w:val="ATABody"/>
              <w:rPr>
                <w:rStyle w:val="ATAEmphasis"/>
                <w:bCs/>
              </w:rPr>
            </w:pPr>
          </w:p>
          <w:p w14:paraId="4FCF508E" w14:textId="77777777" w:rsidR="0096680A" w:rsidRDefault="0096680A" w:rsidP="0096680A">
            <w:pPr>
              <w:pStyle w:val="ATABody"/>
              <w:rPr>
                <w:rStyle w:val="ATAEmphasis"/>
                <w:bCs/>
              </w:rPr>
            </w:pPr>
          </w:p>
        </w:tc>
      </w:tr>
      <w:tr w:rsidR="00D3571C" w14:paraId="62C3638A" w14:textId="77777777" w:rsidTr="00160CD7">
        <w:trPr>
          <w:trHeight w:val="576"/>
        </w:trPr>
        <w:tc>
          <w:tcPr>
            <w:tcW w:w="9576" w:type="dxa"/>
            <w:tcBorders>
              <w:top w:val="single" w:sz="4" w:space="0" w:color="auto"/>
              <w:left w:val="nil"/>
              <w:bottom w:val="single" w:sz="4" w:space="0" w:color="auto"/>
              <w:right w:val="nil"/>
            </w:tcBorders>
          </w:tcPr>
          <w:p w14:paraId="71303DE5" w14:textId="77777777" w:rsidR="00D3571C" w:rsidRDefault="00D3571C">
            <w:pPr>
              <w:pStyle w:val="ATABody"/>
              <w:rPr>
                <w:rStyle w:val="ATAEmphasis"/>
              </w:rPr>
            </w:pPr>
          </w:p>
        </w:tc>
      </w:tr>
      <w:tr w:rsidR="00D3571C" w14:paraId="1B28CE44" w14:textId="77777777" w:rsidTr="00160CD7">
        <w:trPr>
          <w:trHeight w:val="576"/>
        </w:trPr>
        <w:tc>
          <w:tcPr>
            <w:tcW w:w="9576" w:type="dxa"/>
            <w:tcBorders>
              <w:top w:val="single" w:sz="4" w:space="0" w:color="auto"/>
              <w:left w:val="nil"/>
              <w:bottom w:val="single" w:sz="4" w:space="0" w:color="auto"/>
              <w:right w:val="nil"/>
            </w:tcBorders>
          </w:tcPr>
          <w:p w14:paraId="7CCE8DF4" w14:textId="77777777" w:rsidR="00D3571C" w:rsidRDefault="00D3571C">
            <w:pPr>
              <w:pStyle w:val="ATABody"/>
              <w:rPr>
                <w:rStyle w:val="ATAEmphasis"/>
              </w:rPr>
            </w:pPr>
          </w:p>
        </w:tc>
      </w:tr>
      <w:tr w:rsidR="00D3571C" w14:paraId="0047A6C3" w14:textId="77777777" w:rsidTr="00160CD7">
        <w:trPr>
          <w:trHeight w:val="576"/>
        </w:trPr>
        <w:tc>
          <w:tcPr>
            <w:tcW w:w="9576" w:type="dxa"/>
            <w:tcBorders>
              <w:top w:val="single" w:sz="4" w:space="0" w:color="auto"/>
              <w:left w:val="nil"/>
              <w:bottom w:val="single" w:sz="4" w:space="0" w:color="auto"/>
              <w:right w:val="nil"/>
            </w:tcBorders>
          </w:tcPr>
          <w:p w14:paraId="077DCDAA" w14:textId="77777777" w:rsidR="00D3571C" w:rsidRDefault="00D3571C">
            <w:pPr>
              <w:pStyle w:val="ATABody"/>
              <w:rPr>
                <w:rStyle w:val="ATAEmphasis"/>
              </w:rPr>
            </w:pPr>
          </w:p>
        </w:tc>
      </w:tr>
    </w:tbl>
    <w:p w14:paraId="57D53C90" w14:textId="77777777" w:rsidR="00D3571C" w:rsidRDefault="00D3571C" w:rsidP="00D3571C">
      <w:pPr>
        <w:pStyle w:val="ATABody"/>
        <w:rPr>
          <w:rStyle w:val="ATAAnswers"/>
        </w:rPr>
      </w:pPr>
    </w:p>
    <w:p w14:paraId="2A814339" w14:textId="77777777" w:rsidR="00D3571C" w:rsidRDefault="00D3571C" w:rsidP="00D3571C">
      <w:pPr>
        <w:pStyle w:val="ATAHeadingLevel3"/>
      </w:pPr>
      <w:r>
        <w:lastRenderedPageBreak/>
        <w:t>Facility Policies and Procedures</w:t>
      </w:r>
    </w:p>
    <w:p w14:paraId="3BFC9A94" w14:textId="77777777" w:rsidR="00D3571C" w:rsidRDefault="00D3571C" w:rsidP="0046077B">
      <w:pPr>
        <w:pStyle w:val="ATABulletLevel01BodySlide"/>
        <w:keepNext/>
        <w:numPr>
          <w:ilvl w:val="0"/>
          <w:numId w:val="5"/>
        </w:numPr>
        <w:ind w:left="360" w:hanging="288"/>
      </w:pPr>
      <w:r>
        <w:t>Facility policies and procedures related to:</w:t>
      </w:r>
    </w:p>
    <w:p w14:paraId="64C2F46F" w14:textId="77777777" w:rsidR="00D3571C" w:rsidRDefault="00D3571C" w:rsidP="0046077B">
      <w:pPr>
        <w:pStyle w:val="ATABulletLevel02BodySlide"/>
        <w:keepNext/>
        <w:numPr>
          <w:ilvl w:val="0"/>
          <w:numId w:val="7"/>
        </w:numPr>
      </w:pPr>
      <w:r>
        <w:t>The security force, such as standard operating procedures and protection strategies</w:t>
      </w:r>
    </w:p>
    <w:p w14:paraId="262829E8" w14:textId="77777777" w:rsidR="00D3571C" w:rsidRDefault="00D3571C" w:rsidP="0046077B">
      <w:pPr>
        <w:pStyle w:val="ATABulletLevel02BodySlide"/>
        <w:keepNext/>
        <w:numPr>
          <w:ilvl w:val="0"/>
          <w:numId w:val="7"/>
        </w:numPr>
      </w:pPr>
      <w:r>
        <w:t>Access control and visitors</w:t>
      </w:r>
    </w:p>
    <w:p w14:paraId="6DDC6C1D" w14:textId="77777777" w:rsidR="00D3571C" w:rsidRDefault="00D3571C" w:rsidP="0046077B">
      <w:pPr>
        <w:pStyle w:val="ATABulletLevel02BodySlide"/>
        <w:keepNext/>
        <w:numPr>
          <w:ilvl w:val="0"/>
          <w:numId w:val="7"/>
        </w:numPr>
      </w:pPr>
      <w:r>
        <w:t>Performance testing security measures</w:t>
      </w:r>
    </w:p>
    <w:p w14:paraId="3C2C95A3" w14:textId="77777777" w:rsidR="00D3571C" w:rsidRDefault="00D3571C" w:rsidP="0046077B">
      <w:pPr>
        <w:pStyle w:val="ATABulletLevel02BodySlide"/>
        <w:keepNext/>
        <w:numPr>
          <w:ilvl w:val="0"/>
          <w:numId w:val="7"/>
        </w:numPr>
      </w:pPr>
      <w:r>
        <w:t>Reporting unusual occurrences</w:t>
      </w:r>
    </w:p>
    <w:p w14:paraId="157566DC" w14:textId="77777777" w:rsidR="00D3571C" w:rsidRDefault="00D3571C" w:rsidP="0046077B">
      <w:pPr>
        <w:pStyle w:val="ATABulletLevel02BodySlide"/>
        <w:numPr>
          <w:ilvl w:val="0"/>
          <w:numId w:val="7"/>
        </w:numPr>
      </w:pPr>
      <w:r>
        <w:t xml:space="preserve">Protecting critical assets </w:t>
      </w:r>
    </w:p>
    <w:p w14:paraId="53F7B4D3" w14:textId="77777777" w:rsidR="00D3571C" w:rsidRDefault="00D3571C" w:rsidP="0046077B">
      <w:pPr>
        <w:pStyle w:val="ATABulletLevel02BodySlide"/>
        <w:numPr>
          <w:ilvl w:val="0"/>
          <w:numId w:val="7"/>
        </w:numPr>
      </w:pPr>
      <w:r>
        <w:t>Past reports on violations related to facility security</w:t>
      </w:r>
    </w:p>
    <w:p w14:paraId="60E0F79D" w14:textId="77777777" w:rsidR="00D3571C" w:rsidRDefault="00D3571C" w:rsidP="0046077B">
      <w:pPr>
        <w:pStyle w:val="ATABulletLevel02BodySlide"/>
        <w:numPr>
          <w:ilvl w:val="0"/>
          <w:numId w:val="7"/>
        </w:numPr>
      </w:pPr>
      <w:r>
        <w:t>Protecting information technology</w:t>
      </w:r>
    </w:p>
    <w:p w14:paraId="318830A1"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34976377" w14:textId="77777777" w:rsidTr="00D3571C">
        <w:trPr>
          <w:trHeight w:val="432"/>
        </w:trPr>
        <w:tc>
          <w:tcPr>
            <w:tcW w:w="9576" w:type="dxa"/>
            <w:tcBorders>
              <w:top w:val="nil"/>
              <w:left w:val="nil"/>
              <w:bottom w:val="single" w:sz="4" w:space="0" w:color="auto"/>
              <w:right w:val="nil"/>
            </w:tcBorders>
            <w:hideMark/>
          </w:tcPr>
          <w:p w14:paraId="6D492108" w14:textId="77777777" w:rsidR="00D3571C" w:rsidRDefault="00D3571C">
            <w:pPr>
              <w:pStyle w:val="ATABody"/>
              <w:rPr>
                <w:rStyle w:val="ATAAnswers"/>
              </w:rPr>
            </w:pPr>
            <w:r>
              <w:rPr>
                <w:i/>
                <w:color w:val="000000" w:themeColor="text1"/>
              </w:rPr>
              <w:t>If not provided by participants, add the following: p</w:t>
            </w:r>
            <w:r>
              <w:rPr>
                <w:rStyle w:val="ATAAnswers"/>
              </w:rPr>
              <w:t>olicies and procedures for security, receiving, maintenance, and visitors</w:t>
            </w:r>
          </w:p>
          <w:p w14:paraId="298533B5" w14:textId="77777777" w:rsidR="0096680A" w:rsidRDefault="0096680A" w:rsidP="0096680A">
            <w:pPr>
              <w:pStyle w:val="ATABody"/>
              <w:rPr>
                <w:rStyle w:val="ATAEmphasis"/>
                <w:b w:val="0"/>
                <w:color w:val="auto"/>
              </w:rPr>
            </w:pPr>
          </w:p>
          <w:p w14:paraId="50BE6E39" w14:textId="77777777" w:rsidR="0096680A" w:rsidRPr="0096680A" w:rsidRDefault="0096680A" w:rsidP="0096680A">
            <w:pPr>
              <w:pStyle w:val="ATABody"/>
              <w:rPr>
                <w:rStyle w:val="ATAEmphasis"/>
                <w:b w:val="0"/>
                <w:color w:val="auto"/>
              </w:rPr>
            </w:pPr>
          </w:p>
        </w:tc>
      </w:tr>
      <w:tr w:rsidR="00D3571C" w14:paraId="6BB339C8" w14:textId="77777777" w:rsidTr="00160CD7">
        <w:trPr>
          <w:trHeight w:val="576"/>
        </w:trPr>
        <w:tc>
          <w:tcPr>
            <w:tcW w:w="9576" w:type="dxa"/>
            <w:tcBorders>
              <w:top w:val="single" w:sz="4" w:space="0" w:color="auto"/>
              <w:left w:val="nil"/>
              <w:bottom w:val="single" w:sz="4" w:space="0" w:color="auto"/>
              <w:right w:val="nil"/>
            </w:tcBorders>
          </w:tcPr>
          <w:p w14:paraId="2ECF8F25" w14:textId="77777777" w:rsidR="00D3571C" w:rsidRDefault="00D3571C">
            <w:pPr>
              <w:pStyle w:val="ATABody"/>
              <w:rPr>
                <w:rStyle w:val="ATAEmphasis"/>
              </w:rPr>
            </w:pPr>
          </w:p>
        </w:tc>
      </w:tr>
      <w:tr w:rsidR="00D3571C" w14:paraId="4197ABFB" w14:textId="77777777" w:rsidTr="00160CD7">
        <w:trPr>
          <w:trHeight w:val="576"/>
        </w:trPr>
        <w:tc>
          <w:tcPr>
            <w:tcW w:w="9576" w:type="dxa"/>
            <w:tcBorders>
              <w:top w:val="single" w:sz="4" w:space="0" w:color="auto"/>
              <w:left w:val="nil"/>
              <w:bottom w:val="single" w:sz="4" w:space="0" w:color="auto"/>
              <w:right w:val="nil"/>
            </w:tcBorders>
          </w:tcPr>
          <w:p w14:paraId="55BCA876" w14:textId="77777777" w:rsidR="00D3571C" w:rsidRDefault="00D3571C">
            <w:pPr>
              <w:pStyle w:val="ATABody"/>
              <w:rPr>
                <w:rStyle w:val="ATAEmphasis"/>
              </w:rPr>
            </w:pPr>
          </w:p>
        </w:tc>
      </w:tr>
      <w:tr w:rsidR="00D3571C" w14:paraId="07D45C31" w14:textId="77777777" w:rsidTr="00160CD7">
        <w:trPr>
          <w:trHeight w:val="576"/>
        </w:trPr>
        <w:tc>
          <w:tcPr>
            <w:tcW w:w="9576" w:type="dxa"/>
            <w:tcBorders>
              <w:top w:val="single" w:sz="4" w:space="0" w:color="auto"/>
              <w:left w:val="nil"/>
              <w:bottom w:val="single" w:sz="4" w:space="0" w:color="auto"/>
              <w:right w:val="nil"/>
            </w:tcBorders>
          </w:tcPr>
          <w:p w14:paraId="72AD9259" w14:textId="77777777" w:rsidR="00D3571C" w:rsidRDefault="00D3571C">
            <w:pPr>
              <w:pStyle w:val="ATABody"/>
              <w:rPr>
                <w:rStyle w:val="ATAEmphasis"/>
              </w:rPr>
            </w:pPr>
          </w:p>
        </w:tc>
      </w:tr>
    </w:tbl>
    <w:p w14:paraId="78E18104" w14:textId="77777777" w:rsidR="00D3571C" w:rsidRDefault="00D3571C" w:rsidP="00D3571C">
      <w:pPr>
        <w:pStyle w:val="ATABody"/>
        <w:rPr>
          <w:rStyle w:val="ATAAnswers"/>
        </w:rPr>
      </w:pPr>
    </w:p>
    <w:p w14:paraId="7E1F5FA6" w14:textId="77777777" w:rsidR="00D3571C" w:rsidRDefault="00D3571C" w:rsidP="00D3571C">
      <w:pPr>
        <w:pStyle w:val="ATAHeadingLevel3"/>
      </w:pPr>
      <w:r>
        <w:t>Regulatory Requirements</w:t>
      </w:r>
    </w:p>
    <w:p w14:paraId="14A56469" w14:textId="77777777" w:rsidR="00D3571C" w:rsidRDefault="00D3571C" w:rsidP="0046077B">
      <w:pPr>
        <w:pStyle w:val="ATABulletLevel01BodySlide"/>
        <w:keepNext/>
        <w:numPr>
          <w:ilvl w:val="0"/>
          <w:numId w:val="5"/>
        </w:numPr>
        <w:ind w:left="360" w:hanging="288"/>
      </w:pPr>
      <w:r>
        <w:t>Regulations from the government authority responsible for the specific critical infrastructure</w:t>
      </w:r>
    </w:p>
    <w:p w14:paraId="2809C26C" w14:textId="77777777" w:rsidR="00D3571C" w:rsidRDefault="00D3571C" w:rsidP="0046077B">
      <w:pPr>
        <w:pStyle w:val="ATABulletLevel01BodySlide"/>
        <w:numPr>
          <w:ilvl w:val="0"/>
          <w:numId w:val="5"/>
        </w:numPr>
        <w:ind w:left="360" w:hanging="288"/>
      </w:pPr>
      <w:r>
        <w:t>Local emergency services response regulations</w:t>
      </w:r>
    </w:p>
    <w:p w14:paraId="19747E81" w14:textId="77777777" w:rsidR="00D3571C" w:rsidRDefault="00D3571C" w:rsidP="0046077B">
      <w:pPr>
        <w:pStyle w:val="ATABulletLevel01BodySlide"/>
        <w:numPr>
          <w:ilvl w:val="0"/>
          <w:numId w:val="5"/>
        </w:numPr>
        <w:ind w:left="360" w:hanging="288"/>
      </w:pPr>
      <w:r>
        <w:t xml:space="preserve">Government mandated security regulations </w:t>
      </w:r>
    </w:p>
    <w:p w14:paraId="2525E977" w14:textId="77777777" w:rsidR="00D3571C" w:rsidRDefault="00D3571C" w:rsidP="0046077B">
      <w:pPr>
        <w:pStyle w:val="ATABulletLevel01BodySlide"/>
        <w:numPr>
          <w:ilvl w:val="0"/>
          <w:numId w:val="5"/>
        </w:numPr>
        <w:ind w:left="360" w:hanging="288"/>
      </w:pPr>
      <w:r>
        <w:t>Past reports on regulation violations</w:t>
      </w:r>
    </w:p>
    <w:p w14:paraId="3A7A4276"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3BA63B6C" w14:textId="77777777" w:rsidTr="00D3571C">
        <w:trPr>
          <w:trHeight w:val="432"/>
        </w:trPr>
        <w:tc>
          <w:tcPr>
            <w:tcW w:w="9576" w:type="dxa"/>
            <w:tcBorders>
              <w:top w:val="nil"/>
              <w:left w:val="nil"/>
              <w:bottom w:val="single" w:sz="4" w:space="0" w:color="auto"/>
              <w:right w:val="nil"/>
            </w:tcBorders>
            <w:hideMark/>
          </w:tcPr>
          <w:p w14:paraId="7F548699" w14:textId="77777777" w:rsidR="00D3571C" w:rsidRDefault="00D3571C">
            <w:pPr>
              <w:pStyle w:val="ATABody"/>
              <w:rPr>
                <w:rStyle w:val="ATAAnswers"/>
              </w:rPr>
            </w:pPr>
            <w:r>
              <w:rPr>
                <w:i/>
                <w:color w:val="000000" w:themeColor="text1"/>
              </w:rPr>
              <w:t>If not provided by participants, add the following:</w:t>
            </w:r>
          </w:p>
          <w:p w14:paraId="68BCA4B3" w14:textId="77777777" w:rsidR="00D3571C" w:rsidRDefault="00D3571C" w:rsidP="0046077B">
            <w:pPr>
              <w:pStyle w:val="ATABulletLevel01BodySlide"/>
              <w:numPr>
                <w:ilvl w:val="0"/>
                <w:numId w:val="5"/>
              </w:numPr>
              <w:ind w:left="360" w:hanging="288"/>
              <w:rPr>
                <w:rStyle w:val="ATAAnswers"/>
              </w:rPr>
            </w:pPr>
            <w:r>
              <w:rPr>
                <w:rStyle w:val="ATAAnswers"/>
              </w:rPr>
              <w:t xml:space="preserve">Local fire regulations </w:t>
            </w:r>
          </w:p>
          <w:p w14:paraId="761D6DB5" w14:textId="77777777" w:rsidR="00D3571C" w:rsidRPr="0096680A" w:rsidRDefault="00D3571C" w:rsidP="0046077B">
            <w:pPr>
              <w:pStyle w:val="ATABulletLevel01BodySlide"/>
              <w:numPr>
                <w:ilvl w:val="0"/>
                <w:numId w:val="5"/>
              </w:numPr>
              <w:ind w:left="360" w:hanging="288"/>
              <w:rPr>
                <w:rStyle w:val="ATAAnswers"/>
                <w:rFonts w:eastAsia="MS PGothic"/>
                <w:b/>
                <w:bCs w:val="0"/>
                <w:i w:val="0"/>
              </w:rPr>
            </w:pPr>
            <w:r>
              <w:rPr>
                <w:rStyle w:val="ATAAnswers"/>
              </w:rPr>
              <w:t>Government-wide building security regulations</w:t>
            </w:r>
          </w:p>
          <w:p w14:paraId="6206B97B" w14:textId="77777777" w:rsidR="0096680A" w:rsidRDefault="0096680A" w:rsidP="0096680A">
            <w:pPr>
              <w:pStyle w:val="ATABody"/>
              <w:rPr>
                <w:rStyle w:val="ATAEmphasis"/>
                <w:bCs/>
              </w:rPr>
            </w:pPr>
          </w:p>
          <w:p w14:paraId="28075074" w14:textId="77777777" w:rsidR="0096680A" w:rsidRDefault="0096680A" w:rsidP="0096680A">
            <w:pPr>
              <w:pStyle w:val="ATABody"/>
              <w:rPr>
                <w:rStyle w:val="ATAEmphasis"/>
                <w:bCs/>
              </w:rPr>
            </w:pPr>
          </w:p>
        </w:tc>
      </w:tr>
      <w:tr w:rsidR="00D3571C" w14:paraId="55FA1A1C" w14:textId="77777777" w:rsidTr="00160CD7">
        <w:trPr>
          <w:trHeight w:val="576"/>
        </w:trPr>
        <w:tc>
          <w:tcPr>
            <w:tcW w:w="9576" w:type="dxa"/>
            <w:tcBorders>
              <w:top w:val="single" w:sz="4" w:space="0" w:color="auto"/>
              <w:left w:val="nil"/>
              <w:bottom w:val="single" w:sz="4" w:space="0" w:color="auto"/>
              <w:right w:val="nil"/>
            </w:tcBorders>
          </w:tcPr>
          <w:p w14:paraId="73426A6F" w14:textId="77777777" w:rsidR="00D3571C" w:rsidRDefault="00D3571C">
            <w:pPr>
              <w:pStyle w:val="ATABody"/>
              <w:rPr>
                <w:rStyle w:val="ATAEmphasis"/>
              </w:rPr>
            </w:pPr>
          </w:p>
        </w:tc>
      </w:tr>
      <w:tr w:rsidR="00D3571C" w14:paraId="07B06712" w14:textId="77777777" w:rsidTr="00160CD7">
        <w:trPr>
          <w:trHeight w:val="576"/>
        </w:trPr>
        <w:tc>
          <w:tcPr>
            <w:tcW w:w="9576" w:type="dxa"/>
            <w:tcBorders>
              <w:top w:val="single" w:sz="4" w:space="0" w:color="auto"/>
              <w:left w:val="nil"/>
              <w:bottom w:val="single" w:sz="4" w:space="0" w:color="auto"/>
              <w:right w:val="nil"/>
            </w:tcBorders>
          </w:tcPr>
          <w:p w14:paraId="76C892B0" w14:textId="77777777" w:rsidR="00D3571C" w:rsidRDefault="00D3571C">
            <w:pPr>
              <w:pStyle w:val="ATABody"/>
              <w:rPr>
                <w:rStyle w:val="ATAEmphasis"/>
              </w:rPr>
            </w:pPr>
          </w:p>
        </w:tc>
      </w:tr>
      <w:tr w:rsidR="00D3571C" w14:paraId="594F415D" w14:textId="77777777" w:rsidTr="00160CD7">
        <w:trPr>
          <w:trHeight w:val="576"/>
        </w:trPr>
        <w:tc>
          <w:tcPr>
            <w:tcW w:w="9576" w:type="dxa"/>
            <w:tcBorders>
              <w:top w:val="single" w:sz="4" w:space="0" w:color="auto"/>
              <w:left w:val="nil"/>
              <w:bottom w:val="single" w:sz="4" w:space="0" w:color="auto"/>
              <w:right w:val="nil"/>
            </w:tcBorders>
          </w:tcPr>
          <w:p w14:paraId="156EDE35" w14:textId="77777777" w:rsidR="00D3571C" w:rsidRDefault="00D3571C">
            <w:pPr>
              <w:pStyle w:val="ATABody"/>
              <w:rPr>
                <w:rStyle w:val="ATAEmphasis"/>
              </w:rPr>
            </w:pPr>
          </w:p>
        </w:tc>
      </w:tr>
    </w:tbl>
    <w:p w14:paraId="508B69C5" w14:textId="77777777" w:rsidR="00D3571C" w:rsidRDefault="00D3571C" w:rsidP="00D3571C">
      <w:pPr>
        <w:pStyle w:val="ATABody"/>
        <w:rPr>
          <w:rStyle w:val="ATAAnswers"/>
        </w:rPr>
      </w:pPr>
    </w:p>
    <w:p w14:paraId="0F65945E" w14:textId="77777777" w:rsidR="00D3571C" w:rsidRDefault="00D3571C" w:rsidP="00D3571C">
      <w:pPr>
        <w:pStyle w:val="ATAHeadingLevel3"/>
      </w:pPr>
      <w:r>
        <w:lastRenderedPageBreak/>
        <w:t>Safety Considerations</w:t>
      </w:r>
    </w:p>
    <w:p w14:paraId="46F99FE8" w14:textId="77777777" w:rsidR="00D3571C" w:rsidRDefault="00D3571C" w:rsidP="0046077B">
      <w:pPr>
        <w:pStyle w:val="ATABulletLevel01BodySlide"/>
        <w:keepNext/>
        <w:numPr>
          <w:ilvl w:val="0"/>
          <w:numId w:val="5"/>
        </w:numPr>
        <w:ind w:left="360" w:hanging="288"/>
      </w:pPr>
      <w:r>
        <w:t>Evacuation plans affecting critical asset area</w:t>
      </w:r>
    </w:p>
    <w:p w14:paraId="7178653D" w14:textId="77777777" w:rsidR="00D3571C" w:rsidRDefault="00D3571C" w:rsidP="0046077B">
      <w:pPr>
        <w:pStyle w:val="ATABulletLevel01BodySlide"/>
        <w:keepNext/>
        <w:numPr>
          <w:ilvl w:val="0"/>
          <w:numId w:val="5"/>
        </w:numPr>
        <w:ind w:left="360" w:hanging="288"/>
      </w:pPr>
      <w:r>
        <w:t>Safety inspection reports concerning critical asset areas</w:t>
      </w:r>
    </w:p>
    <w:p w14:paraId="32D0CCD2" w14:textId="77777777" w:rsidR="00D3571C" w:rsidRDefault="00D3571C" w:rsidP="0046077B">
      <w:pPr>
        <w:pStyle w:val="ATABulletLevel01BodySlide"/>
        <w:keepNext/>
        <w:numPr>
          <w:ilvl w:val="0"/>
          <w:numId w:val="5"/>
        </w:numPr>
        <w:ind w:left="360" w:hanging="288"/>
      </w:pPr>
      <w:r>
        <w:t>Emergency services response plans to critical asset areas</w:t>
      </w:r>
    </w:p>
    <w:p w14:paraId="0F4E7147" w14:textId="77777777" w:rsidR="00D3571C" w:rsidRDefault="00D3571C" w:rsidP="00D3571C">
      <w:pPr>
        <w:pStyle w:val="ATABody"/>
        <w:keepNext/>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3E0D1FA0" w14:textId="77777777" w:rsidTr="00D3571C">
        <w:trPr>
          <w:trHeight w:val="432"/>
        </w:trPr>
        <w:tc>
          <w:tcPr>
            <w:tcW w:w="9576" w:type="dxa"/>
            <w:tcBorders>
              <w:top w:val="nil"/>
              <w:left w:val="nil"/>
              <w:bottom w:val="single" w:sz="4" w:space="0" w:color="auto"/>
              <w:right w:val="nil"/>
            </w:tcBorders>
            <w:hideMark/>
          </w:tcPr>
          <w:p w14:paraId="4F5C743A" w14:textId="77777777" w:rsidR="00D3571C" w:rsidRDefault="00D3571C">
            <w:pPr>
              <w:pStyle w:val="ATABody"/>
              <w:keepNext/>
              <w:rPr>
                <w:rStyle w:val="ATAAnswers"/>
              </w:rPr>
            </w:pPr>
            <w:r>
              <w:rPr>
                <w:i/>
                <w:color w:val="000000" w:themeColor="text1"/>
              </w:rPr>
              <w:t>If not provided by participants, add the following:</w:t>
            </w:r>
          </w:p>
          <w:p w14:paraId="28E3C132" w14:textId="77777777" w:rsidR="00D3571C" w:rsidRDefault="00D3571C" w:rsidP="0046077B">
            <w:pPr>
              <w:pStyle w:val="ATABulletLevel01BodySlide"/>
              <w:keepNext/>
              <w:numPr>
                <w:ilvl w:val="0"/>
                <w:numId w:val="5"/>
              </w:numPr>
              <w:ind w:left="360" w:hanging="288"/>
              <w:rPr>
                <w:rStyle w:val="ATAAnswers"/>
              </w:rPr>
            </w:pPr>
            <w:r>
              <w:rPr>
                <w:rStyle w:val="ATAAnswers"/>
              </w:rPr>
              <w:t>Evacuation plans</w:t>
            </w:r>
          </w:p>
          <w:p w14:paraId="447752C3" w14:textId="77777777" w:rsidR="00D3571C" w:rsidRDefault="00D3571C" w:rsidP="0046077B">
            <w:pPr>
              <w:pStyle w:val="ATABulletLevel01BodySlide"/>
              <w:keepNext/>
              <w:numPr>
                <w:ilvl w:val="0"/>
                <w:numId w:val="5"/>
              </w:numPr>
              <w:ind w:left="360" w:hanging="288"/>
              <w:rPr>
                <w:rStyle w:val="ATAAnswers"/>
              </w:rPr>
            </w:pPr>
            <w:r>
              <w:rPr>
                <w:rStyle w:val="ATAAnswers"/>
              </w:rPr>
              <w:t>Safety inspection reports</w:t>
            </w:r>
          </w:p>
          <w:p w14:paraId="37067FEC" w14:textId="77777777" w:rsidR="00D3571C" w:rsidRPr="0096680A" w:rsidRDefault="00D3571C" w:rsidP="0046077B">
            <w:pPr>
              <w:pStyle w:val="ATABulletLevel01BodySlide"/>
              <w:keepNext/>
              <w:numPr>
                <w:ilvl w:val="0"/>
                <w:numId w:val="5"/>
              </w:numPr>
              <w:ind w:left="360" w:hanging="288"/>
              <w:rPr>
                <w:rStyle w:val="ATAAnswers"/>
                <w:rFonts w:eastAsia="MS PGothic"/>
                <w:b/>
                <w:bCs w:val="0"/>
                <w:i w:val="0"/>
              </w:rPr>
            </w:pPr>
            <w:r>
              <w:rPr>
                <w:rStyle w:val="ATAAnswers"/>
              </w:rPr>
              <w:t>Emergency services response plans</w:t>
            </w:r>
          </w:p>
          <w:p w14:paraId="0F664B37" w14:textId="77777777" w:rsidR="0096680A" w:rsidRDefault="0096680A" w:rsidP="0096680A">
            <w:pPr>
              <w:pStyle w:val="ATABody"/>
              <w:rPr>
                <w:rStyle w:val="ATAEmphasis"/>
                <w:bCs/>
              </w:rPr>
            </w:pPr>
          </w:p>
          <w:p w14:paraId="30AED423" w14:textId="77777777" w:rsidR="0096680A" w:rsidRDefault="0096680A" w:rsidP="0096680A">
            <w:pPr>
              <w:pStyle w:val="ATABody"/>
              <w:rPr>
                <w:rStyle w:val="ATAEmphasis"/>
                <w:bCs/>
              </w:rPr>
            </w:pPr>
          </w:p>
        </w:tc>
      </w:tr>
      <w:tr w:rsidR="00D3571C" w14:paraId="796DC3E1" w14:textId="77777777" w:rsidTr="00160CD7">
        <w:trPr>
          <w:trHeight w:val="576"/>
        </w:trPr>
        <w:tc>
          <w:tcPr>
            <w:tcW w:w="9576" w:type="dxa"/>
            <w:tcBorders>
              <w:top w:val="single" w:sz="4" w:space="0" w:color="auto"/>
              <w:left w:val="nil"/>
              <w:bottom w:val="single" w:sz="4" w:space="0" w:color="auto"/>
              <w:right w:val="nil"/>
            </w:tcBorders>
          </w:tcPr>
          <w:p w14:paraId="18831FF5" w14:textId="77777777" w:rsidR="00D3571C" w:rsidRDefault="00D3571C">
            <w:pPr>
              <w:pStyle w:val="ATABody"/>
              <w:keepNext/>
              <w:rPr>
                <w:rStyle w:val="ATAEmphasis"/>
              </w:rPr>
            </w:pPr>
          </w:p>
        </w:tc>
      </w:tr>
      <w:tr w:rsidR="00D3571C" w14:paraId="48083ED5" w14:textId="77777777" w:rsidTr="00160CD7">
        <w:trPr>
          <w:trHeight w:val="576"/>
        </w:trPr>
        <w:tc>
          <w:tcPr>
            <w:tcW w:w="9576" w:type="dxa"/>
            <w:tcBorders>
              <w:top w:val="single" w:sz="4" w:space="0" w:color="auto"/>
              <w:left w:val="nil"/>
              <w:bottom w:val="single" w:sz="4" w:space="0" w:color="auto"/>
              <w:right w:val="nil"/>
            </w:tcBorders>
          </w:tcPr>
          <w:p w14:paraId="030092B1" w14:textId="77777777" w:rsidR="00D3571C" w:rsidRDefault="00D3571C">
            <w:pPr>
              <w:pStyle w:val="ATABody"/>
              <w:rPr>
                <w:rStyle w:val="ATAEmphasis"/>
              </w:rPr>
            </w:pPr>
          </w:p>
        </w:tc>
      </w:tr>
      <w:tr w:rsidR="00D3571C" w14:paraId="04AD7958" w14:textId="77777777" w:rsidTr="00160CD7">
        <w:trPr>
          <w:trHeight w:val="576"/>
        </w:trPr>
        <w:tc>
          <w:tcPr>
            <w:tcW w:w="9576" w:type="dxa"/>
            <w:tcBorders>
              <w:top w:val="single" w:sz="4" w:space="0" w:color="auto"/>
              <w:left w:val="nil"/>
              <w:bottom w:val="single" w:sz="4" w:space="0" w:color="auto"/>
              <w:right w:val="nil"/>
            </w:tcBorders>
          </w:tcPr>
          <w:p w14:paraId="7F5F4380" w14:textId="77777777" w:rsidR="00D3571C" w:rsidRDefault="00D3571C">
            <w:pPr>
              <w:pStyle w:val="ATABody"/>
              <w:rPr>
                <w:rStyle w:val="ATAEmphasis"/>
              </w:rPr>
            </w:pPr>
          </w:p>
        </w:tc>
      </w:tr>
    </w:tbl>
    <w:p w14:paraId="0E14D18E" w14:textId="77777777" w:rsidR="00D3571C" w:rsidRDefault="00D3571C" w:rsidP="00D3571C">
      <w:pPr>
        <w:pStyle w:val="ATABody"/>
        <w:rPr>
          <w:rStyle w:val="ATAAnswers"/>
        </w:rPr>
      </w:pPr>
    </w:p>
    <w:p w14:paraId="4FB7EAFC" w14:textId="77777777" w:rsidR="00D3571C" w:rsidRDefault="00D3571C" w:rsidP="00D3571C">
      <w:pPr>
        <w:pStyle w:val="ATAHeadingLevel3"/>
      </w:pPr>
      <w:r>
        <w:t>Legal Considerations</w:t>
      </w:r>
    </w:p>
    <w:p w14:paraId="5DBE9A70" w14:textId="77777777" w:rsidR="00D3571C" w:rsidRDefault="00D3571C" w:rsidP="0046077B">
      <w:pPr>
        <w:pStyle w:val="ATABulletLevel01BodySlide"/>
        <w:numPr>
          <w:ilvl w:val="0"/>
          <w:numId w:val="5"/>
        </w:numPr>
        <w:ind w:left="360" w:hanging="288"/>
      </w:pPr>
      <w:r>
        <w:t>Information concerning lawsuits at the facility that relate to:</w:t>
      </w:r>
    </w:p>
    <w:p w14:paraId="7437B32B" w14:textId="77777777" w:rsidR="00D3571C" w:rsidRDefault="00D3571C" w:rsidP="0046077B">
      <w:pPr>
        <w:pStyle w:val="ATABulletLevel01BodySlide"/>
        <w:numPr>
          <w:ilvl w:val="0"/>
          <w:numId w:val="5"/>
        </w:numPr>
        <w:ind w:left="360" w:hanging="288"/>
      </w:pPr>
      <w:r>
        <w:t>Security force personnel, policy, and procedures</w:t>
      </w:r>
    </w:p>
    <w:p w14:paraId="17E17BD3" w14:textId="77777777" w:rsidR="00D3571C" w:rsidRDefault="00D3571C" w:rsidP="0046077B">
      <w:pPr>
        <w:pStyle w:val="ATABulletLevel01BodySlide"/>
        <w:numPr>
          <w:ilvl w:val="0"/>
          <w:numId w:val="5"/>
        </w:numPr>
        <w:ind w:left="360" w:hanging="288"/>
      </w:pPr>
      <w:r>
        <w:t>Searching of employees and visitors to the facility</w:t>
      </w:r>
    </w:p>
    <w:p w14:paraId="4058033A" w14:textId="77777777" w:rsidR="00D3571C" w:rsidRDefault="00D3571C" w:rsidP="0046077B">
      <w:pPr>
        <w:pStyle w:val="ATABulletLevel01BodySlide"/>
        <w:numPr>
          <w:ilvl w:val="0"/>
          <w:numId w:val="5"/>
        </w:numPr>
        <w:ind w:left="360" w:hanging="288"/>
      </w:pPr>
      <w:r>
        <w:t>Failure to provide proper training issues</w:t>
      </w:r>
    </w:p>
    <w:p w14:paraId="0B809D0B" w14:textId="77777777" w:rsidR="00D3571C" w:rsidRDefault="00D3571C" w:rsidP="0046077B">
      <w:pPr>
        <w:pStyle w:val="ATABulletLevel01BodySlide"/>
        <w:numPr>
          <w:ilvl w:val="0"/>
          <w:numId w:val="5"/>
        </w:numPr>
        <w:ind w:left="360" w:hanging="288"/>
      </w:pPr>
      <w:r>
        <w:t>Failure to comply with regulatory requirements</w:t>
      </w:r>
    </w:p>
    <w:p w14:paraId="601561B9" w14:textId="77777777" w:rsidR="00D3571C" w:rsidRDefault="00D3571C" w:rsidP="0046077B">
      <w:pPr>
        <w:pStyle w:val="ATABulletLevel01BodySlide"/>
        <w:numPr>
          <w:ilvl w:val="0"/>
          <w:numId w:val="5"/>
        </w:numPr>
        <w:ind w:left="360" w:hanging="288"/>
      </w:pPr>
      <w:r>
        <w:t>Any information on the final outcome of such legal issues</w:t>
      </w:r>
    </w:p>
    <w:p w14:paraId="2F52CEEC" w14:textId="77777777" w:rsidR="00D3571C" w:rsidRDefault="00D3571C" w:rsidP="00D3571C">
      <w:pPr>
        <w:pStyle w:val="ATABody"/>
        <w:rPr>
          <w:b/>
          <w:color w:val="3C5184" w:themeColor="accent3" w:themeShade="BF"/>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33F97485" w14:textId="77777777" w:rsidTr="00D3571C">
        <w:trPr>
          <w:trHeight w:val="432"/>
        </w:trPr>
        <w:tc>
          <w:tcPr>
            <w:tcW w:w="9576" w:type="dxa"/>
            <w:tcBorders>
              <w:top w:val="nil"/>
              <w:left w:val="nil"/>
              <w:bottom w:val="single" w:sz="4" w:space="0" w:color="auto"/>
              <w:right w:val="nil"/>
            </w:tcBorders>
            <w:hideMark/>
          </w:tcPr>
          <w:p w14:paraId="16D90FF9" w14:textId="77777777" w:rsidR="00D3571C" w:rsidRDefault="00D3571C">
            <w:pPr>
              <w:pStyle w:val="ATABody"/>
              <w:rPr>
                <w:rStyle w:val="ATAAnswers"/>
              </w:rPr>
            </w:pPr>
            <w:r>
              <w:rPr>
                <w:i/>
                <w:color w:val="000000" w:themeColor="text1"/>
              </w:rPr>
              <w:t>If not provided by participants, add the following:</w:t>
            </w:r>
          </w:p>
          <w:p w14:paraId="20468DF0" w14:textId="77777777" w:rsidR="00D3571C" w:rsidRDefault="00D3571C" w:rsidP="0046077B">
            <w:pPr>
              <w:pStyle w:val="ATABulletLevel01BodySlide"/>
              <w:numPr>
                <w:ilvl w:val="0"/>
                <w:numId w:val="5"/>
              </w:numPr>
              <w:ind w:left="360" w:hanging="288"/>
              <w:rPr>
                <w:rStyle w:val="ATAAnswers"/>
                <w:rFonts w:eastAsia="MS PGothic"/>
                <w:b/>
                <w:i w:val="0"/>
                <w:color w:val="3C5184" w:themeColor="accent3" w:themeShade="BF"/>
              </w:rPr>
            </w:pPr>
            <w:r>
              <w:rPr>
                <w:rStyle w:val="ATAAnswers"/>
              </w:rPr>
              <w:t>Security force’s use of force policy</w:t>
            </w:r>
          </w:p>
          <w:p w14:paraId="4DBFF8CB" w14:textId="77777777" w:rsidR="00D3571C" w:rsidRDefault="00D3571C" w:rsidP="0046077B">
            <w:pPr>
              <w:pStyle w:val="ATABulletLevel01BodySlide"/>
              <w:numPr>
                <w:ilvl w:val="0"/>
                <w:numId w:val="5"/>
              </w:numPr>
              <w:ind w:left="360" w:hanging="288"/>
              <w:rPr>
                <w:rStyle w:val="ATAAnswers"/>
                <w:b/>
                <w:i w:val="0"/>
                <w:color w:val="3C5184" w:themeColor="accent3" w:themeShade="BF"/>
              </w:rPr>
            </w:pPr>
            <w:r>
              <w:rPr>
                <w:rStyle w:val="ATAAnswers"/>
              </w:rPr>
              <w:t>Employee rights</w:t>
            </w:r>
          </w:p>
          <w:p w14:paraId="62604596" w14:textId="77777777" w:rsidR="00D3571C" w:rsidRPr="0096680A" w:rsidRDefault="00D3571C" w:rsidP="0046077B">
            <w:pPr>
              <w:pStyle w:val="ATABulletLevel01BodySlide"/>
              <w:numPr>
                <w:ilvl w:val="0"/>
                <w:numId w:val="5"/>
              </w:numPr>
              <w:ind w:left="360" w:hanging="288"/>
              <w:rPr>
                <w:rStyle w:val="ATAAnswers"/>
                <w:rFonts w:eastAsia="MS PGothic"/>
                <w:b/>
                <w:bCs w:val="0"/>
                <w:i w:val="0"/>
              </w:rPr>
            </w:pPr>
            <w:r>
              <w:rPr>
                <w:rStyle w:val="ATAAnswers"/>
              </w:rPr>
              <w:t>Privacy concerns</w:t>
            </w:r>
          </w:p>
          <w:p w14:paraId="225A65B5" w14:textId="77777777" w:rsidR="0096680A" w:rsidRDefault="0096680A" w:rsidP="0096680A">
            <w:pPr>
              <w:pStyle w:val="ATABody"/>
              <w:rPr>
                <w:rStyle w:val="ATAEmphasis"/>
                <w:bCs/>
              </w:rPr>
            </w:pPr>
          </w:p>
          <w:p w14:paraId="58B85DF5" w14:textId="77777777" w:rsidR="0096680A" w:rsidRDefault="0096680A" w:rsidP="0096680A">
            <w:pPr>
              <w:pStyle w:val="ATABody"/>
              <w:rPr>
                <w:rStyle w:val="ATAEmphasis"/>
                <w:bCs/>
              </w:rPr>
            </w:pPr>
          </w:p>
        </w:tc>
      </w:tr>
      <w:tr w:rsidR="00D3571C" w14:paraId="5603D08B" w14:textId="77777777" w:rsidTr="00160CD7">
        <w:trPr>
          <w:trHeight w:val="576"/>
        </w:trPr>
        <w:tc>
          <w:tcPr>
            <w:tcW w:w="9576" w:type="dxa"/>
            <w:tcBorders>
              <w:top w:val="single" w:sz="4" w:space="0" w:color="auto"/>
              <w:left w:val="nil"/>
              <w:bottom w:val="single" w:sz="4" w:space="0" w:color="auto"/>
              <w:right w:val="nil"/>
            </w:tcBorders>
          </w:tcPr>
          <w:p w14:paraId="03F7D71B" w14:textId="77777777" w:rsidR="00D3571C" w:rsidRDefault="00D3571C">
            <w:pPr>
              <w:pStyle w:val="ATABody"/>
              <w:rPr>
                <w:rStyle w:val="ATAEmphasis"/>
              </w:rPr>
            </w:pPr>
          </w:p>
        </w:tc>
      </w:tr>
      <w:tr w:rsidR="00D3571C" w14:paraId="00B80F69" w14:textId="77777777" w:rsidTr="00160CD7">
        <w:trPr>
          <w:trHeight w:val="576"/>
        </w:trPr>
        <w:tc>
          <w:tcPr>
            <w:tcW w:w="9576" w:type="dxa"/>
            <w:tcBorders>
              <w:top w:val="single" w:sz="4" w:space="0" w:color="auto"/>
              <w:left w:val="nil"/>
              <w:bottom w:val="single" w:sz="4" w:space="0" w:color="auto"/>
              <w:right w:val="nil"/>
            </w:tcBorders>
          </w:tcPr>
          <w:p w14:paraId="6B644500" w14:textId="77777777" w:rsidR="00D3571C" w:rsidRDefault="00D3571C">
            <w:pPr>
              <w:pStyle w:val="ATABody"/>
              <w:rPr>
                <w:rStyle w:val="ATAEmphasis"/>
              </w:rPr>
            </w:pPr>
          </w:p>
        </w:tc>
      </w:tr>
      <w:tr w:rsidR="00D3571C" w14:paraId="4E426533" w14:textId="77777777" w:rsidTr="00160CD7">
        <w:trPr>
          <w:trHeight w:val="576"/>
        </w:trPr>
        <w:tc>
          <w:tcPr>
            <w:tcW w:w="9576" w:type="dxa"/>
            <w:tcBorders>
              <w:top w:val="single" w:sz="4" w:space="0" w:color="auto"/>
              <w:left w:val="nil"/>
              <w:bottom w:val="single" w:sz="4" w:space="0" w:color="auto"/>
              <w:right w:val="nil"/>
            </w:tcBorders>
          </w:tcPr>
          <w:p w14:paraId="3033CCBE" w14:textId="77777777" w:rsidR="00D3571C" w:rsidRDefault="00D3571C">
            <w:pPr>
              <w:pStyle w:val="ATABody"/>
              <w:rPr>
                <w:rStyle w:val="ATAEmphasis"/>
              </w:rPr>
            </w:pPr>
          </w:p>
        </w:tc>
      </w:tr>
    </w:tbl>
    <w:p w14:paraId="64312224" w14:textId="77777777" w:rsidR="00D3571C" w:rsidRDefault="00D3571C" w:rsidP="00D3571C">
      <w:pPr>
        <w:pStyle w:val="ATABody"/>
      </w:pPr>
    </w:p>
    <w:p w14:paraId="4BF7A1AF" w14:textId="77777777" w:rsidR="00D3571C" w:rsidRDefault="00D3571C" w:rsidP="00D3571C">
      <w:pPr>
        <w:pStyle w:val="ATABody"/>
      </w:pPr>
    </w:p>
    <w:p w14:paraId="760291E9" w14:textId="77777777" w:rsidR="00D3571C" w:rsidRDefault="00D3571C" w:rsidP="00D3571C">
      <w:pPr>
        <w:pStyle w:val="ATABody"/>
      </w:pPr>
    </w:p>
    <w:p w14:paraId="5BA48197" w14:textId="77777777" w:rsidR="00D3571C" w:rsidRDefault="00D3571C" w:rsidP="00D3571C">
      <w:pPr>
        <w:pStyle w:val="ATABody"/>
      </w:pPr>
    </w:p>
    <w:p w14:paraId="510C7810" w14:textId="77777777" w:rsidR="00D3571C" w:rsidRDefault="00D3571C" w:rsidP="00D3571C">
      <w:pPr>
        <w:rPr>
          <w:rFonts w:ascii="Cambria" w:hAnsi="Cambria"/>
        </w:rPr>
      </w:pPr>
      <w:r>
        <w:br w:type="page"/>
      </w:r>
    </w:p>
    <w:p w14:paraId="6666E177" w14:textId="77777777" w:rsidR="00D3571C" w:rsidRDefault="00D3571C" w:rsidP="00D3571C">
      <w:pPr>
        <w:pStyle w:val="ATAHeadingLevel2"/>
      </w:pPr>
      <w:bookmarkStart w:id="9" w:name="_Toc449349573"/>
      <w:r w:rsidRPr="006525E8">
        <w:rPr>
          <w:u w:val="none"/>
        </w:rPr>
        <w:lastRenderedPageBreak/>
        <w:t xml:space="preserve">1.3 </w:t>
      </w:r>
      <w:r>
        <w:t>Complete a Review of the Data Call Information</w:t>
      </w:r>
      <w:bookmarkEnd w:id="9"/>
    </w:p>
    <w:p w14:paraId="13E48267" w14:textId="77777777" w:rsidR="00D3571C" w:rsidRDefault="00D3571C" w:rsidP="00D3571C">
      <w:pPr>
        <w:pStyle w:val="ataBody0"/>
      </w:pPr>
      <w:r>
        <w:t>The site point of contact received your team’s request for information and sent a letter of response. In preparation for the site visit, you need to review this letter, discuss the information provided, and identify any information that might be missing or you have additional questions about.</w:t>
      </w:r>
    </w:p>
    <w:p w14:paraId="406B59AC" w14:textId="3BF3CB77" w:rsidR="00D3571C" w:rsidRDefault="00D3571C" w:rsidP="00D3571C">
      <w:pPr>
        <w:pStyle w:val="ATAHeadingLevel3"/>
      </w:pPr>
      <w:r>
        <w:t>Directions</w:t>
      </w:r>
      <w:r w:rsidR="00862715">
        <w:t>:</w:t>
      </w:r>
    </w:p>
    <w:p w14:paraId="715BF46C" w14:textId="77777777" w:rsidR="00D3571C" w:rsidRDefault="00D3571C" w:rsidP="00D3571C">
      <w:pPr>
        <w:pStyle w:val="ataNumberedList"/>
        <w:keepNext/>
      </w:pPr>
      <w:r>
        <w:t xml:space="preserve">Read the section titled Facility Director’s Response Letter and all attachments. </w:t>
      </w:r>
    </w:p>
    <w:p w14:paraId="6FBCC460" w14:textId="77777777" w:rsidR="00D3571C" w:rsidRDefault="00D3571C" w:rsidP="00D3571C">
      <w:pPr>
        <w:pStyle w:val="ataNumberedList"/>
      </w:pPr>
      <w:r>
        <w:t>Discuss the types of information received.</w:t>
      </w:r>
    </w:p>
    <w:p w14:paraId="37C67B81" w14:textId="77777777" w:rsidR="00D3571C" w:rsidRDefault="00D3571C" w:rsidP="00D3571C">
      <w:pPr>
        <w:pStyle w:val="ataNumberedList"/>
      </w:pPr>
      <w:r>
        <w:t>In the space provided beneath the section titled Data Review:</w:t>
      </w:r>
    </w:p>
    <w:p w14:paraId="547CDB9A" w14:textId="77777777" w:rsidR="00D3571C" w:rsidRDefault="00D3571C" w:rsidP="0046077B">
      <w:pPr>
        <w:pStyle w:val="ataNumberedList"/>
        <w:numPr>
          <w:ilvl w:val="1"/>
          <w:numId w:val="10"/>
        </w:numPr>
        <w:ind w:left="720"/>
      </w:pPr>
      <w:r>
        <w:t>List all the information that your team thinks will be relevant for the vulnerability analysis.</w:t>
      </w:r>
    </w:p>
    <w:p w14:paraId="550197AF" w14:textId="77777777" w:rsidR="00D3571C" w:rsidRDefault="00D3571C" w:rsidP="0046077B">
      <w:pPr>
        <w:pStyle w:val="ataNumberedList"/>
        <w:numPr>
          <w:ilvl w:val="1"/>
          <w:numId w:val="10"/>
        </w:numPr>
        <w:ind w:left="720"/>
      </w:pPr>
      <w:r>
        <w:t>Identify any information that may be missing.</w:t>
      </w:r>
    </w:p>
    <w:p w14:paraId="3924EE44" w14:textId="77777777" w:rsidR="00D3571C" w:rsidRDefault="00D3571C" w:rsidP="0046077B">
      <w:pPr>
        <w:pStyle w:val="ataNumberedList"/>
        <w:numPr>
          <w:ilvl w:val="1"/>
          <w:numId w:val="10"/>
        </w:numPr>
        <w:ind w:left="720"/>
      </w:pPr>
      <w:r>
        <w:t>List any clarifying information you may need before the site visit.</w:t>
      </w:r>
    </w:p>
    <w:p w14:paraId="58D56A70" w14:textId="77777777" w:rsidR="00D3571C" w:rsidRDefault="00D3571C" w:rsidP="00D3571C">
      <w:pPr>
        <w:pStyle w:val="ataNumberedList"/>
      </w:pPr>
      <w:r>
        <w:t>Your team has 30 minutes to complete this segment of the exercise.</w:t>
      </w:r>
    </w:p>
    <w:p w14:paraId="0E612C53" w14:textId="77777777" w:rsidR="00D3571C" w:rsidRDefault="00D3571C" w:rsidP="006D71BB">
      <w:pPr>
        <w:pStyle w:val="ataNumberedList"/>
      </w:pPr>
      <w:r>
        <w:t xml:space="preserve">Be prepared to share your responses with the class. </w:t>
      </w:r>
    </w:p>
    <w:p w14:paraId="40EE1344" w14:textId="77777777" w:rsidR="00D3571C" w:rsidRDefault="00D3571C" w:rsidP="00D3571C">
      <w:pPr>
        <w:pStyle w:val="ATAHeadingLevel3"/>
      </w:pPr>
      <w:r>
        <w:t>Data Review</w:t>
      </w:r>
    </w:p>
    <w:tbl>
      <w:tblPr>
        <w:tblW w:w="4997" w:type="pct"/>
        <w:tblBorders>
          <w:bottom w:val="single" w:sz="4" w:space="0" w:color="auto"/>
        </w:tblBorders>
        <w:tblCellMar>
          <w:left w:w="0" w:type="dxa"/>
          <w:right w:w="0" w:type="dxa"/>
        </w:tblCellMar>
        <w:tblLook w:val="0600" w:firstRow="0" w:lastRow="0" w:firstColumn="0" w:lastColumn="0" w:noHBand="1" w:noVBand="1"/>
      </w:tblPr>
      <w:tblGrid>
        <w:gridCol w:w="9354"/>
      </w:tblGrid>
      <w:tr w:rsidR="00D3571C" w14:paraId="48E1FF53" w14:textId="77777777" w:rsidTr="00D3571C">
        <w:trPr>
          <w:cantSplit/>
          <w:trHeight w:val="720"/>
        </w:trPr>
        <w:tc>
          <w:tcPr>
            <w:tcW w:w="5000" w:type="pct"/>
            <w:tcBorders>
              <w:top w:val="nil"/>
              <w:left w:val="nil"/>
              <w:bottom w:val="single" w:sz="4" w:space="0" w:color="auto"/>
              <w:right w:val="nil"/>
            </w:tcBorders>
            <w:vAlign w:val="bottom"/>
            <w:hideMark/>
          </w:tcPr>
          <w:p w14:paraId="0865EA81" w14:textId="77777777" w:rsidR="00D3571C" w:rsidRDefault="00D3571C">
            <w:pPr>
              <w:pStyle w:val="ATATableBody"/>
              <w:rPr>
                <w:rStyle w:val="ATAAnswers"/>
              </w:rPr>
            </w:pPr>
            <w:r>
              <w:rPr>
                <w:rStyle w:val="ATAAnswers"/>
              </w:rPr>
              <w:t>Responses will vary.</w:t>
            </w:r>
          </w:p>
        </w:tc>
      </w:tr>
      <w:tr w:rsidR="00D3571C" w14:paraId="086B1842" w14:textId="77777777" w:rsidTr="00D3571C">
        <w:trPr>
          <w:cantSplit/>
          <w:trHeight w:val="720"/>
        </w:trPr>
        <w:tc>
          <w:tcPr>
            <w:tcW w:w="5000" w:type="pct"/>
            <w:tcBorders>
              <w:top w:val="single" w:sz="4" w:space="0" w:color="auto"/>
              <w:left w:val="nil"/>
              <w:bottom w:val="single" w:sz="4" w:space="0" w:color="auto"/>
              <w:right w:val="nil"/>
            </w:tcBorders>
            <w:vAlign w:val="bottom"/>
          </w:tcPr>
          <w:p w14:paraId="210CF04A" w14:textId="77777777" w:rsidR="00D3571C" w:rsidRDefault="00D3571C">
            <w:pPr>
              <w:pStyle w:val="ATATableBody"/>
            </w:pPr>
          </w:p>
        </w:tc>
      </w:tr>
      <w:tr w:rsidR="00D3571C" w14:paraId="630C157B" w14:textId="77777777" w:rsidTr="00D3571C">
        <w:trPr>
          <w:cantSplit/>
          <w:trHeight w:val="720"/>
        </w:trPr>
        <w:tc>
          <w:tcPr>
            <w:tcW w:w="5000" w:type="pct"/>
            <w:tcBorders>
              <w:top w:val="single" w:sz="4" w:space="0" w:color="auto"/>
              <w:left w:val="nil"/>
              <w:bottom w:val="single" w:sz="4" w:space="0" w:color="auto"/>
              <w:right w:val="nil"/>
            </w:tcBorders>
            <w:vAlign w:val="bottom"/>
          </w:tcPr>
          <w:p w14:paraId="0F8E597F" w14:textId="77777777" w:rsidR="00D3571C" w:rsidRDefault="00D3571C">
            <w:pPr>
              <w:pStyle w:val="ATATableBody"/>
            </w:pPr>
          </w:p>
        </w:tc>
      </w:tr>
      <w:tr w:rsidR="00D3571C" w14:paraId="78956409" w14:textId="77777777" w:rsidTr="00D3571C">
        <w:trPr>
          <w:cantSplit/>
          <w:trHeight w:val="720"/>
        </w:trPr>
        <w:tc>
          <w:tcPr>
            <w:tcW w:w="5000" w:type="pct"/>
            <w:tcBorders>
              <w:top w:val="single" w:sz="4" w:space="0" w:color="auto"/>
              <w:left w:val="nil"/>
              <w:bottom w:val="single" w:sz="4" w:space="0" w:color="auto"/>
              <w:right w:val="nil"/>
            </w:tcBorders>
            <w:vAlign w:val="bottom"/>
          </w:tcPr>
          <w:p w14:paraId="61A1004D" w14:textId="77777777" w:rsidR="00D3571C" w:rsidRDefault="00D3571C">
            <w:pPr>
              <w:pStyle w:val="ATATableBody"/>
            </w:pPr>
          </w:p>
        </w:tc>
      </w:tr>
      <w:tr w:rsidR="00D3571C" w14:paraId="20D3B8EF" w14:textId="77777777" w:rsidTr="00D3571C">
        <w:trPr>
          <w:cantSplit/>
          <w:trHeight w:val="720"/>
        </w:trPr>
        <w:tc>
          <w:tcPr>
            <w:tcW w:w="5000" w:type="pct"/>
            <w:tcBorders>
              <w:top w:val="single" w:sz="4" w:space="0" w:color="auto"/>
              <w:left w:val="nil"/>
              <w:bottom w:val="single" w:sz="4" w:space="0" w:color="auto"/>
              <w:right w:val="nil"/>
            </w:tcBorders>
            <w:vAlign w:val="bottom"/>
          </w:tcPr>
          <w:p w14:paraId="162B93D9" w14:textId="77777777" w:rsidR="00D3571C" w:rsidRDefault="00D3571C">
            <w:pPr>
              <w:pStyle w:val="ATATableBody"/>
            </w:pPr>
          </w:p>
        </w:tc>
      </w:tr>
      <w:tr w:rsidR="00D3571C" w14:paraId="119C6B83" w14:textId="77777777" w:rsidTr="00D3571C">
        <w:trPr>
          <w:cantSplit/>
          <w:trHeight w:val="720"/>
        </w:trPr>
        <w:tc>
          <w:tcPr>
            <w:tcW w:w="5000" w:type="pct"/>
            <w:tcBorders>
              <w:top w:val="single" w:sz="4" w:space="0" w:color="auto"/>
              <w:left w:val="nil"/>
              <w:bottom w:val="single" w:sz="4" w:space="0" w:color="auto"/>
              <w:right w:val="nil"/>
            </w:tcBorders>
            <w:vAlign w:val="bottom"/>
          </w:tcPr>
          <w:p w14:paraId="756A7F24" w14:textId="77777777" w:rsidR="00D3571C" w:rsidRDefault="00D3571C">
            <w:pPr>
              <w:pStyle w:val="ATATableBody"/>
            </w:pPr>
          </w:p>
        </w:tc>
      </w:tr>
      <w:tr w:rsidR="00D3571C" w14:paraId="6674BF42" w14:textId="77777777" w:rsidTr="00D3571C">
        <w:trPr>
          <w:cantSplit/>
          <w:trHeight w:val="720"/>
        </w:trPr>
        <w:tc>
          <w:tcPr>
            <w:tcW w:w="5000" w:type="pct"/>
            <w:tcBorders>
              <w:top w:val="single" w:sz="4" w:space="0" w:color="auto"/>
              <w:left w:val="nil"/>
              <w:bottom w:val="single" w:sz="4" w:space="0" w:color="auto"/>
              <w:right w:val="nil"/>
            </w:tcBorders>
            <w:vAlign w:val="bottom"/>
          </w:tcPr>
          <w:p w14:paraId="38D53591" w14:textId="77777777" w:rsidR="00D3571C" w:rsidRDefault="00D3571C">
            <w:pPr>
              <w:pStyle w:val="ATATableBody"/>
            </w:pPr>
          </w:p>
        </w:tc>
      </w:tr>
      <w:tr w:rsidR="00D3571C" w14:paraId="7AFDCBFC" w14:textId="77777777" w:rsidTr="00D3571C">
        <w:trPr>
          <w:cantSplit/>
          <w:trHeight w:val="720"/>
        </w:trPr>
        <w:tc>
          <w:tcPr>
            <w:tcW w:w="5000" w:type="pct"/>
            <w:tcBorders>
              <w:top w:val="single" w:sz="4" w:space="0" w:color="auto"/>
              <w:left w:val="nil"/>
              <w:bottom w:val="single" w:sz="4" w:space="0" w:color="auto"/>
              <w:right w:val="nil"/>
            </w:tcBorders>
            <w:vAlign w:val="bottom"/>
          </w:tcPr>
          <w:p w14:paraId="27DA4109" w14:textId="77777777" w:rsidR="00D3571C" w:rsidRDefault="00D3571C">
            <w:pPr>
              <w:pStyle w:val="ATATableBody"/>
            </w:pPr>
          </w:p>
        </w:tc>
      </w:tr>
      <w:tr w:rsidR="00D3571C" w14:paraId="6984DEF2" w14:textId="77777777" w:rsidTr="00D3571C">
        <w:trPr>
          <w:cantSplit/>
          <w:trHeight w:val="720"/>
        </w:trPr>
        <w:tc>
          <w:tcPr>
            <w:tcW w:w="5000" w:type="pct"/>
            <w:tcBorders>
              <w:top w:val="single" w:sz="4" w:space="0" w:color="auto"/>
              <w:left w:val="nil"/>
              <w:bottom w:val="single" w:sz="4" w:space="0" w:color="auto"/>
              <w:right w:val="nil"/>
            </w:tcBorders>
            <w:vAlign w:val="bottom"/>
          </w:tcPr>
          <w:p w14:paraId="75877AF4" w14:textId="77777777" w:rsidR="00D3571C" w:rsidRDefault="00D3571C">
            <w:pPr>
              <w:pStyle w:val="ATATableBody"/>
            </w:pPr>
          </w:p>
        </w:tc>
      </w:tr>
      <w:tr w:rsidR="00D3571C" w14:paraId="5B817E06" w14:textId="77777777" w:rsidTr="00D3571C">
        <w:trPr>
          <w:cantSplit/>
          <w:trHeight w:val="720"/>
        </w:trPr>
        <w:tc>
          <w:tcPr>
            <w:tcW w:w="5000" w:type="pct"/>
            <w:tcBorders>
              <w:top w:val="single" w:sz="4" w:space="0" w:color="auto"/>
              <w:left w:val="nil"/>
              <w:bottom w:val="single" w:sz="4" w:space="0" w:color="auto"/>
              <w:right w:val="nil"/>
            </w:tcBorders>
            <w:vAlign w:val="bottom"/>
          </w:tcPr>
          <w:p w14:paraId="2969D0F1" w14:textId="77777777" w:rsidR="00D3571C" w:rsidRDefault="00D3571C">
            <w:pPr>
              <w:pStyle w:val="ATATableBody"/>
            </w:pPr>
          </w:p>
        </w:tc>
      </w:tr>
    </w:tbl>
    <w:p w14:paraId="30D81136" w14:textId="77777777" w:rsidR="00D3571C" w:rsidRDefault="00D3571C" w:rsidP="00D3571C">
      <w:pPr>
        <w:pStyle w:val="ATABody"/>
      </w:pPr>
    </w:p>
    <w:p w14:paraId="6C1909A0" w14:textId="77777777" w:rsidR="00D3571C" w:rsidRDefault="00D3571C" w:rsidP="00D3571C">
      <w:pPr>
        <w:rPr>
          <w:rFonts w:ascii="Cambria" w:hAnsi="Cambria"/>
        </w:rPr>
      </w:pPr>
      <w:r>
        <w:br w:type="page"/>
      </w:r>
    </w:p>
    <w:p w14:paraId="17932422" w14:textId="77777777" w:rsidR="00D3571C" w:rsidRDefault="00D3571C" w:rsidP="00E66157">
      <w:pPr>
        <w:pStyle w:val="ATAHeadingLevel2"/>
      </w:pPr>
      <w:bookmarkStart w:id="10" w:name="_Toc449349574"/>
      <w:r>
        <w:lastRenderedPageBreak/>
        <w:t>Facility Director’s Response Letter</w:t>
      </w:r>
      <w:bookmarkEnd w:id="10"/>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366"/>
      </w:tblGrid>
      <w:tr w:rsidR="00D3571C" w14:paraId="2F726ACA" w14:textId="77777777" w:rsidTr="00D3571C">
        <w:trPr>
          <w:trHeight w:val="1094"/>
        </w:trPr>
        <w:tc>
          <w:tcPr>
            <w:tcW w:w="5000" w:type="pct"/>
            <w:tcBorders>
              <w:top w:val="single" w:sz="2" w:space="0" w:color="969696"/>
              <w:left w:val="single" w:sz="2" w:space="0" w:color="969696"/>
              <w:bottom w:val="single" w:sz="2" w:space="0" w:color="969696"/>
              <w:right w:val="single" w:sz="2" w:space="0" w:color="969696"/>
            </w:tcBorders>
          </w:tcPr>
          <w:p w14:paraId="02DDDA23" w14:textId="550B2F4B" w:rsidR="00D3571C" w:rsidRDefault="00D3571C">
            <w:pPr>
              <w:pStyle w:val="ATATableBody"/>
              <w:ind w:left="0"/>
            </w:pPr>
            <w:r>
              <w:rPr>
                <w:noProof/>
              </w:rPr>
              <w:drawing>
                <wp:inline distT="0" distB="0" distL="0" distR="0" wp14:anchorId="18442FF5" wp14:editId="0D4617C9">
                  <wp:extent cx="1771650" cy="1771650"/>
                  <wp:effectExtent l="0" t="0" r="0" b="0"/>
                  <wp:docPr id="11" name="Picture 11" descr="VIST2_Mod-6_Graph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ST2_Mod-6_Graphic-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4062385" w14:textId="77777777" w:rsidR="00D3571C" w:rsidRDefault="00D3571C">
            <w:pPr>
              <w:pStyle w:val="ATATableBody"/>
            </w:pPr>
            <w:r>
              <w:t>National Ministries Building</w:t>
            </w:r>
          </w:p>
          <w:p w14:paraId="4A8D5EA3" w14:textId="77777777" w:rsidR="00D3571C" w:rsidRDefault="00D3571C">
            <w:pPr>
              <w:pStyle w:val="ATATableBody"/>
            </w:pPr>
            <w:r>
              <w:t>National Avenue</w:t>
            </w:r>
          </w:p>
          <w:p w14:paraId="2C748256" w14:textId="77777777" w:rsidR="00D3571C" w:rsidRDefault="00D3571C">
            <w:pPr>
              <w:pStyle w:val="ATATableBody"/>
            </w:pPr>
            <w:r>
              <w:t>Capital City</w:t>
            </w:r>
          </w:p>
          <w:p w14:paraId="0CB8DF08" w14:textId="77777777" w:rsidR="00D3571C" w:rsidRDefault="00D3571C">
            <w:pPr>
              <w:pStyle w:val="ATATableBody"/>
            </w:pPr>
          </w:p>
          <w:p w14:paraId="2B50FBD1" w14:textId="77777777" w:rsidR="00D3571C" w:rsidRDefault="00D3571C">
            <w:pPr>
              <w:pStyle w:val="ATATableBody"/>
            </w:pPr>
            <w:r>
              <w:t>To: Vulnerability Analysis Team</w:t>
            </w:r>
          </w:p>
          <w:p w14:paraId="5CD94675" w14:textId="77777777" w:rsidR="00D3571C" w:rsidRDefault="00D3571C">
            <w:pPr>
              <w:pStyle w:val="ATATableBody"/>
            </w:pPr>
          </w:p>
          <w:p w14:paraId="1670E5ED" w14:textId="77777777" w:rsidR="00D3571C" w:rsidRDefault="00D3571C">
            <w:pPr>
              <w:pStyle w:val="ATATableBody"/>
            </w:pPr>
            <w:r>
              <w:t>In response to your request for data, I have provided the following information. Please contact me if you have any questions.</w:t>
            </w:r>
          </w:p>
          <w:p w14:paraId="04316C66" w14:textId="77777777" w:rsidR="00D3571C" w:rsidRDefault="00D3571C">
            <w:pPr>
              <w:pStyle w:val="ATAHeadingLevel3"/>
              <w:ind w:left="72"/>
            </w:pPr>
            <w:r>
              <w:t>Description:</w:t>
            </w:r>
          </w:p>
          <w:p w14:paraId="77183A7A" w14:textId="77777777" w:rsidR="00D3571C" w:rsidRDefault="00D3571C">
            <w:pPr>
              <w:pStyle w:val="ATATableBody"/>
            </w:pPr>
            <w:r>
              <w:t xml:space="preserve">The National Ministries Building was completed in early 1985 and is the third of three office buildings constructed to house government operations in the area. It occupies a site south of the National Military Building bounded by First and Second streets on the west and east with National Avenue on the north. </w:t>
            </w:r>
          </w:p>
          <w:p w14:paraId="778847B6" w14:textId="77777777" w:rsidR="00D3571C" w:rsidRDefault="00D3571C">
            <w:pPr>
              <w:pStyle w:val="ATATableBody"/>
            </w:pPr>
          </w:p>
          <w:p w14:paraId="423418D0" w14:textId="77777777" w:rsidR="00D3571C" w:rsidRDefault="00D3571C">
            <w:pPr>
              <w:pStyle w:val="ATATableBody"/>
            </w:pPr>
            <w:r>
              <w:t xml:space="preserve">The design of the building is a rectangular plan with three stories above ground. One story that is half the size of the above-ground structure is underground and is used as a loading dock area. The building is built with a concrete and steel frame and a red brick façade. Each above-ground floor is approximately 2,973 square meters with the loading dock area occupying about 1,394 square meters. </w:t>
            </w:r>
          </w:p>
          <w:p w14:paraId="63A8BB9A" w14:textId="77777777" w:rsidR="00D3571C" w:rsidRDefault="00D3571C">
            <w:pPr>
              <w:pStyle w:val="ATATableBody"/>
            </w:pPr>
          </w:p>
          <w:p w14:paraId="5B31ED31" w14:textId="77777777" w:rsidR="00D3571C" w:rsidRDefault="00D3571C">
            <w:pPr>
              <w:pStyle w:val="ATATableBody"/>
            </w:pPr>
            <w:r>
              <w:t xml:space="preserve">The building houses the Head of State, her staff, and eight ministers and their staffs. The National Museum occupies half of the first floor of the building. </w:t>
            </w:r>
          </w:p>
          <w:p w14:paraId="2565605F" w14:textId="77777777" w:rsidR="00D3571C" w:rsidRDefault="00D3571C"/>
          <w:p w14:paraId="3D2EE1BF" w14:textId="77777777" w:rsidR="00D3571C" w:rsidRDefault="00D3571C">
            <w:pPr>
              <w:pStyle w:val="ATATableBody"/>
              <w:ind w:left="0"/>
            </w:pPr>
          </w:p>
          <w:p w14:paraId="4A972FEE" w14:textId="77777777" w:rsidR="00D3571C" w:rsidRDefault="00D3571C">
            <w:pPr>
              <w:pStyle w:val="ATATableBody"/>
            </w:pPr>
          </w:p>
          <w:p w14:paraId="2516AB9C" w14:textId="77777777" w:rsidR="00D3571C" w:rsidRDefault="00D3571C">
            <w:pPr>
              <w:pStyle w:val="ATATableBody"/>
            </w:pPr>
          </w:p>
          <w:p w14:paraId="71C23398" w14:textId="77777777" w:rsidR="00D3571C" w:rsidRDefault="00D3571C">
            <w:pPr>
              <w:pStyle w:val="ATATableBody"/>
            </w:pPr>
          </w:p>
          <w:p w14:paraId="424249B3" w14:textId="77777777" w:rsidR="00D3571C" w:rsidRDefault="00D3571C">
            <w:pPr>
              <w:pStyle w:val="ATATableBody"/>
            </w:pPr>
          </w:p>
          <w:p w14:paraId="04123F0F" w14:textId="77777777" w:rsidR="00D3571C" w:rsidRDefault="00D3571C">
            <w:pPr>
              <w:pStyle w:val="ATATableBody"/>
            </w:pPr>
          </w:p>
          <w:p w14:paraId="4B09CC8F" w14:textId="77777777" w:rsidR="00D3571C" w:rsidRDefault="00D3571C">
            <w:pPr>
              <w:pStyle w:val="ATATableBody"/>
              <w:ind w:left="0"/>
            </w:pPr>
          </w:p>
          <w:p w14:paraId="51F966EF" w14:textId="77777777" w:rsidR="00D3571C" w:rsidRDefault="00D3571C">
            <w:pPr>
              <w:pStyle w:val="ATATableBody"/>
            </w:pPr>
            <w:r>
              <w:lastRenderedPageBreak/>
              <w:t>The ministries include:</w:t>
            </w:r>
          </w:p>
          <w:p w14:paraId="67EEC89F" w14:textId="77777777" w:rsidR="00D3571C" w:rsidRDefault="00D3571C" w:rsidP="0046077B">
            <w:pPr>
              <w:pStyle w:val="ATABulletLevel01BodySlide"/>
              <w:numPr>
                <w:ilvl w:val="0"/>
                <w:numId w:val="5"/>
              </w:numPr>
              <w:ind w:left="360" w:hanging="288"/>
            </w:pPr>
            <w:r>
              <w:rPr>
                <w:b/>
              </w:rPr>
              <w:t>Ministry of Commerce</w:t>
            </w:r>
            <w:r>
              <w:t xml:space="preserve"> — Responsible for quality control of food supply, consumer protection, companies and commercial agents, and related industries like tourism</w:t>
            </w:r>
          </w:p>
          <w:p w14:paraId="4E9367E2" w14:textId="77777777" w:rsidR="00D3571C" w:rsidRDefault="00D3571C" w:rsidP="0046077B">
            <w:pPr>
              <w:pStyle w:val="ATABulletLevel01BodySlide"/>
              <w:numPr>
                <w:ilvl w:val="0"/>
                <w:numId w:val="5"/>
              </w:numPr>
              <w:ind w:left="360" w:hanging="288"/>
            </w:pPr>
            <w:r>
              <w:rPr>
                <w:b/>
              </w:rPr>
              <w:t>Ministry of Defense</w:t>
            </w:r>
            <w:r>
              <w:t xml:space="preserve"> — Oversees the Army, Air Force, construction of military bases, and civilian airports</w:t>
            </w:r>
          </w:p>
          <w:p w14:paraId="08052711" w14:textId="77777777" w:rsidR="00D3571C" w:rsidRDefault="00D3571C" w:rsidP="0046077B">
            <w:pPr>
              <w:pStyle w:val="ATABulletLevel01BodySlide"/>
              <w:numPr>
                <w:ilvl w:val="0"/>
                <w:numId w:val="5"/>
              </w:numPr>
              <w:ind w:left="360" w:hanging="288"/>
            </w:pPr>
            <w:r>
              <w:rPr>
                <w:b/>
              </w:rPr>
              <w:t>Ministry of Transportation</w:t>
            </w:r>
            <w:r>
              <w:t xml:space="preserve"> — Responsible for all means of transportation to include air and land, as well as regulations associated with both government and private-sector agencies</w:t>
            </w:r>
          </w:p>
          <w:p w14:paraId="48B8621C" w14:textId="77777777" w:rsidR="00D3571C" w:rsidRDefault="00D3571C" w:rsidP="0046077B">
            <w:pPr>
              <w:pStyle w:val="ATABulletLevel01BodySlide"/>
              <w:numPr>
                <w:ilvl w:val="0"/>
                <w:numId w:val="5"/>
              </w:numPr>
              <w:ind w:left="360" w:hanging="288"/>
            </w:pPr>
            <w:r>
              <w:rPr>
                <w:b/>
              </w:rPr>
              <w:t>Ministry of Health</w:t>
            </w:r>
            <w:r>
              <w:t xml:space="preserve"> — Provides all health-related information and care to the country’s citizens</w:t>
            </w:r>
          </w:p>
          <w:p w14:paraId="6498A915" w14:textId="77777777" w:rsidR="00D3571C" w:rsidRDefault="00D3571C" w:rsidP="0046077B">
            <w:pPr>
              <w:pStyle w:val="ATABulletLevel01BodySlide"/>
              <w:numPr>
                <w:ilvl w:val="0"/>
                <w:numId w:val="5"/>
              </w:numPr>
              <w:ind w:left="360" w:hanging="288"/>
            </w:pPr>
            <w:r>
              <w:rPr>
                <w:b/>
              </w:rPr>
              <w:t>Ministry of Taxation</w:t>
            </w:r>
            <w:r>
              <w:t xml:space="preserve"> — Collects taxes and maintains comptroller responsibilities for the country</w:t>
            </w:r>
          </w:p>
          <w:p w14:paraId="4F9B6D75" w14:textId="77777777" w:rsidR="00D3571C" w:rsidRDefault="00D3571C" w:rsidP="0046077B">
            <w:pPr>
              <w:pStyle w:val="ATABulletLevel01BodySlide"/>
              <w:numPr>
                <w:ilvl w:val="0"/>
                <w:numId w:val="5"/>
              </w:numPr>
              <w:ind w:left="360" w:hanging="288"/>
            </w:pPr>
            <w:r>
              <w:rPr>
                <w:b/>
              </w:rPr>
              <w:t>Ministry of Resources</w:t>
            </w:r>
            <w:r>
              <w:t xml:space="preserve"> — Maintains control over the country’s resources to include power, agriculture, manufacturing, minerals, and so on </w:t>
            </w:r>
          </w:p>
          <w:p w14:paraId="18C311C0" w14:textId="77777777" w:rsidR="00D3571C" w:rsidRDefault="00D3571C" w:rsidP="0046077B">
            <w:pPr>
              <w:pStyle w:val="ATABulletLevel01BodySlide"/>
              <w:numPr>
                <w:ilvl w:val="0"/>
                <w:numId w:val="5"/>
              </w:numPr>
              <w:ind w:left="360" w:hanging="288"/>
            </w:pPr>
            <w:r>
              <w:rPr>
                <w:b/>
              </w:rPr>
              <w:t>Ministry of Justice</w:t>
            </w:r>
            <w:r>
              <w:t xml:space="preserve"> — Provides law enforcement services, prosecution and judicial services, and oversees the prison system</w:t>
            </w:r>
          </w:p>
          <w:p w14:paraId="0E8CA9FA" w14:textId="77777777" w:rsidR="00D3571C" w:rsidRDefault="00D3571C" w:rsidP="0046077B">
            <w:pPr>
              <w:pStyle w:val="ATABulletLevel01BodySlide"/>
              <w:numPr>
                <w:ilvl w:val="0"/>
                <w:numId w:val="5"/>
              </w:numPr>
              <w:ind w:left="360" w:hanging="288"/>
            </w:pPr>
            <w:r>
              <w:rPr>
                <w:b/>
              </w:rPr>
              <w:t>Ministry of Interior</w:t>
            </w:r>
            <w:r>
              <w:t xml:space="preserve"> — Maintains public security, national and international intelligence, and special security and investigation</w:t>
            </w:r>
          </w:p>
          <w:p w14:paraId="45618A47" w14:textId="77777777" w:rsidR="00D3571C" w:rsidRDefault="00D3571C"/>
          <w:p w14:paraId="4A0290F2" w14:textId="77777777" w:rsidR="00D3571C" w:rsidRDefault="00D3571C">
            <w:pPr>
              <w:pStyle w:val="ATATableBody"/>
            </w:pPr>
            <w:r>
              <w:t xml:space="preserve">Each minister maintains an office in the building with the Ministry of Interior being the largest office in the building. </w:t>
            </w:r>
          </w:p>
          <w:p w14:paraId="5F7F74DF" w14:textId="77777777" w:rsidR="00D3571C" w:rsidRDefault="00D3571C">
            <w:pPr>
              <w:pStyle w:val="ATATableBody"/>
            </w:pPr>
          </w:p>
          <w:p w14:paraId="37B36A80" w14:textId="77777777" w:rsidR="00D3571C" w:rsidRDefault="00D3571C">
            <w:pPr>
              <w:pStyle w:val="ATATableBody"/>
            </w:pPr>
            <w:r>
              <w:t xml:space="preserve">The National Museum tells the story of the fight for freedom and contains over 100 pieces of art from the period of the struggle, to include 50 irreplaceable artifacts. The museum is open to the public Tuesday through Sunday from 1000 to 1800. Museum staff members are not present on Monday when the museum is closed. </w:t>
            </w:r>
          </w:p>
          <w:p w14:paraId="79098205" w14:textId="77777777" w:rsidR="00D3571C" w:rsidRDefault="00D3571C">
            <w:pPr>
              <w:pStyle w:val="ATAHeadingLevel3"/>
              <w:ind w:left="72"/>
            </w:pPr>
            <w:r>
              <w:t>Physical Conditions</w:t>
            </w:r>
          </w:p>
          <w:p w14:paraId="7CCDEBA1" w14:textId="77777777" w:rsidR="00D3571C" w:rsidRDefault="00D3571C">
            <w:pPr>
              <w:pStyle w:val="ATATableBody"/>
            </w:pPr>
            <w:r>
              <w:t>I have provided maps and diagrams attached to this letter for your reference.</w:t>
            </w:r>
          </w:p>
          <w:p w14:paraId="02D57C66" w14:textId="77777777" w:rsidR="00D3571C" w:rsidRDefault="00D3571C" w:rsidP="0046077B">
            <w:pPr>
              <w:pStyle w:val="ATABulletLevel01BodySlide"/>
              <w:numPr>
                <w:ilvl w:val="0"/>
                <w:numId w:val="5"/>
              </w:numPr>
              <w:ind w:left="360" w:hanging="288"/>
            </w:pPr>
            <w:r>
              <w:t>Map #1 depicts the area near the National Ministries Building.</w:t>
            </w:r>
          </w:p>
          <w:p w14:paraId="531200BD" w14:textId="77777777" w:rsidR="00D3571C" w:rsidRDefault="00D3571C" w:rsidP="0046077B">
            <w:pPr>
              <w:pStyle w:val="ATABulletLevel01BodySlide"/>
              <w:numPr>
                <w:ilvl w:val="0"/>
                <w:numId w:val="5"/>
              </w:numPr>
              <w:ind w:left="360" w:hanging="288"/>
            </w:pPr>
            <w:r>
              <w:t>Map #2 is the plot plan for the National Ministries Building and other structures within the fence line.</w:t>
            </w:r>
          </w:p>
          <w:p w14:paraId="74B32887" w14:textId="77777777" w:rsidR="00D3571C" w:rsidRDefault="00D3571C" w:rsidP="0046077B">
            <w:pPr>
              <w:pStyle w:val="ATABulletLevel01BodySlide"/>
              <w:numPr>
                <w:ilvl w:val="0"/>
                <w:numId w:val="5"/>
              </w:numPr>
              <w:ind w:left="360" w:hanging="288"/>
            </w:pPr>
            <w:r>
              <w:t>Drawings #1, 2, and 3 are floor plan layouts; the loading dock floor plan is not available.</w:t>
            </w:r>
          </w:p>
          <w:p w14:paraId="1826BA08" w14:textId="77777777" w:rsidR="00D3571C" w:rsidRDefault="00D3571C">
            <w:pPr>
              <w:pStyle w:val="ATATableBody"/>
            </w:pPr>
          </w:p>
          <w:p w14:paraId="20BB8978" w14:textId="77777777" w:rsidR="00D3571C" w:rsidRDefault="00D3571C">
            <w:pPr>
              <w:pStyle w:val="ATATableBody"/>
            </w:pPr>
            <w:r>
              <w:t>Seasonal weather conditions vary as follows:</w:t>
            </w:r>
          </w:p>
          <w:p w14:paraId="55957BC9" w14:textId="77777777" w:rsidR="00D3571C" w:rsidRDefault="00D3571C" w:rsidP="0046077B">
            <w:pPr>
              <w:pStyle w:val="ATABulletLevel01BodySlide"/>
              <w:numPr>
                <w:ilvl w:val="0"/>
                <w:numId w:val="5"/>
              </w:numPr>
              <w:ind w:left="360" w:hanging="288"/>
            </w:pPr>
            <w:r>
              <w:t>November–March the ground is covered in 25.4–30.48 centimeters of snow with temperatures averaging around 0 degrees Fahrenheit (-17 Celsius).</w:t>
            </w:r>
          </w:p>
          <w:p w14:paraId="62BABAE3" w14:textId="77777777" w:rsidR="00D3571C" w:rsidRDefault="00D3571C" w:rsidP="0046077B">
            <w:pPr>
              <w:pStyle w:val="ATABulletLevel01BodySlide"/>
              <w:numPr>
                <w:ilvl w:val="0"/>
                <w:numId w:val="5"/>
              </w:numPr>
              <w:ind w:left="360" w:hanging="288"/>
            </w:pPr>
            <w:r>
              <w:t>April–May is spring weather with the temperatures averaging around 55 degrees Fahrenheit (13 degrees Celsius) with significant rainfall.</w:t>
            </w:r>
          </w:p>
          <w:p w14:paraId="30A093BF" w14:textId="77777777" w:rsidR="00D3571C" w:rsidRDefault="00D3571C" w:rsidP="0046077B">
            <w:pPr>
              <w:pStyle w:val="ATABulletLevel01BodySlide"/>
              <w:numPr>
                <w:ilvl w:val="0"/>
                <w:numId w:val="5"/>
              </w:numPr>
              <w:ind w:left="360" w:hanging="288"/>
            </w:pPr>
            <w:r>
              <w:t>June–August is summer time with the temperatures averaging around 85 degrees Fahrenheit (29 degrees Celsius) with the potential for 100 degrees Fahrenheit (38 degrees Celsius) days and moderate rainfall.</w:t>
            </w:r>
          </w:p>
          <w:p w14:paraId="1B50D4D7" w14:textId="77777777" w:rsidR="00D3571C" w:rsidRDefault="00D3571C" w:rsidP="0046077B">
            <w:pPr>
              <w:pStyle w:val="ATABulletLevel01BodySlide"/>
              <w:numPr>
                <w:ilvl w:val="0"/>
                <w:numId w:val="5"/>
              </w:numPr>
              <w:ind w:left="360" w:hanging="288"/>
            </w:pPr>
            <w:r>
              <w:t xml:space="preserve">September–October is the fall time of the year with temperatures averaging around 45 </w:t>
            </w:r>
            <w:r>
              <w:lastRenderedPageBreak/>
              <w:t>degrees Fahrenheit (7 degrees Celsius) with moderate rainfall.</w:t>
            </w:r>
          </w:p>
          <w:p w14:paraId="0701F667" w14:textId="77777777" w:rsidR="00D3571C" w:rsidRDefault="00D3571C">
            <w:pPr>
              <w:pStyle w:val="ATAHeadingLevel3"/>
            </w:pPr>
            <w:r>
              <w:br/>
              <w:t>Facility Operations</w:t>
            </w:r>
          </w:p>
          <w:p w14:paraId="71568D08" w14:textId="77777777" w:rsidR="00D3571C" w:rsidRDefault="00D3571C">
            <w:pPr>
              <w:pStyle w:val="ATATableBody"/>
            </w:pPr>
            <w:r>
              <w:t xml:space="preserve">The primary mission of the National Ministries Building is to house the senior executive staffs of the government. It also serves as an information source through the National Museum and provides a visible icon for national pride. With the exception of the Ministry of Interior, all other Ministries have other government buildings in which they conduct their operations. </w:t>
            </w:r>
          </w:p>
          <w:p w14:paraId="206D4DEA" w14:textId="77777777" w:rsidR="00D3571C" w:rsidRDefault="00D3571C">
            <w:pPr>
              <w:pStyle w:val="ATATableBody"/>
            </w:pPr>
          </w:p>
          <w:p w14:paraId="1C52D3F7" w14:textId="77777777" w:rsidR="00D3571C" w:rsidRDefault="00D3571C">
            <w:pPr>
              <w:pStyle w:val="ATATableBody"/>
            </w:pPr>
            <w:r>
              <w:t xml:space="preserve">The operational work schedule of the building is normally 0800 to 1700, Monday through Friday. There are about 1000 employees working the normal daily schedule with weekends and holidays off. At 1600, 200 employees arrive at various ministries for an evening shift. Among that group are janitorial and security service personnel. At 2400, when the second shift ends, an additional number of people arrive to work at the Ministry of Interior; the exact number was not available when questioned. </w:t>
            </w:r>
          </w:p>
          <w:p w14:paraId="309A68EC" w14:textId="77777777" w:rsidR="00D3571C" w:rsidRDefault="00D3571C">
            <w:pPr>
              <w:pStyle w:val="ATAHeadingLevel4"/>
              <w:ind w:left="72"/>
            </w:pPr>
            <w:r>
              <w:t>Security Force Personnel</w:t>
            </w:r>
          </w:p>
          <w:p w14:paraId="2EB7F66F" w14:textId="77777777" w:rsidR="00D3571C" w:rsidRDefault="00D3571C">
            <w:pPr>
              <w:pStyle w:val="ATATableBody"/>
            </w:pPr>
            <w:r>
              <w:t>Security force is a military style organization with a similar hierarchy. The Chief of Security oversees each site Captain and their staffs. The following policies and procedures apply to the security force:</w:t>
            </w:r>
          </w:p>
          <w:p w14:paraId="6275CBDA" w14:textId="77777777" w:rsidR="00D3571C" w:rsidRDefault="00D3571C">
            <w:pPr>
              <w:pStyle w:val="ATATableBody"/>
            </w:pPr>
          </w:p>
          <w:p w14:paraId="5C1A47A1" w14:textId="77777777" w:rsidR="00D3571C" w:rsidRDefault="00D3571C">
            <w:pPr>
              <w:pStyle w:val="ATATableBody"/>
            </w:pPr>
            <w:r>
              <w:t>In the event an emergency occurs, all available security force personnel will report to a designated area and await direction from the senior security force member on duty.</w:t>
            </w:r>
          </w:p>
          <w:p w14:paraId="773AD8BB" w14:textId="77777777" w:rsidR="00D3571C" w:rsidRDefault="00D3571C">
            <w:pPr>
              <w:pStyle w:val="ATATableBody"/>
            </w:pPr>
          </w:p>
          <w:p w14:paraId="279977B2" w14:textId="77777777" w:rsidR="00D3571C" w:rsidRDefault="00D3571C">
            <w:pPr>
              <w:pStyle w:val="ATATableBody"/>
            </w:pPr>
            <w:r>
              <w:t xml:space="preserve">All security force members are required to complete the 15-week Protective Force training academy before being allowed to work alone. This training must be completed within one year of employment. Past violations by security force personnel include sleeping on duty, drug abuse, and inappropriate use of force. </w:t>
            </w:r>
          </w:p>
          <w:p w14:paraId="4591A195" w14:textId="77777777" w:rsidR="00D3571C" w:rsidRDefault="00D3571C">
            <w:pPr>
              <w:pStyle w:val="ATATableBody"/>
            </w:pPr>
          </w:p>
          <w:p w14:paraId="7EF0BAA0" w14:textId="77777777" w:rsidR="00D3571C" w:rsidRDefault="00D3571C">
            <w:pPr>
              <w:pStyle w:val="ATATableBody"/>
            </w:pPr>
            <w:r>
              <w:t>Access control is not automated; security force members physically check identification badges as employees enter the building. Individuals not possessing a badge must stop and obtain clearance from a sponsor before proceeding into the building. Visitors to the museum must enter through the north entrance and sign-in at the security desk before proceeding to the museum unescorted. Restricted areas are locked and only authorized personnel are issued keys.</w:t>
            </w:r>
          </w:p>
          <w:p w14:paraId="743482BC" w14:textId="77777777" w:rsidR="00D3571C" w:rsidRDefault="00D3571C">
            <w:pPr>
              <w:pStyle w:val="ATATableBody"/>
            </w:pPr>
          </w:p>
          <w:p w14:paraId="1D8854D2" w14:textId="77777777" w:rsidR="00D3571C" w:rsidRDefault="00D3571C">
            <w:pPr>
              <w:pStyle w:val="ATATableBody"/>
            </w:pPr>
            <w:r>
              <w:t xml:space="preserve">Performance testing is conducted at the firing range annually when security force members qualify. Testing of security technology countermeasures is not conducted. At the direction of the shift lieutenant, reports of unusual events are completed; last year 20 reports were completed. </w:t>
            </w:r>
          </w:p>
          <w:p w14:paraId="122AACC5" w14:textId="77777777" w:rsidR="00D3571C" w:rsidRDefault="00D3571C">
            <w:pPr>
              <w:pStyle w:val="ATATableBody"/>
              <w:ind w:left="0"/>
            </w:pPr>
          </w:p>
          <w:p w14:paraId="0A32C90D" w14:textId="77777777" w:rsidR="00D3571C" w:rsidRDefault="00D3571C">
            <w:pPr>
              <w:pStyle w:val="ATATableBody"/>
              <w:keepNext/>
              <w:keepLines/>
            </w:pPr>
            <w:r>
              <w:t>The Chief of Security believes that the building contains hundreds of assets that include personnel, information, equipment, and processes.</w:t>
            </w:r>
          </w:p>
          <w:p w14:paraId="5957B623" w14:textId="77777777" w:rsidR="00D3571C" w:rsidRDefault="00D3571C">
            <w:pPr>
              <w:pStyle w:val="ATAHeadingLevel3"/>
              <w:ind w:left="72"/>
            </w:pPr>
            <w:r>
              <w:lastRenderedPageBreak/>
              <w:t>Regulatory Requirements</w:t>
            </w:r>
          </w:p>
          <w:p w14:paraId="14F34252" w14:textId="77777777" w:rsidR="00D3571C" w:rsidRDefault="00D3571C">
            <w:pPr>
              <w:pStyle w:val="ATATableBody"/>
            </w:pPr>
            <w:r>
              <w:t>The physical security policies and procedures developed by the Ministry of Interior and the National Regulatory Agency are attached.</w:t>
            </w:r>
          </w:p>
          <w:p w14:paraId="534402F4" w14:textId="77777777" w:rsidR="00D3571C" w:rsidRDefault="00D3571C">
            <w:pPr>
              <w:pStyle w:val="ATATableBody"/>
            </w:pPr>
          </w:p>
          <w:p w14:paraId="73322933" w14:textId="77777777" w:rsidR="00D3571C" w:rsidRDefault="00D3571C">
            <w:pPr>
              <w:pStyle w:val="ATATableBody"/>
            </w:pPr>
            <w:r>
              <w:t>Since the requirements issued last month, the National Ministries Building has not undergone an evaluation of the facility.</w:t>
            </w:r>
          </w:p>
          <w:p w14:paraId="66636C35" w14:textId="77777777" w:rsidR="00D3571C" w:rsidRDefault="00D3571C">
            <w:pPr>
              <w:pStyle w:val="ATAHeadingLevel4"/>
              <w:ind w:left="72"/>
            </w:pPr>
            <w:r>
              <w:t>Security Force Personnel Demeanor</w:t>
            </w:r>
          </w:p>
          <w:p w14:paraId="0F3B0FA3" w14:textId="77777777" w:rsidR="00D3571C" w:rsidRDefault="00D3571C">
            <w:pPr>
              <w:pStyle w:val="ATATableBody"/>
            </w:pPr>
            <w:r>
              <w:t xml:space="preserve">Security force is a military style organization with similar standards including: </w:t>
            </w:r>
          </w:p>
          <w:p w14:paraId="67D3A6A5" w14:textId="77777777" w:rsidR="00D3571C" w:rsidRDefault="00D3571C" w:rsidP="0046077B">
            <w:pPr>
              <w:pStyle w:val="ATABulletLevel01BodySlide"/>
              <w:numPr>
                <w:ilvl w:val="0"/>
                <w:numId w:val="5"/>
              </w:numPr>
              <w:ind w:left="360" w:hanging="288"/>
            </w:pPr>
            <w:r>
              <w:rPr>
                <w:b/>
              </w:rPr>
              <w:t>Dress Code</w:t>
            </w:r>
            <w:r>
              <w:t>: Uniforms will be clean and pressed for duty. Equipment must be complete and shoes polished.</w:t>
            </w:r>
          </w:p>
          <w:p w14:paraId="3DACFE41" w14:textId="77777777" w:rsidR="00D3571C" w:rsidRDefault="00D3571C" w:rsidP="0046077B">
            <w:pPr>
              <w:pStyle w:val="ATABulletLevel01BodySlide"/>
              <w:numPr>
                <w:ilvl w:val="0"/>
                <w:numId w:val="5"/>
              </w:numPr>
              <w:ind w:left="360" w:hanging="288"/>
            </w:pPr>
            <w:r>
              <w:rPr>
                <w:b/>
              </w:rPr>
              <w:t>Weapons</w:t>
            </w:r>
            <w:r>
              <w:t>: Each security force member will carry the issued weapon(s). There is no exception to the types of weapons carried.</w:t>
            </w:r>
          </w:p>
          <w:p w14:paraId="30A2D62F" w14:textId="77777777" w:rsidR="00D3571C" w:rsidRDefault="00D3571C" w:rsidP="0046077B">
            <w:pPr>
              <w:pStyle w:val="ATABulletLevel01BodySlide"/>
              <w:numPr>
                <w:ilvl w:val="0"/>
                <w:numId w:val="5"/>
              </w:numPr>
              <w:ind w:left="360" w:hanging="288"/>
            </w:pPr>
            <w:r>
              <w:rPr>
                <w:b/>
              </w:rPr>
              <w:t>Code of Conduct</w:t>
            </w:r>
            <w:r>
              <w:t>: Each security force member will conduct themselves in such a way as to bring honor and distinction to themselves and the organization. Any member who violates the code will be subject to discipline.</w:t>
            </w:r>
          </w:p>
          <w:p w14:paraId="71FFA95B" w14:textId="77777777" w:rsidR="00D3571C" w:rsidRDefault="00D3571C">
            <w:pPr>
              <w:pStyle w:val="ATAHeadingLevel4"/>
              <w:ind w:left="72"/>
            </w:pPr>
            <w:r>
              <w:t>Security Force</w:t>
            </w:r>
          </w:p>
          <w:p w14:paraId="7810F18E" w14:textId="77777777" w:rsidR="00D3571C" w:rsidRDefault="00D3571C">
            <w:pPr>
              <w:pStyle w:val="ATATableBody"/>
            </w:pPr>
            <w:r>
              <w:t>Security personnel provide security 24 hours a day, 7 days a week, and 365 days a year at the National Ministries Building. The following are assignments for each security force member:</w:t>
            </w:r>
          </w:p>
          <w:p w14:paraId="3D0FCB33" w14:textId="77777777" w:rsidR="00D3571C" w:rsidRDefault="00D3571C">
            <w:pPr>
              <w:pStyle w:val="ATATableBody"/>
            </w:pPr>
          </w:p>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90"/>
              <w:gridCol w:w="1980"/>
              <w:gridCol w:w="2610"/>
              <w:gridCol w:w="1564"/>
            </w:tblGrid>
            <w:tr w:rsidR="00D3571C" w:rsidRPr="006D71BB" w14:paraId="4413AF5B" w14:textId="77777777">
              <w:trPr>
                <w:tblHeader/>
                <w:jc w:val="center"/>
              </w:trPr>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21F32BAF" w14:textId="77777777" w:rsidR="00D3571C" w:rsidRPr="006D71BB" w:rsidRDefault="00D3571C">
                  <w:pPr>
                    <w:keepNext/>
                    <w:rPr>
                      <w:rFonts w:asciiTheme="majorHAnsi" w:eastAsia="Calibri" w:hAnsiTheme="majorHAnsi"/>
                      <w:b/>
                    </w:rPr>
                  </w:pPr>
                  <w:r w:rsidRPr="006D71BB">
                    <w:rPr>
                      <w:rFonts w:asciiTheme="majorHAnsi" w:eastAsia="Calibri" w:hAnsiTheme="majorHAnsi"/>
                      <w:b/>
                    </w:rPr>
                    <w:t>Position</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8DFAF58" w14:textId="77777777" w:rsidR="00D3571C" w:rsidRPr="006D71BB" w:rsidRDefault="00D3571C">
                  <w:pPr>
                    <w:keepNext/>
                    <w:ind w:right="-36"/>
                    <w:rPr>
                      <w:rFonts w:asciiTheme="majorHAnsi" w:eastAsia="Calibri" w:hAnsiTheme="majorHAnsi"/>
                      <w:b/>
                    </w:rPr>
                  </w:pPr>
                  <w:r w:rsidRPr="006D71BB">
                    <w:rPr>
                      <w:rFonts w:asciiTheme="majorHAnsi" w:eastAsia="Calibri" w:hAnsiTheme="majorHAnsi"/>
                      <w:b/>
                    </w:rPr>
                    <w:t>Location</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856837C" w14:textId="77777777" w:rsidR="00D3571C" w:rsidRPr="006D71BB" w:rsidRDefault="00D3571C">
                  <w:pPr>
                    <w:keepNext/>
                    <w:rPr>
                      <w:rFonts w:asciiTheme="majorHAnsi" w:eastAsia="Calibri" w:hAnsiTheme="majorHAnsi"/>
                      <w:b/>
                    </w:rPr>
                  </w:pPr>
                  <w:r w:rsidRPr="006D71BB">
                    <w:rPr>
                      <w:rFonts w:asciiTheme="majorHAnsi" w:eastAsia="Calibri" w:hAnsiTheme="majorHAnsi"/>
                      <w:b/>
                    </w:rPr>
                    <w:t>Work Schedule</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79FEEE94" w14:textId="77777777" w:rsidR="00D3571C" w:rsidRPr="006D71BB" w:rsidRDefault="00D3571C">
                  <w:pPr>
                    <w:keepNext/>
                    <w:rPr>
                      <w:rFonts w:asciiTheme="majorHAnsi" w:eastAsia="Calibri" w:hAnsiTheme="majorHAnsi"/>
                      <w:b/>
                    </w:rPr>
                  </w:pPr>
                  <w:r w:rsidRPr="006D71BB">
                    <w:rPr>
                      <w:rFonts w:asciiTheme="majorHAnsi" w:eastAsia="Calibri" w:hAnsiTheme="majorHAnsi"/>
                      <w:b/>
                    </w:rPr>
                    <w:t>Hours</w:t>
                  </w:r>
                </w:p>
              </w:tc>
            </w:tr>
            <w:tr w:rsidR="00D3571C" w:rsidRPr="006D71BB" w14:paraId="22CF18F5" w14:textId="77777777">
              <w:trPr>
                <w:jc w:val="center"/>
              </w:trPr>
              <w:tc>
                <w:tcPr>
                  <w:tcW w:w="1890" w:type="dxa"/>
                  <w:tcBorders>
                    <w:top w:val="single" w:sz="4" w:space="0" w:color="FFFFFF" w:themeColor="background1"/>
                    <w:left w:val="single" w:sz="4" w:space="0" w:color="auto"/>
                    <w:bottom w:val="single" w:sz="4" w:space="0" w:color="auto"/>
                    <w:right w:val="single" w:sz="4" w:space="0" w:color="auto"/>
                  </w:tcBorders>
                </w:tcPr>
                <w:p w14:paraId="423B1F2F" w14:textId="77777777" w:rsidR="00D3571C" w:rsidRPr="006D71BB" w:rsidRDefault="00D3571C">
                  <w:pPr>
                    <w:keepNext/>
                    <w:rPr>
                      <w:rFonts w:asciiTheme="majorHAnsi" w:hAnsiTheme="majorHAnsi"/>
                    </w:rPr>
                  </w:pPr>
                  <w:r w:rsidRPr="006D71BB">
                    <w:rPr>
                      <w:rFonts w:asciiTheme="majorHAnsi" w:hAnsiTheme="majorHAnsi"/>
                    </w:rPr>
                    <w:t>Captain (1)</w:t>
                  </w:r>
                </w:p>
                <w:p w14:paraId="712821D7" w14:textId="77777777" w:rsidR="00D3571C" w:rsidRPr="006D71BB" w:rsidRDefault="00D3571C">
                  <w:pPr>
                    <w:keepNext/>
                    <w:rPr>
                      <w:rFonts w:asciiTheme="majorHAnsi" w:hAnsiTheme="majorHAnsi"/>
                    </w:rPr>
                  </w:pPr>
                </w:p>
                <w:p w14:paraId="2BA73828" w14:textId="77777777" w:rsidR="00D3571C" w:rsidRPr="006D71BB" w:rsidRDefault="00D3571C">
                  <w:pPr>
                    <w:keepNext/>
                    <w:rPr>
                      <w:rFonts w:asciiTheme="majorHAnsi" w:hAnsiTheme="majorHAnsi"/>
                    </w:rPr>
                  </w:pPr>
                </w:p>
                <w:p w14:paraId="49222488" w14:textId="77777777" w:rsidR="00D3571C" w:rsidRPr="006D71BB" w:rsidRDefault="00D3571C">
                  <w:pPr>
                    <w:keepNext/>
                    <w:rPr>
                      <w:rFonts w:asciiTheme="majorHAnsi" w:hAnsiTheme="majorHAnsi"/>
                    </w:rPr>
                  </w:pPr>
                </w:p>
              </w:tc>
              <w:tc>
                <w:tcPr>
                  <w:tcW w:w="1980" w:type="dxa"/>
                  <w:tcBorders>
                    <w:top w:val="single" w:sz="4" w:space="0" w:color="FFFFFF" w:themeColor="background1"/>
                    <w:left w:val="single" w:sz="4" w:space="0" w:color="auto"/>
                    <w:bottom w:val="single" w:sz="4" w:space="0" w:color="auto"/>
                    <w:right w:val="single" w:sz="4" w:space="0" w:color="auto"/>
                  </w:tcBorders>
                  <w:hideMark/>
                </w:tcPr>
                <w:p w14:paraId="3DE0529E" w14:textId="77777777" w:rsidR="00D3571C" w:rsidRPr="006D71BB" w:rsidRDefault="00D3571C">
                  <w:pPr>
                    <w:keepNext/>
                    <w:ind w:right="-36"/>
                    <w:rPr>
                      <w:rFonts w:asciiTheme="majorHAnsi" w:hAnsiTheme="majorHAnsi"/>
                    </w:rPr>
                  </w:pPr>
                  <w:r w:rsidRPr="006D71BB">
                    <w:rPr>
                      <w:rFonts w:asciiTheme="majorHAnsi" w:hAnsiTheme="majorHAnsi"/>
                    </w:rPr>
                    <w:t>Security Office</w:t>
                  </w:r>
                </w:p>
              </w:tc>
              <w:tc>
                <w:tcPr>
                  <w:tcW w:w="2610" w:type="dxa"/>
                  <w:tcBorders>
                    <w:top w:val="single" w:sz="4" w:space="0" w:color="FFFFFF" w:themeColor="background1"/>
                    <w:left w:val="single" w:sz="4" w:space="0" w:color="auto"/>
                    <w:bottom w:val="single" w:sz="4" w:space="0" w:color="auto"/>
                    <w:right w:val="single" w:sz="4" w:space="0" w:color="auto"/>
                  </w:tcBorders>
                  <w:hideMark/>
                </w:tcPr>
                <w:p w14:paraId="61CE4FBD" w14:textId="77777777" w:rsidR="00D3571C" w:rsidRPr="006D71BB" w:rsidRDefault="00D3571C">
                  <w:pPr>
                    <w:keepNext/>
                    <w:rPr>
                      <w:rFonts w:asciiTheme="majorHAnsi" w:hAnsiTheme="majorHAnsi"/>
                    </w:rPr>
                  </w:pPr>
                  <w:r w:rsidRPr="006D71BB">
                    <w:rPr>
                      <w:rFonts w:asciiTheme="majorHAnsi" w:hAnsiTheme="majorHAnsi"/>
                    </w:rPr>
                    <w:t xml:space="preserve">Monday–Friday </w:t>
                  </w:r>
                </w:p>
              </w:tc>
              <w:tc>
                <w:tcPr>
                  <w:tcW w:w="1564" w:type="dxa"/>
                  <w:tcBorders>
                    <w:top w:val="single" w:sz="4" w:space="0" w:color="FFFFFF" w:themeColor="background1"/>
                    <w:left w:val="single" w:sz="4" w:space="0" w:color="auto"/>
                    <w:bottom w:val="single" w:sz="4" w:space="0" w:color="auto"/>
                    <w:right w:val="single" w:sz="4" w:space="0" w:color="auto"/>
                  </w:tcBorders>
                  <w:hideMark/>
                </w:tcPr>
                <w:p w14:paraId="42D5E56B" w14:textId="77777777" w:rsidR="00D3571C" w:rsidRPr="006D71BB" w:rsidRDefault="00D3571C">
                  <w:pPr>
                    <w:keepNext/>
                    <w:rPr>
                      <w:rFonts w:asciiTheme="majorHAnsi" w:hAnsiTheme="majorHAnsi"/>
                    </w:rPr>
                  </w:pPr>
                  <w:r w:rsidRPr="006D71BB">
                    <w:rPr>
                      <w:rFonts w:asciiTheme="majorHAnsi" w:hAnsiTheme="majorHAnsi"/>
                    </w:rPr>
                    <w:t>0800–1700</w:t>
                  </w:r>
                </w:p>
              </w:tc>
            </w:tr>
            <w:tr w:rsidR="00D3571C" w:rsidRPr="006D71BB" w14:paraId="3D039C09"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7DFD35BC" w14:textId="77777777" w:rsidR="00D3571C" w:rsidRPr="006D71BB" w:rsidRDefault="00D3571C">
                  <w:pPr>
                    <w:keepNext/>
                    <w:rPr>
                      <w:rFonts w:asciiTheme="majorHAnsi" w:hAnsiTheme="majorHAnsi"/>
                    </w:rPr>
                  </w:pPr>
                  <w:r w:rsidRPr="006D71BB">
                    <w:rPr>
                      <w:rFonts w:asciiTheme="majorHAnsi" w:hAnsiTheme="majorHAnsi"/>
                    </w:rPr>
                    <w:t>Lieutenant (3)</w:t>
                  </w:r>
                </w:p>
                <w:p w14:paraId="7603591E" w14:textId="77777777" w:rsidR="00D3571C" w:rsidRPr="006D71BB" w:rsidRDefault="00D3571C">
                  <w:pPr>
                    <w:keepNext/>
                    <w:rPr>
                      <w:rFonts w:asciiTheme="majorHAnsi" w:hAnsiTheme="majorHAnsi"/>
                    </w:rPr>
                  </w:pPr>
                </w:p>
                <w:p w14:paraId="797EBC6C" w14:textId="77777777" w:rsidR="00D3571C" w:rsidRPr="006D71BB" w:rsidRDefault="00D3571C">
                  <w:pPr>
                    <w:keepNext/>
                    <w:rPr>
                      <w:rFonts w:asciiTheme="majorHAnsi" w:hAnsiTheme="majorHAnsi"/>
                    </w:rPr>
                  </w:pPr>
                </w:p>
                <w:p w14:paraId="0E0F6410" w14:textId="77777777" w:rsidR="00D3571C" w:rsidRPr="006D71BB" w:rsidRDefault="00D3571C">
                  <w:pPr>
                    <w:keepNext/>
                    <w:rPr>
                      <w:rFonts w:asciiTheme="majorHAnsi" w:hAnsiTheme="majorHAnsi"/>
                    </w:rPr>
                  </w:pPr>
                </w:p>
                <w:p w14:paraId="7F7E71C8"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30DFF9CC" w14:textId="77777777" w:rsidR="00D3571C" w:rsidRPr="006D71BB" w:rsidRDefault="00D3571C">
                  <w:pPr>
                    <w:keepNext/>
                    <w:ind w:right="-36"/>
                    <w:rPr>
                      <w:rFonts w:asciiTheme="majorHAnsi" w:hAnsiTheme="majorHAnsi"/>
                    </w:rPr>
                  </w:pPr>
                  <w:r w:rsidRPr="006D71BB">
                    <w:rPr>
                      <w:rFonts w:asciiTheme="majorHAnsi" w:hAnsiTheme="majorHAnsi"/>
                    </w:rPr>
                    <w:t>Security Office</w:t>
                  </w:r>
                </w:p>
              </w:tc>
              <w:tc>
                <w:tcPr>
                  <w:tcW w:w="2610" w:type="dxa"/>
                  <w:tcBorders>
                    <w:top w:val="single" w:sz="4" w:space="0" w:color="auto"/>
                    <w:left w:val="single" w:sz="4" w:space="0" w:color="auto"/>
                    <w:bottom w:val="single" w:sz="4" w:space="0" w:color="auto"/>
                    <w:right w:val="single" w:sz="4" w:space="0" w:color="auto"/>
                  </w:tcBorders>
                  <w:hideMark/>
                </w:tcPr>
                <w:p w14:paraId="1B7ECF91"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6AEDB9F3"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0030E628"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4E85C961" w14:textId="77777777" w:rsidR="00D3571C" w:rsidRPr="006D71BB" w:rsidRDefault="00D3571C">
                  <w:pPr>
                    <w:keepNext/>
                    <w:rPr>
                      <w:rFonts w:asciiTheme="majorHAnsi" w:hAnsiTheme="majorHAnsi"/>
                    </w:rPr>
                  </w:pPr>
                  <w:r w:rsidRPr="006D71BB">
                    <w:rPr>
                      <w:rFonts w:asciiTheme="majorHAnsi" w:hAnsiTheme="majorHAnsi"/>
                    </w:rPr>
                    <w:t xml:space="preserve">Sergeants (3) </w:t>
                  </w:r>
                </w:p>
                <w:p w14:paraId="7D8B6C58" w14:textId="77777777" w:rsidR="00D3571C" w:rsidRPr="006D71BB" w:rsidRDefault="00D3571C">
                  <w:pPr>
                    <w:keepNext/>
                    <w:rPr>
                      <w:rFonts w:asciiTheme="majorHAnsi" w:hAnsiTheme="majorHAnsi"/>
                    </w:rPr>
                  </w:pPr>
                </w:p>
                <w:p w14:paraId="68C87190" w14:textId="77777777" w:rsidR="00D3571C" w:rsidRPr="006D71BB" w:rsidRDefault="00D3571C">
                  <w:pPr>
                    <w:keepNext/>
                    <w:rPr>
                      <w:rFonts w:asciiTheme="majorHAnsi" w:hAnsiTheme="majorHAnsi"/>
                    </w:rPr>
                  </w:pPr>
                </w:p>
                <w:p w14:paraId="6CB99C6B"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27B29F6C" w14:textId="77777777" w:rsidR="00D3571C" w:rsidRPr="006D71BB" w:rsidRDefault="00D3571C">
                  <w:pPr>
                    <w:keepNext/>
                    <w:ind w:right="-36"/>
                    <w:rPr>
                      <w:rFonts w:asciiTheme="majorHAnsi" w:hAnsiTheme="majorHAnsi"/>
                    </w:rPr>
                  </w:pPr>
                  <w:r w:rsidRPr="006D71BB">
                    <w:rPr>
                      <w:rFonts w:asciiTheme="majorHAnsi" w:hAnsiTheme="majorHAnsi"/>
                    </w:rPr>
                    <w:t>Security Office and Roving</w:t>
                  </w:r>
                </w:p>
              </w:tc>
              <w:tc>
                <w:tcPr>
                  <w:tcW w:w="2610" w:type="dxa"/>
                  <w:tcBorders>
                    <w:top w:val="single" w:sz="4" w:space="0" w:color="auto"/>
                    <w:left w:val="single" w:sz="4" w:space="0" w:color="auto"/>
                    <w:bottom w:val="single" w:sz="4" w:space="0" w:color="auto"/>
                    <w:right w:val="single" w:sz="4" w:space="0" w:color="auto"/>
                  </w:tcBorders>
                  <w:hideMark/>
                </w:tcPr>
                <w:p w14:paraId="0A9AB11A"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6B88F521"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5D01761A"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6EFA470C" w14:textId="77777777" w:rsidR="00D3571C" w:rsidRPr="006D71BB" w:rsidRDefault="00D3571C">
                  <w:pPr>
                    <w:keepNext/>
                    <w:rPr>
                      <w:rFonts w:asciiTheme="majorHAnsi" w:hAnsiTheme="majorHAnsi"/>
                    </w:rPr>
                  </w:pPr>
                  <w:r w:rsidRPr="006D71BB">
                    <w:rPr>
                      <w:rFonts w:asciiTheme="majorHAnsi" w:hAnsiTheme="majorHAnsi"/>
                    </w:rPr>
                    <w:t>Post #1 Fixed Post (2)</w:t>
                  </w:r>
                </w:p>
                <w:p w14:paraId="1284923F" w14:textId="77777777" w:rsidR="00D3571C" w:rsidRPr="006D71BB" w:rsidRDefault="00D3571C">
                  <w:pPr>
                    <w:keepNext/>
                    <w:rPr>
                      <w:rFonts w:asciiTheme="majorHAnsi" w:hAnsiTheme="majorHAnsi"/>
                    </w:rPr>
                  </w:pPr>
                </w:p>
                <w:p w14:paraId="02EB388F"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14E565DF" w14:textId="77777777" w:rsidR="00D3571C" w:rsidRPr="006D71BB" w:rsidRDefault="00D3571C">
                  <w:pPr>
                    <w:keepNext/>
                    <w:ind w:right="-36"/>
                    <w:rPr>
                      <w:rFonts w:asciiTheme="majorHAnsi" w:hAnsiTheme="majorHAnsi"/>
                    </w:rPr>
                  </w:pPr>
                  <w:r w:rsidRPr="006D71BB">
                    <w:rPr>
                      <w:rFonts w:asciiTheme="majorHAnsi" w:hAnsiTheme="majorHAnsi"/>
                    </w:rPr>
                    <w:t>North Entrance</w:t>
                  </w:r>
                </w:p>
              </w:tc>
              <w:tc>
                <w:tcPr>
                  <w:tcW w:w="2610" w:type="dxa"/>
                  <w:tcBorders>
                    <w:top w:val="single" w:sz="4" w:space="0" w:color="auto"/>
                    <w:left w:val="single" w:sz="4" w:space="0" w:color="auto"/>
                    <w:bottom w:val="single" w:sz="4" w:space="0" w:color="auto"/>
                    <w:right w:val="single" w:sz="4" w:space="0" w:color="auto"/>
                  </w:tcBorders>
                  <w:hideMark/>
                </w:tcPr>
                <w:p w14:paraId="3F81DE07" w14:textId="77777777" w:rsidR="00D3571C" w:rsidRPr="006D71BB" w:rsidRDefault="00D3571C">
                  <w:pPr>
                    <w:keepNext/>
                    <w:rPr>
                      <w:rFonts w:asciiTheme="majorHAnsi" w:hAnsiTheme="majorHAnsi"/>
                    </w:rPr>
                  </w:pPr>
                  <w:r w:rsidRPr="006D71BB">
                    <w:rPr>
                      <w:rFonts w:asciiTheme="majorHAnsi" w:hAnsiTheme="majorHAnsi"/>
                    </w:rPr>
                    <w:t>Tuesday–Sunday</w:t>
                  </w:r>
                </w:p>
              </w:tc>
              <w:tc>
                <w:tcPr>
                  <w:tcW w:w="1564" w:type="dxa"/>
                  <w:tcBorders>
                    <w:top w:val="single" w:sz="4" w:space="0" w:color="auto"/>
                    <w:left w:val="single" w:sz="4" w:space="0" w:color="auto"/>
                    <w:bottom w:val="single" w:sz="4" w:space="0" w:color="auto"/>
                    <w:right w:val="single" w:sz="4" w:space="0" w:color="auto"/>
                  </w:tcBorders>
                  <w:hideMark/>
                </w:tcPr>
                <w:p w14:paraId="742F7DFE" w14:textId="07D0CEBA" w:rsidR="00D3571C" w:rsidRPr="006D71BB" w:rsidRDefault="00D3571C">
                  <w:pPr>
                    <w:keepNext/>
                    <w:rPr>
                      <w:rFonts w:asciiTheme="majorHAnsi" w:hAnsiTheme="majorHAnsi"/>
                    </w:rPr>
                  </w:pPr>
                  <w:r w:rsidRPr="006D71BB">
                    <w:rPr>
                      <w:rFonts w:asciiTheme="majorHAnsi" w:hAnsiTheme="majorHAnsi"/>
                    </w:rPr>
                    <w:t>1000</w:t>
                  </w:r>
                  <w:r w:rsidR="00412DE3" w:rsidRPr="006D71BB">
                    <w:rPr>
                      <w:rFonts w:asciiTheme="majorHAnsi" w:hAnsiTheme="majorHAnsi"/>
                    </w:rPr>
                    <w:t>–</w:t>
                  </w:r>
                  <w:r w:rsidRPr="006D71BB">
                    <w:rPr>
                      <w:rFonts w:asciiTheme="majorHAnsi" w:hAnsiTheme="majorHAnsi"/>
                    </w:rPr>
                    <w:t>1800</w:t>
                  </w:r>
                </w:p>
              </w:tc>
            </w:tr>
            <w:tr w:rsidR="00D3571C" w:rsidRPr="006D71BB" w14:paraId="7AF3E554"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1C1CB4F7" w14:textId="77777777" w:rsidR="00D3571C" w:rsidRPr="006D71BB" w:rsidRDefault="00D3571C">
                  <w:pPr>
                    <w:keepNext/>
                    <w:rPr>
                      <w:rFonts w:asciiTheme="majorHAnsi" w:hAnsiTheme="majorHAnsi"/>
                    </w:rPr>
                  </w:pPr>
                  <w:r w:rsidRPr="006D71BB">
                    <w:rPr>
                      <w:rFonts w:asciiTheme="majorHAnsi" w:hAnsiTheme="majorHAnsi"/>
                    </w:rPr>
                    <w:t>Post #2 Fixed Post (3)</w:t>
                  </w:r>
                </w:p>
                <w:p w14:paraId="14572254" w14:textId="77777777" w:rsidR="00D3571C" w:rsidRPr="006D71BB" w:rsidRDefault="00D3571C">
                  <w:pPr>
                    <w:keepNext/>
                    <w:rPr>
                      <w:rFonts w:asciiTheme="majorHAnsi" w:hAnsiTheme="majorHAnsi"/>
                    </w:rPr>
                  </w:pPr>
                </w:p>
                <w:p w14:paraId="6DCCA5A3"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5EFB5619" w14:textId="77777777" w:rsidR="00D3571C" w:rsidRPr="006D71BB" w:rsidRDefault="00D3571C">
                  <w:pPr>
                    <w:keepNext/>
                    <w:ind w:right="-36"/>
                    <w:rPr>
                      <w:rFonts w:asciiTheme="majorHAnsi" w:hAnsiTheme="majorHAnsi"/>
                    </w:rPr>
                  </w:pPr>
                  <w:r w:rsidRPr="006D71BB">
                    <w:rPr>
                      <w:rFonts w:asciiTheme="majorHAnsi" w:hAnsiTheme="majorHAnsi"/>
                    </w:rPr>
                    <w:t>South Entrance</w:t>
                  </w:r>
                </w:p>
              </w:tc>
              <w:tc>
                <w:tcPr>
                  <w:tcW w:w="2610" w:type="dxa"/>
                  <w:tcBorders>
                    <w:top w:val="single" w:sz="4" w:space="0" w:color="auto"/>
                    <w:left w:val="single" w:sz="4" w:space="0" w:color="auto"/>
                    <w:bottom w:val="single" w:sz="4" w:space="0" w:color="auto"/>
                    <w:right w:val="single" w:sz="4" w:space="0" w:color="auto"/>
                  </w:tcBorders>
                  <w:hideMark/>
                </w:tcPr>
                <w:p w14:paraId="6B22EEE5"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3633C406"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0DD19040" w14:textId="77777777">
              <w:trPr>
                <w:cantSplit/>
                <w:jc w:val="center"/>
              </w:trPr>
              <w:tc>
                <w:tcPr>
                  <w:tcW w:w="1890" w:type="dxa"/>
                  <w:tcBorders>
                    <w:top w:val="single" w:sz="4" w:space="0" w:color="auto"/>
                    <w:left w:val="single" w:sz="4" w:space="0" w:color="auto"/>
                    <w:bottom w:val="single" w:sz="4" w:space="0" w:color="auto"/>
                    <w:right w:val="single" w:sz="4" w:space="0" w:color="auto"/>
                  </w:tcBorders>
                </w:tcPr>
                <w:p w14:paraId="79B1CED5" w14:textId="77777777" w:rsidR="00D3571C" w:rsidRPr="006D71BB" w:rsidRDefault="00D3571C">
                  <w:pPr>
                    <w:rPr>
                      <w:rFonts w:asciiTheme="majorHAnsi" w:hAnsiTheme="majorHAnsi"/>
                    </w:rPr>
                  </w:pPr>
                  <w:r w:rsidRPr="006D71BB">
                    <w:rPr>
                      <w:rFonts w:asciiTheme="majorHAnsi" w:hAnsiTheme="majorHAnsi"/>
                    </w:rPr>
                    <w:lastRenderedPageBreak/>
                    <w:t>Security Control Center (3)</w:t>
                  </w:r>
                </w:p>
                <w:p w14:paraId="3558C361" w14:textId="77777777" w:rsidR="00D3571C" w:rsidRPr="006D71BB" w:rsidRDefault="00D3571C">
                  <w:pPr>
                    <w:rPr>
                      <w:rFonts w:asciiTheme="majorHAnsi" w:hAnsiTheme="majorHAnsi"/>
                    </w:rPr>
                  </w:pPr>
                </w:p>
                <w:p w14:paraId="294C3FC6" w14:textId="77777777" w:rsidR="00D3571C" w:rsidRPr="006D71BB" w:rsidRDefault="00D3571C">
                  <w:pPr>
                    <w:rPr>
                      <w:rFonts w:asciiTheme="majorHAnsi" w:hAnsiTheme="majorHAnsi"/>
                    </w:rPr>
                  </w:pPr>
                </w:p>
                <w:p w14:paraId="6D37591B" w14:textId="77777777" w:rsidR="00D3571C" w:rsidRPr="006D71BB" w:rsidRDefault="00D3571C">
                  <w:pPr>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7F625A44" w14:textId="77777777" w:rsidR="00D3571C" w:rsidRPr="006D71BB" w:rsidRDefault="00D3571C">
                  <w:pPr>
                    <w:ind w:right="-36"/>
                    <w:rPr>
                      <w:rFonts w:asciiTheme="majorHAnsi" w:hAnsiTheme="majorHAnsi"/>
                    </w:rPr>
                  </w:pPr>
                  <w:r w:rsidRPr="006D71BB">
                    <w:rPr>
                      <w:rFonts w:asciiTheme="majorHAnsi" w:hAnsiTheme="majorHAnsi"/>
                    </w:rPr>
                    <w:t>Security Office</w:t>
                  </w:r>
                </w:p>
              </w:tc>
              <w:tc>
                <w:tcPr>
                  <w:tcW w:w="2610" w:type="dxa"/>
                  <w:tcBorders>
                    <w:top w:val="single" w:sz="4" w:space="0" w:color="auto"/>
                    <w:left w:val="single" w:sz="4" w:space="0" w:color="auto"/>
                    <w:bottom w:val="single" w:sz="4" w:space="0" w:color="auto"/>
                    <w:right w:val="single" w:sz="4" w:space="0" w:color="auto"/>
                  </w:tcBorders>
                  <w:hideMark/>
                </w:tcPr>
                <w:p w14:paraId="7B2DCD79" w14:textId="77777777" w:rsidR="00D3571C" w:rsidRPr="006D71BB" w:rsidRDefault="00D3571C">
                  <w:pPr>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27309504" w14:textId="77777777" w:rsidR="00D3571C" w:rsidRPr="006D71BB" w:rsidRDefault="00D3571C">
                  <w:pPr>
                    <w:rPr>
                      <w:rFonts w:asciiTheme="majorHAnsi" w:hAnsiTheme="majorHAnsi"/>
                    </w:rPr>
                  </w:pPr>
                  <w:r w:rsidRPr="006D71BB">
                    <w:rPr>
                      <w:rFonts w:asciiTheme="majorHAnsi" w:hAnsiTheme="majorHAnsi"/>
                    </w:rPr>
                    <w:t>All periods</w:t>
                  </w:r>
                </w:p>
              </w:tc>
            </w:tr>
            <w:tr w:rsidR="00D3571C" w:rsidRPr="006D71BB" w14:paraId="179C23B4"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3B9799E7" w14:textId="77777777" w:rsidR="00D3571C" w:rsidRPr="006D71BB" w:rsidRDefault="00D3571C">
                  <w:pPr>
                    <w:rPr>
                      <w:rFonts w:asciiTheme="majorHAnsi" w:hAnsiTheme="majorHAnsi"/>
                    </w:rPr>
                  </w:pPr>
                  <w:r w:rsidRPr="006D71BB">
                    <w:rPr>
                      <w:rFonts w:asciiTheme="majorHAnsi" w:hAnsiTheme="majorHAnsi"/>
                    </w:rPr>
                    <w:t>Patrol (3)</w:t>
                  </w:r>
                </w:p>
                <w:p w14:paraId="41F804AA" w14:textId="77777777" w:rsidR="00D3571C" w:rsidRPr="006D71BB" w:rsidRDefault="00D3571C">
                  <w:pPr>
                    <w:rPr>
                      <w:rFonts w:asciiTheme="majorHAnsi" w:hAnsiTheme="majorHAnsi"/>
                    </w:rPr>
                  </w:pPr>
                </w:p>
                <w:p w14:paraId="62D7CE1D" w14:textId="77777777" w:rsidR="00D3571C" w:rsidRPr="006D71BB" w:rsidRDefault="00D3571C">
                  <w:pPr>
                    <w:rPr>
                      <w:rFonts w:asciiTheme="majorHAnsi" w:hAnsiTheme="majorHAnsi"/>
                    </w:rPr>
                  </w:pPr>
                </w:p>
                <w:p w14:paraId="0C0B1F02" w14:textId="77777777" w:rsidR="00D3571C" w:rsidRPr="006D71BB" w:rsidRDefault="00D3571C">
                  <w:pPr>
                    <w:rPr>
                      <w:rFonts w:asciiTheme="majorHAnsi" w:hAnsiTheme="majorHAnsi"/>
                    </w:rPr>
                  </w:pPr>
                </w:p>
                <w:p w14:paraId="21B1357E" w14:textId="77777777" w:rsidR="00D3571C" w:rsidRPr="006D71BB" w:rsidRDefault="00D3571C">
                  <w:pPr>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265DEB3B" w14:textId="77777777" w:rsidR="00D3571C" w:rsidRPr="006D71BB" w:rsidRDefault="00D3571C">
                  <w:pPr>
                    <w:ind w:right="-36"/>
                    <w:rPr>
                      <w:rFonts w:asciiTheme="majorHAnsi" w:hAnsiTheme="majorHAnsi"/>
                    </w:rPr>
                  </w:pPr>
                  <w:r w:rsidRPr="006D71BB">
                    <w:rPr>
                      <w:rFonts w:asciiTheme="majorHAnsi" w:hAnsiTheme="majorHAnsi"/>
                    </w:rPr>
                    <w:t xml:space="preserve">Roving </w:t>
                  </w:r>
                </w:p>
              </w:tc>
              <w:tc>
                <w:tcPr>
                  <w:tcW w:w="2610" w:type="dxa"/>
                  <w:tcBorders>
                    <w:top w:val="single" w:sz="4" w:space="0" w:color="auto"/>
                    <w:left w:val="single" w:sz="4" w:space="0" w:color="auto"/>
                    <w:bottom w:val="single" w:sz="4" w:space="0" w:color="auto"/>
                    <w:right w:val="single" w:sz="4" w:space="0" w:color="auto"/>
                  </w:tcBorders>
                  <w:hideMark/>
                </w:tcPr>
                <w:p w14:paraId="7C1602B5" w14:textId="77777777" w:rsidR="00D3571C" w:rsidRPr="006D71BB" w:rsidRDefault="00D3571C">
                  <w:pPr>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7372D682" w14:textId="77777777" w:rsidR="00D3571C" w:rsidRPr="006D71BB" w:rsidRDefault="00D3571C">
                  <w:pPr>
                    <w:rPr>
                      <w:rFonts w:asciiTheme="majorHAnsi" w:hAnsiTheme="majorHAnsi"/>
                    </w:rPr>
                  </w:pPr>
                  <w:r w:rsidRPr="006D71BB">
                    <w:rPr>
                      <w:rFonts w:asciiTheme="majorHAnsi" w:hAnsiTheme="majorHAnsi"/>
                    </w:rPr>
                    <w:t>All periods</w:t>
                  </w:r>
                </w:p>
              </w:tc>
            </w:tr>
          </w:tbl>
          <w:p w14:paraId="5C126836" w14:textId="77777777" w:rsidR="00D3571C" w:rsidRDefault="00D3571C">
            <w:pPr>
              <w:pStyle w:val="ATATableBody"/>
            </w:pPr>
          </w:p>
          <w:p w14:paraId="4934C5D2" w14:textId="77777777" w:rsidR="00D3571C" w:rsidRDefault="00D3571C">
            <w:pPr>
              <w:pStyle w:val="ATAHeadingLevel3"/>
              <w:ind w:left="72"/>
            </w:pPr>
            <w:r>
              <w:t>Safety Considerations</w:t>
            </w:r>
          </w:p>
          <w:p w14:paraId="0895D9D7" w14:textId="77777777" w:rsidR="00D3571C" w:rsidRDefault="00D3571C">
            <w:pPr>
              <w:pStyle w:val="ATATableBody"/>
            </w:pPr>
            <w:r>
              <w:t xml:space="preserve">Rehearsal of emergency evacuation is conducted annually for each shift of employees and visitors. Evacuation routes are posted throughout the building. </w:t>
            </w:r>
          </w:p>
          <w:p w14:paraId="77D2CAB2" w14:textId="77777777" w:rsidR="00D3571C" w:rsidRDefault="00D3571C">
            <w:pPr>
              <w:pStyle w:val="ATATableBody"/>
              <w:ind w:left="0"/>
            </w:pPr>
          </w:p>
          <w:p w14:paraId="6CB6F457" w14:textId="77777777" w:rsidR="00D3571C" w:rsidRDefault="00D3571C">
            <w:pPr>
              <w:pStyle w:val="ATATableBody"/>
            </w:pPr>
            <w:r>
              <w:t xml:space="preserve">The last fire extinguisher checks were 15 days ago. I am not sure what “critical asset” area means, but all areas receive the same consideration for safety. </w:t>
            </w:r>
          </w:p>
          <w:p w14:paraId="41C89A2D" w14:textId="77777777" w:rsidR="00D3571C" w:rsidRDefault="00D3571C">
            <w:pPr>
              <w:pStyle w:val="ATATableBody"/>
            </w:pPr>
          </w:p>
          <w:p w14:paraId="47CF91D4" w14:textId="24E13D7E" w:rsidR="00D3571C" w:rsidRDefault="00D3571C">
            <w:pPr>
              <w:pStyle w:val="ATATableBody"/>
            </w:pPr>
            <w:r>
              <w:t>The National Police, Fire Service, and Rescue Service Emergency provide emergency services.</w:t>
            </w:r>
            <w:r w:rsidR="0010681A">
              <w:t xml:space="preserve"> </w:t>
            </w:r>
            <w:r>
              <w:t xml:space="preserve">The nearest station is located 3.2 kilometers from the National Ministries Building. </w:t>
            </w:r>
          </w:p>
          <w:p w14:paraId="011A57EC" w14:textId="77777777" w:rsidR="00D3571C" w:rsidRDefault="00D3571C">
            <w:pPr>
              <w:pStyle w:val="ATAHeadingLevel3"/>
              <w:ind w:left="72"/>
            </w:pPr>
            <w:r>
              <w:t xml:space="preserve">Legal </w:t>
            </w:r>
          </w:p>
          <w:p w14:paraId="6AABAD68" w14:textId="77777777" w:rsidR="00D3571C" w:rsidRDefault="00D3571C">
            <w:pPr>
              <w:pStyle w:val="ATATableBody"/>
            </w:pPr>
            <w:r>
              <w:t xml:space="preserve">Use-of-force rules prohibit security force members from using more force than necessary to accomplish the task. Use of nonlethal force weapons is not available to security force members. </w:t>
            </w:r>
          </w:p>
          <w:p w14:paraId="57286338" w14:textId="77777777" w:rsidR="00D3571C" w:rsidRDefault="00D3571C">
            <w:pPr>
              <w:pStyle w:val="ataBody0"/>
            </w:pPr>
          </w:p>
          <w:p w14:paraId="43734AFD" w14:textId="77777777" w:rsidR="00D3571C" w:rsidRDefault="00D3571C">
            <w:pPr>
              <w:pStyle w:val="ATATableBody"/>
            </w:pPr>
            <w:r>
              <w:t xml:space="preserve">It is legal to search anyone who enters a government facility. Employees are not searched if they possess government identification. Visitors’ bags and parcels are randomly searched when they enter the facility. </w:t>
            </w:r>
          </w:p>
          <w:p w14:paraId="3910981D" w14:textId="77777777" w:rsidR="00D3571C" w:rsidRDefault="00D3571C">
            <w:pPr>
              <w:pStyle w:val="ATATableBody"/>
            </w:pPr>
          </w:p>
          <w:p w14:paraId="4CA85FF5" w14:textId="77777777" w:rsidR="00D3571C" w:rsidRDefault="00D3571C">
            <w:pPr>
              <w:pStyle w:val="ATATableBody"/>
            </w:pPr>
            <w:r>
              <w:t>One use-of-force lawsuit has been filed with the country’s Attorney General’s Office from an incident three months ago, when a security force member arrested a protestor and broke his arm. The security force member was suspected of excessive use of force; the investigation indicated that the member was in violation of policy.</w:t>
            </w:r>
          </w:p>
          <w:p w14:paraId="72762885" w14:textId="77777777" w:rsidR="00D3571C" w:rsidRDefault="00D3571C">
            <w:pPr>
              <w:pStyle w:val="ATATableBody"/>
            </w:pPr>
          </w:p>
          <w:p w14:paraId="39FD7373" w14:textId="77777777" w:rsidR="00D3571C" w:rsidRDefault="00D3571C">
            <w:pPr>
              <w:pStyle w:val="ATATableBody"/>
            </w:pPr>
            <w:r>
              <w:t xml:space="preserve">Respectfully, </w:t>
            </w:r>
          </w:p>
          <w:p w14:paraId="4B42C371" w14:textId="77777777" w:rsidR="00D3571C" w:rsidRDefault="00D3571C">
            <w:pPr>
              <w:pStyle w:val="ATABody"/>
            </w:pPr>
          </w:p>
          <w:p w14:paraId="5B509686" w14:textId="600FFCA9" w:rsidR="00D3571C" w:rsidRDefault="00D3571C">
            <w:r>
              <w:rPr>
                <w:noProof/>
              </w:rPr>
              <w:drawing>
                <wp:inline distT="0" distB="0" distL="0" distR="0" wp14:anchorId="0AF07D8F" wp14:editId="78689B05">
                  <wp:extent cx="1628775" cy="219075"/>
                  <wp:effectExtent l="0" t="0" r="9525" b="9525"/>
                  <wp:docPr id="10" name="Picture 10" descr="VIST2_Mod-6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IST2_Mod-6_sig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Pr>
                <w:noProof/>
              </w:rPr>
              <w:t xml:space="preserve">  </w:t>
            </w:r>
          </w:p>
          <w:p w14:paraId="3DAB6FAB" w14:textId="77777777" w:rsidR="00D3571C" w:rsidRDefault="00D3571C"/>
          <w:p w14:paraId="74E7B68E" w14:textId="77777777" w:rsidR="00D3571C" w:rsidRDefault="00D3571C">
            <w:pPr>
              <w:pStyle w:val="ATATableBody"/>
            </w:pPr>
            <w:r>
              <w:t>Facility Director</w:t>
            </w:r>
          </w:p>
          <w:p w14:paraId="785351B4" w14:textId="77777777" w:rsidR="00D3571C" w:rsidRDefault="00D3571C">
            <w:pPr>
              <w:pStyle w:val="ATATableBody"/>
            </w:pPr>
            <w:r>
              <w:t>National Ministries Building</w:t>
            </w:r>
          </w:p>
        </w:tc>
      </w:tr>
    </w:tbl>
    <w:p w14:paraId="397CA5A9" w14:textId="77777777" w:rsidR="00D3571C" w:rsidRDefault="00D3571C" w:rsidP="00D3571C">
      <w:pPr>
        <w:pStyle w:val="ATAHeadingLevel2"/>
      </w:pPr>
      <w:bookmarkStart w:id="11" w:name="_Toc449349576"/>
      <w:r>
        <w:lastRenderedPageBreak/>
        <w:t>Attachment 1: Map of Area near National Ministries Building</w:t>
      </w:r>
      <w:bookmarkEnd w:id="11"/>
      <w:r>
        <w:t xml:space="preserve"> </w:t>
      </w:r>
    </w:p>
    <w:p w14:paraId="7DEC09D9" w14:textId="77777777" w:rsidR="00D3571C" w:rsidRDefault="00D3571C" w:rsidP="00D3571C">
      <w:pPr>
        <w:pStyle w:val="ataBody0"/>
      </w:pPr>
    </w:p>
    <w:p w14:paraId="6342D8A5" w14:textId="77777777" w:rsidR="00D3571C" w:rsidRDefault="00D3571C" w:rsidP="00D3571C">
      <w:pPr>
        <w:pStyle w:val="ATABody"/>
      </w:pPr>
      <w:r>
        <w:t>Map #1: Area near National Ministries Building</w:t>
      </w:r>
    </w:p>
    <w:p w14:paraId="167E13E0" w14:textId="77777777" w:rsidR="00D3571C" w:rsidRDefault="00D3571C" w:rsidP="00D3571C">
      <w:pPr>
        <w:pStyle w:val="ATABulletLevel02BodySlide"/>
        <w:ind w:firstLine="0"/>
      </w:pPr>
    </w:p>
    <w:p w14:paraId="7DCD3B5C" w14:textId="16DCC4CD" w:rsidR="00D3571C" w:rsidRDefault="00D3571C" w:rsidP="00D3571C">
      <w:pPr>
        <w:pStyle w:val="ATABody"/>
        <w:rPr>
          <w:noProof/>
        </w:rPr>
      </w:pPr>
      <w:r>
        <w:rPr>
          <w:noProof/>
        </w:rPr>
        <mc:AlternateContent>
          <mc:Choice Requires="wps">
            <w:drawing>
              <wp:anchor distT="0" distB="0" distL="114300" distR="114300" simplePos="0" relativeHeight="251597824" behindDoc="0" locked="0" layoutInCell="1" allowOverlap="1" wp14:anchorId="4C305F2E" wp14:editId="148D96BE">
                <wp:simplePos x="0" y="0"/>
                <wp:positionH relativeFrom="column">
                  <wp:posOffset>38100</wp:posOffset>
                </wp:positionH>
                <wp:positionV relativeFrom="paragraph">
                  <wp:posOffset>2369820</wp:posOffset>
                </wp:positionV>
                <wp:extent cx="1562100" cy="2857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B11E" w14:textId="77777777" w:rsidR="00886A03" w:rsidRDefault="00886A03" w:rsidP="00D3571C">
                            <w:pPr>
                              <w:pStyle w:val="ataBody0"/>
                            </w:pPr>
                            <w:r>
                              <w:t>National Avenue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3pt;margin-top:186.6pt;width:123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CJ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" filled="f" stroked="f">
                <v:textbox>
                  <w:txbxContent>
                    <w:p w14:paraId="1FD7B11E" w14:textId="77777777" w:rsidR="00886A03" w:rsidRDefault="00886A03" w:rsidP="00D3571C">
                      <w:pPr>
                        <w:pStyle w:val="ataBody0"/>
                      </w:pPr>
                      <w:r>
                        <w:t>National Avenue</w:t>
                      </w: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76C03D33" wp14:editId="0C8554CE">
                <wp:simplePos x="0" y="0"/>
                <wp:positionH relativeFrom="column">
                  <wp:posOffset>941705</wp:posOffset>
                </wp:positionH>
                <wp:positionV relativeFrom="paragraph">
                  <wp:posOffset>1689100</wp:posOffset>
                </wp:positionV>
                <wp:extent cx="1494790" cy="779145"/>
                <wp:effectExtent l="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A55E" w14:textId="77777777" w:rsidR="00886A03" w:rsidRDefault="00886A03" w:rsidP="00D3571C">
                            <w:pPr>
                              <w:pStyle w:val="ataBody0"/>
                            </w:pPr>
                            <w:r>
                              <w:t>National Ministries</w:t>
                            </w:r>
                          </w:p>
                          <w:p w14:paraId="655CECD3" w14:textId="77777777" w:rsidR="00886A03" w:rsidRDefault="00886A03" w:rsidP="00D3571C">
                            <w:pPr>
                              <w:pStyle w:val="ataBody0"/>
                            </w:pPr>
                            <w: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74.15pt;margin-top:133pt;width:117.7pt;height:6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j8uQ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" filled="f" stroked="f">
                <v:textbox>
                  <w:txbxContent>
                    <w:p w14:paraId="4F28A55E" w14:textId="77777777" w:rsidR="00886A03" w:rsidRDefault="00886A03" w:rsidP="00D3571C">
                      <w:pPr>
                        <w:pStyle w:val="ataBody0"/>
                      </w:pPr>
                      <w:r>
                        <w:t>National Ministries</w:t>
                      </w:r>
                    </w:p>
                    <w:p w14:paraId="655CECD3" w14:textId="77777777" w:rsidR="00886A03" w:rsidRDefault="00886A03" w:rsidP="00D3571C">
                      <w:pPr>
                        <w:pStyle w:val="ataBody0"/>
                      </w:pPr>
                      <w:r>
                        <w:t>Building</w:t>
                      </w:r>
                    </w:p>
                  </w:txbxContent>
                </v:textbox>
              </v:shape>
            </w:pict>
          </mc:Fallback>
        </mc:AlternateContent>
      </w:r>
      <w:r>
        <w:rPr>
          <w:noProof/>
        </w:rPr>
        <mc:AlternateContent>
          <mc:Choice Requires="wps">
            <w:drawing>
              <wp:anchor distT="0" distB="0" distL="114300" distR="114300" simplePos="0" relativeHeight="251592704" behindDoc="0" locked="0" layoutInCell="1" allowOverlap="1" wp14:anchorId="47F8D765" wp14:editId="120D3DCF">
                <wp:simplePos x="0" y="0"/>
                <wp:positionH relativeFrom="column">
                  <wp:posOffset>1619250</wp:posOffset>
                </wp:positionH>
                <wp:positionV relativeFrom="paragraph">
                  <wp:posOffset>2374265</wp:posOffset>
                </wp:positionV>
                <wp:extent cx="819150" cy="5048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573E" w14:textId="77777777" w:rsidR="00886A03" w:rsidRDefault="00886A03" w:rsidP="00D3571C">
                            <w:pPr>
                              <w:pStyle w:val="ataBody0"/>
                            </w:pPr>
                            <w:r>
                              <w:t>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127.5pt;margin-top:186.95pt;width:64.5pt;height:39.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Iug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" filled="f" stroked="f">
                <v:textbox>
                  <w:txbxContent>
                    <w:p w14:paraId="5B14573E" w14:textId="77777777" w:rsidR="00886A03" w:rsidRDefault="00886A03" w:rsidP="00D3571C">
                      <w:pPr>
                        <w:pStyle w:val="ataBody0"/>
                      </w:pPr>
                      <w:r>
                        <w:t>Parking Lot</w:t>
                      </w:r>
                    </w:p>
                  </w:txbxContent>
                </v:textbox>
              </v:shape>
            </w:pict>
          </mc:Fallback>
        </mc:AlternateContent>
      </w:r>
      <w:r>
        <w:rPr>
          <w:noProof/>
        </w:rPr>
        <mc:AlternateContent>
          <mc:Choice Requires="wps">
            <w:drawing>
              <wp:anchor distT="0" distB="0" distL="114300" distR="114300" simplePos="0" relativeHeight="251587584" behindDoc="0" locked="0" layoutInCell="1" allowOverlap="1" wp14:anchorId="306C1FEC" wp14:editId="06C3E45E">
                <wp:simplePos x="0" y="0"/>
                <wp:positionH relativeFrom="column">
                  <wp:posOffset>330835</wp:posOffset>
                </wp:positionH>
                <wp:positionV relativeFrom="paragraph">
                  <wp:posOffset>3208655</wp:posOffset>
                </wp:positionV>
                <wp:extent cx="1352550" cy="34163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B48D" w14:textId="77777777" w:rsidR="00886A03" w:rsidRDefault="00886A03" w:rsidP="00D3571C">
                            <w:pPr>
                              <w:pStyle w:val="ataBody0"/>
                            </w:pPr>
                            <w:r>
                              <w:t>Judiciary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26.05pt;margin-top:252.65pt;width:106.5pt;height:26.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TPugIAAMM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" filled="f" stroked="f">
                <v:textbox>
                  <w:txbxContent>
                    <w:p w14:paraId="2D12B48D" w14:textId="77777777" w:rsidR="00886A03" w:rsidRDefault="00886A03" w:rsidP="00D3571C">
                      <w:pPr>
                        <w:pStyle w:val="ataBody0"/>
                      </w:pPr>
                      <w:r>
                        <w:t>Judiciary Lane</w:t>
                      </w: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3F117F98" wp14:editId="7C5C42CA">
                <wp:simplePos x="0" y="0"/>
                <wp:positionH relativeFrom="column">
                  <wp:posOffset>3514725</wp:posOffset>
                </wp:positionH>
                <wp:positionV relativeFrom="paragraph">
                  <wp:posOffset>3741420</wp:posOffset>
                </wp:positionV>
                <wp:extent cx="1114425" cy="25717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295A" w14:textId="77777777" w:rsidR="00886A03" w:rsidRDefault="00886A03" w:rsidP="00D3571C">
                            <w:pPr>
                              <w:pStyle w:val="ataBody0"/>
                            </w:pPr>
                            <w:r>
                              <w:t>Second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276.75pt;margin-top:294.6pt;width:87.75pt;height:2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EM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" filled="f" stroked="f">
                <v:textbox>
                  <w:txbxContent>
                    <w:p w14:paraId="7EF2295A" w14:textId="77777777" w:rsidR="00886A03" w:rsidRDefault="00886A03" w:rsidP="00D3571C">
                      <w:pPr>
                        <w:pStyle w:val="ataBody0"/>
                      </w:pPr>
                      <w:r>
                        <w:t>Second Street</w:t>
                      </w:r>
                    </w:p>
                  </w:txbxContent>
                </v:textbox>
              </v:shape>
            </w:pict>
          </mc:Fallback>
        </mc:AlternateContent>
      </w:r>
      <w:r>
        <w:rPr>
          <w:noProof/>
        </w:rPr>
        <mc:AlternateContent>
          <mc:Choice Requires="wps">
            <w:drawing>
              <wp:anchor distT="0" distB="0" distL="114300" distR="114300" simplePos="0" relativeHeight="251582464" behindDoc="0" locked="0" layoutInCell="1" allowOverlap="1" wp14:anchorId="1D58C269" wp14:editId="4C235D57">
                <wp:simplePos x="0" y="0"/>
                <wp:positionH relativeFrom="column">
                  <wp:posOffset>1866900</wp:posOffset>
                </wp:positionH>
                <wp:positionV relativeFrom="paragraph">
                  <wp:posOffset>3722370</wp:posOffset>
                </wp:positionV>
                <wp:extent cx="933450" cy="257175"/>
                <wp:effectExtent l="0" t="0" r="0" b="95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FBE" w14:textId="77777777" w:rsidR="00886A03" w:rsidRDefault="00886A03" w:rsidP="00D3571C">
                            <w:pPr>
                              <w:pStyle w:val="ataBody0"/>
                            </w:pPr>
                            <w:r>
                              <w:t>First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147pt;margin-top:293.1pt;width:73.5pt;height:2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W5uAIAAMQ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" filled="f" stroked="f">
                <v:textbox>
                  <w:txbxContent>
                    <w:p w14:paraId="6F948FBE" w14:textId="77777777" w:rsidR="00886A03" w:rsidRDefault="00886A03" w:rsidP="00D3571C">
                      <w:pPr>
                        <w:pStyle w:val="ataBody0"/>
                      </w:pPr>
                      <w:r>
                        <w:t>First Street</w:t>
                      </w:r>
                    </w:p>
                  </w:txbxContent>
                </v:textbox>
              </v:shape>
            </w:pict>
          </mc:Fallback>
        </mc:AlternateContent>
      </w:r>
      <w:r>
        <w:rPr>
          <w:noProof/>
        </w:rPr>
        <mc:AlternateContent>
          <mc:Choice Requires="wps">
            <w:drawing>
              <wp:anchor distT="0" distB="0" distL="114300" distR="114300" simplePos="0" relativeHeight="251572224" behindDoc="0" locked="0" layoutInCell="1" allowOverlap="1" wp14:anchorId="712707F7" wp14:editId="08495314">
                <wp:simplePos x="0" y="0"/>
                <wp:positionH relativeFrom="column">
                  <wp:posOffset>4272915</wp:posOffset>
                </wp:positionH>
                <wp:positionV relativeFrom="paragraph">
                  <wp:posOffset>2693670</wp:posOffset>
                </wp:positionV>
                <wp:extent cx="1152525" cy="4667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7C83" w14:textId="77777777" w:rsidR="00886A03" w:rsidRDefault="00886A03" w:rsidP="00D3571C">
                            <w:pPr>
                              <w:pStyle w:val="ataBody0"/>
                            </w:pPr>
                            <w:r>
                              <w:t>Parking 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336.45pt;margin-top:212.1pt;width:90.75pt;height:3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" filled="f" stroked="f">
                <v:textbox>
                  <w:txbxContent>
                    <w:p w14:paraId="18C17C83" w14:textId="77777777" w:rsidR="00886A03" w:rsidRDefault="00886A03" w:rsidP="00D3571C">
                      <w:pPr>
                        <w:pStyle w:val="ataBody0"/>
                      </w:pPr>
                      <w:r>
                        <w:t>Parking Garage</w:t>
                      </w:r>
                    </w:p>
                  </w:txbxContent>
                </v:textbox>
              </v:shape>
            </w:pict>
          </mc:Fallback>
        </mc:AlternateContent>
      </w:r>
      <w:r>
        <w:rPr>
          <w:noProof/>
        </w:rPr>
        <mc:AlternateContent>
          <mc:Choice Requires="wps">
            <w:drawing>
              <wp:anchor distT="0" distB="0" distL="114300" distR="114300" simplePos="0" relativeHeight="251567104" behindDoc="0" locked="0" layoutInCell="1" allowOverlap="1" wp14:anchorId="01697610" wp14:editId="3A05AD86">
                <wp:simplePos x="0" y="0"/>
                <wp:positionH relativeFrom="column">
                  <wp:posOffset>4302125</wp:posOffset>
                </wp:positionH>
                <wp:positionV relativeFrom="paragraph">
                  <wp:posOffset>1686560</wp:posOffset>
                </wp:positionV>
                <wp:extent cx="1320165" cy="643890"/>
                <wp:effectExtent l="0" t="0" r="0"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BE16" w14:textId="77777777" w:rsidR="00886A03" w:rsidRDefault="00886A03"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margin-left:338.75pt;margin-top:132.8pt;width:103.95pt;height:50.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D2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" filled="f" stroked="f">
                <v:textbox>
                  <w:txbxContent>
                    <w:p w14:paraId="0E9ABE16" w14:textId="77777777" w:rsidR="00886A03" w:rsidRDefault="00886A03"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561984" behindDoc="0" locked="0" layoutInCell="1" allowOverlap="1" wp14:anchorId="45E2E382" wp14:editId="013F9D2C">
                <wp:simplePos x="0" y="0"/>
                <wp:positionH relativeFrom="column">
                  <wp:posOffset>4638675</wp:posOffset>
                </wp:positionH>
                <wp:positionV relativeFrom="paragraph">
                  <wp:posOffset>1155065</wp:posOffset>
                </wp:positionV>
                <wp:extent cx="847725" cy="5334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93DD" w14:textId="77777777" w:rsidR="00886A03" w:rsidRDefault="00886A03" w:rsidP="00D3571C">
                            <w:pPr>
                              <w:pStyle w:val="ataBody0"/>
                            </w:pPr>
                            <w:r>
                              <w:t>Foreign Embassy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5" type="#_x0000_t202" style="position:absolute;margin-left:365.25pt;margin-top:90.95pt;width:66.75pt;height: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" filled="f" stroked="f">
                <v:textbox>
                  <w:txbxContent>
                    <w:p w14:paraId="45AD93DD" w14:textId="77777777" w:rsidR="00886A03" w:rsidRDefault="00886A03" w:rsidP="00D3571C">
                      <w:pPr>
                        <w:pStyle w:val="ataBody0"/>
                      </w:pPr>
                      <w:r>
                        <w:t>Foreign Embassy</w:t>
                      </w:r>
                    </w:p>
                  </w:txbxContent>
                </v:textbox>
              </v:shape>
            </w:pict>
          </mc:Fallback>
        </mc:AlternateContent>
      </w:r>
      <w:r>
        <w:rPr>
          <w:noProof/>
        </w:rPr>
        <mc:AlternateContent>
          <mc:Choice Requires="wps">
            <w:drawing>
              <wp:anchor distT="0" distB="0" distL="114300" distR="114300" simplePos="0" relativeHeight="251556864" behindDoc="0" locked="0" layoutInCell="1" allowOverlap="1" wp14:anchorId="2C3EC5B3" wp14:editId="0A3EB3BC">
                <wp:simplePos x="0" y="0"/>
                <wp:positionH relativeFrom="column">
                  <wp:posOffset>3260725</wp:posOffset>
                </wp:positionH>
                <wp:positionV relativeFrom="paragraph">
                  <wp:posOffset>332740</wp:posOffset>
                </wp:positionV>
                <wp:extent cx="904875"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515" w14:textId="77777777" w:rsidR="00886A03" w:rsidRDefault="00886A03"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6" type="#_x0000_t202" style="position:absolute;margin-left:256.75pt;margin-top:26.2pt;width:71.25pt;height:35.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7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" filled="f" stroked="f">
                <v:textbox>
                  <w:txbxContent>
                    <w:p w14:paraId="54F9C515" w14:textId="77777777" w:rsidR="00886A03" w:rsidRDefault="00886A03" w:rsidP="00D3571C">
                      <w:pPr>
                        <w:pStyle w:val="ataBody0"/>
                      </w:pPr>
                      <w:r>
                        <w:t>Security Office</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7F33304D" wp14:editId="560B86A9">
                <wp:simplePos x="0" y="0"/>
                <wp:positionH relativeFrom="column">
                  <wp:posOffset>2419350</wp:posOffset>
                </wp:positionH>
                <wp:positionV relativeFrom="paragraph">
                  <wp:posOffset>245745</wp:posOffset>
                </wp:positionV>
                <wp:extent cx="876300" cy="485775"/>
                <wp:effectExtent l="0" t="0" r="0" b="95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7FB8" w14:textId="77777777" w:rsidR="00886A03" w:rsidRDefault="00886A03" w:rsidP="00D3571C">
                            <w:pPr>
                              <w:pStyle w:val="ataBody0"/>
                            </w:pPr>
                            <w:r>
                              <w:t>Ministry of Defense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7" type="#_x0000_t202" style="position:absolute;margin-left:190.5pt;margin-top:19.35pt;width:69pt;height:38.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I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" filled="f" stroked="f">
                <v:textbox>
                  <w:txbxContent>
                    <w:p w14:paraId="691E7FB8" w14:textId="77777777" w:rsidR="00886A03" w:rsidRDefault="00886A03" w:rsidP="00D3571C">
                      <w:pPr>
                        <w:pStyle w:val="ataBody0"/>
                      </w:pPr>
                      <w:r>
                        <w:t>Ministry of Defense</w:t>
                      </w:r>
                    </w:p>
                  </w:txbxContent>
                </v:textbox>
              </v:shape>
            </w:pict>
          </mc:Fallback>
        </mc:AlternateContent>
      </w:r>
      <w:r>
        <w:rPr>
          <w:noProof/>
        </w:rPr>
        <w:drawing>
          <wp:inline distT="0" distB="0" distL="0" distR="0" wp14:anchorId="470D893A" wp14:editId="1E9FACEC">
            <wp:extent cx="5486400" cy="4143375"/>
            <wp:effectExtent l="0" t="0" r="0" b="0"/>
            <wp:docPr id="9" name="Picture 9"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14:paraId="456B2119" w14:textId="77777777" w:rsidR="00D3571C" w:rsidRDefault="00D3571C" w:rsidP="00D3571C">
      <w:pPr>
        <w:pStyle w:val="ATABody"/>
        <w:rPr>
          <w:noProof/>
        </w:rPr>
      </w:pPr>
    </w:p>
    <w:p w14:paraId="39E18C7B" w14:textId="77777777" w:rsidR="00D3571C" w:rsidRDefault="00D3571C" w:rsidP="00D3571C">
      <w:pPr>
        <w:pStyle w:val="ATABody"/>
        <w:rPr>
          <w:noProof/>
        </w:rPr>
      </w:pPr>
    </w:p>
    <w:p w14:paraId="1CD720B4" w14:textId="77777777" w:rsidR="00D3571C" w:rsidRDefault="00D3571C" w:rsidP="00D3571C">
      <w:pPr>
        <w:pStyle w:val="ATABody"/>
        <w:rPr>
          <w:noProof/>
        </w:rPr>
      </w:pPr>
    </w:p>
    <w:p w14:paraId="040E60F3" w14:textId="77777777" w:rsidR="00D3571C" w:rsidRDefault="00D3571C" w:rsidP="00D3571C">
      <w:pPr>
        <w:pStyle w:val="ATABody"/>
        <w:rPr>
          <w:noProof/>
        </w:rPr>
      </w:pPr>
    </w:p>
    <w:p w14:paraId="36AA0FA9" w14:textId="77777777" w:rsidR="00D3571C" w:rsidRDefault="00D3571C" w:rsidP="00D3571C">
      <w:pPr>
        <w:pStyle w:val="ATABody"/>
        <w:rPr>
          <w:noProof/>
        </w:rPr>
      </w:pPr>
    </w:p>
    <w:p w14:paraId="3527A7E1" w14:textId="77777777" w:rsidR="00D3571C" w:rsidRDefault="00D3571C" w:rsidP="00D3571C">
      <w:pPr>
        <w:pStyle w:val="ATABody"/>
        <w:rPr>
          <w:noProof/>
        </w:rPr>
      </w:pPr>
    </w:p>
    <w:p w14:paraId="4D602247" w14:textId="77777777" w:rsidR="00D3571C" w:rsidRDefault="00D3571C" w:rsidP="00D3571C">
      <w:pPr>
        <w:rPr>
          <w:rFonts w:ascii="Cambria" w:hAnsi="Cambria"/>
          <w:noProof/>
        </w:rPr>
      </w:pPr>
      <w:r>
        <w:rPr>
          <w:noProof/>
        </w:rPr>
        <w:br w:type="page"/>
      </w:r>
    </w:p>
    <w:p w14:paraId="7C0FD8D4" w14:textId="77777777" w:rsidR="00D3571C" w:rsidRDefault="00D3571C" w:rsidP="00D3571C">
      <w:pPr>
        <w:pStyle w:val="ATAHeadingLevel2"/>
      </w:pPr>
      <w:bookmarkStart w:id="12" w:name="_Toc449349577"/>
      <w:r>
        <w:lastRenderedPageBreak/>
        <w:t>Attachment 2: National Ministries Building Plan with Security Controls</w:t>
      </w:r>
      <w:bookmarkEnd w:id="12"/>
    </w:p>
    <w:p w14:paraId="06FE3175" w14:textId="77777777" w:rsidR="00D3571C" w:rsidRDefault="00D3571C" w:rsidP="00D3571C">
      <w:pPr>
        <w:pStyle w:val="ATABody"/>
      </w:pPr>
      <w:r>
        <w:t>Map #2: Plan with Security Controls</w:t>
      </w:r>
    </w:p>
    <w:p w14:paraId="60BC1378" w14:textId="684BA133" w:rsidR="00D3571C" w:rsidRDefault="0010681A" w:rsidP="00D3571C">
      <w:pPr>
        <w:pStyle w:val="ATABody"/>
        <w:rPr>
          <w:noProof/>
        </w:rPr>
      </w:pPr>
      <w:r>
        <w:rPr>
          <w:noProof/>
        </w:rPr>
        <mc:AlternateContent>
          <mc:Choice Requires="wps">
            <w:drawing>
              <wp:anchor distT="0" distB="0" distL="114300" distR="114300" simplePos="0" relativeHeight="251490304" behindDoc="0" locked="0" layoutInCell="1" allowOverlap="1" wp14:anchorId="69D0F6BA" wp14:editId="59DA3921">
                <wp:simplePos x="0" y="0"/>
                <wp:positionH relativeFrom="column">
                  <wp:posOffset>3019425</wp:posOffset>
                </wp:positionH>
                <wp:positionV relativeFrom="paragraph">
                  <wp:posOffset>175895</wp:posOffset>
                </wp:positionV>
                <wp:extent cx="1143000" cy="276225"/>
                <wp:effectExtent l="0" t="0" r="0" b="952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DA17" w14:textId="77777777" w:rsidR="00886A03" w:rsidRDefault="00886A03"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237.75pt;margin-top:13.85pt;width:90pt;height:21.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vvA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" filled="f" stroked="f">
                <v:textbox>
                  <w:txbxContent>
                    <w:p w14:paraId="4C7DDA17" w14:textId="77777777" w:rsidR="00886A03" w:rsidRDefault="00886A03" w:rsidP="00D3571C">
                      <w:pPr>
                        <w:pStyle w:val="ataBody0"/>
                      </w:pPr>
                      <w:r>
                        <w:t>Security Office</w:t>
                      </w:r>
                    </w:p>
                  </w:txbxContent>
                </v:textbox>
              </v:shape>
            </w:pict>
          </mc:Fallback>
        </mc:AlternateContent>
      </w:r>
    </w:p>
    <w:p w14:paraId="2A43C4C0" w14:textId="290CBA16" w:rsidR="00D3571C" w:rsidRDefault="00D3571C" w:rsidP="00D3571C">
      <w:pPr>
        <w:pStyle w:val="ATABody"/>
        <w:rPr>
          <w:noProof/>
        </w:rPr>
      </w:pPr>
      <w:r>
        <w:rPr>
          <w:noProof/>
        </w:rPr>
        <mc:AlternateContent>
          <mc:Choice Requires="wps">
            <w:drawing>
              <wp:anchor distT="0" distB="0" distL="114300" distR="114300" simplePos="0" relativeHeight="251495424" behindDoc="0" locked="0" layoutInCell="1" allowOverlap="1" wp14:anchorId="1096280C" wp14:editId="27731CCA">
                <wp:simplePos x="0" y="0"/>
                <wp:positionH relativeFrom="column">
                  <wp:posOffset>-333375</wp:posOffset>
                </wp:positionH>
                <wp:positionV relativeFrom="paragraph">
                  <wp:posOffset>1885950</wp:posOffset>
                </wp:positionV>
                <wp:extent cx="638175" cy="276225"/>
                <wp:effectExtent l="0" t="0" r="0"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DCDF" w14:textId="77777777" w:rsidR="00886A03" w:rsidRDefault="00886A03" w:rsidP="00D3571C">
                            <w:pPr>
                              <w:pStyle w:val="ataBody0"/>
                            </w:pPr>
                            <w:r>
                              <w:t>CCTV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26.25pt;margin-top:148.5pt;width:50.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S0vA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" filled="f" stroked="f">
                <v:textbox>
                  <w:txbxContent>
                    <w:p w14:paraId="7C34DCDF" w14:textId="77777777" w:rsidR="00886A03" w:rsidRDefault="00886A03" w:rsidP="00D3571C">
                      <w:pPr>
                        <w:pStyle w:val="ataBody0"/>
                      </w:pPr>
                      <w:r>
                        <w:t>CCTV</w:t>
                      </w:r>
                    </w:p>
                  </w:txbxContent>
                </v:textbox>
              </v:shape>
            </w:pict>
          </mc:Fallback>
        </mc:AlternateContent>
      </w:r>
      <w:r>
        <w:rPr>
          <w:noProof/>
        </w:rPr>
        <mc:AlternateContent>
          <mc:Choice Requires="wps">
            <w:drawing>
              <wp:anchor distT="0" distB="0" distL="114300" distR="114300" simplePos="0" relativeHeight="251500544" behindDoc="0" locked="0" layoutInCell="1" allowOverlap="1" wp14:anchorId="6B8B0C1B" wp14:editId="10267158">
                <wp:simplePos x="0" y="0"/>
                <wp:positionH relativeFrom="column">
                  <wp:posOffset>1190625</wp:posOffset>
                </wp:positionH>
                <wp:positionV relativeFrom="paragraph">
                  <wp:posOffset>771525</wp:posOffset>
                </wp:positionV>
                <wp:extent cx="895350" cy="619125"/>
                <wp:effectExtent l="0" t="0" r="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39DD" w14:textId="77777777" w:rsidR="00886A03" w:rsidRDefault="00886A03" w:rsidP="00D3571C">
                            <w:pPr>
                              <w:pStyle w:val="ataBody0"/>
                            </w:pPr>
                            <w:r>
                              <w:t>Loading Dock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93.75pt;margin-top:60.75pt;width:70.5pt;height:48.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D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" filled="f" stroked="f">
                <v:textbox>
                  <w:txbxContent>
                    <w:p w14:paraId="103939DD" w14:textId="77777777" w:rsidR="00886A03" w:rsidRDefault="00886A03" w:rsidP="00D3571C">
                      <w:pPr>
                        <w:pStyle w:val="ataBody0"/>
                      </w:pPr>
                      <w:r>
                        <w:t>Loading Dock Area</w:t>
                      </w:r>
                    </w:p>
                  </w:txbxContent>
                </v:textbox>
              </v:shape>
            </w:pict>
          </mc:Fallback>
        </mc:AlternateContent>
      </w:r>
      <w:r>
        <w:rPr>
          <w:noProof/>
        </w:rPr>
        <mc:AlternateContent>
          <mc:Choice Requires="wps">
            <w:drawing>
              <wp:anchor distT="0" distB="0" distL="114300" distR="114300" simplePos="0" relativeHeight="251485184" behindDoc="0" locked="0" layoutInCell="1" allowOverlap="1" wp14:anchorId="505C470B" wp14:editId="1ECBDEFB">
                <wp:simplePos x="0" y="0"/>
                <wp:positionH relativeFrom="column">
                  <wp:posOffset>4886325</wp:posOffset>
                </wp:positionH>
                <wp:positionV relativeFrom="paragraph">
                  <wp:posOffset>1123950</wp:posOffset>
                </wp:positionV>
                <wp:extent cx="895350" cy="5143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C605" w14:textId="77777777" w:rsidR="00886A03" w:rsidRDefault="00886A03"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384.75pt;margin-top:88.5pt;width:70.5pt;height:4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kR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" filled="f" stroked="f">
                <v:textbox>
                  <w:txbxContent>
                    <w:p w14:paraId="4C72C605" w14:textId="77777777" w:rsidR="00886A03" w:rsidRDefault="00886A03"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480064" behindDoc="0" locked="0" layoutInCell="1" allowOverlap="1" wp14:anchorId="7F1E45BD" wp14:editId="67DE1659">
                <wp:simplePos x="0" y="0"/>
                <wp:positionH relativeFrom="column">
                  <wp:posOffset>4838700</wp:posOffset>
                </wp:positionH>
                <wp:positionV relativeFrom="paragraph">
                  <wp:posOffset>2324100</wp:posOffset>
                </wp:positionV>
                <wp:extent cx="1466850" cy="493395"/>
                <wp:effectExtent l="0" t="0" r="0" b="190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E246" w14:textId="77777777" w:rsidR="00886A03" w:rsidRDefault="00886A03" w:rsidP="00D3571C">
                            <w:pPr>
                              <w:pStyle w:val="ataBody0"/>
                            </w:pPr>
                            <w:r>
                              <w:t>Fence</w:t>
                            </w:r>
                          </w:p>
                          <w:p w14:paraId="0CF6808F" w14:textId="77777777" w:rsidR="00886A03" w:rsidRDefault="00886A03" w:rsidP="00D3571C">
                            <w:pPr>
                              <w:pStyle w:val="ataBody0"/>
                            </w:pPr>
                            <w:r>
                              <w:t>(no sensor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2" type="#_x0000_t202" style="position:absolute;margin-left:381pt;margin-top:183pt;width:115.5pt;height:38.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0h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" filled="f" stroked="f">
                <v:textbox>
                  <w:txbxContent>
                    <w:p w14:paraId="6DF5E246" w14:textId="77777777" w:rsidR="00886A03" w:rsidRDefault="00886A03" w:rsidP="00D3571C">
                      <w:pPr>
                        <w:pStyle w:val="ataBody0"/>
                      </w:pPr>
                      <w:r>
                        <w:t>Fence</w:t>
                      </w:r>
                    </w:p>
                    <w:p w14:paraId="0CF6808F" w14:textId="77777777" w:rsidR="00886A03" w:rsidRDefault="00886A03" w:rsidP="00D3571C">
                      <w:pPr>
                        <w:pStyle w:val="ataBody0"/>
                      </w:pPr>
                      <w:r>
                        <w:t>(no sensor devices)</w:t>
                      </w:r>
                    </w:p>
                  </w:txbxContent>
                </v:textbox>
              </v:shape>
            </w:pict>
          </mc:Fallback>
        </mc:AlternateContent>
      </w:r>
      <w:r>
        <w:rPr>
          <w:noProof/>
        </w:rPr>
        <w:drawing>
          <wp:inline distT="0" distB="0" distL="0" distR="0" wp14:anchorId="6D564B56" wp14:editId="132E3722">
            <wp:extent cx="5476875" cy="4819650"/>
            <wp:effectExtent l="0" t="0" r="0" b="0"/>
            <wp:docPr id="8" name="Picture 8" descr="VIST2_Mod-6_Graphic-attach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2_Mod-6_Graphic-attachmen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819650"/>
                    </a:xfrm>
                    <a:prstGeom prst="rect">
                      <a:avLst/>
                    </a:prstGeom>
                    <a:noFill/>
                    <a:ln>
                      <a:noFill/>
                    </a:ln>
                  </pic:spPr>
                </pic:pic>
              </a:graphicData>
            </a:graphic>
          </wp:inline>
        </w:drawing>
      </w:r>
    </w:p>
    <w:p w14:paraId="04DFD1A5" w14:textId="77777777" w:rsidR="00D3571C" w:rsidRDefault="00D3571C" w:rsidP="00D3571C">
      <w:pPr>
        <w:pStyle w:val="ATABody"/>
        <w:rPr>
          <w:noProof/>
        </w:rPr>
      </w:pPr>
    </w:p>
    <w:p w14:paraId="197A5CE4" w14:textId="77777777" w:rsidR="00D3571C" w:rsidRDefault="00D3571C" w:rsidP="00D3571C">
      <w:pPr>
        <w:pStyle w:val="ATABody"/>
        <w:rPr>
          <w:noProof/>
        </w:rPr>
      </w:pPr>
    </w:p>
    <w:p w14:paraId="064A6847" w14:textId="77777777" w:rsidR="00D3571C" w:rsidRDefault="00D3571C" w:rsidP="00D3571C">
      <w:pPr>
        <w:pStyle w:val="ATABody"/>
        <w:rPr>
          <w:noProof/>
        </w:rPr>
      </w:pPr>
    </w:p>
    <w:p w14:paraId="6F8F3046" w14:textId="77777777" w:rsidR="00D3571C" w:rsidRDefault="00D3571C" w:rsidP="00D3571C">
      <w:pPr>
        <w:rPr>
          <w:rFonts w:ascii="Cambria" w:hAnsi="Cambria"/>
          <w:noProof/>
        </w:rPr>
      </w:pPr>
      <w:r>
        <w:rPr>
          <w:noProof/>
        </w:rPr>
        <w:br w:type="page"/>
      </w:r>
    </w:p>
    <w:p w14:paraId="633BEE61" w14:textId="77777777" w:rsidR="00D3571C" w:rsidRDefault="00D3571C" w:rsidP="00D3571C">
      <w:pPr>
        <w:pStyle w:val="ATAHeadingLevel2"/>
      </w:pPr>
      <w:bookmarkStart w:id="13" w:name="_Toc449349578"/>
      <w:r>
        <w:lastRenderedPageBreak/>
        <w:t>Attachment 3: National Ministries Building Floor Plan of First Floor</w:t>
      </w:r>
      <w:bookmarkEnd w:id="13"/>
    </w:p>
    <w:p w14:paraId="0D34F04F" w14:textId="77777777" w:rsidR="00D3571C" w:rsidRDefault="00D3571C" w:rsidP="00D3571C">
      <w:pPr>
        <w:pStyle w:val="ATABody"/>
      </w:pPr>
      <w:r>
        <w:t>Drawing #1: First Floor</w:t>
      </w:r>
    </w:p>
    <w:p w14:paraId="42F3BDD9" w14:textId="77777777" w:rsidR="00D3571C" w:rsidRDefault="00D3571C" w:rsidP="00D3571C">
      <w:pPr>
        <w:pStyle w:val="ATABody"/>
        <w:rPr>
          <w:noProof/>
        </w:rPr>
      </w:pPr>
    </w:p>
    <w:p w14:paraId="1BC6FBAF" w14:textId="2C394962" w:rsidR="00D3571C" w:rsidRDefault="00D3571C" w:rsidP="00D3571C">
      <w:pPr>
        <w:pStyle w:val="ATABody"/>
        <w:rPr>
          <w:noProof/>
        </w:rPr>
      </w:pPr>
      <w:r>
        <w:rPr>
          <w:noProof/>
        </w:rPr>
        <mc:AlternateContent>
          <mc:Choice Requires="wpg">
            <w:drawing>
              <wp:anchor distT="0" distB="0" distL="114300" distR="114300" simplePos="0" relativeHeight="251505664" behindDoc="0" locked="0" layoutInCell="1" allowOverlap="1" wp14:anchorId="47664E35" wp14:editId="19440793">
                <wp:simplePos x="0" y="0"/>
                <wp:positionH relativeFrom="column">
                  <wp:posOffset>427383</wp:posOffset>
                </wp:positionH>
                <wp:positionV relativeFrom="paragraph">
                  <wp:posOffset>624122</wp:posOffset>
                </wp:positionV>
                <wp:extent cx="4807585" cy="1377315"/>
                <wp:effectExtent l="0" t="0" r="0" b="0"/>
                <wp:wrapNone/>
                <wp:docPr id="79" name="Group 79"/>
                <wp:cNvGraphicFramePr/>
                <a:graphic xmlns:a="http://schemas.openxmlformats.org/drawingml/2006/main">
                  <a:graphicData uri="http://schemas.microsoft.com/office/word/2010/wordprocessingGroup">
                    <wpg:wgp>
                      <wpg:cNvGrpSpPr/>
                      <wpg:grpSpPr bwMode="auto">
                        <a:xfrm>
                          <a:off x="0" y="0"/>
                          <a:ext cx="4807585" cy="1377315"/>
                          <a:chOff x="0" y="0"/>
                          <a:chExt cx="48082" cy="13777"/>
                        </a:xfrm>
                      </wpg:grpSpPr>
                      <wps:wsp>
                        <wps:cNvPr id="80" name="Text Box 73"/>
                        <wps:cNvSpPr txBox="1">
                          <a:spLocks noChangeArrowheads="1"/>
                        </wps:cNvSpPr>
                        <wps:spPr bwMode="auto">
                          <a:xfrm>
                            <a:off x="190" y="0"/>
                            <a:ext cx="19163"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8DAE9E" w14:textId="77777777" w:rsidR="00886A03" w:rsidRDefault="00886A03" w:rsidP="00D3571C">
                              <w:pPr>
                                <w:rPr>
                                  <w:b/>
                                  <w:color w:val="FFFFFF" w:themeColor="background1"/>
                                </w:rPr>
                              </w:pPr>
                              <w:r>
                                <w:rPr>
                                  <w:b/>
                                  <w:color w:val="FFFFFF" w:themeColor="background1"/>
                                </w:rPr>
                                <w:t>Ministry of Commerce</w:t>
                              </w:r>
                            </w:p>
                          </w:txbxContent>
                        </wps:txbx>
                        <wps:bodyPr rot="0" vert="horz" wrap="square" lIns="91440" tIns="45720" rIns="91440" bIns="45720" anchor="t" anchorCtr="0" upright="1">
                          <a:noAutofit/>
                        </wps:bodyPr>
                      </wps:wsp>
                      <wps:wsp>
                        <wps:cNvPr id="81" name="Text Box 74"/>
                        <wps:cNvSpPr txBox="1">
                          <a:spLocks noChangeArrowheads="1"/>
                        </wps:cNvSpPr>
                        <wps:spPr bwMode="auto">
                          <a:xfrm>
                            <a:off x="28924" y="300"/>
                            <a:ext cx="19158"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17A81" w14:textId="77777777" w:rsidR="00886A03" w:rsidRDefault="00886A03" w:rsidP="00D3571C">
                              <w:pPr>
                                <w:rPr>
                                  <w:b/>
                                  <w:color w:val="FFFFFF" w:themeColor="background1"/>
                                </w:rPr>
                              </w:pPr>
                              <w:r>
                                <w:rPr>
                                  <w:b/>
                                  <w:color w:val="FFFFFF" w:themeColor="background1"/>
                                </w:rPr>
                                <w:t>Ministry of Defense</w:t>
                              </w:r>
                            </w:p>
                          </w:txbxContent>
                        </wps:txbx>
                        <wps:bodyPr rot="0" vert="horz" wrap="square" lIns="91440" tIns="45720" rIns="91440" bIns="45720" anchor="t" anchorCtr="0" upright="1">
                          <a:noAutofit/>
                        </wps:bodyPr>
                      </wps:wsp>
                      <wps:wsp>
                        <wps:cNvPr id="82" name="Text Box 75"/>
                        <wps:cNvSpPr txBox="1">
                          <a:spLocks noChangeArrowheads="1"/>
                        </wps:cNvSpPr>
                        <wps:spPr bwMode="auto">
                          <a:xfrm>
                            <a:off x="17730" y="4962"/>
                            <a:ext cx="14869"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48A79" w14:textId="77777777" w:rsidR="00886A03" w:rsidRDefault="00886A03" w:rsidP="00D3571C">
                              <w:pPr>
                                <w:rPr>
                                  <w:b/>
                                  <w:color w:val="FFFFFF" w:themeColor="background1"/>
                                </w:rPr>
                              </w:pPr>
                              <w:r>
                                <w:rPr>
                                  <w:b/>
                                  <w:color w:val="FFFFFF" w:themeColor="background1"/>
                                </w:rPr>
                                <w:t>Security Desks</w:t>
                              </w:r>
                            </w:p>
                          </w:txbxContent>
                        </wps:txbx>
                        <wps:bodyPr rot="0" vert="horz" wrap="square" lIns="91440" tIns="45720" rIns="91440" bIns="45720" anchor="t" anchorCtr="0" upright="1">
                          <a:noAutofit/>
                        </wps:bodyPr>
                      </wps:wsp>
                      <wps:wsp>
                        <wps:cNvPr id="83" name="Text Box 76"/>
                        <wps:cNvSpPr txBox="1">
                          <a:spLocks noChangeArrowheads="1"/>
                        </wps:cNvSpPr>
                        <wps:spPr bwMode="auto">
                          <a:xfrm>
                            <a:off x="190" y="11014"/>
                            <a:ext cx="2114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46E63" w14:textId="77777777" w:rsidR="00886A03" w:rsidRDefault="00886A03" w:rsidP="00D3571C">
                              <w:pPr>
                                <w:rPr>
                                  <w:b/>
                                  <w:color w:val="FFFFFF" w:themeColor="background1"/>
                                </w:rPr>
                              </w:pPr>
                              <w:r>
                                <w:rPr>
                                  <w:b/>
                                  <w:color w:val="FFFFFF" w:themeColor="background1"/>
                                </w:rPr>
                                <w:t>Ministry of Transportation</w:t>
                              </w:r>
                            </w:p>
                          </w:txbxContent>
                        </wps:txbx>
                        <wps:bodyPr rot="0" vert="horz" wrap="square" lIns="91440" tIns="45720" rIns="91440" bIns="45720" anchor="t" anchorCtr="0" upright="1">
                          <a:noAutofit/>
                        </wps:bodyPr>
                      </wps:wsp>
                      <wps:wsp>
                        <wps:cNvPr id="84" name="Text Box 77"/>
                        <wps:cNvSpPr txBox="1">
                          <a:spLocks noChangeArrowheads="1"/>
                        </wps:cNvSpPr>
                        <wps:spPr bwMode="auto">
                          <a:xfrm>
                            <a:off x="29691" y="11078"/>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9EB01C" w14:textId="77777777" w:rsidR="00886A03" w:rsidRDefault="00886A03" w:rsidP="00D3571C">
                              <w:pPr>
                                <w:rPr>
                                  <w:b/>
                                  <w:color w:val="FFFFFF" w:themeColor="background1"/>
                                </w:rPr>
                              </w:pPr>
                              <w:r>
                                <w:rPr>
                                  <w:b/>
                                  <w:color w:val="FFFFFF" w:themeColor="background1"/>
                                </w:rPr>
                                <w:t>National Museum</w:t>
                              </w:r>
                            </w:p>
                          </w:txbxContent>
                        </wps:txbx>
                        <wps:bodyPr rot="0" vert="horz" wrap="square" lIns="91440" tIns="45720" rIns="91440" bIns="45720" anchor="t" anchorCtr="0" upright="1">
                          <a:noAutofit/>
                        </wps:bodyPr>
                      </wps:wsp>
                      <wps:wsp>
                        <wps:cNvPr id="85" name="Text Box 78"/>
                        <wps:cNvSpPr txBox="1">
                          <a:spLocks noChangeArrowheads="1"/>
                        </wps:cNvSpPr>
                        <wps:spPr bwMode="auto">
                          <a:xfrm>
                            <a:off x="0" y="5152"/>
                            <a:ext cx="1486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7DECD5" w14:textId="2E2681EF" w:rsidR="00886A03" w:rsidRDefault="00886A03" w:rsidP="00D3571C">
                              <w:pPr>
                                <w:rPr>
                                  <w:b/>
                                  <w:color w:val="FFFFFF" w:themeColor="background1"/>
                                  <w:sz w:val="20"/>
                                  <w:szCs w:val="20"/>
                                </w:rPr>
                              </w:pPr>
                              <w:r>
                                <w:rPr>
                                  <w:b/>
                                  <w:color w:val="FFFFFF" w:themeColor="background1"/>
                                  <w:sz w:val="20"/>
                                  <w:szCs w:val="20"/>
                                </w:rPr>
                                <w:t>Emergency Exit</w:t>
                              </w:r>
                            </w:p>
                          </w:txbxContent>
                        </wps:txbx>
                        <wps:bodyPr rot="0" vert="horz" wrap="square" lIns="91440" tIns="45720" rIns="91440" bIns="45720" anchor="t" anchorCtr="0" upright="1">
                          <a:noAutofit/>
                        </wps:bodyPr>
                      </wps:wsp>
                      <wps:wsp>
                        <wps:cNvPr id="86" name="Text Box 79"/>
                        <wps:cNvSpPr txBox="1">
                          <a:spLocks noChangeArrowheads="1"/>
                        </wps:cNvSpPr>
                        <wps:spPr bwMode="auto">
                          <a:xfrm>
                            <a:off x="35219" y="5339"/>
                            <a:ext cx="12312"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361EE" w14:textId="360AEE64" w:rsidR="00886A03" w:rsidRDefault="00886A03" w:rsidP="00D3571C">
                              <w:pPr>
                                <w:rPr>
                                  <w:b/>
                                  <w:color w:val="FFFFFF" w:themeColor="background1"/>
                                  <w:sz w:val="20"/>
                                  <w:szCs w:val="20"/>
                                </w:rPr>
                              </w:pPr>
                              <w:r>
                                <w:rPr>
                                  <w:b/>
                                  <w:color w:val="FFFFFF" w:themeColor="background1"/>
                                  <w:sz w:val="20"/>
                                  <w:szCs w:val="20"/>
                                </w:rPr>
                                <w:t>Emergency Exit</w:t>
                              </w:r>
                            </w:p>
                          </w:txbxContent>
                        </wps:txbx>
                        <wps:bodyPr rot="0" vert="horz" wrap="square" lIns="91440" tIns="45720" rIns="91440" bIns="45720" anchor="t" anchorCtr="0" upright="1">
                          <a:noAutofit/>
                        </wps:bodyPr>
                      </wps:wsp>
                      <wps:wsp>
                        <wps:cNvPr id="87" name="Text Box 80"/>
                        <wps:cNvSpPr txBox="1">
                          <a:spLocks noChangeArrowheads="1"/>
                        </wps:cNvSpPr>
                        <wps:spPr bwMode="auto">
                          <a:xfrm>
                            <a:off x="31031" y="8212"/>
                            <a:ext cx="14866"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05B7DE" w14:textId="77777777" w:rsidR="00886A03" w:rsidRDefault="00886A03" w:rsidP="00D3571C">
                              <w:pPr>
                                <w:rPr>
                                  <w:b/>
                                  <w:color w:val="FFFFFF" w:themeColor="background1"/>
                                  <w:sz w:val="20"/>
                                  <w:szCs w:val="20"/>
                                </w:rPr>
                              </w:pPr>
                              <w:r>
                                <w:rPr>
                                  <w:b/>
                                  <w:color w:val="FFFFFF" w:themeColor="background1"/>
                                  <w:sz w:val="20"/>
                                  <w:szCs w:val="20"/>
                                </w:rPr>
                                <w:t>Elevators</w:t>
                              </w:r>
                            </w:p>
                            <w:p w14:paraId="316BA6AD" w14:textId="32C67118" w:rsidR="00886A03" w:rsidRDefault="00886A03" w:rsidP="00D3571C">
                              <w:pPr>
                                <w:rPr>
                                  <w:b/>
                                  <w:color w:val="FFFFFF" w:themeColor="background1"/>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3" style="position:absolute;margin-left:33.65pt;margin-top:49.15pt;width:378.55pt;height:108.45pt;z-index:251505664" coordsize="48082,1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">
                <v:shape id="Text Box 73" o:spid="_x0000_s1054" type="#_x0000_t202" style="position:absolute;left:190;width:1916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308DAE9E" w14:textId="77777777" w:rsidR="00886A03" w:rsidRDefault="00886A03" w:rsidP="00D3571C">
                        <w:pPr>
                          <w:rPr>
                            <w:b/>
                            <w:color w:val="FFFFFF" w:themeColor="background1"/>
                          </w:rPr>
                        </w:pPr>
                        <w:r>
                          <w:rPr>
                            <w:b/>
                            <w:color w:val="FFFFFF" w:themeColor="background1"/>
                          </w:rPr>
                          <w:t>Ministry of Commerce</w:t>
                        </w:r>
                      </w:p>
                    </w:txbxContent>
                  </v:textbox>
                </v:shape>
                <v:shape id="Text Box 74" o:spid="_x0000_s1055" type="#_x0000_t202" style="position:absolute;left:28924;top:300;width:191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6BB17A81" w14:textId="77777777" w:rsidR="00886A03" w:rsidRDefault="00886A03" w:rsidP="00D3571C">
                        <w:pPr>
                          <w:rPr>
                            <w:b/>
                            <w:color w:val="FFFFFF" w:themeColor="background1"/>
                          </w:rPr>
                        </w:pPr>
                        <w:r>
                          <w:rPr>
                            <w:b/>
                            <w:color w:val="FFFFFF" w:themeColor="background1"/>
                          </w:rPr>
                          <w:t>Ministry of Defense</w:t>
                        </w:r>
                      </w:p>
                    </w:txbxContent>
                  </v:textbox>
                </v:shape>
                <v:shape id="Text Box 75" o:spid="_x0000_s1056" type="#_x0000_t202" style="position:absolute;left:17730;top:4962;width:1486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5DB48A79" w14:textId="77777777" w:rsidR="00886A03" w:rsidRDefault="00886A03" w:rsidP="00D3571C">
                        <w:pPr>
                          <w:rPr>
                            <w:b/>
                            <w:color w:val="FFFFFF" w:themeColor="background1"/>
                          </w:rPr>
                        </w:pPr>
                        <w:r>
                          <w:rPr>
                            <w:b/>
                            <w:color w:val="FFFFFF" w:themeColor="background1"/>
                          </w:rPr>
                          <w:t>Security Desks</w:t>
                        </w:r>
                      </w:p>
                    </w:txbxContent>
                  </v:textbox>
                </v:shape>
                <v:shape id="Text Box 76" o:spid="_x0000_s1057" type="#_x0000_t202" style="position:absolute;left:190;top:11014;width:211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63F46E63" w14:textId="77777777" w:rsidR="00886A03" w:rsidRDefault="00886A03" w:rsidP="00D3571C">
                        <w:pPr>
                          <w:rPr>
                            <w:b/>
                            <w:color w:val="FFFFFF" w:themeColor="background1"/>
                          </w:rPr>
                        </w:pPr>
                        <w:r>
                          <w:rPr>
                            <w:b/>
                            <w:color w:val="FFFFFF" w:themeColor="background1"/>
                          </w:rPr>
                          <w:t>Ministry of Transportation</w:t>
                        </w:r>
                      </w:p>
                    </w:txbxContent>
                  </v:textbox>
                </v:shape>
                <v:shape id="Text Box 77" o:spid="_x0000_s1058" type="#_x0000_t202" style="position:absolute;left:29691;top:11078;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169EB01C" w14:textId="77777777" w:rsidR="00886A03" w:rsidRDefault="00886A03" w:rsidP="00D3571C">
                        <w:pPr>
                          <w:rPr>
                            <w:b/>
                            <w:color w:val="FFFFFF" w:themeColor="background1"/>
                          </w:rPr>
                        </w:pPr>
                        <w:r>
                          <w:rPr>
                            <w:b/>
                            <w:color w:val="FFFFFF" w:themeColor="background1"/>
                          </w:rPr>
                          <w:t>National Museum</w:t>
                        </w:r>
                      </w:p>
                    </w:txbxContent>
                  </v:textbox>
                </v:shape>
                <v:shape id="Text Box 78" o:spid="_x0000_s1059" type="#_x0000_t202" style="position:absolute;top:5152;width:1486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487DECD5" w14:textId="2E2681EF" w:rsidR="00886A03" w:rsidRDefault="00886A03" w:rsidP="00D3571C">
                        <w:pPr>
                          <w:rPr>
                            <w:b/>
                            <w:color w:val="FFFFFF" w:themeColor="background1"/>
                            <w:sz w:val="20"/>
                            <w:szCs w:val="20"/>
                          </w:rPr>
                        </w:pPr>
                        <w:r>
                          <w:rPr>
                            <w:b/>
                            <w:color w:val="FFFFFF" w:themeColor="background1"/>
                            <w:sz w:val="20"/>
                            <w:szCs w:val="20"/>
                          </w:rPr>
                          <w:t>Emergency Exit</w:t>
                        </w:r>
                      </w:p>
                    </w:txbxContent>
                  </v:textbox>
                </v:shape>
                <v:shape id="Text Box 79" o:spid="_x0000_s1060" type="#_x0000_t202" style="position:absolute;left:35219;top:5339;width:12312;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5C6361EE" w14:textId="360AEE64" w:rsidR="00886A03" w:rsidRDefault="00886A03" w:rsidP="00D3571C">
                        <w:pPr>
                          <w:rPr>
                            <w:b/>
                            <w:color w:val="FFFFFF" w:themeColor="background1"/>
                            <w:sz w:val="20"/>
                            <w:szCs w:val="20"/>
                          </w:rPr>
                        </w:pPr>
                        <w:r>
                          <w:rPr>
                            <w:b/>
                            <w:color w:val="FFFFFF" w:themeColor="background1"/>
                            <w:sz w:val="20"/>
                            <w:szCs w:val="20"/>
                          </w:rPr>
                          <w:t>Emergency Exit</w:t>
                        </w:r>
                      </w:p>
                    </w:txbxContent>
                  </v:textbox>
                </v:shape>
                <v:shape id="_x0000_s1061" type="#_x0000_t202" style="position:absolute;left:31031;top:8212;width:1486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7705B7DE" w14:textId="77777777" w:rsidR="00886A03" w:rsidRDefault="00886A03" w:rsidP="00D3571C">
                        <w:pPr>
                          <w:rPr>
                            <w:b/>
                            <w:color w:val="FFFFFF" w:themeColor="background1"/>
                            <w:sz w:val="20"/>
                            <w:szCs w:val="20"/>
                          </w:rPr>
                        </w:pPr>
                        <w:r>
                          <w:rPr>
                            <w:b/>
                            <w:color w:val="FFFFFF" w:themeColor="background1"/>
                            <w:sz w:val="20"/>
                            <w:szCs w:val="20"/>
                          </w:rPr>
                          <w:t>Elevators</w:t>
                        </w:r>
                      </w:p>
                      <w:p w14:paraId="316BA6AD" w14:textId="32C67118" w:rsidR="00886A03" w:rsidRDefault="00886A03" w:rsidP="00D3571C">
                        <w:pPr>
                          <w:rPr>
                            <w:b/>
                            <w:color w:val="FFFFFF" w:themeColor="background1"/>
                            <w:sz w:val="20"/>
                            <w:szCs w:val="20"/>
                          </w:rPr>
                        </w:pPr>
                      </w:p>
                    </w:txbxContent>
                  </v:textbox>
                </v:shape>
              </v:group>
            </w:pict>
          </mc:Fallback>
        </mc:AlternateContent>
      </w:r>
      <w:r>
        <w:rPr>
          <w:noProof/>
        </w:rPr>
        <w:drawing>
          <wp:inline distT="0" distB="0" distL="0" distR="0" wp14:anchorId="22951735" wp14:editId="13A40EED">
            <wp:extent cx="5486400" cy="2733675"/>
            <wp:effectExtent l="0" t="0" r="0" b="0"/>
            <wp:docPr id="7" name="Picture 7" descr="VIST2_Mod-6_Graphic-attach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T2_Mod-6_Graphic-attachment-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3BB237D9" w14:textId="77777777" w:rsidR="00D3571C" w:rsidRDefault="00D3571C" w:rsidP="00D3571C">
      <w:pPr>
        <w:pStyle w:val="ATABody"/>
        <w:rPr>
          <w:noProof/>
        </w:rPr>
      </w:pPr>
    </w:p>
    <w:p w14:paraId="3F15606A" w14:textId="77777777" w:rsidR="00D3571C" w:rsidRDefault="00D3571C" w:rsidP="00D3571C">
      <w:pPr>
        <w:pStyle w:val="ATABody"/>
        <w:rPr>
          <w:noProof/>
        </w:rPr>
      </w:pPr>
    </w:p>
    <w:p w14:paraId="3220A185" w14:textId="77777777" w:rsidR="00D3571C" w:rsidRDefault="00D3571C" w:rsidP="00D3571C">
      <w:pPr>
        <w:pStyle w:val="ATAHeadingLevel2"/>
      </w:pPr>
      <w:bookmarkStart w:id="14" w:name="_Toc449349579"/>
      <w:r>
        <w:t>Attachment 4: National Ministries Building Floor Plan of Second Floor</w:t>
      </w:r>
      <w:bookmarkEnd w:id="14"/>
    </w:p>
    <w:p w14:paraId="28E12B15" w14:textId="77777777" w:rsidR="00D3571C" w:rsidRDefault="00D3571C" w:rsidP="00D3571C">
      <w:pPr>
        <w:pStyle w:val="ATABody"/>
      </w:pPr>
      <w:r>
        <w:t>Drawing #2: Second Floor</w:t>
      </w:r>
    </w:p>
    <w:p w14:paraId="613E8E35" w14:textId="77777777" w:rsidR="00D3571C" w:rsidRDefault="00D3571C" w:rsidP="00D3571C">
      <w:pPr>
        <w:pStyle w:val="ATABody"/>
      </w:pPr>
    </w:p>
    <w:p w14:paraId="37E26F55" w14:textId="1F9860D0" w:rsidR="00D3571C" w:rsidRDefault="00D3571C" w:rsidP="00D3571C">
      <w:pPr>
        <w:pStyle w:val="ATABody"/>
      </w:pPr>
      <w:r>
        <w:rPr>
          <w:noProof/>
        </w:rPr>
        <mc:AlternateContent>
          <mc:Choice Requires="wpg">
            <w:drawing>
              <wp:anchor distT="0" distB="0" distL="114300" distR="114300" simplePos="0" relativeHeight="251510784" behindDoc="0" locked="0" layoutInCell="1" allowOverlap="1" wp14:anchorId="3AD32C7C" wp14:editId="1C55B89F">
                <wp:simplePos x="0" y="0"/>
                <wp:positionH relativeFrom="column">
                  <wp:posOffset>457200</wp:posOffset>
                </wp:positionH>
                <wp:positionV relativeFrom="paragraph">
                  <wp:posOffset>619125</wp:posOffset>
                </wp:positionV>
                <wp:extent cx="4916805" cy="1438910"/>
                <wp:effectExtent l="0" t="0" r="0" b="8890"/>
                <wp:wrapNone/>
                <wp:docPr id="74" name="Group 74"/>
                <wp:cNvGraphicFramePr/>
                <a:graphic xmlns:a="http://schemas.openxmlformats.org/drawingml/2006/main">
                  <a:graphicData uri="http://schemas.microsoft.com/office/word/2010/wordprocessingGroup">
                    <wpg:wgp>
                      <wpg:cNvGrpSpPr/>
                      <wpg:grpSpPr bwMode="auto">
                        <a:xfrm>
                          <a:off x="0" y="0"/>
                          <a:ext cx="4916805" cy="1438910"/>
                          <a:chOff x="0" y="0"/>
                          <a:chExt cx="49168" cy="14387"/>
                        </a:xfrm>
                      </wpg:grpSpPr>
                      <wps:wsp>
                        <wps:cNvPr id="61" name="Text Box 83"/>
                        <wps:cNvSpPr txBox="1">
                          <a:spLocks noChangeArrowheads="1"/>
                        </wps:cNvSpPr>
                        <wps:spPr bwMode="auto">
                          <a:xfrm>
                            <a:off x="2369" y="0"/>
                            <a:ext cx="19163"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5005A5" w14:textId="77777777" w:rsidR="00886A03" w:rsidRDefault="00886A03" w:rsidP="00D3571C">
                              <w:pPr>
                                <w:pStyle w:val="ataBody0"/>
                                <w:rPr>
                                  <w:b/>
                                  <w:color w:val="FFFFFF" w:themeColor="background1"/>
                                </w:rPr>
                              </w:pPr>
                              <w:r>
                                <w:rPr>
                                  <w:b/>
                                  <w:color w:val="FFFFFF" w:themeColor="background1"/>
                                </w:rPr>
                                <w:t>Ministry of Health</w:t>
                              </w:r>
                            </w:p>
                          </w:txbxContent>
                        </wps:txbx>
                        <wps:bodyPr rot="0" vert="horz" wrap="square" lIns="91440" tIns="45720" rIns="91440" bIns="45720" anchor="t" anchorCtr="0" upright="1">
                          <a:noAutofit/>
                        </wps:bodyPr>
                      </wps:wsp>
                      <wps:wsp>
                        <wps:cNvPr id="62" name="Text Box 84"/>
                        <wps:cNvSpPr txBox="1">
                          <a:spLocks noChangeArrowheads="1"/>
                        </wps:cNvSpPr>
                        <wps:spPr bwMode="auto">
                          <a:xfrm>
                            <a:off x="28702" y="79"/>
                            <a:ext cx="19158"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E49E4" w14:textId="77777777" w:rsidR="00886A03" w:rsidRDefault="00886A03" w:rsidP="00D3571C">
                              <w:pPr>
                                <w:pStyle w:val="ataBody0"/>
                                <w:rPr>
                                  <w:b/>
                                  <w:color w:val="FFFFFF" w:themeColor="background1"/>
                                </w:rPr>
                              </w:pPr>
                              <w:r>
                                <w:rPr>
                                  <w:b/>
                                  <w:color w:val="FFFFFF" w:themeColor="background1"/>
                                </w:rPr>
                                <w:t>Ministry of Resources</w:t>
                              </w:r>
                            </w:p>
                          </w:txbxContent>
                        </wps:txbx>
                        <wps:bodyPr rot="0" vert="horz" wrap="square" lIns="91440" tIns="45720" rIns="91440" bIns="45720" anchor="t" anchorCtr="0" upright="1">
                          <a:noAutofit/>
                        </wps:bodyPr>
                      </wps:wsp>
                      <wps:wsp>
                        <wps:cNvPr id="63" name="Text Box 86"/>
                        <wps:cNvSpPr txBox="1">
                          <a:spLocks noChangeArrowheads="1"/>
                        </wps:cNvSpPr>
                        <wps:spPr bwMode="auto">
                          <a:xfrm>
                            <a:off x="797" y="11131"/>
                            <a:ext cx="2114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5F39F" w14:textId="77777777" w:rsidR="00886A03" w:rsidRDefault="00886A03" w:rsidP="00D3571C">
                              <w:pPr>
                                <w:pStyle w:val="ataBody0"/>
                                <w:rPr>
                                  <w:b/>
                                  <w:color w:val="FFFFFF" w:themeColor="background1"/>
                                </w:rPr>
                              </w:pPr>
                              <w:r>
                                <w:rPr>
                                  <w:b/>
                                  <w:color w:val="FFFFFF" w:themeColor="background1"/>
                                </w:rPr>
                                <w:t>Ministry of Taxation</w:t>
                              </w:r>
                            </w:p>
                          </w:txbxContent>
                        </wps:txbx>
                        <wps:bodyPr rot="0" vert="horz" wrap="square" lIns="91440" tIns="45720" rIns="91440" bIns="45720" anchor="t" anchorCtr="0" upright="1">
                          <a:noAutofit/>
                        </wps:bodyPr>
                      </wps:wsp>
                      <wps:wsp>
                        <wps:cNvPr id="75" name="Text Box 87"/>
                        <wps:cNvSpPr txBox="1">
                          <a:spLocks noChangeArrowheads="1"/>
                        </wps:cNvSpPr>
                        <wps:spPr bwMode="auto">
                          <a:xfrm>
                            <a:off x="29912" y="11688"/>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3B724" w14:textId="77777777" w:rsidR="00886A03" w:rsidRDefault="00886A03" w:rsidP="00D3571C">
                              <w:pPr>
                                <w:pStyle w:val="ataBody0"/>
                                <w:rPr>
                                  <w:b/>
                                  <w:color w:val="FFFFFF" w:themeColor="background1"/>
                                </w:rPr>
                              </w:pPr>
                              <w:r>
                                <w:rPr>
                                  <w:b/>
                                  <w:color w:val="FFFFFF" w:themeColor="background1"/>
                                </w:rPr>
                                <w:t>Ministry of Justice</w:t>
                              </w:r>
                            </w:p>
                          </w:txbxContent>
                        </wps:txbx>
                        <wps:bodyPr rot="0" vert="horz" wrap="square" lIns="91440" tIns="45720" rIns="91440" bIns="45720" anchor="t" anchorCtr="0" upright="1">
                          <a:noAutofit/>
                        </wps:bodyPr>
                      </wps:wsp>
                      <wps:wsp>
                        <wps:cNvPr id="76" name="Text Box 88"/>
                        <wps:cNvSpPr txBox="1">
                          <a:spLocks noChangeArrowheads="1"/>
                        </wps:cNvSpPr>
                        <wps:spPr bwMode="auto">
                          <a:xfrm>
                            <a:off x="0" y="5166"/>
                            <a:ext cx="14865"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CACAF9"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18D9A879"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wps:txbx>
                        <wps:bodyPr rot="0" vert="horz" wrap="square" lIns="91440" tIns="45720" rIns="91440" bIns="45720" anchor="t" anchorCtr="0" upright="1">
                          <a:noAutofit/>
                        </wps:bodyPr>
                      </wps:wsp>
                      <wps:wsp>
                        <wps:cNvPr id="77" name="Text Box 89"/>
                        <wps:cNvSpPr txBox="1">
                          <a:spLocks noChangeArrowheads="1"/>
                        </wps:cNvSpPr>
                        <wps:spPr bwMode="auto">
                          <a:xfrm>
                            <a:off x="34303" y="5486"/>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575770"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52C22566"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wps:txbx>
                        <wps:bodyPr rot="0" vert="horz" wrap="square" lIns="91440" tIns="45720" rIns="91440" bIns="45720" anchor="t" anchorCtr="0" upright="1">
                          <a:noAutofit/>
                        </wps:bodyPr>
                      </wps:wsp>
                      <wps:wsp>
                        <wps:cNvPr id="78" name="Text Box 90"/>
                        <wps:cNvSpPr txBox="1">
                          <a:spLocks noChangeArrowheads="1"/>
                        </wps:cNvSpPr>
                        <wps:spPr bwMode="auto">
                          <a:xfrm>
                            <a:off x="31734" y="8110"/>
                            <a:ext cx="14866"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EB5614" w14:textId="77777777" w:rsidR="00886A03" w:rsidRDefault="00886A03" w:rsidP="00D3571C">
                              <w:pPr>
                                <w:pStyle w:val="ataBody0"/>
                                <w:rPr>
                                  <w:b/>
                                  <w:color w:val="FFFFFF" w:themeColor="background1"/>
                                </w:rPr>
                              </w:pPr>
                              <w:r>
                                <w:rPr>
                                  <w:b/>
                                  <w:color w:val="FFFFFF" w:themeColor="background1"/>
                                </w:rPr>
                                <w:t>Elevators</w:t>
                              </w:r>
                            </w:p>
                            <w:p w14:paraId="18520606" w14:textId="77777777" w:rsidR="00886A03" w:rsidRDefault="00886A03" w:rsidP="00D3571C">
                              <w:pPr>
                                <w:pStyle w:val="ataBody0"/>
                                <w:rPr>
                                  <w:b/>
                                  <w:color w:val="FFFFFF" w:themeColor="background1"/>
                                </w:rPr>
                              </w:pPr>
                              <w:r>
                                <w:rPr>
                                  <w:b/>
                                  <w:color w:val="FFFFFF" w:themeColor="background1"/>
                                </w:rPr>
                                <w:t>Eme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62" style="position:absolute;margin-left:36pt;margin-top:48.75pt;width:387.15pt;height:113.3pt;z-index:251510784;mso-width-relative:margin;mso-height-relative:margin" coordsize="49168,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">
                <v:shape id="Text Box 83" o:spid="_x0000_s1063" type="#_x0000_t202" style="position:absolute;left:2369;width:1916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595005A5" w14:textId="77777777" w:rsidR="00886A03" w:rsidRDefault="00886A03" w:rsidP="00D3571C">
                        <w:pPr>
                          <w:pStyle w:val="ataBody0"/>
                          <w:rPr>
                            <w:b/>
                            <w:color w:val="FFFFFF" w:themeColor="background1"/>
                          </w:rPr>
                        </w:pPr>
                        <w:r>
                          <w:rPr>
                            <w:b/>
                            <w:color w:val="FFFFFF" w:themeColor="background1"/>
                          </w:rPr>
                          <w:t>Ministry of Health</w:t>
                        </w:r>
                      </w:p>
                    </w:txbxContent>
                  </v:textbox>
                </v:shape>
                <v:shape id="Text Box 84" o:spid="_x0000_s1064" type="#_x0000_t202" style="position:absolute;left:28702;top:79;width:191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7BEE49E4" w14:textId="77777777" w:rsidR="00886A03" w:rsidRDefault="00886A03" w:rsidP="00D3571C">
                        <w:pPr>
                          <w:pStyle w:val="ataBody0"/>
                          <w:rPr>
                            <w:b/>
                            <w:color w:val="FFFFFF" w:themeColor="background1"/>
                          </w:rPr>
                        </w:pPr>
                        <w:r>
                          <w:rPr>
                            <w:b/>
                            <w:color w:val="FFFFFF" w:themeColor="background1"/>
                          </w:rPr>
                          <w:t>Ministry of Resources</w:t>
                        </w:r>
                      </w:p>
                    </w:txbxContent>
                  </v:textbox>
                </v:shape>
                <v:shape id="Text Box 86" o:spid="_x0000_s1065" type="#_x0000_t202" style="position:absolute;left:797;top:11131;width:211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CA5F39F" w14:textId="77777777" w:rsidR="00886A03" w:rsidRDefault="00886A03" w:rsidP="00D3571C">
                        <w:pPr>
                          <w:pStyle w:val="ataBody0"/>
                          <w:rPr>
                            <w:b/>
                            <w:color w:val="FFFFFF" w:themeColor="background1"/>
                          </w:rPr>
                        </w:pPr>
                        <w:r>
                          <w:rPr>
                            <w:b/>
                            <w:color w:val="FFFFFF" w:themeColor="background1"/>
                          </w:rPr>
                          <w:t>Ministry of Taxation</w:t>
                        </w:r>
                      </w:p>
                    </w:txbxContent>
                  </v:textbox>
                </v:shape>
                <v:shape id="Text Box 87" o:spid="_x0000_s1066" type="#_x0000_t202" style="position:absolute;left:29912;top:11688;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44E3B724" w14:textId="77777777" w:rsidR="00886A03" w:rsidRDefault="00886A03" w:rsidP="00D3571C">
                        <w:pPr>
                          <w:pStyle w:val="ataBody0"/>
                          <w:rPr>
                            <w:b/>
                            <w:color w:val="FFFFFF" w:themeColor="background1"/>
                          </w:rPr>
                        </w:pPr>
                        <w:r>
                          <w:rPr>
                            <w:b/>
                            <w:color w:val="FFFFFF" w:themeColor="background1"/>
                          </w:rPr>
                          <w:t>Ministry of Justice</w:t>
                        </w:r>
                      </w:p>
                    </w:txbxContent>
                  </v:textbox>
                </v:shape>
                <v:shape id="_x0000_s1067" type="#_x0000_t202" style="position:absolute;top:5166;width:1486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62CACAF9"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18D9A879"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v:textbox>
                </v:shape>
                <v:shape id="_x0000_s1068" type="#_x0000_t202" style="position:absolute;left:34303;top:5486;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15575770"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52C22566"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v:textbox>
                </v:shape>
                <v:shape id="_x0000_s1069" type="#_x0000_t202" style="position:absolute;left:31734;top:8110;width:1486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0DEB5614" w14:textId="77777777" w:rsidR="00886A03" w:rsidRDefault="00886A03" w:rsidP="00D3571C">
                        <w:pPr>
                          <w:pStyle w:val="ataBody0"/>
                          <w:rPr>
                            <w:b/>
                            <w:color w:val="FFFFFF" w:themeColor="background1"/>
                          </w:rPr>
                        </w:pPr>
                        <w:r>
                          <w:rPr>
                            <w:b/>
                            <w:color w:val="FFFFFF" w:themeColor="background1"/>
                          </w:rPr>
                          <w:t>Elevators</w:t>
                        </w:r>
                      </w:p>
                      <w:p w14:paraId="18520606" w14:textId="77777777" w:rsidR="00886A03" w:rsidRDefault="00886A03" w:rsidP="00D3571C">
                        <w:pPr>
                          <w:pStyle w:val="ataBody0"/>
                          <w:rPr>
                            <w:b/>
                            <w:color w:val="FFFFFF" w:themeColor="background1"/>
                          </w:rPr>
                        </w:pPr>
                        <w:r>
                          <w:rPr>
                            <w:b/>
                            <w:color w:val="FFFFFF" w:themeColor="background1"/>
                          </w:rPr>
                          <w:t>Eme</w:t>
                        </w:r>
                      </w:p>
                    </w:txbxContent>
                  </v:textbox>
                </v:shape>
              </v:group>
            </w:pict>
          </mc:Fallback>
        </mc:AlternateContent>
      </w:r>
      <w:r>
        <w:rPr>
          <w:noProof/>
        </w:rPr>
        <w:drawing>
          <wp:inline distT="0" distB="0" distL="0" distR="0" wp14:anchorId="4CA8148F" wp14:editId="6FD8CD77">
            <wp:extent cx="5486400" cy="2733675"/>
            <wp:effectExtent l="0" t="0" r="0" b="0"/>
            <wp:docPr id="6" name="Picture 6" descr="VIST2_Mod-6_Graphic-attach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T2_Mod-6_Graphic-attachmen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04D5CED3" w14:textId="77777777" w:rsidR="00D3571C" w:rsidRDefault="00D3571C" w:rsidP="00D3571C">
      <w:pPr>
        <w:pStyle w:val="ATABody"/>
      </w:pPr>
    </w:p>
    <w:p w14:paraId="196C17F2" w14:textId="77777777" w:rsidR="00D3571C" w:rsidRDefault="00D3571C" w:rsidP="00D3571C">
      <w:pPr>
        <w:pStyle w:val="ATABody"/>
      </w:pPr>
    </w:p>
    <w:p w14:paraId="62DF6798" w14:textId="77777777" w:rsidR="00D3571C" w:rsidRDefault="00D3571C" w:rsidP="00D3571C">
      <w:pPr>
        <w:rPr>
          <w:rFonts w:ascii="Cambria" w:hAnsi="Cambria"/>
        </w:rPr>
      </w:pPr>
      <w:r>
        <w:br w:type="page"/>
      </w:r>
    </w:p>
    <w:p w14:paraId="2F961367" w14:textId="77777777" w:rsidR="00D3571C" w:rsidRDefault="00D3571C" w:rsidP="00D3571C">
      <w:pPr>
        <w:pStyle w:val="ATAHeadingLevel2"/>
      </w:pPr>
      <w:bookmarkStart w:id="15" w:name="_Toc449349580"/>
      <w:r>
        <w:lastRenderedPageBreak/>
        <w:t>Attachment 5: National Ministries Building Floor Plan of Third Floor</w:t>
      </w:r>
      <w:bookmarkEnd w:id="15"/>
    </w:p>
    <w:p w14:paraId="2B732073" w14:textId="77777777" w:rsidR="00D3571C" w:rsidRDefault="00D3571C" w:rsidP="00D3571C">
      <w:pPr>
        <w:pStyle w:val="ATABody"/>
      </w:pPr>
      <w:r>
        <w:t>Drawing #3: Third Floor</w:t>
      </w:r>
    </w:p>
    <w:p w14:paraId="7AB0A0EF" w14:textId="77777777" w:rsidR="00D3571C" w:rsidRDefault="00D3571C" w:rsidP="00D3571C">
      <w:pPr>
        <w:pStyle w:val="ATABody"/>
      </w:pPr>
    </w:p>
    <w:p w14:paraId="651AE3C3" w14:textId="6810DC06" w:rsidR="00D3571C" w:rsidRDefault="00412DE3" w:rsidP="00D3571C">
      <w:pPr>
        <w:pStyle w:val="ATABody"/>
      </w:pPr>
      <w:r>
        <w:rPr>
          <w:noProof/>
        </w:rPr>
        <mc:AlternateContent>
          <mc:Choice Requires="wps">
            <w:drawing>
              <wp:anchor distT="0" distB="0" distL="114300" distR="114300" simplePos="0" relativeHeight="251541504" behindDoc="0" locked="0" layoutInCell="1" allowOverlap="1" wp14:anchorId="7782DB60" wp14:editId="4981FBF5">
                <wp:simplePos x="0" y="0"/>
                <wp:positionH relativeFrom="column">
                  <wp:posOffset>3620770</wp:posOffset>
                </wp:positionH>
                <wp:positionV relativeFrom="paragraph">
                  <wp:posOffset>1736725</wp:posOffset>
                </wp:positionV>
                <wp:extent cx="1373505" cy="26987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3505" cy="269875"/>
                        </a:xfrm>
                        <a:prstGeom prst="rect">
                          <a:avLst/>
                        </a:prstGeom>
                        <a:noFill/>
                        <a:ln w="6350">
                          <a:noFill/>
                        </a:ln>
                        <a:effectLst/>
                      </wps:spPr>
                      <wps:txbx>
                        <w:txbxContent>
                          <w:p w14:paraId="31928878" w14:textId="77777777" w:rsidR="00886A03" w:rsidRDefault="00886A03" w:rsidP="00D3571C">
                            <w:pPr>
                              <w:pStyle w:val="ataBody0"/>
                              <w:rPr>
                                <w:b/>
                                <w:color w:val="FFFFFF" w:themeColor="background1"/>
                              </w:rPr>
                            </w:pPr>
                            <w:r>
                              <w:rPr>
                                <w:b/>
                                <w:color w:val="FFFFFF" w:themeColor="background1"/>
                              </w:rPr>
                              <w:t>Head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285.1pt;margin-top:136.75pt;width:108.15pt;height:2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" filled="f" stroked="f" strokeweight=".5pt">
                <v:path arrowok="t"/>
                <v:textbox>
                  <w:txbxContent>
                    <w:p w14:paraId="31928878" w14:textId="77777777" w:rsidR="00886A03" w:rsidRDefault="00886A03" w:rsidP="00D3571C">
                      <w:pPr>
                        <w:pStyle w:val="ataBody0"/>
                        <w:rPr>
                          <w:b/>
                          <w:color w:val="FFFFFF" w:themeColor="background1"/>
                        </w:rPr>
                      </w:pPr>
                      <w:r>
                        <w:rPr>
                          <w:b/>
                          <w:color w:val="FFFFFF" w:themeColor="background1"/>
                        </w:rPr>
                        <w:t>Head of State</w:t>
                      </w:r>
                    </w:p>
                  </w:txbxContent>
                </v:textbox>
              </v:shape>
            </w:pict>
          </mc:Fallback>
        </mc:AlternateContent>
      </w:r>
      <w:r w:rsidR="00D3571C">
        <w:rPr>
          <w:noProof/>
        </w:rPr>
        <mc:AlternateContent>
          <mc:Choice Requires="wps">
            <w:drawing>
              <wp:anchor distT="0" distB="0" distL="114300" distR="114300" simplePos="0" relativeHeight="251546624" behindDoc="0" locked="0" layoutInCell="1" allowOverlap="1" wp14:anchorId="525E53BB" wp14:editId="0D26DCD1">
                <wp:simplePos x="0" y="0"/>
                <wp:positionH relativeFrom="column">
                  <wp:posOffset>3507105</wp:posOffset>
                </wp:positionH>
                <wp:positionV relativeFrom="paragraph">
                  <wp:posOffset>1443990</wp:posOffset>
                </wp:positionV>
                <wp:extent cx="1486535" cy="26987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16C65101" w14:textId="77777777" w:rsidR="00886A03" w:rsidRDefault="00886A03" w:rsidP="00D3571C">
                            <w:pPr>
                              <w:pStyle w:val="ataBody0"/>
                              <w:rPr>
                                <w:b/>
                                <w:color w:val="FFFFFF" w:themeColor="background1"/>
                              </w:rPr>
                            </w:pPr>
                            <w:r>
                              <w:rPr>
                                <w:b/>
                                <w:color w:val="FFFFFF" w:themeColor="background1"/>
                              </w:rPr>
                              <w:t>Elevators</w:t>
                            </w:r>
                          </w:p>
                          <w:p w14:paraId="511E58E5" w14:textId="77777777" w:rsidR="00886A03" w:rsidRDefault="00886A03" w:rsidP="00D3571C">
                            <w:pPr>
                              <w:pStyle w:val="ataBody0"/>
                              <w:rPr>
                                <w:b/>
                                <w:color w:val="FFFFFF" w:themeColor="background1"/>
                              </w:rPr>
                            </w:pPr>
                            <w:r>
                              <w:rPr>
                                <w:b/>
                                <w:color w:val="FFFFFF" w:themeColor="background1"/>
                              </w:rPr>
                              <w:t>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3" o:spid="_x0000_s1071" type="#_x0000_t202" style="position:absolute;margin-left:276.15pt;margin-top:113.7pt;width:117.05pt;height:21.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" filled="f" stroked="f" strokeweight=".5pt">
                <v:path arrowok="t"/>
                <v:textbox>
                  <w:txbxContent>
                    <w:p w14:paraId="16C65101" w14:textId="77777777" w:rsidR="00886A03" w:rsidRDefault="00886A03" w:rsidP="00D3571C">
                      <w:pPr>
                        <w:pStyle w:val="ataBody0"/>
                        <w:rPr>
                          <w:b/>
                          <w:color w:val="FFFFFF" w:themeColor="background1"/>
                        </w:rPr>
                      </w:pPr>
                      <w:r>
                        <w:rPr>
                          <w:b/>
                          <w:color w:val="FFFFFF" w:themeColor="background1"/>
                        </w:rPr>
                        <w:t>Elevators</w:t>
                      </w:r>
                    </w:p>
                    <w:p w14:paraId="511E58E5" w14:textId="77777777" w:rsidR="00886A03" w:rsidRDefault="00886A03" w:rsidP="00D3571C">
                      <w:pPr>
                        <w:pStyle w:val="ataBody0"/>
                        <w:rPr>
                          <w:b/>
                          <w:color w:val="FFFFFF" w:themeColor="background1"/>
                        </w:rPr>
                      </w:pPr>
                      <w:r>
                        <w:rPr>
                          <w:b/>
                          <w:color w:val="FFFFFF" w:themeColor="background1"/>
                        </w:rPr>
                        <w:t>Eme</w:t>
                      </w:r>
                    </w:p>
                  </w:txbxContent>
                </v:textbox>
              </v:shape>
            </w:pict>
          </mc:Fallback>
        </mc:AlternateContent>
      </w:r>
      <w:r w:rsidR="00D3571C">
        <w:rPr>
          <w:noProof/>
        </w:rPr>
        <mc:AlternateContent>
          <mc:Choice Requires="wps">
            <w:drawing>
              <wp:anchor distT="0" distB="0" distL="114300" distR="114300" simplePos="0" relativeHeight="251536384" behindDoc="0" locked="0" layoutInCell="1" allowOverlap="1" wp14:anchorId="07BF201A" wp14:editId="741E6F30">
                <wp:simplePos x="0" y="0"/>
                <wp:positionH relativeFrom="column">
                  <wp:posOffset>601980</wp:posOffset>
                </wp:positionH>
                <wp:positionV relativeFrom="paragraph">
                  <wp:posOffset>1739265</wp:posOffset>
                </wp:positionV>
                <wp:extent cx="2114550" cy="26924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69240"/>
                        </a:xfrm>
                        <a:prstGeom prst="rect">
                          <a:avLst/>
                        </a:prstGeom>
                        <a:noFill/>
                        <a:ln w="6350">
                          <a:noFill/>
                        </a:ln>
                        <a:effectLst/>
                      </wps:spPr>
                      <wps:txbx>
                        <w:txbxContent>
                          <w:p w14:paraId="3E999655" w14:textId="77777777" w:rsidR="00886A03" w:rsidRDefault="00886A03" w:rsidP="00D3571C">
                            <w:pPr>
                              <w:pStyle w:val="ataBody0"/>
                              <w:rPr>
                                <w:b/>
                                <w:color w:val="FFFFFF" w:themeColor="background1"/>
                              </w:rPr>
                            </w:pPr>
                            <w:r>
                              <w:rPr>
                                <w:b/>
                                <w:color w:val="FFFFFF" w:themeColor="background1"/>
                              </w:rPr>
                              <w:t>Ministry of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 o:spid="_x0000_s1072" type="#_x0000_t202" style="position:absolute;margin-left:47.4pt;margin-top:136.95pt;width:166.5pt;height:21.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" filled="f" stroked="f" strokeweight=".5pt">
                <v:path arrowok="t"/>
                <v:textbox>
                  <w:txbxContent>
                    <w:p w14:paraId="3E999655" w14:textId="77777777" w:rsidR="00886A03" w:rsidRDefault="00886A03" w:rsidP="00D3571C">
                      <w:pPr>
                        <w:pStyle w:val="ataBody0"/>
                        <w:rPr>
                          <w:b/>
                          <w:color w:val="FFFFFF" w:themeColor="background1"/>
                        </w:rPr>
                      </w:pPr>
                      <w:r>
                        <w:rPr>
                          <w:b/>
                          <w:color w:val="FFFFFF" w:themeColor="background1"/>
                        </w:rPr>
                        <w:t>Ministry of Interior</w:t>
                      </w:r>
                    </w:p>
                  </w:txbxContent>
                </v:textbox>
              </v:shape>
            </w:pict>
          </mc:Fallback>
        </mc:AlternateContent>
      </w:r>
      <w:r w:rsidR="00D3571C">
        <w:rPr>
          <w:noProof/>
        </w:rPr>
        <mc:AlternateContent>
          <mc:Choice Requires="wps">
            <w:drawing>
              <wp:anchor distT="0" distB="0" distL="114300" distR="114300" simplePos="0" relativeHeight="251521024" behindDoc="0" locked="0" layoutInCell="1" allowOverlap="1" wp14:anchorId="4A3F3FE4" wp14:editId="69D5C8B7">
                <wp:simplePos x="0" y="0"/>
                <wp:positionH relativeFrom="column">
                  <wp:posOffset>601980</wp:posOffset>
                </wp:positionH>
                <wp:positionV relativeFrom="paragraph">
                  <wp:posOffset>693420</wp:posOffset>
                </wp:positionV>
                <wp:extent cx="1915795" cy="27051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270510"/>
                        </a:xfrm>
                        <a:prstGeom prst="rect">
                          <a:avLst/>
                        </a:prstGeom>
                        <a:noFill/>
                        <a:ln w="6350">
                          <a:noFill/>
                        </a:ln>
                        <a:effectLst/>
                      </wps:spPr>
                      <wps:txbx>
                        <w:txbxContent>
                          <w:p w14:paraId="34576527" w14:textId="77777777" w:rsidR="00886A03" w:rsidRDefault="00886A03" w:rsidP="00D3571C">
                            <w:pPr>
                              <w:pStyle w:val="ataBody0"/>
                              <w:rPr>
                                <w:b/>
                                <w:color w:val="FFFFFF" w:themeColor="background1"/>
                              </w:rPr>
                            </w:pPr>
                            <w:r>
                              <w:rPr>
                                <w:b/>
                                <w:color w:val="FFFFFF" w:themeColor="background1"/>
                              </w:rPr>
                              <w:t>Ministry of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73" type="#_x0000_t202" style="position:absolute;margin-left:47.4pt;margin-top:54.6pt;width:150.85pt;height:21.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" filled="f" stroked="f" strokeweight=".5pt">
                <v:path arrowok="t"/>
                <v:textbox>
                  <w:txbxContent>
                    <w:p w14:paraId="34576527" w14:textId="77777777" w:rsidR="00886A03" w:rsidRDefault="00886A03" w:rsidP="00D3571C">
                      <w:pPr>
                        <w:pStyle w:val="ataBody0"/>
                        <w:rPr>
                          <w:b/>
                          <w:color w:val="FFFFFF" w:themeColor="background1"/>
                        </w:rPr>
                      </w:pPr>
                      <w:r>
                        <w:rPr>
                          <w:b/>
                          <w:color w:val="FFFFFF" w:themeColor="background1"/>
                        </w:rPr>
                        <w:t>Ministry of Interior</w:t>
                      </w:r>
                    </w:p>
                  </w:txbxContent>
                </v:textbox>
              </v:shape>
            </w:pict>
          </mc:Fallback>
        </mc:AlternateContent>
      </w:r>
      <w:r w:rsidR="00D3571C">
        <w:rPr>
          <w:noProof/>
        </w:rPr>
        <mc:AlternateContent>
          <mc:Choice Requires="wps">
            <w:drawing>
              <wp:anchor distT="0" distB="0" distL="114300" distR="114300" simplePos="0" relativeHeight="251531264" behindDoc="0" locked="0" layoutInCell="1" allowOverlap="1" wp14:anchorId="7226F200" wp14:editId="2951EA64">
                <wp:simplePos x="0" y="0"/>
                <wp:positionH relativeFrom="column">
                  <wp:posOffset>3924935</wp:posOffset>
                </wp:positionH>
                <wp:positionV relativeFrom="paragraph">
                  <wp:posOffset>1138555</wp:posOffset>
                </wp:positionV>
                <wp:extent cx="1486535" cy="26987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170E0EEB"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115F123C"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margin-left:309.05pt;margin-top:89.65pt;width:117.05pt;height:21.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" filled="f" stroked="f" strokeweight=".5pt">
                <v:path arrowok="t"/>
                <v:textbox>
                  <w:txbxContent>
                    <w:p w14:paraId="170E0EEB"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115F123C"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v:textbox>
              </v:shape>
            </w:pict>
          </mc:Fallback>
        </mc:AlternateContent>
      </w:r>
      <w:r w:rsidR="00D3571C">
        <w:rPr>
          <w:noProof/>
        </w:rPr>
        <mc:AlternateContent>
          <mc:Choice Requires="wps">
            <w:drawing>
              <wp:anchor distT="0" distB="0" distL="114300" distR="114300" simplePos="0" relativeHeight="251526144" behindDoc="0" locked="0" layoutInCell="1" allowOverlap="1" wp14:anchorId="5B1EDB37" wp14:editId="55B462FA">
                <wp:simplePos x="0" y="0"/>
                <wp:positionH relativeFrom="column">
                  <wp:posOffset>447040</wp:posOffset>
                </wp:positionH>
                <wp:positionV relativeFrom="paragraph">
                  <wp:posOffset>1129030</wp:posOffset>
                </wp:positionV>
                <wp:extent cx="1486535" cy="26987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6BC362E2"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41B576E1"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0" o:spid="_x0000_s1075" type="#_x0000_t202" style="position:absolute;margin-left:35.2pt;margin-top:88.9pt;width:117.05pt;height:2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" filled="f" stroked="f" strokeweight=".5pt">
                <v:path arrowok="t"/>
                <v:textbox>
                  <w:txbxContent>
                    <w:p w14:paraId="6BC362E2" w14:textId="77777777" w:rsidR="00886A03" w:rsidRDefault="00886A03" w:rsidP="00D3571C">
                      <w:pPr>
                        <w:pStyle w:val="ataBody0"/>
                        <w:rPr>
                          <w:b/>
                          <w:color w:val="FFFFFF" w:themeColor="background1"/>
                          <w:sz w:val="20"/>
                          <w:szCs w:val="20"/>
                        </w:rPr>
                      </w:pPr>
                      <w:r>
                        <w:rPr>
                          <w:b/>
                          <w:color w:val="FFFFFF" w:themeColor="background1"/>
                          <w:sz w:val="20"/>
                          <w:szCs w:val="20"/>
                        </w:rPr>
                        <w:t>Emergency Exit</w:t>
                      </w:r>
                    </w:p>
                    <w:p w14:paraId="41B576E1" w14:textId="77777777" w:rsidR="00886A03" w:rsidRDefault="00886A03" w:rsidP="00D3571C">
                      <w:pPr>
                        <w:pStyle w:val="ataBody0"/>
                        <w:rPr>
                          <w:b/>
                          <w:color w:val="FFFFFF" w:themeColor="background1"/>
                          <w:sz w:val="20"/>
                          <w:szCs w:val="20"/>
                        </w:rPr>
                      </w:pPr>
                      <w:r>
                        <w:rPr>
                          <w:b/>
                          <w:color w:val="FFFFFF" w:themeColor="background1"/>
                          <w:sz w:val="20"/>
                          <w:szCs w:val="20"/>
                        </w:rPr>
                        <w:t>Eme</w:t>
                      </w:r>
                    </w:p>
                  </w:txbxContent>
                </v:textbox>
              </v:shape>
            </w:pict>
          </mc:Fallback>
        </mc:AlternateContent>
      </w:r>
      <w:r w:rsidR="00D3571C">
        <w:rPr>
          <w:noProof/>
        </w:rPr>
        <mc:AlternateContent>
          <mc:Choice Requires="wps">
            <w:drawing>
              <wp:anchor distT="0" distB="0" distL="114300" distR="114300" simplePos="0" relativeHeight="251515904" behindDoc="0" locked="0" layoutInCell="1" allowOverlap="1" wp14:anchorId="49CCB881" wp14:editId="158AD657">
                <wp:simplePos x="0" y="0"/>
                <wp:positionH relativeFrom="column">
                  <wp:posOffset>3667125</wp:posOffset>
                </wp:positionH>
                <wp:positionV relativeFrom="paragraph">
                  <wp:posOffset>619125</wp:posOffset>
                </wp:positionV>
                <wp:extent cx="1373505" cy="26987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3505" cy="269875"/>
                        </a:xfrm>
                        <a:prstGeom prst="rect">
                          <a:avLst/>
                        </a:prstGeom>
                        <a:noFill/>
                        <a:ln w="6350">
                          <a:noFill/>
                        </a:ln>
                        <a:effectLst/>
                      </wps:spPr>
                      <wps:txbx>
                        <w:txbxContent>
                          <w:p w14:paraId="0019BC33" w14:textId="77777777" w:rsidR="00886A03" w:rsidRDefault="00886A03" w:rsidP="00D3571C">
                            <w:pPr>
                              <w:pStyle w:val="ataBody0"/>
                              <w:rPr>
                                <w:b/>
                                <w:color w:val="FFFFFF" w:themeColor="background1"/>
                              </w:rPr>
                            </w:pPr>
                            <w:r>
                              <w:rPr>
                                <w:b/>
                                <w:color w:val="FFFFFF" w:themeColor="background1"/>
                              </w:rPr>
                              <w:t>Head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288.75pt;margin-top:48.75pt;width:108.15pt;height:21.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" filled="f" stroked="f" strokeweight=".5pt">
                <v:path arrowok="t"/>
                <v:textbox>
                  <w:txbxContent>
                    <w:p w14:paraId="0019BC33" w14:textId="77777777" w:rsidR="00886A03" w:rsidRDefault="00886A03" w:rsidP="00D3571C">
                      <w:pPr>
                        <w:pStyle w:val="ataBody0"/>
                        <w:rPr>
                          <w:b/>
                          <w:color w:val="FFFFFF" w:themeColor="background1"/>
                        </w:rPr>
                      </w:pPr>
                      <w:r>
                        <w:rPr>
                          <w:b/>
                          <w:color w:val="FFFFFF" w:themeColor="background1"/>
                        </w:rPr>
                        <w:t>Head of State</w:t>
                      </w:r>
                    </w:p>
                  </w:txbxContent>
                </v:textbox>
              </v:shape>
            </w:pict>
          </mc:Fallback>
        </mc:AlternateContent>
      </w:r>
      <w:r w:rsidR="00D3571C">
        <w:rPr>
          <w:noProof/>
        </w:rPr>
        <w:drawing>
          <wp:inline distT="0" distB="0" distL="0" distR="0" wp14:anchorId="672996A7" wp14:editId="6DF438FB">
            <wp:extent cx="5486400" cy="2733675"/>
            <wp:effectExtent l="0" t="0" r="0" b="0"/>
            <wp:docPr id="5" name="Picture 5" descr="VIST2_Mod-6_Graphic-attachm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IST2_Mod-6_Graphic-attachment-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53A0A241" w14:textId="77777777" w:rsidR="00D3571C" w:rsidRDefault="00D3571C" w:rsidP="00D3571C">
      <w:pPr>
        <w:pStyle w:val="ATABody"/>
      </w:pPr>
    </w:p>
    <w:p w14:paraId="547D7F77" w14:textId="77777777" w:rsidR="00D3571C" w:rsidRDefault="00D3571C" w:rsidP="00D3571C">
      <w:pPr>
        <w:pStyle w:val="ATABody"/>
      </w:pPr>
    </w:p>
    <w:p w14:paraId="6D8FC8A0" w14:textId="77777777" w:rsidR="00D3571C" w:rsidRDefault="00D3571C" w:rsidP="00D3571C">
      <w:pPr>
        <w:rPr>
          <w:rFonts w:ascii="Cambria" w:hAnsi="Cambria"/>
        </w:rPr>
      </w:pPr>
      <w:r>
        <w:br w:type="page"/>
      </w:r>
    </w:p>
    <w:p w14:paraId="40109E82" w14:textId="77777777" w:rsidR="00D3571C" w:rsidRDefault="00D3571C" w:rsidP="00D3571C">
      <w:pPr>
        <w:pStyle w:val="ATAHeadingLevel2"/>
      </w:pPr>
      <w:bookmarkStart w:id="16" w:name="_Toc449349581"/>
      <w:r>
        <w:lastRenderedPageBreak/>
        <w:t>Attachment 6: Physical Security Policies and Procedures</w:t>
      </w:r>
      <w:bookmarkEnd w:id="16"/>
      <w:r>
        <w:t xml:space="preserve"> </w:t>
      </w:r>
    </w:p>
    <w:p w14:paraId="589DA8C8" w14:textId="77777777" w:rsidR="00D3571C" w:rsidRDefault="00D3571C" w:rsidP="00D3571C">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366"/>
      </w:tblGrid>
      <w:tr w:rsidR="00D3571C" w14:paraId="350B9777" w14:textId="77777777" w:rsidTr="00D3571C">
        <w:trPr>
          <w:trHeight w:val="269"/>
        </w:trPr>
        <w:tc>
          <w:tcPr>
            <w:tcW w:w="5000" w:type="pct"/>
            <w:tcBorders>
              <w:top w:val="single" w:sz="2" w:space="0" w:color="969696"/>
              <w:left w:val="single" w:sz="2" w:space="0" w:color="969696"/>
              <w:bottom w:val="single" w:sz="2" w:space="0" w:color="969696"/>
              <w:right w:val="single" w:sz="2" w:space="0" w:color="969696"/>
            </w:tcBorders>
          </w:tcPr>
          <w:p w14:paraId="3360EC67" w14:textId="77777777" w:rsidR="00D3571C" w:rsidRDefault="00D3571C">
            <w:pPr>
              <w:pStyle w:val="ATATableBody"/>
              <w:rPr>
                <w:b/>
                <w:noProof/>
              </w:rPr>
            </w:pPr>
          </w:p>
          <w:p w14:paraId="285A0CE7" w14:textId="244C1BCF" w:rsidR="00D3571C" w:rsidRDefault="00D3571C">
            <w:pPr>
              <w:pStyle w:val="ATATableBody"/>
              <w:jc w:val="center"/>
            </w:pPr>
            <w:r>
              <w:rPr>
                <w:b/>
                <w:noProof/>
              </w:rPr>
              <w:drawing>
                <wp:inline distT="0" distB="0" distL="0" distR="0" wp14:anchorId="4185634D" wp14:editId="278E9739">
                  <wp:extent cx="1200150" cy="1200150"/>
                  <wp:effectExtent l="0" t="0" r="0" b="0"/>
                  <wp:docPr id="4" name="Picture 4" descr="VIST2_Mod-6_MO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IST2_Mod-6_MOI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t xml:space="preserve">           </w:t>
            </w:r>
            <w:r>
              <w:rPr>
                <w:b/>
                <w:noProof/>
              </w:rPr>
              <w:drawing>
                <wp:inline distT="0" distB="0" distL="0" distR="0" wp14:anchorId="353F6A9F" wp14:editId="06B54C48">
                  <wp:extent cx="1190625" cy="1190625"/>
                  <wp:effectExtent l="0" t="0" r="9525" b="9525"/>
                  <wp:docPr id="3" name="Picture 3" descr="VIST2_Mod-6_N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IST2_Mod-6_NRA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21ADB976" w14:textId="77777777" w:rsidR="00D3571C" w:rsidRDefault="00D3571C">
            <w:pPr>
              <w:pStyle w:val="ATATableBody"/>
            </w:pPr>
          </w:p>
          <w:p w14:paraId="20B0988B" w14:textId="77777777" w:rsidR="00D3571C" w:rsidRDefault="00D3571C">
            <w:pPr>
              <w:pStyle w:val="ATAHeadingLevel1"/>
              <w:ind w:left="72"/>
            </w:pPr>
            <w:bookmarkStart w:id="17" w:name="_Toc449349582"/>
            <w:r>
              <w:t>Introduction</w:t>
            </w:r>
            <w:bookmarkEnd w:id="17"/>
          </w:p>
          <w:p w14:paraId="31D8DA93" w14:textId="77777777" w:rsidR="00D3571C" w:rsidRDefault="00D3571C">
            <w:pPr>
              <w:pStyle w:val="ATATableBody"/>
            </w:pPr>
            <w:r>
              <w:t>The following represents the baseline physical security requirements for government facilities. The information is provided as a guide to assist management in determining the minimum physical security requirements for implementation. The data was compiled from existing regulatory documents dealing with physical security instructions, physical security system specifications, and industry standards. The question of minimum standards can be difficult to address across a wide range of facility functions and potential threats, but the concepts associated with providing standard requirements can be addressed as depicted in this document. The physical security measures applied to government facilities generally include:</w:t>
            </w:r>
          </w:p>
          <w:p w14:paraId="6745F737" w14:textId="77777777" w:rsidR="00D3571C" w:rsidRDefault="00D3571C" w:rsidP="0046077B">
            <w:pPr>
              <w:pStyle w:val="ATABulletLevel01BodySlide"/>
              <w:numPr>
                <w:ilvl w:val="0"/>
                <w:numId w:val="5"/>
              </w:numPr>
              <w:ind w:left="360" w:hanging="288"/>
            </w:pPr>
            <w:r>
              <w:t>Policies and procedures</w:t>
            </w:r>
          </w:p>
          <w:p w14:paraId="0229F391" w14:textId="77777777" w:rsidR="00D3571C" w:rsidRDefault="00D3571C" w:rsidP="0046077B">
            <w:pPr>
              <w:pStyle w:val="ATABulletLevel01BodySlide"/>
              <w:numPr>
                <w:ilvl w:val="0"/>
                <w:numId w:val="5"/>
              </w:numPr>
              <w:ind w:left="360" w:hanging="288"/>
            </w:pPr>
            <w:r>
              <w:t xml:space="preserve">Perimeter barriers </w:t>
            </w:r>
          </w:p>
          <w:p w14:paraId="1E71BB73" w14:textId="77777777" w:rsidR="00D3571C" w:rsidRDefault="00D3571C" w:rsidP="0046077B">
            <w:pPr>
              <w:pStyle w:val="ATABulletLevel01BodySlide"/>
              <w:numPr>
                <w:ilvl w:val="0"/>
                <w:numId w:val="5"/>
              </w:numPr>
              <w:ind w:left="360" w:hanging="288"/>
            </w:pPr>
            <w:r>
              <w:t>Lighting</w:t>
            </w:r>
          </w:p>
          <w:p w14:paraId="0C30DFFB" w14:textId="77777777" w:rsidR="00D3571C" w:rsidRDefault="00D3571C" w:rsidP="0046077B">
            <w:pPr>
              <w:pStyle w:val="ATABulletLevel01BodySlide"/>
              <w:numPr>
                <w:ilvl w:val="0"/>
                <w:numId w:val="5"/>
              </w:numPr>
              <w:ind w:left="360" w:hanging="288"/>
            </w:pPr>
            <w:r>
              <w:t xml:space="preserve">Intruder detection systems </w:t>
            </w:r>
          </w:p>
          <w:p w14:paraId="4A0D6950" w14:textId="77777777" w:rsidR="00D3571C" w:rsidRDefault="00D3571C" w:rsidP="0046077B">
            <w:pPr>
              <w:pStyle w:val="ATABulletLevel01BodySlide"/>
              <w:numPr>
                <w:ilvl w:val="0"/>
                <w:numId w:val="5"/>
              </w:numPr>
              <w:ind w:left="360" w:hanging="288"/>
            </w:pPr>
            <w:r>
              <w:t>Closed-circuit television</w:t>
            </w:r>
          </w:p>
          <w:p w14:paraId="7F8E06B0" w14:textId="77777777" w:rsidR="00D3571C" w:rsidRDefault="00D3571C" w:rsidP="0046077B">
            <w:pPr>
              <w:pStyle w:val="ATABulletLevel01BodySlide"/>
              <w:numPr>
                <w:ilvl w:val="0"/>
                <w:numId w:val="5"/>
              </w:numPr>
              <w:ind w:left="360" w:hanging="288"/>
            </w:pPr>
            <w:r>
              <w:t xml:space="preserve">Automated access control systems </w:t>
            </w:r>
          </w:p>
          <w:p w14:paraId="06A38BF9" w14:textId="77777777" w:rsidR="00D3571C" w:rsidRDefault="00D3571C" w:rsidP="0046077B">
            <w:pPr>
              <w:pStyle w:val="ATABulletLevel01BodySlide"/>
              <w:numPr>
                <w:ilvl w:val="0"/>
                <w:numId w:val="5"/>
              </w:numPr>
              <w:ind w:left="360" w:hanging="288"/>
            </w:pPr>
            <w:r>
              <w:t>Security officers and patrols</w:t>
            </w:r>
          </w:p>
          <w:p w14:paraId="4B3D70A6" w14:textId="77777777" w:rsidR="00D3571C" w:rsidRDefault="00D3571C" w:rsidP="0046077B">
            <w:pPr>
              <w:pStyle w:val="ATABulletLevel01BodySlide"/>
              <w:numPr>
                <w:ilvl w:val="0"/>
                <w:numId w:val="5"/>
              </w:numPr>
              <w:ind w:left="360" w:hanging="288"/>
            </w:pPr>
            <w:r>
              <w:t>Lock and key controls</w:t>
            </w:r>
          </w:p>
          <w:p w14:paraId="0F177C0E" w14:textId="77777777" w:rsidR="00D3571C" w:rsidRDefault="00D3571C" w:rsidP="0046077B">
            <w:pPr>
              <w:pStyle w:val="ATABulletLevel01BodySlide"/>
              <w:numPr>
                <w:ilvl w:val="0"/>
                <w:numId w:val="5"/>
              </w:numPr>
              <w:ind w:left="360" w:hanging="288"/>
            </w:pPr>
            <w:r>
              <w:t>Entry control areas</w:t>
            </w:r>
          </w:p>
          <w:p w14:paraId="12FEE035" w14:textId="77777777" w:rsidR="00D3571C" w:rsidRDefault="00D3571C" w:rsidP="0046077B">
            <w:pPr>
              <w:pStyle w:val="ATABulletLevel01BodySlide"/>
              <w:numPr>
                <w:ilvl w:val="0"/>
                <w:numId w:val="5"/>
              </w:numPr>
              <w:ind w:left="360" w:hanging="288"/>
            </w:pPr>
            <w:r>
              <w:t>Secure asset locations</w:t>
            </w:r>
          </w:p>
          <w:p w14:paraId="56EC10CB" w14:textId="77777777" w:rsidR="00D3571C" w:rsidRDefault="00D3571C">
            <w:pPr>
              <w:pStyle w:val="ATAHeadingLevel1"/>
              <w:ind w:left="72"/>
            </w:pPr>
            <w:bookmarkStart w:id="18" w:name="_Toc449349583"/>
            <w:r>
              <w:t>Protection in Depth</w:t>
            </w:r>
            <w:bookmarkEnd w:id="18"/>
          </w:p>
          <w:p w14:paraId="394D16C9" w14:textId="77777777" w:rsidR="00D3571C" w:rsidRDefault="00D3571C">
            <w:pPr>
              <w:pStyle w:val="ATATableBody"/>
            </w:pPr>
            <w:r>
              <w:t xml:space="preserve">Effective protective security results from a carefully planned system of security measures designed to protect information, equipment, material, personnel, activities, and facilities. These controls must form an interdependent and interlocking series of defenses arranged in depth and outward from the asset(s). </w:t>
            </w:r>
          </w:p>
          <w:p w14:paraId="5D6FEB18" w14:textId="77777777" w:rsidR="00D3571C" w:rsidRDefault="00D3571C">
            <w:pPr>
              <w:pStyle w:val="ATATableBody"/>
            </w:pPr>
            <w:r>
              <w:t xml:space="preserve">The physical security measures chosen as a result of a vulnerability analysis should be arranged so as to be mutually supporting. Security measures must be practicable and cost effective (see </w:t>
            </w:r>
            <w:r>
              <w:rPr>
                <w:i/>
              </w:rPr>
              <w:t>Figure 1: Protection In-Depth Strategy</w:t>
            </w:r>
            <w:r>
              <w:t>).</w:t>
            </w:r>
          </w:p>
          <w:p w14:paraId="299ADBE6" w14:textId="77777777" w:rsidR="00D3571C" w:rsidRDefault="00D3571C">
            <w:pPr>
              <w:pStyle w:val="ATATableBody"/>
            </w:pPr>
          </w:p>
          <w:p w14:paraId="34F2DAC6" w14:textId="77777777" w:rsidR="00D3571C" w:rsidRDefault="00D3571C">
            <w:pPr>
              <w:pStyle w:val="ATATableBody"/>
            </w:pPr>
          </w:p>
          <w:p w14:paraId="63BFBE10" w14:textId="77777777" w:rsidR="00D3571C" w:rsidRDefault="00D3571C">
            <w:pPr>
              <w:pStyle w:val="ATATableBody"/>
            </w:pPr>
          </w:p>
          <w:p w14:paraId="4DEB4760" w14:textId="77777777" w:rsidR="00D3571C" w:rsidRDefault="00D3571C">
            <w:pPr>
              <w:pStyle w:val="ATATableBody"/>
              <w:rPr>
                <w:b/>
                <w:sz w:val="20"/>
                <w:szCs w:val="20"/>
              </w:rPr>
            </w:pPr>
          </w:p>
          <w:p w14:paraId="561E065D" w14:textId="6841A6E7" w:rsidR="00D3571C" w:rsidRDefault="00D3571C">
            <w:pPr>
              <w:pStyle w:val="ATATableBody"/>
              <w:keepNext/>
              <w:keepLines/>
              <w:rPr>
                <w:b/>
                <w:sz w:val="20"/>
                <w:szCs w:val="20"/>
              </w:rPr>
            </w:pPr>
            <w:r>
              <w:rPr>
                <w:b/>
                <w:sz w:val="20"/>
                <w:szCs w:val="20"/>
              </w:rPr>
              <w:lastRenderedPageBreak/>
              <w:t>Figure 1:</w:t>
            </w:r>
            <w:r w:rsidR="0010681A">
              <w:rPr>
                <w:b/>
                <w:sz w:val="20"/>
                <w:szCs w:val="20"/>
              </w:rPr>
              <w:t xml:space="preserve"> </w:t>
            </w:r>
            <w:r>
              <w:rPr>
                <w:b/>
                <w:sz w:val="20"/>
                <w:szCs w:val="20"/>
              </w:rPr>
              <w:t>Protection In-Depth Strategy</w:t>
            </w:r>
          </w:p>
          <w:p w14:paraId="58E70B7B" w14:textId="43069D69" w:rsidR="00D3571C" w:rsidRDefault="00D3571C">
            <w:pPr>
              <w:pStyle w:val="ATATableBody"/>
            </w:pPr>
            <w:r>
              <w:rPr>
                <w:noProof/>
              </w:rPr>
              <mc:AlternateContent>
                <mc:Choice Requires="wpc">
                  <w:drawing>
                    <wp:inline distT="0" distB="0" distL="0" distR="0" wp14:anchorId="4DCEF971" wp14:editId="0436BD3E">
                      <wp:extent cx="5400675" cy="4446905"/>
                      <wp:effectExtent l="19050" t="9525" r="19050" b="10795"/>
                      <wp:docPr id="73"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55"/>
                              <wps:cNvSpPr>
                                <a:spLocks noChangeArrowheads="1"/>
                              </wps:cNvSpPr>
                              <wps:spPr bwMode="auto">
                                <a:xfrm>
                                  <a:off x="0" y="11800"/>
                                  <a:ext cx="5400675" cy="4423205"/>
                                </a:xfrm>
                                <a:prstGeom prst="rect">
                                  <a:avLst/>
                                </a:prstGeom>
                                <a:solidFill>
                                  <a:srgbClr val="BBE0E3"/>
                                </a:solidFill>
                                <a:ln w="38100">
                                  <a:solidFill>
                                    <a:srgbClr val="000000"/>
                                  </a:solidFill>
                                  <a:miter lim="800000"/>
                                  <a:headEnd/>
                                  <a:tailEnd/>
                                </a:ln>
                              </wps:spPr>
                              <wps:txbx>
                                <w:txbxContent>
                                  <w:p w14:paraId="4BB2EC5E" w14:textId="77777777" w:rsidR="00886A03" w:rsidRDefault="00886A03" w:rsidP="00D3571C">
                                    <w:pPr>
                                      <w:autoSpaceDE w:val="0"/>
                                      <w:autoSpaceDN w:val="0"/>
                                      <w:adjustRightInd w:val="0"/>
                                      <w:jc w:val="center"/>
                                      <w:rPr>
                                        <w:b/>
                                        <w:bCs/>
                                        <w:color w:val="000000"/>
                                        <w:sz w:val="19"/>
                                      </w:rPr>
                                    </w:pPr>
                                  </w:p>
                                </w:txbxContent>
                              </wps:txbx>
                              <wps:bodyPr rot="0" vert="horz" wrap="square" lIns="73152" tIns="36576" rIns="73152" bIns="36576" anchor="ctr" anchorCtr="0" upright="1">
                                <a:noAutofit/>
                              </wps:bodyPr>
                            </wps:wsp>
                            <wps:wsp>
                              <wps:cNvPr id="13" name="Rectangle 56"/>
                              <wps:cNvSpPr>
                                <a:spLocks noChangeArrowheads="1"/>
                              </wps:cNvSpPr>
                              <wps:spPr bwMode="auto">
                                <a:xfrm>
                                  <a:off x="172002" y="214500"/>
                                  <a:ext cx="5037570" cy="404850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4" name="Rectangle 57"/>
                              <wps:cNvSpPr>
                                <a:spLocks noChangeArrowheads="1"/>
                              </wps:cNvSpPr>
                              <wps:spPr bwMode="auto">
                                <a:xfrm>
                                  <a:off x="344605" y="415400"/>
                                  <a:ext cx="4672665" cy="3675104"/>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5" name="Rectangle 58"/>
                              <wps:cNvSpPr>
                                <a:spLocks noChangeArrowheads="1"/>
                              </wps:cNvSpPr>
                              <wps:spPr bwMode="auto">
                                <a:xfrm>
                                  <a:off x="575008" y="622301"/>
                                  <a:ext cx="4187558" cy="3237704"/>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6" name="Rectangle 59"/>
                              <wps:cNvSpPr>
                                <a:spLocks noChangeArrowheads="1"/>
                              </wps:cNvSpPr>
                              <wps:spPr bwMode="auto">
                                <a:xfrm>
                                  <a:off x="747110" y="828001"/>
                                  <a:ext cx="3824353" cy="28032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7" name="Rectangle 60"/>
                              <wps:cNvSpPr>
                                <a:spLocks noChangeArrowheads="1"/>
                              </wps:cNvSpPr>
                              <wps:spPr bwMode="auto">
                                <a:xfrm>
                                  <a:off x="919713" y="1030101"/>
                                  <a:ext cx="3520149" cy="24291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8" name="Rectangle 61"/>
                              <wps:cNvSpPr>
                                <a:spLocks noChangeArrowheads="1"/>
                              </wps:cNvSpPr>
                              <wps:spPr bwMode="auto">
                                <a:xfrm>
                                  <a:off x="1148916" y="1231101"/>
                                  <a:ext cx="3095643" cy="205560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9" name="Rectangle 62"/>
                              <wps:cNvSpPr>
                                <a:spLocks noChangeArrowheads="1"/>
                              </wps:cNvSpPr>
                              <wps:spPr bwMode="auto">
                                <a:xfrm>
                                  <a:off x="1379319" y="1436202"/>
                                  <a:ext cx="2673537" cy="162000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0" name="Rectangle 63" descr="Dark downward diagonal"/>
                              <wps:cNvSpPr>
                                <a:spLocks noChangeArrowheads="1"/>
                              </wps:cNvSpPr>
                              <wps:spPr bwMode="auto">
                                <a:xfrm>
                                  <a:off x="1536521" y="1828602"/>
                                  <a:ext cx="2375233" cy="861701"/>
                                </a:xfrm>
                                <a:prstGeom prst="rect">
                                  <a:avLst/>
                                </a:prstGeom>
                                <a:pattFill prst="dkDnDiag">
                                  <a:fgClr>
                                    <a:srgbClr val="BBE0E3"/>
                                  </a:fgClr>
                                  <a:bgClr>
                                    <a:srgbClr val="FFFFFF"/>
                                  </a:bgClr>
                                </a:pattFill>
                                <a:ln w="9525">
                                  <a:solidFill>
                                    <a:srgbClr val="FF0000"/>
                                  </a:solidFill>
                                  <a:miter lim="800000"/>
                                  <a:headEnd/>
                                  <a:tailEnd/>
                                </a:ln>
                              </wps:spPr>
                              <wps:txbx>
                                <w:txbxContent>
                                  <w:p w14:paraId="1057CD23" w14:textId="77777777" w:rsidR="00886A03" w:rsidRDefault="00886A03" w:rsidP="00D3571C">
                                    <w:pPr>
                                      <w:autoSpaceDE w:val="0"/>
                                      <w:autoSpaceDN w:val="0"/>
                                      <w:adjustRightInd w:val="0"/>
                                      <w:jc w:val="center"/>
                                      <w:rPr>
                                        <w:b/>
                                        <w:bCs/>
                                        <w:color w:val="FF0000"/>
                                        <w:sz w:val="28"/>
                                        <w:szCs w:val="28"/>
                                      </w:rPr>
                                    </w:pPr>
                                    <w:r>
                                      <w:rPr>
                                        <w:b/>
                                        <w:bCs/>
                                        <w:color w:val="FF0000"/>
                                        <w:sz w:val="28"/>
                                        <w:szCs w:val="28"/>
                                      </w:rPr>
                                      <w:t xml:space="preserve">Critical Assets </w:t>
                                    </w:r>
                                  </w:p>
                                  <w:p w14:paraId="13656426" w14:textId="77777777" w:rsidR="00886A03" w:rsidRDefault="00886A03" w:rsidP="00D3571C">
                                    <w:pPr>
                                      <w:autoSpaceDE w:val="0"/>
                                      <w:autoSpaceDN w:val="0"/>
                                      <w:adjustRightInd w:val="0"/>
                                      <w:jc w:val="center"/>
                                      <w:rPr>
                                        <w:b/>
                                        <w:bCs/>
                                        <w:color w:val="FF0000"/>
                                        <w:szCs w:val="28"/>
                                      </w:rPr>
                                    </w:pPr>
                                    <w:r>
                                      <w:rPr>
                                        <w:b/>
                                        <w:bCs/>
                                        <w:color w:val="FF0000"/>
                                        <w:szCs w:val="28"/>
                                      </w:rPr>
                                      <w:t>Information/Equipment/</w:t>
                                    </w:r>
                                  </w:p>
                                  <w:p w14:paraId="33BFD4A1" w14:textId="77777777" w:rsidR="00886A03" w:rsidRDefault="00886A03" w:rsidP="00D3571C">
                                    <w:pPr>
                                      <w:autoSpaceDE w:val="0"/>
                                      <w:autoSpaceDN w:val="0"/>
                                      <w:adjustRightInd w:val="0"/>
                                      <w:jc w:val="center"/>
                                      <w:rPr>
                                        <w:b/>
                                        <w:bCs/>
                                        <w:color w:val="FF0000"/>
                                        <w:szCs w:val="28"/>
                                      </w:rPr>
                                    </w:pPr>
                                    <w:r>
                                      <w:rPr>
                                        <w:b/>
                                        <w:bCs/>
                                        <w:color w:val="FF0000"/>
                                        <w:szCs w:val="28"/>
                                      </w:rPr>
                                      <w:t>Material Personnel/Processes</w:t>
                                    </w:r>
                                  </w:p>
                                </w:txbxContent>
                              </wps:txbx>
                              <wps:bodyPr rot="0" vert="horz" wrap="square" lIns="73152" tIns="36576" rIns="73152" bIns="36576" anchor="ctr" anchorCtr="0" upright="1">
                                <a:noAutofit/>
                              </wps:bodyPr>
                            </wps:wsp>
                            <wps:wsp>
                              <wps:cNvPr id="21" name="Text Box 64"/>
                              <wps:cNvSpPr txBox="1">
                                <a:spLocks noChangeArrowheads="1"/>
                              </wps:cNvSpPr>
                              <wps:spPr bwMode="auto">
                                <a:xfrm>
                                  <a:off x="976914" y="11800"/>
                                  <a:ext cx="3506949" cy="228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287F" w14:textId="77777777" w:rsidR="00886A03" w:rsidRDefault="00886A03" w:rsidP="00D3571C">
                                    <w:pPr>
                                      <w:autoSpaceDE w:val="0"/>
                                      <w:autoSpaceDN w:val="0"/>
                                      <w:adjustRightInd w:val="0"/>
                                      <w:rPr>
                                        <w:b/>
                                        <w:bCs/>
                                        <w:color w:val="000000"/>
                                        <w:sz w:val="19"/>
                                      </w:rPr>
                                    </w:pPr>
                                    <w:r>
                                      <w:rPr>
                                        <w:b/>
                                        <w:bCs/>
                                        <w:color w:val="000000"/>
                                        <w:sz w:val="19"/>
                                      </w:rPr>
                                      <w:t>Local/National &amp; International Intelligence/Threat Assessments</w:t>
                                    </w:r>
                                  </w:p>
                                </w:txbxContent>
                              </wps:txbx>
                              <wps:bodyPr rot="0" vert="horz" wrap="square" lIns="73152" tIns="36576" rIns="73152" bIns="36576" anchor="t" anchorCtr="0" upright="1">
                                <a:noAutofit/>
                              </wps:bodyPr>
                            </wps:wsp>
                            <wps:wsp>
                              <wps:cNvPr id="22" name="Text Box 65"/>
                              <wps:cNvSpPr txBox="1">
                                <a:spLocks noChangeArrowheads="1"/>
                              </wps:cNvSpPr>
                              <wps:spPr bwMode="auto">
                                <a:xfrm>
                                  <a:off x="287504" y="183800"/>
                                  <a:ext cx="1953227"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9C2B" w14:textId="77777777" w:rsidR="00886A03" w:rsidRDefault="00886A03" w:rsidP="00D3571C">
                                    <w:pPr>
                                      <w:autoSpaceDE w:val="0"/>
                                      <w:autoSpaceDN w:val="0"/>
                                      <w:adjustRightInd w:val="0"/>
                                      <w:rPr>
                                        <w:b/>
                                        <w:bCs/>
                                        <w:color w:val="000000"/>
                                        <w:sz w:val="19"/>
                                      </w:rPr>
                                    </w:pPr>
                                    <w:r>
                                      <w:rPr>
                                        <w:b/>
                                        <w:bCs/>
                                        <w:color w:val="000000"/>
                                        <w:sz w:val="19"/>
                                      </w:rPr>
                                      <w:t>Perimeter Fences/Barriers</w:t>
                                    </w:r>
                                  </w:p>
                                </w:txbxContent>
                              </wps:txbx>
                              <wps:bodyPr rot="0" vert="horz" wrap="square" lIns="73152" tIns="36576" rIns="73152" bIns="36576" anchor="t" anchorCtr="0" upright="1">
                                <a:noAutofit/>
                              </wps:bodyPr>
                            </wps:wsp>
                            <wps:wsp>
                              <wps:cNvPr id="23" name="Text Box 66"/>
                              <wps:cNvSpPr txBox="1">
                                <a:spLocks noChangeArrowheads="1"/>
                              </wps:cNvSpPr>
                              <wps:spPr bwMode="auto">
                                <a:xfrm>
                                  <a:off x="747110" y="413100"/>
                                  <a:ext cx="2068729" cy="195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98A8" w14:textId="77777777" w:rsidR="00886A03" w:rsidRDefault="00886A03" w:rsidP="00D3571C">
                                    <w:pPr>
                                      <w:autoSpaceDE w:val="0"/>
                                      <w:autoSpaceDN w:val="0"/>
                                      <w:adjustRightInd w:val="0"/>
                                      <w:rPr>
                                        <w:b/>
                                        <w:bCs/>
                                        <w:color w:val="000000"/>
                                        <w:sz w:val="19"/>
                                      </w:rPr>
                                    </w:pPr>
                                    <w:r>
                                      <w:rPr>
                                        <w:b/>
                                        <w:bCs/>
                                        <w:color w:val="000000"/>
                                        <w:sz w:val="19"/>
                                      </w:rPr>
                                      <w:t>Security Patrols/Responses</w:t>
                                    </w:r>
                                  </w:p>
                                </w:txbxContent>
                              </wps:txbx>
                              <wps:bodyPr rot="0" vert="horz" wrap="square" lIns="73152" tIns="36576" rIns="73152" bIns="36576" anchor="t" anchorCtr="0" upright="1">
                                <a:noAutofit/>
                              </wps:bodyPr>
                            </wps:wsp>
                            <wps:wsp>
                              <wps:cNvPr id="24" name="Text Box 67"/>
                              <wps:cNvSpPr txBox="1">
                                <a:spLocks noChangeArrowheads="1"/>
                              </wps:cNvSpPr>
                              <wps:spPr bwMode="auto">
                                <a:xfrm>
                                  <a:off x="2619936" y="378800"/>
                                  <a:ext cx="2397333" cy="229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C5EB" w14:textId="77777777" w:rsidR="00886A03" w:rsidRDefault="00886A03" w:rsidP="00D3571C">
                                    <w:pPr>
                                      <w:autoSpaceDE w:val="0"/>
                                      <w:autoSpaceDN w:val="0"/>
                                      <w:adjustRightInd w:val="0"/>
                                      <w:rPr>
                                        <w:b/>
                                        <w:bCs/>
                                        <w:color w:val="000000"/>
                                        <w:sz w:val="19"/>
                                      </w:rPr>
                                    </w:pPr>
                                    <w:r>
                                      <w:rPr>
                                        <w:b/>
                                        <w:bCs/>
                                        <w:color w:val="000000"/>
                                        <w:sz w:val="19"/>
                                      </w:rPr>
                                      <w:t xml:space="preserve">Security Officers/Receptionist </w:t>
                                    </w:r>
                                  </w:p>
                                </w:txbxContent>
                              </wps:txbx>
                              <wps:bodyPr rot="0" vert="horz" wrap="square" lIns="73152" tIns="36576" rIns="73152" bIns="36576" anchor="t" anchorCtr="0" upright="1">
                                <a:noAutofit/>
                              </wps:bodyPr>
                            </wps:wsp>
                            <wps:wsp>
                              <wps:cNvPr id="25" name="Text Box 68"/>
                              <wps:cNvSpPr txBox="1">
                                <a:spLocks noChangeArrowheads="1"/>
                              </wps:cNvSpPr>
                              <wps:spPr bwMode="auto">
                                <a:xfrm>
                                  <a:off x="691110" y="3619404"/>
                                  <a:ext cx="2280732" cy="266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64EA" w14:textId="77777777" w:rsidR="00886A03" w:rsidRDefault="00886A03" w:rsidP="00D3571C">
                                    <w:pPr>
                                      <w:autoSpaceDE w:val="0"/>
                                      <w:autoSpaceDN w:val="0"/>
                                      <w:adjustRightInd w:val="0"/>
                                      <w:rPr>
                                        <w:b/>
                                        <w:bCs/>
                                        <w:color w:val="000000"/>
                                        <w:sz w:val="19"/>
                                      </w:rPr>
                                    </w:pPr>
                                    <w:r>
                                      <w:rPr>
                                        <w:b/>
                                        <w:bCs/>
                                        <w:color w:val="000000"/>
                                        <w:sz w:val="19"/>
                                      </w:rPr>
                                      <w:t>Vetting/Background Checks</w:t>
                                    </w:r>
                                  </w:p>
                                </w:txbxContent>
                              </wps:txbx>
                              <wps:bodyPr rot="0" vert="horz" wrap="square" lIns="73152" tIns="36576" rIns="73152" bIns="36576" anchor="t" anchorCtr="0" upright="1">
                                <a:noAutofit/>
                              </wps:bodyPr>
                            </wps:wsp>
                            <wps:wsp>
                              <wps:cNvPr id="26" name="Text Box 69"/>
                              <wps:cNvSpPr txBox="1">
                                <a:spLocks noChangeArrowheads="1"/>
                              </wps:cNvSpPr>
                              <wps:spPr bwMode="auto">
                                <a:xfrm>
                                  <a:off x="691110" y="632901"/>
                                  <a:ext cx="1492521"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21F0" w14:textId="77777777" w:rsidR="00886A03" w:rsidRDefault="00886A03" w:rsidP="00D3571C">
                                    <w:pPr>
                                      <w:autoSpaceDE w:val="0"/>
                                      <w:autoSpaceDN w:val="0"/>
                                      <w:adjustRightInd w:val="0"/>
                                      <w:rPr>
                                        <w:b/>
                                        <w:bCs/>
                                        <w:color w:val="000000"/>
                                        <w:sz w:val="19"/>
                                      </w:rPr>
                                    </w:pPr>
                                    <w:r>
                                      <w:rPr>
                                        <w:b/>
                                        <w:bCs/>
                                        <w:color w:val="000000"/>
                                        <w:sz w:val="19"/>
                                      </w:rPr>
                                      <w:t>Entry Control Areas</w:t>
                                    </w:r>
                                  </w:p>
                                </w:txbxContent>
                              </wps:txbx>
                              <wps:bodyPr rot="0" vert="horz" wrap="square" lIns="73152" tIns="36576" rIns="73152" bIns="36576" anchor="t" anchorCtr="0" upright="1">
                                <a:noAutofit/>
                              </wps:bodyPr>
                            </wps:wsp>
                            <wps:wsp>
                              <wps:cNvPr id="27" name="Text Box 70"/>
                              <wps:cNvSpPr txBox="1">
                                <a:spLocks noChangeArrowheads="1"/>
                              </wps:cNvSpPr>
                              <wps:spPr bwMode="auto">
                                <a:xfrm>
                                  <a:off x="1494821" y="827401"/>
                                  <a:ext cx="2815839" cy="224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D552" w14:textId="77777777" w:rsidR="00886A03" w:rsidRDefault="00886A03" w:rsidP="00D3571C">
                                    <w:pPr>
                                      <w:autoSpaceDE w:val="0"/>
                                      <w:autoSpaceDN w:val="0"/>
                                      <w:adjustRightInd w:val="0"/>
                                      <w:rPr>
                                        <w:b/>
                                        <w:bCs/>
                                        <w:color w:val="000000"/>
                                        <w:sz w:val="19"/>
                                      </w:rPr>
                                    </w:pPr>
                                    <w:r>
                                      <w:rPr>
                                        <w:b/>
                                        <w:bCs/>
                                        <w:color w:val="000000"/>
                                        <w:sz w:val="19"/>
                                      </w:rPr>
                                      <w:t xml:space="preserve">Open Areas Exterior Facility </w:t>
                                    </w:r>
                                  </w:p>
                                </w:txbxContent>
                              </wps:txbx>
                              <wps:bodyPr rot="0" vert="horz" wrap="square" lIns="73152" tIns="36576" rIns="73152" bIns="36576" anchor="t" anchorCtr="0" upright="1">
                                <a:noAutofit/>
                              </wps:bodyPr>
                            </wps:wsp>
                            <wps:wsp>
                              <wps:cNvPr id="28" name="Text Box 71"/>
                              <wps:cNvSpPr txBox="1">
                                <a:spLocks noChangeArrowheads="1"/>
                              </wps:cNvSpPr>
                              <wps:spPr bwMode="auto">
                                <a:xfrm>
                                  <a:off x="1905026" y="1505902"/>
                                  <a:ext cx="1981228" cy="20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85D4" w14:textId="77777777" w:rsidR="00886A03" w:rsidRDefault="00886A03" w:rsidP="00D3571C">
                                    <w:pPr>
                                      <w:autoSpaceDE w:val="0"/>
                                      <w:autoSpaceDN w:val="0"/>
                                      <w:adjustRightInd w:val="0"/>
                                      <w:rPr>
                                        <w:b/>
                                        <w:bCs/>
                                        <w:color w:val="000000"/>
                                        <w:sz w:val="19"/>
                                      </w:rPr>
                                    </w:pPr>
                                    <w:r>
                                      <w:rPr>
                                        <w:b/>
                                        <w:bCs/>
                                        <w:color w:val="000000"/>
                                        <w:sz w:val="19"/>
                                      </w:rPr>
                                      <w:t>Interior Walls/Doors</w:t>
                                    </w:r>
                                  </w:p>
                                </w:txbxContent>
                              </wps:txbx>
                              <wps:bodyPr rot="0" vert="horz" wrap="square" lIns="73152" tIns="36576" rIns="73152" bIns="36576" anchor="t" anchorCtr="0" upright="1">
                                <a:noAutofit/>
                              </wps:bodyPr>
                            </wps:wsp>
                            <wps:wsp>
                              <wps:cNvPr id="29" name="Text Box 72"/>
                              <wps:cNvSpPr txBox="1">
                                <a:spLocks noChangeArrowheads="1"/>
                              </wps:cNvSpPr>
                              <wps:spPr bwMode="auto">
                                <a:xfrm>
                                  <a:off x="1828825" y="4079805"/>
                                  <a:ext cx="2400333" cy="263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ED71" w14:textId="77777777" w:rsidR="00886A03" w:rsidRDefault="00886A03" w:rsidP="00D3571C">
                                    <w:pPr>
                                      <w:autoSpaceDE w:val="0"/>
                                      <w:autoSpaceDN w:val="0"/>
                                      <w:adjustRightInd w:val="0"/>
                                      <w:rPr>
                                        <w:b/>
                                        <w:bCs/>
                                        <w:color w:val="000000"/>
                                        <w:sz w:val="19"/>
                                      </w:rPr>
                                    </w:pPr>
                                    <w:r>
                                      <w:rPr>
                                        <w:b/>
                                        <w:bCs/>
                                        <w:color w:val="000000"/>
                                        <w:sz w:val="19"/>
                                      </w:rPr>
                                      <w:t>Protective/Security Lighting Systems</w:t>
                                    </w:r>
                                  </w:p>
                                </w:txbxContent>
                              </wps:txbx>
                              <wps:bodyPr rot="0" vert="horz" wrap="square" lIns="73152" tIns="36576" rIns="73152" bIns="36576" anchor="t" anchorCtr="0" upright="1">
                                <a:noAutofit/>
                              </wps:bodyPr>
                            </wps:wsp>
                            <wps:wsp>
                              <wps:cNvPr id="30" name="Text Box 73"/>
                              <wps:cNvSpPr txBox="1">
                                <a:spLocks noChangeArrowheads="1"/>
                              </wps:cNvSpPr>
                              <wps:spPr bwMode="auto">
                                <a:xfrm>
                                  <a:off x="3221245" y="632401"/>
                                  <a:ext cx="1796025"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50AA" w14:textId="77777777" w:rsidR="00886A03" w:rsidRDefault="00886A03" w:rsidP="00D3571C">
                                    <w:pPr>
                                      <w:autoSpaceDE w:val="0"/>
                                      <w:autoSpaceDN w:val="0"/>
                                      <w:adjustRightInd w:val="0"/>
                                      <w:rPr>
                                        <w:b/>
                                        <w:bCs/>
                                        <w:color w:val="000000"/>
                                        <w:sz w:val="19"/>
                                      </w:rPr>
                                    </w:pPr>
                                    <w:r>
                                      <w:rPr>
                                        <w:b/>
                                        <w:bCs/>
                                        <w:color w:val="000000"/>
                                        <w:sz w:val="19"/>
                                      </w:rPr>
                                      <w:t>Gate &amp; Barrier Controls</w:t>
                                    </w:r>
                                  </w:p>
                                </w:txbxContent>
                              </wps:txbx>
                              <wps:bodyPr rot="0" vert="horz" wrap="square" lIns="73152" tIns="36576" rIns="73152" bIns="36576" anchor="t" anchorCtr="0" upright="1">
                                <a:noAutofit/>
                              </wps:bodyPr>
                            </wps:wsp>
                            <wps:wsp>
                              <wps:cNvPr id="31" name="Text Box 74"/>
                              <wps:cNvSpPr txBox="1">
                                <a:spLocks noChangeArrowheads="1"/>
                              </wps:cNvSpPr>
                              <wps:spPr bwMode="auto">
                                <a:xfrm>
                                  <a:off x="1494821" y="3860004"/>
                                  <a:ext cx="2815839" cy="219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9C76" w14:textId="77777777" w:rsidR="00886A03" w:rsidRDefault="00886A03" w:rsidP="00D3571C">
                                    <w:pPr>
                                      <w:autoSpaceDE w:val="0"/>
                                      <w:autoSpaceDN w:val="0"/>
                                      <w:adjustRightInd w:val="0"/>
                                      <w:rPr>
                                        <w:b/>
                                        <w:bCs/>
                                        <w:color w:val="000000"/>
                                        <w:sz w:val="19"/>
                                      </w:rPr>
                                    </w:pPr>
                                    <w:r>
                                      <w:rPr>
                                        <w:b/>
                                        <w:bCs/>
                                        <w:color w:val="000000"/>
                                        <w:sz w:val="19"/>
                                      </w:rPr>
                                      <w:t>Closed-Circuit Television Systems &amp; Intruder Detection System (Internal and External)</w:t>
                                    </w:r>
                                  </w:p>
                                </w:txbxContent>
                              </wps:txbx>
                              <wps:bodyPr rot="0" vert="horz" wrap="square" lIns="73152" tIns="36576" rIns="73152" bIns="36576" anchor="t" anchorCtr="0" upright="1">
                                <a:noAutofit/>
                              </wps:bodyPr>
                            </wps:wsp>
                            <wps:wsp>
                              <wps:cNvPr id="64" name="Text Box 75"/>
                              <wps:cNvSpPr txBox="1">
                                <a:spLocks noChangeArrowheads="1"/>
                              </wps:cNvSpPr>
                              <wps:spPr bwMode="auto">
                                <a:xfrm>
                                  <a:off x="1714524" y="3436804"/>
                                  <a:ext cx="2172230" cy="194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C82F" w14:textId="77777777" w:rsidR="00886A03" w:rsidRDefault="00886A03" w:rsidP="00D3571C">
                                    <w:pPr>
                                      <w:autoSpaceDE w:val="0"/>
                                      <w:autoSpaceDN w:val="0"/>
                                      <w:adjustRightInd w:val="0"/>
                                      <w:rPr>
                                        <w:b/>
                                        <w:bCs/>
                                        <w:color w:val="000000"/>
                                        <w:sz w:val="19"/>
                                      </w:rPr>
                                    </w:pPr>
                                    <w:r>
                                      <w:rPr>
                                        <w:b/>
                                        <w:bCs/>
                                        <w:color w:val="000000"/>
                                        <w:sz w:val="19"/>
                                      </w:rPr>
                                      <w:t>Alarm Monitoring &amp; Response</w:t>
                                    </w:r>
                                  </w:p>
                                </w:txbxContent>
                              </wps:txbx>
                              <wps:bodyPr rot="0" vert="horz" wrap="square" lIns="73152" tIns="36576" rIns="73152" bIns="36576" anchor="t" anchorCtr="0" upright="1">
                                <a:noAutofit/>
                              </wps:bodyPr>
                            </wps:wsp>
                            <wps:wsp>
                              <wps:cNvPr id="65" name="Text Box 76"/>
                              <wps:cNvSpPr txBox="1">
                                <a:spLocks noChangeArrowheads="1"/>
                              </wps:cNvSpPr>
                              <wps:spPr bwMode="auto">
                                <a:xfrm>
                                  <a:off x="1714524" y="1046101"/>
                                  <a:ext cx="2856940" cy="211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77617" w14:textId="77777777" w:rsidR="00886A03" w:rsidRDefault="00886A03" w:rsidP="00D3571C">
                                    <w:pPr>
                                      <w:autoSpaceDE w:val="0"/>
                                      <w:autoSpaceDN w:val="0"/>
                                      <w:adjustRightInd w:val="0"/>
                                      <w:rPr>
                                        <w:b/>
                                        <w:bCs/>
                                        <w:color w:val="000000"/>
                                        <w:sz w:val="19"/>
                                      </w:rPr>
                                    </w:pPr>
                                    <w:r>
                                      <w:rPr>
                                        <w:b/>
                                        <w:bCs/>
                                        <w:color w:val="000000"/>
                                        <w:sz w:val="19"/>
                                      </w:rPr>
                                      <w:t>Facility Walls/Windows/Doors</w:t>
                                    </w:r>
                                  </w:p>
                                </w:txbxContent>
                              </wps:txbx>
                              <wps:bodyPr rot="0" vert="horz" wrap="square" lIns="73152" tIns="36576" rIns="73152" bIns="36576" anchor="t" anchorCtr="0" upright="1">
                                <a:noAutofit/>
                              </wps:bodyPr>
                            </wps:wsp>
                            <wps:wsp>
                              <wps:cNvPr id="66" name="Text Box 77"/>
                              <wps:cNvSpPr txBox="1">
                                <a:spLocks noChangeArrowheads="1"/>
                              </wps:cNvSpPr>
                              <wps:spPr bwMode="auto">
                                <a:xfrm>
                                  <a:off x="1905026" y="1257101"/>
                                  <a:ext cx="1816825" cy="2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1779" w14:textId="77777777" w:rsidR="00886A03" w:rsidRDefault="00886A03" w:rsidP="00D3571C">
                                    <w:pPr>
                                      <w:autoSpaceDE w:val="0"/>
                                      <w:autoSpaceDN w:val="0"/>
                                      <w:adjustRightInd w:val="0"/>
                                      <w:rPr>
                                        <w:b/>
                                        <w:bCs/>
                                        <w:color w:val="000000"/>
                                        <w:sz w:val="19"/>
                                      </w:rPr>
                                    </w:pPr>
                                    <w:r>
                                      <w:rPr>
                                        <w:b/>
                                        <w:bCs/>
                                        <w:color w:val="000000"/>
                                        <w:sz w:val="19"/>
                                      </w:rPr>
                                      <w:t>Secure Areas (Open Interior)</w:t>
                                    </w:r>
                                  </w:p>
                                </w:txbxContent>
                              </wps:txbx>
                              <wps:bodyPr rot="0" vert="horz" wrap="square" lIns="73152" tIns="36576" rIns="73152" bIns="36576" anchor="t" anchorCtr="0" upright="1">
                                <a:noAutofit/>
                              </wps:bodyPr>
                            </wps:wsp>
                            <wps:wsp>
                              <wps:cNvPr id="67" name="Text Box 78"/>
                              <wps:cNvSpPr txBox="1">
                                <a:spLocks noChangeArrowheads="1"/>
                              </wps:cNvSpPr>
                              <wps:spPr bwMode="auto">
                                <a:xfrm>
                                  <a:off x="1714524" y="3251204"/>
                                  <a:ext cx="2678937" cy="2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F392" w14:textId="77777777" w:rsidR="00886A03" w:rsidRDefault="00886A03" w:rsidP="00D3571C">
                                    <w:pPr>
                                      <w:autoSpaceDE w:val="0"/>
                                      <w:autoSpaceDN w:val="0"/>
                                      <w:adjustRightInd w:val="0"/>
                                      <w:rPr>
                                        <w:b/>
                                        <w:bCs/>
                                        <w:color w:val="000000"/>
                                        <w:sz w:val="19"/>
                                      </w:rPr>
                                    </w:pPr>
                                    <w:r>
                                      <w:rPr>
                                        <w:b/>
                                        <w:bCs/>
                                        <w:color w:val="000000"/>
                                        <w:sz w:val="19"/>
                                      </w:rPr>
                                      <w:t>Information Classification Policy</w:t>
                                    </w:r>
                                  </w:p>
                                </w:txbxContent>
                              </wps:txbx>
                              <wps:bodyPr rot="0" vert="horz" wrap="square" lIns="73152" tIns="36576" rIns="73152" bIns="36576" anchor="t" anchorCtr="0" upright="1">
                                <a:noAutofit/>
                              </wps:bodyPr>
                            </wps:wsp>
                            <wps:wsp>
                              <wps:cNvPr id="68" name="Text Box 79"/>
                              <wps:cNvSpPr txBox="1">
                                <a:spLocks noChangeArrowheads="1"/>
                              </wps:cNvSpPr>
                              <wps:spPr bwMode="auto">
                                <a:xfrm>
                                  <a:off x="2240731" y="183800"/>
                                  <a:ext cx="3045042" cy="253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AF84" w14:textId="77777777" w:rsidR="00886A03" w:rsidRDefault="00886A03" w:rsidP="00D3571C">
                                    <w:pPr>
                                      <w:autoSpaceDE w:val="0"/>
                                      <w:autoSpaceDN w:val="0"/>
                                      <w:adjustRightInd w:val="0"/>
                                      <w:rPr>
                                        <w:b/>
                                        <w:bCs/>
                                        <w:color w:val="000000"/>
                                        <w:sz w:val="19"/>
                                      </w:rPr>
                                    </w:pPr>
                                    <w:r>
                                      <w:rPr>
                                        <w:b/>
                                        <w:bCs/>
                                        <w:color w:val="000000"/>
                                        <w:sz w:val="19"/>
                                      </w:rPr>
                                      <w:t>Perimeter Intruder Detection System</w:t>
                                    </w:r>
                                  </w:p>
                                </w:txbxContent>
                              </wps:txbx>
                              <wps:bodyPr rot="0" vert="horz" wrap="square" lIns="73152" tIns="36576" rIns="73152" bIns="36576" anchor="t" anchorCtr="0" upright="1">
                                <a:noAutofit/>
                              </wps:bodyPr>
                            </wps:wsp>
                            <wps:wsp>
                              <wps:cNvPr id="69" name="Text Box 40"/>
                              <wps:cNvSpPr txBox="1">
                                <a:spLocks noChangeArrowheads="1"/>
                              </wps:cNvSpPr>
                              <wps:spPr bwMode="auto">
                                <a:xfrm>
                                  <a:off x="2987841" y="3619404"/>
                                  <a:ext cx="1747924"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8109" w14:textId="77777777" w:rsidR="00886A03" w:rsidRDefault="00886A03" w:rsidP="00D3571C">
                                    <w:pPr>
                                      <w:autoSpaceDE w:val="0"/>
                                      <w:autoSpaceDN w:val="0"/>
                                      <w:adjustRightInd w:val="0"/>
                                      <w:rPr>
                                        <w:b/>
                                        <w:bCs/>
                                        <w:color w:val="000000"/>
                                        <w:sz w:val="19"/>
                                      </w:rPr>
                                    </w:pPr>
                                    <w:r>
                                      <w:rPr>
                                        <w:b/>
                                        <w:bCs/>
                                        <w:color w:val="000000"/>
                                        <w:sz w:val="19"/>
                                      </w:rPr>
                                      <w:t>Passes &amp; Access Cards</w:t>
                                    </w:r>
                                  </w:p>
                                </w:txbxContent>
                              </wps:txbx>
                              <wps:bodyPr rot="0" vert="horz" wrap="square" lIns="73152" tIns="36576" rIns="73152" bIns="36576" anchor="t" anchorCtr="0" upright="1">
                                <a:noAutofit/>
                              </wps:bodyPr>
                            </wps:wsp>
                            <wps:wsp>
                              <wps:cNvPr id="70" name="Text Box 41"/>
                              <wps:cNvSpPr txBox="1">
                                <a:spLocks noChangeArrowheads="1"/>
                              </wps:cNvSpPr>
                              <wps:spPr bwMode="auto">
                                <a:xfrm>
                                  <a:off x="1682323" y="3056203"/>
                                  <a:ext cx="2757538"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0488" w14:textId="77777777" w:rsidR="00886A03" w:rsidRDefault="00886A03" w:rsidP="00D3571C">
                                    <w:pPr>
                                      <w:autoSpaceDE w:val="0"/>
                                      <w:autoSpaceDN w:val="0"/>
                                      <w:adjustRightInd w:val="0"/>
                                      <w:rPr>
                                        <w:b/>
                                        <w:bCs/>
                                        <w:color w:val="000000"/>
                                        <w:sz w:val="19"/>
                                      </w:rPr>
                                    </w:pPr>
                                    <w:r>
                                      <w:rPr>
                                        <w:b/>
                                        <w:bCs/>
                                        <w:color w:val="000000"/>
                                        <w:sz w:val="19"/>
                                      </w:rPr>
                                      <w:t>Staff Security Training/Awareness</w:t>
                                    </w:r>
                                  </w:p>
                                </w:txbxContent>
                              </wps:txbx>
                              <wps:bodyPr rot="0" vert="horz" wrap="square" lIns="73152" tIns="36576" rIns="73152" bIns="36576" anchor="t" anchorCtr="0" upright="1">
                                <a:noAutofit/>
                              </wps:bodyPr>
                            </wps:wsp>
                            <wps:wsp>
                              <wps:cNvPr id="71" name="Text Box 82"/>
                              <wps:cNvSpPr txBox="1">
                                <a:spLocks noChangeArrowheads="1"/>
                              </wps:cNvSpPr>
                              <wps:spPr bwMode="auto">
                                <a:xfrm>
                                  <a:off x="1538821" y="2757103"/>
                                  <a:ext cx="2514635"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E1DD" w14:textId="77777777" w:rsidR="00886A03" w:rsidRDefault="00886A03" w:rsidP="00D3571C">
                                    <w:pPr>
                                      <w:autoSpaceDE w:val="0"/>
                                      <w:autoSpaceDN w:val="0"/>
                                      <w:adjustRightInd w:val="0"/>
                                      <w:rPr>
                                        <w:b/>
                                        <w:bCs/>
                                        <w:color w:val="000000"/>
                                        <w:sz w:val="19"/>
                                      </w:rPr>
                                    </w:pPr>
                                    <w:r>
                                      <w:rPr>
                                        <w:b/>
                                        <w:bCs/>
                                        <w:color w:val="000000"/>
                                        <w:sz w:val="19"/>
                                      </w:rPr>
                                      <w:t>Authorized Access/Need to Know Principles</w:t>
                                    </w:r>
                                  </w:p>
                                </w:txbxContent>
                              </wps:txbx>
                              <wps:bodyPr rot="0" vert="horz" wrap="square" lIns="73152" tIns="36576" rIns="73152" bIns="36576" anchor="t" anchorCtr="0" upright="1">
                                <a:noAutofit/>
                              </wps:bodyPr>
                            </wps:wsp>
                            <wps:wsp>
                              <wps:cNvPr id="72" name="Text Box 83"/>
                              <wps:cNvSpPr txBox="1">
                                <a:spLocks noChangeArrowheads="1"/>
                              </wps:cNvSpPr>
                              <wps:spPr bwMode="auto">
                                <a:xfrm>
                                  <a:off x="1714524" y="4251805"/>
                                  <a:ext cx="2909240"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D46A" w14:textId="77777777" w:rsidR="00886A03" w:rsidRDefault="00886A03" w:rsidP="00D3571C">
                                    <w:pPr>
                                      <w:autoSpaceDE w:val="0"/>
                                      <w:autoSpaceDN w:val="0"/>
                                      <w:adjustRightInd w:val="0"/>
                                      <w:rPr>
                                        <w:b/>
                                        <w:bCs/>
                                        <w:color w:val="000000"/>
                                        <w:sz w:val="19"/>
                                      </w:rPr>
                                    </w:pPr>
                                    <w:r>
                                      <w:rPr>
                                        <w:b/>
                                        <w:bCs/>
                                        <w:color w:val="000000"/>
                                        <w:sz w:val="19"/>
                                      </w:rPr>
                                      <w:t>Law Enforcement &amp; Government Security</w:t>
                                    </w:r>
                                  </w:p>
                                </w:txbxContent>
                              </wps:txbx>
                              <wps:bodyPr rot="0" vert="horz" wrap="square" lIns="73152" tIns="36576" rIns="73152" bIns="36576" anchor="t" anchorCtr="0" upright="1">
                                <a:noAutofit/>
                              </wps:bodyPr>
                            </wps:wsp>
                          </wpc:wpc>
                        </a:graphicData>
                      </a:graphic>
                    </wp:inline>
                  </w:drawing>
                </mc:Choice>
                <mc:Fallback>
                  <w:pict>
                    <v:group id="Canvas 73" o:spid="_x0000_s1077" editas="canvas" style="width:425.25pt;height:350.15pt;mso-position-horizontal-relative:char;mso-position-vertical-relative:line" coordsize="54006,4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4006;height:44469;visibility:visible;mso-wrap-style:square">
                        <v:fill o:detectmouseclick="t"/>
                        <v:path o:connecttype="none"/>
                      </v:shape>
                      <v:rect id="Rectangle 55" o:spid="_x0000_s1079" style="position:absolute;top:118;width:54006;height:44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C8AA&#10;AADbAAAADwAAAGRycy9kb3ducmV2LnhtbERP3WrCMBS+F3yHcATvNLXCVjqjDLGygbvw5wEOzVlT&#10;1pyUJGr39stA8O58fL9ntRlsJ27kQ+tYwWKegSCunW65UXA5V7MCRIjIGjvHpOCXAmzW49EKS+3u&#10;fKTbKTYihXAoUYGJsS+lDLUhi2HueuLEfTtvMSboG6k93lO47WSeZS/SYsupwWBPW0P1z+lqFezN&#10;9VDtKB5k9bUk8hf7WnzmSk0nw/sbiEhDfIof7g+d5ufw/0s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KC8AAAADbAAAADwAAAAAAAAAAAAAAAACYAgAAZHJzL2Rvd25y&#10;ZXYueG1sUEsFBgAAAAAEAAQA9QAAAIUDAAAAAA==&#10;" fillcolor="#bbe0e3" strokeweight="3pt">
                        <v:textbox inset="5.76pt,2.88pt,5.76pt,2.88pt">
                          <w:txbxContent>
                            <w:p w14:paraId="4BB2EC5E" w14:textId="77777777" w:rsidR="00886A03" w:rsidRDefault="00886A03" w:rsidP="00D3571C">
                              <w:pPr>
                                <w:autoSpaceDE w:val="0"/>
                                <w:autoSpaceDN w:val="0"/>
                                <w:adjustRightInd w:val="0"/>
                                <w:jc w:val="center"/>
                                <w:rPr>
                                  <w:b/>
                                  <w:bCs/>
                                  <w:color w:val="000000"/>
                                  <w:sz w:val="19"/>
                                </w:rPr>
                              </w:pPr>
                            </w:p>
                          </w:txbxContent>
                        </v:textbox>
                      </v:rect>
                      <v:rect id="Rectangle 56" o:spid="_x0000_s1080" style="position:absolute;left:1720;top:2145;width:50375;height:40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A8MA&#10;AADbAAAADwAAAGRycy9kb3ducmV2LnhtbERPTWvCQBC9F/wPyxS8FN3UQJHUVYpQ8OChjQnxOGSn&#10;2Wh2NmTXmP77bqHQ2zze52x2k+3ESINvHSt4XiYgiGunW24UFKf3xRqED8gaO8ek4Js87Lazhw1m&#10;2t35k8Y8NCKGsM9QgQmhz6T0tSGLful64sh9ucFiiHBopB7wHsNtJ1dJ8iItthwbDPa0N1Rf85tV&#10;II9lcarc+eMplDdTjddLWrUXpeaP09sriEBT+Bf/uQ86zk/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QA8MAAADbAAAADwAAAAAAAAAAAAAAAACYAgAAZHJzL2Rv&#10;d25yZXYueG1sUEsFBgAAAAAEAAQA9QAAAIgDAAAAAA==&#10;" fillcolor="#bbe0e3"/>
                      <v:rect id="Rectangle 57" o:spid="_x0000_s1081" style="position:absolute;left:3446;top:4154;width:46726;height:3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Id8IA&#10;AADbAAAADwAAAGRycy9kb3ducmV2LnhtbERPS4vCMBC+L/gfwgheljVVF5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8h3wgAAANsAAAAPAAAAAAAAAAAAAAAAAJgCAABkcnMvZG93&#10;bnJldi54bWxQSwUGAAAAAAQABAD1AAAAhwMAAAAA&#10;" fillcolor="#bbe0e3"/>
                      <v:rect id="Rectangle 58" o:spid="_x0000_s1082" style="position:absolute;left:5750;top:6223;width:41875;height:32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t7MIA&#10;AADbAAAADwAAAGRycy9kb3ducmV2LnhtbERPS4vCMBC+L/gfwgheljVVWZ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23swgAAANsAAAAPAAAAAAAAAAAAAAAAAJgCAABkcnMvZG93&#10;bnJldi54bWxQSwUGAAAAAAQABAD1AAAAhwMAAAAA&#10;" fillcolor="#bbe0e3"/>
                      <v:rect id="Rectangle 59" o:spid="_x0000_s1083" style="position:absolute;left:7471;top:8280;width:38243;height:28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m8EA&#10;AADbAAAADwAAAGRycy9kb3ducmV2LnhtbERPS4vCMBC+C/sfwgh7kTV1BZFqFFkQ9rAHn3SPQzM2&#10;1WZSmljrvzeC4G0+vufMl52tREuNLx0rGA0TEMS50yUXCg779dcUhA/IGivHpOBOHpaLj94cU+1u&#10;vKV2FwoRQ9inqMCEUKdS+tyQRT90NXHkTq6xGCJsCqkbvMVwW8nvJJlIiyXHBoM1/RjKL7urVSD/&#10;jod95v43g3C8mqy9nMdZeVbqs9+tZiACdeEtfrl/dZw/ge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85vBAAAA2wAAAA8AAAAAAAAAAAAAAAAAmAIAAGRycy9kb3du&#10;cmV2LnhtbFBLBQYAAAAABAAEAPUAAACGAwAAAAA=&#10;" fillcolor="#bbe0e3"/>
                      <v:rect id="Rectangle 60" o:spid="_x0000_s1084" style="position:absolute;left:9197;top:10301;width:35201;height:2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WAMIA&#10;AADbAAAADwAAAGRycy9kb3ducmV2LnhtbERPS4vCMBC+L/gfwgheljVVYZWuUUQQPHhwfdA9Ds1s&#10;U20mpYm1/nuzsOBtPr7nzJedrURLjS8dKxgNExDEudMlFwpOx83HDIQPyBorx6TgQR6Wi97bHFPt&#10;7vxN7SEUIoawT1GBCaFOpfS5IYt+6GriyP26xmKIsCmkbvAew20lx0nyKS2WHBsM1rQ2lF8PN6tA&#10;7s6nY+Z+9u/hfDNZe71MsvKi1KDfrb5ABOrCS/zv3uo4fwp/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VYAwgAAANsAAAAPAAAAAAAAAAAAAAAAAJgCAABkcnMvZG93&#10;bnJldi54bWxQSwUGAAAAAAQABAD1AAAAhwMAAAAA&#10;" fillcolor="#bbe0e3"/>
                      <v:rect id="Rectangle 61" o:spid="_x0000_s1085" style="position:absolute;left:11489;top:12311;width:30956;height:20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CcsUA&#10;AADbAAAADwAAAGRycy9kb3ducmV2LnhtbESPQWvCQBCF74X+h2UKvZS6sYJIdJVSEHroodVIehyy&#10;YzaanQ3ZNab/vnMQvM3w3rz3zWoz+lYN1McmsIHpJANFXAXbcG2g2G9fF6BiQrbYBiYDfxRhs358&#10;WGFuw5V/aNilWkkIxxwNuJS6XOtYOfIYJ6EjFu0Yeo9J1r7WtserhPtWv2XZXHtsWBocdvThqDrv&#10;Lt6A/joU+zL8fr+kw8WVw/k0K5uTMc9P4/sSVKIx3c23608r+AIrv8gA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sJyxQAAANsAAAAPAAAAAAAAAAAAAAAAAJgCAABkcnMv&#10;ZG93bnJldi54bWxQSwUGAAAAAAQABAD1AAAAigMAAAAA&#10;" fillcolor="#bbe0e3"/>
                      <v:rect id="Rectangle 62" o:spid="_x0000_s1086" style="position:absolute;left:13793;top:14362;width:26735;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n6cIA&#10;AADbAAAADwAAAGRycy9kb3ducmV2LnhtbERPS4vCMBC+L/gfwgheljVVYdGuUUQQPHhwfdA9Ds1s&#10;U20mpYm1/nuzsOBtPr7nzJedrURLjS8dKxgNExDEudMlFwpOx83HFIQPyBorx6TgQR6Wi97bHFPt&#10;7vxN7SEUIoawT1GBCaFOpfS5IYt+6GriyP26xmKIsCmkbvAew20lx0nyKS2WHBsM1rQ2lF8PN6tA&#10;7s6nY+Z+9u/hfDNZe71MsvKi1KDfrb5ABOrCS/zv3uo4fwZ/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mfpwgAAANsAAAAPAAAAAAAAAAAAAAAAAJgCAABkcnMvZG93&#10;bnJldi54bWxQSwUGAAAAAAQABAD1AAAAhwMAAAAA&#10;" fillcolor="#bbe0e3"/>
                      <v:rect id="Rectangle 63" o:spid="_x0000_s1087" alt="Dark downward diagonal" style="position:absolute;left:15365;top:18286;width:23752;height:8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NvsEA&#10;AADbAAAADwAAAGRycy9kb3ducmV2LnhtbERPTYvCMBC9C/sfwizsRTTVg0o1iiguIl6sC3sdm9m2&#10;azMpSdT235uD4PHxvher1tTiTs5XlhWMhgkI4tzqigsFP+fdYAbCB2SNtWVS0JGH1fKjt8BU2wef&#10;6J6FQsQQ9ikqKENoUil9XpJBP7QNceT+rDMYInSF1A4fMdzUcpwkE2mw4thQYkObkvJrdjMKDkk3&#10;2U4vx9/+f/vtukv/eG42uVJfn+16DiJQG97il3uvFYz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ojb7BAAAA2wAAAA8AAAAAAAAAAAAAAAAAmAIAAGRycy9kb3du&#10;cmV2LnhtbFBLBQYAAAAABAAEAPUAAACGAwAAAAA=&#10;" fillcolor="#bbe0e3" strokecolor="red">
                        <v:fill r:id="rId22" o:title="" type="pattern"/>
                        <v:textbox inset="5.76pt,2.88pt,5.76pt,2.88pt">
                          <w:txbxContent>
                            <w:p w14:paraId="1057CD23" w14:textId="77777777" w:rsidR="00886A03" w:rsidRDefault="00886A03" w:rsidP="00D3571C">
                              <w:pPr>
                                <w:autoSpaceDE w:val="0"/>
                                <w:autoSpaceDN w:val="0"/>
                                <w:adjustRightInd w:val="0"/>
                                <w:jc w:val="center"/>
                                <w:rPr>
                                  <w:b/>
                                  <w:bCs/>
                                  <w:color w:val="FF0000"/>
                                  <w:sz w:val="28"/>
                                  <w:szCs w:val="28"/>
                                </w:rPr>
                              </w:pPr>
                              <w:r>
                                <w:rPr>
                                  <w:b/>
                                  <w:bCs/>
                                  <w:color w:val="FF0000"/>
                                  <w:sz w:val="28"/>
                                  <w:szCs w:val="28"/>
                                </w:rPr>
                                <w:t xml:space="preserve">Critical Assets </w:t>
                              </w:r>
                            </w:p>
                            <w:p w14:paraId="13656426" w14:textId="77777777" w:rsidR="00886A03" w:rsidRDefault="00886A03" w:rsidP="00D3571C">
                              <w:pPr>
                                <w:autoSpaceDE w:val="0"/>
                                <w:autoSpaceDN w:val="0"/>
                                <w:adjustRightInd w:val="0"/>
                                <w:jc w:val="center"/>
                                <w:rPr>
                                  <w:b/>
                                  <w:bCs/>
                                  <w:color w:val="FF0000"/>
                                  <w:szCs w:val="28"/>
                                </w:rPr>
                              </w:pPr>
                              <w:r>
                                <w:rPr>
                                  <w:b/>
                                  <w:bCs/>
                                  <w:color w:val="FF0000"/>
                                  <w:szCs w:val="28"/>
                                </w:rPr>
                                <w:t>Information/Equipment/</w:t>
                              </w:r>
                            </w:p>
                            <w:p w14:paraId="33BFD4A1" w14:textId="77777777" w:rsidR="00886A03" w:rsidRDefault="00886A03" w:rsidP="00D3571C">
                              <w:pPr>
                                <w:autoSpaceDE w:val="0"/>
                                <w:autoSpaceDN w:val="0"/>
                                <w:adjustRightInd w:val="0"/>
                                <w:jc w:val="center"/>
                                <w:rPr>
                                  <w:b/>
                                  <w:bCs/>
                                  <w:color w:val="FF0000"/>
                                  <w:szCs w:val="28"/>
                                </w:rPr>
                              </w:pPr>
                              <w:r>
                                <w:rPr>
                                  <w:b/>
                                  <w:bCs/>
                                  <w:color w:val="FF0000"/>
                                  <w:szCs w:val="28"/>
                                </w:rPr>
                                <w:t>Material Personnel/Processes</w:t>
                              </w:r>
                            </w:p>
                          </w:txbxContent>
                        </v:textbox>
                      </v:rect>
                      <v:shape id="Text Box 64" o:spid="_x0000_s1088" type="#_x0000_t202" style="position:absolute;left:9769;top:118;width:3506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uwMEA&#10;AADbAAAADwAAAGRycy9kb3ducmV2LnhtbESPS6vCMBSE94L/IRzBjVxTH0jpNYr4gC593vWhObct&#10;NieliVr/vREEl8PMfMPMl62pxJ0aV1pWMBpGIIgzq0vOFZxPu58YhPPIGivLpOBJDpaLbmeOibYP&#10;PtD96HMRIOwSVFB4XydSuqwgg25oa+Lg/dvGoA+yyaVu8BHgppLjKJpJgyWHhQJrWheUXY83o2Bi&#10;NrHct1N3OP1tV4Nt6tJLnCnV77WrXxCeWv8Nf9qpVjAewf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bsDBAAAA2wAAAA8AAAAAAAAAAAAAAAAAmAIAAGRycy9kb3du&#10;cmV2LnhtbFBLBQYAAAAABAAEAPUAAACGAwAAAAA=&#10;" filled="f" fillcolor="#bbe0e3" stroked="f">
                        <v:textbox inset="5.76pt,2.88pt,5.76pt,2.88pt">
                          <w:txbxContent>
                            <w:p w14:paraId="6244287F" w14:textId="77777777" w:rsidR="00886A03" w:rsidRDefault="00886A03" w:rsidP="00D3571C">
                              <w:pPr>
                                <w:autoSpaceDE w:val="0"/>
                                <w:autoSpaceDN w:val="0"/>
                                <w:adjustRightInd w:val="0"/>
                                <w:rPr>
                                  <w:b/>
                                  <w:bCs/>
                                  <w:color w:val="000000"/>
                                  <w:sz w:val="19"/>
                                </w:rPr>
                              </w:pPr>
                              <w:r>
                                <w:rPr>
                                  <w:b/>
                                  <w:bCs/>
                                  <w:color w:val="000000"/>
                                  <w:sz w:val="19"/>
                                </w:rPr>
                                <w:t>Local/National &amp; International Intelligence/Threat Assessments</w:t>
                              </w:r>
                            </w:p>
                          </w:txbxContent>
                        </v:textbox>
                      </v:shape>
                      <v:shape id="Text Box 65" o:spid="_x0000_s1089" type="#_x0000_t202" style="position:absolute;left:2875;top:1838;width:1953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wt8MA&#10;AADbAAAADwAAAGRycy9kb3ducmV2LnhtbESPQWuDQBSE74X+h+UVcinNGluC2GxCSAx4rCbt+eG+&#10;qtR9K+5Gzb/PFgo9DjPzDbPZzaYTIw2utaxgtYxAEFdWt1wruJxPLwkI55E1dpZJwY0c7LaPDxtM&#10;tZ24oLH0tQgQdikqaLzvUyld1ZBBt7Q9cfC+7WDQBznUUg84BbjpZBxFa2mw5bDQYE+Hhqqf8moU&#10;vJpjIj/mN1ecv7L9c5a7/DOplFo8zft3EJ5m/x/+a+daQRzD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wt8MAAADbAAAADwAAAAAAAAAAAAAAAACYAgAAZHJzL2Rv&#10;d25yZXYueG1sUEsFBgAAAAAEAAQA9QAAAIgDAAAAAA==&#10;" filled="f" fillcolor="#bbe0e3" stroked="f">
                        <v:textbox inset="5.76pt,2.88pt,5.76pt,2.88pt">
                          <w:txbxContent>
                            <w:p w14:paraId="03B99C2B" w14:textId="77777777" w:rsidR="00886A03" w:rsidRDefault="00886A03" w:rsidP="00D3571C">
                              <w:pPr>
                                <w:autoSpaceDE w:val="0"/>
                                <w:autoSpaceDN w:val="0"/>
                                <w:adjustRightInd w:val="0"/>
                                <w:rPr>
                                  <w:b/>
                                  <w:bCs/>
                                  <w:color w:val="000000"/>
                                  <w:sz w:val="19"/>
                                </w:rPr>
                              </w:pPr>
                              <w:r>
                                <w:rPr>
                                  <w:b/>
                                  <w:bCs/>
                                  <w:color w:val="000000"/>
                                  <w:sz w:val="19"/>
                                </w:rPr>
                                <w:t>Perimeter Fences/Barriers</w:t>
                              </w:r>
                            </w:p>
                          </w:txbxContent>
                        </v:textbox>
                      </v:shape>
                      <v:shape id="Text Box 66" o:spid="_x0000_s1090" type="#_x0000_t202" style="position:absolute;left:7471;top:4131;width:2068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LMEA&#10;AADbAAAADwAAAGRycy9kb3ducmV2LnhtbESPS6vCMBSE94L/IRzBjVxTH0jpNYr4gC593vWhObct&#10;NieliVr/vREEl8PMfMPMl62pxJ0aV1pWMBpGIIgzq0vOFZxPu58YhPPIGivLpOBJDpaLbmeOibYP&#10;PtD96HMRIOwSVFB4XydSuqwgg25oa+Lg/dvGoA+yyaVu8BHgppLjKJpJgyWHhQJrWheUXY83o2Bi&#10;NrHct1N3OP1tV4Nt6tJLnCnV77WrXxCeWv8Nf9qpVjCewP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2VSzBAAAA2wAAAA8AAAAAAAAAAAAAAAAAmAIAAGRycy9kb3du&#10;cmV2LnhtbFBLBQYAAAAABAAEAPUAAACGAwAAAAA=&#10;" filled="f" fillcolor="#bbe0e3" stroked="f">
                        <v:textbox inset="5.76pt,2.88pt,5.76pt,2.88pt">
                          <w:txbxContent>
                            <w:p w14:paraId="1F1498A8" w14:textId="77777777" w:rsidR="00886A03" w:rsidRDefault="00886A03" w:rsidP="00D3571C">
                              <w:pPr>
                                <w:autoSpaceDE w:val="0"/>
                                <w:autoSpaceDN w:val="0"/>
                                <w:adjustRightInd w:val="0"/>
                                <w:rPr>
                                  <w:b/>
                                  <w:bCs/>
                                  <w:color w:val="000000"/>
                                  <w:sz w:val="19"/>
                                </w:rPr>
                              </w:pPr>
                              <w:r>
                                <w:rPr>
                                  <w:b/>
                                  <w:bCs/>
                                  <w:color w:val="000000"/>
                                  <w:sz w:val="19"/>
                                </w:rPr>
                                <w:t>Security Patrols/Responses</w:t>
                              </w:r>
                            </w:p>
                          </w:txbxContent>
                        </v:textbox>
                      </v:shape>
                      <v:shape id="Text Box 67" o:spid="_x0000_s1091" type="#_x0000_t202" style="position:absolute;left:26199;top:3788;width:239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WMEA&#10;AADbAAAADwAAAGRycy9kb3ducmV2LnhtbESPzarCMBSE94LvEI7gRjS9XpFSjSJehS79Xx+aY1ts&#10;TkoTtb79jSC4HGbmG2a+bE0lHtS40rKCn1EEgjizuuRcwem4HcYgnEfWWFkmBS9ysFx0O3NMtH3y&#10;nh4Hn4sAYZeggsL7OpHSZQUZdCNbEwfvahuDPsgml7rBZ4CbSo6jaCoNlhwWCqxpXVB2O9yNgl/z&#10;F8tdO3H742WzGmxSl57jTKl+r13NQHhq/Tf8aadawXgC7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zVjBAAAA2wAAAA8AAAAAAAAAAAAAAAAAmAIAAGRycy9kb3du&#10;cmV2LnhtbFBLBQYAAAAABAAEAPUAAACGAwAAAAA=&#10;" filled="f" fillcolor="#bbe0e3" stroked="f">
                        <v:textbox inset="5.76pt,2.88pt,5.76pt,2.88pt">
                          <w:txbxContent>
                            <w:p w14:paraId="1C6EC5EB" w14:textId="77777777" w:rsidR="00886A03" w:rsidRDefault="00886A03" w:rsidP="00D3571C">
                              <w:pPr>
                                <w:autoSpaceDE w:val="0"/>
                                <w:autoSpaceDN w:val="0"/>
                                <w:adjustRightInd w:val="0"/>
                                <w:rPr>
                                  <w:b/>
                                  <w:bCs/>
                                  <w:color w:val="000000"/>
                                  <w:sz w:val="19"/>
                                </w:rPr>
                              </w:pPr>
                              <w:r>
                                <w:rPr>
                                  <w:b/>
                                  <w:bCs/>
                                  <w:color w:val="000000"/>
                                  <w:sz w:val="19"/>
                                </w:rPr>
                                <w:t xml:space="preserve">Security Officers/Receptionist </w:t>
                              </w:r>
                            </w:p>
                          </w:txbxContent>
                        </v:textbox>
                      </v:shape>
                      <v:shape id="Text Box 68" o:spid="_x0000_s1092" type="#_x0000_t202" style="position:absolute;left:6911;top:36194;width:2280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ow8QA&#10;AADbAAAADwAAAGRycy9kb3ducmV2LnhtbESPzWrDMBCE74W+g9hCL6WR6zTFOFFCSF3wsXF+zou1&#10;sU2tlbEU2337qFDIcZiZb5jVZjKtGKh3jWUFb7MIBHFpdcOVguPh6zUB4TyyxtYyKfglB5v148MK&#10;U21H3tNQ+EoECLsUFdTed6mUrqzJoJvZjjh4F9sb9EH2ldQ9jgFuWhlH0Yc02HBYqLGjXU3lT3E1&#10;CubmM5Hf07vbH87Z9iXLXX5KSqWen6btEoSnyd/D/+1cK4gX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aMPEAAAA2wAAAA8AAAAAAAAAAAAAAAAAmAIAAGRycy9k&#10;b3ducmV2LnhtbFBLBQYAAAAABAAEAPUAAACJAwAAAAA=&#10;" filled="f" fillcolor="#bbe0e3" stroked="f">
                        <v:textbox inset="5.76pt,2.88pt,5.76pt,2.88pt">
                          <w:txbxContent>
                            <w:p w14:paraId="308F64EA" w14:textId="77777777" w:rsidR="00886A03" w:rsidRDefault="00886A03" w:rsidP="00D3571C">
                              <w:pPr>
                                <w:autoSpaceDE w:val="0"/>
                                <w:autoSpaceDN w:val="0"/>
                                <w:adjustRightInd w:val="0"/>
                                <w:rPr>
                                  <w:b/>
                                  <w:bCs/>
                                  <w:color w:val="000000"/>
                                  <w:sz w:val="19"/>
                                </w:rPr>
                              </w:pPr>
                              <w:r>
                                <w:rPr>
                                  <w:b/>
                                  <w:bCs/>
                                  <w:color w:val="000000"/>
                                  <w:sz w:val="19"/>
                                </w:rPr>
                                <w:t>Vetting/Background Checks</w:t>
                              </w:r>
                            </w:p>
                          </w:txbxContent>
                        </v:textbox>
                      </v:shape>
                      <v:shape id="Text Box 69" o:spid="_x0000_s1093" type="#_x0000_t202" style="position:absolute;left:6911;top:6329;width:14925;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2tMMA&#10;AADbAAAADwAAAGRycy9kb3ducmV2LnhtbESPT2vCQBTE7wW/w/IEL0U3pkVC6iriH8ixJtrzI/ua&#10;hGbfhuxq4rd3C4Ueh5n5DbPejqYVd+pdY1nBchGBIC6tbrhScClO8wSE88gaW8uk4EEOtpvJyxpT&#10;bQc+0z33lQgQdikqqL3vUildWZNBt7AdcfC+bW/QB9lXUvc4BLhpZRxFK2mw4bBQY0f7msqf/GYU&#10;vJlDIj/Hd3cuvo6712PmsmtSKjWbjrsPEJ5G/x/+a2daQbyC3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2tMMAAADbAAAADwAAAAAAAAAAAAAAAACYAgAAZHJzL2Rv&#10;d25yZXYueG1sUEsFBgAAAAAEAAQA9QAAAIgDAAAAAA==&#10;" filled="f" fillcolor="#bbe0e3" stroked="f">
                        <v:textbox inset="5.76pt,2.88pt,5.76pt,2.88pt">
                          <w:txbxContent>
                            <w:p w14:paraId="314221F0" w14:textId="77777777" w:rsidR="00886A03" w:rsidRDefault="00886A03" w:rsidP="00D3571C">
                              <w:pPr>
                                <w:autoSpaceDE w:val="0"/>
                                <w:autoSpaceDN w:val="0"/>
                                <w:adjustRightInd w:val="0"/>
                                <w:rPr>
                                  <w:b/>
                                  <w:bCs/>
                                  <w:color w:val="000000"/>
                                  <w:sz w:val="19"/>
                                </w:rPr>
                              </w:pPr>
                              <w:r>
                                <w:rPr>
                                  <w:b/>
                                  <w:bCs/>
                                  <w:color w:val="000000"/>
                                  <w:sz w:val="19"/>
                                </w:rPr>
                                <w:t>Entry Control Areas</w:t>
                              </w:r>
                            </w:p>
                          </w:txbxContent>
                        </v:textbox>
                      </v:shape>
                      <v:shape id="Text Box 70" o:spid="_x0000_s1094" type="#_x0000_t202" style="position:absolute;left:14948;top:8274;width:28158;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TL8QA&#10;AADbAAAADwAAAGRycy9kb3ducmV2LnhtbESPzWrDMBCE74W+g9hCL6WR65TUOFFCSF3wsXF+zou1&#10;sU2tlbEU2337qFDIcZiZb5jVZjKtGKh3jWUFb7MIBHFpdcOVguPh6zUB4TyyxtYyKfglB5v148MK&#10;U21H3tNQ+EoECLsUFdTed6mUrqzJoJvZjjh4F9sb9EH2ldQ9jgFuWhlH0UIabDgs1NjRrqbyp7ga&#10;BXPzmcjv6d3tD+ds+5LlLj8lpVLPT9N2CcLT5O/h/3auFcQf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Uy/EAAAA2wAAAA8AAAAAAAAAAAAAAAAAmAIAAGRycy9k&#10;b3ducmV2LnhtbFBLBQYAAAAABAAEAPUAAACJAwAAAAA=&#10;" filled="f" fillcolor="#bbe0e3" stroked="f">
                        <v:textbox inset="5.76pt,2.88pt,5.76pt,2.88pt">
                          <w:txbxContent>
                            <w:p w14:paraId="5638D552" w14:textId="77777777" w:rsidR="00886A03" w:rsidRDefault="00886A03" w:rsidP="00D3571C">
                              <w:pPr>
                                <w:autoSpaceDE w:val="0"/>
                                <w:autoSpaceDN w:val="0"/>
                                <w:adjustRightInd w:val="0"/>
                                <w:rPr>
                                  <w:b/>
                                  <w:bCs/>
                                  <w:color w:val="000000"/>
                                  <w:sz w:val="19"/>
                                </w:rPr>
                              </w:pPr>
                              <w:r>
                                <w:rPr>
                                  <w:b/>
                                  <w:bCs/>
                                  <w:color w:val="000000"/>
                                  <w:sz w:val="19"/>
                                </w:rPr>
                                <w:t xml:space="preserve">Open Areas Exterior Facility </w:t>
                              </w:r>
                            </w:p>
                          </w:txbxContent>
                        </v:textbox>
                      </v:shape>
                      <v:shape id="Text Box 71" o:spid="_x0000_s1095" type="#_x0000_t202" style="position:absolute;left:19050;top:15059;width:19812;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Xb8A&#10;AADbAAAADwAAAGRycy9kb3ducmV2LnhtbERPy4rCMBTdC/5DuIIb0VQdpFSjiA/ocqyP9aW5tsXm&#10;pjRR69+bxcAsD+e92nSmFi9qXWVZwXQSgSDOra64UHA5H8cxCOeRNdaWScGHHGzW/d4KE23ffKJX&#10;5gsRQtglqKD0vkmkdHlJBt3ENsSBu9vWoA+wLaRu8R3CTS1nUbSQBisODSU2tCspf2RPo2Bu9rH8&#10;7X7c6Xw7bEeH1KXXOFdqOOi2SxCeOv8v/nOnWsEsjA1fw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sddvwAAANsAAAAPAAAAAAAAAAAAAAAAAJgCAABkcnMvZG93bnJl&#10;di54bWxQSwUGAAAAAAQABAD1AAAAhAMAAAAA&#10;" filled="f" fillcolor="#bbe0e3" stroked="f">
                        <v:textbox inset="5.76pt,2.88pt,5.76pt,2.88pt">
                          <w:txbxContent>
                            <w:p w14:paraId="442785D4" w14:textId="77777777" w:rsidR="00886A03" w:rsidRDefault="00886A03" w:rsidP="00D3571C">
                              <w:pPr>
                                <w:autoSpaceDE w:val="0"/>
                                <w:autoSpaceDN w:val="0"/>
                                <w:adjustRightInd w:val="0"/>
                                <w:rPr>
                                  <w:b/>
                                  <w:bCs/>
                                  <w:color w:val="000000"/>
                                  <w:sz w:val="19"/>
                                </w:rPr>
                              </w:pPr>
                              <w:r>
                                <w:rPr>
                                  <w:b/>
                                  <w:bCs/>
                                  <w:color w:val="000000"/>
                                  <w:sz w:val="19"/>
                                </w:rPr>
                                <w:t>Interior Walls/Doors</w:t>
                              </w:r>
                            </w:p>
                          </w:txbxContent>
                        </v:textbox>
                      </v:shape>
                      <v:shape id="Text Box 72" o:spid="_x0000_s1096" type="#_x0000_t202" style="position:absolute;left:18288;top:40798;width:2400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ixsMA&#10;AADbAAAADwAAAGRycy9kb3ducmV2LnhtbESPT4vCMBTE7wt+h/AEL4um6iK1GkXUhR7X+uf8aJ5t&#10;sXkpTdTutzcLCx6HmfkNs1x3phYPal1lWcF4FIEgzq2uuFBwOn4PYxDOI2usLZOCX3KwXvU+lpho&#10;++QDPTJfiABhl6CC0vsmkdLlJRl0I9sQB+9qW4M+yLaQusVngJtaTqJoJg1WHBZKbGhbUn7L7kbB&#10;1Oxi+dN9ucPxst987lOXnuNcqUG/2yxAeOr8O/zfTrWCy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ixsMAAADbAAAADwAAAAAAAAAAAAAAAACYAgAAZHJzL2Rv&#10;d25yZXYueG1sUEsFBgAAAAAEAAQA9QAAAIgDAAAAAA==&#10;" filled="f" fillcolor="#bbe0e3" stroked="f">
                        <v:textbox inset="5.76pt,2.88pt,5.76pt,2.88pt">
                          <w:txbxContent>
                            <w:p w14:paraId="05D2ED71" w14:textId="77777777" w:rsidR="00886A03" w:rsidRDefault="00886A03" w:rsidP="00D3571C">
                              <w:pPr>
                                <w:autoSpaceDE w:val="0"/>
                                <w:autoSpaceDN w:val="0"/>
                                <w:adjustRightInd w:val="0"/>
                                <w:rPr>
                                  <w:b/>
                                  <w:bCs/>
                                  <w:color w:val="000000"/>
                                  <w:sz w:val="19"/>
                                </w:rPr>
                              </w:pPr>
                              <w:r>
                                <w:rPr>
                                  <w:b/>
                                  <w:bCs/>
                                  <w:color w:val="000000"/>
                                  <w:sz w:val="19"/>
                                </w:rPr>
                                <w:t>Protective/Security Lighting Systems</w:t>
                              </w:r>
                            </w:p>
                          </w:txbxContent>
                        </v:textbox>
                      </v:shape>
                      <v:shape id="Text Box 73" o:spid="_x0000_s1097" type="#_x0000_t202" style="position:absolute;left:32212;top:6324;width:1796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hr8A&#10;AADbAAAADwAAAGRycy9kb3ducmV2LnhtbERPS2vCQBC+F/wPywheim60UkJ0FbEWcvRRPQ/ZMQlm&#10;Z0N2q+m/7xwEjx/fe7nuXaPu1IXas4HpJAFFXHhbc2ng5/Q9TkGFiGyx8UwG/ijAejV4W2Jm/YMP&#10;dD/GUkkIhwwNVDG2mdahqMhhmPiWWLir7xxGgV2pbYcPCXeNniXJp3ZYszRU2NK2ouJ2/HUGPtxX&#10;qvf9PBxOl93mfZeH/JwWxoyG/WYBKlIfX+KnO7fik/X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2GvwAAANsAAAAPAAAAAAAAAAAAAAAAAJgCAABkcnMvZG93bnJl&#10;di54bWxQSwUGAAAAAAQABAD1AAAAhAMAAAAA&#10;" filled="f" fillcolor="#bbe0e3" stroked="f">
                        <v:textbox inset="5.76pt,2.88pt,5.76pt,2.88pt">
                          <w:txbxContent>
                            <w:p w14:paraId="77B450AA" w14:textId="77777777" w:rsidR="00886A03" w:rsidRDefault="00886A03" w:rsidP="00D3571C">
                              <w:pPr>
                                <w:autoSpaceDE w:val="0"/>
                                <w:autoSpaceDN w:val="0"/>
                                <w:adjustRightInd w:val="0"/>
                                <w:rPr>
                                  <w:b/>
                                  <w:bCs/>
                                  <w:color w:val="000000"/>
                                  <w:sz w:val="19"/>
                                </w:rPr>
                              </w:pPr>
                              <w:r>
                                <w:rPr>
                                  <w:b/>
                                  <w:bCs/>
                                  <w:color w:val="000000"/>
                                  <w:sz w:val="19"/>
                                </w:rPr>
                                <w:t>Gate &amp; Barrier Controls</w:t>
                              </w:r>
                            </w:p>
                          </w:txbxContent>
                        </v:textbox>
                      </v:shape>
                      <v:shape id="Text Box 74" o:spid="_x0000_s1098" type="#_x0000_t202" style="position:absolute;left:14948;top:38600;width:28158;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HcIA&#10;AADbAAAADwAAAGRycy9kb3ducmV2LnhtbESPQWvCQBSE7wX/w/KEXopu1FJCdBXRFHJstHp+ZF+T&#10;0OzbkF2T+O9dodDjMPPNMJvdaBrRU+dqywoW8wgEcWF1zaWC7/PnLAbhPLLGxjIpuJOD3XbyssFE&#10;24Fz6k++FKGEXYIKKu/bREpXVGTQzW1LHLwf2xn0QXal1B0Oodw0chlFH9JgzWGhwpYOFRW/p5tR&#10;sDLHWH6N7y4/X9P9W5q57BIXSr1Ox/0ahKfR/4f/6EwHbgH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fgdwgAAANsAAAAPAAAAAAAAAAAAAAAAAJgCAABkcnMvZG93&#10;bnJldi54bWxQSwUGAAAAAAQABAD1AAAAhwMAAAAA&#10;" filled="f" fillcolor="#bbe0e3" stroked="f">
                        <v:textbox inset="5.76pt,2.88pt,5.76pt,2.88pt">
                          <w:txbxContent>
                            <w:p w14:paraId="76439C76" w14:textId="77777777" w:rsidR="00886A03" w:rsidRDefault="00886A03" w:rsidP="00D3571C">
                              <w:pPr>
                                <w:autoSpaceDE w:val="0"/>
                                <w:autoSpaceDN w:val="0"/>
                                <w:adjustRightInd w:val="0"/>
                                <w:rPr>
                                  <w:b/>
                                  <w:bCs/>
                                  <w:color w:val="000000"/>
                                  <w:sz w:val="19"/>
                                </w:rPr>
                              </w:pPr>
                              <w:r>
                                <w:rPr>
                                  <w:b/>
                                  <w:bCs/>
                                  <w:color w:val="000000"/>
                                  <w:sz w:val="19"/>
                                </w:rPr>
                                <w:t>Closed-Circuit Television Systems &amp; Intruder Detection System (Internal and External)</w:t>
                              </w:r>
                            </w:p>
                          </w:txbxContent>
                        </v:textbox>
                      </v:shape>
                      <v:shape id="Text Box 75" o:spid="_x0000_s1099" type="#_x0000_t202" style="position:absolute;left:17145;top:34368;width:2172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0mMIA&#10;AADbAAAADwAAAGRycy9kb3ducmV2LnhtbESPS4vCQBCE7wv+h6EFL4uZ6EoIWUcRH5Cjzz03md4k&#10;bKYnZEaN/35HEDwWVfUVNV/2phE36lxtWcEkikEQF1bXXCo4n3bjFITzyBoby6TgQQ6Wi8HHHDNt&#10;73yg29GXIkDYZaig8r7NpHRFRQZdZFvi4P3azqAPsiul7vAe4KaR0zhOpMGaw0KFLa0rKv6OV6Pg&#10;y2xSue9n7nD62a4+t7nLL2mh1GjYr75BeOr9O/xq51pBMoP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SYwgAAANsAAAAPAAAAAAAAAAAAAAAAAJgCAABkcnMvZG93&#10;bnJldi54bWxQSwUGAAAAAAQABAD1AAAAhwMAAAAA&#10;" filled="f" fillcolor="#bbe0e3" stroked="f">
                        <v:textbox inset="5.76pt,2.88pt,5.76pt,2.88pt">
                          <w:txbxContent>
                            <w:p w14:paraId="2AA1C82F" w14:textId="77777777" w:rsidR="00886A03" w:rsidRDefault="00886A03" w:rsidP="00D3571C">
                              <w:pPr>
                                <w:autoSpaceDE w:val="0"/>
                                <w:autoSpaceDN w:val="0"/>
                                <w:adjustRightInd w:val="0"/>
                                <w:rPr>
                                  <w:b/>
                                  <w:bCs/>
                                  <w:color w:val="000000"/>
                                  <w:sz w:val="19"/>
                                </w:rPr>
                              </w:pPr>
                              <w:r>
                                <w:rPr>
                                  <w:b/>
                                  <w:bCs/>
                                  <w:color w:val="000000"/>
                                  <w:sz w:val="19"/>
                                </w:rPr>
                                <w:t>Alarm Monitoring &amp; Response</w:t>
                              </w:r>
                            </w:p>
                          </w:txbxContent>
                        </v:textbox>
                      </v:shape>
                      <v:shape id="Text Box 76" o:spid="_x0000_s1100" type="#_x0000_t202" style="position:absolute;left:17145;top:10461;width:2856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RA8QA&#10;AADbAAAADwAAAGRycy9kb3ducmV2LnhtbESPQWvCQBSE74X+h+UVeim6sdYQoquITSHHmqjnR/Y1&#10;Cc2+DdmtSf+9Wyh4HGbmG2azm0wnrjS41rKCxTwCQVxZ3XKt4FR+zBIQziNr7CyTgl9ysNs+Pmww&#10;1XbkI10LX4sAYZeigsb7PpXSVQ0ZdHPbEwfvyw4GfZBDLfWAY4CbTr5GUSwNthwWGuzp0FD1XfwY&#10;BUvznsjP6c0dy0u2f8lyl5+TSqnnp2m/BuFp8vfwfzvXCuIV/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0QPEAAAA2wAAAA8AAAAAAAAAAAAAAAAAmAIAAGRycy9k&#10;b3ducmV2LnhtbFBLBQYAAAAABAAEAPUAAACJAwAAAAA=&#10;" filled="f" fillcolor="#bbe0e3" stroked="f">
                        <v:textbox inset="5.76pt,2.88pt,5.76pt,2.88pt">
                          <w:txbxContent>
                            <w:p w14:paraId="04E77617" w14:textId="77777777" w:rsidR="00886A03" w:rsidRDefault="00886A03" w:rsidP="00D3571C">
                              <w:pPr>
                                <w:autoSpaceDE w:val="0"/>
                                <w:autoSpaceDN w:val="0"/>
                                <w:adjustRightInd w:val="0"/>
                                <w:rPr>
                                  <w:b/>
                                  <w:bCs/>
                                  <w:color w:val="000000"/>
                                  <w:sz w:val="19"/>
                                </w:rPr>
                              </w:pPr>
                              <w:r>
                                <w:rPr>
                                  <w:b/>
                                  <w:bCs/>
                                  <w:color w:val="000000"/>
                                  <w:sz w:val="19"/>
                                </w:rPr>
                                <w:t>Facility Walls/Windows/Doors</w:t>
                              </w:r>
                            </w:p>
                          </w:txbxContent>
                        </v:textbox>
                      </v:shape>
                      <v:shape id="Text Box 77" o:spid="_x0000_s1101" type="#_x0000_t202" style="position:absolute;left:19050;top:12571;width:18168;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MMA&#10;AADbAAAADwAAAGRycy9kb3ducmV2LnhtbESPQWvCQBSE74X+h+UJXkrdVEsIMZsQWoUcq7Y9P7LP&#10;JJh9G7Krxn/vCoUeh5n5hsmKyfTiQqPrLCt4W0QgiGurO24UfB+2rwkI55E19pZJwY0cFPnzU4ap&#10;tlfe0WXvGxEg7FJU0Ho/pFK6uiWDbmEH4uAd7WjQBzk2Uo94DXDTy2UUxdJgx2GhxYE+WqpP+7NR&#10;sDKfifya3t3u8LspXzaVq36SWqn5bCrXIDxN/j/81660gjiGx5f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dMMAAADbAAAADwAAAAAAAAAAAAAAAACYAgAAZHJzL2Rv&#10;d25yZXYueG1sUEsFBgAAAAAEAAQA9QAAAIgDAAAAAA==&#10;" filled="f" fillcolor="#bbe0e3" stroked="f">
                        <v:textbox inset="5.76pt,2.88pt,5.76pt,2.88pt">
                          <w:txbxContent>
                            <w:p w14:paraId="1DDD1779" w14:textId="77777777" w:rsidR="00886A03" w:rsidRDefault="00886A03" w:rsidP="00D3571C">
                              <w:pPr>
                                <w:autoSpaceDE w:val="0"/>
                                <w:autoSpaceDN w:val="0"/>
                                <w:adjustRightInd w:val="0"/>
                                <w:rPr>
                                  <w:b/>
                                  <w:bCs/>
                                  <w:color w:val="000000"/>
                                  <w:sz w:val="19"/>
                                </w:rPr>
                              </w:pPr>
                              <w:r>
                                <w:rPr>
                                  <w:b/>
                                  <w:bCs/>
                                  <w:color w:val="000000"/>
                                  <w:sz w:val="19"/>
                                </w:rPr>
                                <w:t>Secure Areas (Open Interior)</w:t>
                              </w:r>
                            </w:p>
                          </w:txbxContent>
                        </v:textbox>
                      </v:shape>
                      <v:shape id="Text Box 78" o:spid="_x0000_s1102" type="#_x0000_t202" style="position:absolute;left:17145;top:32512;width:26789;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q78IA&#10;AADbAAAADwAAAGRycy9kb3ducmV2LnhtbESPS4vCQBCE74L/YWjBi6wTXdGQdRTxATn62j03mTYJ&#10;ZnpCZtT473cEwWNRVV9R82VrKnGnxpWWFYyGEQjizOqScwXn0+4rBuE8ssbKMil4koPlotuZY6Lt&#10;gw90P/pcBAi7BBUU3teJlC4ryKAb2po4eBfbGPRBNrnUDT4C3FRyHEVTabDksFBgTeuCsuvxZhR8&#10;m00s9+3EHU5/29Vgm7r0N86U6vfa1Q8IT63/hN/tVCuYzuD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rvwgAAANsAAAAPAAAAAAAAAAAAAAAAAJgCAABkcnMvZG93&#10;bnJldi54bWxQSwUGAAAAAAQABAD1AAAAhwMAAAAA&#10;" filled="f" fillcolor="#bbe0e3" stroked="f">
                        <v:textbox inset="5.76pt,2.88pt,5.76pt,2.88pt">
                          <w:txbxContent>
                            <w:p w14:paraId="5FEDF392" w14:textId="77777777" w:rsidR="00886A03" w:rsidRDefault="00886A03" w:rsidP="00D3571C">
                              <w:pPr>
                                <w:autoSpaceDE w:val="0"/>
                                <w:autoSpaceDN w:val="0"/>
                                <w:adjustRightInd w:val="0"/>
                                <w:rPr>
                                  <w:b/>
                                  <w:bCs/>
                                  <w:color w:val="000000"/>
                                  <w:sz w:val="19"/>
                                </w:rPr>
                              </w:pPr>
                              <w:r>
                                <w:rPr>
                                  <w:b/>
                                  <w:bCs/>
                                  <w:color w:val="000000"/>
                                  <w:sz w:val="19"/>
                                </w:rPr>
                                <w:t>Information Classification Policy</w:t>
                              </w:r>
                            </w:p>
                          </w:txbxContent>
                        </v:textbox>
                      </v:shape>
                      <v:shape id="Text Box 79" o:spid="_x0000_s1103" type="#_x0000_t202" style="position:absolute;left:22407;top:1838;width:3045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nb8A&#10;AADbAAAADwAAAGRycy9kb3ducmV2LnhtbERPy2rCQBTdC/2H4Ra6ETOxFQkxo4hayNL3+pK5TUIz&#10;d0JmTNK/7ywEl4fzzjajaURPnastK5hHMQjiwuqaSwXXy/csAeE8ssbGMin4Iweb9dskw1TbgU/U&#10;n30pQgi7FBVU3replK6oyKCLbEscuB/bGfQBdqXUHQ4h3DTyM46X0mDNoaHClnYVFb/nh1HwZfaJ&#10;PI4Ld7rcD9vpIXf5LSmU+ngftysQnkb/Ej/duVawDGPD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H6dvwAAANsAAAAPAAAAAAAAAAAAAAAAAJgCAABkcnMvZG93bnJl&#10;di54bWxQSwUGAAAAAAQABAD1AAAAhAMAAAAA&#10;" filled="f" fillcolor="#bbe0e3" stroked="f">
                        <v:textbox inset="5.76pt,2.88pt,5.76pt,2.88pt">
                          <w:txbxContent>
                            <w:p w14:paraId="6B9FAF84" w14:textId="77777777" w:rsidR="00886A03" w:rsidRDefault="00886A03" w:rsidP="00D3571C">
                              <w:pPr>
                                <w:autoSpaceDE w:val="0"/>
                                <w:autoSpaceDN w:val="0"/>
                                <w:adjustRightInd w:val="0"/>
                                <w:rPr>
                                  <w:b/>
                                  <w:bCs/>
                                  <w:color w:val="000000"/>
                                  <w:sz w:val="19"/>
                                </w:rPr>
                              </w:pPr>
                              <w:r>
                                <w:rPr>
                                  <w:b/>
                                  <w:bCs/>
                                  <w:color w:val="000000"/>
                                  <w:sz w:val="19"/>
                                </w:rPr>
                                <w:t>Perimeter Intruder Detection System</w:t>
                              </w:r>
                            </w:p>
                          </w:txbxContent>
                        </v:textbox>
                      </v:shape>
                      <v:shape id="Text Box 40" o:spid="_x0000_s1104" type="#_x0000_t202" style="position:absolute;left:29878;top:36194;width:17479;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bBsQA&#10;AADbAAAADwAAAGRycy9kb3ducmV2LnhtbESPQWvCQBSE74X+h+UVeim6sZYQo6uITSHHmqjnR/Y1&#10;Cc2+DdmtSf+9Wyh4HGbmG2azm0wnrjS41rKCxTwCQVxZ3XKt4FR+zBIQziNr7CyTgl9ysNs+Pmww&#10;1XbkI10LX4sAYZeigsb7PpXSVQ0ZdHPbEwfvyw4GfZBDLfWAY4CbTr5GUSwNthwWGuzp0FD1XfwY&#10;BUvznsjP6c0dy0u2f8lyl5+TSqnnp2m/BuFp8vfwfzvXCuIV/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2wbEAAAA2wAAAA8AAAAAAAAAAAAAAAAAmAIAAGRycy9k&#10;b3ducmV2LnhtbFBLBQYAAAAABAAEAPUAAACJAwAAAAA=&#10;" filled="f" fillcolor="#bbe0e3" stroked="f">
                        <v:textbox inset="5.76pt,2.88pt,5.76pt,2.88pt">
                          <w:txbxContent>
                            <w:p w14:paraId="49198109" w14:textId="77777777" w:rsidR="00886A03" w:rsidRDefault="00886A03" w:rsidP="00D3571C">
                              <w:pPr>
                                <w:autoSpaceDE w:val="0"/>
                                <w:autoSpaceDN w:val="0"/>
                                <w:adjustRightInd w:val="0"/>
                                <w:rPr>
                                  <w:b/>
                                  <w:bCs/>
                                  <w:color w:val="000000"/>
                                  <w:sz w:val="19"/>
                                </w:rPr>
                              </w:pPr>
                              <w:r>
                                <w:rPr>
                                  <w:b/>
                                  <w:bCs/>
                                  <w:color w:val="000000"/>
                                  <w:sz w:val="19"/>
                                </w:rPr>
                                <w:t>Passes &amp; Access Cards</w:t>
                              </w:r>
                            </w:p>
                          </w:txbxContent>
                        </v:textbox>
                      </v:shape>
                      <v:shape id="Text Box 41" o:spid="_x0000_s1105" type="#_x0000_t202" style="position:absolute;left:16823;top:30562;width:2757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RsAA&#10;AADbAAAADwAAAGRycy9kb3ducmV2LnhtbERPTWvCQBC9F/oflin0UnRjLTZEVxG1kGMTq+chOybB&#10;7GzIrkn6792D4PHxvleb0TSip87VlhXMphEI4sLqmksFf8efSQzCeWSNjWVS8E8ONuvXlxUm2g6c&#10;UZ/7UoQQdgkqqLxvEyldUZFBN7UtceAutjPoA+xKqTscQrhp5GcULaTBmkNDhS3tKiqu+c0omJt9&#10;LH/HL5cdz4ftxyF16SkulHp/G7dLEJ5G/xQ/3KlW8B3Why/h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fkRsAAAADbAAAADwAAAAAAAAAAAAAAAACYAgAAZHJzL2Rvd25y&#10;ZXYueG1sUEsFBgAAAAAEAAQA9QAAAIUDAAAAAA==&#10;" filled="f" fillcolor="#bbe0e3" stroked="f">
                        <v:textbox inset="5.76pt,2.88pt,5.76pt,2.88pt">
                          <w:txbxContent>
                            <w:p w14:paraId="019C0488" w14:textId="77777777" w:rsidR="00886A03" w:rsidRDefault="00886A03" w:rsidP="00D3571C">
                              <w:pPr>
                                <w:autoSpaceDE w:val="0"/>
                                <w:autoSpaceDN w:val="0"/>
                                <w:adjustRightInd w:val="0"/>
                                <w:rPr>
                                  <w:b/>
                                  <w:bCs/>
                                  <w:color w:val="000000"/>
                                  <w:sz w:val="19"/>
                                </w:rPr>
                              </w:pPr>
                              <w:r>
                                <w:rPr>
                                  <w:b/>
                                  <w:bCs/>
                                  <w:color w:val="000000"/>
                                  <w:sz w:val="19"/>
                                </w:rPr>
                                <w:t>Staff Security Training/Awareness</w:t>
                              </w:r>
                            </w:p>
                          </w:txbxContent>
                        </v:textbox>
                      </v:shape>
                      <v:shape id="Text Box 82" o:spid="_x0000_s1106" type="#_x0000_t202" style="position:absolute;left:15388;top:27571;width:2514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B3cMA&#10;AADbAAAADwAAAGRycy9kb3ducmV2LnhtbESPQWvCQBSE74L/YXlCL2I2tkVD6iqiKeRYje35kX1N&#10;gtm3Ibua9N93CwWPw8x8w2x2o2nFnXrXWFawjGIQxKXVDVcKLsX7IgHhPLLG1jIp+CEHu+10ssFU&#10;24FPdD/7SgQIuxQV1N53qZSurMmgi2xHHLxv2xv0QfaV1D0OAW5a+RzHK2mw4bBQY0eHmsrr+WYU&#10;vJhjIj/GV3cqvrL9PMtd/pmUSj3Nxv0bCE+jf4T/27lWsF7C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B3cMAAADbAAAADwAAAAAAAAAAAAAAAACYAgAAZHJzL2Rv&#10;d25yZXYueG1sUEsFBgAAAAAEAAQA9QAAAIgDAAAAAA==&#10;" filled="f" fillcolor="#bbe0e3" stroked="f">
                        <v:textbox inset="5.76pt,2.88pt,5.76pt,2.88pt">
                          <w:txbxContent>
                            <w:p w14:paraId="4CBDE1DD" w14:textId="77777777" w:rsidR="00886A03" w:rsidRDefault="00886A03" w:rsidP="00D3571C">
                              <w:pPr>
                                <w:autoSpaceDE w:val="0"/>
                                <w:autoSpaceDN w:val="0"/>
                                <w:adjustRightInd w:val="0"/>
                                <w:rPr>
                                  <w:b/>
                                  <w:bCs/>
                                  <w:color w:val="000000"/>
                                  <w:sz w:val="19"/>
                                </w:rPr>
                              </w:pPr>
                              <w:r>
                                <w:rPr>
                                  <w:b/>
                                  <w:bCs/>
                                  <w:color w:val="000000"/>
                                  <w:sz w:val="19"/>
                                </w:rPr>
                                <w:t>Authorized Access/Need to Know Principles</w:t>
                              </w:r>
                            </w:p>
                          </w:txbxContent>
                        </v:textbox>
                      </v:shape>
                      <v:shape id="Text Box 83" o:spid="_x0000_s1107" type="#_x0000_t202" style="position:absolute;left:17145;top:42518;width:29092;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sQA&#10;AADbAAAADwAAAGRycy9kb3ducmV2LnhtbESPzWrDMBCE74W+g9hCL6WR65TUOFFCSF3wsXF+zou1&#10;sU2tlbEU2337qFDIcZiZb5jVZjKtGKh3jWUFb7MIBHFpdcOVguPh6zUB4TyyxtYyKfglB5v148MK&#10;U21H3tNQ+EoECLsUFdTed6mUrqzJoJvZjjh4F9sb9EH2ldQ9jgFuWhlH0UIabDgs1NjRrqbyp7ga&#10;BXPzmcjv6d3tD+ds+5LlLj8lpVLPT9N2CcLT5O/h/3auFXzE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36rEAAAA2wAAAA8AAAAAAAAAAAAAAAAAmAIAAGRycy9k&#10;b3ducmV2LnhtbFBLBQYAAAAABAAEAPUAAACJAwAAAAA=&#10;" filled="f" fillcolor="#bbe0e3" stroked="f">
                        <v:textbox inset="5.76pt,2.88pt,5.76pt,2.88pt">
                          <w:txbxContent>
                            <w:p w14:paraId="1ADBD46A" w14:textId="77777777" w:rsidR="00886A03" w:rsidRDefault="00886A03" w:rsidP="00D3571C">
                              <w:pPr>
                                <w:autoSpaceDE w:val="0"/>
                                <w:autoSpaceDN w:val="0"/>
                                <w:adjustRightInd w:val="0"/>
                                <w:rPr>
                                  <w:b/>
                                  <w:bCs/>
                                  <w:color w:val="000000"/>
                                  <w:sz w:val="19"/>
                                </w:rPr>
                              </w:pPr>
                              <w:r>
                                <w:rPr>
                                  <w:b/>
                                  <w:bCs/>
                                  <w:color w:val="000000"/>
                                  <w:sz w:val="19"/>
                                </w:rPr>
                                <w:t>Law Enforcement &amp; Government Security</w:t>
                              </w:r>
                            </w:p>
                          </w:txbxContent>
                        </v:textbox>
                      </v:shape>
                      <w10:anchorlock/>
                    </v:group>
                  </w:pict>
                </mc:Fallback>
              </mc:AlternateContent>
            </w:r>
          </w:p>
          <w:p w14:paraId="32B04487" w14:textId="77777777" w:rsidR="00D3571C" w:rsidRDefault="00D3571C">
            <w:pPr>
              <w:pStyle w:val="ATATableBody"/>
            </w:pPr>
          </w:p>
          <w:p w14:paraId="2F41B687" w14:textId="77777777" w:rsidR="00D3571C" w:rsidRDefault="00D3571C">
            <w:pPr>
              <w:pStyle w:val="ATAHeadingLevel1"/>
              <w:ind w:left="72"/>
            </w:pPr>
            <w:bookmarkStart w:id="19" w:name="_Toc449349584"/>
            <w:r>
              <w:t>Vulnerability Analysis &amp; Threat Assessment</w:t>
            </w:r>
            <w:bookmarkEnd w:id="19"/>
          </w:p>
          <w:p w14:paraId="07041776" w14:textId="77777777" w:rsidR="00D3571C" w:rsidRDefault="00D3571C">
            <w:pPr>
              <w:pStyle w:val="ATATableBody"/>
            </w:pPr>
            <w:r>
              <w:t xml:space="preserve">Due to the uniqueness of each government facility, each government facility shall undergo a vulnerability analysis by a qualified team of subject matter experts. </w:t>
            </w:r>
          </w:p>
          <w:p w14:paraId="4304C91B" w14:textId="77777777" w:rsidR="00D3571C" w:rsidRDefault="00D3571C">
            <w:pPr>
              <w:pStyle w:val="ATATableBody"/>
            </w:pPr>
          </w:p>
          <w:p w14:paraId="29A3F657" w14:textId="77777777" w:rsidR="00D3571C" w:rsidRDefault="00D3571C">
            <w:pPr>
              <w:pStyle w:val="ATATableBody"/>
            </w:pPr>
          </w:p>
          <w:p w14:paraId="122E1FCE" w14:textId="77777777" w:rsidR="00D3571C" w:rsidRDefault="00D3571C">
            <w:pPr>
              <w:pStyle w:val="ATATableBody"/>
            </w:pPr>
          </w:p>
          <w:p w14:paraId="0E86DE28" w14:textId="77777777" w:rsidR="00D3571C" w:rsidRDefault="00D3571C">
            <w:pPr>
              <w:pStyle w:val="ATATableBody"/>
            </w:pPr>
          </w:p>
          <w:p w14:paraId="67056079" w14:textId="77777777" w:rsidR="00D3571C" w:rsidRDefault="00D3571C">
            <w:pPr>
              <w:pStyle w:val="ATATableBody"/>
            </w:pPr>
          </w:p>
          <w:p w14:paraId="5452E7C9" w14:textId="77777777" w:rsidR="00D3571C" w:rsidRDefault="00D3571C">
            <w:pPr>
              <w:pStyle w:val="ATATableBody"/>
            </w:pPr>
          </w:p>
          <w:p w14:paraId="0B92DE18" w14:textId="77777777" w:rsidR="00D3571C" w:rsidRDefault="00D3571C">
            <w:pPr>
              <w:pStyle w:val="ATATableBody"/>
            </w:pPr>
          </w:p>
          <w:p w14:paraId="1C5EEA8E" w14:textId="77777777" w:rsidR="00D3571C" w:rsidRDefault="00D3571C">
            <w:pPr>
              <w:pStyle w:val="ATATableBody"/>
            </w:pPr>
          </w:p>
          <w:p w14:paraId="00590708" w14:textId="77777777" w:rsidR="00D3571C" w:rsidRDefault="00D3571C">
            <w:pPr>
              <w:pStyle w:val="ATATableBody"/>
            </w:pPr>
          </w:p>
          <w:p w14:paraId="726F6F48" w14:textId="77777777" w:rsidR="00D3571C" w:rsidRDefault="00D3571C">
            <w:pPr>
              <w:pStyle w:val="ATATableBody"/>
            </w:pPr>
          </w:p>
          <w:p w14:paraId="380D11E6" w14:textId="77777777" w:rsidR="00D3571C" w:rsidRDefault="00D3571C">
            <w:pPr>
              <w:pStyle w:val="ATATableBody"/>
            </w:pPr>
          </w:p>
          <w:p w14:paraId="68746644" w14:textId="77777777" w:rsidR="00D3571C" w:rsidRDefault="00D3571C">
            <w:pPr>
              <w:pStyle w:val="ATATableBody"/>
            </w:pPr>
          </w:p>
          <w:p w14:paraId="54842401" w14:textId="77777777" w:rsidR="00D3571C" w:rsidRDefault="00D3571C">
            <w:pPr>
              <w:pStyle w:val="ATAHeadingLevel1"/>
              <w:ind w:left="72"/>
            </w:pPr>
            <w:bookmarkStart w:id="20" w:name="_Toc449349585"/>
            <w:r>
              <w:lastRenderedPageBreak/>
              <w:t>Baseline Physical Security Measures</w:t>
            </w:r>
            <w:bookmarkEnd w:id="20"/>
            <w:r>
              <w:t xml:space="preserve"> </w:t>
            </w:r>
          </w:p>
          <w:p w14:paraId="6C662A61" w14:textId="77777777" w:rsidR="00D3571C" w:rsidRDefault="00D3571C">
            <w:pPr>
              <w:pStyle w:val="ATATableBody"/>
            </w:pPr>
            <w:r>
              <w:t>The following table illustrates the baseline physical security measures for government buildings and provides specific information concerning each of the mandatory and recommended security measures.</w:t>
            </w:r>
          </w:p>
          <w:p w14:paraId="2674BA49" w14:textId="77777777" w:rsidR="00D3571C" w:rsidRDefault="00D3571C">
            <w:pPr>
              <w:pStyle w:val="ATATableBody"/>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29" w:type="dxa"/>
              </w:tblCellMar>
              <w:tblLook w:val="04A0" w:firstRow="1" w:lastRow="0" w:firstColumn="1" w:lastColumn="0" w:noHBand="0" w:noVBand="1"/>
            </w:tblPr>
            <w:tblGrid>
              <w:gridCol w:w="1855"/>
              <w:gridCol w:w="2651"/>
              <w:gridCol w:w="1992"/>
              <w:gridCol w:w="1984"/>
            </w:tblGrid>
            <w:tr w:rsidR="00D3571C" w14:paraId="1B12BC61" w14:textId="77777777">
              <w:trPr>
                <w:tblHeader/>
                <w:jc w:val="center"/>
              </w:trPr>
              <w:tc>
                <w:tcPr>
                  <w:tcW w:w="8770" w:type="dxa"/>
                  <w:gridSpan w:val="4"/>
                  <w:tcBorders>
                    <w:top w:val="single" w:sz="4" w:space="0" w:color="auto"/>
                    <w:left w:val="single" w:sz="4" w:space="0" w:color="auto"/>
                    <w:bottom w:val="single" w:sz="4" w:space="0" w:color="auto"/>
                    <w:right w:val="single" w:sz="4" w:space="0" w:color="auto"/>
                  </w:tcBorders>
                  <w:shd w:val="clear" w:color="auto" w:fill="000000" w:themeFill="text1"/>
                  <w:hideMark/>
                </w:tcPr>
                <w:p w14:paraId="671B3D7C" w14:textId="77777777" w:rsidR="00D3571C" w:rsidRDefault="00D3571C">
                  <w:pPr>
                    <w:keepNext/>
                    <w:ind w:right="450"/>
                    <w:rPr>
                      <w:rFonts w:asciiTheme="majorHAnsi" w:eastAsia="Calibri" w:hAnsiTheme="majorHAnsi"/>
                      <w:b/>
                    </w:rPr>
                  </w:pPr>
                  <w:r>
                    <w:rPr>
                      <w:rFonts w:asciiTheme="majorHAnsi" w:eastAsia="Calibri" w:hAnsiTheme="majorHAnsi"/>
                      <w:b/>
                    </w:rPr>
                    <w:t>Government Buildings Physical Security Measures</w:t>
                  </w:r>
                </w:p>
              </w:tc>
            </w:tr>
            <w:tr w:rsidR="00D3571C" w14:paraId="2EF08DBF"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D19228" w14:textId="77777777" w:rsidR="00D3571C" w:rsidRDefault="00D3571C">
                  <w:pPr>
                    <w:pStyle w:val="ataBody0"/>
                    <w:keepNext/>
                    <w:rPr>
                      <w:rFonts w:asciiTheme="majorHAnsi" w:eastAsia="Calibri" w:hAnsiTheme="majorHAnsi" w:cs="Times New Roman"/>
                      <w:i/>
                      <w:color w:val="000000"/>
                      <w:szCs w:val="24"/>
                    </w:rPr>
                  </w:pPr>
                  <w:r>
                    <w:t>Protection in Depth Element</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0D5DB" w14:textId="77777777" w:rsidR="00D3571C" w:rsidRDefault="00D3571C">
                  <w:pPr>
                    <w:pStyle w:val="ataBody0"/>
                    <w:keepNext/>
                    <w:rPr>
                      <w:rFonts w:asciiTheme="majorHAnsi" w:eastAsia="Calibri" w:hAnsiTheme="majorHAnsi" w:cs="Times New Roman"/>
                      <w:i/>
                      <w:color w:val="000000"/>
                    </w:rPr>
                  </w:pPr>
                  <w:r>
                    <w:t>Security Measure</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91DC7" w14:textId="77777777" w:rsidR="00D3571C" w:rsidRDefault="00D3571C">
                  <w:pPr>
                    <w:pStyle w:val="ataBody0"/>
                    <w:keepNext/>
                    <w:rPr>
                      <w:rFonts w:asciiTheme="majorHAnsi" w:eastAsia="Calibri" w:hAnsiTheme="majorHAnsi" w:cs="Times New Roman"/>
                      <w:i/>
                      <w:color w:val="000000"/>
                      <w:szCs w:val="24"/>
                    </w:rPr>
                  </w:pPr>
                  <w:r>
                    <w:t>Mandatory or Recommended</w:t>
                  </w:r>
                </w:p>
              </w:tc>
              <w:tc>
                <w:tcPr>
                  <w:tcW w:w="2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858BA" w14:textId="77777777" w:rsidR="00D3571C" w:rsidRDefault="00D3571C">
                  <w:pPr>
                    <w:pStyle w:val="ataBody0"/>
                    <w:keepNext/>
                    <w:rPr>
                      <w:rFonts w:asciiTheme="majorHAnsi" w:eastAsia="Calibri" w:hAnsiTheme="majorHAnsi" w:cs="Times New Roman"/>
                      <w:i/>
                      <w:color w:val="000000"/>
                    </w:rPr>
                  </w:pPr>
                  <w:r>
                    <w:t>Comments</w:t>
                  </w:r>
                </w:p>
              </w:tc>
            </w:tr>
            <w:tr w:rsidR="00D3571C" w14:paraId="34B2E7BF"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5D7A9860" w14:textId="77777777" w:rsidR="00D3571C" w:rsidRDefault="00D3571C">
                  <w:pPr>
                    <w:pStyle w:val="ataBody0"/>
                    <w:keepNext/>
                    <w:rPr>
                      <w:rFonts w:asciiTheme="majorHAnsi" w:eastAsia="Calibri" w:hAnsiTheme="majorHAnsi" w:cs="Times New Roman"/>
                      <w:szCs w:val="24"/>
                    </w:rPr>
                  </w:pPr>
                  <w:r>
                    <w:t>Facility Perimeter</w:t>
                  </w:r>
                </w:p>
              </w:tc>
              <w:tc>
                <w:tcPr>
                  <w:tcW w:w="2715" w:type="dxa"/>
                  <w:tcBorders>
                    <w:top w:val="single" w:sz="4" w:space="0" w:color="auto"/>
                    <w:left w:val="single" w:sz="4" w:space="0" w:color="auto"/>
                    <w:bottom w:val="single" w:sz="4" w:space="0" w:color="auto"/>
                    <w:right w:val="single" w:sz="4" w:space="0" w:color="auto"/>
                  </w:tcBorders>
                  <w:hideMark/>
                </w:tcPr>
                <w:p w14:paraId="4334795C" w14:textId="77777777" w:rsidR="00D3571C" w:rsidRDefault="00D3571C">
                  <w:pPr>
                    <w:pStyle w:val="ataBody0"/>
                    <w:keepNext/>
                    <w:rPr>
                      <w:rFonts w:asciiTheme="majorHAnsi" w:eastAsia="Calibri" w:hAnsiTheme="majorHAnsi" w:cs="Times New Roman"/>
                    </w:rPr>
                  </w:pPr>
                  <w:r>
                    <w:t xml:space="preserve">Fence, natural landscape, gates, security officers with Perimeter Intruder Detection Systems and closed-circuit television </w:t>
                  </w:r>
                </w:p>
              </w:tc>
              <w:tc>
                <w:tcPr>
                  <w:tcW w:w="2054" w:type="dxa"/>
                  <w:tcBorders>
                    <w:top w:val="single" w:sz="4" w:space="0" w:color="auto"/>
                    <w:left w:val="single" w:sz="4" w:space="0" w:color="auto"/>
                    <w:bottom w:val="single" w:sz="4" w:space="0" w:color="auto"/>
                    <w:right w:val="single" w:sz="4" w:space="0" w:color="auto"/>
                  </w:tcBorders>
                  <w:hideMark/>
                </w:tcPr>
                <w:p w14:paraId="4F209A22" w14:textId="77777777" w:rsidR="00D3571C" w:rsidRDefault="00D3571C">
                  <w:pPr>
                    <w:pStyle w:val="ataBody0"/>
                    <w:keepNext/>
                    <w:rPr>
                      <w:rFonts w:asciiTheme="majorHAnsi" w:eastAsia="Calibri" w:hAnsiTheme="majorHAnsi" w:cs="Times New Roman"/>
                      <w:szCs w:val="24"/>
                    </w:rPr>
                  </w:pPr>
                  <w:r>
                    <w:t>Highly Recommended</w:t>
                  </w:r>
                </w:p>
              </w:tc>
              <w:tc>
                <w:tcPr>
                  <w:tcW w:w="2058" w:type="dxa"/>
                  <w:tcBorders>
                    <w:top w:val="single" w:sz="4" w:space="0" w:color="auto"/>
                    <w:left w:val="single" w:sz="4" w:space="0" w:color="auto"/>
                    <w:bottom w:val="single" w:sz="4" w:space="0" w:color="auto"/>
                    <w:right w:val="single" w:sz="4" w:space="0" w:color="auto"/>
                  </w:tcBorders>
                  <w:hideMark/>
                </w:tcPr>
                <w:p w14:paraId="30C5F0C8" w14:textId="77777777" w:rsidR="00D3571C" w:rsidRDefault="00D3571C">
                  <w:pPr>
                    <w:pStyle w:val="ataBody0"/>
                    <w:keepNext/>
                    <w:rPr>
                      <w:rFonts w:asciiTheme="majorHAnsi" w:eastAsia="Calibri" w:hAnsiTheme="majorHAnsi" w:cs="Times New Roman"/>
                    </w:rPr>
                  </w:pPr>
                  <w:r>
                    <w:t>May not be feasible at all locations</w:t>
                  </w:r>
                </w:p>
              </w:tc>
            </w:tr>
            <w:tr w:rsidR="00D3571C" w14:paraId="17A41ADA"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4E7161FA" w14:textId="77777777" w:rsidR="00D3571C" w:rsidRDefault="00D3571C">
                  <w:pPr>
                    <w:pStyle w:val="ataBody0"/>
                    <w:rPr>
                      <w:rFonts w:asciiTheme="majorHAnsi" w:eastAsia="Calibri" w:hAnsiTheme="majorHAnsi" w:cs="Times New Roman"/>
                      <w:szCs w:val="24"/>
                    </w:rPr>
                  </w:pPr>
                  <w:r>
                    <w:t>Open Areas Exterior Building</w:t>
                  </w:r>
                </w:p>
              </w:tc>
              <w:tc>
                <w:tcPr>
                  <w:tcW w:w="2715" w:type="dxa"/>
                  <w:tcBorders>
                    <w:top w:val="single" w:sz="4" w:space="0" w:color="auto"/>
                    <w:left w:val="single" w:sz="4" w:space="0" w:color="auto"/>
                    <w:bottom w:val="single" w:sz="4" w:space="0" w:color="auto"/>
                    <w:right w:val="single" w:sz="4" w:space="0" w:color="auto"/>
                  </w:tcBorders>
                  <w:hideMark/>
                </w:tcPr>
                <w:p w14:paraId="6EC89A9F" w14:textId="77777777" w:rsidR="00D3571C" w:rsidRDefault="00D3571C">
                  <w:pPr>
                    <w:pStyle w:val="ataBody0"/>
                    <w:rPr>
                      <w:rFonts w:asciiTheme="majorHAnsi" w:eastAsia="Calibri" w:hAnsiTheme="majorHAnsi" w:cs="Times New Roman"/>
                    </w:rPr>
                  </w:pPr>
                  <w:r>
                    <w:t>Lighting for parking lots and walkways, closed-circuit television, and security patrols</w:t>
                  </w:r>
                </w:p>
              </w:tc>
              <w:tc>
                <w:tcPr>
                  <w:tcW w:w="2054" w:type="dxa"/>
                  <w:tcBorders>
                    <w:top w:val="single" w:sz="4" w:space="0" w:color="auto"/>
                    <w:left w:val="single" w:sz="4" w:space="0" w:color="auto"/>
                    <w:bottom w:val="single" w:sz="4" w:space="0" w:color="auto"/>
                    <w:right w:val="single" w:sz="4" w:space="0" w:color="auto"/>
                  </w:tcBorders>
                  <w:hideMark/>
                </w:tcPr>
                <w:p w14:paraId="20E0A7B2"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658E1AB9" w14:textId="77777777" w:rsidR="00D3571C" w:rsidRDefault="00D3571C">
                  <w:pPr>
                    <w:pStyle w:val="ataBody0"/>
                    <w:rPr>
                      <w:rFonts w:asciiTheme="majorHAnsi" w:eastAsia="Calibri" w:hAnsiTheme="majorHAnsi" w:cs="Times New Roman"/>
                    </w:rPr>
                  </w:pPr>
                  <w:r>
                    <w:t>Security patrols as directed by local post orders</w:t>
                  </w:r>
                </w:p>
              </w:tc>
            </w:tr>
            <w:tr w:rsidR="00D3571C" w14:paraId="7A4F7EE3"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0DA6E967" w14:textId="77777777" w:rsidR="00D3571C" w:rsidRDefault="00D3571C">
                  <w:pPr>
                    <w:pStyle w:val="ataBody0"/>
                    <w:rPr>
                      <w:rFonts w:asciiTheme="majorHAnsi" w:eastAsia="Calibri" w:hAnsiTheme="majorHAnsi" w:cs="Times New Roman"/>
                      <w:szCs w:val="24"/>
                    </w:rPr>
                  </w:pPr>
                  <w:r>
                    <w:t>Facility (Building) Entrances</w:t>
                  </w:r>
                </w:p>
              </w:tc>
              <w:tc>
                <w:tcPr>
                  <w:tcW w:w="2715" w:type="dxa"/>
                  <w:tcBorders>
                    <w:top w:val="single" w:sz="4" w:space="0" w:color="auto"/>
                    <w:left w:val="single" w:sz="4" w:space="0" w:color="auto"/>
                    <w:bottom w:val="single" w:sz="4" w:space="0" w:color="auto"/>
                    <w:right w:val="single" w:sz="4" w:space="0" w:color="auto"/>
                  </w:tcBorders>
                  <w:hideMark/>
                </w:tcPr>
                <w:p w14:paraId="5754BD7A" w14:textId="77777777" w:rsidR="00D3571C" w:rsidRDefault="00D3571C">
                  <w:pPr>
                    <w:pStyle w:val="ataBody0"/>
                    <w:rPr>
                      <w:rFonts w:asciiTheme="majorHAnsi" w:eastAsia="Calibri" w:hAnsiTheme="majorHAnsi" w:cs="Times New Roman"/>
                    </w:rPr>
                  </w:pPr>
                  <w:r>
                    <w:t>Automated access controls, security/receptionist visitor controls, closed-circuit televisions, doors and windows secured, identification cards</w:t>
                  </w:r>
                </w:p>
              </w:tc>
              <w:tc>
                <w:tcPr>
                  <w:tcW w:w="2054" w:type="dxa"/>
                  <w:tcBorders>
                    <w:top w:val="single" w:sz="4" w:space="0" w:color="auto"/>
                    <w:left w:val="single" w:sz="4" w:space="0" w:color="auto"/>
                    <w:bottom w:val="single" w:sz="4" w:space="0" w:color="auto"/>
                    <w:right w:val="single" w:sz="4" w:space="0" w:color="auto"/>
                  </w:tcBorders>
                  <w:hideMark/>
                </w:tcPr>
                <w:p w14:paraId="68F5DFD6"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3B9911DF" w14:textId="77777777" w:rsidR="00D3571C" w:rsidRDefault="00D3571C">
                  <w:pPr>
                    <w:pStyle w:val="ataBody0"/>
                    <w:rPr>
                      <w:rFonts w:asciiTheme="majorHAnsi" w:eastAsia="Calibri" w:hAnsiTheme="majorHAnsi" w:cs="Times New Roman"/>
                    </w:rPr>
                  </w:pPr>
                  <w:r>
                    <w:t>All controls should be applied, if variance required, variance should provide equal to or better protection</w:t>
                  </w:r>
                </w:p>
              </w:tc>
            </w:tr>
            <w:tr w:rsidR="00D3571C" w14:paraId="6231ED8B"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56C3B35D" w14:textId="77777777" w:rsidR="00D3571C" w:rsidRDefault="00D3571C">
                  <w:pPr>
                    <w:pStyle w:val="ataBody0"/>
                    <w:rPr>
                      <w:rFonts w:asciiTheme="majorHAnsi" w:eastAsia="Calibri" w:hAnsiTheme="majorHAnsi" w:cs="Times New Roman"/>
                      <w:szCs w:val="24"/>
                    </w:rPr>
                  </w:pPr>
                  <w:r>
                    <w:t>Open Areas Interior</w:t>
                  </w:r>
                </w:p>
              </w:tc>
              <w:tc>
                <w:tcPr>
                  <w:tcW w:w="2715" w:type="dxa"/>
                  <w:tcBorders>
                    <w:top w:val="single" w:sz="4" w:space="0" w:color="auto"/>
                    <w:left w:val="single" w:sz="4" w:space="0" w:color="auto"/>
                    <w:bottom w:val="single" w:sz="4" w:space="0" w:color="auto"/>
                    <w:right w:val="single" w:sz="4" w:space="0" w:color="auto"/>
                  </w:tcBorders>
                  <w:hideMark/>
                </w:tcPr>
                <w:p w14:paraId="2CC4DC04" w14:textId="77777777" w:rsidR="00D3571C" w:rsidRDefault="00D3571C">
                  <w:pPr>
                    <w:pStyle w:val="ataBody0"/>
                    <w:rPr>
                      <w:rFonts w:asciiTheme="majorHAnsi" w:eastAsia="Calibri" w:hAnsiTheme="majorHAnsi" w:cs="Times New Roman"/>
                    </w:rPr>
                  </w:pPr>
                  <w:r>
                    <w:t>Authorized badges displayed, visitor escort, security patrols and closed-circuit television at entrances into controlled areas</w:t>
                  </w:r>
                </w:p>
              </w:tc>
              <w:tc>
                <w:tcPr>
                  <w:tcW w:w="2054" w:type="dxa"/>
                  <w:tcBorders>
                    <w:top w:val="single" w:sz="4" w:space="0" w:color="auto"/>
                    <w:left w:val="single" w:sz="4" w:space="0" w:color="auto"/>
                    <w:bottom w:val="single" w:sz="4" w:space="0" w:color="auto"/>
                    <w:right w:val="single" w:sz="4" w:space="0" w:color="auto"/>
                  </w:tcBorders>
                  <w:hideMark/>
                </w:tcPr>
                <w:p w14:paraId="17394824"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0B9159E2" w14:textId="77777777" w:rsidR="00D3571C" w:rsidRDefault="00D3571C">
                  <w:pPr>
                    <w:pStyle w:val="ataBody0"/>
                    <w:rPr>
                      <w:rFonts w:asciiTheme="majorHAnsi" w:eastAsia="Calibri" w:hAnsiTheme="majorHAnsi" w:cs="Times New Roman"/>
                    </w:rPr>
                  </w:pPr>
                  <w:r>
                    <w:t>Security patrols as directed by local post orders, visitor escort by authorized personnel only</w:t>
                  </w:r>
                </w:p>
              </w:tc>
            </w:tr>
            <w:tr w:rsidR="00D3571C" w14:paraId="04A16A53"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3072E169" w14:textId="77777777" w:rsidR="00D3571C" w:rsidRDefault="00D3571C">
                  <w:pPr>
                    <w:pStyle w:val="ataBody0"/>
                    <w:rPr>
                      <w:rFonts w:asciiTheme="majorHAnsi" w:eastAsia="Calibri" w:hAnsiTheme="majorHAnsi" w:cs="Times New Roman"/>
                      <w:szCs w:val="24"/>
                    </w:rPr>
                  </w:pPr>
                  <w:r>
                    <w:t>Controlled Areas (Ministries Restricted Areas, Head of State Office, and Others as Designated)</w:t>
                  </w:r>
                </w:p>
              </w:tc>
              <w:tc>
                <w:tcPr>
                  <w:tcW w:w="2715" w:type="dxa"/>
                  <w:tcBorders>
                    <w:top w:val="single" w:sz="4" w:space="0" w:color="auto"/>
                    <w:left w:val="single" w:sz="4" w:space="0" w:color="auto"/>
                    <w:bottom w:val="single" w:sz="4" w:space="0" w:color="auto"/>
                    <w:right w:val="single" w:sz="4" w:space="0" w:color="auto"/>
                  </w:tcBorders>
                  <w:hideMark/>
                </w:tcPr>
                <w:p w14:paraId="423E52E9" w14:textId="77777777" w:rsidR="00D3571C" w:rsidRDefault="00D3571C">
                  <w:pPr>
                    <w:pStyle w:val="ataBody0"/>
                    <w:rPr>
                      <w:rFonts w:asciiTheme="majorHAnsi" w:eastAsia="Calibri" w:hAnsiTheme="majorHAnsi" w:cs="Times New Roman"/>
                    </w:rPr>
                  </w:pPr>
                  <w:r>
                    <w:t>Controlled access list, automated access controls, security patrols, closed-circuit television within controlled areas</w:t>
                  </w:r>
                </w:p>
              </w:tc>
              <w:tc>
                <w:tcPr>
                  <w:tcW w:w="2054" w:type="dxa"/>
                  <w:tcBorders>
                    <w:top w:val="single" w:sz="4" w:space="0" w:color="auto"/>
                    <w:left w:val="single" w:sz="4" w:space="0" w:color="auto"/>
                    <w:bottom w:val="single" w:sz="4" w:space="0" w:color="auto"/>
                    <w:right w:val="single" w:sz="4" w:space="0" w:color="auto"/>
                  </w:tcBorders>
                  <w:hideMark/>
                </w:tcPr>
                <w:p w14:paraId="6BFF7F58"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43C556D8" w14:textId="77777777" w:rsidR="00D3571C" w:rsidRDefault="00D3571C">
                  <w:pPr>
                    <w:pStyle w:val="ataBody0"/>
                    <w:rPr>
                      <w:rFonts w:asciiTheme="majorHAnsi" w:eastAsia="Calibri" w:hAnsiTheme="majorHAnsi" w:cs="Times New Roman"/>
                    </w:rPr>
                  </w:pPr>
                  <w:r>
                    <w:t>Additional requirements may be mandatory based on client requirements, e.g., government security clearances</w:t>
                  </w:r>
                </w:p>
              </w:tc>
            </w:tr>
          </w:tbl>
          <w:p w14:paraId="3F789B10" w14:textId="77777777" w:rsidR="00D3571C" w:rsidRDefault="00D3571C">
            <w:pPr>
              <w:pStyle w:val="ATATableBody"/>
            </w:pPr>
          </w:p>
          <w:p w14:paraId="10E19566" w14:textId="77777777" w:rsidR="00D3571C" w:rsidRDefault="00D3571C">
            <w:pPr>
              <w:pStyle w:val="ATATableBody"/>
            </w:pPr>
          </w:p>
          <w:p w14:paraId="392D22B4" w14:textId="77777777" w:rsidR="00D3571C" w:rsidRDefault="00D3571C">
            <w:pPr>
              <w:pStyle w:val="ATATableBody"/>
            </w:pPr>
          </w:p>
          <w:p w14:paraId="13991328" w14:textId="77777777" w:rsidR="00D3571C" w:rsidRDefault="00D3571C">
            <w:pPr>
              <w:pStyle w:val="ATATableBody"/>
            </w:pPr>
          </w:p>
          <w:p w14:paraId="7280AF1C" w14:textId="77777777" w:rsidR="00D3571C" w:rsidRDefault="00D3571C">
            <w:pPr>
              <w:pStyle w:val="ATAHeadingLevel2"/>
              <w:ind w:left="72"/>
            </w:pPr>
            <w:bookmarkStart w:id="21" w:name="_Toc449349586"/>
            <w:r>
              <w:lastRenderedPageBreak/>
              <w:t>National Security Measures</w:t>
            </w:r>
            <w:bookmarkEnd w:id="21"/>
          </w:p>
          <w:p w14:paraId="4DCAAD3F" w14:textId="77777777" w:rsidR="00D3571C" w:rsidRDefault="00D3571C">
            <w:pPr>
              <w:pStyle w:val="ATAHeadingLevel3"/>
              <w:ind w:left="72"/>
            </w:pPr>
            <w:r>
              <w:t>Policies and Procedures</w:t>
            </w:r>
          </w:p>
          <w:p w14:paraId="73652F43" w14:textId="77777777" w:rsidR="00D3571C" w:rsidRDefault="00D3571C">
            <w:pPr>
              <w:pStyle w:val="ATATableBody"/>
            </w:pPr>
            <w:r>
              <w:t xml:space="preserve">Establish a set of policies and procedures that outline the roles and responsibilities of security force personnel and should reflect the general requirements as directed by the Chief of Security. Each policy should be reviewed annually and revisions completed in a timely manner. A good security policy includes a simple introduction that conveys the purpose of the policy, the policy statement itself, and information about how compliance will be measured. It should also include information about what sanctions will be taken against those that fail to comply. </w:t>
            </w:r>
          </w:p>
          <w:p w14:paraId="0BD31454" w14:textId="77777777" w:rsidR="00D3571C" w:rsidRDefault="00D3571C">
            <w:pPr>
              <w:pStyle w:val="ATATableBody"/>
            </w:pPr>
          </w:p>
          <w:p w14:paraId="3BBF9F13" w14:textId="77777777" w:rsidR="00D3571C" w:rsidRDefault="00D3571C">
            <w:pPr>
              <w:pStyle w:val="ATATableBody"/>
            </w:pPr>
            <w:r>
              <w:t>At a minimum, the Security Policies and Procedures Manual should contain the following elements:</w:t>
            </w:r>
          </w:p>
          <w:p w14:paraId="41467D76" w14:textId="77777777" w:rsidR="00D3571C" w:rsidRDefault="00D3571C" w:rsidP="0046077B">
            <w:pPr>
              <w:pStyle w:val="ATABulletLevel01BodySlide"/>
              <w:numPr>
                <w:ilvl w:val="0"/>
                <w:numId w:val="5"/>
              </w:numPr>
              <w:ind w:left="360" w:hanging="288"/>
            </w:pPr>
            <w:r>
              <w:t>A description of the facility site, to include general functions, number of personnel at the facility, employees, contractors, and visitors</w:t>
            </w:r>
          </w:p>
          <w:p w14:paraId="4847DE60" w14:textId="77777777" w:rsidR="00D3571C" w:rsidRDefault="00D3571C" w:rsidP="0046077B">
            <w:pPr>
              <w:pStyle w:val="ATABulletLevel01BodySlide"/>
              <w:numPr>
                <w:ilvl w:val="0"/>
                <w:numId w:val="5"/>
              </w:numPr>
              <w:ind w:left="360" w:hanging="288"/>
            </w:pPr>
            <w:r>
              <w:t>A floor plan of the facility, that identifies critical areas, security countermeasure locations and emergency evacuation routes</w:t>
            </w:r>
          </w:p>
          <w:p w14:paraId="082ADFCC" w14:textId="77777777" w:rsidR="00D3571C" w:rsidRDefault="00D3571C" w:rsidP="0046077B">
            <w:pPr>
              <w:pStyle w:val="ATABulletLevel01BodySlide"/>
              <w:numPr>
                <w:ilvl w:val="0"/>
                <w:numId w:val="5"/>
              </w:numPr>
              <w:ind w:left="360" w:hanging="288"/>
            </w:pPr>
            <w:r>
              <w:t>A description of access controls and how they are applied to the facility; for example, card access with additional personal identification numbers for critical areas for specified personnel. The description should include the procedure of granting visitor access as well as escort responsibilities</w:t>
            </w:r>
          </w:p>
          <w:p w14:paraId="6FD83D32" w14:textId="77777777" w:rsidR="00D3571C" w:rsidRDefault="00D3571C" w:rsidP="0046077B">
            <w:pPr>
              <w:pStyle w:val="ATABulletLevel01BodySlide"/>
              <w:numPr>
                <w:ilvl w:val="0"/>
                <w:numId w:val="5"/>
              </w:numPr>
              <w:ind w:left="360" w:hanging="288"/>
            </w:pPr>
            <w:r>
              <w:t>Security force policies and procedures must outline in detail their responsibilities in performing their assigned functions; such functions include conducting patrol activities, maintaining assigned posts, dealing with the public, and reporting unusual occurrences</w:t>
            </w:r>
          </w:p>
          <w:p w14:paraId="55B087D2" w14:textId="77777777" w:rsidR="00D3571C" w:rsidRDefault="00D3571C">
            <w:pPr>
              <w:pStyle w:val="ATAHeadingLevel3"/>
              <w:ind w:left="72"/>
            </w:pPr>
            <w:r>
              <w:t>Perimeter Barriers</w:t>
            </w:r>
          </w:p>
          <w:p w14:paraId="7057696A" w14:textId="77777777" w:rsidR="00D3571C" w:rsidRDefault="00D3571C">
            <w:pPr>
              <w:pStyle w:val="ATATableBody"/>
            </w:pPr>
            <w:r>
              <w:t>A perimeter barrier can be defined as a natural boundary, free-standing fences or walls, the outer walls of a building or the divisions within it. Its function is to provide a degree of physical, psychological, or legal deterrence to intrusion. Its effectiveness as a security measure can be enhanced by the deployment of Perimeter Intruder Detection Systems, closed-circuit television, security lighting, and security officers.</w:t>
            </w:r>
          </w:p>
          <w:p w14:paraId="6473F773" w14:textId="77777777" w:rsidR="00D3571C" w:rsidRDefault="00D3571C">
            <w:pPr>
              <w:pStyle w:val="ATATableBody"/>
            </w:pPr>
          </w:p>
          <w:p w14:paraId="4FE8DF00" w14:textId="77777777" w:rsidR="00D3571C" w:rsidRDefault="00D3571C">
            <w:pPr>
              <w:pStyle w:val="ATATableBody"/>
            </w:pPr>
            <w:r>
              <w:t xml:space="preserve">Ideally, a fence should enclose the entire operational area. When this is not practical, enclose individual key areas, as feasible. If possible, multiple facilities should be grouped together to ensure an efficient and effective means of providing coordinated security. The purpose is to provide the first level of protection to a key facility. </w:t>
            </w:r>
          </w:p>
          <w:p w14:paraId="33BFF63E" w14:textId="77777777" w:rsidR="00D3571C" w:rsidRDefault="00D3571C">
            <w:pPr>
              <w:pStyle w:val="ATATableBody"/>
            </w:pPr>
          </w:p>
          <w:p w14:paraId="665669EF" w14:textId="77777777" w:rsidR="00D3571C" w:rsidRDefault="00D3571C">
            <w:pPr>
              <w:pStyle w:val="ATATableBody"/>
            </w:pPr>
            <w:r>
              <w:t>When a fence is not feasible, use natural landscape and other constructed material to identify an appropriate boundary for the facility. The purpose of any perimeter barrier should be to:</w:t>
            </w:r>
          </w:p>
          <w:p w14:paraId="1C2AE59F" w14:textId="77777777" w:rsidR="00D3571C" w:rsidRDefault="00D3571C" w:rsidP="0046077B">
            <w:pPr>
              <w:pStyle w:val="ATABulletLevel01BodySlide"/>
              <w:numPr>
                <w:ilvl w:val="0"/>
                <w:numId w:val="5"/>
              </w:numPr>
              <w:ind w:left="360" w:hanging="288"/>
            </w:pPr>
            <w:r>
              <w:t>Designate (outline) a boundary</w:t>
            </w:r>
          </w:p>
          <w:p w14:paraId="34B7B88A" w14:textId="77777777" w:rsidR="00D3571C" w:rsidRDefault="00D3571C" w:rsidP="0046077B">
            <w:pPr>
              <w:pStyle w:val="ATABulletLevel01BodySlide"/>
              <w:numPr>
                <w:ilvl w:val="0"/>
                <w:numId w:val="5"/>
              </w:numPr>
              <w:ind w:left="360" w:hanging="288"/>
            </w:pPr>
            <w:r>
              <w:t>Channel visitors to legal points of entry</w:t>
            </w:r>
          </w:p>
          <w:p w14:paraId="072F4D52" w14:textId="77777777" w:rsidR="00D3571C" w:rsidRDefault="00D3571C" w:rsidP="0046077B">
            <w:pPr>
              <w:pStyle w:val="ATABulletLevel01BodySlide"/>
              <w:numPr>
                <w:ilvl w:val="0"/>
                <w:numId w:val="5"/>
              </w:numPr>
              <w:ind w:left="360" w:hanging="288"/>
            </w:pPr>
            <w:r>
              <w:t xml:space="preserve">Deter and delay unlawful intruders </w:t>
            </w:r>
          </w:p>
          <w:p w14:paraId="3CB5E555" w14:textId="77777777" w:rsidR="00D3571C" w:rsidRDefault="00D3571C">
            <w:pPr>
              <w:autoSpaceDE w:val="0"/>
              <w:autoSpaceDN w:val="0"/>
              <w:adjustRightInd w:val="0"/>
              <w:ind w:left="720"/>
            </w:pPr>
          </w:p>
          <w:p w14:paraId="292BBD9B" w14:textId="77777777" w:rsidR="00D3571C" w:rsidRDefault="00D3571C">
            <w:pPr>
              <w:pStyle w:val="ATATableBody"/>
            </w:pPr>
            <w:r>
              <w:t>For the barrier to be effective in deterring intruders, the following standards should be applied:</w:t>
            </w:r>
          </w:p>
          <w:p w14:paraId="0E15A0FA" w14:textId="77777777" w:rsidR="00D3571C" w:rsidRDefault="00D3571C" w:rsidP="0046077B">
            <w:pPr>
              <w:pStyle w:val="ATABulletLevel01BodySlide"/>
              <w:numPr>
                <w:ilvl w:val="0"/>
                <w:numId w:val="5"/>
              </w:numPr>
              <w:ind w:left="360" w:hanging="288"/>
            </w:pPr>
            <w:r>
              <w:t>Surveillance of the barrier should be conducted by either members of the security force or closed-circuit television.</w:t>
            </w:r>
          </w:p>
          <w:p w14:paraId="6ECD5D1A" w14:textId="77777777" w:rsidR="00D3571C" w:rsidRDefault="00D3571C" w:rsidP="0046077B">
            <w:pPr>
              <w:pStyle w:val="ATABulletLevel01BodySlide"/>
              <w:numPr>
                <w:ilvl w:val="0"/>
                <w:numId w:val="5"/>
              </w:numPr>
              <w:ind w:left="360" w:hanging="288"/>
            </w:pPr>
            <w:r>
              <w:t>If feasible, alarm the barrier with some form of intrusion detection.</w:t>
            </w:r>
          </w:p>
          <w:p w14:paraId="577996D2" w14:textId="77777777" w:rsidR="00D3571C" w:rsidRDefault="00D3571C" w:rsidP="0046077B">
            <w:pPr>
              <w:pStyle w:val="ATABulletLevel01BodySlide"/>
              <w:numPr>
                <w:ilvl w:val="0"/>
                <w:numId w:val="5"/>
              </w:numPr>
              <w:ind w:left="360" w:hanging="288"/>
            </w:pPr>
            <w:r>
              <w:t>Apply suitable security lighting to the area. Ensure that the barrier(s) is well maintained and vegetation in and around the area is clear.</w:t>
            </w:r>
          </w:p>
          <w:p w14:paraId="6E9BD12D" w14:textId="77777777" w:rsidR="00D3571C" w:rsidRDefault="00D3571C"/>
          <w:p w14:paraId="6AB491D9" w14:textId="77777777" w:rsidR="00D3571C" w:rsidRDefault="00D3571C">
            <w:pPr>
              <w:pStyle w:val="ATATableBody"/>
            </w:pPr>
            <w:r>
              <w:t>If a fence serves as the barrier, anticlimbing devices such as barbed wire outriggers may be used. If the area is controlled by a vehicle gate(s) that allows access through the gate by card reader and security officer monitoring, the remaining fence perimeter must be secured at the same level, to include controlled pedestrian gates, or secured when not in use. Apply appropriate “No Trespassing” signage to perimeter boundaries.</w:t>
            </w:r>
          </w:p>
          <w:p w14:paraId="2C4C1E41" w14:textId="77777777" w:rsidR="00D3571C" w:rsidRDefault="00D3571C">
            <w:pPr>
              <w:pStyle w:val="ATATableBody"/>
            </w:pPr>
          </w:p>
          <w:p w14:paraId="7F317714" w14:textId="77777777" w:rsidR="00D3571C" w:rsidRDefault="00D3571C">
            <w:pPr>
              <w:pStyle w:val="ATATableBody"/>
            </w:pPr>
            <w:r>
              <w:t>Due to the variety of building configurations, the exterior walls, doors, and windows of the facility may serve as the initial barriers. In those situations, the following minimums apply to the facility:</w:t>
            </w:r>
          </w:p>
          <w:p w14:paraId="27B247CF" w14:textId="77777777" w:rsidR="00D3571C" w:rsidRDefault="00D3571C">
            <w:pPr>
              <w:pStyle w:val="ATAHeadingLevel4"/>
              <w:ind w:left="72"/>
            </w:pPr>
            <w:r>
              <w:t>External Door Construction</w:t>
            </w:r>
          </w:p>
          <w:p w14:paraId="7D798851" w14:textId="77777777" w:rsidR="00D3571C" w:rsidRDefault="00D3571C">
            <w:pPr>
              <w:pStyle w:val="ATATableBody"/>
            </w:pPr>
            <w:r>
              <w:t>The following standards should be used for external door construction:</w:t>
            </w:r>
          </w:p>
          <w:p w14:paraId="3A6F8D81" w14:textId="77777777" w:rsidR="00D3571C" w:rsidRDefault="00D3571C" w:rsidP="0046077B">
            <w:pPr>
              <w:pStyle w:val="ATABulletLevel01BodySlide"/>
              <w:numPr>
                <w:ilvl w:val="0"/>
                <w:numId w:val="5"/>
              </w:numPr>
              <w:ind w:left="360" w:hanging="288"/>
            </w:pPr>
            <w:r>
              <w:t>Install external doors that are made of solid hardwood or metal, solid laminated core or solid multi-ply construction.</w:t>
            </w:r>
          </w:p>
          <w:p w14:paraId="64944DED" w14:textId="77777777" w:rsidR="00D3571C" w:rsidRDefault="00D3571C" w:rsidP="0046077B">
            <w:pPr>
              <w:pStyle w:val="ATABulletLevel01BodySlide"/>
              <w:numPr>
                <w:ilvl w:val="0"/>
                <w:numId w:val="5"/>
              </w:numPr>
              <w:ind w:left="360" w:hanging="288"/>
            </w:pPr>
            <w:r>
              <w:t>Strengthen solid softwood doors, where already fitted, by fitting a steel plate over the outer face of the door.</w:t>
            </w:r>
          </w:p>
          <w:p w14:paraId="287E628D" w14:textId="77777777" w:rsidR="00D3571C" w:rsidRDefault="00D3571C" w:rsidP="0046077B">
            <w:pPr>
              <w:pStyle w:val="ATABulletLevel01BodySlide"/>
              <w:numPr>
                <w:ilvl w:val="0"/>
                <w:numId w:val="5"/>
              </w:numPr>
              <w:ind w:left="360" w:hanging="288"/>
            </w:pPr>
            <w:r>
              <w:t>Configure external doors to open outwards, because these are more difficult to force.</w:t>
            </w:r>
          </w:p>
          <w:p w14:paraId="139792D1" w14:textId="77777777" w:rsidR="00D3571C" w:rsidRDefault="00D3571C" w:rsidP="0046077B">
            <w:pPr>
              <w:pStyle w:val="ATABulletLevel01BodySlide"/>
              <w:numPr>
                <w:ilvl w:val="0"/>
                <w:numId w:val="5"/>
              </w:numPr>
              <w:ind w:left="360" w:hanging="288"/>
            </w:pPr>
            <w:r>
              <w:t>Cap external door hinges to prevent pin removal.</w:t>
            </w:r>
          </w:p>
          <w:p w14:paraId="38E81C5D" w14:textId="77777777" w:rsidR="00D3571C" w:rsidRDefault="00D3571C" w:rsidP="0046077B">
            <w:pPr>
              <w:pStyle w:val="ATABulletLevel01BodySlide"/>
              <w:numPr>
                <w:ilvl w:val="0"/>
                <w:numId w:val="5"/>
              </w:numPr>
              <w:ind w:left="360" w:hanging="288"/>
            </w:pPr>
            <w:r>
              <w:t>Ensure doors are close-fitting and equipped with suitable locks.</w:t>
            </w:r>
          </w:p>
          <w:p w14:paraId="3B94FDB8" w14:textId="77777777" w:rsidR="00D3571C" w:rsidRDefault="00D3571C" w:rsidP="0046077B">
            <w:pPr>
              <w:pStyle w:val="ATABulletLevel01BodySlide"/>
              <w:numPr>
                <w:ilvl w:val="0"/>
                <w:numId w:val="5"/>
              </w:numPr>
              <w:ind w:left="360" w:hanging="288"/>
            </w:pPr>
            <w:r>
              <w:t>Install locking bars across the back of the door to offer an extra layer of protection.</w:t>
            </w:r>
          </w:p>
          <w:p w14:paraId="5DD63ED4" w14:textId="77777777" w:rsidR="00D3571C" w:rsidRDefault="00D3571C" w:rsidP="0046077B">
            <w:pPr>
              <w:pStyle w:val="ATABulletLevel01BodySlide"/>
              <w:numPr>
                <w:ilvl w:val="0"/>
                <w:numId w:val="5"/>
              </w:numPr>
              <w:ind w:left="360" w:hanging="288"/>
            </w:pPr>
            <w:r>
              <w:t>Seal or otherwise protect letter boxes.</w:t>
            </w:r>
          </w:p>
          <w:p w14:paraId="7F3533B0" w14:textId="77777777" w:rsidR="00D3571C" w:rsidRDefault="00D3571C">
            <w:pPr>
              <w:pStyle w:val="ATAHeadingLevel4"/>
              <w:ind w:left="72"/>
            </w:pPr>
            <w:r>
              <w:t>External Doors No Longer in Use</w:t>
            </w:r>
          </w:p>
          <w:p w14:paraId="370CDDA0" w14:textId="77777777" w:rsidR="00D3571C" w:rsidRDefault="00D3571C">
            <w:pPr>
              <w:pStyle w:val="ATATableBody"/>
            </w:pPr>
            <w:r>
              <w:t xml:space="preserve">Brick up or permanently secure external doors that are not used and that are not emergency exits by screwing a steel sheet across the inside of the door frame, which should be securely bolted to the building material. </w:t>
            </w:r>
          </w:p>
          <w:p w14:paraId="039F122E" w14:textId="77777777" w:rsidR="00D3571C" w:rsidRDefault="00D3571C">
            <w:pPr>
              <w:pStyle w:val="ATAHeadingLevel4"/>
              <w:ind w:left="72"/>
            </w:pPr>
            <w:r>
              <w:t>Glazed Doors</w:t>
            </w:r>
          </w:p>
          <w:p w14:paraId="08891407" w14:textId="77777777" w:rsidR="00D3571C" w:rsidRDefault="00D3571C">
            <w:pPr>
              <w:pStyle w:val="ATATableBody"/>
            </w:pPr>
            <w:r>
              <w:t>Strengthen glazed or semi-glazed doors by fitting a steel mesh grille to the doors. Alternatively, install expanding grille gates or steel roller shutters behind the doors. If it is a specially-designed door where unobtrusive protection is desirable, the replace glass by security glazing material.</w:t>
            </w:r>
          </w:p>
          <w:p w14:paraId="0DD2158E" w14:textId="77777777" w:rsidR="00D3571C" w:rsidRDefault="00D3571C">
            <w:pPr>
              <w:pStyle w:val="ATAHeadingLevel4"/>
              <w:ind w:left="72"/>
            </w:pPr>
            <w:r>
              <w:t>Double Doors</w:t>
            </w:r>
          </w:p>
          <w:p w14:paraId="4F91A73A" w14:textId="77777777" w:rsidR="00D3571C" w:rsidRDefault="00D3571C">
            <w:pPr>
              <w:pStyle w:val="ATATableBody"/>
            </w:pPr>
            <w:r>
              <w:t xml:space="preserve">Fasten double doors by bolts attached to the first closing leaf of the door (at the top and bottom) and a security deadlock, preferably fitted with a hook-bolt attached to the other </w:t>
            </w:r>
            <w:r>
              <w:lastRenderedPageBreak/>
              <w:t>leaf. Double doors that are not final exit doors can also be fitted with internal cross bars and the second closing leaf secured with barrel bolts.</w:t>
            </w:r>
          </w:p>
          <w:p w14:paraId="21C93038" w14:textId="77777777" w:rsidR="00D3571C" w:rsidRDefault="00D3571C">
            <w:pPr>
              <w:pStyle w:val="ATAHeadingLevel4"/>
              <w:ind w:left="72"/>
            </w:pPr>
            <w:r>
              <w:t>Inter-Connecting Doors</w:t>
            </w:r>
          </w:p>
          <w:p w14:paraId="3E4B8725" w14:textId="77777777" w:rsidR="00D3571C" w:rsidRDefault="00D3571C">
            <w:pPr>
              <w:pStyle w:val="ATATableBody"/>
            </w:pPr>
            <w:r>
              <w:t xml:space="preserve">Doors connecting to other parts of a building under separate occupancy should, in general, provide a degree of security similar to that of external doors. </w:t>
            </w:r>
          </w:p>
          <w:p w14:paraId="728C761F" w14:textId="77777777" w:rsidR="00D3571C" w:rsidRDefault="00D3571C">
            <w:pPr>
              <w:pStyle w:val="ATAHeadingLevel4"/>
              <w:ind w:left="72"/>
            </w:pPr>
            <w:r>
              <w:t xml:space="preserve">Internal Door </w:t>
            </w:r>
          </w:p>
          <w:p w14:paraId="119C81BE" w14:textId="77777777" w:rsidR="00D3571C" w:rsidRDefault="00D3571C">
            <w:pPr>
              <w:pStyle w:val="ATATableBody"/>
            </w:pPr>
            <w:r>
              <w:t>Where there is a requirement to keep doors to the basement, ground, or first floor rooms locked, the keys to the locks on such doors are to be held under secure conditions, but are to be readily accessible to authorized persons.</w:t>
            </w:r>
          </w:p>
          <w:p w14:paraId="3C2A20E1" w14:textId="77777777" w:rsidR="00D3571C" w:rsidRDefault="00D3571C">
            <w:pPr>
              <w:pStyle w:val="ATAHeadingLevel4"/>
              <w:ind w:left="72"/>
            </w:pPr>
            <w:r>
              <w:t xml:space="preserve">Security of Emergency Exit Doors </w:t>
            </w:r>
          </w:p>
          <w:p w14:paraId="373C1CD3" w14:textId="77777777" w:rsidR="00D3571C" w:rsidRDefault="00D3571C">
            <w:pPr>
              <w:pStyle w:val="ATATableBody"/>
            </w:pPr>
            <w:r>
              <w:t>While escape routes are essential, recognize that emergency exits do represent a perimeter weakness. Fire exits should be fitted with intruder detection systems/alarms and within a robust, approved locking mechanism that conforms to fire regulations. Liaison with the fire department is essential in meeting these requirements.</w:t>
            </w:r>
          </w:p>
          <w:p w14:paraId="182A9043" w14:textId="77777777" w:rsidR="00D3571C" w:rsidRDefault="00D3571C">
            <w:pPr>
              <w:pStyle w:val="ATAHeadingLevel4"/>
              <w:ind w:left="72"/>
            </w:pPr>
            <w:r>
              <w:t>Emergency Exit Standards</w:t>
            </w:r>
          </w:p>
          <w:p w14:paraId="33ED2A5D" w14:textId="77777777" w:rsidR="00D3571C" w:rsidRDefault="00D3571C">
            <w:pPr>
              <w:pStyle w:val="ATATableBody"/>
            </w:pPr>
            <w:r>
              <w:t>Fire exit doors must comply with fire regulations of the local area, to include international standards.</w:t>
            </w:r>
          </w:p>
          <w:p w14:paraId="2C7F0B53" w14:textId="77777777" w:rsidR="00D3571C" w:rsidRDefault="00D3571C">
            <w:pPr>
              <w:pStyle w:val="ATAHeadingLevel4"/>
              <w:ind w:left="72"/>
            </w:pPr>
            <w:r>
              <w:t>Door Frames</w:t>
            </w:r>
          </w:p>
          <w:p w14:paraId="20E24B51" w14:textId="77777777" w:rsidR="00D3571C" w:rsidRDefault="00D3571C">
            <w:pPr>
              <w:pStyle w:val="ATATableBody"/>
            </w:pPr>
            <w:r>
              <w:t>The following applies to door frames:</w:t>
            </w:r>
          </w:p>
          <w:p w14:paraId="247025F0" w14:textId="77777777" w:rsidR="00D3571C" w:rsidRDefault="00D3571C" w:rsidP="0046077B">
            <w:pPr>
              <w:pStyle w:val="ATABulletLevel01BodySlide"/>
              <w:numPr>
                <w:ilvl w:val="0"/>
                <w:numId w:val="5"/>
              </w:numPr>
              <w:ind w:left="360" w:hanging="288"/>
            </w:pPr>
            <w:r>
              <w:t>Where the security of a door depends, in part, on its frame consider strengthening the frame and its attachment to the surrounding building material.</w:t>
            </w:r>
          </w:p>
          <w:p w14:paraId="7D6C34E9" w14:textId="77777777" w:rsidR="00D3571C" w:rsidRDefault="00D3571C" w:rsidP="0046077B">
            <w:pPr>
              <w:pStyle w:val="ATABulletLevel01BodySlide"/>
              <w:numPr>
                <w:ilvl w:val="0"/>
                <w:numId w:val="5"/>
              </w:numPr>
              <w:ind w:left="360" w:hanging="288"/>
            </w:pPr>
            <w:r>
              <w:t>Where required, reinforce doorsteps by replacing wooden sills with concrete.</w:t>
            </w:r>
          </w:p>
          <w:p w14:paraId="3B36CED9" w14:textId="77777777" w:rsidR="00D3571C" w:rsidRDefault="00D3571C" w:rsidP="0046077B">
            <w:pPr>
              <w:pStyle w:val="ATABulletLevel01BodySlide"/>
              <w:numPr>
                <w:ilvl w:val="0"/>
                <w:numId w:val="5"/>
              </w:numPr>
              <w:ind w:left="360" w:hanging="288"/>
            </w:pPr>
            <w:r>
              <w:t>Where frames are secured by nails driven into the brickwork, they can be fitted with steel supports on both sides of the frame and attached by steel brackets to the masonry for greater security; alternatively, expanding bolts can be used, provided that they are set deep into the brickwork.</w:t>
            </w:r>
          </w:p>
          <w:p w14:paraId="40AA2C94" w14:textId="77777777" w:rsidR="00D3571C" w:rsidRDefault="00D3571C" w:rsidP="0046077B">
            <w:pPr>
              <w:pStyle w:val="ATABulletLevel01BodySlide"/>
              <w:numPr>
                <w:ilvl w:val="0"/>
                <w:numId w:val="5"/>
              </w:numPr>
              <w:ind w:left="360" w:hanging="288"/>
            </w:pPr>
            <w:r>
              <w:t>Where the building material is not suitable for bolts or steel brackets, consider additional physical security measures (closed-circuit television, intruder detection systems).</w:t>
            </w:r>
          </w:p>
          <w:p w14:paraId="5B7D0A1F" w14:textId="77777777" w:rsidR="00D3571C" w:rsidRDefault="00D3571C">
            <w:pPr>
              <w:pStyle w:val="ATAHeadingLevel4"/>
              <w:ind w:left="72"/>
            </w:pPr>
            <w:r>
              <w:t xml:space="preserve">Door Bolts </w:t>
            </w:r>
          </w:p>
          <w:p w14:paraId="66FA37BA" w14:textId="77777777" w:rsidR="00D3571C" w:rsidRDefault="00D3571C">
            <w:pPr>
              <w:pStyle w:val="ATATableBody"/>
              <w:rPr>
                <w:b/>
                <w:bCs/>
              </w:rPr>
            </w:pPr>
            <w:r>
              <w:t>The following applies to door bolts</w:t>
            </w:r>
            <w:r>
              <w:rPr>
                <w:b/>
                <w:bCs/>
              </w:rPr>
              <w:t>:</w:t>
            </w:r>
          </w:p>
          <w:p w14:paraId="2838CD10" w14:textId="77777777" w:rsidR="00D3571C" w:rsidRDefault="00D3571C" w:rsidP="0046077B">
            <w:pPr>
              <w:pStyle w:val="ATABulletLevel01BodySlide"/>
              <w:numPr>
                <w:ilvl w:val="0"/>
                <w:numId w:val="5"/>
              </w:numPr>
              <w:ind w:left="360" w:hanging="288"/>
            </w:pPr>
            <w:r>
              <w:t>Use door bolts in conjunction with security locks and fitted in pairs (at the top and bottom of the door).</w:t>
            </w:r>
          </w:p>
          <w:p w14:paraId="261FA745" w14:textId="77777777" w:rsidR="00D3571C" w:rsidRDefault="00D3571C" w:rsidP="0046077B">
            <w:pPr>
              <w:pStyle w:val="ATABulletLevel01BodySlide"/>
              <w:numPr>
                <w:ilvl w:val="0"/>
                <w:numId w:val="5"/>
              </w:numPr>
              <w:ind w:left="360" w:hanging="288"/>
            </w:pPr>
            <w:r>
              <w:t>Ensure that bolts cannot be opened from outside the door and that the fixing and strength of the staple are adequate.</w:t>
            </w:r>
          </w:p>
          <w:p w14:paraId="2760CE58" w14:textId="77777777" w:rsidR="00D3571C" w:rsidRDefault="00D3571C" w:rsidP="0046077B">
            <w:pPr>
              <w:pStyle w:val="ATABulletLevel01BodySlide"/>
              <w:numPr>
                <w:ilvl w:val="0"/>
                <w:numId w:val="5"/>
              </w:numPr>
              <w:ind w:left="360" w:hanging="288"/>
            </w:pPr>
            <w:r>
              <w:t>Ensure that the bolt engages into the floor fully and keep the hole in the floor free from obstruction.</w:t>
            </w:r>
          </w:p>
          <w:p w14:paraId="47D8DC5C" w14:textId="77777777" w:rsidR="00D3571C" w:rsidRDefault="00D3571C" w:rsidP="0046077B">
            <w:pPr>
              <w:pStyle w:val="ATABulletLevel01BodySlide"/>
              <w:numPr>
                <w:ilvl w:val="0"/>
                <w:numId w:val="5"/>
              </w:numPr>
              <w:ind w:left="360" w:hanging="288"/>
            </w:pPr>
            <w:r>
              <w:t>Use pad bolts with security padlocks to secure doors on a more permanent basis.</w:t>
            </w:r>
          </w:p>
          <w:p w14:paraId="658A9FD1" w14:textId="77777777" w:rsidR="00D3571C" w:rsidRDefault="00D3571C" w:rsidP="0046077B">
            <w:pPr>
              <w:pStyle w:val="ATABulletLevel01BodySlide"/>
              <w:numPr>
                <w:ilvl w:val="0"/>
                <w:numId w:val="5"/>
              </w:numPr>
              <w:ind w:left="360" w:hanging="288"/>
            </w:pPr>
            <w:r>
              <w:t>Carefully select bolts for double doors.</w:t>
            </w:r>
          </w:p>
          <w:p w14:paraId="1222126F" w14:textId="77777777" w:rsidR="00D3571C" w:rsidRDefault="00D3571C" w:rsidP="0046077B">
            <w:pPr>
              <w:pStyle w:val="ATABulletLevel01BodySlide"/>
              <w:numPr>
                <w:ilvl w:val="0"/>
                <w:numId w:val="5"/>
              </w:numPr>
              <w:ind w:left="360" w:hanging="288"/>
            </w:pPr>
            <w:r>
              <w:t xml:space="preserve">Fit flush bolts for double-rebated doors into the edge of the first closing half of the door </w:t>
            </w:r>
            <w:r>
              <w:lastRenderedPageBreak/>
              <w:t>so that they are completely covered by the half of the door. For double doors without rebates, fit flush bolts with turnover levers in the same way.</w:t>
            </w:r>
          </w:p>
          <w:p w14:paraId="4029E951" w14:textId="77777777" w:rsidR="00D3571C" w:rsidRDefault="00D3571C">
            <w:pPr>
              <w:pStyle w:val="ATAHeadingLevel4"/>
              <w:ind w:left="72"/>
            </w:pPr>
            <w:r>
              <w:t>Grilles &amp; Shutters</w:t>
            </w:r>
          </w:p>
          <w:p w14:paraId="22E89CB9" w14:textId="77777777" w:rsidR="00D3571C" w:rsidRDefault="00D3571C">
            <w:pPr>
              <w:pStyle w:val="ATATableBody"/>
            </w:pPr>
            <w:r>
              <w:t xml:space="preserve">Use expanding grille gates, roller grilles, or roller shutters in doorways, passages, or other openings. Use these as a second layer of defense behind existing external doors, especially where there is a threat of forcible attack. Grilles may be useful in hot climates where a closed solid door is undesirable. The frames of grilles or shutters should be well secured to the surrounding structure of the building and preferably should be inaccessible from the outside of the building. </w:t>
            </w:r>
          </w:p>
          <w:p w14:paraId="50D125F2" w14:textId="77777777" w:rsidR="00D3571C" w:rsidRDefault="00D3571C">
            <w:pPr>
              <w:pStyle w:val="ATAHeadingLevel4"/>
              <w:ind w:left="72"/>
            </w:pPr>
            <w:r>
              <w:t>Windows</w:t>
            </w:r>
          </w:p>
          <w:p w14:paraId="02A98C5C" w14:textId="77777777" w:rsidR="00D3571C" w:rsidRDefault="00D3571C">
            <w:pPr>
              <w:pStyle w:val="ATATableBody"/>
            </w:pPr>
            <w:r>
              <w:t>The following security points regarding windows apply:</w:t>
            </w:r>
          </w:p>
          <w:p w14:paraId="3D7A57ED" w14:textId="77777777" w:rsidR="00D3571C" w:rsidRDefault="00D3571C" w:rsidP="0046077B">
            <w:pPr>
              <w:pStyle w:val="ATABulletLevel01BodySlide"/>
              <w:numPr>
                <w:ilvl w:val="0"/>
                <w:numId w:val="5"/>
              </w:numPr>
              <w:ind w:left="360" w:hanging="288"/>
            </w:pPr>
            <w:r>
              <w:t>Brick up or otherwise secure all accessible nonessential windows.</w:t>
            </w:r>
          </w:p>
          <w:p w14:paraId="198BE2EA" w14:textId="77777777" w:rsidR="00D3571C" w:rsidRDefault="00D3571C" w:rsidP="0046077B">
            <w:pPr>
              <w:pStyle w:val="ATABulletLevel01BodySlide"/>
              <w:numPr>
                <w:ilvl w:val="0"/>
                <w:numId w:val="5"/>
              </w:numPr>
              <w:ind w:left="360" w:hanging="288"/>
            </w:pPr>
            <w:r>
              <w:t>Install secure fittings to all basement, ground floor, and other windows that are readily accessible.</w:t>
            </w:r>
          </w:p>
          <w:p w14:paraId="268CDDE3" w14:textId="77777777" w:rsidR="00D3571C" w:rsidRDefault="00D3571C" w:rsidP="0046077B">
            <w:pPr>
              <w:pStyle w:val="ATABulletLevel01BodySlide"/>
              <w:numPr>
                <w:ilvl w:val="0"/>
                <w:numId w:val="5"/>
              </w:numPr>
              <w:ind w:left="360" w:hanging="288"/>
            </w:pPr>
            <w:r>
              <w:t>Examine window catches and replace defective catches.</w:t>
            </w:r>
          </w:p>
          <w:p w14:paraId="05290DC2" w14:textId="77777777" w:rsidR="00D3571C" w:rsidRDefault="00D3571C" w:rsidP="0046077B">
            <w:pPr>
              <w:pStyle w:val="ATABulletLevel01BodySlide"/>
              <w:numPr>
                <w:ilvl w:val="0"/>
                <w:numId w:val="5"/>
              </w:numPr>
              <w:ind w:left="360" w:hanging="288"/>
            </w:pPr>
            <w:r>
              <w:t>Consider providing intruder alarms for protection.</w:t>
            </w:r>
          </w:p>
          <w:p w14:paraId="1301791C" w14:textId="77777777" w:rsidR="00D3571C" w:rsidRDefault="00D3571C" w:rsidP="0046077B">
            <w:pPr>
              <w:pStyle w:val="ATABulletLevel01BodySlide"/>
              <w:numPr>
                <w:ilvl w:val="0"/>
                <w:numId w:val="5"/>
              </w:numPr>
              <w:ind w:left="360" w:hanging="288"/>
            </w:pPr>
            <w:r>
              <w:t>Identify responsibility for securing windows with potential access from ground floor level or reasonable climbing heights in the local security instructions. Ground floor windows and those that are easily accessible to entry must have locking handles or opening restrictors.</w:t>
            </w:r>
          </w:p>
          <w:p w14:paraId="3A8FF267" w14:textId="77777777" w:rsidR="00D3571C" w:rsidRDefault="00D3571C" w:rsidP="0046077B">
            <w:pPr>
              <w:pStyle w:val="ATABulletLevel01BodySlide"/>
              <w:numPr>
                <w:ilvl w:val="0"/>
                <w:numId w:val="5"/>
              </w:numPr>
              <w:ind w:left="360" w:hanging="288"/>
            </w:pPr>
            <w:r>
              <w:t>Consider installing bars, grilles, or shutters where it is necessary to secure a window more effectively than by the use of a lock, catch, or bolt. Also, consider the installation of intruder detection sensors.</w:t>
            </w:r>
          </w:p>
          <w:p w14:paraId="3F531AFB" w14:textId="77777777" w:rsidR="00D3571C" w:rsidRDefault="00D3571C" w:rsidP="0046077B">
            <w:pPr>
              <w:pStyle w:val="ATABulletLevel01BodySlide"/>
              <w:numPr>
                <w:ilvl w:val="0"/>
                <w:numId w:val="5"/>
              </w:numPr>
              <w:ind w:left="360" w:hanging="288"/>
            </w:pPr>
            <w:r>
              <w:t>Apply double glazing to provide additional protection against secret attack and some protection against forcible attack. Double glazing can be alarmed and has the further advantage of thermal insulation and noise reduction. The frame of the glazing material should not be accessible from the outside.</w:t>
            </w:r>
          </w:p>
          <w:p w14:paraId="723EE68C" w14:textId="77777777" w:rsidR="00D3571C" w:rsidRDefault="00D3571C">
            <w:pPr>
              <w:pStyle w:val="ATAHeadingLevel4"/>
              <w:ind w:left="72"/>
            </w:pPr>
            <w:r>
              <w:t>Roofs</w:t>
            </w:r>
          </w:p>
          <w:p w14:paraId="721F811E" w14:textId="77777777" w:rsidR="00D3571C" w:rsidRDefault="00D3571C">
            <w:pPr>
              <w:pStyle w:val="ATATableBody"/>
            </w:pPr>
            <w:r>
              <w:t>For roof areas, the following applies primarily for establishments in urban areas or buildings housing sensitive information or equipment:</w:t>
            </w:r>
          </w:p>
          <w:p w14:paraId="3DA94A45" w14:textId="77777777" w:rsidR="00D3571C" w:rsidRDefault="00D3571C" w:rsidP="0046077B">
            <w:pPr>
              <w:pStyle w:val="ATABulletLevel01BodySlide"/>
              <w:numPr>
                <w:ilvl w:val="0"/>
                <w:numId w:val="5"/>
              </w:numPr>
              <w:ind w:left="360" w:hanging="288"/>
            </w:pPr>
            <w:r>
              <w:rPr>
                <w:color w:val="000000"/>
              </w:rPr>
              <w:t>Survey r</w:t>
            </w:r>
            <w:r>
              <w:t>oofs to see whether there is access onto them from adjoining buildings, nearby buildings, trees, fire escapes, or window cleaning equipment. If there is the potential for access, it may be necessary to erect suitable barriers. Fit intruder alarms, if access is necessary, for example, as part of a fire escape route.</w:t>
            </w:r>
          </w:p>
          <w:p w14:paraId="229301F9" w14:textId="77777777" w:rsidR="00D3571C" w:rsidRDefault="00D3571C" w:rsidP="0046077B">
            <w:pPr>
              <w:pStyle w:val="ATABulletLevel01BodySlide"/>
              <w:numPr>
                <w:ilvl w:val="0"/>
                <w:numId w:val="5"/>
              </w:numPr>
              <w:ind w:left="360" w:hanging="288"/>
            </w:pPr>
            <w:r>
              <w:t xml:space="preserve">Incorporate suitable measures to protect access to a building via an attic or roof space. </w:t>
            </w:r>
          </w:p>
          <w:p w14:paraId="7CBF7D2D" w14:textId="77777777" w:rsidR="00D3571C" w:rsidRDefault="00D3571C" w:rsidP="0046077B">
            <w:pPr>
              <w:pStyle w:val="ATABulletLevel01BodySlide"/>
              <w:numPr>
                <w:ilvl w:val="0"/>
                <w:numId w:val="5"/>
              </w:numPr>
              <w:ind w:left="360" w:hanging="288"/>
            </w:pPr>
            <w:r>
              <w:t>Block off access from a roof into a building via a chimney by, for example, inserting a grille.</w:t>
            </w:r>
          </w:p>
          <w:p w14:paraId="593231BD" w14:textId="77777777" w:rsidR="00D3571C" w:rsidRDefault="00D3571C" w:rsidP="0046077B">
            <w:pPr>
              <w:pStyle w:val="ATABulletLevel01BodySlide"/>
              <w:numPr>
                <w:ilvl w:val="0"/>
                <w:numId w:val="5"/>
              </w:numPr>
              <w:ind w:left="360" w:hanging="288"/>
            </w:pPr>
            <w:r>
              <w:t>Secure roof access doors in the same way as other external doors if the roof is accessible from neighboring buildings or from the ground.</w:t>
            </w:r>
          </w:p>
          <w:p w14:paraId="75AB0C61" w14:textId="77777777" w:rsidR="00D3571C" w:rsidRDefault="00D3571C">
            <w:pPr>
              <w:pStyle w:val="ATAHeadingLevel4"/>
              <w:keepNext/>
              <w:ind w:left="72"/>
            </w:pPr>
            <w:r>
              <w:t>Skylights, Fanlights, Roof Lights</w:t>
            </w:r>
          </w:p>
          <w:p w14:paraId="3E06D495" w14:textId="77777777" w:rsidR="00D3571C" w:rsidRDefault="00D3571C">
            <w:pPr>
              <w:pStyle w:val="ATATableBody"/>
              <w:keepNext/>
            </w:pPr>
            <w:r>
              <w:t>It is possible to secure skylights, fanlights, and roof lights with locks or bolts. When more protection is needed, however, one of the following is to be considered:</w:t>
            </w:r>
          </w:p>
          <w:p w14:paraId="27162EF9" w14:textId="77777777" w:rsidR="00D3571C" w:rsidRDefault="00D3571C" w:rsidP="0046077B">
            <w:pPr>
              <w:pStyle w:val="ATABulletLevel01BodySlide"/>
              <w:numPr>
                <w:ilvl w:val="0"/>
                <w:numId w:val="5"/>
              </w:numPr>
              <w:ind w:left="360" w:hanging="288"/>
            </w:pPr>
            <w:r>
              <w:lastRenderedPageBreak/>
              <w:t>Replace the glass with security glazing material.</w:t>
            </w:r>
          </w:p>
          <w:p w14:paraId="1914CDF1" w14:textId="77777777" w:rsidR="00D3571C" w:rsidRDefault="00D3571C" w:rsidP="0046077B">
            <w:pPr>
              <w:pStyle w:val="ATABulletLevel01BodySlide"/>
              <w:numPr>
                <w:ilvl w:val="0"/>
                <w:numId w:val="5"/>
              </w:numPr>
              <w:ind w:left="360" w:hanging="288"/>
            </w:pPr>
            <w:r>
              <w:t>Fit with bars or grilles.</w:t>
            </w:r>
          </w:p>
          <w:p w14:paraId="4E2D54F7" w14:textId="77777777" w:rsidR="00D3571C" w:rsidRDefault="00D3571C" w:rsidP="0046077B">
            <w:pPr>
              <w:pStyle w:val="ATABulletLevel01BodySlide"/>
              <w:numPr>
                <w:ilvl w:val="0"/>
                <w:numId w:val="5"/>
              </w:numPr>
              <w:ind w:left="360" w:hanging="288"/>
            </w:pPr>
            <w:r>
              <w:t>Screw the frames in place and cover the glass with steel mesh secured to the frame on the inside.</w:t>
            </w:r>
          </w:p>
          <w:p w14:paraId="3C216D55" w14:textId="77777777" w:rsidR="00D3571C" w:rsidRDefault="00D3571C" w:rsidP="0046077B">
            <w:pPr>
              <w:pStyle w:val="ATABulletLevel01BodySlide"/>
              <w:numPr>
                <w:ilvl w:val="0"/>
                <w:numId w:val="5"/>
              </w:numPr>
              <w:ind w:left="360" w:hanging="288"/>
            </w:pPr>
            <w:r>
              <w:t xml:space="preserve">Install intruder detection system. </w:t>
            </w:r>
          </w:p>
          <w:p w14:paraId="696C3B68" w14:textId="77777777" w:rsidR="00D3571C" w:rsidRDefault="00D3571C">
            <w:pPr>
              <w:pStyle w:val="ATAHeadingLevel4"/>
              <w:ind w:left="72"/>
            </w:pPr>
            <w:r>
              <w:t>Downpipes</w:t>
            </w:r>
          </w:p>
          <w:p w14:paraId="782FE356" w14:textId="77777777" w:rsidR="00D3571C" w:rsidRDefault="00D3571C">
            <w:pPr>
              <w:pStyle w:val="ATATableBody"/>
            </w:pPr>
            <w:r>
              <w:t>The upper floors of a building or from the roof may often be accessible by way of rainwater or soil downpipes. Such access can be restricted by boxing in the pipes or by treating them with anticlimb devices.</w:t>
            </w:r>
          </w:p>
          <w:p w14:paraId="60316349" w14:textId="77777777" w:rsidR="00D3571C" w:rsidRDefault="00D3571C">
            <w:pPr>
              <w:pStyle w:val="ATAHeadingLevel4"/>
              <w:ind w:left="72"/>
            </w:pPr>
            <w:r>
              <w:t>Sunken Outside Areas</w:t>
            </w:r>
          </w:p>
          <w:p w14:paraId="61BAC9E6" w14:textId="77777777" w:rsidR="00D3571C" w:rsidRDefault="00D3571C">
            <w:pPr>
              <w:pStyle w:val="ATATableBody"/>
            </w:pPr>
            <w:r>
              <w:t>Buildings, not within the confines of the facility boundary, can have sunken external areas at basement level, which are accessible from the street. These can provide cover for persons seeking to gain entry through basement windows and afford convenient sites for depositing explosive or blast incendiary devices. The following is to be considered for the establishment’s security:</w:t>
            </w:r>
          </w:p>
          <w:p w14:paraId="55E06959" w14:textId="77777777" w:rsidR="00D3571C" w:rsidRDefault="00D3571C" w:rsidP="0046077B">
            <w:pPr>
              <w:pStyle w:val="ATABulletLevel01BodySlide"/>
              <w:numPr>
                <w:ilvl w:val="0"/>
                <w:numId w:val="5"/>
              </w:numPr>
              <w:ind w:left="360" w:hanging="288"/>
            </w:pPr>
            <w:r>
              <w:t>Secure steel grilles or steel mesh screens from below, providing that these do not enable easy access to the building.</w:t>
            </w:r>
          </w:p>
          <w:p w14:paraId="1D3671A5" w14:textId="77777777" w:rsidR="00D3571C" w:rsidRDefault="00D3571C" w:rsidP="0046077B">
            <w:pPr>
              <w:pStyle w:val="ATABulletLevel01BodySlide"/>
              <w:numPr>
                <w:ilvl w:val="0"/>
                <w:numId w:val="5"/>
              </w:numPr>
              <w:ind w:left="360" w:hanging="288"/>
            </w:pPr>
            <w:r>
              <w:t>Fit vents into sunken areas or vents emerging at street level with internal steel grilles.</w:t>
            </w:r>
          </w:p>
          <w:p w14:paraId="4CB29983" w14:textId="77777777" w:rsidR="00D3571C" w:rsidRDefault="00D3571C" w:rsidP="0046077B">
            <w:pPr>
              <w:pStyle w:val="ATABulletLevel01BodySlide"/>
              <w:numPr>
                <w:ilvl w:val="0"/>
                <w:numId w:val="5"/>
              </w:numPr>
              <w:ind w:left="360" w:hanging="288"/>
            </w:pPr>
            <w:r>
              <w:t>Install padlocked crossbars fitted on the inside to prevent access through service tunnels.</w:t>
            </w:r>
          </w:p>
          <w:p w14:paraId="7AB816DF" w14:textId="77777777" w:rsidR="00D3571C" w:rsidRDefault="00D3571C" w:rsidP="0046077B">
            <w:pPr>
              <w:pStyle w:val="ATABulletLevel01BodySlide"/>
              <w:numPr>
                <w:ilvl w:val="0"/>
                <w:numId w:val="5"/>
              </w:numPr>
              <w:ind w:left="360" w:hanging="288"/>
            </w:pPr>
            <w:r>
              <w:t>Install intruder detection system.</w:t>
            </w:r>
          </w:p>
          <w:p w14:paraId="03525284" w14:textId="77777777" w:rsidR="00D3571C" w:rsidRDefault="00D3571C">
            <w:pPr>
              <w:pStyle w:val="ATAHeadingLevel4"/>
              <w:ind w:left="72"/>
            </w:pPr>
            <w:r>
              <w:t>Loading Docks</w:t>
            </w:r>
          </w:p>
          <w:p w14:paraId="08343BD7" w14:textId="77777777" w:rsidR="00D3571C" w:rsidRDefault="00D3571C">
            <w:pPr>
              <w:pStyle w:val="ATATableBody"/>
            </w:pPr>
            <w:r>
              <w:t>Consider the following for parking or loading bays under a stand-alone building in an urban area:</w:t>
            </w:r>
          </w:p>
          <w:p w14:paraId="56E86F30" w14:textId="77777777" w:rsidR="00D3571C" w:rsidRDefault="00D3571C" w:rsidP="0046077B">
            <w:pPr>
              <w:pStyle w:val="ATABulletLevel01BodySlide"/>
              <w:numPr>
                <w:ilvl w:val="0"/>
                <w:numId w:val="5"/>
              </w:numPr>
              <w:ind w:left="360" w:hanging="288"/>
            </w:pPr>
            <w:r>
              <w:t>Outside working hours, they should be closed with roller shutters or sliding shutters secured on the inside.</w:t>
            </w:r>
          </w:p>
          <w:p w14:paraId="2DFE6B3B" w14:textId="77777777" w:rsidR="00D3571C" w:rsidRDefault="00D3571C" w:rsidP="0046077B">
            <w:pPr>
              <w:pStyle w:val="ATABulletLevel01BodySlide"/>
              <w:numPr>
                <w:ilvl w:val="0"/>
                <w:numId w:val="5"/>
              </w:numPr>
              <w:ind w:left="360" w:hanging="288"/>
              <w:rPr>
                <w:b/>
              </w:rPr>
            </w:pPr>
            <w:r>
              <w:t>During working hours, the bays should be monitored by area custodian or closed with electronically operated shutters that are only opened when the incoming vehicle has been identified.</w:t>
            </w:r>
          </w:p>
          <w:p w14:paraId="14648915" w14:textId="77777777" w:rsidR="00D3571C" w:rsidRDefault="00D3571C">
            <w:pPr>
              <w:pStyle w:val="ATAHeadingLevel4"/>
              <w:ind w:left="72"/>
            </w:pPr>
            <w:r>
              <w:t>Public Utilities</w:t>
            </w:r>
          </w:p>
          <w:p w14:paraId="6FEBAB84" w14:textId="77777777" w:rsidR="00D3571C" w:rsidRDefault="00D3571C">
            <w:pPr>
              <w:pStyle w:val="ATATableBody"/>
            </w:pPr>
            <w:r>
              <w:t>Gas, electricity, and water supply installations within buildings may offer potentially vulnerable access points, particularly in stand-alone buildings in urban areas. Where possible, cables and pipes are to enter the building underground and should be restricted from access. If anyone could gain unauthorized access through these access points, consider installing grating and intruder detection systems. Site public service meters so that access to them does not require entry into sensitive areas.</w:t>
            </w:r>
          </w:p>
          <w:p w14:paraId="3F1FCC55" w14:textId="77777777" w:rsidR="00D3571C" w:rsidRDefault="00D3571C">
            <w:pPr>
              <w:pStyle w:val="ATAHeadingLevel4"/>
              <w:ind w:left="72"/>
            </w:pPr>
            <w:r>
              <w:t>Air Conditioning and Other Support Systems</w:t>
            </w:r>
          </w:p>
          <w:p w14:paraId="41EEA994" w14:textId="77777777" w:rsidR="00D3571C" w:rsidRDefault="00D3571C">
            <w:pPr>
              <w:pStyle w:val="ATATableBody"/>
            </w:pPr>
            <w:r>
              <w:t>Where air conditioning is essential to equipment operation (such as computer installations), give adequate protection to the electricity, and water supply for the air conditioning system. If sabotage is a threat, additional security measures may be required.</w:t>
            </w:r>
          </w:p>
          <w:p w14:paraId="7BEC5E4A" w14:textId="77777777" w:rsidR="00D3571C" w:rsidRDefault="00D3571C">
            <w:pPr>
              <w:pStyle w:val="ATAHeadingLevel4"/>
              <w:ind w:left="72"/>
            </w:pPr>
            <w:r>
              <w:lastRenderedPageBreak/>
              <w:t>Multi-Occupancy Buildings</w:t>
            </w:r>
          </w:p>
          <w:p w14:paraId="35EA40AF" w14:textId="77777777" w:rsidR="00D3571C" w:rsidRDefault="00D3571C">
            <w:pPr>
              <w:pStyle w:val="ATATableBody"/>
            </w:pPr>
            <w:r>
              <w:t xml:space="preserve">Where there are occupants of a building other than government agencies, other tenant organizations should secure their portion of the building at the same level as the government, or ensure that the security measures applied to the government facility consider the existing tenant security levels. </w:t>
            </w:r>
          </w:p>
          <w:p w14:paraId="76C04087" w14:textId="77777777" w:rsidR="00D3571C" w:rsidRDefault="00D3571C">
            <w:pPr>
              <w:pStyle w:val="ATAHeadingLevel3"/>
              <w:ind w:left="72"/>
            </w:pPr>
            <w:r>
              <w:t xml:space="preserve">Lighting </w:t>
            </w:r>
          </w:p>
          <w:p w14:paraId="48787BC5" w14:textId="77777777" w:rsidR="00D3571C" w:rsidRDefault="00D3571C">
            <w:pPr>
              <w:pStyle w:val="ATATableBody"/>
            </w:pPr>
            <w:r>
              <w:t>All vulnerable external areas should be well lit, particularly car parks, access routes (both pedestrian and vehicular), and building entrances. Provide lighting to all external doors, with timing devices for daytime and nighttime conditions. Similar provisions are required to serve common entrances and multi-occupancy buildings as detailed above. Lighting sources must be compatible with the requirements of closed-circuit television. (For example, low pressure sodium vapor is not compatible with closed-circuit television.)</w:t>
            </w:r>
          </w:p>
          <w:p w14:paraId="513110CD" w14:textId="77777777" w:rsidR="00D3571C" w:rsidRDefault="00D3571C">
            <w:pPr>
              <w:pStyle w:val="ATAHeadingLevel4"/>
              <w:ind w:left="72"/>
            </w:pPr>
            <w:r>
              <w:t>Perimeter Lighting</w:t>
            </w:r>
          </w:p>
          <w:p w14:paraId="625E7950" w14:textId="77777777" w:rsidR="00D3571C" w:rsidRDefault="00D3571C">
            <w:pPr>
              <w:pStyle w:val="ATATableBody"/>
            </w:pPr>
            <w:r>
              <w:t>Design perimeter lighting is to cast a uniform light on the perimeter. Overhead lamps or low-mounted lamps provide uniform light that creates a glare effect to dazzle and deter intruders. If the latter are used, they are not to create a nuisance or hazard outside the perimeter. Design the lighting so that it does not reveal the position of patrolling guards. Avoid lighting security posts or reception rooms so that security officers can be seen or silhouetted.</w:t>
            </w:r>
          </w:p>
          <w:p w14:paraId="5D60E108" w14:textId="77777777" w:rsidR="00D3571C" w:rsidRDefault="00D3571C">
            <w:pPr>
              <w:pStyle w:val="ATAHeadingLevel4"/>
              <w:ind w:left="72"/>
            </w:pPr>
            <w:r>
              <w:t>Area Lighting</w:t>
            </w:r>
          </w:p>
          <w:p w14:paraId="68A5CA1E" w14:textId="77777777" w:rsidR="00D3571C" w:rsidRDefault="00D3571C">
            <w:pPr>
              <w:pStyle w:val="ATATableBody"/>
            </w:pPr>
            <w:r>
              <w:t>Area lighting is to illuminate areas inside the perimeter that intruders must cross in order to reach their objectives. Such lighting increases the security officers’ ability to detect intruders and acts as a powerful deterrent. The illumination should be even and without shadows.</w:t>
            </w:r>
          </w:p>
          <w:p w14:paraId="3B47D56A" w14:textId="77777777" w:rsidR="00D3571C" w:rsidRDefault="00D3571C">
            <w:pPr>
              <w:pStyle w:val="ATAHeadingLevel3"/>
              <w:ind w:left="72"/>
            </w:pPr>
            <w:r>
              <w:t xml:space="preserve">Intruder Detection Systems </w:t>
            </w:r>
          </w:p>
          <w:p w14:paraId="4DD3084B" w14:textId="77777777" w:rsidR="00D3571C" w:rsidRDefault="00D3571C">
            <w:pPr>
              <w:pStyle w:val="ATATableBody"/>
            </w:pPr>
            <w:r>
              <w:t>Intruder detection systems are designed to detect the entry, or attempted entry, of an intruder into a protected area, to identify the location of the intrusion, and to signal an alarm to a security force. When correctly installed, performance-tested, and employed, an intruder detection system can result in savings in security manpower. To be effective, an intruder detection system must have a security force that will react in the event of an alarm condition. An intruder alarm does not delay an intruder; it only detects the intruder’s presence. It is only effective if the security force arrives in time to prevent the intruder from achieving his or her purpose. The intruder alarm system is best used to give early indication of the attack. It is, therefore, imperative that the signal notifying the attack is safely transmitted to a central security control room for the security force to initiate action. To assist the security personnel in verifying the intrusion, the intruder systems should have a combination of perimeter, trap, and point protection:</w:t>
            </w:r>
          </w:p>
          <w:p w14:paraId="33F1F558" w14:textId="77777777" w:rsidR="00D3571C" w:rsidRDefault="00D3571C" w:rsidP="0046077B">
            <w:pPr>
              <w:pStyle w:val="ATABulletLevel01BodySlide"/>
              <w:numPr>
                <w:ilvl w:val="0"/>
                <w:numId w:val="5"/>
              </w:numPr>
              <w:ind w:left="360" w:hanging="288"/>
            </w:pPr>
            <w:r>
              <w:rPr>
                <w:b/>
              </w:rPr>
              <w:t>Perimeter protection</w:t>
            </w:r>
            <w:r>
              <w:t xml:space="preserve"> usually refers to the devices activated by intrusion or attack upon the perimeter.</w:t>
            </w:r>
          </w:p>
          <w:p w14:paraId="645E1179" w14:textId="77777777" w:rsidR="00D3571C" w:rsidRDefault="00D3571C" w:rsidP="0046077B">
            <w:pPr>
              <w:pStyle w:val="ATABulletLevel01BodySlide"/>
              <w:numPr>
                <w:ilvl w:val="0"/>
                <w:numId w:val="5"/>
              </w:numPr>
              <w:ind w:left="360" w:hanging="288"/>
            </w:pPr>
            <w:r>
              <w:rPr>
                <w:b/>
              </w:rPr>
              <w:t>Trap protection</w:t>
            </w:r>
            <w:r>
              <w:t xml:space="preserve"> describes those devices activated once the intruder is inside the building.</w:t>
            </w:r>
          </w:p>
          <w:p w14:paraId="07D14D5D" w14:textId="77777777" w:rsidR="00D3571C" w:rsidRDefault="00D3571C" w:rsidP="0046077B">
            <w:pPr>
              <w:pStyle w:val="ATABulletLevel01BodySlide"/>
              <w:numPr>
                <w:ilvl w:val="0"/>
                <w:numId w:val="5"/>
              </w:numPr>
              <w:ind w:left="360" w:hanging="288"/>
            </w:pPr>
            <w:r>
              <w:rPr>
                <w:b/>
              </w:rPr>
              <w:lastRenderedPageBreak/>
              <w:t>Point protection</w:t>
            </w:r>
            <w:r>
              <w:t xml:space="preserve"> describes those devices that are used to protect high value and portable items.</w:t>
            </w:r>
          </w:p>
          <w:p w14:paraId="0391ACAD" w14:textId="77777777" w:rsidR="00D3571C" w:rsidRDefault="00D3571C">
            <w:pPr>
              <w:autoSpaceDE w:val="0"/>
              <w:autoSpaceDN w:val="0"/>
              <w:adjustRightInd w:val="0"/>
              <w:ind w:left="720"/>
            </w:pPr>
          </w:p>
          <w:p w14:paraId="069A0BB1" w14:textId="77777777" w:rsidR="00D3571C" w:rsidRDefault="00D3571C">
            <w:pPr>
              <w:pStyle w:val="ATATableBody"/>
            </w:pPr>
            <w:r>
              <w:t>Using a combination of these three approaches is usually the most effective way to provide the required verification of an incident and to achieve effective and in-depth security. Correctly positioned closed-circuit television cameras will aid in alarm verification.</w:t>
            </w:r>
          </w:p>
          <w:p w14:paraId="5EBF4A88" w14:textId="77777777" w:rsidR="00D3571C" w:rsidRDefault="00D3571C">
            <w:pPr>
              <w:pStyle w:val="ATATableBody"/>
            </w:pPr>
          </w:p>
          <w:p w14:paraId="6B9B3D50" w14:textId="77777777" w:rsidR="00D3571C" w:rsidRDefault="00D3571C">
            <w:pPr>
              <w:pStyle w:val="ATATableBody"/>
            </w:pPr>
            <w:r>
              <w:t>For unmanned facilities, an intruder detection system should be installed with all of the following:</w:t>
            </w:r>
          </w:p>
          <w:p w14:paraId="3D8C1435" w14:textId="77777777" w:rsidR="00D3571C" w:rsidRDefault="00D3571C" w:rsidP="0046077B">
            <w:pPr>
              <w:pStyle w:val="ATABulletLevel01BodySlide"/>
              <w:numPr>
                <w:ilvl w:val="0"/>
                <w:numId w:val="5"/>
              </w:numPr>
              <w:ind w:left="360" w:hanging="288"/>
            </w:pPr>
            <w:r>
              <w:t>Door contact sensors as a minimum requirement</w:t>
            </w:r>
          </w:p>
          <w:p w14:paraId="41F00FB1" w14:textId="77777777" w:rsidR="00D3571C" w:rsidRDefault="00D3571C" w:rsidP="0046077B">
            <w:pPr>
              <w:pStyle w:val="ATABulletLevel01BodySlide"/>
              <w:numPr>
                <w:ilvl w:val="0"/>
                <w:numId w:val="5"/>
              </w:numPr>
              <w:ind w:left="360" w:hanging="288"/>
            </w:pPr>
            <w:r>
              <w:t>Sensors reporting to a security control center</w:t>
            </w:r>
          </w:p>
          <w:p w14:paraId="3196DC5B" w14:textId="77777777" w:rsidR="00D3571C" w:rsidRDefault="00D3571C" w:rsidP="0046077B">
            <w:pPr>
              <w:pStyle w:val="ATABulletLevel01BodySlide"/>
              <w:numPr>
                <w:ilvl w:val="0"/>
                <w:numId w:val="5"/>
              </w:numPr>
              <w:ind w:left="360" w:hanging="288"/>
            </w:pPr>
            <w:r>
              <w:t>Access control function provided by the security control center</w:t>
            </w:r>
          </w:p>
          <w:p w14:paraId="03906DD9" w14:textId="77777777" w:rsidR="00D3571C" w:rsidRDefault="00D3571C" w:rsidP="0046077B">
            <w:pPr>
              <w:pStyle w:val="ATABulletLevel01BodySlide"/>
              <w:numPr>
                <w:ilvl w:val="0"/>
                <w:numId w:val="5"/>
              </w:numPr>
              <w:ind w:left="360" w:hanging="288"/>
            </w:pPr>
            <w:r>
              <w:t>Verification by security or law enforcement personnel to unannounced sensor activation or other unusual occurrences</w:t>
            </w:r>
          </w:p>
          <w:p w14:paraId="56D2C8B1" w14:textId="77777777" w:rsidR="00D3571C" w:rsidRDefault="00D3571C">
            <w:pPr>
              <w:pStyle w:val="ATAHeadingLevel4"/>
              <w:ind w:left="72"/>
            </w:pPr>
            <w:r>
              <w:t>Alarm Display and Signaling</w:t>
            </w:r>
          </w:p>
          <w:p w14:paraId="6F6A043E" w14:textId="77777777" w:rsidR="00D3571C" w:rsidRDefault="00D3571C">
            <w:pPr>
              <w:pStyle w:val="ATATableBody"/>
            </w:pPr>
            <w:r>
              <w:t xml:space="preserve">Alarms may be signaled by audible means with closed-circuit television integration that requires the area of the activation to be immediately visible on a security monitor. For remote sites, the sensor signal should report to a permanently manned control position and may indicate a loss of power, tampering, or an open door. </w:t>
            </w:r>
          </w:p>
          <w:p w14:paraId="5131A579" w14:textId="77777777" w:rsidR="00D3571C" w:rsidRDefault="00D3571C">
            <w:pPr>
              <w:pStyle w:val="ATAHeadingLevel3"/>
              <w:ind w:left="72"/>
            </w:pPr>
            <w:r>
              <w:t>Closed-Circuit Television</w:t>
            </w:r>
          </w:p>
          <w:p w14:paraId="78A602F9" w14:textId="77777777" w:rsidR="00D3571C" w:rsidRDefault="00D3571C">
            <w:pPr>
              <w:pStyle w:val="ATATableBody"/>
            </w:pPr>
            <w:r>
              <w:t>The use of closed-circuit television for surveillance may save manpower, especially when used in conjunction with an intruder detection system and automated access control system. It may also supplement, extend, and make more effective an existing security system. Closed-circuit television enhances the effectiveness of perimeter security, particularly if used to verify the alarms signaled by perimeter intruder detection system.</w:t>
            </w:r>
          </w:p>
          <w:p w14:paraId="13CCF981" w14:textId="77777777" w:rsidR="00D3571C" w:rsidRDefault="00D3571C">
            <w:pPr>
              <w:pStyle w:val="ATATableBody"/>
              <w:rPr>
                <w:bCs/>
              </w:rPr>
            </w:pPr>
            <w:r>
              <w:t xml:space="preserve">Closed-circuit television is </w:t>
            </w:r>
            <w:r>
              <w:rPr>
                <w:b/>
              </w:rPr>
              <w:t xml:space="preserve">not </w:t>
            </w:r>
            <w:r>
              <w:t>a security detection device unless used with video motion detection. It is a generally considered to be a management tool for alarm verification. Closed-circuit television does provide a valuable function in that it can</w:t>
            </w:r>
            <w:r>
              <w:rPr>
                <w:bCs/>
              </w:rPr>
              <w:t>:</w:t>
            </w:r>
          </w:p>
          <w:p w14:paraId="398C84D5" w14:textId="77777777" w:rsidR="00D3571C" w:rsidRDefault="00D3571C" w:rsidP="0046077B">
            <w:pPr>
              <w:pStyle w:val="ATABulletLevel01BodySlide"/>
              <w:numPr>
                <w:ilvl w:val="0"/>
                <w:numId w:val="5"/>
              </w:numPr>
              <w:ind w:left="360" w:hanging="288"/>
            </w:pPr>
            <w:r>
              <w:t>Make security personnel more effective and can be used to direct responses and assist in the control of incidents.</w:t>
            </w:r>
          </w:p>
          <w:p w14:paraId="5ED0B758" w14:textId="77777777" w:rsidR="00D3571C" w:rsidRDefault="00D3571C" w:rsidP="0046077B">
            <w:pPr>
              <w:pStyle w:val="ATABulletLevel01BodySlide"/>
              <w:numPr>
                <w:ilvl w:val="0"/>
                <w:numId w:val="5"/>
              </w:numPr>
              <w:ind w:left="360" w:hanging="288"/>
            </w:pPr>
            <w:r>
              <w:t>Be a deterrent to intruders.</w:t>
            </w:r>
          </w:p>
          <w:p w14:paraId="08168E41" w14:textId="77777777" w:rsidR="00D3571C" w:rsidRDefault="00D3571C" w:rsidP="0046077B">
            <w:pPr>
              <w:pStyle w:val="ATABulletLevel01BodySlide"/>
              <w:numPr>
                <w:ilvl w:val="0"/>
                <w:numId w:val="5"/>
              </w:numPr>
              <w:ind w:left="360" w:hanging="288"/>
            </w:pPr>
            <w:r>
              <w:t>Assist in post-event analysis and incident investigation.</w:t>
            </w:r>
          </w:p>
          <w:p w14:paraId="645BFA93" w14:textId="77777777" w:rsidR="00D3571C" w:rsidRDefault="00D3571C" w:rsidP="0046077B">
            <w:pPr>
              <w:pStyle w:val="ATABulletLevel01BodySlide"/>
              <w:numPr>
                <w:ilvl w:val="0"/>
                <w:numId w:val="5"/>
              </w:numPr>
              <w:ind w:left="360" w:hanging="288"/>
            </w:pPr>
            <w:r>
              <w:t>Assist with entry control.</w:t>
            </w:r>
          </w:p>
          <w:p w14:paraId="37A8C4A0" w14:textId="77777777" w:rsidR="00D3571C" w:rsidRDefault="00D3571C" w:rsidP="0046077B">
            <w:pPr>
              <w:pStyle w:val="ATABulletLevel01BodySlide"/>
              <w:numPr>
                <w:ilvl w:val="0"/>
                <w:numId w:val="5"/>
              </w:numPr>
              <w:ind w:left="360" w:hanging="288"/>
            </w:pPr>
            <w:r>
              <w:t>Provide general operational information to aid in running the premises.</w:t>
            </w:r>
          </w:p>
          <w:p w14:paraId="608C0531" w14:textId="77777777" w:rsidR="00D3571C" w:rsidRDefault="00D3571C" w:rsidP="0046077B">
            <w:pPr>
              <w:pStyle w:val="ATABulletLevel01BodySlide"/>
              <w:numPr>
                <w:ilvl w:val="0"/>
                <w:numId w:val="5"/>
              </w:numPr>
              <w:ind w:left="360" w:hanging="288"/>
            </w:pPr>
            <w:r>
              <w:t>Provide site monitoring at night.</w:t>
            </w:r>
          </w:p>
          <w:p w14:paraId="76B0052F" w14:textId="77777777" w:rsidR="00D3571C" w:rsidRDefault="00D3571C" w:rsidP="0046077B">
            <w:pPr>
              <w:pStyle w:val="ATABulletLevel01BodySlide"/>
              <w:numPr>
                <w:ilvl w:val="0"/>
                <w:numId w:val="5"/>
              </w:numPr>
              <w:ind w:left="360" w:hanging="288"/>
            </w:pPr>
            <w:r>
              <w:t>Be fitted with video detection capability; consider using it to monitor the external areas to the facility.</w:t>
            </w:r>
          </w:p>
          <w:p w14:paraId="59C3DADA" w14:textId="77777777" w:rsidR="00D3571C" w:rsidRDefault="00D3571C" w:rsidP="0046077B">
            <w:pPr>
              <w:pStyle w:val="ATABulletLevel01BodySlide"/>
              <w:numPr>
                <w:ilvl w:val="0"/>
                <w:numId w:val="5"/>
              </w:numPr>
              <w:ind w:left="360" w:hanging="288"/>
            </w:pPr>
            <w:r>
              <w:t>Be used for alarm verification.</w:t>
            </w:r>
          </w:p>
          <w:p w14:paraId="49AFC3EC" w14:textId="77777777" w:rsidR="00D3571C" w:rsidRDefault="00D3571C">
            <w:pPr>
              <w:pStyle w:val="ATABody"/>
            </w:pPr>
          </w:p>
          <w:p w14:paraId="76FC0FB2" w14:textId="77777777" w:rsidR="00D3571C" w:rsidRDefault="00D3571C">
            <w:pPr>
              <w:pStyle w:val="ATATableBody"/>
            </w:pPr>
            <w:r>
              <w:t xml:space="preserve">Selecting closed-circuit television cameras and their performance specifications is dictated by the requirements of the specific site. Closed-circuit television application depends on the expectations of the system. General monitoring of large areas is not sufficient to recognize a known individual or vehicle license plates. Identification of an individual or </w:t>
            </w:r>
            <w:r>
              <w:lastRenderedPageBreak/>
              <w:t xml:space="preserve">license plates requires increased focal views. Identify facility expectations in the design of the physical protection system. </w:t>
            </w:r>
          </w:p>
          <w:p w14:paraId="3EF30D22" w14:textId="77777777" w:rsidR="00D3571C" w:rsidRDefault="00D3571C">
            <w:pPr>
              <w:pStyle w:val="ATATableBody"/>
            </w:pPr>
          </w:p>
          <w:p w14:paraId="0D4BB9BB" w14:textId="77777777" w:rsidR="00D3571C" w:rsidRDefault="00D3571C">
            <w:pPr>
              <w:pStyle w:val="ATATableBody"/>
            </w:pPr>
            <w:r>
              <w:t>The government requires that closed-circuit television cameras be a part of the physical protection system and that cameras be deployed in areas where they achieve the following standards:</w:t>
            </w:r>
          </w:p>
          <w:p w14:paraId="2D20EF63" w14:textId="77777777" w:rsidR="00D3571C" w:rsidRDefault="00D3571C" w:rsidP="0046077B">
            <w:pPr>
              <w:pStyle w:val="ATABulletLevel01BodySlide"/>
              <w:numPr>
                <w:ilvl w:val="0"/>
                <w:numId w:val="5"/>
              </w:numPr>
              <w:ind w:left="360" w:hanging="288"/>
            </w:pPr>
            <w:r>
              <w:t xml:space="preserve">Place closed-circuit television cameras to monitor the main entrance for entry and exit surveillance </w:t>
            </w:r>
            <w:r>
              <w:rPr>
                <w:b/>
              </w:rPr>
              <w:t>(Identification).</w:t>
            </w:r>
          </w:p>
          <w:p w14:paraId="638C6222" w14:textId="77777777" w:rsidR="00D3571C" w:rsidRDefault="00D3571C" w:rsidP="0046077B">
            <w:pPr>
              <w:pStyle w:val="ATABulletLevel01BodySlide"/>
              <w:numPr>
                <w:ilvl w:val="0"/>
                <w:numId w:val="5"/>
              </w:numPr>
              <w:ind w:left="360" w:hanging="288"/>
            </w:pPr>
            <w:r>
              <w:t xml:space="preserve">Use a camera at each external access control point and in conjunction with an intercom if direct viewing of visitors is not possible </w:t>
            </w:r>
            <w:r>
              <w:rPr>
                <w:b/>
              </w:rPr>
              <w:t>(Identification).</w:t>
            </w:r>
          </w:p>
          <w:p w14:paraId="1B9DA2E5" w14:textId="77777777" w:rsidR="00D3571C" w:rsidRDefault="00D3571C" w:rsidP="0046077B">
            <w:pPr>
              <w:pStyle w:val="ATABulletLevel01BodySlide"/>
              <w:numPr>
                <w:ilvl w:val="0"/>
                <w:numId w:val="5"/>
              </w:numPr>
              <w:ind w:left="360" w:hanging="288"/>
            </w:pPr>
            <w:r>
              <w:t xml:space="preserve">All access-controlled perimeter barriers should be supported by use of intercom and Closed-circuit television camera </w:t>
            </w:r>
            <w:r>
              <w:rPr>
                <w:b/>
              </w:rPr>
              <w:t>(Recognition)</w:t>
            </w:r>
            <w:r>
              <w:t>.</w:t>
            </w:r>
          </w:p>
          <w:p w14:paraId="097EFE4A" w14:textId="77777777" w:rsidR="00D3571C" w:rsidRDefault="00D3571C" w:rsidP="0046077B">
            <w:pPr>
              <w:pStyle w:val="ATABulletLevel01BodySlide"/>
              <w:numPr>
                <w:ilvl w:val="0"/>
                <w:numId w:val="5"/>
              </w:numPr>
              <w:ind w:left="360" w:hanging="288"/>
            </w:pPr>
            <w:r>
              <w:t xml:space="preserve">Closed-circuit television cameras should provide surveillance of the facility perimeters with no gaps </w:t>
            </w:r>
            <w:r>
              <w:rPr>
                <w:b/>
              </w:rPr>
              <w:t>(Recognition).</w:t>
            </w:r>
          </w:p>
          <w:p w14:paraId="67EE2137" w14:textId="77777777" w:rsidR="00D3571C" w:rsidRDefault="00D3571C" w:rsidP="0046077B">
            <w:pPr>
              <w:pStyle w:val="ATABulletLevel01BodySlide"/>
              <w:numPr>
                <w:ilvl w:val="0"/>
                <w:numId w:val="5"/>
              </w:numPr>
              <w:ind w:left="360" w:hanging="288"/>
            </w:pPr>
            <w:r>
              <w:t xml:space="preserve">Closed-circuit television cameras should view car-parking areas </w:t>
            </w:r>
            <w:r>
              <w:rPr>
                <w:b/>
              </w:rPr>
              <w:t>(Recognition)</w:t>
            </w:r>
            <w:r>
              <w:t>.</w:t>
            </w:r>
          </w:p>
          <w:p w14:paraId="357D2DFF" w14:textId="77777777" w:rsidR="00D3571C" w:rsidRDefault="00D3571C" w:rsidP="0046077B">
            <w:pPr>
              <w:pStyle w:val="ATABulletLevel01BodySlide"/>
              <w:numPr>
                <w:ilvl w:val="0"/>
                <w:numId w:val="5"/>
              </w:numPr>
              <w:ind w:left="360" w:hanging="288"/>
            </w:pPr>
            <w:r>
              <w:t xml:space="preserve">Cameras must be placed to monitor the entrance and exit from critical areas and secondary areas such as uninterrupted power supply and security control center, the heating and ventilation supply, switching rooms and build rooms </w:t>
            </w:r>
            <w:r>
              <w:rPr>
                <w:b/>
              </w:rPr>
              <w:t>(Identification).</w:t>
            </w:r>
          </w:p>
          <w:p w14:paraId="1E5A6283" w14:textId="77777777" w:rsidR="00D3571C" w:rsidRDefault="00D3571C" w:rsidP="0046077B">
            <w:pPr>
              <w:pStyle w:val="ATABulletLevel01BodySlide"/>
              <w:numPr>
                <w:ilvl w:val="0"/>
                <w:numId w:val="5"/>
              </w:numPr>
              <w:ind w:left="360" w:hanging="288"/>
            </w:pPr>
            <w:r>
              <w:t xml:space="preserve">Closed-circuit television cameras should provide internal area surveillance </w:t>
            </w:r>
            <w:r>
              <w:rPr>
                <w:b/>
              </w:rPr>
              <w:t>(Recognition).</w:t>
            </w:r>
          </w:p>
          <w:p w14:paraId="0C81EB06" w14:textId="77777777" w:rsidR="00D3571C" w:rsidRDefault="00D3571C" w:rsidP="0046077B">
            <w:pPr>
              <w:pStyle w:val="ATABulletLevel01BodySlide"/>
              <w:numPr>
                <w:ilvl w:val="0"/>
                <w:numId w:val="5"/>
              </w:numPr>
              <w:ind w:left="360" w:hanging="288"/>
            </w:pPr>
            <w:r>
              <w:t>Lighting must be adequate to provide a clear image.</w:t>
            </w:r>
          </w:p>
          <w:p w14:paraId="6F21F7D4" w14:textId="77777777" w:rsidR="00D3571C" w:rsidRDefault="00D3571C" w:rsidP="0046077B">
            <w:pPr>
              <w:pStyle w:val="ATABulletLevel01BodySlide"/>
              <w:numPr>
                <w:ilvl w:val="0"/>
                <w:numId w:val="5"/>
              </w:numPr>
              <w:ind w:left="360" w:hanging="288"/>
            </w:pPr>
            <w:r>
              <w:t>Install closed-circuit television systems with video motion detection, where necessary.</w:t>
            </w:r>
          </w:p>
          <w:p w14:paraId="052D7821" w14:textId="10AEED29" w:rsidR="00D3571C" w:rsidRDefault="00D3571C" w:rsidP="0046077B">
            <w:pPr>
              <w:pStyle w:val="ATABulletLevel01BodySlide"/>
              <w:numPr>
                <w:ilvl w:val="0"/>
                <w:numId w:val="5"/>
              </w:numPr>
              <w:ind w:left="360" w:hanging="288"/>
            </w:pPr>
            <w:r>
              <w:t>All installed and properly maintained closed-circuit television sy</w:t>
            </w:r>
            <w:r w:rsidR="00A01B49">
              <w:t xml:space="preserve">stems </w:t>
            </w:r>
            <w:proofErr w:type="gramStart"/>
            <w:r w:rsidR="00A01B49">
              <w:t>must be monitored</w:t>
            </w:r>
            <w:proofErr w:type="gramEnd"/>
            <w:r w:rsidR="00A01B49">
              <w:t xml:space="preserve"> on a 24-hours-a-day, 7-days-a-</w:t>
            </w:r>
            <w:r>
              <w:t>week basis, and an appropriate trained force must be available to respond to any identified alarms or incidents. The system should be capable of being remotely monitored and recording should preferably be digital and be retained for a minimum of 30 days.</w:t>
            </w:r>
          </w:p>
          <w:p w14:paraId="3C66440F" w14:textId="77777777" w:rsidR="00D3571C" w:rsidRDefault="00D3571C" w:rsidP="0046077B">
            <w:pPr>
              <w:pStyle w:val="ATABulletLevel01BodySlide"/>
              <w:numPr>
                <w:ilvl w:val="0"/>
                <w:numId w:val="5"/>
              </w:numPr>
              <w:ind w:left="360" w:hanging="288"/>
            </w:pPr>
            <w:r>
              <w:t>Where applicable, register systems with the local law enforcement.</w:t>
            </w:r>
          </w:p>
          <w:p w14:paraId="3A4DC486" w14:textId="77777777" w:rsidR="00D3571C" w:rsidRDefault="00D3571C">
            <w:pPr>
              <w:pStyle w:val="ATAHeadingLevel4"/>
              <w:ind w:left="72"/>
            </w:pPr>
            <w:r>
              <w:t>Digital Recording of Closed-Circuit Television</w:t>
            </w:r>
          </w:p>
          <w:p w14:paraId="547910AF" w14:textId="77777777" w:rsidR="00D3571C" w:rsidRDefault="00D3571C">
            <w:pPr>
              <w:pStyle w:val="ATATableBody"/>
            </w:pPr>
            <w:r>
              <w:t>Digital recording of closed-circuit television cameras is recommended and should meet the specification details established by the Chief of Security. Specific requirements will depend on the type of digital recorder installed, the cost appraisal for the number of cameras to be recorded on opening, and the number of cameras likely to be used in the future. The Chief of Security shall control the digital recording system.</w:t>
            </w:r>
          </w:p>
          <w:p w14:paraId="4381F8C5" w14:textId="77777777" w:rsidR="00D3571C" w:rsidRDefault="00D3571C">
            <w:pPr>
              <w:pStyle w:val="ATAHeadingLevel3"/>
              <w:ind w:left="72"/>
            </w:pPr>
            <w:r>
              <w:t xml:space="preserve">Automated Access Control Systems </w:t>
            </w:r>
          </w:p>
          <w:p w14:paraId="6C316652" w14:textId="77777777" w:rsidR="00D3571C" w:rsidRDefault="00D3571C">
            <w:pPr>
              <w:pStyle w:val="ATATableBody"/>
            </w:pPr>
            <w:r>
              <w:t xml:space="preserve">Access to government facilities is controlled to ensure that only authorized persons gain access. At a minimum, access to facilities is controlled by a receptionist or card-access control system. Identify specific access requirements in the Security Policy and Procedure Manual. </w:t>
            </w:r>
          </w:p>
          <w:p w14:paraId="75A27019" w14:textId="77777777" w:rsidR="006525E8" w:rsidRDefault="006525E8">
            <w:pPr>
              <w:pStyle w:val="ATATableBody"/>
            </w:pPr>
          </w:p>
          <w:p w14:paraId="73342224" w14:textId="77777777" w:rsidR="00D3571C" w:rsidRDefault="00D3571C">
            <w:pPr>
              <w:pStyle w:val="ATATableBody"/>
            </w:pPr>
            <w:r>
              <w:t xml:space="preserve">The access control system should, at a minimum, incorporate electronic access control, alarm reporting, image capture, and badge production in conjunction with physical locks and key control to control access to the facility. The system shall be capable of providing </w:t>
            </w:r>
            <w:r>
              <w:lastRenderedPageBreak/>
              <w:t xml:space="preserve">alarm output ”triggers” to the closed-circuit television system to allow camera scene of alarm areas to be displayed on the spot monitors in the Command and Control Center. </w:t>
            </w:r>
          </w:p>
          <w:p w14:paraId="320EA641" w14:textId="77777777" w:rsidR="00D3571C" w:rsidRDefault="00D3571C">
            <w:pPr>
              <w:pStyle w:val="ATAHeadingLevel4"/>
              <w:ind w:left="72"/>
            </w:pPr>
            <w:r>
              <w:t xml:space="preserve">Facility Access Control </w:t>
            </w:r>
          </w:p>
          <w:p w14:paraId="770CEA18" w14:textId="77777777" w:rsidR="00D3571C" w:rsidRDefault="00D3571C">
            <w:pPr>
              <w:pStyle w:val="ATATableBody"/>
            </w:pPr>
            <w:r>
              <w:t>For the facility access control to be effective, the number of external access and egress points must be kept to a minimum but meet the requirements for fire safety. All regular access and egress points must be access controlled and have an anti-pass backup capability, which prevents a person from re-entering a secure area unless they follow the appropriate path. Remote operation of external doors must only be installed where they open into a secondary secure area which is viewed directly or by closed-circuit television. Internal doors providing access to primary and secondary critical areas should be controlled by electronic access control. Apply anti-pass back capabilities to all external doors where access control is necessary.</w:t>
            </w:r>
          </w:p>
          <w:p w14:paraId="457D9CCB" w14:textId="77777777" w:rsidR="00D3571C" w:rsidRDefault="00D3571C">
            <w:pPr>
              <w:pStyle w:val="ATAHeadingLevel3"/>
              <w:ind w:left="72"/>
            </w:pPr>
            <w:r>
              <w:t>Security Officers and Patrols</w:t>
            </w:r>
          </w:p>
          <w:p w14:paraId="7EF4FE2B" w14:textId="77777777" w:rsidR="00D3571C" w:rsidRDefault="00D3571C">
            <w:pPr>
              <w:pStyle w:val="ATATableBody"/>
            </w:pPr>
            <w:r>
              <w:t xml:space="preserve">Where applicable, security force officer level requirements is the decision of the Chief of Security and is based on an informed opinion from local, country, and government threats, specific vulnerabilities, identified risks, and their likelihood of occurring or being exploited. </w:t>
            </w:r>
          </w:p>
          <w:p w14:paraId="17C7C371" w14:textId="77777777" w:rsidR="00D3571C" w:rsidRDefault="00D3571C">
            <w:pPr>
              <w:pStyle w:val="ATATableBody"/>
            </w:pPr>
          </w:p>
          <w:p w14:paraId="65A1776D" w14:textId="77777777" w:rsidR="00D3571C" w:rsidRDefault="00D3571C">
            <w:pPr>
              <w:pStyle w:val="ATATableBody"/>
            </w:pPr>
            <w:r>
              <w:t>Fully integrate security measures into one security control center. The security control center should provide the maximum protection to the security and reception staff and the systems data and information contained within.</w:t>
            </w:r>
          </w:p>
          <w:p w14:paraId="7E6F8555" w14:textId="77777777" w:rsidR="00D3571C" w:rsidRDefault="00D3571C">
            <w:pPr>
              <w:pStyle w:val="ATAHeadingLevel4"/>
              <w:ind w:left="72"/>
            </w:pPr>
            <w:r>
              <w:t>Patrol Frequencies</w:t>
            </w:r>
          </w:p>
          <w:p w14:paraId="175B0DEF" w14:textId="77777777" w:rsidR="00D3571C" w:rsidRDefault="00D3571C">
            <w:pPr>
              <w:pStyle w:val="ATATableBody"/>
            </w:pPr>
            <w:r>
              <w:t>At facilities with security force, reduce routine patrols to an initial patrol at the beginning of shift and a patrol to be conducted at the end of shift. It should, however, be emphasized that patrol frequencies are at the discretion of the local Security Captain. Patrol frequencies outside of normal working hours should be conducted at least four times during an eight-hour period on large sites. Smaller sites should be subjected to at least six patrols during an eight-hour period. Where sites are manned by a single security force officer, consideration should be given to waiving the requirement for patrols in favor of continual monitoring of closed-circuit television and alarm systems. If this practice is adopted, consider using internal intruder detection systems.</w:t>
            </w:r>
          </w:p>
          <w:p w14:paraId="1B324DA3" w14:textId="77777777" w:rsidR="00D3571C" w:rsidRDefault="00D3571C">
            <w:pPr>
              <w:pStyle w:val="ATAHeadingLevel3"/>
              <w:ind w:left="72"/>
            </w:pPr>
            <w:r>
              <w:t>Lock and Key Controls</w:t>
            </w:r>
          </w:p>
          <w:p w14:paraId="73D92873" w14:textId="77777777" w:rsidR="00D3571C" w:rsidRDefault="00D3571C">
            <w:pPr>
              <w:pStyle w:val="ATATableBody"/>
            </w:pPr>
            <w:r>
              <w:t xml:space="preserve">Keys can be easily copied from an impression or a photograph. Unauthorized persons are not to be given the opportunity to handle or examine security keys. There is a need for the strict control of keys. The policy regarding the issue, possession, and storage of keys is vital. The deciding factors in that policy should be necessity and accountability. </w:t>
            </w:r>
          </w:p>
          <w:p w14:paraId="73B3755A" w14:textId="77777777" w:rsidR="006525E8" w:rsidRDefault="006525E8">
            <w:pPr>
              <w:pStyle w:val="ATATableBody"/>
              <w:keepNext/>
              <w:keepLines/>
            </w:pPr>
          </w:p>
          <w:p w14:paraId="381C9BF3" w14:textId="77777777" w:rsidR="00D3571C" w:rsidRDefault="00D3571C">
            <w:pPr>
              <w:pStyle w:val="ATATableBody"/>
              <w:keepNext/>
              <w:keepLines/>
            </w:pPr>
            <w:r>
              <w:t>The following needs to be considered:</w:t>
            </w:r>
          </w:p>
          <w:p w14:paraId="3C9784A8" w14:textId="77777777" w:rsidR="00D3571C" w:rsidRDefault="00D3571C" w:rsidP="0046077B">
            <w:pPr>
              <w:pStyle w:val="ATABulletLevel01BodySlide"/>
              <w:numPr>
                <w:ilvl w:val="0"/>
                <w:numId w:val="5"/>
              </w:numPr>
              <w:ind w:left="360" w:hanging="288"/>
            </w:pPr>
            <w:r>
              <w:t>Issue keys in accordance with the authorized employee and contractor identification system.</w:t>
            </w:r>
          </w:p>
          <w:p w14:paraId="1BC8F088" w14:textId="77777777" w:rsidR="00D3571C" w:rsidRDefault="00D3571C" w:rsidP="0046077B">
            <w:pPr>
              <w:pStyle w:val="ATABulletLevel01BodySlide"/>
              <w:numPr>
                <w:ilvl w:val="0"/>
                <w:numId w:val="5"/>
              </w:numPr>
              <w:ind w:left="360" w:hanging="288"/>
            </w:pPr>
            <w:r>
              <w:t>Keep the number of keys issued for any lock to the minimum.</w:t>
            </w:r>
          </w:p>
          <w:p w14:paraId="06C06089" w14:textId="77777777" w:rsidR="00D3571C" w:rsidRDefault="00D3571C" w:rsidP="0046077B">
            <w:pPr>
              <w:pStyle w:val="ATABulletLevel01BodySlide"/>
              <w:numPr>
                <w:ilvl w:val="0"/>
                <w:numId w:val="5"/>
              </w:numPr>
              <w:ind w:left="360" w:hanging="288"/>
            </w:pPr>
            <w:r>
              <w:lastRenderedPageBreak/>
              <w:t>Maintain a record (master key register developed by the local security force)</w:t>
            </w:r>
            <w:r>
              <w:rPr>
                <w:b/>
              </w:rPr>
              <w:t xml:space="preserve"> </w:t>
            </w:r>
            <w:r>
              <w:t>showing the following:</w:t>
            </w:r>
          </w:p>
          <w:p w14:paraId="1D44140E" w14:textId="77777777" w:rsidR="00D3571C" w:rsidRDefault="00D3571C" w:rsidP="0046077B">
            <w:pPr>
              <w:pStyle w:val="ataNumberedList"/>
              <w:keepNext/>
              <w:numPr>
                <w:ilvl w:val="0"/>
                <w:numId w:val="11"/>
              </w:numPr>
              <w:ind w:left="723"/>
            </w:pPr>
            <w:r>
              <w:t>The date the working key (but not the duplicates) was signed out to the custodian</w:t>
            </w:r>
          </w:p>
          <w:p w14:paraId="57C21DF9" w14:textId="77777777" w:rsidR="00D3571C" w:rsidRDefault="00D3571C" w:rsidP="0046077B">
            <w:pPr>
              <w:pStyle w:val="ataNumberedList"/>
              <w:keepNext/>
              <w:numPr>
                <w:ilvl w:val="0"/>
                <w:numId w:val="11"/>
              </w:numPr>
              <w:ind w:left="723"/>
            </w:pPr>
            <w:r>
              <w:t>The identifying features of each key such as the type registered, key number, and number of the duplicate</w:t>
            </w:r>
          </w:p>
          <w:p w14:paraId="4D04BED6" w14:textId="77777777" w:rsidR="00D3571C" w:rsidRDefault="00D3571C" w:rsidP="0046077B">
            <w:pPr>
              <w:pStyle w:val="ataNumberedList"/>
              <w:keepNext/>
              <w:numPr>
                <w:ilvl w:val="0"/>
                <w:numId w:val="11"/>
              </w:numPr>
              <w:ind w:left="723"/>
            </w:pPr>
            <w:r>
              <w:t>The identifying details of persons allowed access to each key</w:t>
            </w:r>
          </w:p>
          <w:p w14:paraId="4A19E85D" w14:textId="77777777" w:rsidR="00D3571C" w:rsidRDefault="00D3571C" w:rsidP="0046077B">
            <w:pPr>
              <w:pStyle w:val="ATABulletLevel01BodySlide"/>
              <w:numPr>
                <w:ilvl w:val="0"/>
                <w:numId w:val="5"/>
              </w:numPr>
              <w:ind w:left="360" w:hanging="288"/>
            </w:pPr>
            <w:r>
              <w:t>Check the keys in at the end of each working day when used to directly protect sensitive environments. Secure the keys, when not in use, in strong key boxes within the security control center.</w:t>
            </w:r>
          </w:p>
          <w:p w14:paraId="5EF422B5" w14:textId="77777777" w:rsidR="00D3571C" w:rsidRDefault="00D3571C" w:rsidP="0046077B">
            <w:pPr>
              <w:pStyle w:val="ATABulletLevel01BodySlide"/>
              <w:numPr>
                <w:ilvl w:val="0"/>
                <w:numId w:val="5"/>
              </w:numPr>
              <w:ind w:left="360" w:hanging="288"/>
            </w:pPr>
            <w:r>
              <w:t>Ensure that keys are not accessible to persons who do not have authorized access to the material or to the room or area that the lock protects.</w:t>
            </w:r>
          </w:p>
          <w:p w14:paraId="56E45B4F" w14:textId="77777777" w:rsidR="00D3571C" w:rsidRDefault="00D3571C" w:rsidP="0046077B">
            <w:pPr>
              <w:pStyle w:val="ATABulletLevel01BodySlide"/>
              <w:numPr>
                <w:ilvl w:val="0"/>
                <w:numId w:val="5"/>
              </w:numPr>
              <w:ind w:left="360" w:hanging="288"/>
            </w:pPr>
            <w:r>
              <w:t>Do not remove security keys from the facility without the specific authority of the Chief of Security.</w:t>
            </w:r>
          </w:p>
          <w:p w14:paraId="118FD293" w14:textId="77777777" w:rsidR="00D3571C" w:rsidRDefault="00D3571C" w:rsidP="0046077B">
            <w:pPr>
              <w:pStyle w:val="ATABulletLevel01BodySlide"/>
              <w:numPr>
                <w:ilvl w:val="0"/>
                <w:numId w:val="5"/>
              </w:numPr>
              <w:ind w:left="360" w:hanging="288"/>
            </w:pPr>
            <w:r>
              <w:t>Treat in-use security keys at the same value and sensitivity as the material and environment they protect; store, protect, and handle the keys accordingly.</w:t>
            </w:r>
          </w:p>
          <w:p w14:paraId="558E01F4" w14:textId="77777777" w:rsidR="00D3571C" w:rsidRDefault="00D3571C" w:rsidP="0046077B">
            <w:pPr>
              <w:pStyle w:val="ATABulletLevel01BodySlide"/>
              <w:numPr>
                <w:ilvl w:val="0"/>
                <w:numId w:val="5"/>
              </w:numPr>
              <w:ind w:left="360" w:hanging="288"/>
            </w:pPr>
            <w:r>
              <w:t>Conduct periodic checks to account for all keys.</w:t>
            </w:r>
          </w:p>
          <w:p w14:paraId="43EDE274" w14:textId="77777777" w:rsidR="00D3571C" w:rsidRDefault="00D3571C" w:rsidP="0046077B">
            <w:pPr>
              <w:pStyle w:val="ATABulletLevel01BodySlide"/>
              <w:numPr>
                <w:ilvl w:val="0"/>
                <w:numId w:val="5"/>
              </w:numPr>
              <w:ind w:left="360" w:hanging="288"/>
            </w:pPr>
            <w:r>
              <w:t>Change keys and combinations when any of the following events occur:</w:t>
            </w:r>
          </w:p>
          <w:p w14:paraId="18155CCD" w14:textId="77777777" w:rsidR="00D3571C" w:rsidRDefault="00D3571C" w:rsidP="0046077B">
            <w:pPr>
              <w:pStyle w:val="ataNumberedList"/>
              <w:keepNext/>
              <w:numPr>
                <w:ilvl w:val="0"/>
                <w:numId w:val="12"/>
              </w:numPr>
              <w:ind w:left="723"/>
            </w:pPr>
            <w:r>
              <w:t>Loss or compromise of keys</w:t>
            </w:r>
          </w:p>
          <w:p w14:paraId="0695E417" w14:textId="77777777" w:rsidR="00D3571C" w:rsidRDefault="00D3571C" w:rsidP="0046077B">
            <w:pPr>
              <w:pStyle w:val="ataNumberedList"/>
              <w:keepNext/>
              <w:numPr>
                <w:ilvl w:val="0"/>
                <w:numId w:val="11"/>
              </w:numPr>
              <w:ind w:left="723"/>
            </w:pPr>
            <w:r>
              <w:t>Suspected loss or compromise of keys</w:t>
            </w:r>
          </w:p>
          <w:p w14:paraId="3F5C0200" w14:textId="77777777" w:rsidR="00D3571C" w:rsidRDefault="00D3571C" w:rsidP="0046077B">
            <w:pPr>
              <w:pStyle w:val="ataNumberedList"/>
              <w:keepNext/>
              <w:numPr>
                <w:ilvl w:val="0"/>
                <w:numId w:val="11"/>
              </w:numPr>
              <w:ind w:left="723"/>
            </w:pPr>
            <w:r>
              <w:t>Termination of employment of any key holder</w:t>
            </w:r>
          </w:p>
          <w:p w14:paraId="47C583F4" w14:textId="77777777" w:rsidR="00D3571C" w:rsidRDefault="00D3571C" w:rsidP="0046077B">
            <w:pPr>
              <w:pStyle w:val="ataNumberedList"/>
              <w:keepNext/>
              <w:numPr>
                <w:ilvl w:val="0"/>
                <w:numId w:val="11"/>
              </w:numPr>
              <w:ind w:left="723"/>
            </w:pPr>
            <w:r>
              <w:t>On a regular basis (every six months)</w:t>
            </w:r>
          </w:p>
          <w:p w14:paraId="7F640C31" w14:textId="77777777" w:rsidR="00D3571C" w:rsidRDefault="00D3571C">
            <w:pPr>
              <w:pStyle w:val="ATAHeadingLevel4"/>
              <w:ind w:left="72"/>
            </w:pPr>
            <w:r>
              <w:t>Spare Keys</w:t>
            </w:r>
          </w:p>
          <w:p w14:paraId="3C34AADD" w14:textId="77777777" w:rsidR="00D3571C" w:rsidRDefault="00D3571C">
            <w:pPr>
              <w:pStyle w:val="ATATableBody"/>
            </w:pPr>
            <w:r>
              <w:t>The following conditions apply to spare keys:</w:t>
            </w:r>
          </w:p>
          <w:p w14:paraId="4B8BABE3" w14:textId="77777777" w:rsidR="00D3571C" w:rsidRDefault="00D3571C" w:rsidP="0046077B">
            <w:pPr>
              <w:pStyle w:val="ATABulletLevel01BodySlide"/>
              <w:numPr>
                <w:ilvl w:val="0"/>
                <w:numId w:val="5"/>
              </w:numPr>
              <w:ind w:left="360" w:hanging="288"/>
            </w:pPr>
            <w:r>
              <w:t>Hold spare keys to security locks centrally in approved security containers by a designated member of staff.</w:t>
            </w:r>
          </w:p>
          <w:p w14:paraId="484E07DE" w14:textId="77777777" w:rsidR="00D3571C" w:rsidRDefault="00D3571C" w:rsidP="0046077B">
            <w:pPr>
              <w:pStyle w:val="ATABulletLevel01BodySlide"/>
              <w:numPr>
                <w:ilvl w:val="0"/>
                <w:numId w:val="5"/>
              </w:numPr>
              <w:ind w:left="360" w:hanging="288"/>
            </w:pPr>
            <w:r>
              <w:t>Do not store spare keys in the same container as the working key.</w:t>
            </w:r>
          </w:p>
          <w:p w14:paraId="7490B8C5" w14:textId="77777777" w:rsidR="00D3571C" w:rsidRDefault="00D3571C" w:rsidP="0046077B">
            <w:pPr>
              <w:pStyle w:val="ATABulletLevel01BodySlide"/>
              <w:numPr>
                <w:ilvl w:val="0"/>
                <w:numId w:val="5"/>
              </w:numPr>
              <w:ind w:left="360" w:hanging="288"/>
            </w:pPr>
            <w:r>
              <w:t>Issue a spare key only to persons with authorized access to the area or material the lock protects and only with documentation proving that the working key has been misplaced or lost.</w:t>
            </w:r>
          </w:p>
          <w:p w14:paraId="6F0D57B2" w14:textId="77777777" w:rsidR="00D3571C" w:rsidRDefault="00D3571C" w:rsidP="0046077B">
            <w:pPr>
              <w:pStyle w:val="ATABulletLevel01BodySlide"/>
              <w:numPr>
                <w:ilvl w:val="0"/>
                <w:numId w:val="5"/>
              </w:numPr>
              <w:ind w:left="360" w:hanging="288"/>
            </w:pPr>
            <w:r>
              <w:t>Record the details of the issued spare keys.</w:t>
            </w:r>
          </w:p>
          <w:p w14:paraId="6DEA4ADC" w14:textId="77777777" w:rsidR="00D3571C" w:rsidRDefault="00D3571C" w:rsidP="0046077B">
            <w:pPr>
              <w:pStyle w:val="ATABulletLevel01BodySlide"/>
              <w:numPr>
                <w:ilvl w:val="0"/>
                <w:numId w:val="5"/>
              </w:numPr>
              <w:ind w:left="360" w:hanging="288"/>
            </w:pPr>
            <w:r>
              <w:t>Supply additional keys only on the written authority of Chief of Security.</w:t>
            </w:r>
          </w:p>
          <w:p w14:paraId="5046DC39" w14:textId="77777777" w:rsidR="00D3571C" w:rsidRDefault="00D3571C">
            <w:pPr>
              <w:pStyle w:val="ATAHeadingLevel4"/>
              <w:ind w:left="72"/>
            </w:pPr>
            <w:r>
              <w:t>Identification</w:t>
            </w:r>
          </w:p>
          <w:p w14:paraId="497B4BC0" w14:textId="77777777" w:rsidR="00D3571C" w:rsidRDefault="00D3571C">
            <w:pPr>
              <w:pStyle w:val="ATATableBody"/>
            </w:pPr>
            <w:r>
              <w:t xml:space="preserve">Label the keys to facilitate their daily issue. Code the labeling in a way that does not readily identify the gate, door, or container to which the keys give access. </w:t>
            </w:r>
            <w:r>
              <w:br/>
              <w:t>Check key rings frequently to ensure that keys cannot become detached.</w:t>
            </w:r>
          </w:p>
          <w:p w14:paraId="1A15E4D0" w14:textId="77777777" w:rsidR="00D3571C" w:rsidRDefault="00D3571C">
            <w:pPr>
              <w:pStyle w:val="ATAHeadingLevel3"/>
              <w:ind w:left="72"/>
            </w:pPr>
            <w:r>
              <w:t>Entry Control Areas</w:t>
            </w:r>
          </w:p>
          <w:p w14:paraId="54F7ADCB" w14:textId="77777777" w:rsidR="00D3571C" w:rsidRDefault="00D3571C">
            <w:pPr>
              <w:pStyle w:val="ATATableBody"/>
            </w:pPr>
            <w:r>
              <w:t>Basic minimum requirements for entry into a government facility include:</w:t>
            </w:r>
          </w:p>
          <w:p w14:paraId="3CD3215C" w14:textId="77777777" w:rsidR="00D3571C" w:rsidRDefault="00D3571C" w:rsidP="0046077B">
            <w:pPr>
              <w:pStyle w:val="ATABulletLevel01BodySlide"/>
              <w:numPr>
                <w:ilvl w:val="0"/>
                <w:numId w:val="5"/>
              </w:numPr>
              <w:ind w:left="360" w:hanging="288"/>
            </w:pPr>
            <w:r>
              <w:t>Visitors must ask the person they are visiting to arrange access to the facility. The staff member must send an email to the security control center or reception desk informing them of their visitor’s arrival at least 24 hours in advance.</w:t>
            </w:r>
          </w:p>
          <w:p w14:paraId="0AB38D62" w14:textId="77777777" w:rsidR="00D3571C" w:rsidRDefault="00D3571C" w:rsidP="0046077B">
            <w:pPr>
              <w:pStyle w:val="ATABulletLevel01BodySlide"/>
              <w:numPr>
                <w:ilvl w:val="0"/>
                <w:numId w:val="5"/>
              </w:numPr>
              <w:ind w:left="360" w:hanging="288"/>
            </w:pPr>
            <w:r>
              <w:t xml:space="preserve">Issue all personnel a government identification card that must be visibly worn while on the facility. Revoke access rights to work areas immediately for any member of staff </w:t>
            </w:r>
            <w:r>
              <w:lastRenderedPageBreak/>
              <w:t xml:space="preserve">who leaves the facility. </w:t>
            </w:r>
          </w:p>
          <w:p w14:paraId="25439C9B" w14:textId="77777777" w:rsidR="00D3571C" w:rsidRDefault="00D3571C" w:rsidP="0046077B">
            <w:pPr>
              <w:pStyle w:val="ATABulletLevel01BodySlide"/>
              <w:numPr>
                <w:ilvl w:val="0"/>
                <w:numId w:val="5"/>
              </w:numPr>
              <w:ind w:left="360" w:hanging="288"/>
            </w:pPr>
            <w:r>
              <w:t xml:space="preserve">Visitors to government facilities must obtain a visitor card at the reception desk and be accompanied at all times by an authorized person. Employees must challenge unaccompanied strangers or anyone not wearing a government identification card or pass in the workplace. </w:t>
            </w:r>
          </w:p>
          <w:p w14:paraId="2DDB9C09" w14:textId="77777777" w:rsidR="00D3571C" w:rsidRDefault="00D3571C" w:rsidP="0046077B">
            <w:pPr>
              <w:pStyle w:val="ATABulletLevel01BodySlide"/>
              <w:numPr>
                <w:ilvl w:val="0"/>
                <w:numId w:val="5"/>
              </w:numPr>
              <w:ind w:left="360" w:hanging="288"/>
            </w:pPr>
            <w:r>
              <w:t xml:space="preserve">Visitors to government facilities may be required to obtain permission prior to the day of the visit. Grant access only for specific purposes. </w:t>
            </w:r>
          </w:p>
          <w:p w14:paraId="5CFDC1CF" w14:textId="77777777" w:rsidR="00D3571C" w:rsidRDefault="00D3571C" w:rsidP="0046077B">
            <w:pPr>
              <w:pStyle w:val="ATABulletLevel01BodySlide"/>
              <w:numPr>
                <w:ilvl w:val="0"/>
                <w:numId w:val="5"/>
              </w:numPr>
              <w:ind w:left="360" w:hanging="288"/>
            </w:pPr>
            <w:r>
              <w:t>Verify and authorize access by any external support services personnel.</w:t>
            </w:r>
          </w:p>
          <w:p w14:paraId="0E01196A" w14:textId="77777777" w:rsidR="00D3571C" w:rsidRDefault="00D3571C">
            <w:pPr>
              <w:pStyle w:val="ATAHeadingLevel4"/>
              <w:ind w:left="72"/>
            </w:pPr>
            <w:r>
              <w:t>Secure Asset Locations</w:t>
            </w:r>
          </w:p>
          <w:p w14:paraId="5B38AA9C" w14:textId="77777777" w:rsidR="00D3571C" w:rsidRDefault="00D3571C">
            <w:pPr>
              <w:pStyle w:val="ATATableBody"/>
            </w:pPr>
            <w:r>
              <w:t>Restricted spaces are typically located in the interior of the facility away from exterior windows, if practical. Floor plans for general use should not contain the location of critical assets. In general, construction of the restricted space will be slab-to-slab and adhere to government construction requirements.</w:t>
            </w:r>
          </w:p>
          <w:p w14:paraId="27F5F7DE" w14:textId="77777777" w:rsidR="00D3571C" w:rsidRDefault="00D3571C">
            <w:pPr>
              <w:pStyle w:val="ATATableBody"/>
            </w:pPr>
          </w:p>
          <w:p w14:paraId="2232C748" w14:textId="77777777" w:rsidR="00D3571C" w:rsidRDefault="00D3571C">
            <w:pPr>
              <w:pStyle w:val="ATATableBody"/>
            </w:pPr>
            <w:r>
              <w:t>If feasible, secure asset areas should not have glass doors or windows. Metal-clad doors or solid wood doors should be used at all restricted space entrances. Entrance to the secure asset areas will be via electronic access control with the capability of providing an audit trail. For exterior room doors having key access, hardware will be removed from the master key system of the facility. The issuance of non-master keys must be controlled and given only to individuals with an ongoing business need. Install an intruder detection system on all secure asset locations. The access control and intruder detection systems will have uninterrupted power supply backup.</w:t>
            </w:r>
          </w:p>
          <w:p w14:paraId="1113E183" w14:textId="77777777" w:rsidR="00D3571C" w:rsidRDefault="00D3571C">
            <w:pPr>
              <w:pStyle w:val="ATAHeadingLevel4"/>
              <w:ind w:left="72"/>
            </w:pPr>
            <w:r>
              <w:t xml:space="preserve">Personnel Security Requirements </w:t>
            </w:r>
          </w:p>
          <w:p w14:paraId="42BF1596" w14:textId="77777777" w:rsidR="00D3571C" w:rsidRDefault="00D3571C">
            <w:pPr>
              <w:pStyle w:val="ATATableBody"/>
            </w:pPr>
            <w:r>
              <w:t xml:space="preserve">Only personnel having an ongoing recurring business need will be given unescorted access to the secure asset areas. If access is no longer required, the individual’s name should be removed from the card access system. Visitors should be kept to a minimum, with tours conducted by authorized government personnel. </w:t>
            </w:r>
          </w:p>
          <w:p w14:paraId="37AC01C5" w14:textId="77777777" w:rsidR="00D3571C" w:rsidRDefault="00D3571C">
            <w:pPr>
              <w:pStyle w:val="ATAHeadingLevel3"/>
              <w:ind w:left="72"/>
            </w:pPr>
            <w:r>
              <w:t>Summary</w:t>
            </w:r>
          </w:p>
          <w:p w14:paraId="5CCCBA15" w14:textId="77777777" w:rsidR="00D3571C" w:rsidRDefault="00D3571C">
            <w:pPr>
              <w:pStyle w:val="ATATableBody"/>
            </w:pPr>
            <w:r>
              <w:t>This baseline physical security measures instruction is the first step in assessing the types of security measures that could be applied to government facilities. The physical protection system report is used to evaluate the effectiveness of on-site security measures and to identify the need to provide additional measures or upgrade existing systems.</w:t>
            </w:r>
          </w:p>
        </w:tc>
      </w:tr>
    </w:tbl>
    <w:p w14:paraId="18BE6FEC" w14:textId="77777777" w:rsidR="00D3571C" w:rsidRDefault="00D3571C" w:rsidP="00D3571C">
      <w:pPr>
        <w:pStyle w:val="ATABody"/>
      </w:pPr>
    </w:p>
    <w:p w14:paraId="5CD87358" w14:textId="77777777" w:rsidR="00D3571C" w:rsidRDefault="00D3571C" w:rsidP="00D3571C">
      <w:pPr>
        <w:rPr>
          <w:rFonts w:ascii="Cambria" w:hAnsi="Cambria"/>
        </w:rPr>
      </w:pPr>
      <w:r>
        <w:br w:type="page"/>
      </w:r>
    </w:p>
    <w:p w14:paraId="76CDE32A" w14:textId="77777777" w:rsidR="00D3571C" w:rsidRDefault="00D3571C" w:rsidP="00D3571C">
      <w:pPr>
        <w:pStyle w:val="ATAHeadingLevel2"/>
      </w:pPr>
      <w:bookmarkStart w:id="22" w:name="_Toc449349587"/>
      <w:r w:rsidRPr="006525E8">
        <w:rPr>
          <w:u w:val="none"/>
        </w:rPr>
        <w:lastRenderedPageBreak/>
        <w:t xml:space="preserve">1.4 </w:t>
      </w:r>
      <w:r>
        <w:t>Develop Questions for Each Critical Infrastructure Component</w:t>
      </w:r>
      <w:bookmarkEnd w:id="22"/>
    </w:p>
    <w:p w14:paraId="5390A72F" w14:textId="77777777" w:rsidR="00D3571C" w:rsidRDefault="00D3571C" w:rsidP="00D3571C">
      <w:pPr>
        <w:pStyle w:val="ATABody"/>
      </w:pPr>
      <w:r>
        <w:t xml:space="preserve">Before conducting the site visit, you want to be sure to gather as much information as you can about critical infrastructure components. Recall that the components of critical infrastructure include: physical conditions, facility operations, facility policies and procedures, regulatory requirements, and safety and legal considerations. </w:t>
      </w:r>
    </w:p>
    <w:p w14:paraId="6F6AA9B0" w14:textId="2FDA4F1E" w:rsidR="00D3571C" w:rsidRDefault="00D3571C" w:rsidP="00D3571C">
      <w:pPr>
        <w:pStyle w:val="ATAHeadingLevel3"/>
      </w:pPr>
      <w:r>
        <w:t>Directions</w:t>
      </w:r>
      <w:r w:rsidR="00E66157">
        <w:t>:</w:t>
      </w:r>
    </w:p>
    <w:p w14:paraId="69FCA930" w14:textId="1A5D6D94" w:rsidR="00D3571C" w:rsidRDefault="00D3571C" w:rsidP="00FD1DEA">
      <w:pPr>
        <w:pStyle w:val="ATANumLevel01BodySlide"/>
        <w:numPr>
          <w:ilvl w:val="0"/>
          <w:numId w:val="13"/>
        </w:numPr>
      </w:pPr>
      <w:r>
        <w:t xml:space="preserve">Prepare four questions for each of the critical infrastructure components listed in the sections that follow. </w:t>
      </w:r>
      <w:r w:rsidR="00886A03">
        <w:t>Your questions can be similar to the s</w:t>
      </w:r>
      <w:r>
        <w:t xml:space="preserve">ample questions </w:t>
      </w:r>
      <w:r w:rsidR="00886A03">
        <w:t xml:space="preserve">that </w:t>
      </w:r>
      <w:proofErr w:type="gramStart"/>
      <w:r>
        <w:t>are provided</w:t>
      </w:r>
      <w:proofErr w:type="gramEnd"/>
      <w:r>
        <w:t xml:space="preserve"> for guidance. However, questions should be specific to the information provided for this facility.</w:t>
      </w:r>
    </w:p>
    <w:p w14:paraId="1CF39824" w14:textId="77777777" w:rsidR="00D3571C" w:rsidRDefault="00D3571C" w:rsidP="00FD1DEA">
      <w:pPr>
        <w:pStyle w:val="ATANumLevel01BodySlide"/>
        <w:numPr>
          <w:ilvl w:val="0"/>
          <w:numId w:val="13"/>
        </w:numPr>
      </w:pPr>
      <w:r>
        <w:t>Write your questions in the spaces provided.</w:t>
      </w:r>
    </w:p>
    <w:p w14:paraId="482060AA" w14:textId="77777777" w:rsidR="00D3571C" w:rsidRDefault="00D3571C" w:rsidP="00FD1DEA">
      <w:pPr>
        <w:pStyle w:val="ATANumLevel01BodySlide"/>
        <w:numPr>
          <w:ilvl w:val="0"/>
          <w:numId w:val="13"/>
        </w:numPr>
      </w:pPr>
      <w:r>
        <w:t>Your team will have 15 minutes to write the questions.</w:t>
      </w:r>
    </w:p>
    <w:p w14:paraId="1D292D75" w14:textId="77777777" w:rsidR="00D3571C" w:rsidRDefault="00D3571C" w:rsidP="00FD1DEA">
      <w:pPr>
        <w:pStyle w:val="ATANumLevel01BodySlide"/>
        <w:numPr>
          <w:ilvl w:val="0"/>
          <w:numId w:val="13"/>
        </w:numPr>
      </w:pPr>
      <w:r>
        <w:t>Be prepared to conduct a report out (briefing) of your responses to the class.</w:t>
      </w:r>
    </w:p>
    <w:p w14:paraId="4FC190DC" w14:textId="77777777" w:rsidR="00D3571C" w:rsidRDefault="00D3571C" w:rsidP="00D3571C">
      <w:pPr>
        <w:pStyle w:val="ATAHeadingLevel3"/>
      </w:pPr>
      <w:r>
        <w:t>Physical Conditions</w:t>
      </w:r>
    </w:p>
    <w:p w14:paraId="4FDF19F8" w14:textId="77777777" w:rsidR="00D3571C" w:rsidRDefault="00D3571C" w:rsidP="00D3571C">
      <w:pPr>
        <w:pStyle w:val="ATABody"/>
      </w:pPr>
      <w:r>
        <w:t>Sample questions:</w:t>
      </w:r>
    </w:p>
    <w:p w14:paraId="3CF414F6" w14:textId="77777777" w:rsidR="00D3571C" w:rsidRDefault="00D3571C" w:rsidP="00FD1DEA">
      <w:pPr>
        <w:pStyle w:val="ATANumLevel01BodySlide"/>
        <w:numPr>
          <w:ilvl w:val="0"/>
          <w:numId w:val="14"/>
        </w:numPr>
      </w:pPr>
      <w:r>
        <w:t>Has any building on the facility been threatened by a natural disaster or terrorist attack?</w:t>
      </w:r>
    </w:p>
    <w:p w14:paraId="7AD50159" w14:textId="77777777" w:rsidR="00D3571C" w:rsidRDefault="00D3571C" w:rsidP="00FD1DEA">
      <w:pPr>
        <w:pStyle w:val="ATANumLevel01BodySlide"/>
        <w:numPr>
          <w:ilvl w:val="0"/>
          <w:numId w:val="13"/>
        </w:numPr>
      </w:pPr>
      <w:r>
        <w:t>Has the topography or vegetation in the area prevented the security systems from working as they should?</w:t>
      </w:r>
    </w:p>
    <w:p w14:paraId="58A1A752" w14:textId="77777777" w:rsidR="00D3571C" w:rsidRDefault="00D3571C" w:rsidP="00FD1DEA">
      <w:pPr>
        <w:pStyle w:val="ATANumLevel01BodySlide"/>
        <w:numPr>
          <w:ilvl w:val="0"/>
          <w:numId w:val="13"/>
        </w:numPr>
      </w:pPr>
      <w:r>
        <w:t>Does the location of the facility allow easy access to outsiders such as the public?</w:t>
      </w:r>
    </w:p>
    <w:p w14:paraId="4C9CD585" w14:textId="77777777" w:rsidR="00D3571C" w:rsidRDefault="00D3571C" w:rsidP="00FD1DEA">
      <w:pPr>
        <w:pStyle w:val="ATANumLevel01BodySlide"/>
        <w:numPr>
          <w:ilvl w:val="0"/>
          <w:numId w:val="13"/>
        </w:numPr>
      </w:pPr>
      <w:r>
        <w:t>Is the facility layout as depicted in the maps and drawings still accurate?</w:t>
      </w:r>
    </w:p>
    <w:p w14:paraId="37B83C43" w14:textId="77777777" w:rsidR="00D3571C" w:rsidRDefault="00D3571C" w:rsidP="00FD1DEA">
      <w:pPr>
        <w:pStyle w:val="ATANumLevel01BodySlide"/>
        <w:numPr>
          <w:ilvl w:val="0"/>
          <w:numId w:val="13"/>
        </w:numPr>
      </w:pPr>
      <w:r>
        <w:t>Are structures on the site still depicted accurately on the facility drawings?</w:t>
      </w:r>
    </w:p>
    <w:p w14:paraId="31ECB43A" w14:textId="77777777" w:rsidR="00D3571C" w:rsidRDefault="00D3571C" w:rsidP="00FD1DEA">
      <w:pPr>
        <w:pStyle w:val="ATANumLevel01BodySlide"/>
        <w:numPr>
          <w:ilvl w:val="0"/>
          <w:numId w:val="13"/>
        </w:numPr>
      </w:pPr>
      <w:r>
        <w:t>Are infrastructure details such as ventilation and air conditioning, communications and information systems, location of hazardous materials available for review?</w:t>
      </w:r>
    </w:p>
    <w:p w14:paraId="60CADF66"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015C2515" w14:textId="77777777" w:rsidTr="00D3571C">
        <w:trPr>
          <w:trHeight w:val="432"/>
        </w:trPr>
        <w:tc>
          <w:tcPr>
            <w:tcW w:w="9576" w:type="dxa"/>
            <w:tcBorders>
              <w:top w:val="nil"/>
              <w:left w:val="nil"/>
              <w:bottom w:val="single" w:sz="4" w:space="0" w:color="auto"/>
              <w:right w:val="nil"/>
            </w:tcBorders>
            <w:hideMark/>
          </w:tcPr>
          <w:p w14:paraId="3E09B00D"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01F3C201" w14:textId="77777777" w:rsidR="009741DC" w:rsidRDefault="009741DC" w:rsidP="009741DC">
            <w:pPr>
              <w:pStyle w:val="ATABody"/>
              <w:rPr>
                <w:rStyle w:val="ATAEmphasis"/>
                <w:bCs/>
              </w:rPr>
            </w:pPr>
          </w:p>
          <w:p w14:paraId="19B2F48B" w14:textId="77777777" w:rsidR="009741DC" w:rsidRDefault="009741DC" w:rsidP="009741DC">
            <w:pPr>
              <w:pStyle w:val="ATABody"/>
              <w:rPr>
                <w:rStyle w:val="ATAEmphasis"/>
                <w:bCs/>
              </w:rPr>
            </w:pPr>
          </w:p>
        </w:tc>
      </w:tr>
      <w:tr w:rsidR="00D3571C" w14:paraId="7E22DA6F" w14:textId="77777777" w:rsidTr="009741DC">
        <w:trPr>
          <w:trHeight w:val="576"/>
        </w:trPr>
        <w:tc>
          <w:tcPr>
            <w:tcW w:w="9576" w:type="dxa"/>
            <w:tcBorders>
              <w:top w:val="single" w:sz="4" w:space="0" w:color="auto"/>
              <w:left w:val="nil"/>
              <w:bottom w:val="single" w:sz="4" w:space="0" w:color="auto"/>
              <w:right w:val="nil"/>
            </w:tcBorders>
          </w:tcPr>
          <w:p w14:paraId="47074D07" w14:textId="77777777" w:rsidR="00D3571C" w:rsidRDefault="00D3571C">
            <w:pPr>
              <w:pStyle w:val="ATABody"/>
              <w:rPr>
                <w:rStyle w:val="ATAEmphasis"/>
              </w:rPr>
            </w:pPr>
          </w:p>
        </w:tc>
      </w:tr>
      <w:tr w:rsidR="00D3571C" w14:paraId="45CFCA53" w14:textId="77777777" w:rsidTr="009741DC">
        <w:trPr>
          <w:trHeight w:val="576"/>
        </w:trPr>
        <w:tc>
          <w:tcPr>
            <w:tcW w:w="9576" w:type="dxa"/>
            <w:tcBorders>
              <w:top w:val="single" w:sz="4" w:space="0" w:color="auto"/>
              <w:left w:val="nil"/>
              <w:bottom w:val="single" w:sz="4" w:space="0" w:color="auto"/>
              <w:right w:val="nil"/>
            </w:tcBorders>
          </w:tcPr>
          <w:p w14:paraId="1A22D847" w14:textId="77777777" w:rsidR="00D3571C" w:rsidRDefault="00D3571C">
            <w:pPr>
              <w:pStyle w:val="ATABody"/>
              <w:rPr>
                <w:rStyle w:val="ATAEmphasis"/>
              </w:rPr>
            </w:pPr>
          </w:p>
        </w:tc>
      </w:tr>
      <w:tr w:rsidR="00D3571C" w14:paraId="2157EE45" w14:textId="77777777" w:rsidTr="009741DC">
        <w:trPr>
          <w:trHeight w:val="576"/>
        </w:trPr>
        <w:tc>
          <w:tcPr>
            <w:tcW w:w="9576" w:type="dxa"/>
            <w:tcBorders>
              <w:top w:val="single" w:sz="4" w:space="0" w:color="auto"/>
              <w:left w:val="nil"/>
              <w:bottom w:val="single" w:sz="4" w:space="0" w:color="auto"/>
              <w:right w:val="nil"/>
            </w:tcBorders>
          </w:tcPr>
          <w:p w14:paraId="4F91A446" w14:textId="77777777" w:rsidR="00D3571C" w:rsidRDefault="00D3571C">
            <w:pPr>
              <w:pStyle w:val="ATABody"/>
              <w:rPr>
                <w:rStyle w:val="ATAEmphasis"/>
              </w:rPr>
            </w:pPr>
          </w:p>
        </w:tc>
      </w:tr>
    </w:tbl>
    <w:p w14:paraId="3FF5F7BB" w14:textId="77777777" w:rsidR="00986BC2" w:rsidRDefault="00986BC2" w:rsidP="009741DC">
      <w:pPr>
        <w:pStyle w:val="ataHeading3"/>
        <w:keepLines/>
      </w:pPr>
      <w:bookmarkStart w:id="23" w:name="_Toc449349588"/>
    </w:p>
    <w:p w14:paraId="225B1252" w14:textId="77777777" w:rsidR="00986BC2" w:rsidRDefault="00986BC2">
      <w:pPr>
        <w:rPr>
          <w:rFonts w:ascii="Cambria" w:eastAsiaTheme="minorHAnsi" w:hAnsi="Cambria" w:cstheme="minorBidi"/>
          <w:szCs w:val="22"/>
          <w:u w:val="single"/>
        </w:rPr>
      </w:pPr>
      <w:r>
        <w:br w:type="page"/>
      </w:r>
    </w:p>
    <w:p w14:paraId="0909C2AE" w14:textId="5A2D9933" w:rsidR="00D3571C" w:rsidRDefault="00D3571C" w:rsidP="009741DC">
      <w:pPr>
        <w:pStyle w:val="ataHeading3"/>
        <w:keepLines/>
      </w:pPr>
      <w:r>
        <w:lastRenderedPageBreak/>
        <w:t>Facility Operations</w:t>
      </w:r>
      <w:bookmarkEnd w:id="23"/>
    </w:p>
    <w:p w14:paraId="567E440F" w14:textId="77777777" w:rsidR="00D3571C" w:rsidRDefault="00D3571C" w:rsidP="009741DC">
      <w:pPr>
        <w:pStyle w:val="ataBody0"/>
        <w:keepNext/>
        <w:keepLines/>
      </w:pPr>
      <w:r>
        <w:t>Sample questions:</w:t>
      </w:r>
    </w:p>
    <w:p w14:paraId="4505CBCA" w14:textId="77777777" w:rsidR="00D3571C" w:rsidRDefault="00D3571C" w:rsidP="00986BC2">
      <w:pPr>
        <w:pStyle w:val="ATANumLevel01BodySlide"/>
        <w:keepNext/>
        <w:keepLines/>
        <w:numPr>
          <w:ilvl w:val="0"/>
          <w:numId w:val="48"/>
        </w:numPr>
      </w:pPr>
      <w:r>
        <w:t>What is the mission of the facility and how does the critical infrastructure contribute to the mission?</w:t>
      </w:r>
    </w:p>
    <w:p w14:paraId="0A67E425" w14:textId="77777777" w:rsidR="00D3571C" w:rsidRDefault="00D3571C" w:rsidP="00986BC2">
      <w:pPr>
        <w:pStyle w:val="ATANumLevel01BodySlide"/>
      </w:pPr>
      <w:r>
        <w:t>Does the schedule of work activities reflect what was received during the data call?</w:t>
      </w:r>
    </w:p>
    <w:p w14:paraId="4EA81829" w14:textId="77777777" w:rsidR="00D3571C" w:rsidRDefault="00D3571C" w:rsidP="00986BC2">
      <w:pPr>
        <w:pStyle w:val="ATANumLevel01BodySlide"/>
      </w:pPr>
      <w:r>
        <w:t>Does the security force know and understand their guiding policies and procedures?</w:t>
      </w:r>
    </w:p>
    <w:p w14:paraId="21B3C9FE" w14:textId="77777777" w:rsidR="00D3571C" w:rsidRDefault="00D3571C" w:rsidP="00986BC2">
      <w:pPr>
        <w:pStyle w:val="ATANumLevel01BodySlide"/>
      </w:pPr>
      <w:r>
        <w:t>What is the work schedule of those involved with the facility operation? Your response should include open and closed periods, weekends, and holidays?</w:t>
      </w:r>
    </w:p>
    <w:p w14:paraId="0958DABC" w14:textId="77777777" w:rsidR="00D3571C" w:rsidRDefault="00D3571C" w:rsidP="00986BC2">
      <w:pPr>
        <w:pStyle w:val="ATANumLevel01BodySlide"/>
      </w:pPr>
      <w:r>
        <w:t>What are the security clearance requirements of employees? What are their respective job descriptions?</w:t>
      </w:r>
    </w:p>
    <w:p w14:paraId="30CC2063" w14:textId="77777777" w:rsidR="00D3571C" w:rsidRDefault="00D3571C" w:rsidP="00986BC2">
      <w:pPr>
        <w:pStyle w:val="ATANumLevel01BodySlide"/>
      </w:pPr>
      <w:r>
        <w:t>Are visitors allowed in the facility and if so, how is access controlled?</w:t>
      </w:r>
    </w:p>
    <w:p w14:paraId="22033163"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886A03" w14:paraId="67D1A7EF" w14:textId="77777777" w:rsidTr="00D3571C">
        <w:trPr>
          <w:trHeight w:val="432"/>
        </w:trPr>
        <w:tc>
          <w:tcPr>
            <w:tcW w:w="9576" w:type="dxa"/>
            <w:tcBorders>
              <w:top w:val="nil"/>
              <w:left w:val="nil"/>
              <w:bottom w:val="single" w:sz="4" w:space="0" w:color="auto"/>
              <w:right w:val="nil"/>
            </w:tcBorders>
            <w:hideMark/>
          </w:tcPr>
          <w:p w14:paraId="0AE5B8A3"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29E9006A" w14:textId="77777777" w:rsidR="00886A03" w:rsidRDefault="00886A03" w:rsidP="00886A03">
            <w:pPr>
              <w:pStyle w:val="ATABody"/>
              <w:rPr>
                <w:rStyle w:val="ATAEmphasis"/>
                <w:bCs/>
              </w:rPr>
            </w:pPr>
          </w:p>
          <w:p w14:paraId="4A598860" w14:textId="77777777" w:rsidR="00886A03" w:rsidRDefault="00886A03" w:rsidP="009741DC">
            <w:pPr>
              <w:pStyle w:val="ATABody"/>
              <w:rPr>
                <w:rStyle w:val="ATAEmphasis"/>
                <w:bCs/>
              </w:rPr>
            </w:pPr>
          </w:p>
        </w:tc>
      </w:tr>
      <w:tr w:rsidR="00886A03" w14:paraId="1D66C4DC" w14:textId="77777777" w:rsidTr="009741DC">
        <w:trPr>
          <w:trHeight w:val="576"/>
        </w:trPr>
        <w:tc>
          <w:tcPr>
            <w:tcW w:w="9576" w:type="dxa"/>
            <w:tcBorders>
              <w:top w:val="single" w:sz="4" w:space="0" w:color="auto"/>
              <w:left w:val="nil"/>
              <w:bottom w:val="single" w:sz="4" w:space="0" w:color="auto"/>
              <w:right w:val="nil"/>
            </w:tcBorders>
          </w:tcPr>
          <w:p w14:paraId="71246C97" w14:textId="77777777" w:rsidR="00886A03" w:rsidRDefault="00886A03">
            <w:pPr>
              <w:pStyle w:val="ATABody"/>
              <w:rPr>
                <w:rStyle w:val="ATAEmphasis"/>
              </w:rPr>
            </w:pPr>
          </w:p>
        </w:tc>
      </w:tr>
      <w:tr w:rsidR="00886A03" w14:paraId="732595F7" w14:textId="77777777" w:rsidTr="009741DC">
        <w:trPr>
          <w:trHeight w:val="576"/>
        </w:trPr>
        <w:tc>
          <w:tcPr>
            <w:tcW w:w="9576" w:type="dxa"/>
            <w:tcBorders>
              <w:top w:val="single" w:sz="4" w:space="0" w:color="auto"/>
              <w:left w:val="nil"/>
              <w:bottom w:val="single" w:sz="4" w:space="0" w:color="auto"/>
              <w:right w:val="nil"/>
            </w:tcBorders>
          </w:tcPr>
          <w:p w14:paraId="0A9AE3E6" w14:textId="77777777" w:rsidR="00886A03" w:rsidRDefault="00886A03">
            <w:pPr>
              <w:pStyle w:val="ATABody"/>
              <w:rPr>
                <w:rStyle w:val="ATAEmphasis"/>
              </w:rPr>
            </w:pPr>
          </w:p>
        </w:tc>
      </w:tr>
      <w:tr w:rsidR="00886A03" w14:paraId="38B014D6" w14:textId="77777777" w:rsidTr="009741DC">
        <w:trPr>
          <w:trHeight w:val="576"/>
        </w:trPr>
        <w:tc>
          <w:tcPr>
            <w:tcW w:w="9576" w:type="dxa"/>
            <w:tcBorders>
              <w:top w:val="single" w:sz="4" w:space="0" w:color="auto"/>
              <w:left w:val="nil"/>
              <w:bottom w:val="single" w:sz="4" w:space="0" w:color="auto"/>
              <w:right w:val="nil"/>
            </w:tcBorders>
          </w:tcPr>
          <w:p w14:paraId="03F71367" w14:textId="77777777" w:rsidR="00886A03" w:rsidRDefault="00886A03">
            <w:pPr>
              <w:pStyle w:val="ATABody"/>
              <w:rPr>
                <w:rStyle w:val="ATAEmphasis"/>
              </w:rPr>
            </w:pPr>
          </w:p>
        </w:tc>
      </w:tr>
    </w:tbl>
    <w:p w14:paraId="561C14FB" w14:textId="77777777" w:rsidR="00D3571C" w:rsidRDefault="00D3571C" w:rsidP="00D3571C">
      <w:pPr>
        <w:pStyle w:val="ataBody0"/>
      </w:pPr>
    </w:p>
    <w:p w14:paraId="0E5DC6B7" w14:textId="77777777" w:rsidR="00D3571C" w:rsidRDefault="00D3571C" w:rsidP="00D3571C">
      <w:pPr>
        <w:pStyle w:val="ataHeading3"/>
      </w:pPr>
      <w:bookmarkStart w:id="24" w:name="_Toc449349589"/>
      <w:r>
        <w:t>Facility Policies and Procedures</w:t>
      </w:r>
      <w:bookmarkEnd w:id="24"/>
    </w:p>
    <w:p w14:paraId="3E9D12AD" w14:textId="77777777" w:rsidR="00D3571C" w:rsidRDefault="00D3571C" w:rsidP="00D3571C">
      <w:pPr>
        <w:pStyle w:val="ataBody0"/>
      </w:pPr>
      <w:r>
        <w:t>Sample questions:</w:t>
      </w:r>
    </w:p>
    <w:p w14:paraId="2AE25988" w14:textId="77777777" w:rsidR="00D3571C" w:rsidRDefault="00D3571C" w:rsidP="00FD1DEA">
      <w:pPr>
        <w:pStyle w:val="ATANumLevel01BodySlide"/>
        <w:numPr>
          <w:ilvl w:val="0"/>
          <w:numId w:val="16"/>
        </w:numPr>
      </w:pPr>
      <w:r>
        <w:t>What are the security requirements for security force personnel at the facility?</w:t>
      </w:r>
    </w:p>
    <w:p w14:paraId="48917259" w14:textId="77777777" w:rsidR="00D3571C" w:rsidRDefault="00D3571C" w:rsidP="00986BC2">
      <w:pPr>
        <w:pStyle w:val="ATANumLevel01BodySlide"/>
      </w:pPr>
      <w:r>
        <w:t>When was the last time, the security force conducted a performance test. If conducted, what were the results?</w:t>
      </w:r>
    </w:p>
    <w:p w14:paraId="0EDCA62A" w14:textId="77777777" w:rsidR="00D3571C" w:rsidRDefault="00D3571C" w:rsidP="00986BC2">
      <w:pPr>
        <w:pStyle w:val="ATANumLevel01BodySlide"/>
      </w:pPr>
      <w:r>
        <w:t>Can you show me the reports on violations of policies and procedures?</w:t>
      </w:r>
    </w:p>
    <w:p w14:paraId="41DF46F7" w14:textId="77777777" w:rsidR="00D3571C" w:rsidRDefault="00D3571C" w:rsidP="00986BC2">
      <w:pPr>
        <w:pStyle w:val="ATANumLevel01BodySlide"/>
      </w:pPr>
      <w:r>
        <w:t>Are security systems performance tested, if so, when was the last test and what were the results?</w:t>
      </w:r>
    </w:p>
    <w:p w14:paraId="2DB243EE" w14:textId="77777777" w:rsidR="00D3571C" w:rsidRDefault="00D3571C" w:rsidP="00986BC2">
      <w:pPr>
        <w:pStyle w:val="ATANumLevel01BodySlide"/>
      </w:pPr>
      <w:r>
        <w:t>Are the security systems performing as designed? As an example, do the sensors operate properly, does the closed circuit television view truly indicate who or what is in a specified area, and lastly are the physical barriers to the facility adequate?</w:t>
      </w:r>
    </w:p>
    <w:p w14:paraId="2AE4BEE7" w14:textId="77777777" w:rsidR="00D3571C" w:rsidRDefault="00D3571C" w:rsidP="00D3571C">
      <w:pPr>
        <w:pStyle w:val="ataBody0"/>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886A03" w14:paraId="103879C1" w14:textId="77777777" w:rsidTr="00D3571C">
        <w:trPr>
          <w:trHeight w:val="432"/>
        </w:trPr>
        <w:tc>
          <w:tcPr>
            <w:tcW w:w="9576" w:type="dxa"/>
            <w:tcBorders>
              <w:top w:val="nil"/>
              <w:left w:val="nil"/>
              <w:bottom w:val="single" w:sz="4" w:space="0" w:color="auto"/>
              <w:right w:val="nil"/>
            </w:tcBorders>
            <w:hideMark/>
          </w:tcPr>
          <w:p w14:paraId="067398C0"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1BB7B81F" w14:textId="77777777" w:rsidR="00886A03" w:rsidRDefault="00886A03" w:rsidP="00886A03">
            <w:pPr>
              <w:pStyle w:val="ATABody"/>
              <w:rPr>
                <w:rStyle w:val="ATAEmphasis"/>
                <w:bCs/>
              </w:rPr>
            </w:pPr>
          </w:p>
          <w:p w14:paraId="31687AB7" w14:textId="77777777" w:rsidR="00886A03" w:rsidRDefault="00886A03" w:rsidP="009741DC">
            <w:pPr>
              <w:pStyle w:val="ATABody"/>
              <w:rPr>
                <w:rStyle w:val="ATAEmphasis"/>
                <w:bCs/>
              </w:rPr>
            </w:pPr>
          </w:p>
        </w:tc>
      </w:tr>
      <w:tr w:rsidR="00886A03" w14:paraId="59ADEBDD" w14:textId="77777777" w:rsidTr="009741DC">
        <w:trPr>
          <w:trHeight w:val="576"/>
        </w:trPr>
        <w:tc>
          <w:tcPr>
            <w:tcW w:w="9576" w:type="dxa"/>
            <w:tcBorders>
              <w:top w:val="single" w:sz="4" w:space="0" w:color="auto"/>
              <w:left w:val="nil"/>
              <w:bottom w:val="single" w:sz="4" w:space="0" w:color="auto"/>
              <w:right w:val="nil"/>
            </w:tcBorders>
          </w:tcPr>
          <w:p w14:paraId="61A38839" w14:textId="77777777" w:rsidR="00886A03" w:rsidRDefault="00886A03">
            <w:pPr>
              <w:pStyle w:val="ATABody"/>
              <w:rPr>
                <w:rStyle w:val="ATAEmphasis"/>
              </w:rPr>
            </w:pPr>
          </w:p>
        </w:tc>
      </w:tr>
      <w:tr w:rsidR="00886A03" w14:paraId="76BA6917" w14:textId="77777777" w:rsidTr="009741DC">
        <w:trPr>
          <w:trHeight w:val="576"/>
        </w:trPr>
        <w:tc>
          <w:tcPr>
            <w:tcW w:w="9576" w:type="dxa"/>
            <w:tcBorders>
              <w:top w:val="single" w:sz="4" w:space="0" w:color="auto"/>
              <w:left w:val="nil"/>
              <w:bottom w:val="single" w:sz="4" w:space="0" w:color="auto"/>
              <w:right w:val="nil"/>
            </w:tcBorders>
          </w:tcPr>
          <w:p w14:paraId="003E727A" w14:textId="77777777" w:rsidR="00886A03" w:rsidRDefault="00886A03">
            <w:pPr>
              <w:pStyle w:val="ATABody"/>
              <w:rPr>
                <w:rStyle w:val="ATAEmphasis"/>
              </w:rPr>
            </w:pPr>
          </w:p>
        </w:tc>
      </w:tr>
      <w:tr w:rsidR="00886A03" w14:paraId="0EA457A0" w14:textId="77777777" w:rsidTr="009741DC">
        <w:trPr>
          <w:trHeight w:val="576"/>
        </w:trPr>
        <w:tc>
          <w:tcPr>
            <w:tcW w:w="9576" w:type="dxa"/>
            <w:tcBorders>
              <w:top w:val="single" w:sz="4" w:space="0" w:color="auto"/>
              <w:left w:val="nil"/>
              <w:bottom w:val="single" w:sz="4" w:space="0" w:color="auto"/>
              <w:right w:val="nil"/>
            </w:tcBorders>
          </w:tcPr>
          <w:p w14:paraId="685E8F17" w14:textId="77777777" w:rsidR="00886A03" w:rsidRDefault="00886A03">
            <w:pPr>
              <w:pStyle w:val="ATABody"/>
              <w:rPr>
                <w:rStyle w:val="ATAEmphasis"/>
              </w:rPr>
            </w:pPr>
          </w:p>
        </w:tc>
      </w:tr>
    </w:tbl>
    <w:p w14:paraId="51C248AD" w14:textId="77777777" w:rsidR="00D3571C" w:rsidRDefault="00D3571C" w:rsidP="009741DC">
      <w:pPr>
        <w:pStyle w:val="ataHeading3"/>
        <w:keepLines/>
      </w:pPr>
      <w:bookmarkStart w:id="25" w:name="_Toc449349590"/>
      <w:r>
        <w:lastRenderedPageBreak/>
        <w:t>Regulatory Requirements</w:t>
      </w:r>
      <w:bookmarkEnd w:id="25"/>
    </w:p>
    <w:p w14:paraId="256AED7D" w14:textId="77777777" w:rsidR="00D3571C" w:rsidRDefault="00D3571C" w:rsidP="009741DC">
      <w:pPr>
        <w:pStyle w:val="ataBody0"/>
        <w:keepNext/>
        <w:keepLines/>
      </w:pPr>
      <w:r>
        <w:t>Sample questions:</w:t>
      </w:r>
    </w:p>
    <w:p w14:paraId="1225A9AF" w14:textId="77777777" w:rsidR="00D3571C" w:rsidRDefault="00D3571C" w:rsidP="009741DC">
      <w:pPr>
        <w:pStyle w:val="ATANumLevel01BodySlide"/>
        <w:keepNext/>
        <w:keepLines/>
        <w:numPr>
          <w:ilvl w:val="0"/>
          <w:numId w:val="17"/>
        </w:numPr>
      </w:pPr>
      <w:r>
        <w:t>Who is the regulating authority for this facility, and is there more than one?</w:t>
      </w:r>
    </w:p>
    <w:p w14:paraId="49EB46CF" w14:textId="77777777" w:rsidR="00D3571C" w:rsidRDefault="00D3571C" w:rsidP="00FD1DEA">
      <w:pPr>
        <w:pStyle w:val="ATANumLevel01BodySlide"/>
        <w:numPr>
          <w:ilvl w:val="0"/>
          <w:numId w:val="9"/>
        </w:numPr>
      </w:pPr>
      <w:r>
        <w:t>When was the last regulatory audit? What were the results?</w:t>
      </w:r>
    </w:p>
    <w:p w14:paraId="620861CB" w14:textId="77777777" w:rsidR="00D3571C" w:rsidRDefault="00D3571C" w:rsidP="00FD1DEA">
      <w:pPr>
        <w:pStyle w:val="ATANumLevel01BodySlide"/>
        <w:numPr>
          <w:ilvl w:val="0"/>
          <w:numId w:val="9"/>
        </w:numPr>
      </w:pPr>
      <w:r>
        <w:t>What has the facility done to comply with regulations and findings by the authority?</w:t>
      </w:r>
    </w:p>
    <w:p w14:paraId="769C867A" w14:textId="77777777" w:rsidR="00D3571C" w:rsidRDefault="00D3571C" w:rsidP="00FD1DEA">
      <w:pPr>
        <w:pStyle w:val="ATANumLevel01BodySlide"/>
        <w:numPr>
          <w:ilvl w:val="0"/>
          <w:numId w:val="9"/>
        </w:numPr>
      </w:pPr>
      <w:r>
        <w:t>Are there regulatory requirements for the facility’s security force?</w:t>
      </w:r>
    </w:p>
    <w:p w14:paraId="6DDFFF70"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886A03" w14:paraId="5BE8AFDD" w14:textId="77777777" w:rsidTr="00D3571C">
        <w:trPr>
          <w:trHeight w:val="432"/>
        </w:trPr>
        <w:tc>
          <w:tcPr>
            <w:tcW w:w="9576" w:type="dxa"/>
            <w:tcBorders>
              <w:top w:val="nil"/>
              <w:left w:val="nil"/>
              <w:bottom w:val="single" w:sz="4" w:space="0" w:color="auto"/>
              <w:right w:val="nil"/>
            </w:tcBorders>
            <w:hideMark/>
          </w:tcPr>
          <w:p w14:paraId="0F0414FD"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2AA5D553" w14:textId="77777777" w:rsidR="00886A03" w:rsidRDefault="00886A03" w:rsidP="00886A03">
            <w:pPr>
              <w:pStyle w:val="ATABody"/>
              <w:rPr>
                <w:rStyle w:val="ATAEmphasis"/>
                <w:bCs/>
              </w:rPr>
            </w:pPr>
          </w:p>
          <w:p w14:paraId="1DBFA34E" w14:textId="77777777" w:rsidR="00886A03" w:rsidRDefault="00886A03" w:rsidP="009741DC">
            <w:pPr>
              <w:pStyle w:val="ATABody"/>
              <w:rPr>
                <w:rStyle w:val="ATAEmphasis"/>
                <w:bCs/>
              </w:rPr>
            </w:pPr>
          </w:p>
        </w:tc>
      </w:tr>
      <w:tr w:rsidR="00886A03" w14:paraId="563BE576" w14:textId="77777777" w:rsidTr="009741DC">
        <w:trPr>
          <w:trHeight w:val="576"/>
        </w:trPr>
        <w:tc>
          <w:tcPr>
            <w:tcW w:w="9576" w:type="dxa"/>
            <w:tcBorders>
              <w:top w:val="single" w:sz="4" w:space="0" w:color="auto"/>
              <w:left w:val="nil"/>
              <w:bottom w:val="single" w:sz="4" w:space="0" w:color="auto"/>
              <w:right w:val="nil"/>
            </w:tcBorders>
          </w:tcPr>
          <w:p w14:paraId="08AFAAE6" w14:textId="77777777" w:rsidR="00886A03" w:rsidRDefault="00886A03">
            <w:pPr>
              <w:pStyle w:val="ATABody"/>
              <w:rPr>
                <w:rStyle w:val="ATAEmphasis"/>
              </w:rPr>
            </w:pPr>
          </w:p>
        </w:tc>
      </w:tr>
      <w:tr w:rsidR="00886A03" w14:paraId="4810C933" w14:textId="77777777" w:rsidTr="009741DC">
        <w:trPr>
          <w:trHeight w:val="576"/>
        </w:trPr>
        <w:tc>
          <w:tcPr>
            <w:tcW w:w="9576" w:type="dxa"/>
            <w:tcBorders>
              <w:top w:val="single" w:sz="4" w:space="0" w:color="auto"/>
              <w:left w:val="nil"/>
              <w:bottom w:val="single" w:sz="4" w:space="0" w:color="auto"/>
              <w:right w:val="nil"/>
            </w:tcBorders>
          </w:tcPr>
          <w:p w14:paraId="52DECAA4" w14:textId="77777777" w:rsidR="00886A03" w:rsidRDefault="00886A03">
            <w:pPr>
              <w:pStyle w:val="ATABody"/>
              <w:rPr>
                <w:rStyle w:val="ATAEmphasis"/>
              </w:rPr>
            </w:pPr>
          </w:p>
        </w:tc>
      </w:tr>
      <w:tr w:rsidR="00886A03" w14:paraId="6B2A11F5" w14:textId="77777777" w:rsidTr="009741DC">
        <w:trPr>
          <w:trHeight w:val="576"/>
        </w:trPr>
        <w:tc>
          <w:tcPr>
            <w:tcW w:w="9576" w:type="dxa"/>
            <w:tcBorders>
              <w:top w:val="single" w:sz="4" w:space="0" w:color="auto"/>
              <w:left w:val="nil"/>
              <w:bottom w:val="single" w:sz="4" w:space="0" w:color="auto"/>
              <w:right w:val="nil"/>
            </w:tcBorders>
          </w:tcPr>
          <w:p w14:paraId="47037847" w14:textId="77777777" w:rsidR="00886A03" w:rsidRDefault="00886A03">
            <w:pPr>
              <w:pStyle w:val="ATABody"/>
              <w:rPr>
                <w:rStyle w:val="ATAEmphasis"/>
              </w:rPr>
            </w:pPr>
          </w:p>
        </w:tc>
      </w:tr>
    </w:tbl>
    <w:p w14:paraId="47FFDFDC" w14:textId="77777777" w:rsidR="00D3571C" w:rsidRDefault="00D3571C" w:rsidP="00D3571C">
      <w:pPr>
        <w:pStyle w:val="ATABody"/>
        <w:rPr>
          <w:rStyle w:val="ATAAnswers"/>
        </w:rPr>
      </w:pPr>
    </w:p>
    <w:p w14:paraId="3E3BDE81" w14:textId="77777777" w:rsidR="00D3571C" w:rsidRDefault="00D3571C" w:rsidP="00D3571C">
      <w:pPr>
        <w:pStyle w:val="ataHeading3"/>
      </w:pPr>
      <w:bookmarkStart w:id="26" w:name="_Toc449349591"/>
      <w:r>
        <w:t>Safety Considerations</w:t>
      </w:r>
      <w:bookmarkEnd w:id="26"/>
    </w:p>
    <w:p w14:paraId="19D3BDB4" w14:textId="77777777" w:rsidR="00D3571C" w:rsidRDefault="00D3571C" w:rsidP="00D3571C">
      <w:pPr>
        <w:pStyle w:val="ataBody0"/>
      </w:pPr>
      <w:r>
        <w:t>Sample questions:</w:t>
      </w:r>
    </w:p>
    <w:p w14:paraId="6B2156C3" w14:textId="77777777" w:rsidR="00D3571C" w:rsidRDefault="00D3571C" w:rsidP="00FD1DEA">
      <w:pPr>
        <w:pStyle w:val="ATANumLevel01BodySlide"/>
        <w:numPr>
          <w:ilvl w:val="0"/>
          <w:numId w:val="18"/>
        </w:numPr>
      </w:pPr>
      <w:r>
        <w:t>When was the last safety inspection conducted of the facility area(s)?</w:t>
      </w:r>
    </w:p>
    <w:p w14:paraId="790A75C4" w14:textId="77777777" w:rsidR="00D3571C" w:rsidRDefault="00D3571C" w:rsidP="00FD1DEA">
      <w:pPr>
        <w:pStyle w:val="ATANumLevel01BodySlide"/>
        <w:numPr>
          <w:ilvl w:val="0"/>
          <w:numId w:val="9"/>
        </w:numPr>
      </w:pPr>
      <w:r>
        <w:t>Does the inspection include life safety issues such as confined space reviews (ensuring people are able to safely work in and escape from spaces that have limited access)?</w:t>
      </w:r>
    </w:p>
    <w:p w14:paraId="2154D505" w14:textId="77777777" w:rsidR="00D3571C" w:rsidRDefault="00D3571C" w:rsidP="00FD1DEA">
      <w:pPr>
        <w:pStyle w:val="ATANumLevel01BodySlide"/>
        <w:numPr>
          <w:ilvl w:val="0"/>
          <w:numId w:val="9"/>
        </w:numPr>
      </w:pPr>
      <w:r>
        <w:t>Who responds to emergency situations such as fire and medical issues?</w:t>
      </w:r>
    </w:p>
    <w:p w14:paraId="4E7CDB2F" w14:textId="77777777" w:rsidR="00D3571C" w:rsidRDefault="00D3571C" w:rsidP="00FD1DEA">
      <w:pPr>
        <w:pStyle w:val="ATANumLevel01BodySlide"/>
        <w:numPr>
          <w:ilvl w:val="0"/>
          <w:numId w:val="9"/>
        </w:numPr>
      </w:pPr>
      <w:r>
        <w:t>When was the emergency response plan last tested? What were the results?</w:t>
      </w:r>
    </w:p>
    <w:p w14:paraId="26F18706" w14:textId="360E5F6C" w:rsidR="00D3571C" w:rsidRDefault="00D3571C" w:rsidP="00FD1DEA">
      <w:pPr>
        <w:pStyle w:val="ATANumLevel01BodySlide"/>
        <w:numPr>
          <w:ilvl w:val="0"/>
          <w:numId w:val="9"/>
        </w:numPr>
      </w:pPr>
      <w:r>
        <w:t>Is there an evacuation plan?</w:t>
      </w:r>
      <w:r w:rsidR="0010681A">
        <w:t xml:space="preserve"> </w:t>
      </w:r>
      <w:r>
        <w:t>Has it been exercised?</w:t>
      </w:r>
    </w:p>
    <w:p w14:paraId="014B8B58" w14:textId="77777777" w:rsidR="00D3571C" w:rsidRDefault="00D3571C" w:rsidP="00D3571C">
      <w:pPr>
        <w:pStyle w:val="ataBody0"/>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886A03" w14:paraId="71D2E17B" w14:textId="77777777" w:rsidTr="00D3571C">
        <w:trPr>
          <w:trHeight w:val="432"/>
        </w:trPr>
        <w:tc>
          <w:tcPr>
            <w:tcW w:w="9576" w:type="dxa"/>
            <w:tcBorders>
              <w:top w:val="nil"/>
              <w:left w:val="nil"/>
              <w:bottom w:val="single" w:sz="4" w:space="0" w:color="auto"/>
              <w:right w:val="nil"/>
            </w:tcBorders>
            <w:hideMark/>
          </w:tcPr>
          <w:p w14:paraId="766C3DB8"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3188A20C" w14:textId="77777777" w:rsidR="00886A03" w:rsidRDefault="00886A03" w:rsidP="00886A03">
            <w:pPr>
              <w:pStyle w:val="ATABody"/>
              <w:rPr>
                <w:rStyle w:val="ATAEmphasis"/>
                <w:bCs/>
              </w:rPr>
            </w:pPr>
          </w:p>
          <w:p w14:paraId="0CECC1C9" w14:textId="77777777" w:rsidR="00886A03" w:rsidRDefault="00886A03" w:rsidP="009741DC">
            <w:pPr>
              <w:pStyle w:val="ATABody"/>
              <w:rPr>
                <w:rStyle w:val="ATAEmphasis"/>
                <w:bCs/>
              </w:rPr>
            </w:pPr>
          </w:p>
        </w:tc>
      </w:tr>
      <w:tr w:rsidR="00886A03" w14:paraId="0C95011D" w14:textId="77777777" w:rsidTr="009741DC">
        <w:trPr>
          <w:trHeight w:val="576"/>
        </w:trPr>
        <w:tc>
          <w:tcPr>
            <w:tcW w:w="9576" w:type="dxa"/>
            <w:tcBorders>
              <w:top w:val="single" w:sz="4" w:space="0" w:color="auto"/>
              <w:left w:val="nil"/>
              <w:bottom w:val="single" w:sz="4" w:space="0" w:color="auto"/>
              <w:right w:val="nil"/>
            </w:tcBorders>
          </w:tcPr>
          <w:p w14:paraId="422124FE" w14:textId="77777777" w:rsidR="00886A03" w:rsidRDefault="00886A03">
            <w:pPr>
              <w:pStyle w:val="ATABody"/>
              <w:rPr>
                <w:rStyle w:val="ATAEmphasis"/>
              </w:rPr>
            </w:pPr>
          </w:p>
        </w:tc>
      </w:tr>
      <w:tr w:rsidR="00886A03" w14:paraId="1A0F0646" w14:textId="77777777" w:rsidTr="009741DC">
        <w:trPr>
          <w:trHeight w:val="576"/>
        </w:trPr>
        <w:tc>
          <w:tcPr>
            <w:tcW w:w="9576" w:type="dxa"/>
            <w:tcBorders>
              <w:top w:val="single" w:sz="4" w:space="0" w:color="auto"/>
              <w:left w:val="nil"/>
              <w:bottom w:val="single" w:sz="4" w:space="0" w:color="auto"/>
              <w:right w:val="nil"/>
            </w:tcBorders>
          </w:tcPr>
          <w:p w14:paraId="4B586B09" w14:textId="77777777" w:rsidR="00886A03" w:rsidRDefault="00886A03">
            <w:pPr>
              <w:pStyle w:val="ATABody"/>
              <w:rPr>
                <w:rStyle w:val="ATAEmphasis"/>
              </w:rPr>
            </w:pPr>
          </w:p>
        </w:tc>
      </w:tr>
      <w:tr w:rsidR="00886A03" w14:paraId="6B771622" w14:textId="77777777" w:rsidTr="009741DC">
        <w:trPr>
          <w:trHeight w:val="576"/>
        </w:trPr>
        <w:tc>
          <w:tcPr>
            <w:tcW w:w="9576" w:type="dxa"/>
            <w:tcBorders>
              <w:top w:val="single" w:sz="4" w:space="0" w:color="auto"/>
              <w:left w:val="nil"/>
              <w:bottom w:val="single" w:sz="4" w:space="0" w:color="auto"/>
              <w:right w:val="nil"/>
            </w:tcBorders>
          </w:tcPr>
          <w:p w14:paraId="4D706247" w14:textId="77777777" w:rsidR="00886A03" w:rsidRDefault="00886A03">
            <w:pPr>
              <w:pStyle w:val="ATABody"/>
              <w:rPr>
                <w:rStyle w:val="ATAEmphasis"/>
              </w:rPr>
            </w:pPr>
          </w:p>
        </w:tc>
      </w:tr>
    </w:tbl>
    <w:p w14:paraId="3C87863C" w14:textId="77777777" w:rsidR="00886A03" w:rsidRDefault="00886A03" w:rsidP="00D3571C">
      <w:pPr>
        <w:pStyle w:val="ataHeading3"/>
      </w:pPr>
      <w:bookmarkStart w:id="27" w:name="_Toc449349592"/>
    </w:p>
    <w:p w14:paraId="401ABB74" w14:textId="77777777" w:rsidR="00886A03" w:rsidRDefault="00886A03">
      <w:pPr>
        <w:rPr>
          <w:rFonts w:ascii="Cambria" w:eastAsiaTheme="minorHAnsi" w:hAnsi="Cambria" w:cstheme="minorBidi"/>
          <w:szCs w:val="22"/>
          <w:u w:val="single"/>
        </w:rPr>
      </w:pPr>
      <w:r>
        <w:br w:type="page"/>
      </w:r>
    </w:p>
    <w:p w14:paraId="5298F61C" w14:textId="3635917A" w:rsidR="00D3571C" w:rsidRDefault="00D3571C" w:rsidP="00D3571C">
      <w:pPr>
        <w:pStyle w:val="ataHeading3"/>
      </w:pPr>
      <w:r>
        <w:lastRenderedPageBreak/>
        <w:t>Legal Considerations</w:t>
      </w:r>
      <w:bookmarkEnd w:id="27"/>
    </w:p>
    <w:p w14:paraId="51266F68" w14:textId="77777777" w:rsidR="00D3571C" w:rsidRDefault="00D3571C" w:rsidP="00D3571C">
      <w:pPr>
        <w:pStyle w:val="ataBody0"/>
        <w:keepNext/>
      </w:pPr>
      <w:r>
        <w:t>Sample questions:</w:t>
      </w:r>
    </w:p>
    <w:p w14:paraId="4A8CBD73" w14:textId="77777777" w:rsidR="00D3571C" w:rsidRDefault="00D3571C" w:rsidP="00FD1DEA">
      <w:pPr>
        <w:pStyle w:val="ATANumLevel01BodySlide"/>
        <w:numPr>
          <w:ilvl w:val="0"/>
          <w:numId w:val="19"/>
        </w:numPr>
      </w:pPr>
      <w:r>
        <w:t>Are there any legal constraints on the facility and how it operates? If so what are they and how do they affect security operations?</w:t>
      </w:r>
    </w:p>
    <w:p w14:paraId="144CC85C" w14:textId="77777777" w:rsidR="00D3571C" w:rsidRDefault="00D3571C" w:rsidP="00FD1DEA">
      <w:pPr>
        <w:pStyle w:val="ATANumLevel01BodySlide"/>
        <w:numPr>
          <w:ilvl w:val="0"/>
          <w:numId w:val="9"/>
        </w:numPr>
      </w:pPr>
      <w:r>
        <w:t>Are there any current legal issues at the facility? If so, what are they?</w:t>
      </w:r>
    </w:p>
    <w:p w14:paraId="60AF3442" w14:textId="77777777" w:rsidR="00D3571C" w:rsidRDefault="00D3571C" w:rsidP="00FD1DEA">
      <w:pPr>
        <w:pStyle w:val="ATANumLevel01BodySlide"/>
        <w:numPr>
          <w:ilvl w:val="0"/>
          <w:numId w:val="9"/>
        </w:numPr>
      </w:pPr>
      <w:r>
        <w:t>What are the legal regulations that govern the security force’s actions against a terrorist?</w:t>
      </w:r>
    </w:p>
    <w:p w14:paraId="3C74A2B7" w14:textId="77777777" w:rsidR="00D3571C" w:rsidRDefault="00D3571C" w:rsidP="00FD1DEA">
      <w:pPr>
        <w:pStyle w:val="ATANumLevel01BodySlide"/>
        <w:numPr>
          <w:ilvl w:val="0"/>
          <w:numId w:val="9"/>
        </w:numPr>
      </w:pPr>
      <w:r>
        <w:t xml:space="preserve">What are the past legal issues affecting the facility’s operations? </w:t>
      </w:r>
    </w:p>
    <w:p w14:paraId="61931F0B" w14:textId="77777777" w:rsidR="00D3571C" w:rsidRDefault="00D3571C" w:rsidP="00D3571C">
      <w:pPr>
        <w:pStyle w:val="ataBody0"/>
        <w:keepNext/>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886A03" w14:paraId="39418775" w14:textId="77777777" w:rsidTr="00D3571C">
        <w:trPr>
          <w:trHeight w:val="432"/>
        </w:trPr>
        <w:tc>
          <w:tcPr>
            <w:tcW w:w="9576" w:type="dxa"/>
            <w:tcBorders>
              <w:top w:val="nil"/>
              <w:left w:val="nil"/>
              <w:bottom w:val="single" w:sz="4" w:space="0" w:color="auto"/>
              <w:right w:val="nil"/>
            </w:tcBorders>
            <w:hideMark/>
          </w:tcPr>
          <w:p w14:paraId="3C1F1D91" w14:textId="77777777" w:rsidR="00886A03" w:rsidRDefault="00886A03" w:rsidP="00886A03">
            <w:pPr>
              <w:pStyle w:val="ATABody"/>
              <w:rPr>
                <w:rStyle w:val="ATAAnswers"/>
                <w:rFonts w:cstheme="minorBidi"/>
                <w:szCs w:val="22"/>
              </w:rPr>
            </w:pPr>
            <w:r w:rsidRPr="00886A03">
              <w:rPr>
                <w:rStyle w:val="ATAAnswers"/>
                <w:rFonts w:cstheme="minorBidi"/>
                <w:szCs w:val="22"/>
              </w:rPr>
              <w:t>Responses will vary but should include details specific to the National Freedom Building.</w:t>
            </w:r>
          </w:p>
          <w:p w14:paraId="10BE2AA1" w14:textId="77777777" w:rsidR="00886A03" w:rsidRDefault="00886A03" w:rsidP="00886A03">
            <w:pPr>
              <w:pStyle w:val="ATABody"/>
              <w:rPr>
                <w:rStyle w:val="ATAEmphasis"/>
                <w:bCs/>
              </w:rPr>
            </w:pPr>
          </w:p>
          <w:p w14:paraId="6E046271" w14:textId="77777777" w:rsidR="00886A03" w:rsidRDefault="00886A03" w:rsidP="009741DC">
            <w:pPr>
              <w:pStyle w:val="ATABody"/>
              <w:rPr>
                <w:rStyle w:val="ATAEmphasis"/>
                <w:bCs/>
              </w:rPr>
            </w:pPr>
          </w:p>
        </w:tc>
      </w:tr>
      <w:tr w:rsidR="00886A03" w:rsidRPr="00862715" w14:paraId="02864068" w14:textId="77777777" w:rsidTr="009741DC">
        <w:trPr>
          <w:trHeight w:val="576"/>
        </w:trPr>
        <w:tc>
          <w:tcPr>
            <w:tcW w:w="9576" w:type="dxa"/>
            <w:tcBorders>
              <w:top w:val="single" w:sz="4" w:space="0" w:color="auto"/>
              <w:left w:val="nil"/>
              <w:bottom w:val="single" w:sz="4" w:space="0" w:color="auto"/>
              <w:right w:val="nil"/>
            </w:tcBorders>
          </w:tcPr>
          <w:p w14:paraId="21F65777" w14:textId="77777777" w:rsidR="00886A03" w:rsidRPr="00862715" w:rsidRDefault="00886A03">
            <w:pPr>
              <w:pStyle w:val="ATABody"/>
              <w:rPr>
                <w:rStyle w:val="ATAEmphasis"/>
              </w:rPr>
            </w:pPr>
          </w:p>
        </w:tc>
      </w:tr>
      <w:tr w:rsidR="00886A03" w:rsidRPr="00862715" w14:paraId="01E6A31E" w14:textId="77777777" w:rsidTr="009741DC">
        <w:trPr>
          <w:trHeight w:val="576"/>
        </w:trPr>
        <w:tc>
          <w:tcPr>
            <w:tcW w:w="9576" w:type="dxa"/>
            <w:tcBorders>
              <w:top w:val="single" w:sz="4" w:space="0" w:color="auto"/>
              <w:left w:val="nil"/>
              <w:bottom w:val="single" w:sz="4" w:space="0" w:color="auto"/>
              <w:right w:val="nil"/>
            </w:tcBorders>
          </w:tcPr>
          <w:p w14:paraId="736196E4" w14:textId="77777777" w:rsidR="00886A03" w:rsidRPr="00862715" w:rsidRDefault="00886A03">
            <w:pPr>
              <w:pStyle w:val="ATABody"/>
              <w:rPr>
                <w:rStyle w:val="ATAEmphasis"/>
              </w:rPr>
            </w:pPr>
          </w:p>
        </w:tc>
      </w:tr>
      <w:tr w:rsidR="00886A03" w:rsidRPr="00862715" w14:paraId="5F6CD6F6" w14:textId="77777777" w:rsidTr="009741DC">
        <w:trPr>
          <w:trHeight w:val="576"/>
        </w:trPr>
        <w:tc>
          <w:tcPr>
            <w:tcW w:w="9576" w:type="dxa"/>
            <w:tcBorders>
              <w:top w:val="single" w:sz="4" w:space="0" w:color="auto"/>
              <w:left w:val="nil"/>
              <w:bottom w:val="single" w:sz="4" w:space="0" w:color="auto"/>
              <w:right w:val="nil"/>
            </w:tcBorders>
          </w:tcPr>
          <w:p w14:paraId="080C6AE0" w14:textId="77777777" w:rsidR="00886A03" w:rsidRPr="00862715" w:rsidRDefault="00886A03">
            <w:pPr>
              <w:pStyle w:val="ATABody"/>
              <w:rPr>
                <w:rStyle w:val="ATAEmphasis"/>
              </w:rPr>
            </w:pPr>
          </w:p>
        </w:tc>
      </w:tr>
    </w:tbl>
    <w:p w14:paraId="6D7F860E" w14:textId="77777777" w:rsidR="00D3571C" w:rsidRPr="00862715" w:rsidRDefault="00D3571C" w:rsidP="00D3571C">
      <w:pPr>
        <w:pStyle w:val="ataBody0"/>
        <w:rPr>
          <w:rStyle w:val="ATAAnswers"/>
        </w:rPr>
      </w:pPr>
    </w:p>
    <w:p w14:paraId="5046AAD1" w14:textId="77777777" w:rsidR="00D3571C" w:rsidRPr="00862715" w:rsidRDefault="00D3571C" w:rsidP="00D3571C">
      <w:pPr>
        <w:pStyle w:val="ATABody"/>
      </w:pPr>
    </w:p>
    <w:p w14:paraId="07309D73" w14:textId="77777777" w:rsidR="00862715" w:rsidRPr="00862715" w:rsidRDefault="00862715">
      <w:pPr>
        <w:rPr>
          <w:rFonts w:ascii="Cambria" w:eastAsia="Arial Unicode MS" w:hAnsi="Cambria"/>
        </w:rPr>
      </w:pPr>
      <w:r w:rsidRPr="00862715">
        <w:rPr>
          <w:rFonts w:ascii="Cambria" w:eastAsia="Arial Unicode MS" w:hAnsi="Cambria"/>
        </w:rPr>
        <w:br w:type="page"/>
      </w:r>
    </w:p>
    <w:p w14:paraId="6F14EBBD" w14:textId="77777777" w:rsidR="00862715" w:rsidRPr="00862715" w:rsidRDefault="00862715" w:rsidP="00D3571C">
      <w:pPr>
        <w:rPr>
          <w:rFonts w:ascii="Cambria" w:eastAsia="Arial Unicode MS" w:hAnsi="Cambria"/>
        </w:rPr>
      </w:pPr>
    </w:p>
    <w:p w14:paraId="10A49CE3" w14:textId="77777777" w:rsidR="00862715" w:rsidRPr="00862715" w:rsidRDefault="00862715" w:rsidP="00D3571C">
      <w:pPr>
        <w:rPr>
          <w:rFonts w:ascii="Cambria" w:eastAsia="Arial Unicode MS" w:hAnsi="Cambria"/>
        </w:rPr>
      </w:pPr>
    </w:p>
    <w:p w14:paraId="1623613F" w14:textId="77777777" w:rsidR="00862715" w:rsidRPr="00862715" w:rsidRDefault="00862715" w:rsidP="00D3571C">
      <w:pPr>
        <w:rPr>
          <w:rFonts w:ascii="Cambria" w:eastAsia="Arial Unicode MS" w:hAnsi="Cambria"/>
        </w:rPr>
      </w:pPr>
    </w:p>
    <w:p w14:paraId="66566AE0" w14:textId="77777777" w:rsidR="00862715" w:rsidRPr="00862715" w:rsidRDefault="00862715" w:rsidP="00D3571C">
      <w:pPr>
        <w:rPr>
          <w:rFonts w:ascii="Cambria" w:eastAsia="Arial Unicode MS" w:hAnsi="Cambria"/>
        </w:rPr>
      </w:pPr>
    </w:p>
    <w:p w14:paraId="1C4F0E09" w14:textId="77777777" w:rsidR="00862715" w:rsidRPr="00862715" w:rsidRDefault="00862715" w:rsidP="00D3571C">
      <w:pPr>
        <w:rPr>
          <w:rFonts w:ascii="Cambria" w:eastAsia="Arial Unicode MS" w:hAnsi="Cambria"/>
        </w:rPr>
      </w:pPr>
    </w:p>
    <w:p w14:paraId="1FDA3003" w14:textId="77777777" w:rsidR="00862715" w:rsidRPr="00862715" w:rsidRDefault="00862715" w:rsidP="00D3571C">
      <w:pPr>
        <w:rPr>
          <w:rFonts w:ascii="Cambria" w:eastAsia="Arial Unicode MS" w:hAnsi="Cambria"/>
        </w:rPr>
      </w:pPr>
    </w:p>
    <w:p w14:paraId="1070942C" w14:textId="77777777" w:rsidR="00862715" w:rsidRPr="00862715" w:rsidRDefault="00862715" w:rsidP="00D3571C">
      <w:pPr>
        <w:rPr>
          <w:rFonts w:ascii="Cambria" w:eastAsia="Arial Unicode MS" w:hAnsi="Cambria"/>
        </w:rPr>
      </w:pPr>
    </w:p>
    <w:p w14:paraId="49F10E7C" w14:textId="77777777" w:rsidR="00862715" w:rsidRPr="00862715" w:rsidRDefault="00862715" w:rsidP="00D3571C">
      <w:pPr>
        <w:rPr>
          <w:rFonts w:ascii="Cambria" w:eastAsia="Arial Unicode MS" w:hAnsi="Cambria"/>
        </w:rPr>
      </w:pPr>
    </w:p>
    <w:p w14:paraId="3FC59538" w14:textId="77777777" w:rsidR="00862715" w:rsidRPr="00862715" w:rsidRDefault="00862715" w:rsidP="00D3571C">
      <w:pPr>
        <w:rPr>
          <w:rFonts w:ascii="Cambria" w:eastAsia="Arial Unicode MS" w:hAnsi="Cambria"/>
        </w:rPr>
      </w:pPr>
    </w:p>
    <w:p w14:paraId="19FA6DF2" w14:textId="77777777" w:rsidR="00862715" w:rsidRPr="00862715" w:rsidRDefault="00862715" w:rsidP="00D3571C">
      <w:pPr>
        <w:rPr>
          <w:rFonts w:ascii="Cambria" w:eastAsia="Arial Unicode MS" w:hAnsi="Cambria"/>
        </w:rPr>
      </w:pPr>
    </w:p>
    <w:p w14:paraId="3758A645" w14:textId="77777777" w:rsidR="00862715" w:rsidRPr="00862715" w:rsidRDefault="00862715" w:rsidP="00D3571C">
      <w:pPr>
        <w:rPr>
          <w:rFonts w:ascii="Cambria" w:eastAsia="Arial Unicode MS" w:hAnsi="Cambria"/>
        </w:rPr>
      </w:pPr>
    </w:p>
    <w:p w14:paraId="5EEF783C" w14:textId="77777777" w:rsidR="00862715" w:rsidRPr="00862715" w:rsidRDefault="00862715" w:rsidP="00D3571C">
      <w:pPr>
        <w:rPr>
          <w:rFonts w:ascii="Cambria" w:eastAsia="Arial Unicode MS" w:hAnsi="Cambria"/>
        </w:rPr>
      </w:pPr>
    </w:p>
    <w:p w14:paraId="23E48777" w14:textId="77777777" w:rsidR="00862715" w:rsidRPr="00862715" w:rsidRDefault="00862715" w:rsidP="00D3571C">
      <w:pPr>
        <w:rPr>
          <w:rFonts w:ascii="Cambria" w:eastAsia="Arial Unicode MS" w:hAnsi="Cambria"/>
        </w:rPr>
      </w:pPr>
    </w:p>
    <w:p w14:paraId="112DA8C4" w14:textId="77777777" w:rsidR="00862715" w:rsidRPr="00862715" w:rsidRDefault="00862715" w:rsidP="00D3571C">
      <w:pPr>
        <w:rPr>
          <w:rFonts w:ascii="Cambria" w:eastAsia="Arial Unicode MS" w:hAnsi="Cambria"/>
        </w:rPr>
      </w:pPr>
    </w:p>
    <w:p w14:paraId="1FB01416" w14:textId="77777777" w:rsidR="00862715" w:rsidRPr="00862715" w:rsidRDefault="00862715" w:rsidP="00D3571C">
      <w:pPr>
        <w:rPr>
          <w:rFonts w:ascii="Cambria" w:eastAsia="Arial Unicode MS" w:hAnsi="Cambria"/>
        </w:rPr>
      </w:pPr>
    </w:p>
    <w:p w14:paraId="40FF6244" w14:textId="77777777" w:rsidR="00862715" w:rsidRPr="00862715" w:rsidRDefault="00862715" w:rsidP="00D3571C">
      <w:pPr>
        <w:rPr>
          <w:rFonts w:ascii="Cambria" w:eastAsia="Arial Unicode MS" w:hAnsi="Cambria"/>
        </w:rPr>
      </w:pPr>
    </w:p>
    <w:p w14:paraId="20698F1D" w14:textId="77777777" w:rsidR="00862715" w:rsidRPr="00862715" w:rsidRDefault="00862715" w:rsidP="00D3571C">
      <w:pPr>
        <w:rPr>
          <w:rFonts w:ascii="Cambria" w:eastAsia="Arial Unicode MS" w:hAnsi="Cambria"/>
        </w:rPr>
      </w:pPr>
    </w:p>
    <w:p w14:paraId="0CA41F29" w14:textId="77777777" w:rsidR="00862715" w:rsidRPr="00862715" w:rsidRDefault="00862715" w:rsidP="00D3571C">
      <w:pPr>
        <w:rPr>
          <w:rFonts w:ascii="Cambria" w:eastAsia="Arial Unicode MS" w:hAnsi="Cambria"/>
        </w:rPr>
      </w:pPr>
    </w:p>
    <w:p w14:paraId="0F4C1049" w14:textId="77777777" w:rsidR="00862715" w:rsidRPr="00862715" w:rsidRDefault="00862715" w:rsidP="00D3571C">
      <w:pPr>
        <w:rPr>
          <w:rFonts w:ascii="Cambria" w:eastAsia="Arial Unicode MS" w:hAnsi="Cambria"/>
        </w:rPr>
      </w:pPr>
    </w:p>
    <w:p w14:paraId="74197052" w14:textId="6AE03D83" w:rsidR="00862715" w:rsidRPr="00862715" w:rsidRDefault="00862715" w:rsidP="00862715">
      <w:pPr>
        <w:jc w:val="center"/>
        <w:rPr>
          <w:rFonts w:ascii="Cambria" w:eastAsia="Arial Unicode MS" w:hAnsi="Cambria"/>
        </w:rPr>
      </w:pPr>
      <w:r w:rsidRPr="00862715">
        <w:rPr>
          <w:rFonts w:ascii="Cambria" w:eastAsia="Arial Unicode MS" w:hAnsi="Cambria"/>
        </w:rPr>
        <w:t xml:space="preserve">This Page Intentionally Left Blank. </w:t>
      </w:r>
    </w:p>
    <w:p w14:paraId="0EF6F5A6" w14:textId="77777777" w:rsidR="00862715" w:rsidRPr="00862715" w:rsidRDefault="00862715" w:rsidP="00D3571C">
      <w:pPr>
        <w:rPr>
          <w:rFonts w:ascii="Cambria" w:eastAsia="Arial Unicode MS" w:hAnsi="Cambria"/>
        </w:rPr>
      </w:pPr>
    </w:p>
    <w:p w14:paraId="333A9E86" w14:textId="77777777" w:rsidR="00862715" w:rsidRPr="00862715" w:rsidRDefault="00862715" w:rsidP="00D3571C">
      <w:pPr>
        <w:rPr>
          <w:rFonts w:ascii="Cambria" w:eastAsia="Arial Unicode MS" w:hAnsi="Cambria"/>
        </w:rPr>
      </w:pPr>
    </w:p>
    <w:p w14:paraId="4213E4C6" w14:textId="12D16C33" w:rsidR="00D3571C" w:rsidRDefault="00D3571C" w:rsidP="00D3571C">
      <w:pPr>
        <w:rPr>
          <w:rFonts w:ascii="Cambria" w:eastAsia="Arial Unicode MS" w:hAnsi="Cambria"/>
        </w:rPr>
      </w:pPr>
      <w:r>
        <w:rPr>
          <w:rFonts w:eastAsia="Arial Unicode MS"/>
        </w:rPr>
        <w:br w:type="page"/>
      </w:r>
    </w:p>
    <w:p w14:paraId="3B3525A0" w14:textId="6F36B516" w:rsidR="00D3571C" w:rsidRDefault="00D3571C" w:rsidP="00084CA3">
      <w:pPr>
        <w:pStyle w:val="ATAModuleTitle"/>
      </w:pPr>
      <w:bookmarkStart w:id="28" w:name="_Toc455663585"/>
      <w:r>
        <w:lastRenderedPageBreak/>
        <w:t>Part 2: Critical Infrastructure Assets</w:t>
      </w:r>
      <w:r w:rsidR="00084CA3">
        <w:t xml:space="preserve"> (Module 6)</w:t>
      </w:r>
      <w:bookmarkEnd w:id="28"/>
    </w:p>
    <w:tbl>
      <w:tblPr>
        <w:tblW w:w="5000" w:type="pct"/>
        <w:tblCellMar>
          <w:left w:w="0" w:type="dxa"/>
          <w:right w:w="0" w:type="dxa"/>
        </w:tblCellMar>
        <w:tblLook w:val="04A0" w:firstRow="1" w:lastRow="0" w:firstColumn="1" w:lastColumn="0" w:noHBand="0" w:noVBand="1"/>
      </w:tblPr>
      <w:tblGrid>
        <w:gridCol w:w="2808"/>
        <w:gridCol w:w="6552"/>
      </w:tblGrid>
      <w:tr w:rsidR="00D3571C" w14:paraId="162D350D" w14:textId="77777777" w:rsidTr="00D3571C">
        <w:trPr>
          <w:cantSplit/>
        </w:trPr>
        <w:tc>
          <w:tcPr>
            <w:tcW w:w="1500" w:type="pct"/>
            <w:hideMark/>
          </w:tcPr>
          <w:p w14:paraId="42C74B37" w14:textId="77777777" w:rsidR="00D3571C" w:rsidRDefault="00D3571C">
            <w:pPr>
              <w:pStyle w:val="ATABody"/>
              <w:rPr>
                <w:b/>
              </w:rPr>
            </w:pPr>
            <w:r>
              <w:rPr>
                <w:b/>
              </w:rPr>
              <w:t>Purpose:</w:t>
            </w:r>
          </w:p>
        </w:tc>
        <w:tc>
          <w:tcPr>
            <w:tcW w:w="3500" w:type="pct"/>
            <w:hideMark/>
          </w:tcPr>
          <w:p w14:paraId="729D4356" w14:textId="77777777" w:rsidR="00D3571C" w:rsidRDefault="00D3571C">
            <w:pPr>
              <w:pStyle w:val="ATABody"/>
            </w:pPr>
            <w:r>
              <w:t>To prioritize consequences for a given critical infrastructure</w:t>
            </w:r>
          </w:p>
        </w:tc>
      </w:tr>
      <w:tr w:rsidR="00BC055C" w14:paraId="7CE37F66" w14:textId="77777777" w:rsidTr="00D3571C">
        <w:trPr>
          <w:cantSplit/>
        </w:trPr>
        <w:tc>
          <w:tcPr>
            <w:tcW w:w="1500" w:type="pct"/>
          </w:tcPr>
          <w:p w14:paraId="333E2140" w14:textId="19A1B36E" w:rsidR="00BC055C" w:rsidRDefault="00BC055C">
            <w:pPr>
              <w:pStyle w:val="ATABody"/>
              <w:rPr>
                <w:b/>
              </w:rPr>
            </w:pPr>
            <w:r>
              <w:rPr>
                <w:b/>
              </w:rPr>
              <w:t>Reference:</w:t>
            </w:r>
          </w:p>
        </w:tc>
        <w:tc>
          <w:tcPr>
            <w:tcW w:w="3500" w:type="pct"/>
          </w:tcPr>
          <w:p w14:paraId="718E586F" w14:textId="3070A742" w:rsidR="00BC055C" w:rsidRDefault="00BC055C" w:rsidP="00BC055C">
            <w:pPr>
              <w:pStyle w:val="ATABody"/>
            </w:pPr>
            <w:r>
              <w:t>Module 6: Critical Infrastructure Assets</w:t>
            </w:r>
          </w:p>
        </w:tc>
      </w:tr>
      <w:tr w:rsidR="00BC055C" w14:paraId="63CAFF0D" w14:textId="77777777" w:rsidTr="00D3571C">
        <w:trPr>
          <w:cantSplit/>
        </w:trPr>
        <w:tc>
          <w:tcPr>
            <w:tcW w:w="1500" w:type="pct"/>
            <w:hideMark/>
          </w:tcPr>
          <w:p w14:paraId="4B14A17A" w14:textId="77777777" w:rsidR="00BC055C" w:rsidRDefault="00BC055C">
            <w:pPr>
              <w:pStyle w:val="ATABody"/>
              <w:rPr>
                <w:b/>
              </w:rPr>
            </w:pPr>
            <w:r>
              <w:rPr>
                <w:b/>
              </w:rPr>
              <w:t>Duration:</w:t>
            </w:r>
          </w:p>
        </w:tc>
        <w:tc>
          <w:tcPr>
            <w:tcW w:w="3500" w:type="pct"/>
            <w:hideMark/>
          </w:tcPr>
          <w:p w14:paraId="7183AE84" w14:textId="2A1B224D" w:rsidR="00BC055C" w:rsidRDefault="00BC055C" w:rsidP="009741DC">
            <w:pPr>
              <w:pStyle w:val="ATABody"/>
            </w:pPr>
            <w:r>
              <w:t>110 minutes (90-exercise; 20-</w:t>
            </w:r>
            <w:r w:rsidR="009741DC">
              <w:t>debrief</w:t>
            </w:r>
            <w:r>
              <w:t>)</w:t>
            </w:r>
          </w:p>
        </w:tc>
      </w:tr>
      <w:tr w:rsidR="00BC055C" w14:paraId="50859EDB" w14:textId="77777777" w:rsidTr="00D3571C">
        <w:trPr>
          <w:cantSplit/>
        </w:trPr>
        <w:tc>
          <w:tcPr>
            <w:tcW w:w="1500" w:type="pct"/>
            <w:hideMark/>
          </w:tcPr>
          <w:p w14:paraId="7DA794B9" w14:textId="77777777" w:rsidR="00BC055C" w:rsidRDefault="00BC055C">
            <w:pPr>
              <w:pStyle w:val="ATABody"/>
              <w:rPr>
                <w:b/>
              </w:rPr>
            </w:pPr>
            <w:r>
              <w:rPr>
                <w:b/>
              </w:rPr>
              <w:t>Group composition:</w:t>
            </w:r>
          </w:p>
        </w:tc>
        <w:tc>
          <w:tcPr>
            <w:tcW w:w="3500" w:type="pct"/>
            <w:hideMark/>
          </w:tcPr>
          <w:p w14:paraId="210178D7" w14:textId="77777777" w:rsidR="00BC055C" w:rsidRDefault="00BC055C">
            <w:pPr>
              <w:pStyle w:val="ATABody"/>
            </w:pPr>
            <w:r>
              <w:t xml:space="preserve">Table groups </w:t>
            </w:r>
          </w:p>
        </w:tc>
      </w:tr>
      <w:tr w:rsidR="00BC055C" w14:paraId="57E63F51" w14:textId="77777777" w:rsidTr="00D3571C">
        <w:trPr>
          <w:cantSplit/>
        </w:trPr>
        <w:tc>
          <w:tcPr>
            <w:tcW w:w="1500" w:type="pct"/>
            <w:hideMark/>
          </w:tcPr>
          <w:p w14:paraId="312C0DBA" w14:textId="77777777" w:rsidR="00BC055C" w:rsidRDefault="00BC055C">
            <w:pPr>
              <w:pStyle w:val="ATABody"/>
              <w:rPr>
                <w:b/>
              </w:rPr>
            </w:pPr>
            <w:r>
              <w:rPr>
                <w:b/>
              </w:rPr>
              <w:t>Debrief:</w:t>
            </w:r>
          </w:p>
        </w:tc>
        <w:tc>
          <w:tcPr>
            <w:tcW w:w="3500" w:type="pct"/>
            <w:hideMark/>
          </w:tcPr>
          <w:p w14:paraId="02176E11" w14:textId="77777777" w:rsidR="00BC055C" w:rsidRDefault="00BC055C">
            <w:pPr>
              <w:pStyle w:val="ATABody"/>
            </w:pPr>
            <w:r>
              <w:t xml:space="preserve">Presentation and discussion </w:t>
            </w:r>
          </w:p>
        </w:tc>
      </w:tr>
      <w:tr w:rsidR="00160CD7" w14:paraId="2C86CE93" w14:textId="77777777" w:rsidTr="00D3571C">
        <w:trPr>
          <w:cantSplit/>
        </w:trPr>
        <w:tc>
          <w:tcPr>
            <w:tcW w:w="1500" w:type="pct"/>
          </w:tcPr>
          <w:p w14:paraId="36E42EC7" w14:textId="4863221E" w:rsidR="00160CD7" w:rsidRDefault="00160CD7" w:rsidP="00160CD7">
            <w:pPr>
              <w:pStyle w:val="ATABody"/>
              <w:rPr>
                <w:b/>
              </w:rPr>
            </w:pPr>
            <w:r>
              <w:rPr>
                <w:b/>
              </w:rPr>
              <w:t>Equipment:</w:t>
            </w:r>
          </w:p>
        </w:tc>
        <w:tc>
          <w:tcPr>
            <w:tcW w:w="3500" w:type="pct"/>
          </w:tcPr>
          <w:p w14:paraId="6AE3497A" w14:textId="1E20BF67" w:rsidR="00160CD7" w:rsidRDefault="00160CD7" w:rsidP="00160CD7">
            <w:pPr>
              <w:pStyle w:val="ATABody"/>
            </w:pPr>
            <w:r>
              <w:t>National Ministries Building Complex Map</w:t>
            </w:r>
          </w:p>
        </w:tc>
      </w:tr>
    </w:tbl>
    <w:p w14:paraId="3717E8A9" w14:textId="77777777" w:rsidR="00D3571C" w:rsidRDefault="00D3571C" w:rsidP="00D3571C">
      <w:pPr>
        <w:pStyle w:val="ATAHeadingLevel2"/>
      </w:pPr>
      <w:bookmarkStart w:id="29" w:name="_Toc449349595"/>
      <w:r w:rsidRPr="006525E8">
        <w:rPr>
          <w:u w:val="none"/>
        </w:rPr>
        <w:t xml:space="preserve">2.1: </w:t>
      </w:r>
      <w:r>
        <w:t>Identify Critical Infrastructure Assets and Loss Analysis</w:t>
      </w:r>
      <w:bookmarkEnd w:id="29"/>
    </w:p>
    <w:p w14:paraId="2B456AE5" w14:textId="77777777" w:rsidR="00D3571C" w:rsidRDefault="00D3571C" w:rsidP="00D3571C">
      <w:pPr>
        <w:rPr>
          <w:rFonts w:ascii="Cambria" w:hAnsi="Cambria" w:cs="Arial"/>
        </w:rPr>
      </w:pPr>
      <w:r>
        <w:rPr>
          <w:rFonts w:ascii="Cambria" w:hAnsi="Cambria"/>
        </w:rPr>
        <w:t xml:space="preserve">In </w:t>
      </w:r>
      <w:r>
        <w:rPr>
          <w:rFonts w:ascii="Cambria" w:hAnsi="Cambria"/>
          <w:i/>
        </w:rPr>
        <w:t>Module 5: Critical Infrastructure Components</w:t>
      </w:r>
      <w:r>
        <w:rPr>
          <w:rFonts w:ascii="Cambria" w:hAnsi="Cambria"/>
        </w:rPr>
        <w:t>, you participated in the first part of the National Ministries Building Threaded Exercise by forming teams and initiating a data call to the National Ministries Building facility director. Recall that information received back from the facility director included:</w:t>
      </w:r>
    </w:p>
    <w:p w14:paraId="2122A251" w14:textId="77777777" w:rsidR="00D3571C" w:rsidRDefault="00D3571C" w:rsidP="0046077B">
      <w:pPr>
        <w:pStyle w:val="ATABulletLevel01BodySlide"/>
        <w:numPr>
          <w:ilvl w:val="0"/>
          <w:numId w:val="5"/>
        </w:numPr>
        <w:ind w:left="360" w:hanging="288"/>
      </w:pPr>
      <w:r>
        <w:t>A letter from the facility director describing characteristics of the building</w:t>
      </w:r>
    </w:p>
    <w:p w14:paraId="48B9D012" w14:textId="77777777" w:rsidR="00D3571C" w:rsidRDefault="00D3571C" w:rsidP="0046077B">
      <w:pPr>
        <w:pStyle w:val="ATABulletLevel01BodySlide"/>
        <w:numPr>
          <w:ilvl w:val="0"/>
          <w:numId w:val="5"/>
        </w:numPr>
        <w:ind w:left="360" w:hanging="288"/>
      </w:pPr>
      <w:r>
        <w:t>Maps</w:t>
      </w:r>
    </w:p>
    <w:p w14:paraId="1B7029CB" w14:textId="77777777" w:rsidR="00D3571C" w:rsidRDefault="00D3571C" w:rsidP="0046077B">
      <w:pPr>
        <w:pStyle w:val="ATABulletLevel01BodySlide"/>
        <w:numPr>
          <w:ilvl w:val="0"/>
          <w:numId w:val="5"/>
        </w:numPr>
        <w:ind w:left="360" w:hanging="288"/>
      </w:pPr>
      <w:r>
        <w:t>Floor plans</w:t>
      </w:r>
    </w:p>
    <w:p w14:paraId="39000FC3" w14:textId="77777777" w:rsidR="00D3571C" w:rsidRDefault="00D3571C" w:rsidP="0046077B">
      <w:pPr>
        <w:pStyle w:val="ATABulletLevel01BodySlide"/>
        <w:numPr>
          <w:ilvl w:val="0"/>
          <w:numId w:val="5"/>
        </w:numPr>
        <w:ind w:left="360" w:hanging="288"/>
      </w:pPr>
      <w:r>
        <w:t>Regulations regarding physical security policies and procedures</w:t>
      </w:r>
    </w:p>
    <w:p w14:paraId="52697C76" w14:textId="77777777" w:rsidR="00D3571C" w:rsidRDefault="00D3571C" w:rsidP="00D3571C">
      <w:pPr>
        <w:pStyle w:val="ATABody"/>
      </w:pPr>
    </w:p>
    <w:p w14:paraId="33D8A5CA" w14:textId="77777777" w:rsidR="00D3571C" w:rsidRDefault="00D3571C" w:rsidP="00D3571C">
      <w:pPr>
        <w:pStyle w:val="ATABody"/>
      </w:pPr>
      <w:r>
        <w:t>The facility director did not provide specific information regarding critical assets; instead, the director stated, “I am not sure what is meant by ‘critical asset’ area, but all areas receive the same consideration for safety.”</w:t>
      </w:r>
    </w:p>
    <w:p w14:paraId="195D17F1" w14:textId="77777777" w:rsidR="00D3571C" w:rsidRDefault="00D3571C" w:rsidP="00D3571C">
      <w:pPr>
        <w:pStyle w:val="ATABody"/>
      </w:pPr>
    </w:p>
    <w:p w14:paraId="236C3F0F" w14:textId="77777777" w:rsidR="00D3571C" w:rsidRDefault="00D3571C" w:rsidP="00D3571C">
      <w:pPr>
        <w:pStyle w:val="ATABody"/>
      </w:pPr>
      <w:r>
        <w:t xml:space="preserve">Due to the missing information regarding critical assets, your vulnerability analysis team should have requested additional information from the facility director regarding the National Ministries Building’s critical assets. For now, assume the additional information has been requested, and the response was provided in a second letter from the National Ministries Building Facility Director (refer to Facility Director’s Second Response Letter). Your team will use this information and the information you have collected up to this point to conduct an </w:t>
      </w:r>
      <w:r>
        <w:rPr>
          <w:rStyle w:val="ATAEmphasis"/>
        </w:rPr>
        <w:t>undesirable consequences of critical asset loss analysis</w:t>
      </w:r>
      <w:r>
        <w:t>.</w:t>
      </w:r>
    </w:p>
    <w:p w14:paraId="0ABBF95F" w14:textId="77777777" w:rsidR="00D3571C" w:rsidRDefault="00D3571C" w:rsidP="00D3571C">
      <w:pPr>
        <w:pStyle w:val="ATAHeadingLevel3"/>
      </w:pPr>
      <w:r>
        <w:t xml:space="preserve">Directions: </w:t>
      </w:r>
    </w:p>
    <w:p w14:paraId="685A5999" w14:textId="77777777" w:rsidR="00D3571C" w:rsidRDefault="00D3571C" w:rsidP="00FD1DEA">
      <w:pPr>
        <w:pStyle w:val="ATANumLevel01BodySlide"/>
        <w:numPr>
          <w:ilvl w:val="0"/>
          <w:numId w:val="37"/>
        </w:numPr>
      </w:pPr>
      <w:r>
        <w:t xml:space="preserve">Review and discuss the Facility Director’s Second Response Letter, below, with your team. </w:t>
      </w:r>
    </w:p>
    <w:p w14:paraId="6D2C233D" w14:textId="77777777" w:rsidR="00D3571C" w:rsidRDefault="00D3571C" w:rsidP="00986BC2">
      <w:pPr>
        <w:pStyle w:val="ATANumLevel01BodySlide"/>
      </w:pPr>
      <w:r>
        <w:t>Use the information presented in the letter to work with your team members to identify critical assets belonging to the National Ministries Building.</w:t>
      </w:r>
    </w:p>
    <w:p w14:paraId="5150C123" w14:textId="77777777" w:rsidR="00D3571C" w:rsidRDefault="00D3571C" w:rsidP="00986BC2">
      <w:pPr>
        <w:pStyle w:val="ATANumLevel01BodySlide"/>
      </w:pPr>
      <w:r>
        <w:t xml:space="preserve">Use all the information that you have received and compiled to this point to complete </w:t>
      </w:r>
      <w:r w:rsidRPr="00FD1DEA">
        <w:rPr>
          <w:i/>
        </w:rPr>
        <w:t>Table 2: Undesirable Consequences of Critical Asset Loss Analysis</w:t>
      </w:r>
      <w:r>
        <w:t xml:space="preserve">. </w:t>
      </w:r>
    </w:p>
    <w:p w14:paraId="220E3DCC" w14:textId="77777777" w:rsidR="00D3571C" w:rsidRDefault="00D3571C" w:rsidP="00986BC2">
      <w:pPr>
        <w:pStyle w:val="ATABulletLevel03Body"/>
      </w:pPr>
      <w:r>
        <w:t>Column 1: write the critical assets you identified in the facility director’s letter</w:t>
      </w:r>
    </w:p>
    <w:p w14:paraId="17658C09" w14:textId="77777777" w:rsidR="00D3571C" w:rsidRDefault="00D3571C" w:rsidP="00986BC2">
      <w:pPr>
        <w:pStyle w:val="ATABulletLevel03Body"/>
      </w:pPr>
      <w:r>
        <w:t>Columns 2 and 3: assume that all undesirable consequences of critical asset loss are related specifically to the identified critical asset</w:t>
      </w:r>
    </w:p>
    <w:p w14:paraId="2DB9EF57" w14:textId="18AA7403" w:rsidR="00D3571C" w:rsidRDefault="00D3571C" w:rsidP="00986BC2">
      <w:pPr>
        <w:pStyle w:val="ATABulletLevel03Body"/>
      </w:pPr>
      <w:r>
        <w:t>Column 4: apply your team’s best collective judgment (based on personal knowledge or professional expertise) to determine probability of occurrence levels</w:t>
      </w:r>
    </w:p>
    <w:p w14:paraId="72E4B8F9" w14:textId="77777777" w:rsidR="00D3571C" w:rsidRDefault="00D3571C" w:rsidP="00D3571C">
      <w:pPr>
        <w:pStyle w:val="ATABody"/>
      </w:pPr>
    </w:p>
    <w:p w14:paraId="4B9918B3" w14:textId="77777777" w:rsidR="00D3571C" w:rsidRDefault="00D3571C" w:rsidP="00D3571C">
      <w:pPr>
        <w:pStyle w:val="ATABody"/>
      </w:pPr>
    </w:p>
    <w:p w14:paraId="4B5568C3" w14:textId="77777777" w:rsidR="00D3571C" w:rsidRDefault="00D3571C" w:rsidP="00D3571C">
      <w:pPr>
        <w:pStyle w:val="ATABody"/>
      </w:pPr>
    </w:p>
    <w:p w14:paraId="26A0E399" w14:textId="77777777" w:rsidR="00D3571C" w:rsidRDefault="00D3571C" w:rsidP="00D3571C">
      <w:pPr>
        <w:pStyle w:val="ATABody"/>
      </w:pPr>
    </w:p>
    <w:p w14:paraId="0548277F" w14:textId="77777777" w:rsidR="00D3571C" w:rsidRDefault="00D3571C" w:rsidP="00D3571C">
      <w:pPr>
        <w:pStyle w:val="ATABody"/>
      </w:pPr>
    </w:p>
    <w:p w14:paraId="3C1FEE7B" w14:textId="77777777" w:rsidR="00D3571C" w:rsidRDefault="00D3571C" w:rsidP="00D3571C">
      <w:pPr>
        <w:pStyle w:val="ATABody"/>
      </w:pPr>
    </w:p>
    <w:p w14:paraId="2B7B95FC" w14:textId="77777777" w:rsidR="00584679" w:rsidRDefault="00584679" w:rsidP="00D3571C">
      <w:pPr>
        <w:pStyle w:val="ATABody"/>
      </w:pPr>
    </w:p>
    <w:p w14:paraId="3F35AD74" w14:textId="77777777" w:rsidR="00584679" w:rsidRDefault="00584679" w:rsidP="00D3571C">
      <w:pPr>
        <w:pStyle w:val="ATABody"/>
      </w:pPr>
    </w:p>
    <w:p w14:paraId="094C0ADE" w14:textId="77777777" w:rsidR="00584679" w:rsidRDefault="00584679" w:rsidP="00D3571C">
      <w:pPr>
        <w:pStyle w:val="ATABody"/>
      </w:pPr>
    </w:p>
    <w:p w14:paraId="300CB921" w14:textId="77777777" w:rsidR="00D3571C" w:rsidRDefault="00D3571C" w:rsidP="00D3571C">
      <w:pPr>
        <w:pStyle w:val="ATABody"/>
      </w:pPr>
    </w:p>
    <w:p w14:paraId="7326F5A9" w14:textId="77777777" w:rsidR="00D3571C" w:rsidRDefault="00D3571C" w:rsidP="00D3571C">
      <w:pPr>
        <w:pStyle w:val="ATABody"/>
      </w:pPr>
    </w:p>
    <w:p w14:paraId="38AB49F5" w14:textId="77777777" w:rsidR="00D3571C" w:rsidRDefault="00D3571C" w:rsidP="00D3571C">
      <w:pPr>
        <w:pStyle w:val="ATABody"/>
      </w:pPr>
    </w:p>
    <w:p w14:paraId="1E4115B2" w14:textId="77777777" w:rsidR="00D3571C" w:rsidRDefault="00D3571C" w:rsidP="00D3571C">
      <w:pPr>
        <w:pStyle w:val="ATABody"/>
      </w:pPr>
    </w:p>
    <w:p w14:paraId="41EA1166" w14:textId="77777777" w:rsidR="00D3571C" w:rsidRDefault="00D3571C" w:rsidP="00D3571C">
      <w:pPr>
        <w:pStyle w:val="ATABody"/>
      </w:pPr>
    </w:p>
    <w:p w14:paraId="4BAA57B0" w14:textId="77777777" w:rsidR="00D3571C" w:rsidRDefault="00D3571C" w:rsidP="00D3571C">
      <w:pPr>
        <w:pStyle w:val="ATABody"/>
      </w:pPr>
    </w:p>
    <w:p w14:paraId="60F2C869" w14:textId="77777777" w:rsidR="00D3571C" w:rsidRDefault="00D3571C" w:rsidP="00D3571C">
      <w:pPr>
        <w:pStyle w:val="ATABody"/>
      </w:pPr>
    </w:p>
    <w:p w14:paraId="5CFF5D4D" w14:textId="77777777" w:rsidR="00D3571C" w:rsidRDefault="00D3571C" w:rsidP="00D3571C">
      <w:pPr>
        <w:pStyle w:val="ATABody"/>
      </w:pPr>
    </w:p>
    <w:p w14:paraId="4BAB4829" w14:textId="77777777" w:rsidR="00D3571C" w:rsidRDefault="00D3571C" w:rsidP="00D3571C">
      <w:pPr>
        <w:pStyle w:val="ATABody"/>
      </w:pPr>
    </w:p>
    <w:p w14:paraId="04FC2A09" w14:textId="77777777" w:rsidR="00D3571C" w:rsidRDefault="00D3571C" w:rsidP="00D3571C">
      <w:pPr>
        <w:pStyle w:val="ATABody"/>
      </w:pPr>
    </w:p>
    <w:p w14:paraId="58E54647" w14:textId="77777777" w:rsidR="00D3571C" w:rsidRDefault="00D3571C" w:rsidP="00D3571C">
      <w:pPr>
        <w:pStyle w:val="ATABody"/>
      </w:pPr>
    </w:p>
    <w:p w14:paraId="6EC5F5AB" w14:textId="77777777" w:rsidR="00D3571C" w:rsidRDefault="00D3571C" w:rsidP="00D3571C">
      <w:pPr>
        <w:pStyle w:val="ATABody"/>
      </w:pPr>
    </w:p>
    <w:p w14:paraId="3B6EA632" w14:textId="77777777" w:rsidR="00D3571C" w:rsidRDefault="00D3571C" w:rsidP="00D3571C">
      <w:pPr>
        <w:pStyle w:val="ATABody"/>
      </w:pPr>
    </w:p>
    <w:p w14:paraId="1EEA966C" w14:textId="2A77E264" w:rsidR="00D3571C" w:rsidRDefault="00D3571C" w:rsidP="00D3571C">
      <w:pPr>
        <w:pStyle w:val="ATABody"/>
        <w:jc w:val="center"/>
      </w:pPr>
      <w:r>
        <w:t>This Page Intentionally Left Blank.</w:t>
      </w:r>
    </w:p>
    <w:p w14:paraId="289960F0" w14:textId="77777777" w:rsidR="00D3571C" w:rsidRDefault="00D3571C" w:rsidP="00D3571C">
      <w:pPr>
        <w:pStyle w:val="ATABody"/>
      </w:pPr>
    </w:p>
    <w:p w14:paraId="1F289767" w14:textId="77777777" w:rsidR="00D3571C" w:rsidRPr="00D3571C" w:rsidRDefault="00D3571C" w:rsidP="00D3571C">
      <w:pPr>
        <w:pStyle w:val="ATABody"/>
        <w:rPr>
          <w:rFonts w:eastAsia="MS PGothic"/>
          <w:bCs/>
          <w:color w:val="262626" w:themeColor="text1" w:themeTint="D9"/>
        </w:rPr>
      </w:pPr>
      <w:r>
        <w:br w:type="page"/>
      </w:r>
    </w:p>
    <w:p w14:paraId="33618308" w14:textId="77777777" w:rsidR="00E97B62" w:rsidRDefault="00D3571C" w:rsidP="00E66157">
      <w:pPr>
        <w:pStyle w:val="ATAHeadingLevel2"/>
      </w:pPr>
      <w:r>
        <w:lastRenderedPageBreak/>
        <w:t xml:space="preserve"> </w:t>
      </w:r>
      <w:r w:rsidR="00E97B62">
        <w:t>Facility Director’s Second Response Letter</w:t>
      </w:r>
    </w:p>
    <w:p w14:paraId="3EEC8E64" w14:textId="77777777" w:rsidR="00E97B62" w:rsidRDefault="00E97B62" w:rsidP="00E97B62">
      <w:pPr>
        <w:pStyle w:val="ATABody"/>
      </w:pPr>
    </w:p>
    <w:p w14:paraId="141F6CEB" w14:textId="3CA13122" w:rsidR="00E97B62" w:rsidRDefault="00E97B62" w:rsidP="00E97B62">
      <w:pPr>
        <w:pStyle w:val="ATABody"/>
        <w:pBdr>
          <w:top w:val="single" w:sz="4" w:space="1" w:color="auto"/>
          <w:left w:val="single" w:sz="4" w:space="4" w:color="auto"/>
          <w:bottom w:val="single" w:sz="4" w:space="1" w:color="auto"/>
          <w:right w:val="single" w:sz="4" w:space="4" w:color="auto"/>
        </w:pBdr>
      </w:pPr>
      <w:r>
        <w:rPr>
          <w:noProof/>
        </w:rPr>
        <w:drawing>
          <wp:inline distT="0" distB="0" distL="0" distR="0" wp14:anchorId="600F62DD" wp14:editId="217C67A7">
            <wp:extent cx="1771650" cy="1771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4A23E01"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F315C8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From: Facility Director</w:t>
      </w:r>
    </w:p>
    <w:p w14:paraId="13B8127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Ministries Building</w:t>
      </w:r>
    </w:p>
    <w:p w14:paraId="17A9547F"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Avenue</w:t>
      </w:r>
    </w:p>
    <w:p w14:paraId="561B49E0"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Capital City</w:t>
      </w:r>
    </w:p>
    <w:p w14:paraId="6FEE09F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A02132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To: Vulnerability Analysis Team</w:t>
      </w:r>
    </w:p>
    <w:p w14:paraId="5CA60D9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9646A2A"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In response to your request for additional data on the types of assets we have at the National Ministries Building, I hope the following information meets your requirements. </w:t>
      </w:r>
    </w:p>
    <w:p w14:paraId="4C49C751"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45704425"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 xml:space="preserve">People: </w:t>
      </w:r>
    </w:p>
    <w:p w14:paraId="7EF3117C"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Highest population level is about 1000, typically observed Monday through Friday during normal work hours. The Head of State, her staff, and eight ministers and their staffs are housed in the National Ministries Building and all are considered extremely important to the daily functions of the country’s government. The ministers’ staff are scattered throughout the building, usually in their assigned areas. A wide variety of visitors come each day to the building and include visitors to each minister, the Head of State, and dozens of people to the National Museum.</w:t>
      </w:r>
    </w:p>
    <w:p w14:paraId="4DF2BE47"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747A89EC"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Information:</w:t>
      </w:r>
    </w:p>
    <w:p w14:paraId="1C0A24AA"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Each minister possesses important information about his or her operations and most is restricted data, only for those who have a need to know. The information is not for public dissemination. The Ministry of Interior has extremely important intelligence information that should never be disseminated without several approval levels. Each ministry has a room that contains his or her information with only personnel who work in the area allowed in the room. The Ministry of Interior is the largest office in the building and needs to secure information at a higher level due to its level of importance.</w:t>
      </w:r>
    </w:p>
    <w:p w14:paraId="4C2D4009"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7EFE6E89"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Processes:</w:t>
      </w:r>
    </w:p>
    <w:p w14:paraId="01E372B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Ministries of Interior, Justice, and Taxation have processes that must be protected. The Ministry of Justice is responsible for checking criminal data and dissemination, as required. </w:t>
      </w:r>
      <w:r>
        <w:lastRenderedPageBreak/>
        <w:t xml:space="preserve">There is a country requirement that all information is disseminated in a timely manner and such responses must be flawless. </w:t>
      </w:r>
    </w:p>
    <w:p w14:paraId="0DB55E9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01FB1EA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The Ministry of Interior is responsible for the collection, analysis, and dissemination of intelligence products. Failure to accomplish any of these processes would have a critical effect on the country’s ability to protect its citizens.</w:t>
      </w:r>
    </w:p>
    <w:p w14:paraId="19D3BBF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ADDED2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Ministry of Taxation is responsible for sending out all tax notices, collection of monies, and sending tax refunds back to citizens. The collection of taxes is extremely important to the country’s ability to operate on a daily basis. The refund process, although important, does not have the same level of requirement. </w:t>
      </w:r>
    </w:p>
    <w:p w14:paraId="5EDF275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1F5F7EC"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All the ministers believe that it is extremely important that they have the ability to always communicate to their staff in other buildings, provide information to the country’s citizens through the media, and be available for people to come to the National Ministries Building to interact with their government officials.</w:t>
      </w:r>
    </w:p>
    <w:p w14:paraId="4434EA1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D05F1B0"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Equipment:</w:t>
      </w:r>
    </w:p>
    <w:p w14:paraId="2815CBA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National Museum contains over 100 pieces of art, with an additional 50 irreplaceable artifacts. In addition to the monetary value of each item, most are considered icons for our country and it is felt by senior government officials that all are priceless. </w:t>
      </w:r>
    </w:p>
    <w:p w14:paraId="6732698E"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4086D04"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Computers are an integral part of the government’s ability to operate. Processing computers and related equipment for the Ministry of Interior, Ministry of Justice, and Ministry of Taxation are critical for the government’s ability to operate and provide security. Although each ministry has computers, most do not maintain the important for-official-use-only designation. Those that do are stored in the rooms containing such information. </w:t>
      </w:r>
    </w:p>
    <w:p w14:paraId="224AF2A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04C572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Should you need additional information, please let me know. </w:t>
      </w:r>
    </w:p>
    <w:p w14:paraId="7BB81C27"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11CEBB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D8BCCE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Respectfully,</w:t>
      </w:r>
    </w:p>
    <w:p w14:paraId="673FC82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4EF4A88" w14:textId="5F9965B8"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 </w:t>
      </w:r>
      <w:r>
        <w:rPr>
          <w:noProof/>
        </w:rPr>
        <w:drawing>
          <wp:inline distT="0" distB="0" distL="0" distR="0" wp14:anchorId="49509499" wp14:editId="396E82B6">
            <wp:extent cx="1657350" cy="219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p>
    <w:p w14:paraId="3B0AF143"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DD67779"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Facility Director</w:t>
      </w:r>
    </w:p>
    <w:p w14:paraId="17B2388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Ministries Building</w:t>
      </w:r>
    </w:p>
    <w:p w14:paraId="2B2F1ECF"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2C64CEB" w14:textId="77777777" w:rsidR="00E97B62" w:rsidRDefault="00E97B62" w:rsidP="00D3571C">
      <w:pPr>
        <w:pStyle w:val="ATAHeadingLevel1"/>
        <w:sectPr w:rsidR="00E97B62" w:rsidSect="00D17B49">
          <w:headerReference w:type="default" r:id="rId25"/>
          <w:footerReference w:type="default" r:id="rId26"/>
          <w:pgSz w:w="12240" w:h="15840"/>
          <w:pgMar w:top="1440" w:right="1440" w:bottom="1440" w:left="1440" w:header="720" w:footer="720" w:gutter="0"/>
          <w:cols w:space="720"/>
          <w:docGrid w:linePitch="360"/>
        </w:sectPr>
      </w:pPr>
    </w:p>
    <w:p w14:paraId="4935B9C2" w14:textId="77777777" w:rsidR="00E97B62" w:rsidRPr="00BE7CC8" w:rsidRDefault="00E97B62" w:rsidP="00BE7CC8">
      <w:pPr>
        <w:rPr>
          <w:b/>
          <w:sz w:val="20"/>
          <w:szCs w:val="20"/>
        </w:rPr>
      </w:pPr>
      <w:r w:rsidRPr="00BE7CC8">
        <w:rPr>
          <w:b/>
          <w:sz w:val="20"/>
          <w:szCs w:val="20"/>
        </w:rPr>
        <w:lastRenderedPageBreak/>
        <w:t>Table 2: Undesirable Consequences of Critical Asset Loss Analysis</w:t>
      </w:r>
    </w:p>
    <w:tbl>
      <w:tblPr>
        <w:tblStyle w:val="TableGrid"/>
        <w:tblW w:w="0" w:type="auto"/>
        <w:tblLook w:val="04A0" w:firstRow="1" w:lastRow="0" w:firstColumn="1" w:lastColumn="0" w:noHBand="0" w:noVBand="1"/>
      </w:tblPr>
      <w:tblGrid>
        <w:gridCol w:w="2718"/>
        <w:gridCol w:w="3330"/>
        <w:gridCol w:w="3960"/>
        <w:gridCol w:w="3168"/>
      </w:tblGrid>
      <w:tr w:rsidR="00E97B62" w14:paraId="5C5306CA" w14:textId="77777777" w:rsidTr="00E97B62">
        <w:trPr>
          <w:tblHeader/>
        </w:trPr>
        <w:tc>
          <w:tcPr>
            <w:tcW w:w="131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41554" w14:textId="77777777" w:rsidR="00E97B62" w:rsidRDefault="00E97B62">
            <w:pPr>
              <w:pStyle w:val="ATATableBody"/>
              <w:rPr>
                <w:rStyle w:val="ATAEmphasis"/>
              </w:rPr>
            </w:pPr>
            <w:r>
              <w:rPr>
                <w:rStyle w:val="ATAEmphasis"/>
              </w:rPr>
              <w:t>Critical Infrastructure: Venue Facility — National Ministries Building</w:t>
            </w:r>
          </w:p>
        </w:tc>
      </w:tr>
      <w:tr w:rsidR="00E97B62" w14:paraId="5B181705" w14:textId="77777777" w:rsidTr="00E97B62">
        <w:trPr>
          <w:tblHeader/>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853F6" w14:textId="77777777" w:rsidR="00E97B62" w:rsidRDefault="00E97B62">
            <w:pPr>
              <w:pStyle w:val="ATATableBody"/>
              <w:rPr>
                <w:rStyle w:val="ATAEmphasis"/>
              </w:rPr>
            </w:pPr>
            <w:r>
              <w:rPr>
                <w:rStyle w:val="ATAEmphasis"/>
              </w:rPr>
              <w:t>Column 1</w:t>
            </w:r>
          </w:p>
          <w:p w14:paraId="23FA09BE" w14:textId="77777777" w:rsidR="00E97B62" w:rsidRDefault="00E97B62">
            <w:pPr>
              <w:pStyle w:val="ATATableBody"/>
              <w:rPr>
                <w:rStyle w:val="ATAEmphasis"/>
              </w:rPr>
            </w:pPr>
            <w:r>
              <w:rPr>
                <w:rStyle w:val="ATAEmphasis"/>
              </w:rPr>
              <w:t>Critical Asset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547DCA" w14:textId="77777777" w:rsidR="00E97B62" w:rsidRDefault="00E97B62">
            <w:pPr>
              <w:pStyle w:val="ATATableBody"/>
              <w:rPr>
                <w:rStyle w:val="ATAEmphasis"/>
              </w:rPr>
            </w:pPr>
            <w:r>
              <w:rPr>
                <w:rStyle w:val="ATAEmphasis"/>
              </w:rPr>
              <w:t>Column 2</w:t>
            </w:r>
          </w:p>
          <w:p w14:paraId="266A77F7" w14:textId="0DB56D0F" w:rsidR="00E97B62" w:rsidRDefault="00E97B62">
            <w:pPr>
              <w:pStyle w:val="ATATableBody"/>
              <w:rPr>
                <w:rStyle w:val="ATAEmphasis"/>
              </w:rPr>
            </w:pPr>
            <w:r>
              <w:rPr>
                <w:rStyle w:val="ATAEmphasis"/>
              </w:rPr>
              <w:t>Undesirable Consequences of Critical Asset Loss</w:t>
            </w:r>
            <w:r w:rsidR="00074EF0">
              <w:rPr>
                <w:rStyle w:val="ATAEmphasis"/>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90071" w14:textId="77777777" w:rsidR="00E97B62" w:rsidRDefault="00E97B62">
            <w:pPr>
              <w:pStyle w:val="ATATableBody"/>
              <w:rPr>
                <w:rStyle w:val="ATAEmphasis"/>
              </w:rPr>
            </w:pPr>
            <w:r>
              <w:rPr>
                <w:rStyle w:val="ATAEmphasis"/>
              </w:rPr>
              <w:t>Column 3</w:t>
            </w:r>
          </w:p>
          <w:p w14:paraId="6BE2D45A" w14:textId="77777777" w:rsidR="00E97B62" w:rsidRDefault="00E97B62">
            <w:pPr>
              <w:pStyle w:val="ATATableBody"/>
              <w:rPr>
                <w:rStyle w:val="ATAEmphasis"/>
              </w:rPr>
            </w:pPr>
            <w:r>
              <w:rPr>
                <w:rStyle w:val="ATAEmphasis"/>
              </w:rPr>
              <w:t>Levels of Undesirable Consequences of Critical Asset Loss</w:t>
            </w:r>
          </w:p>
        </w:tc>
        <w:tc>
          <w:tcPr>
            <w:tcW w:w="3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F970B6" w14:textId="77777777" w:rsidR="00E97B62" w:rsidRDefault="00E97B62">
            <w:pPr>
              <w:pStyle w:val="ATATableBody"/>
              <w:rPr>
                <w:rStyle w:val="ATAEmphasis"/>
              </w:rPr>
            </w:pPr>
            <w:r>
              <w:rPr>
                <w:rStyle w:val="ATAEmphasis"/>
              </w:rPr>
              <w:t>Column 4</w:t>
            </w:r>
          </w:p>
          <w:p w14:paraId="3765E53D" w14:textId="77777777" w:rsidR="00E97B62" w:rsidRDefault="00E97B62">
            <w:pPr>
              <w:pStyle w:val="ATATableBody"/>
              <w:rPr>
                <w:rStyle w:val="ATAEmphasis"/>
              </w:rPr>
            </w:pPr>
            <w:r>
              <w:rPr>
                <w:rStyle w:val="ATAEmphasis"/>
              </w:rPr>
              <w:t>Probability of Occurrence of Undesirable Events</w:t>
            </w:r>
          </w:p>
        </w:tc>
      </w:tr>
      <w:tr w:rsidR="00E97B62" w14:paraId="486F6DD2" w14:textId="77777777" w:rsidTr="00E97B62">
        <w:tc>
          <w:tcPr>
            <w:tcW w:w="2718" w:type="dxa"/>
            <w:tcBorders>
              <w:top w:val="single" w:sz="4" w:space="0" w:color="auto"/>
              <w:left w:val="single" w:sz="4" w:space="0" w:color="auto"/>
              <w:bottom w:val="single" w:sz="4" w:space="0" w:color="auto"/>
              <w:right w:val="single" w:sz="4" w:space="0" w:color="auto"/>
            </w:tcBorders>
            <w:hideMark/>
          </w:tcPr>
          <w:p w14:paraId="46380E0E" w14:textId="77777777" w:rsidR="00E97B62" w:rsidRDefault="00E97B62">
            <w:pPr>
              <w:pStyle w:val="ATATableBody"/>
              <w:rPr>
                <w:rStyle w:val="ATAEmphasis"/>
              </w:rPr>
            </w:pPr>
            <w:r>
              <w:rPr>
                <w:rStyle w:val="ATAEmphasis"/>
              </w:rPr>
              <w:t>People:</w:t>
            </w:r>
          </w:p>
          <w:p w14:paraId="6F8016DC" w14:textId="77777777" w:rsidR="00E97B62" w:rsidRDefault="00E97B62">
            <w:pPr>
              <w:pStyle w:val="ATATableBody"/>
              <w:rPr>
                <w:i/>
              </w:rPr>
            </w:pPr>
            <w:r>
              <w:rPr>
                <w:i/>
              </w:rPr>
              <w:t>Senior government executives (Head of State and ministers)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FF9E5B8" w14:textId="77777777" w:rsidR="00E97B62" w:rsidRDefault="00E97B62">
            <w:pPr>
              <w:pStyle w:val="ATATableBody"/>
              <w:rPr>
                <w:i/>
              </w:rPr>
            </w:pPr>
            <w:r>
              <w:rPr>
                <w:i/>
              </w:rPr>
              <w:t>Loss of life</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0EE779E" w14:textId="77777777" w:rsidR="00E97B62" w:rsidRDefault="00E97B62">
            <w:pPr>
              <w:pStyle w:val="ATATableBody"/>
              <w:rPr>
                <w:i/>
              </w:rPr>
            </w:pPr>
            <w:r>
              <w:rPr>
                <w:i/>
              </w:rPr>
              <w:t xml:space="preserve">High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676FD5F1" w14:textId="77777777" w:rsidR="00E97B62" w:rsidRDefault="00E97B62">
            <w:pPr>
              <w:pStyle w:val="ATATableBody"/>
              <w:rPr>
                <w:i/>
              </w:rPr>
            </w:pPr>
            <w:r>
              <w:rPr>
                <w:i/>
              </w:rPr>
              <w:t>Responses will vary</w:t>
            </w:r>
          </w:p>
        </w:tc>
      </w:tr>
      <w:tr w:rsidR="00E97B62" w14:paraId="79D779CA"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75D4E103" w14:textId="77777777" w:rsidR="00E97B62" w:rsidRDefault="00E97B62">
            <w:pPr>
              <w:pStyle w:val="ATATableBody"/>
              <w:rPr>
                <w:i/>
              </w:rPr>
            </w:pPr>
            <w:r>
              <w:rPr>
                <w:i/>
              </w:rPr>
              <w:t>Ministers’ staff members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2C91420" w14:textId="77777777" w:rsidR="00E97B62" w:rsidRDefault="00E97B62">
            <w:pPr>
              <w:pStyle w:val="ATATableBody"/>
              <w:rPr>
                <w:i/>
              </w:rPr>
            </w:pPr>
            <w:r>
              <w:rPr>
                <w:i/>
              </w:rPr>
              <w:t>Loss of life</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715AF9E" w14:textId="77777777" w:rsidR="00E97B62" w:rsidRDefault="00E97B62">
            <w:pPr>
              <w:pStyle w:val="ATATableBody"/>
              <w:rPr>
                <w:i/>
              </w:rPr>
            </w:pPr>
            <w:r>
              <w:rPr>
                <w:i/>
              </w:rPr>
              <w:t xml:space="preserve">Medium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5FF2FBF" w14:textId="77777777" w:rsidR="00E97B62" w:rsidRDefault="00E97B62">
            <w:pPr>
              <w:pStyle w:val="ATATableBody"/>
              <w:rPr>
                <w:i/>
              </w:rPr>
            </w:pPr>
            <w:r>
              <w:rPr>
                <w:i/>
              </w:rPr>
              <w:t>Responses will vary</w:t>
            </w:r>
          </w:p>
        </w:tc>
      </w:tr>
      <w:tr w:rsidR="00E97B62" w14:paraId="6C10D374"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5A683E8E" w14:textId="77777777" w:rsidR="00E97B62" w:rsidRDefault="00E97B62">
            <w:pPr>
              <w:pStyle w:val="ATATableBody"/>
              <w:rPr>
                <w:i/>
              </w:rPr>
            </w:pPr>
            <w:r>
              <w:rPr>
                <w:i/>
              </w:rPr>
              <w:t>Visitors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C34B74F" w14:textId="77777777" w:rsidR="00E97B62" w:rsidRDefault="00E97B62">
            <w:pPr>
              <w:pStyle w:val="ATATableBody"/>
              <w:rPr>
                <w:i/>
              </w:rPr>
            </w:pPr>
            <w:r>
              <w:rPr>
                <w:i/>
              </w:rPr>
              <w:t>Loss of life</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D6936DA" w14:textId="77777777" w:rsidR="00E97B62" w:rsidRDefault="00E97B62">
            <w:pPr>
              <w:pStyle w:val="ATATableBody"/>
              <w:rPr>
                <w:i/>
              </w:rPr>
            </w:pPr>
            <w:r>
              <w:rPr>
                <w:i/>
              </w:rPr>
              <w:t xml:space="preserve">Medium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86A2B6E" w14:textId="77777777" w:rsidR="00E97B62" w:rsidRDefault="00E97B62">
            <w:pPr>
              <w:pStyle w:val="ATATableBody"/>
              <w:rPr>
                <w:i/>
              </w:rPr>
            </w:pPr>
            <w:r>
              <w:rPr>
                <w:i/>
              </w:rPr>
              <w:t>Responses will vary</w:t>
            </w:r>
          </w:p>
        </w:tc>
      </w:tr>
      <w:tr w:rsidR="00E97B62" w14:paraId="1E7152E7"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hideMark/>
          </w:tcPr>
          <w:p w14:paraId="5C8D07B1" w14:textId="77777777" w:rsidR="00E97B62" w:rsidRDefault="00E97B62">
            <w:pPr>
              <w:pStyle w:val="ATATableBody"/>
              <w:rPr>
                <w:rStyle w:val="ATAEmphasis"/>
              </w:rPr>
            </w:pPr>
            <w:r>
              <w:rPr>
                <w:rStyle w:val="ATAEmphasis"/>
              </w:rPr>
              <w:t xml:space="preserve">Information: </w:t>
            </w:r>
          </w:p>
          <w:p w14:paraId="296D0990" w14:textId="77777777" w:rsidR="00E97B62" w:rsidRDefault="00E97B62">
            <w:pPr>
              <w:pStyle w:val="ATATableBody"/>
              <w:rPr>
                <w:i/>
              </w:rPr>
            </w:pPr>
            <w:r>
              <w:rPr>
                <w:i/>
              </w:rPr>
              <w:t>Ministry of Interior’s intelligence information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714A13E" w14:textId="77777777" w:rsidR="00E97B62" w:rsidRDefault="00E97B62">
            <w:pPr>
              <w:pStyle w:val="ATATableBody"/>
              <w:rPr>
                <w:i/>
              </w:rPr>
            </w:pPr>
            <w:r>
              <w:rPr>
                <w:i/>
              </w:rPr>
              <w:t xml:space="preserve">Theft </w:t>
            </w:r>
          </w:p>
        </w:tc>
        <w:tc>
          <w:tcPr>
            <w:tcW w:w="3960" w:type="dxa"/>
            <w:tcBorders>
              <w:top w:val="single" w:sz="4" w:space="0" w:color="auto"/>
              <w:left w:val="single" w:sz="4" w:space="0" w:color="auto"/>
              <w:bottom w:val="single" w:sz="4" w:space="0" w:color="auto"/>
              <w:right w:val="single" w:sz="4" w:space="0" w:color="auto"/>
            </w:tcBorders>
            <w:vAlign w:val="center"/>
            <w:hideMark/>
          </w:tcPr>
          <w:p w14:paraId="4D7AAFC0" w14:textId="77777777" w:rsidR="00E97B62" w:rsidRDefault="00E97B62">
            <w:pPr>
              <w:pStyle w:val="ATATableBody"/>
              <w:rPr>
                <w:i/>
              </w:rPr>
            </w:pPr>
            <w:r>
              <w:rPr>
                <w:i/>
              </w:rPr>
              <w:t xml:space="preserve">High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6B525A0" w14:textId="77777777" w:rsidR="00E97B62" w:rsidRDefault="00E97B62">
            <w:pPr>
              <w:pStyle w:val="ATATableBody"/>
              <w:rPr>
                <w:i/>
              </w:rPr>
            </w:pPr>
            <w:r>
              <w:rPr>
                <w:i/>
              </w:rPr>
              <w:t>Responses will vary</w:t>
            </w:r>
          </w:p>
        </w:tc>
      </w:tr>
      <w:tr w:rsidR="00E97B62" w14:paraId="72ADA5A3"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7C86316B" w14:textId="77777777" w:rsidR="00E97B62" w:rsidRDefault="00E97B62">
            <w:pPr>
              <w:pStyle w:val="ATATableBody"/>
              <w:rPr>
                <w:i/>
              </w:rPr>
            </w:pPr>
            <w:r>
              <w:rPr>
                <w:i/>
              </w:rPr>
              <w:t>All other ministry-specific information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322DD57" w14:textId="77777777" w:rsidR="00E97B62" w:rsidRDefault="00E97B62">
            <w:pPr>
              <w:pStyle w:val="ATATableBody"/>
              <w:rPr>
                <w:i/>
              </w:rPr>
            </w:pPr>
            <w:r>
              <w:rPr>
                <w:i/>
              </w:rPr>
              <w:t xml:space="preserve">Theft </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B923C08" w14:textId="77777777" w:rsidR="00E97B62" w:rsidRDefault="00E97B62">
            <w:pPr>
              <w:pStyle w:val="ATATableBody"/>
              <w:rPr>
                <w:i/>
              </w:rPr>
            </w:pPr>
            <w:r>
              <w:rPr>
                <w:i/>
              </w:rPr>
              <w:t xml:space="preserve">Medium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2415C830" w14:textId="77777777" w:rsidR="00E97B62" w:rsidRDefault="00E97B62">
            <w:pPr>
              <w:pStyle w:val="ATATableBody"/>
              <w:rPr>
                <w:i/>
              </w:rPr>
            </w:pPr>
            <w:r>
              <w:rPr>
                <w:i/>
              </w:rPr>
              <w:t>Responses will vary</w:t>
            </w:r>
          </w:p>
        </w:tc>
      </w:tr>
      <w:tr w:rsidR="00E97B62" w14:paraId="37959E12" w14:textId="77777777" w:rsidTr="00E97B62">
        <w:trPr>
          <w:cantSplit/>
        </w:trPr>
        <w:tc>
          <w:tcPr>
            <w:tcW w:w="2718" w:type="dxa"/>
            <w:tcBorders>
              <w:top w:val="single" w:sz="4" w:space="0" w:color="auto"/>
              <w:left w:val="single" w:sz="4" w:space="0" w:color="auto"/>
              <w:bottom w:val="single" w:sz="4" w:space="0" w:color="auto"/>
              <w:right w:val="single" w:sz="4" w:space="0" w:color="auto"/>
            </w:tcBorders>
            <w:hideMark/>
          </w:tcPr>
          <w:p w14:paraId="0AB85401" w14:textId="77777777" w:rsidR="00E97B62" w:rsidRDefault="00E97B62">
            <w:pPr>
              <w:pStyle w:val="ATATableBody"/>
              <w:rPr>
                <w:rStyle w:val="ATAEmphasis"/>
              </w:rPr>
            </w:pPr>
            <w:r>
              <w:rPr>
                <w:rStyle w:val="ATAEmphasis"/>
              </w:rPr>
              <w:lastRenderedPageBreak/>
              <w:t>Processes:</w:t>
            </w:r>
          </w:p>
          <w:p w14:paraId="5C7B7285" w14:textId="77777777" w:rsidR="00E97B62" w:rsidRDefault="00E97B62">
            <w:pPr>
              <w:pStyle w:val="ATATableBody"/>
              <w:rPr>
                <w:i/>
              </w:rPr>
            </w:pPr>
            <w:r>
              <w:rPr>
                <w:i/>
              </w:rPr>
              <w:t>Ministry of Interior’s intelligence product processes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6E52F16" w14:textId="77777777" w:rsidR="00E97B62" w:rsidRDefault="00E97B62">
            <w:pPr>
              <w:pStyle w:val="ATATableBody"/>
              <w:rPr>
                <w:i/>
              </w:rPr>
            </w:pPr>
            <w:r>
              <w:rPr>
                <w:i/>
              </w:rPr>
              <w:t>Interruption of critical services or processes</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14C1F82" w14:textId="77777777" w:rsidR="00E97B62" w:rsidRDefault="00E97B62">
            <w:pPr>
              <w:pStyle w:val="ATATableBody"/>
              <w:rPr>
                <w:i/>
              </w:rPr>
            </w:pPr>
            <w:r>
              <w:rPr>
                <w:i/>
              </w:rPr>
              <w:t xml:space="preserve">High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06180C4" w14:textId="77777777" w:rsidR="00E97B62" w:rsidRDefault="00E97B62">
            <w:pPr>
              <w:pStyle w:val="ATATableBody"/>
              <w:rPr>
                <w:i/>
              </w:rPr>
            </w:pPr>
            <w:r>
              <w:rPr>
                <w:i/>
              </w:rPr>
              <w:t>Responses will vary</w:t>
            </w:r>
          </w:p>
        </w:tc>
      </w:tr>
      <w:tr w:rsidR="00E97B62" w14:paraId="0436E11A"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01DDDB3B" w14:textId="77777777" w:rsidR="00E97B62" w:rsidRDefault="00E97B62">
            <w:pPr>
              <w:pStyle w:val="ATATableBody"/>
              <w:rPr>
                <w:i/>
              </w:rPr>
            </w:pPr>
            <w:r>
              <w:rPr>
                <w:i/>
              </w:rPr>
              <w:t>Ministry of Justice’s criminal data processes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7301B42" w14:textId="77777777" w:rsidR="00E97B62" w:rsidRDefault="00E97B62">
            <w:pPr>
              <w:pStyle w:val="ATATableBody"/>
              <w:rPr>
                <w:i/>
              </w:rPr>
            </w:pPr>
            <w:r>
              <w:rPr>
                <w:i/>
              </w:rPr>
              <w:t>Interruption of critical services or processes</w:t>
            </w:r>
          </w:p>
        </w:tc>
        <w:tc>
          <w:tcPr>
            <w:tcW w:w="3960" w:type="dxa"/>
            <w:tcBorders>
              <w:top w:val="single" w:sz="4" w:space="0" w:color="auto"/>
              <w:left w:val="single" w:sz="4" w:space="0" w:color="auto"/>
              <w:bottom w:val="single" w:sz="4" w:space="0" w:color="auto"/>
              <w:right w:val="single" w:sz="4" w:space="0" w:color="auto"/>
            </w:tcBorders>
            <w:vAlign w:val="center"/>
            <w:hideMark/>
          </w:tcPr>
          <w:p w14:paraId="4B928EFE" w14:textId="77777777" w:rsidR="00E97B62" w:rsidRDefault="00E97B62">
            <w:pPr>
              <w:pStyle w:val="ATATableBody"/>
              <w:rPr>
                <w:i/>
              </w:rPr>
            </w:pPr>
            <w:r>
              <w:rPr>
                <w:i/>
              </w:rPr>
              <w:t>High</w:t>
            </w:r>
          </w:p>
        </w:tc>
        <w:tc>
          <w:tcPr>
            <w:tcW w:w="3168" w:type="dxa"/>
            <w:tcBorders>
              <w:top w:val="single" w:sz="4" w:space="0" w:color="auto"/>
              <w:left w:val="single" w:sz="4" w:space="0" w:color="auto"/>
              <w:bottom w:val="single" w:sz="4" w:space="0" w:color="auto"/>
              <w:right w:val="single" w:sz="4" w:space="0" w:color="auto"/>
            </w:tcBorders>
            <w:vAlign w:val="center"/>
            <w:hideMark/>
          </w:tcPr>
          <w:p w14:paraId="508472D9" w14:textId="77777777" w:rsidR="00E97B62" w:rsidRDefault="00E97B62">
            <w:pPr>
              <w:pStyle w:val="ATATableBody"/>
              <w:rPr>
                <w:i/>
              </w:rPr>
            </w:pPr>
            <w:r>
              <w:rPr>
                <w:i/>
              </w:rPr>
              <w:t>Responses will vary</w:t>
            </w:r>
          </w:p>
        </w:tc>
      </w:tr>
      <w:tr w:rsidR="00E97B62" w14:paraId="42933FBD"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486655FF" w14:textId="77777777" w:rsidR="00E97B62" w:rsidRDefault="00E97B62">
            <w:pPr>
              <w:pStyle w:val="ATATableBody"/>
              <w:rPr>
                <w:i/>
              </w:rPr>
            </w:pPr>
            <w:r>
              <w:rPr>
                <w:i/>
              </w:rPr>
              <w:t>Ministry of Taxation’s collection processes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8FDF048" w14:textId="77777777" w:rsidR="00E97B62" w:rsidRDefault="00E97B62">
            <w:pPr>
              <w:pStyle w:val="ATATableBody"/>
              <w:rPr>
                <w:i/>
              </w:rPr>
            </w:pPr>
            <w:r>
              <w:rPr>
                <w:i/>
              </w:rPr>
              <w:t>Interruption of critical services or processes</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0F7A90F" w14:textId="77777777" w:rsidR="00E97B62" w:rsidRDefault="00E97B62">
            <w:pPr>
              <w:pStyle w:val="ATATableBody"/>
              <w:rPr>
                <w:i/>
              </w:rPr>
            </w:pPr>
            <w:r>
              <w:rPr>
                <w:i/>
              </w:rPr>
              <w:t>Medium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81D996A" w14:textId="77777777" w:rsidR="00E97B62" w:rsidRDefault="00E97B62">
            <w:pPr>
              <w:pStyle w:val="ATATableBody"/>
              <w:rPr>
                <w:i/>
              </w:rPr>
            </w:pPr>
            <w:r>
              <w:rPr>
                <w:i/>
              </w:rPr>
              <w:t>Responses will vary</w:t>
            </w:r>
          </w:p>
        </w:tc>
      </w:tr>
      <w:tr w:rsidR="00E97B62" w14:paraId="117EE5A5"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hideMark/>
          </w:tcPr>
          <w:p w14:paraId="26011366" w14:textId="77777777" w:rsidR="00E97B62" w:rsidRDefault="00E97B62">
            <w:pPr>
              <w:pStyle w:val="ATATableBody"/>
              <w:rPr>
                <w:rStyle w:val="ATAEmphasis"/>
              </w:rPr>
            </w:pPr>
            <w:r>
              <w:rPr>
                <w:rStyle w:val="ATAEmphasis"/>
              </w:rPr>
              <w:t>Equipment:</w:t>
            </w:r>
          </w:p>
          <w:p w14:paraId="1251EC73" w14:textId="77777777" w:rsidR="00E97B62" w:rsidRDefault="00E97B62">
            <w:pPr>
              <w:pStyle w:val="ATATableBody"/>
              <w:rPr>
                <w:i/>
              </w:rPr>
            </w:pPr>
            <w:r>
              <w:rPr>
                <w:i/>
              </w:rPr>
              <w:t>Museum’s art and artifacts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BE8BAB0" w14:textId="77777777" w:rsidR="00E97B62" w:rsidRDefault="00E97B62">
            <w:pPr>
              <w:pStyle w:val="ATATableBody"/>
              <w:rPr>
                <w:i/>
              </w:rPr>
            </w:pPr>
            <w:r>
              <w:rPr>
                <w:i/>
              </w:rPr>
              <w:t>Damage or theft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A4ED3A5" w14:textId="77777777" w:rsidR="00E97B62" w:rsidRDefault="00E97B62">
            <w:pPr>
              <w:pStyle w:val="ATATableBody"/>
              <w:rPr>
                <w:i/>
              </w:rPr>
            </w:pPr>
            <w:r>
              <w:rPr>
                <w:i/>
              </w:rPr>
              <w:t xml:space="preserve">High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D1A3563" w14:textId="77777777" w:rsidR="00E97B62" w:rsidRDefault="00E97B62">
            <w:pPr>
              <w:pStyle w:val="ATATableBody"/>
              <w:rPr>
                <w:i/>
              </w:rPr>
            </w:pPr>
            <w:r>
              <w:rPr>
                <w:i/>
              </w:rPr>
              <w:t>Responses will vary</w:t>
            </w:r>
          </w:p>
        </w:tc>
      </w:tr>
      <w:tr w:rsidR="00E97B62" w14:paraId="1F373AA9" w14:textId="77777777" w:rsidTr="00E97B62">
        <w:trPr>
          <w:trHeight w:val="1296"/>
        </w:trPr>
        <w:tc>
          <w:tcPr>
            <w:tcW w:w="2718" w:type="dxa"/>
            <w:tcBorders>
              <w:top w:val="single" w:sz="4" w:space="0" w:color="auto"/>
              <w:left w:val="single" w:sz="4" w:space="0" w:color="auto"/>
              <w:bottom w:val="single" w:sz="4" w:space="0" w:color="auto"/>
              <w:right w:val="single" w:sz="4" w:space="0" w:color="auto"/>
            </w:tcBorders>
            <w:vAlign w:val="center"/>
            <w:hideMark/>
          </w:tcPr>
          <w:p w14:paraId="4C3C93C7" w14:textId="77777777" w:rsidR="00E97B62" w:rsidRDefault="00E97B62">
            <w:pPr>
              <w:pStyle w:val="ATATableBody"/>
              <w:rPr>
                <w:i/>
              </w:rPr>
            </w:pPr>
            <w:r>
              <w:rPr>
                <w:i/>
              </w:rPr>
              <w:t>Computers used by Ministries of Interior, Justice, and Taxation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AFE12E8" w14:textId="77777777" w:rsidR="00E97B62" w:rsidRDefault="00E97B62">
            <w:pPr>
              <w:pStyle w:val="ATATableBody"/>
              <w:rPr>
                <w:i/>
              </w:rPr>
            </w:pPr>
            <w:r>
              <w:rPr>
                <w:i/>
              </w:rPr>
              <w:t>Damage or theft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028316A" w14:textId="77777777" w:rsidR="00E97B62" w:rsidRDefault="00E97B62">
            <w:pPr>
              <w:pStyle w:val="ATATableBody"/>
              <w:rPr>
                <w:i/>
              </w:rPr>
            </w:pPr>
            <w:r>
              <w:rPr>
                <w:i/>
              </w:rPr>
              <w:t xml:space="preserve">High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0FC6EE5" w14:textId="77777777" w:rsidR="00E97B62" w:rsidRDefault="00E97B62">
            <w:pPr>
              <w:pStyle w:val="ATATableBody"/>
              <w:rPr>
                <w:i/>
              </w:rPr>
            </w:pPr>
            <w:r>
              <w:rPr>
                <w:i/>
              </w:rPr>
              <w:t>Responses will vary</w:t>
            </w:r>
          </w:p>
        </w:tc>
      </w:tr>
      <w:tr w:rsidR="00E97B62" w14:paraId="7A55A2EE" w14:textId="77777777" w:rsidTr="00E97B62">
        <w:trPr>
          <w:trHeight w:val="1152"/>
        </w:trPr>
        <w:tc>
          <w:tcPr>
            <w:tcW w:w="2718" w:type="dxa"/>
            <w:tcBorders>
              <w:top w:val="single" w:sz="4" w:space="0" w:color="auto"/>
              <w:left w:val="single" w:sz="4" w:space="0" w:color="auto"/>
              <w:bottom w:val="single" w:sz="4" w:space="0" w:color="auto"/>
              <w:right w:val="single" w:sz="4" w:space="0" w:color="auto"/>
            </w:tcBorders>
            <w:vAlign w:val="center"/>
            <w:hideMark/>
          </w:tcPr>
          <w:p w14:paraId="24D2156D" w14:textId="77777777" w:rsidR="00E97B62" w:rsidRDefault="00E97B62">
            <w:pPr>
              <w:pStyle w:val="ATATableBody"/>
              <w:rPr>
                <w:i/>
              </w:rPr>
            </w:pPr>
            <w:r>
              <w:rPr>
                <w:i/>
              </w:rPr>
              <w:t>Computers used by all other ministries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A8CBAA2" w14:textId="77777777" w:rsidR="00E97B62" w:rsidRDefault="00E97B62">
            <w:pPr>
              <w:pStyle w:val="ATATableBody"/>
              <w:rPr>
                <w:i/>
              </w:rPr>
            </w:pPr>
            <w:r>
              <w:rPr>
                <w:i/>
              </w:rPr>
              <w:t>Damage or theft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3E0AFFE" w14:textId="77777777" w:rsidR="00E97B62" w:rsidRDefault="00E97B62">
            <w:pPr>
              <w:pStyle w:val="ATATableBody"/>
              <w:rPr>
                <w:i/>
              </w:rPr>
            </w:pPr>
            <w:r>
              <w:rPr>
                <w:i/>
              </w:rPr>
              <w:t xml:space="preserve">Low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DCC86A2" w14:textId="77777777" w:rsidR="00E97B62" w:rsidRDefault="00E97B62">
            <w:pPr>
              <w:pStyle w:val="ATATableBody"/>
              <w:rPr>
                <w:i/>
              </w:rPr>
            </w:pPr>
            <w:r>
              <w:rPr>
                <w:i/>
              </w:rPr>
              <w:t>Responses will vary</w:t>
            </w:r>
          </w:p>
        </w:tc>
      </w:tr>
    </w:tbl>
    <w:p w14:paraId="0A045C12" w14:textId="77777777" w:rsidR="00E97B62" w:rsidRDefault="00E97B62" w:rsidP="00D3571C">
      <w:pPr>
        <w:pStyle w:val="ATAHeadingLevel1"/>
        <w:sectPr w:rsidR="00E97B62" w:rsidSect="00E97B62">
          <w:headerReference w:type="default" r:id="rId27"/>
          <w:footerReference w:type="default" r:id="rId28"/>
          <w:pgSz w:w="15840" w:h="12240" w:orient="landscape"/>
          <w:pgMar w:top="1440" w:right="1440" w:bottom="1440" w:left="1440" w:header="720" w:footer="720" w:gutter="0"/>
          <w:cols w:space="720"/>
          <w:docGrid w:linePitch="360"/>
        </w:sectPr>
      </w:pPr>
    </w:p>
    <w:p w14:paraId="778142C5" w14:textId="77777777" w:rsidR="00E97B62" w:rsidRDefault="00E97B62" w:rsidP="00E97B62">
      <w:pPr>
        <w:pStyle w:val="ATAHeadingLevel2"/>
      </w:pPr>
      <w:bookmarkStart w:id="30" w:name="_Toc449349596"/>
      <w:r w:rsidRPr="006525E8">
        <w:rPr>
          <w:u w:val="none"/>
        </w:rPr>
        <w:lastRenderedPageBreak/>
        <w:t xml:space="preserve">2.2: </w:t>
      </w:r>
      <w:r>
        <w:t>Create Threat Spectrum Matrix</w:t>
      </w:r>
      <w:bookmarkEnd w:id="30"/>
    </w:p>
    <w:p w14:paraId="34EB6DDD" w14:textId="77777777" w:rsidR="00E97B62" w:rsidRDefault="00E97B62" w:rsidP="00E97B62">
      <w:pPr>
        <w:pStyle w:val="ATAHeadingLevel3"/>
      </w:pPr>
      <w:r>
        <w:t>Directions:</w:t>
      </w:r>
    </w:p>
    <w:p w14:paraId="46E27926" w14:textId="77777777" w:rsidR="00E97B62" w:rsidRDefault="00E97B62" w:rsidP="00FD1DEA">
      <w:pPr>
        <w:pStyle w:val="ATANumLevel01BodySlide"/>
        <w:numPr>
          <w:ilvl w:val="0"/>
          <w:numId w:val="20"/>
        </w:numPr>
      </w:pPr>
      <w:r>
        <w:t xml:space="preserve">Discuss and complete </w:t>
      </w:r>
      <w:r w:rsidRPr="00E97B62">
        <w:t>Table 3: Threat Spectrum Matrix — National Ministries Building</w:t>
      </w:r>
      <w:r>
        <w:t xml:space="preserve"> with your team. </w:t>
      </w:r>
    </w:p>
    <w:p w14:paraId="794E73AE" w14:textId="77777777" w:rsidR="00E97B62" w:rsidRDefault="00E97B62" w:rsidP="00986BC2">
      <w:pPr>
        <w:pStyle w:val="ATANumLevel01BodySlide"/>
      </w:pPr>
      <w:r>
        <w:t xml:space="preserve">Transfer information from Table 2 into the appropriate cells within the threat spectrum matrix. </w:t>
      </w:r>
    </w:p>
    <w:p w14:paraId="51B8C1FC" w14:textId="77777777" w:rsidR="00E97B62" w:rsidRDefault="00E97B62" w:rsidP="00986BC2">
      <w:pPr>
        <w:pStyle w:val="ATANumLevel01BodySlide"/>
      </w:pPr>
      <w:r>
        <w:t>Recall that you may have several asset-related consequences of loss within any one given cell.</w:t>
      </w:r>
    </w:p>
    <w:p w14:paraId="37F6D06A" w14:textId="77777777" w:rsidR="00E97B62" w:rsidRDefault="00E97B62" w:rsidP="00986BC2">
      <w:pPr>
        <w:pStyle w:val="ATANumLevel01BodySlide"/>
      </w:pPr>
      <w:r>
        <w:t>Your team will have 30 minutes to complete this exercise.</w:t>
      </w:r>
    </w:p>
    <w:p w14:paraId="12A6539E" w14:textId="77777777" w:rsidR="00E97B62" w:rsidRDefault="00E97B62" w:rsidP="00986BC2">
      <w:pPr>
        <w:pStyle w:val="ATANumLevel01BodySlide"/>
      </w:pPr>
      <w:r>
        <w:t>Be prepared to share your completed threat spectrum matrix with the class.</w:t>
      </w:r>
    </w:p>
    <w:p w14:paraId="11E29776" w14:textId="77777777" w:rsidR="00E97B62" w:rsidRDefault="00E97B62" w:rsidP="00E97B62">
      <w:pPr>
        <w:pStyle w:val="ATABody"/>
      </w:pPr>
    </w:p>
    <w:p w14:paraId="3CD95326" w14:textId="32074A75" w:rsidR="00E97B62" w:rsidRPr="00BE7CC8" w:rsidRDefault="00E97B62" w:rsidP="00BE7CC8">
      <w:pPr>
        <w:rPr>
          <w:b/>
          <w:sz w:val="20"/>
          <w:szCs w:val="20"/>
        </w:rPr>
      </w:pPr>
      <w:r w:rsidRPr="00BE7CC8">
        <w:rPr>
          <w:b/>
          <w:sz w:val="20"/>
          <w:szCs w:val="20"/>
        </w:rPr>
        <w:t>Table 3: Threat Spectrum Matrix — National Ministries Building</w:t>
      </w:r>
      <w:r w:rsidR="0010681A">
        <w:rPr>
          <w:b/>
          <w:sz w:val="20"/>
          <w:szCs w:val="20"/>
        </w:rPr>
        <w:t xml:space="preserve"> </w:t>
      </w:r>
    </w:p>
    <w:p w14:paraId="7857A501" w14:textId="46A9EAB7" w:rsidR="00E97B62" w:rsidRDefault="00E97B62" w:rsidP="00E97B62">
      <w:pPr>
        <w:pStyle w:val="ATAHeadingLevel3"/>
        <w:rPr>
          <w:b/>
        </w:rPr>
      </w:pPr>
      <w:r>
        <w:rPr>
          <w:i/>
          <w:u w:val="none"/>
        </w:rPr>
        <w:t>Responses will vary for each team</w:t>
      </w:r>
      <w:r w:rsidR="006525E8">
        <w:rPr>
          <w:i/>
          <w:u w:val="none"/>
        </w:rPr>
        <w:t>.</w:t>
      </w:r>
    </w:p>
    <w:tbl>
      <w:tblPr>
        <w:tblStyle w:val="TableGrid"/>
        <w:tblW w:w="0" w:type="auto"/>
        <w:tblLook w:val="04A0" w:firstRow="1" w:lastRow="0" w:firstColumn="1" w:lastColumn="0" w:noHBand="0" w:noVBand="1"/>
      </w:tblPr>
      <w:tblGrid>
        <w:gridCol w:w="2001"/>
        <w:gridCol w:w="2285"/>
        <w:gridCol w:w="2285"/>
        <w:gridCol w:w="2285"/>
      </w:tblGrid>
      <w:tr w:rsidR="00E97B62" w14:paraId="2D9F5953" w14:textId="77777777" w:rsidTr="00E97B62">
        <w:tc>
          <w:tcPr>
            <w:tcW w:w="95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620D26" w14:textId="77777777" w:rsidR="00E97B62" w:rsidRDefault="00E97B62">
            <w:pPr>
              <w:pStyle w:val="ATABody"/>
              <w:spacing w:before="120" w:after="120"/>
              <w:jc w:val="center"/>
              <w:rPr>
                <w:rStyle w:val="ATAEmphasis"/>
              </w:rPr>
            </w:pPr>
            <w:r>
              <w:rPr>
                <w:rStyle w:val="ATAEmphasis"/>
              </w:rPr>
              <w:t>Facility: National Ministries Building</w:t>
            </w:r>
          </w:p>
        </w:tc>
      </w:tr>
      <w:tr w:rsidR="00E97B62" w14:paraId="603EF723" w14:textId="77777777" w:rsidTr="00BE7CC8">
        <w:trPr>
          <w:trHeight w:val="1728"/>
        </w:trPr>
        <w:tc>
          <w:tcPr>
            <w:tcW w:w="2088"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55329BEB" w14:textId="77777777" w:rsidR="00E97B62" w:rsidRDefault="00E97B62">
            <w:pPr>
              <w:pStyle w:val="ATABody"/>
              <w:spacing w:before="120" w:after="120"/>
              <w:jc w:val="center"/>
              <w:rPr>
                <w:rStyle w:val="ATAEmphasis"/>
              </w:rPr>
            </w:pPr>
            <w:r>
              <w:rPr>
                <w:rStyle w:val="ATAEmphasis"/>
              </w:rPr>
              <w:t>High</w:t>
            </w:r>
          </w:p>
          <w:p w14:paraId="11946D40"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4" w:space="0" w:color="auto"/>
              <w:left w:val="single" w:sz="24" w:space="0" w:color="auto"/>
              <w:bottom w:val="single" w:sz="24" w:space="0" w:color="auto"/>
              <w:right w:val="single" w:sz="24" w:space="0" w:color="auto"/>
            </w:tcBorders>
            <w:vAlign w:val="center"/>
            <w:hideMark/>
          </w:tcPr>
          <w:p w14:paraId="062FF2CA" w14:textId="77777777" w:rsidR="00E97B62" w:rsidRDefault="00E97B62">
            <w:pPr>
              <w:pStyle w:val="ATABody"/>
              <w:spacing w:before="120" w:after="120"/>
              <w:jc w:val="center"/>
              <w:rPr>
                <w:i/>
              </w:rPr>
            </w:pPr>
            <w:r>
              <w:rPr>
                <w:i/>
              </w:rPr>
              <w:t>Answers will vary</w:t>
            </w:r>
          </w:p>
        </w:tc>
        <w:tc>
          <w:tcPr>
            <w:tcW w:w="2496" w:type="dxa"/>
            <w:tcBorders>
              <w:top w:val="single" w:sz="4" w:space="0" w:color="auto"/>
              <w:left w:val="single" w:sz="24" w:space="0" w:color="auto"/>
              <w:bottom w:val="single" w:sz="24" w:space="0" w:color="auto"/>
              <w:right w:val="single" w:sz="24" w:space="0" w:color="auto"/>
            </w:tcBorders>
            <w:vAlign w:val="center"/>
            <w:hideMark/>
          </w:tcPr>
          <w:p w14:paraId="7881EE3F" w14:textId="77777777" w:rsidR="00E97B62" w:rsidRDefault="00E97B62">
            <w:pPr>
              <w:pStyle w:val="ATABody"/>
              <w:spacing w:before="120" w:after="120"/>
              <w:jc w:val="center"/>
              <w:rPr>
                <w:i/>
              </w:rPr>
            </w:pPr>
            <w:r>
              <w:rPr>
                <w:i/>
              </w:rPr>
              <w:t>Answers will vary</w:t>
            </w:r>
          </w:p>
        </w:tc>
        <w:tc>
          <w:tcPr>
            <w:tcW w:w="2496" w:type="dxa"/>
            <w:tcBorders>
              <w:top w:val="single" w:sz="4" w:space="0" w:color="auto"/>
              <w:left w:val="single" w:sz="24" w:space="0" w:color="auto"/>
              <w:bottom w:val="single" w:sz="24" w:space="0" w:color="auto"/>
              <w:right w:val="single" w:sz="4" w:space="0" w:color="auto"/>
            </w:tcBorders>
            <w:vAlign w:val="center"/>
            <w:hideMark/>
          </w:tcPr>
          <w:p w14:paraId="2B9DCFF0" w14:textId="77777777" w:rsidR="00E97B62" w:rsidRDefault="00E97B62">
            <w:pPr>
              <w:pStyle w:val="ATABody"/>
              <w:spacing w:before="120" w:after="120"/>
              <w:jc w:val="center"/>
              <w:rPr>
                <w:i/>
              </w:rPr>
            </w:pPr>
            <w:r>
              <w:rPr>
                <w:i/>
              </w:rPr>
              <w:t>Answers will vary</w:t>
            </w:r>
          </w:p>
        </w:tc>
      </w:tr>
      <w:tr w:rsidR="00E97B62" w14:paraId="3EF2025D" w14:textId="77777777" w:rsidTr="00BE7CC8">
        <w:trPr>
          <w:trHeight w:val="1728"/>
        </w:trPr>
        <w:tc>
          <w:tcPr>
            <w:tcW w:w="2088" w:type="dxa"/>
            <w:tcBorders>
              <w:top w:val="single" w:sz="2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6A9BE875" w14:textId="77777777" w:rsidR="00E97B62" w:rsidRDefault="00E97B62">
            <w:pPr>
              <w:pStyle w:val="ATABody"/>
              <w:spacing w:before="120" w:after="120"/>
              <w:jc w:val="center"/>
              <w:rPr>
                <w:rStyle w:val="ATAEmphasis"/>
              </w:rPr>
            </w:pPr>
            <w:r>
              <w:rPr>
                <w:rStyle w:val="ATAEmphasis"/>
              </w:rPr>
              <w:t xml:space="preserve">Medium </w:t>
            </w:r>
          </w:p>
          <w:p w14:paraId="7A31BC2C"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24" w:space="0" w:color="auto"/>
              <w:left w:val="single" w:sz="24" w:space="0" w:color="auto"/>
              <w:bottom w:val="single" w:sz="24" w:space="0" w:color="auto"/>
              <w:right w:val="single" w:sz="24" w:space="0" w:color="auto"/>
            </w:tcBorders>
            <w:vAlign w:val="center"/>
            <w:hideMark/>
          </w:tcPr>
          <w:p w14:paraId="610CE4DC" w14:textId="77777777" w:rsidR="00E97B62" w:rsidRDefault="00E97B62">
            <w:pPr>
              <w:pStyle w:val="ATABody"/>
              <w:spacing w:before="120" w:after="120"/>
              <w:jc w:val="center"/>
              <w:rPr>
                <w:i/>
              </w:rPr>
            </w:pPr>
            <w:r>
              <w:rPr>
                <w:i/>
              </w:rPr>
              <w:t>Answers will vary</w:t>
            </w:r>
          </w:p>
        </w:tc>
        <w:tc>
          <w:tcPr>
            <w:tcW w:w="2496" w:type="dxa"/>
            <w:tcBorders>
              <w:top w:val="single" w:sz="24" w:space="0" w:color="auto"/>
              <w:left w:val="single" w:sz="24" w:space="0" w:color="auto"/>
              <w:bottom w:val="single" w:sz="24" w:space="0" w:color="auto"/>
              <w:right w:val="single" w:sz="24" w:space="0" w:color="auto"/>
            </w:tcBorders>
            <w:vAlign w:val="center"/>
            <w:hideMark/>
          </w:tcPr>
          <w:p w14:paraId="46B4B5F2" w14:textId="77777777" w:rsidR="00E97B62" w:rsidRDefault="00E97B62">
            <w:pPr>
              <w:pStyle w:val="ATABody"/>
              <w:spacing w:before="120" w:after="120"/>
              <w:jc w:val="center"/>
              <w:rPr>
                <w:i/>
              </w:rPr>
            </w:pPr>
            <w:r>
              <w:rPr>
                <w:i/>
              </w:rPr>
              <w:t>Answers will vary</w:t>
            </w:r>
          </w:p>
        </w:tc>
        <w:tc>
          <w:tcPr>
            <w:tcW w:w="2496" w:type="dxa"/>
            <w:tcBorders>
              <w:top w:val="single" w:sz="24" w:space="0" w:color="auto"/>
              <w:left w:val="single" w:sz="24" w:space="0" w:color="auto"/>
              <w:bottom w:val="single" w:sz="24" w:space="0" w:color="auto"/>
              <w:right w:val="single" w:sz="4" w:space="0" w:color="auto"/>
            </w:tcBorders>
            <w:vAlign w:val="center"/>
            <w:hideMark/>
          </w:tcPr>
          <w:p w14:paraId="1DB4DF94" w14:textId="77777777" w:rsidR="00E97B62" w:rsidRDefault="00E97B62">
            <w:pPr>
              <w:pStyle w:val="ATABody"/>
              <w:spacing w:before="120" w:after="120"/>
              <w:jc w:val="center"/>
              <w:rPr>
                <w:i/>
              </w:rPr>
            </w:pPr>
            <w:r>
              <w:rPr>
                <w:i/>
              </w:rPr>
              <w:t>Answers will vary</w:t>
            </w:r>
          </w:p>
        </w:tc>
      </w:tr>
      <w:tr w:rsidR="00E97B62" w14:paraId="2122E8B1" w14:textId="77777777" w:rsidTr="00BE7CC8">
        <w:trPr>
          <w:trHeight w:val="1728"/>
        </w:trPr>
        <w:tc>
          <w:tcPr>
            <w:tcW w:w="2088" w:type="dxa"/>
            <w:tcBorders>
              <w:top w:val="single" w:sz="2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65517C34" w14:textId="77777777" w:rsidR="00E97B62" w:rsidRDefault="00E97B62">
            <w:pPr>
              <w:pStyle w:val="ATABody"/>
              <w:spacing w:before="120" w:after="120"/>
              <w:jc w:val="center"/>
              <w:rPr>
                <w:rStyle w:val="ATAEmphasis"/>
              </w:rPr>
            </w:pPr>
            <w:r>
              <w:rPr>
                <w:rStyle w:val="ATAEmphasis"/>
              </w:rPr>
              <w:t>Low</w:t>
            </w:r>
          </w:p>
          <w:p w14:paraId="0216CF9B"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24" w:space="0" w:color="auto"/>
              <w:left w:val="single" w:sz="24" w:space="0" w:color="auto"/>
              <w:bottom w:val="single" w:sz="24" w:space="0" w:color="auto"/>
              <w:right w:val="single" w:sz="24" w:space="0" w:color="auto"/>
            </w:tcBorders>
            <w:vAlign w:val="center"/>
            <w:hideMark/>
          </w:tcPr>
          <w:p w14:paraId="40271253" w14:textId="77777777" w:rsidR="00E97B62" w:rsidRDefault="00E97B62">
            <w:pPr>
              <w:pStyle w:val="ATABody"/>
              <w:spacing w:before="120" w:after="120"/>
              <w:jc w:val="center"/>
              <w:rPr>
                <w:i/>
              </w:rPr>
            </w:pPr>
            <w:r>
              <w:rPr>
                <w:i/>
              </w:rPr>
              <w:t>Answers will vary</w:t>
            </w:r>
          </w:p>
        </w:tc>
        <w:tc>
          <w:tcPr>
            <w:tcW w:w="2496" w:type="dxa"/>
            <w:tcBorders>
              <w:top w:val="single" w:sz="24" w:space="0" w:color="auto"/>
              <w:left w:val="single" w:sz="24" w:space="0" w:color="auto"/>
              <w:bottom w:val="single" w:sz="24" w:space="0" w:color="auto"/>
              <w:right w:val="single" w:sz="24" w:space="0" w:color="auto"/>
            </w:tcBorders>
            <w:vAlign w:val="center"/>
            <w:hideMark/>
          </w:tcPr>
          <w:p w14:paraId="35F6C9A8" w14:textId="77777777" w:rsidR="00E97B62" w:rsidRDefault="00E97B62">
            <w:pPr>
              <w:pStyle w:val="ATABody"/>
              <w:spacing w:before="120" w:after="120"/>
              <w:jc w:val="center"/>
              <w:rPr>
                <w:i/>
              </w:rPr>
            </w:pPr>
            <w:r>
              <w:rPr>
                <w:i/>
              </w:rPr>
              <w:t>Answers will vary</w:t>
            </w:r>
          </w:p>
        </w:tc>
        <w:tc>
          <w:tcPr>
            <w:tcW w:w="2496" w:type="dxa"/>
            <w:tcBorders>
              <w:top w:val="single" w:sz="24" w:space="0" w:color="auto"/>
              <w:left w:val="single" w:sz="24" w:space="0" w:color="auto"/>
              <w:bottom w:val="single" w:sz="24" w:space="0" w:color="auto"/>
              <w:right w:val="single" w:sz="4" w:space="0" w:color="auto"/>
            </w:tcBorders>
            <w:vAlign w:val="center"/>
            <w:hideMark/>
          </w:tcPr>
          <w:p w14:paraId="57A2F1CB" w14:textId="77777777" w:rsidR="00E97B62" w:rsidRDefault="00E97B62">
            <w:pPr>
              <w:pStyle w:val="ATABody"/>
              <w:spacing w:before="120" w:after="120"/>
              <w:jc w:val="center"/>
              <w:rPr>
                <w:i/>
              </w:rPr>
            </w:pPr>
            <w:r>
              <w:rPr>
                <w:i/>
              </w:rPr>
              <w:t>Answers will vary</w:t>
            </w:r>
          </w:p>
        </w:tc>
      </w:tr>
      <w:tr w:rsidR="00E97B62" w14:paraId="1B8A5F56" w14:textId="77777777" w:rsidTr="00E97B62">
        <w:tc>
          <w:tcPr>
            <w:tcW w:w="2088" w:type="dxa"/>
            <w:tcBorders>
              <w:top w:val="single" w:sz="24" w:space="0" w:color="auto"/>
              <w:left w:val="single" w:sz="4" w:space="0" w:color="auto"/>
              <w:bottom w:val="single" w:sz="4" w:space="0" w:color="auto"/>
              <w:right w:val="single" w:sz="24" w:space="0" w:color="auto"/>
            </w:tcBorders>
            <w:shd w:val="clear" w:color="auto" w:fill="D9D9D9" w:themeFill="background1" w:themeFillShade="D9"/>
            <w:vAlign w:val="center"/>
          </w:tcPr>
          <w:p w14:paraId="53459003" w14:textId="77777777" w:rsidR="00E97B62" w:rsidRDefault="00E97B62">
            <w:pPr>
              <w:pStyle w:val="ATABody"/>
              <w:spacing w:before="120" w:after="120"/>
              <w:jc w:val="center"/>
              <w:rPr>
                <w:rStyle w:val="ATAEmphasis"/>
              </w:rPr>
            </w:pPr>
          </w:p>
        </w:tc>
        <w:tc>
          <w:tcPr>
            <w:tcW w:w="2496" w:type="dxa"/>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hideMark/>
          </w:tcPr>
          <w:p w14:paraId="2EB2A865" w14:textId="77777777" w:rsidR="00E97B62" w:rsidRDefault="00E97B62">
            <w:pPr>
              <w:pStyle w:val="ATABody"/>
              <w:spacing w:before="120" w:after="120"/>
              <w:jc w:val="center"/>
              <w:rPr>
                <w:rStyle w:val="ATAEmphasis"/>
              </w:rPr>
            </w:pPr>
            <w:r>
              <w:rPr>
                <w:rStyle w:val="ATAEmphasis"/>
              </w:rPr>
              <w:t>Low</w:t>
            </w:r>
          </w:p>
          <w:p w14:paraId="16F2F459" w14:textId="77777777" w:rsidR="00E97B62" w:rsidRDefault="00E97B62">
            <w:pPr>
              <w:pStyle w:val="ATABody"/>
              <w:spacing w:before="120" w:after="120"/>
              <w:jc w:val="center"/>
              <w:rPr>
                <w:rStyle w:val="ATAEmphasis"/>
              </w:rPr>
            </w:pPr>
            <w:r>
              <w:rPr>
                <w:rStyle w:val="ATAEmphasis"/>
              </w:rPr>
              <w:t>Probability</w:t>
            </w:r>
          </w:p>
        </w:tc>
        <w:tc>
          <w:tcPr>
            <w:tcW w:w="2496" w:type="dxa"/>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hideMark/>
          </w:tcPr>
          <w:p w14:paraId="0194C304" w14:textId="77777777" w:rsidR="00E97B62" w:rsidRDefault="00E97B62">
            <w:pPr>
              <w:pStyle w:val="ATABody"/>
              <w:spacing w:before="120" w:after="120"/>
              <w:jc w:val="center"/>
              <w:rPr>
                <w:rStyle w:val="ATAEmphasis"/>
              </w:rPr>
            </w:pPr>
            <w:r>
              <w:rPr>
                <w:rStyle w:val="ATAEmphasis"/>
              </w:rPr>
              <w:t>Medium</w:t>
            </w:r>
          </w:p>
          <w:p w14:paraId="430A2B46" w14:textId="77777777" w:rsidR="00E97B62" w:rsidRDefault="00E97B62">
            <w:pPr>
              <w:pStyle w:val="ATABody"/>
              <w:spacing w:before="120" w:after="120"/>
              <w:jc w:val="center"/>
              <w:rPr>
                <w:rStyle w:val="ATAEmphasis"/>
              </w:rPr>
            </w:pPr>
            <w:r>
              <w:rPr>
                <w:rStyle w:val="ATAEmphasis"/>
              </w:rPr>
              <w:t>Probability</w:t>
            </w:r>
          </w:p>
        </w:tc>
        <w:tc>
          <w:tcPr>
            <w:tcW w:w="2496" w:type="dxa"/>
            <w:tcBorders>
              <w:top w:val="single" w:sz="24" w:space="0" w:color="auto"/>
              <w:left w:val="single" w:sz="24" w:space="0" w:color="auto"/>
              <w:bottom w:val="single" w:sz="4" w:space="0" w:color="auto"/>
              <w:right w:val="single" w:sz="4" w:space="0" w:color="auto"/>
            </w:tcBorders>
            <w:shd w:val="clear" w:color="auto" w:fill="F2F2F2" w:themeFill="background1" w:themeFillShade="F2"/>
            <w:vAlign w:val="center"/>
            <w:hideMark/>
          </w:tcPr>
          <w:p w14:paraId="782AE675" w14:textId="77777777" w:rsidR="00E97B62" w:rsidRDefault="00E97B62">
            <w:pPr>
              <w:pStyle w:val="ATABody"/>
              <w:spacing w:before="120" w:after="120"/>
              <w:jc w:val="center"/>
              <w:rPr>
                <w:rStyle w:val="ATAEmphasis"/>
              </w:rPr>
            </w:pPr>
            <w:r>
              <w:rPr>
                <w:rStyle w:val="ATAEmphasis"/>
              </w:rPr>
              <w:t>High</w:t>
            </w:r>
          </w:p>
          <w:p w14:paraId="20D80D7E" w14:textId="77777777" w:rsidR="00E97B62" w:rsidRDefault="00E97B62">
            <w:pPr>
              <w:pStyle w:val="ATABody"/>
              <w:spacing w:before="120" w:after="120"/>
              <w:jc w:val="center"/>
              <w:rPr>
                <w:rStyle w:val="ATAEmphasis"/>
              </w:rPr>
            </w:pPr>
            <w:r>
              <w:rPr>
                <w:rStyle w:val="ATAEmphasis"/>
              </w:rPr>
              <w:t>Probability</w:t>
            </w:r>
          </w:p>
        </w:tc>
      </w:tr>
    </w:tbl>
    <w:p w14:paraId="26782170" w14:textId="77777777" w:rsidR="00E97B62" w:rsidRDefault="00E97B62" w:rsidP="00E97B62">
      <w:pPr>
        <w:pStyle w:val="ATABody"/>
      </w:pPr>
    </w:p>
    <w:p w14:paraId="69A78C31" w14:textId="77777777" w:rsidR="00E97B62" w:rsidRDefault="00E97B62" w:rsidP="00E97B62">
      <w:pPr>
        <w:rPr>
          <w:rFonts w:ascii="Cambria" w:hAnsi="Cambria"/>
        </w:rPr>
      </w:pPr>
      <w:r>
        <w:br w:type="page"/>
      </w:r>
    </w:p>
    <w:p w14:paraId="5BBA3114" w14:textId="77777777" w:rsidR="00E97B62" w:rsidRDefault="00E97B62" w:rsidP="00E97B62">
      <w:pPr>
        <w:pStyle w:val="ATABody"/>
      </w:pPr>
    </w:p>
    <w:p w14:paraId="10F9C115" w14:textId="77777777" w:rsidR="00E97B62" w:rsidRDefault="00E97B62" w:rsidP="00E97B62">
      <w:pPr>
        <w:pStyle w:val="ATABody"/>
      </w:pPr>
    </w:p>
    <w:p w14:paraId="5870FCEC" w14:textId="77777777" w:rsidR="00E97B62" w:rsidRDefault="00E97B62" w:rsidP="00E97B62">
      <w:pPr>
        <w:pStyle w:val="ATABody"/>
      </w:pPr>
    </w:p>
    <w:p w14:paraId="01A3CFB7" w14:textId="77777777" w:rsidR="00E97B62" w:rsidRDefault="00E97B62" w:rsidP="00E97B62">
      <w:pPr>
        <w:pStyle w:val="ATABody"/>
      </w:pPr>
    </w:p>
    <w:p w14:paraId="04645B21" w14:textId="77777777" w:rsidR="00E97B62" w:rsidRDefault="00E97B62" w:rsidP="00E97B62">
      <w:pPr>
        <w:pStyle w:val="ATABody"/>
      </w:pPr>
    </w:p>
    <w:p w14:paraId="1908A495" w14:textId="77777777" w:rsidR="00E97B62" w:rsidRDefault="00E97B62" w:rsidP="00E97B62">
      <w:pPr>
        <w:pStyle w:val="ATABody"/>
      </w:pPr>
    </w:p>
    <w:p w14:paraId="7B9EB1D0" w14:textId="77777777" w:rsidR="00E97B62" w:rsidRDefault="00E97B62" w:rsidP="00E97B62">
      <w:pPr>
        <w:pStyle w:val="ATABody"/>
      </w:pPr>
    </w:p>
    <w:p w14:paraId="121876A7" w14:textId="77777777" w:rsidR="00E97B62" w:rsidRDefault="00E97B62" w:rsidP="00E97B62">
      <w:pPr>
        <w:pStyle w:val="ATABody"/>
      </w:pPr>
    </w:p>
    <w:p w14:paraId="4F8C948C" w14:textId="77777777" w:rsidR="00E97B62" w:rsidRDefault="00E97B62" w:rsidP="00E97B62">
      <w:pPr>
        <w:pStyle w:val="ATABody"/>
      </w:pPr>
    </w:p>
    <w:p w14:paraId="5F2B9B52" w14:textId="77777777" w:rsidR="00E97B62" w:rsidRDefault="00E97B62" w:rsidP="00E97B62">
      <w:pPr>
        <w:pStyle w:val="ATABody"/>
      </w:pPr>
    </w:p>
    <w:p w14:paraId="26F2782D" w14:textId="77777777" w:rsidR="00E97B62" w:rsidRDefault="00E97B62" w:rsidP="00E97B62">
      <w:pPr>
        <w:pStyle w:val="ATABody"/>
      </w:pPr>
    </w:p>
    <w:p w14:paraId="3EF91297" w14:textId="77777777" w:rsidR="00E97B62" w:rsidRDefault="00E97B62" w:rsidP="00E97B62">
      <w:pPr>
        <w:pStyle w:val="ATABody"/>
      </w:pPr>
    </w:p>
    <w:p w14:paraId="744B0631" w14:textId="77777777" w:rsidR="00E97B62" w:rsidRDefault="00E97B62" w:rsidP="00E97B62">
      <w:pPr>
        <w:pStyle w:val="ATABody"/>
      </w:pPr>
    </w:p>
    <w:p w14:paraId="7D396FBF" w14:textId="77777777" w:rsidR="00E97B62" w:rsidRDefault="00E97B62" w:rsidP="00E97B62">
      <w:pPr>
        <w:pStyle w:val="ATABody"/>
      </w:pPr>
    </w:p>
    <w:p w14:paraId="1F80EC99" w14:textId="77777777" w:rsidR="00E97B62" w:rsidRDefault="00E97B62" w:rsidP="00E97B62">
      <w:pPr>
        <w:pStyle w:val="ATABody"/>
      </w:pPr>
    </w:p>
    <w:p w14:paraId="300166F3" w14:textId="77777777" w:rsidR="00E97B62" w:rsidRDefault="00E97B62" w:rsidP="00E97B62">
      <w:pPr>
        <w:pStyle w:val="ATABody"/>
      </w:pPr>
    </w:p>
    <w:p w14:paraId="40D7490D" w14:textId="77777777" w:rsidR="00E97B62" w:rsidRDefault="00E97B62" w:rsidP="00E97B62">
      <w:pPr>
        <w:pStyle w:val="ATABody"/>
      </w:pPr>
    </w:p>
    <w:p w14:paraId="1E1A4A39" w14:textId="77777777" w:rsidR="00E97B62" w:rsidRDefault="00E97B62" w:rsidP="00E97B62">
      <w:pPr>
        <w:pStyle w:val="ATABody"/>
      </w:pPr>
    </w:p>
    <w:p w14:paraId="719E1FA8" w14:textId="77777777" w:rsidR="00E97B62" w:rsidRDefault="00E97B62" w:rsidP="00E97B62">
      <w:pPr>
        <w:pStyle w:val="ATABody"/>
      </w:pPr>
    </w:p>
    <w:p w14:paraId="5A315DA6" w14:textId="77777777" w:rsidR="00E97B62" w:rsidRDefault="00E97B62" w:rsidP="00E97B62">
      <w:pPr>
        <w:pStyle w:val="ATABody"/>
      </w:pPr>
    </w:p>
    <w:p w14:paraId="32E29F9E" w14:textId="77777777" w:rsidR="00E97B62" w:rsidRDefault="00E97B62" w:rsidP="00E97B62">
      <w:pPr>
        <w:pStyle w:val="ATABody"/>
      </w:pPr>
    </w:p>
    <w:p w14:paraId="3B1242F8" w14:textId="77777777" w:rsidR="00E97B62" w:rsidRDefault="00E97B62" w:rsidP="00E97B62">
      <w:pPr>
        <w:pStyle w:val="ATABody"/>
        <w:jc w:val="center"/>
      </w:pPr>
      <w:r>
        <w:t xml:space="preserve">This Page Intentionally Left Blank. </w:t>
      </w:r>
    </w:p>
    <w:p w14:paraId="46A00460" w14:textId="77777777" w:rsidR="00E97B62" w:rsidRDefault="00E97B62" w:rsidP="00E97B62">
      <w:pPr>
        <w:pStyle w:val="ATABody"/>
      </w:pPr>
    </w:p>
    <w:p w14:paraId="03D4C061" w14:textId="77777777" w:rsidR="00E97B62" w:rsidRDefault="00E97B62" w:rsidP="00E97B62">
      <w:pPr>
        <w:pStyle w:val="ATABody"/>
      </w:pPr>
    </w:p>
    <w:p w14:paraId="07DB24F7" w14:textId="421B6A06" w:rsidR="00E97B62" w:rsidRDefault="00E97B62">
      <w:pPr>
        <w:rPr>
          <w:rFonts w:ascii="Cambria" w:hAnsi="Cambria"/>
          <w:b/>
        </w:rPr>
      </w:pPr>
      <w:r>
        <w:br w:type="page"/>
      </w:r>
    </w:p>
    <w:p w14:paraId="259D40BF" w14:textId="3873F6E6" w:rsidR="00E97B62" w:rsidRDefault="00E97B62" w:rsidP="00084CA3">
      <w:pPr>
        <w:pStyle w:val="ATAModuleTitle"/>
      </w:pPr>
      <w:bookmarkStart w:id="31" w:name="_Toc455663586"/>
      <w:r>
        <w:lastRenderedPageBreak/>
        <w:t xml:space="preserve">Part 3: </w:t>
      </w:r>
      <w:r w:rsidR="0046077B">
        <w:t>Threat Analysis</w:t>
      </w:r>
      <w:r w:rsidR="00084CA3">
        <w:t xml:space="preserve"> (Module 10)</w:t>
      </w:r>
      <w:bookmarkEnd w:id="31"/>
    </w:p>
    <w:tbl>
      <w:tblPr>
        <w:tblW w:w="5000" w:type="pct"/>
        <w:tblCellMar>
          <w:left w:w="0" w:type="dxa"/>
          <w:right w:w="0" w:type="dxa"/>
        </w:tblCellMar>
        <w:tblLook w:val="04A0" w:firstRow="1" w:lastRow="0" w:firstColumn="1" w:lastColumn="0" w:noHBand="0" w:noVBand="1"/>
      </w:tblPr>
      <w:tblGrid>
        <w:gridCol w:w="2592"/>
        <w:gridCol w:w="6048"/>
      </w:tblGrid>
      <w:tr w:rsidR="00E97B62" w14:paraId="20FED550" w14:textId="77777777" w:rsidTr="00E97B62">
        <w:trPr>
          <w:cantSplit/>
        </w:trPr>
        <w:tc>
          <w:tcPr>
            <w:tcW w:w="1500" w:type="pct"/>
            <w:hideMark/>
          </w:tcPr>
          <w:p w14:paraId="4F86B847" w14:textId="173C4303" w:rsidR="00E97B62" w:rsidRDefault="00E97B62">
            <w:pPr>
              <w:pStyle w:val="ATABody"/>
              <w:rPr>
                <w:b/>
              </w:rPr>
            </w:pPr>
            <w:r>
              <w:rPr>
                <w:b/>
              </w:rPr>
              <w:t>Purpose:</w:t>
            </w:r>
          </w:p>
        </w:tc>
        <w:tc>
          <w:tcPr>
            <w:tcW w:w="3500" w:type="pct"/>
            <w:hideMark/>
          </w:tcPr>
          <w:p w14:paraId="7E586A9C" w14:textId="77777777" w:rsidR="00E97B62" w:rsidRDefault="00E97B62">
            <w:pPr>
              <w:pStyle w:val="ATABody"/>
            </w:pPr>
            <w:r>
              <w:t xml:space="preserve">To prepare a threat analysis statement </w:t>
            </w:r>
          </w:p>
        </w:tc>
      </w:tr>
      <w:tr w:rsidR="00BC055C" w14:paraId="6D72C570" w14:textId="77777777" w:rsidTr="00E97B62">
        <w:trPr>
          <w:cantSplit/>
        </w:trPr>
        <w:tc>
          <w:tcPr>
            <w:tcW w:w="1500" w:type="pct"/>
          </w:tcPr>
          <w:p w14:paraId="21280F93" w14:textId="3751C605" w:rsidR="00BC055C" w:rsidRDefault="00BC055C">
            <w:pPr>
              <w:pStyle w:val="ATABody"/>
              <w:rPr>
                <w:b/>
              </w:rPr>
            </w:pPr>
            <w:r>
              <w:rPr>
                <w:b/>
              </w:rPr>
              <w:t>Reference:</w:t>
            </w:r>
          </w:p>
        </w:tc>
        <w:tc>
          <w:tcPr>
            <w:tcW w:w="3500" w:type="pct"/>
          </w:tcPr>
          <w:p w14:paraId="18EA3EAA" w14:textId="3E8E049B" w:rsidR="00BC055C" w:rsidRDefault="00BC055C" w:rsidP="00BC055C">
            <w:pPr>
              <w:pStyle w:val="ATABody"/>
            </w:pPr>
            <w:r>
              <w:t>Module 10: Analyzing the Threat</w:t>
            </w:r>
          </w:p>
        </w:tc>
      </w:tr>
      <w:tr w:rsidR="00BC055C" w14:paraId="6D267A61" w14:textId="77777777" w:rsidTr="00E97B62">
        <w:trPr>
          <w:cantSplit/>
        </w:trPr>
        <w:tc>
          <w:tcPr>
            <w:tcW w:w="1500" w:type="pct"/>
            <w:hideMark/>
          </w:tcPr>
          <w:p w14:paraId="4099C1EF" w14:textId="77777777" w:rsidR="00BC055C" w:rsidRDefault="00BC055C">
            <w:pPr>
              <w:pStyle w:val="ATABody"/>
              <w:rPr>
                <w:b/>
              </w:rPr>
            </w:pPr>
            <w:r>
              <w:rPr>
                <w:b/>
              </w:rPr>
              <w:t>Duration:</w:t>
            </w:r>
          </w:p>
        </w:tc>
        <w:tc>
          <w:tcPr>
            <w:tcW w:w="3500" w:type="pct"/>
            <w:hideMark/>
          </w:tcPr>
          <w:p w14:paraId="65B1B2D5" w14:textId="77777777" w:rsidR="00BC055C" w:rsidRDefault="00BC055C">
            <w:pPr>
              <w:pStyle w:val="ATABody"/>
            </w:pPr>
            <w:r>
              <w:t>60 minutes (45-exercise; 15-debrief)</w:t>
            </w:r>
          </w:p>
        </w:tc>
      </w:tr>
      <w:tr w:rsidR="00BC055C" w14:paraId="3566B5DA" w14:textId="77777777" w:rsidTr="00E97B62">
        <w:trPr>
          <w:cantSplit/>
        </w:trPr>
        <w:tc>
          <w:tcPr>
            <w:tcW w:w="1500" w:type="pct"/>
            <w:hideMark/>
          </w:tcPr>
          <w:p w14:paraId="7831D5BE" w14:textId="77777777" w:rsidR="00BC055C" w:rsidRDefault="00BC055C">
            <w:pPr>
              <w:pStyle w:val="ATABody"/>
              <w:rPr>
                <w:b/>
              </w:rPr>
            </w:pPr>
            <w:r>
              <w:rPr>
                <w:b/>
              </w:rPr>
              <w:t>Group composition:</w:t>
            </w:r>
          </w:p>
        </w:tc>
        <w:tc>
          <w:tcPr>
            <w:tcW w:w="3500" w:type="pct"/>
            <w:hideMark/>
          </w:tcPr>
          <w:p w14:paraId="2AE1D9A1" w14:textId="77777777" w:rsidR="00BC055C" w:rsidRDefault="00BC055C">
            <w:pPr>
              <w:pStyle w:val="ATABody"/>
            </w:pPr>
            <w:r>
              <w:t xml:space="preserve">Table groups </w:t>
            </w:r>
          </w:p>
        </w:tc>
      </w:tr>
      <w:tr w:rsidR="00BC055C" w14:paraId="240A634D" w14:textId="77777777" w:rsidTr="00E97B62">
        <w:trPr>
          <w:cantSplit/>
        </w:trPr>
        <w:tc>
          <w:tcPr>
            <w:tcW w:w="1500" w:type="pct"/>
            <w:hideMark/>
          </w:tcPr>
          <w:p w14:paraId="405B4729" w14:textId="77777777" w:rsidR="00BC055C" w:rsidRDefault="00BC055C">
            <w:pPr>
              <w:pStyle w:val="ATABody"/>
              <w:rPr>
                <w:b/>
              </w:rPr>
            </w:pPr>
            <w:r>
              <w:rPr>
                <w:b/>
              </w:rPr>
              <w:t>Debrief:</w:t>
            </w:r>
          </w:p>
        </w:tc>
        <w:tc>
          <w:tcPr>
            <w:tcW w:w="3500" w:type="pct"/>
            <w:hideMark/>
          </w:tcPr>
          <w:p w14:paraId="08C5B701" w14:textId="77777777" w:rsidR="00BC055C" w:rsidRDefault="00BC055C">
            <w:pPr>
              <w:pStyle w:val="ATABody"/>
            </w:pPr>
            <w:r>
              <w:t xml:space="preserve">Team presentation </w:t>
            </w:r>
          </w:p>
        </w:tc>
      </w:tr>
      <w:tr w:rsidR="00160CD7" w14:paraId="09DF450A" w14:textId="77777777" w:rsidTr="00E97B62">
        <w:trPr>
          <w:cantSplit/>
        </w:trPr>
        <w:tc>
          <w:tcPr>
            <w:tcW w:w="1500" w:type="pct"/>
          </w:tcPr>
          <w:p w14:paraId="539C538F" w14:textId="58E8838C" w:rsidR="00160CD7" w:rsidRDefault="00160CD7" w:rsidP="00160CD7">
            <w:pPr>
              <w:pStyle w:val="ATABody"/>
              <w:rPr>
                <w:b/>
              </w:rPr>
            </w:pPr>
            <w:r>
              <w:rPr>
                <w:b/>
              </w:rPr>
              <w:t>Equipment:</w:t>
            </w:r>
          </w:p>
        </w:tc>
        <w:tc>
          <w:tcPr>
            <w:tcW w:w="3500" w:type="pct"/>
          </w:tcPr>
          <w:p w14:paraId="2F3E736F" w14:textId="6B0B7B35" w:rsidR="00160CD7" w:rsidRDefault="00160CD7" w:rsidP="00160CD7">
            <w:pPr>
              <w:pStyle w:val="ATABody"/>
            </w:pPr>
            <w:r>
              <w:t>National Ministries Building Complex Map</w:t>
            </w:r>
          </w:p>
        </w:tc>
      </w:tr>
    </w:tbl>
    <w:p w14:paraId="62887171" w14:textId="77777777" w:rsidR="00E97B62" w:rsidRDefault="00E97B62" w:rsidP="00E97B62">
      <w:pPr>
        <w:rPr>
          <w:rFonts w:ascii="Cambria" w:hAnsi="Cambria" w:cs="Arial"/>
        </w:rPr>
      </w:pPr>
    </w:p>
    <w:p w14:paraId="2774D4FE" w14:textId="77777777" w:rsidR="00E97B62" w:rsidRDefault="00E97B62" w:rsidP="006525E8">
      <w:pPr>
        <w:pStyle w:val="ATAHeadingLevel2"/>
      </w:pPr>
      <w:bookmarkStart w:id="32" w:name="_Toc449349599"/>
      <w:r w:rsidRPr="006525E8">
        <w:rPr>
          <w:u w:val="none"/>
        </w:rPr>
        <w:t xml:space="preserve">3.1 </w:t>
      </w:r>
      <w:r w:rsidRPr="006525E8">
        <w:t>Prepare the Threat Analysis</w:t>
      </w:r>
      <w:bookmarkEnd w:id="32"/>
    </w:p>
    <w:p w14:paraId="481BDF0D" w14:textId="77777777" w:rsidR="00E97B62" w:rsidRDefault="00E97B62" w:rsidP="00E97B62">
      <w:pPr>
        <w:pStyle w:val="ATABody"/>
      </w:pPr>
      <w:r>
        <w:t xml:space="preserve">In this part of the exercise, you will continue working with your vulnerability analysis team to examine existing adversarial threats (both insiders and outsiders) and estimate the likelihood of attack. Based on that analysis, you will develop a threat analysis statement that creates the foundation for subsequent security countermeasure evaluation and improvement. </w:t>
      </w:r>
    </w:p>
    <w:p w14:paraId="7048DA33" w14:textId="77777777" w:rsidR="00E97B62" w:rsidRDefault="00E97B62" w:rsidP="00E97B62">
      <w:pPr>
        <w:pStyle w:val="ATABody"/>
      </w:pPr>
    </w:p>
    <w:p w14:paraId="35E7C69F" w14:textId="77777777" w:rsidR="00E97B62" w:rsidRDefault="00E97B62" w:rsidP="00E97B62">
      <w:pPr>
        <w:pStyle w:val="ATABody"/>
      </w:pPr>
      <w:r>
        <w:t>Remember that this process is an art, not a science. Informed reviewers analyze the information they have gathered and make judgments in order to categorize and prioritize the information. The analysis is based on best analysis derived from the information received. Your team must ensure they are analyzing facts and not making decisions based on opinion. The data has to support the conclusion.</w:t>
      </w:r>
    </w:p>
    <w:p w14:paraId="17BB916A" w14:textId="77777777" w:rsidR="00E97B62" w:rsidRDefault="00E97B62" w:rsidP="00E97B62">
      <w:pPr>
        <w:pStyle w:val="ATABody"/>
      </w:pPr>
    </w:p>
    <w:p w14:paraId="11C64635" w14:textId="77777777" w:rsidR="00E97B62" w:rsidRDefault="00E97B62" w:rsidP="00E97B62">
      <w:pPr>
        <w:pStyle w:val="ATABody"/>
      </w:pPr>
      <w:r>
        <w:t>Two teams will complete the worksheet for the Insider Threat, while the remaining two teams will complete the Outsider Threat worksheet. You have 45 minutes to complete the assigned worksheet and write the threat analysis statement. Be prepared to discuss your responses and rationale for each rating.</w:t>
      </w:r>
    </w:p>
    <w:p w14:paraId="7E8029A7" w14:textId="77777777" w:rsidR="00E97B62" w:rsidRDefault="00E97B62" w:rsidP="00BE7CC8">
      <w:pPr>
        <w:pStyle w:val="ATAHeadingLevel3"/>
      </w:pPr>
      <w:bookmarkStart w:id="33" w:name="_Toc449349600"/>
      <w:r>
        <w:t>Directions:</w:t>
      </w:r>
      <w:bookmarkEnd w:id="33"/>
    </w:p>
    <w:p w14:paraId="15CAFA09" w14:textId="77777777" w:rsidR="00E97B62" w:rsidRPr="00E66157" w:rsidRDefault="00E97B62" w:rsidP="00FD1DEA">
      <w:pPr>
        <w:pStyle w:val="ATANumLevel01BodySlide"/>
        <w:numPr>
          <w:ilvl w:val="0"/>
          <w:numId w:val="41"/>
        </w:numPr>
      </w:pPr>
      <w:r w:rsidRPr="00E66157">
        <w:t xml:space="preserve">Read the section titled National Ministries Building Data Collection and identify all insider and outsider threat related information. </w:t>
      </w:r>
    </w:p>
    <w:p w14:paraId="26E6E33E" w14:textId="77777777" w:rsidR="00E97B62" w:rsidRPr="00E66157" w:rsidRDefault="00E97B62" w:rsidP="00FD1DEA">
      <w:pPr>
        <w:pStyle w:val="ATANumLevel01BodySlide"/>
      </w:pPr>
      <w:r w:rsidRPr="00E66157">
        <w:t xml:space="preserve">If assigned, complete Table 4: Insider Threat Information Worksheet by assigning the appropriate rating (high, medium, or low) to each insider threat your team identifies. </w:t>
      </w:r>
    </w:p>
    <w:p w14:paraId="02A88F4E" w14:textId="77777777" w:rsidR="00E97B62" w:rsidRPr="00E66157" w:rsidRDefault="00E97B62" w:rsidP="00FD1DEA">
      <w:pPr>
        <w:pStyle w:val="ATANumLevel01BodySlide"/>
      </w:pPr>
      <w:r w:rsidRPr="00E66157">
        <w:t xml:space="preserve">If assigned, complete Table 5: Outsider Threat Information Worksheet. </w:t>
      </w:r>
    </w:p>
    <w:p w14:paraId="178E4548" w14:textId="77777777" w:rsidR="00E97B62" w:rsidRDefault="00E97B62" w:rsidP="00986BC2">
      <w:pPr>
        <w:pStyle w:val="ATABulletLevel03Body"/>
      </w:pPr>
      <w:r>
        <w:t xml:space="preserve">Begin this part of the threat analysis by examining the information you collected about any outsider threats. </w:t>
      </w:r>
    </w:p>
    <w:p w14:paraId="48049980" w14:textId="77777777" w:rsidR="00E97B62" w:rsidRDefault="00E97B62" w:rsidP="00986BC2">
      <w:pPr>
        <w:pStyle w:val="ATABulletLevel03Body"/>
      </w:pPr>
      <w:r>
        <w:t xml:space="preserve">Note that Table 5 indicates that there are two outsider threats. </w:t>
      </w:r>
    </w:p>
    <w:p w14:paraId="738192C5" w14:textId="77777777" w:rsidR="00E97B62" w:rsidRDefault="00E97B62" w:rsidP="00986BC2">
      <w:pPr>
        <w:pStyle w:val="ATABulletLevel03Body"/>
      </w:pPr>
      <w:r>
        <w:t>To complete this worksheet, your team must select at least two primary threats to analyze and rate the elements for each category listed.</w:t>
      </w:r>
    </w:p>
    <w:p w14:paraId="4CE89683" w14:textId="77777777" w:rsidR="00E97B62" w:rsidRPr="00E66157" w:rsidRDefault="00E97B62" w:rsidP="00FD1DEA">
      <w:pPr>
        <w:pStyle w:val="ATANumLevel01BodySlide"/>
      </w:pPr>
      <w:r w:rsidRPr="00E66157">
        <w:t xml:space="preserve">Complete Table 6: Estimating Likelihood of Attack Worksheet (1) and Table 7: Estimating Likelihood of Attack Worksheet (2). </w:t>
      </w:r>
    </w:p>
    <w:p w14:paraId="11E2FEAD" w14:textId="77777777" w:rsidR="00E97B62" w:rsidRDefault="00E97B62" w:rsidP="00986BC2">
      <w:pPr>
        <w:pStyle w:val="ATABulletLevel03Body"/>
      </w:pPr>
      <w:r>
        <w:t xml:space="preserve">Refer to information from completed table from your worksheet as well as the information contained in the section titled National Ministries Building Data Collection. </w:t>
      </w:r>
    </w:p>
    <w:p w14:paraId="4C50F994" w14:textId="77777777" w:rsidR="00E97B62" w:rsidRDefault="00E97B62" w:rsidP="00986BC2">
      <w:pPr>
        <w:pStyle w:val="ATABulletLevel03Body"/>
      </w:pPr>
      <w:r>
        <w:lastRenderedPageBreak/>
        <w:t xml:space="preserve">Discuss the estimated likelihood of attack and document your responses in Tables 6 and 7. </w:t>
      </w:r>
    </w:p>
    <w:p w14:paraId="59838E96" w14:textId="77777777" w:rsidR="00E97B62" w:rsidRDefault="00E97B62" w:rsidP="00986BC2">
      <w:pPr>
        <w:pStyle w:val="ATABulletLevel03Body"/>
      </w:pPr>
      <w:r>
        <w:t xml:space="preserve">The Estimating Likelihood of Attack Worksheet uses a numerical scoring range of 1 to 10, with a "10" determined to be the most critical. </w:t>
      </w:r>
    </w:p>
    <w:p w14:paraId="2701F8F2" w14:textId="77777777" w:rsidR="00E97B62" w:rsidRDefault="00E97B62" w:rsidP="00986BC2">
      <w:pPr>
        <w:pStyle w:val="ATABulletLevel03Body"/>
      </w:pPr>
      <w:r>
        <w:t>You may decide to change the listed values for each category, but you should seriously consider and justify any modification to meet the specific requirements.</w:t>
      </w:r>
    </w:p>
    <w:p w14:paraId="11B81756" w14:textId="77777777" w:rsidR="00E97B62" w:rsidRPr="00E66157" w:rsidRDefault="00E97B62" w:rsidP="00FD1DEA">
      <w:pPr>
        <w:pStyle w:val="ATANumLevel01BodySlide"/>
      </w:pPr>
      <w:r w:rsidRPr="00E66157">
        <w:t xml:space="preserve">After you complete these tasks, discuss and prepare your threat analysis statements. Be sure to write a separate threat analysis statement for each threat. </w:t>
      </w:r>
    </w:p>
    <w:p w14:paraId="5E63F34A" w14:textId="77777777" w:rsidR="00E97B62" w:rsidRDefault="00E97B62" w:rsidP="00FD1DEA">
      <w:pPr>
        <w:pStyle w:val="ATANumLevel01BodySlide"/>
      </w:pPr>
      <w:r>
        <w:t>Document your threat analysis statements in the space provided in</w:t>
      </w:r>
      <w:r w:rsidRPr="00E66157">
        <w:rPr>
          <w:b/>
        </w:rPr>
        <w:t xml:space="preserve"> 3.3 Threat Analysis Statements</w:t>
      </w:r>
      <w:r>
        <w:t xml:space="preserve">. </w:t>
      </w:r>
    </w:p>
    <w:p w14:paraId="3B794ECD" w14:textId="77777777" w:rsidR="00E97B62" w:rsidRDefault="00E97B62" w:rsidP="00986BC2">
      <w:pPr>
        <w:pStyle w:val="ATABulletLevel03Body"/>
      </w:pPr>
      <w:r>
        <w:t xml:space="preserve">Remember that the threat analysis statement is a written description of the results of the tables you completed. </w:t>
      </w:r>
    </w:p>
    <w:p w14:paraId="37D0DE0C" w14:textId="77777777" w:rsidR="00E97B62" w:rsidRDefault="00E97B62" w:rsidP="00986BC2">
      <w:pPr>
        <w:pStyle w:val="ATABulletLevel03Body"/>
      </w:pPr>
      <w:r>
        <w:t>The team should focus on those threats that provide the highest level of risk and describe in as much detail as possible the attributes of the adversaries involved.</w:t>
      </w:r>
    </w:p>
    <w:p w14:paraId="62E34873" w14:textId="77777777" w:rsidR="00E97B62" w:rsidRPr="00E66157" w:rsidRDefault="00E97B62" w:rsidP="00FD1DEA">
      <w:pPr>
        <w:pStyle w:val="ATANumLevel01BodySlide"/>
      </w:pPr>
      <w:r w:rsidRPr="00E66157">
        <w:t>Your team will have 45 minutes to complete this exercise.</w:t>
      </w:r>
    </w:p>
    <w:p w14:paraId="445F58AA" w14:textId="77777777" w:rsidR="00E97B62" w:rsidRPr="00E66157" w:rsidRDefault="00E97B62" w:rsidP="00FD1DEA">
      <w:pPr>
        <w:pStyle w:val="ATANumLevel01BodySlide"/>
      </w:pPr>
      <w:r w:rsidRPr="00E66157">
        <w:t>Be prepared to share your responses with the class.</w:t>
      </w:r>
    </w:p>
    <w:p w14:paraId="18D95963" w14:textId="77777777" w:rsidR="00E97B62" w:rsidRDefault="00E97B62" w:rsidP="00E97B62">
      <w:pPr>
        <w:pStyle w:val="ATABody"/>
      </w:pPr>
    </w:p>
    <w:p w14:paraId="6546E675" w14:textId="03AA6185" w:rsidR="00E97B62" w:rsidRDefault="00E97B62" w:rsidP="00E97B62">
      <w:pPr>
        <w:pStyle w:val="ATAHeadingLevel1"/>
      </w:pPr>
      <w:bookmarkStart w:id="34" w:name="_Toc449349601"/>
      <w:r>
        <w:t>3.2</w:t>
      </w:r>
      <w:r w:rsidR="006525E8">
        <w:t>:</w:t>
      </w:r>
      <w:r>
        <w:t xml:space="preserve"> </w:t>
      </w:r>
      <w:r w:rsidRPr="006525E8">
        <w:rPr>
          <w:rStyle w:val="ATAHeadingLevel2Char"/>
          <w:b/>
        </w:rPr>
        <w:t>National Ministries Building Data Collection</w:t>
      </w:r>
      <w:bookmarkEnd w:id="34"/>
    </w:p>
    <w:p w14:paraId="6C03F8E2" w14:textId="77777777" w:rsidR="00E97B62" w:rsidRDefault="00E97B62" w:rsidP="00E97B62">
      <w:pPr>
        <w:pStyle w:val="ATABody"/>
      </w:pPr>
    </w:p>
    <w:p w14:paraId="6F6FE2E5" w14:textId="77777777" w:rsidR="00E97B62" w:rsidRDefault="00E97B62" w:rsidP="00E97B62">
      <w:pPr>
        <w:pStyle w:val="ataBody0"/>
        <w:spacing w:before="60"/>
        <w:jc w:val="center"/>
        <w:rPr>
          <w:b/>
        </w:rPr>
      </w:pPr>
      <w:r>
        <w:rPr>
          <w:b/>
        </w:rPr>
        <w:t>National Ministries Building</w:t>
      </w:r>
    </w:p>
    <w:p w14:paraId="32606181" w14:textId="77777777" w:rsidR="00E97B62" w:rsidRDefault="00E97B62" w:rsidP="00E97B62">
      <w:pPr>
        <w:pStyle w:val="ataBody0"/>
        <w:jc w:val="center"/>
        <w:rPr>
          <w:b/>
        </w:rPr>
      </w:pPr>
      <w:r>
        <w:rPr>
          <w:b/>
        </w:rPr>
        <w:t>Data Collection</w:t>
      </w:r>
    </w:p>
    <w:p w14:paraId="36896483" w14:textId="77777777" w:rsidR="00E97B62" w:rsidRDefault="00E97B62" w:rsidP="00E97B62">
      <w:pPr>
        <w:pStyle w:val="ataBody0"/>
        <w:jc w:val="center"/>
        <w:rPr>
          <w:b/>
        </w:rPr>
      </w:pPr>
      <w:r>
        <w:rPr>
          <w:b/>
        </w:rPr>
        <w:t>Prepared by the Office of Security</w:t>
      </w:r>
    </w:p>
    <w:p w14:paraId="4FE1B67A" w14:textId="77777777" w:rsidR="00E97B62" w:rsidRDefault="00E97B62" w:rsidP="00E97B62">
      <w:pPr>
        <w:pStyle w:val="ataBody0"/>
        <w:jc w:val="center"/>
        <w:rPr>
          <w:b/>
        </w:rPr>
      </w:pPr>
      <w:r>
        <w:rPr>
          <w:b/>
        </w:rPr>
        <w:t>For the Vulnerability Analysis Team</w:t>
      </w:r>
    </w:p>
    <w:p w14:paraId="21224BB3" w14:textId="77777777" w:rsidR="00E97B62" w:rsidRDefault="00E97B62" w:rsidP="006525E8">
      <w:pPr>
        <w:pStyle w:val="ATAHeadingLevel3"/>
      </w:pPr>
      <w:bookmarkStart w:id="35" w:name="_Toc449349602"/>
      <w:r>
        <w:t>Intelligence Report: Urban Front Terrorist Organization</w:t>
      </w:r>
      <w:bookmarkEnd w:id="35"/>
    </w:p>
    <w:p w14:paraId="3BBEE2A7" w14:textId="77777777" w:rsidR="00E97B62" w:rsidRDefault="00E97B62" w:rsidP="00E97B62">
      <w:pPr>
        <w:pStyle w:val="ataBody0"/>
      </w:pPr>
      <w:r>
        <w:t xml:space="preserve">This group has been known to operate in cells to commit acts of violence throughout adjacent countries. Their primary tactic is and has continued to be vehicle and suicide bombs. They typically drive to a facility, park a large panel truck near the entrance of the facility, and abandon the vehicle. Once people gather at the facility, the terrorists detonate the bomb with a remote device. Their primary motivation is to cause discontentment among the citizens by having them believe the government is powerless in stopping the attacks. </w:t>
      </w:r>
    </w:p>
    <w:p w14:paraId="2509E53B" w14:textId="77777777" w:rsidR="00E97B62" w:rsidRDefault="00E97B62" w:rsidP="00E97B62">
      <w:pPr>
        <w:pStyle w:val="ataBody0"/>
      </w:pPr>
    </w:p>
    <w:p w14:paraId="07ABC3A1" w14:textId="77777777" w:rsidR="00E97B62" w:rsidRDefault="00E97B62" w:rsidP="00E97B62">
      <w:pPr>
        <w:pStyle w:val="ataBody0"/>
      </w:pPr>
      <w:r>
        <w:t xml:space="preserve">At least five people have been identified as part of this group, but there were others that have died as a result of their involvement in suicide bombings. The group’s suicide bomb tactics focus on gatherings of people who are attending national symbols such as museums, monuments, and government buildings. </w:t>
      </w:r>
    </w:p>
    <w:p w14:paraId="637CBDFE" w14:textId="77777777" w:rsidR="00E97B62" w:rsidRDefault="00E97B62" w:rsidP="00E97B62">
      <w:pPr>
        <w:pStyle w:val="ataBody0"/>
      </w:pPr>
    </w:p>
    <w:p w14:paraId="4391B68E" w14:textId="77777777" w:rsidR="00E97B62" w:rsidRDefault="00E97B62" w:rsidP="00E97B62">
      <w:pPr>
        <w:pStyle w:val="ataBody0"/>
      </w:pPr>
      <w:r>
        <w:t xml:space="preserve">The suicide bombers have killed dozens of people over the past three months. In each of the incidents, the sequence of events is essentially the same: the suicide bombers encounter the local authorities before entering the building, and then the </w:t>
      </w:r>
      <w:r>
        <w:lastRenderedPageBreak/>
        <w:t>device explodes. Witnesses report that in each incident, the bombers never touched or triggered the device, which suggests that the suicide bombers are being detonated remotely.</w:t>
      </w:r>
    </w:p>
    <w:p w14:paraId="48153409" w14:textId="77777777" w:rsidR="00E97B62" w:rsidRDefault="00E97B62" w:rsidP="006525E8">
      <w:pPr>
        <w:pStyle w:val="ATAHeadingLevel3"/>
      </w:pPr>
      <w:bookmarkStart w:id="36" w:name="_Toc449349603"/>
      <w:r>
        <w:t>Union Brochure</w:t>
      </w:r>
      <w:bookmarkEnd w:id="36"/>
    </w:p>
    <w:p w14:paraId="707A1DED" w14:textId="77777777" w:rsidR="00E97B62" w:rsidRDefault="00E97B62" w:rsidP="00E97B62">
      <w:pPr>
        <w:pStyle w:val="ataBody0"/>
      </w:pPr>
      <w:r>
        <w:t xml:space="preserve">An intelligence source discovered a union brochure that discussed an upcoming strike against the government. The “Workers United for a Better Life” Union announced in the brochure that it would conduct a planned strike very soon. The brochure did not give a specific date. The organization represents 1,000 government employees who have been disgruntled for the past three years due to poor pay and no salary increases. </w:t>
      </w:r>
    </w:p>
    <w:p w14:paraId="17DAF314" w14:textId="77777777" w:rsidR="00E97B62" w:rsidRDefault="00E97B62" w:rsidP="00E97B62">
      <w:pPr>
        <w:pStyle w:val="ataBody0"/>
      </w:pPr>
    </w:p>
    <w:p w14:paraId="45AC01FC" w14:textId="77777777" w:rsidR="00E97B62" w:rsidRDefault="00E97B62" w:rsidP="00E97B62">
      <w:pPr>
        <w:pStyle w:val="ataBody0"/>
      </w:pPr>
      <w:r>
        <w:t xml:space="preserve">The brochure also said that the employees will leave their offices at the appointed hour and go to the National Ministries Building and establish a human chain around the building, preventing anyone from entering or leaving. If necessary, anyone desiring to break the chain will be dealt with by the use of a “pepper spray” irritant. Protestors are instructed to wear masks during the protest. </w:t>
      </w:r>
    </w:p>
    <w:p w14:paraId="72D4F177" w14:textId="77777777" w:rsidR="00E97B62" w:rsidRDefault="00E97B62" w:rsidP="00E97B62">
      <w:pPr>
        <w:pStyle w:val="ataBody0"/>
      </w:pPr>
    </w:p>
    <w:p w14:paraId="6E406906" w14:textId="77777777" w:rsidR="00E97B62" w:rsidRDefault="00E97B62" w:rsidP="00E97B62">
      <w:pPr>
        <w:pStyle w:val="ataBody0"/>
      </w:pPr>
      <w:r>
        <w:t>The government has avoided such protests in the past through quick negotiations, but the Union has never made an effort of this type. Recently appointed union leadership is known for its radical behavior at past events, but has never been able to get people organized enough to carry out this type of threat.</w:t>
      </w:r>
    </w:p>
    <w:p w14:paraId="380A02B1" w14:textId="77777777" w:rsidR="00E97B62" w:rsidRPr="006525E8" w:rsidRDefault="00E97B62" w:rsidP="006525E8">
      <w:pPr>
        <w:pStyle w:val="ATAHeadingLevel3"/>
      </w:pPr>
      <w:bookmarkStart w:id="37" w:name="_Toc449349604"/>
      <w:r w:rsidRPr="006525E8">
        <w:t>Excerpts from the Head of Government’s Newsletter</w:t>
      </w:r>
      <w:bookmarkEnd w:id="37"/>
    </w:p>
    <w:p w14:paraId="73160F59" w14:textId="77777777" w:rsidR="00E97B62" w:rsidRDefault="00E97B62" w:rsidP="00E97B62">
      <w:pPr>
        <w:pStyle w:val="ataBody0"/>
      </w:pPr>
    </w:p>
    <w:p w14:paraId="3057BB60" w14:textId="77777777" w:rsidR="00E97B62" w:rsidRDefault="00E97B62" w:rsidP="00E97B62">
      <w:pPr>
        <w:pStyle w:val="ataBody0"/>
      </w:pPr>
      <w:r>
        <w:t>Dear Civil Servants,</w:t>
      </w:r>
    </w:p>
    <w:p w14:paraId="30BC1709" w14:textId="77777777" w:rsidR="00E97B62" w:rsidRDefault="00E97B62" w:rsidP="00E97B62">
      <w:pPr>
        <w:pStyle w:val="ataBody0"/>
        <w:ind w:firstLine="720"/>
      </w:pPr>
      <w:r>
        <w:t xml:space="preserve">It is with extreme dismay that I must announce the layoff of 500 government employees due to budget concerns. I have met with each of the Ministers to discuss the best way to deal with this situation, and it has been determined that employees holding critical positions will remain working in the primary offices of each Ministry. </w:t>
      </w:r>
    </w:p>
    <w:p w14:paraId="3ACC80D9" w14:textId="77777777" w:rsidR="00E97B62" w:rsidRDefault="00E97B62" w:rsidP="00E97B62">
      <w:pPr>
        <w:pStyle w:val="ataBody0"/>
      </w:pPr>
    </w:p>
    <w:p w14:paraId="5277D0BC" w14:textId="77777777" w:rsidR="00E97B62" w:rsidRDefault="00E97B62" w:rsidP="00E97B62">
      <w:pPr>
        <w:pStyle w:val="ataBody0"/>
        <w:ind w:firstLine="720"/>
      </w:pPr>
      <w:r>
        <w:t xml:space="preserve">Since I cannot tell you when or if you will be coming back to work for the government, arrangements have been made to help you transition to other positions in the private sector. The names of those affected will be announced next week. </w:t>
      </w:r>
    </w:p>
    <w:p w14:paraId="598F9636" w14:textId="77777777" w:rsidR="00E97B62" w:rsidRDefault="00E97B62" w:rsidP="006525E8">
      <w:pPr>
        <w:pStyle w:val="ATAHeadingLevel3"/>
      </w:pPr>
      <w:bookmarkStart w:id="38" w:name="_Toc449349605"/>
      <w:r>
        <w:t>Adjacent Country Intelligence Report</w:t>
      </w:r>
      <w:bookmarkEnd w:id="38"/>
    </w:p>
    <w:p w14:paraId="74826E41" w14:textId="77777777" w:rsidR="00E97B62" w:rsidRDefault="00E97B62" w:rsidP="00E97B62">
      <w:pPr>
        <w:pStyle w:val="ataBody0"/>
      </w:pPr>
      <w:r>
        <w:t xml:space="preserve">A suicide bomber entered the Museum of History recently and went directly to the cafeteria, where the staff and faculty were meeting with the Minister of Antiquities. Once inside the cafeteria area the bomber detonated the bomb, which resulted in 10 people being killed and dozens injured. </w:t>
      </w:r>
    </w:p>
    <w:p w14:paraId="4ACCAF3F" w14:textId="77777777" w:rsidR="00E97B62" w:rsidRDefault="00E97B62" w:rsidP="00E97B62">
      <w:pPr>
        <w:pStyle w:val="ataBody0"/>
      </w:pPr>
    </w:p>
    <w:p w14:paraId="296BD2A3" w14:textId="77777777" w:rsidR="00E97B62" w:rsidRDefault="00E97B62" w:rsidP="00E97B62">
      <w:pPr>
        <w:pStyle w:val="ataBody0"/>
      </w:pPr>
      <w:r>
        <w:t>A call was received shortly after the incident from a male individual claiming to be a member of the Urban Front terrorist organization. The bomber was identified as an employee of the Museum.</w:t>
      </w:r>
    </w:p>
    <w:p w14:paraId="287C8D62" w14:textId="77777777" w:rsidR="00E97B62" w:rsidRDefault="00E97B62" w:rsidP="006525E8">
      <w:pPr>
        <w:pStyle w:val="ATAHeadingLevel3"/>
      </w:pPr>
      <w:bookmarkStart w:id="39" w:name="_Toc449349606"/>
      <w:r>
        <w:lastRenderedPageBreak/>
        <w:t>Media Report</w:t>
      </w:r>
      <w:bookmarkEnd w:id="39"/>
    </w:p>
    <w:p w14:paraId="4D48BE18" w14:textId="77777777" w:rsidR="00E97B62" w:rsidRDefault="00E97B62" w:rsidP="00E97B62">
      <w:pPr>
        <w:pStyle w:val="ataBody0"/>
      </w:pPr>
      <w:r>
        <w:t xml:space="preserve">The National newspaper reported, “Police are investigating a serious security breach after a civil servant lost top-secret documents containing the latest intelligence on Urban Front.” </w:t>
      </w:r>
    </w:p>
    <w:p w14:paraId="7AB18238" w14:textId="77777777" w:rsidR="00E97B62" w:rsidRDefault="00E97B62" w:rsidP="00E97B62">
      <w:pPr>
        <w:pStyle w:val="ataBody0"/>
      </w:pPr>
    </w:p>
    <w:p w14:paraId="06DDA6F1" w14:textId="3ECE2FD6" w:rsidR="00E97B62" w:rsidRDefault="00E97B62" w:rsidP="00E97B62">
      <w:pPr>
        <w:pStyle w:val="ataBody0"/>
      </w:pPr>
      <w:r>
        <w:t>The unnamed Ministry of Interior employee apparently breached strict security rules when he left the papers on the seat of a train. A</w:t>
      </w:r>
      <w:r w:rsidR="00BE7CC8">
        <w:t>nother</w:t>
      </w:r>
      <w:r>
        <w:t xml:space="preserve"> passenger spotted the envelope </w:t>
      </w:r>
      <w:r w:rsidR="00BE7CC8">
        <w:t>with</w:t>
      </w:r>
      <w:r>
        <w:t xml:space="preserve"> the files and gave it to the National newspaper who gave them to the police. The employee was later suspended from his job, the Ministry Office </w:t>
      </w:r>
      <w:r w:rsidR="00BE7CC8">
        <w:t>said</w:t>
      </w:r>
      <w:r>
        <w:t xml:space="preserve">. </w:t>
      </w:r>
    </w:p>
    <w:p w14:paraId="005A2420" w14:textId="77777777" w:rsidR="00E97B62" w:rsidRDefault="00E97B62" w:rsidP="00E97B62">
      <w:pPr>
        <w:pStyle w:val="ataBody0"/>
      </w:pPr>
    </w:p>
    <w:p w14:paraId="1D28986C" w14:textId="77777777" w:rsidR="00E97B62" w:rsidRDefault="00E97B62" w:rsidP="00E97B62">
      <w:pPr>
        <w:pStyle w:val="ATABody"/>
      </w:pPr>
      <w:r>
        <w:t>The Head of Government is being asked to conduct an extensive review of policies related to classified documents. Some members of Parliament are asking for the Head of Government to step down and take full responsibility for the actions of employees under her charge.</w:t>
      </w:r>
    </w:p>
    <w:p w14:paraId="396C34F0" w14:textId="77777777" w:rsidR="00E97B62" w:rsidRDefault="00E97B62" w:rsidP="00E97B62">
      <w:pPr>
        <w:pStyle w:val="ATABody"/>
      </w:pPr>
    </w:p>
    <w:p w14:paraId="0737AAEA" w14:textId="77777777" w:rsidR="00E97B62" w:rsidRDefault="00E97B62" w:rsidP="00E97B62">
      <w:pPr>
        <w:pStyle w:val="ATABody"/>
        <w:rPr>
          <w:b/>
          <w:sz w:val="18"/>
          <w:szCs w:val="18"/>
        </w:rPr>
      </w:pPr>
      <w:r>
        <w:rPr>
          <w:b/>
          <w:sz w:val="18"/>
          <w:szCs w:val="18"/>
        </w:rPr>
        <w:t>Table 4: Insider Threat Information Worksheet</w:t>
      </w:r>
    </w:p>
    <w:tbl>
      <w:tblPr>
        <w:tblW w:w="9630" w:type="dxa"/>
        <w:tblInd w:w="-162" w:type="dxa"/>
        <w:tblLayout w:type="fixed"/>
        <w:tblCellMar>
          <w:left w:w="0" w:type="dxa"/>
          <w:right w:w="0" w:type="dxa"/>
        </w:tblCellMar>
        <w:tblLook w:val="04A0" w:firstRow="1" w:lastRow="0" w:firstColumn="1" w:lastColumn="0" w:noHBand="0" w:noVBand="1"/>
      </w:tblPr>
      <w:tblGrid>
        <w:gridCol w:w="1620"/>
        <w:gridCol w:w="1260"/>
        <w:gridCol w:w="1260"/>
        <w:gridCol w:w="1260"/>
        <w:gridCol w:w="1350"/>
        <w:gridCol w:w="1350"/>
        <w:gridCol w:w="1530"/>
      </w:tblGrid>
      <w:tr w:rsidR="00E97B62" w14:paraId="790FDCEE" w14:textId="77777777" w:rsidTr="00E97B62">
        <w:trPr>
          <w:trHeight w:val="623"/>
          <w:tblHeader/>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DA490AC" w14:textId="035D6E2C" w:rsidR="00E97B62" w:rsidRDefault="00E97B62">
            <w:pPr>
              <w:pStyle w:val="ATATableHeading"/>
              <w:spacing w:before="120" w:after="120"/>
              <w:rPr>
                <w:b/>
                <w:sz w:val="22"/>
                <w:szCs w:val="22"/>
              </w:rPr>
            </w:pPr>
            <w:r>
              <w:rPr>
                <w:noProof/>
              </w:rPr>
              <mc:AlternateContent>
                <mc:Choice Requires="wps">
                  <w:drawing>
                    <wp:anchor distT="0" distB="0" distL="114300" distR="114300" simplePos="0" relativeHeight="251608064" behindDoc="0" locked="0" layoutInCell="1" allowOverlap="1" wp14:anchorId="2618962D" wp14:editId="4B1BC4E5">
                      <wp:simplePos x="0" y="0"/>
                      <wp:positionH relativeFrom="column">
                        <wp:posOffset>578485</wp:posOffset>
                      </wp:positionH>
                      <wp:positionV relativeFrom="paragraph">
                        <wp:posOffset>75565</wp:posOffset>
                      </wp:positionV>
                      <wp:extent cx="265430" cy="0"/>
                      <wp:effectExtent l="0" t="76200" r="20320"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88FA54" id="_x0000_t32" coordsize="21600,21600" o:spt="32" o:oned="t" path="m,l21600,21600e" filled="f">
                      <v:path arrowok="t" fillok="f" o:connecttype="none"/>
                      <o:lock v:ext="edit" shapetype="t"/>
                    </v:shapetype>
                    <v:shape id="Straight Arrow Connector 146" o:spid="_x0000_s1026" type="#_x0000_t32" style="position:absolute;margin-left:45.55pt;margin-top:5.95pt;width:20.9pt;height: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" strokecolor="black [3213]">
                      <v:stroke endarrow="block"/>
                    </v:shape>
                  </w:pict>
                </mc:Fallback>
              </mc:AlternateContent>
            </w:r>
            <w:r>
              <w:rPr>
                <w:b/>
                <w:sz w:val="22"/>
                <w:szCs w:val="22"/>
              </w:rPr>
              <w:t>Threat opportunity</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F0322" w14:textId="77777777" w:rsidR="00E97B62" w:rsidRDefault="00E97B62">
            <w:pPr>
              <w:pStyle w:val="ATATableHeading"/>
              <w:spacing w:before="120" w:after="120"/>
              <w:rPr>
                <w:b/>
                <w:sz w:val="22"/>
                <w:szCs w:val="22"/>
              </w:rPr>
            </w:pPr>
            <w:r>
              <w:rPr>
                <w:b/>
                <w:sz w:val="22"/>
                <w:szCs w:val="22"/>
              </w:rPr>
              <w:t>Access to asset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37F183" w14:textId="77777777" w:rsidR="00E97B62" w:rsidRDefault="00E97B62">
            <w:pPr>
              <w:pStyle w:val="ATATableHeading"/>
              <w:spacing w:before="120" w:after="120"/>
              <w:rPr>
                <w:b/>
                <w:sz w:val="22"/>
                <w:szCs w:val="22"/>
              </w:rPr>
            </w:pPr>
            <w:r>
              <w:rPr>
                <w:b/>
                <w:sz w:val="22"/>
                <w:szCs w:val="22"/>
              </w:rPr>
              <w:t>Access to physical protection system</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91757" w14:textId="77777777" w:rsidR="00E97B62" w:rsidRDefault="00E97B62">
            <w:pPr>
              <w:pStyle w:val="ATATableHeading"/>
              <w:spacing w:before="120" w:after="120"/>
              <w:rPr>
                <w:b/>
                <w:sz w:val="22"/>
                <w:szCs w:val="22"/>
              </w:rPr>
            </w:pPr>
            <w:r>
              <w:rPr>
                <w:b/>
                <w:sz w:val="22"/>
                <w:szCs w:val="22"/>
              </w:rPr>
              <w:t xml:space="preserve">Knowledge of security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13BE5" w14:textId="77777777" w:rsidR="00E97B62" w:rsidRDefault="00E97B62">
            <w:pPr>
              <w:pStyle w:val="ATATableHeading"/>
              <w:spacing w:before="120" w:after="120"/>
              <w:rPr>
                <w:b/>
                <w:sz w:val="22"/>
                <w:szCs w:val="22"/>
              </w:rPr>
            </w:pPr>
            <w:r>
              <w:rPr>
                <w:b/>
                <w:sz w:val="22"/>
                <w:szCs w:val="22"/>
              </w:rPr>
              <w:t>Theft opportunity</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3B17B" w14:textId="77777777" w:rsidR="00E97B62" w:rsidRDefault="00E97B62">
            <w:pPr>
              <w:pStyle w:val="ATATableHeading"/>
              <w:spacing w:before="120" w:after="120"/>
              <w:rPr>
                <w:b/>
                <w:sz w:val="22"/>
                <w:szCs w:val="22"/>
              </w:rPr>
            </w:pPr>
            <w:r>
              <w:rPr>
                <w:b/>
                <w:sz w:val="22"/>
                <w:szCs w:val="22"/>
              </w:rPr>
              <w:t>Sabotage opportunity</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CDCAE1A" w14:textId="77777777" w:rsidR="00E97B62" w:rsidRDefault="00E97B62">
            <w:pPr>
              <w:pStyle w:val="ATATableHeading"/>
              <w:spacing w:before="120" w:after="120"/>
              <w:rPr>
                <w:b/>
                <w:sz w:val="22"/>
                <w:szCs w:val="22"/>
              </w:rPr>
            </w:pPr>
            <w:r>
              <w:rPr>
                <w:b/>
                <w:sz w:val="22"/>
                <w:szCs w:val="22"/>
              </w:rPr>
              <w:t>Conspiring opportunity</w:t>
            </w:r>
          </w:p>
        </w:tc>
      </w:tr>
      <w:tr w:rsidR="00E97B62" w14:paraId="7AFBA5D7" w14:textId="77777777" w:rsidTr="00E97B62">
        <w:trPr>
          <w:trHeight w:val="622"/>
          <w:tblHeader/>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9B8D38" w14:textId="676D7370" w:rsidR="00E97B62" w:rsidRDefault="00E97B62">
            <w:pPr>
              <w:pStyle w:val="ATATableHeading"/>
              <w:spacing w:before="120" w:after="120"/>
              <w:rPr>
                <w:b/>
                <w:noProof/>
                <w:sz w:val="22"/>
                <w:szCs w:val="22"/>
              </w:rPr>
            </w:pPr>
            <w:r>
              <w:rPr>
                <w:noProof/>
              </w:rPr>
              <mc:AlternateContent>
                <mc:Choice Requires="wps">
                  <w:drawing>
                    <wp:anchor distT="0" distB="0" distL="114300" distR="114300" simplePos="0" relativeHeight="251613184" behindDoc="0" locked="0" layoutInCell="1" allowOverlap="1" wp14:anchorId="1845F0BA" wp14:editId="5D92E524">
                      <wp:simplePos x="0" y="0"/>
                      <wp:positionH relativeFrom="column">
                        <wp:posOffset>805815</wp:posOffset>
                      </wp:positionH>
                      <wp:positionV relativeFrom="paragraph">
                        <wp:posOffset>137795</wp:posOffset>
                      </wp:positionV>
                      <wp:extent cx="0" cy="182880"/>
                      <wp:effectExtent l="76200" t="0" r="57150" b="6477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4E672" id="Straight Arrow Connector 145" o:spid="_x0000_s1026" type="#_x0000_t32" style="position:absolute;margin-left:63.45pt;margin-top:10.85pt;width:0;height:14.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" strokecolor="black [3213]">
                      <v:stroke endarrow="block"/>
                    </v:shape>
                  </w:pict>
                </mc:Fallback>
              </mc:AlternateContent>
            </w:r>
            <w:r>
              <w:rPr>
                <w:b/>
                <w:sz w:val="22"/>
                <w:szCs w:val="22"/>
              </w:rPr>
              <w:t>Insider categories</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A8599CD" w14:textId="77777777" w:rsidR="00E97B62" w:rsidRDefault="00E97B62">
            <w:pPr>
              <w:rPr>
                <w:rFonts w:ascii="Cambria" w:hAnsi="Cambria"/>
                <w:b/>
                <w:color w:val="262626" w:themeColor="text1" w:themeTint="D9"/>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6A1C13" w14:textId="77777777" w:rsidR="00E97B62" w:rsidRDefault="00E97B62">
            <w:pPr>
              <w:rPr>
                <w:rFonts w:ascii="Cambria" w:hAnsi="Cambria"/>
                <w:b/>
                <w:color w:val="262626" w:themeColor="text1" w:themeTint="D9"/>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BC3CD23" w14:textId="77777777" w:rsidR="00E97B62" w:rsidRDefault="00E97B62">
            <w:pPr>
              <w:rPr>
                <w:rFonts w:ascii="Cambria" w:hAnsi="Cambria"/>
                <w:b/>
                <w:color w:val="262626" w:themeColor="text1" w:themeTint="D9"/>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1A16F16" w14:textId="77777777" w:rsidR="00E97B62" w:rsidRDefault="00E97B62">
            <w:pPr>
              <w:rPr>
                <w:rFonts w:ascii="Cambria" w:hAnsi="Cambria"/>
                <w:b/>
                <w:color w:val="262626" w:themeColor="text1" w:themeTint="D9"/>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92F81BF" w14:textId="77777777" w:rsidR="00E97B62" w:rsidRDefault="00E97B62">
            <w:pPr>
              <w:rPr>
                <w:rFonts w:ascii="Cambria" w:hAnsi="Cambria"/>
                <w:b/>
                <w:color w:val="262626" w:themeColor="text1" w:themeTint="D9"/>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E9165D0" w14:textId="77777777" w:rsidR="00E97B62" w:rsidRDefault="00E97B62">
            <w:pPr>
              <w:rPr>
                <w:rFonts w:ascii="Cambria" w:hAnsi="Cambria"/>
                <w:b/>
                <w:color w:val="262626" w:themeColor="text1" w:themeTint="D9"/>
                <w:sz w:val="22"/>
                <w:szCs w:val="22"/>
              </w:rPr>
            </w:pPr>
          </w:p>
        </w:tc>
      </w:tr>
      <w:tr w:rsidR="00E97B62" w14:paraId="7DF0C208" w14:textId="77777777" w:rsidTr="00E97B62">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161BAC" w14:textId="77777777" w:rsidR="00E97B62" w:rsidRDefault="00E97B62">
            <w:pPr>
              <w:pStyle w:val="ATATableBody"/>
              <w:spacing w:before="120"/>
              <w:rPr>
                <w:i/>
              </w:rPr>
            </w:pPr>
            <w:r>
              <w:rPr>
                <w:i/>
              </w:rPr>
              <w:t>Museum visitors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3064FC" w14:textId="77777777" w:rsidR="00E97B62" w:rsidRDefault="00E97B62">
            <w:pPr>
              <w:pStyle w:val="ATATableBody"/>
              <w:spacing w:before="120"/>
              <w:jc w:val="center"/>
              <w:rPr>
                <w:i/>
              </w:rPr>
            </w:pPr>
            <w:r>
              <w:rPr>
                <w:i/>
              </w:rPr>
              <w:t>High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9EE6AC" w14:textId="77777777" w:rsidR="00E97B62" w:rsidRDefault="00E97B62">
            <w:pPr>
              <w:pStyle w:val="ATATableBody"/>
              <w:spacing w:before="120"/>
              <w:jc w:val="center"/>
              <w:rPr>
                <w:i/>
              </w:rPr>
            </w:pPr>
            <w:r>
              <w:rPr>
                <w:i/>
              </w:rPr>
              <w:t>Low</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42722" w14:textId="77777777" w:rsidR="00E97B62" w:rsidRDefault="00E97B62">
            <w:pPr>
              <w:pStyle w:val="ATATableBody"/>
              <w:spacing w:before="120"/>
              <w:jc w:val="center"/>
              <w:rPr>
                <w:i/>
              </w:rPr>
            </w:pPr>
            <w:r>
              <w:rPr>
                <w:i/>
              </w:rPr>
              <w:t>Low</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5E043E" w14:textId="77777777" w:rsidR="00E97B62" w:rsidRDefault="00E97B62">
            <w:pPr>
              <w:pStyle w:val="ATATableBody"/>
              <w:spacing w:before="120"/>
              <w:jc w:val="center"/>
              <w:rPr>
                <w:i/>
              </w:rPr>
            </w:pPr>
            <w:r>
              <w:rPr>
                <w:i/>
              </w:rPr>
              <w:t>High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57D8A" w14:textId="77777777" w:rsidR="00E97B62" w:rsidRDefault="00E97B62">
            <w:pPr>
              <w:pStyle w:val="ATATableBody"/>
              <w:spacing w:before="120"/>
              <w:jc w:val="center"/>
              <w:rPr>
                <w:i/>
              </w:rPr>
            </w:pPr>
            <w:r>
              <w:rPr>
                <w:i/>
              </w:rPr>
              <w:t>High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C3DE7C1" w14:textId="77777777" w:rsidR="00E97B62" w:rsidRDefault="00E97B62">
            <w:pPr>
              <w:pStyle w:val="ATATableBody"/>
              <w:spacing w:before="120"/>
              <w:jc w:val="center"/>
              <w:rPr>
                <w:i/>
              </w:rPr>
            </w:pPr>
            <w:r>
              <w:rPr>
                <w:i/>
              </w:rPr>
              <w:t>High</w:t>
            </w:r>
          </w:p>
        </w:tc>
      </w:tr>
      <w:tr w:rsidR="00E97B62" w14:paraId="7EB6A6C5" w14:textId="77777777" w:rsidTr="00E97B62">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50B4D4" w14:textId="77777777" w:rsidR="00E97B62" w:rsidRDefault="00E97B62">
            <w:pPr>
              <w:pStyle w:val="ATATableBody"/>
              <w:spacing w:before="120"/>
              <w:rPr>
                <w:i/>
              </w:rPr>
            </w:pPr>
            <w:r>
              <w:rPr>
                <w:i/>
              </w:rPr>
              <w:t>Union employees working at the National Ministries Building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5EFAC" w14:textId="77777777" w:rsidR="00E97B62" w:rsidRDefault="00E97B62">
            <w:pPr>
              <w:pStyle w:val="ATATableBody"/>
              <w:spacing w:before="120"/>
              <w:jc w:val="center"/>
              <w:rPr>
                <w:i/>
              </w:rPr>
            </w:pPr>
            <w:r>
              <w:rPr>
                <w:i/>
              </w:rPr>
              <w:t>High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387E57" w14:textId="77777777" w:rsidR="00E97B62" w:rsidRDefault="00E97B62">
            <w:pPr>
              <w:pStyle w:val="ATATableBody"/>
              <w:spacing w:before="120"/>
              <w:jc w:val="center"/>
              <w:rPr>
                <w:i/>
              </w:rPr>
            </w:pPr>
            <w:r>
              <w:rPr>
                <w:i/>
              </w:rPr>
              <w:t xml:space="preserve">High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395F8" w14:textId="77777777" w:rsidR="00E97B62" w:rsidRDefault="00E97B62">
            <w:pPr>
              <w:pStyle w:val="ATATableBody"/>
              <w:spacing w:before="120"/>
              <w:jc w:val="center"/>
              <w:rPr>
                <w:i/>
              </w:rPr>
            </w:pPr>
            <w:r>
              <w:rPr>
                <w:i/>
              </w:rPr>
              <w:t xml:space="preserve">Medium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CEDB5" w14:textId="77777777" w:rsidR="00E97B62" w:rsidRDefault="00E97B62">
            <w:pPr>
              <w:pStyle w:val="ATATableBody"/>
              <w:spacing w:before="120"/>
              <w:jc w:val="center"/>
              <w:rPr>
                <w:i/>
              </w:rPr>
            </w:pPr>
            <w:r>
              <w:rPr>
                <w:i/>
              </w:rPr>
              <w:t xml:space="preserve">High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2835CF" w14:textId="77777777" w:rsidR="00E97B62" w:rsidRDefault="00E97B62">
            <w:pPr>
              <w:pStyle w:val="ATATableBody"/>
              <w:spacing w:before="120"/>
              <w:jc w:val="center"/>
              <w:rPr>
                <w:i/>
              </w:rPr>
            </w:pPr>
            <w:r>
              <w:rPr>
                <w:i/>
              </w:rPr>
              <w:t xml:space="preserve">High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4A5262E" w14:textId="77777777" w:rsidR="00E97B62" w:rsidRDefault="00E97B62">
            <w:pPr>
              <w:pStyle w:val="ATATableBody"/>
              <w:spacing w:before="120"/>
              <w:jc w:val="center"/>
              <w:rPr>
                <w:i/>
              </w:rPr>
            </w:pPr>
            <w:r>
              <w:rPr>
                <w:i/>
              </w:rPr>
              <w:t>High</w:t>
            </w:r>
          </w:p>
        </w:tc>
      </w:tr>
    </w:tbl>
    <w:p w14:paraId="7B67A641" w14:textId="77777777" w:rsidR="00E97B62" w:rsidRDefault="00E97B62" w:rsidP="00E97B62">
      <w:pPr>
        <w:rPr>
          <w:rFonts w:ascii="Cambria" w:hAnsi="Cambria"/>
        </w:rPr>
      </w:pPr>
      <w:r>
        <w:br w:type="page"/>
      </w:r>
    </w:p>
    <w:p w14:paraId="52621315" w14:textId="77777777" w:rsidR="00E97B62" w:rsidRDefault="00E97B62" w:rsidP="00E97B62">
      <w:pPr>
        <w:pStyle w:val="ATABody"/>
        <w:rPr>
          <w:b/>
          <w:sz w:val="18"/>
          <w:szCs w:val="18"/>
        </w:rPr>
      </w:pPr>
      <w:r>
        <w:rPr>
          <w:b/>
          <w:sz w:val="18"/>
          <w:szCs w:val="18"/>
        </w:rPr>
        <w:lastRenderedPageBreak/>
        <w:t>Table 5: Outsider Threat Information Worksheet</w:t>
      </w: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72" w:type="dxa"/>
        </w:tblCellMar>
        <w:tblLook w:val="04A0" w:firstRow="1" w:lastRow="0" w:firstColumn="1" w:lastColumn="0" w:noHBand="0" w:noVBand="1"/>
      </w:tblPr>
      <w:tblGrid>
        <w:gridCol w:w="2334"/>
        <w:gridCol w:w="3035"/>
        <w:gridCol w:w="2971"/>
      </w:tblGrid>
      <w:tr w:rsidR="00E97B62" w14:paraId="2A9BBB6B" w14:textId="77777777" w:rsidTr="006525E8">
        <w:trPr>
          <w:trHeight w:val="263"/>
          <w:tblHeader/>
        </w:trPr>
        <w:tc>
          <w:tcPr>
            <w:tcW w:w="23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1626405E" w14:textId="77777777" w:rsidR="00E97B62" w:rsidRDefault="00E97B62">
            <w:pPr>
              <w:pStyle w:val="ATATableHeading"/>
              <w:spacing w:before="120" w:after="120"/>
              <w:rPr>
                <w:rStyle w:val="ATAEmphasis"/>
              </w:rPr>
            </w:pPr>
            <w:r>
              <w:rPr>
                <w:rStyle w:val="ATAEmphasis"/>
              </w:rPr>
              <w:t>Threat Type</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54802259" w14:textId="77777777" w:rsidR="00E97B62" w:rsidRDefault="00E97B62">
            <w:pPr>
              <w:pStyle w:val="ATATableHeading"/>
              <w:spacing w:before="120" w:after="120"/>
              <w:rPr>
                <w:rStyle w:val="ATAEmphasis"/>
              </w:rPr>
            </w:pPr>
            <w:r>
              <w:rPr>
                <w:rStyle w:val="ATAEmphasis"/>
              </w:rPr>
              <w:t>Threat 1</w:t>
            </w: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52B2A61E" w14:textId="77777777" w:rsidR="00E97B62" w:rsidRDefault="00E97B62">
            <w:pPr>
              <w:pStyle w:val="ATATableHeading"/>
              <w:spacing w:before="120" w:after="120"/>
              <w:rPr>
                <w:rStyle w:val="ATAEmphasis"/>
              </w:rPr>
            </w:pPr>
            <w:r>
              <w:rPr>
                <w:rStyle w:val="ATAEmphasis"/>
              </w:rPr>
              <w:t>Threat 2</w:t>
            </w:r>
          </w:p>
        </w:tc>
      </w:tr>
      <w:tr w:rsidR="00E97B62" w14:paraId="1D05ABD8" w14:textId="77777777" w:rsidTr="006525E8">
        <w:trPr>
          <w:trHeight w:val="262"/>
          <w:tblHeader/>
        </w:trPr>
        <w:tc>
          <w:tcPr>
            <w:tcW w:w="2334" w:type="dxa"/>
            <w:vMerge/>
            <w:tcBorders>
              <w:top w:val="single" w:sz="4" w:space="0" w:color="auto"/>
              <w:left w:val="single" w:sz="4" w:space="0" w:color="auto"/>
              <w:bottom w:val="single" w:sz="4" w:space="0" w:color="auto"/>
              <w:right w:val="single" w:sz="4" w:space="0" w:color="auto"/>
            </w:tcBorders>
            <w:vAlign w:val="center"/>
            <w:hideMark/>
          </w:tcPr>
          <w:p w14:paraId="3371CEA4" w14:textId="77777777" w:rsidR="00E97B62" w:rsidRDefault="00E97B62">
            <w:pPr>
              <w:rPr>
                <w:rStyle w:val="ATAEmphasis"/>
              </w:rPr>
            </w:pP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30112A18" w14:textId="77777777" w:rsidR="00E97B62" w:rsidRDefault="00E97B62">
            <w:pPr>
              <w:pStyle w:val="ATATableHeading"/>
              <w:spacing w:before="120" w:after="120"/>
              <w:rPr>
                <w:rStyle w:val="ATAEmphasis"/>
                <w:i/>
              </w:rPr>
            </w:pPr>
            <w:r>
              <w:rPr>
                <w:rStyle w:val="ATAEmphasis"/>
                <w:i/>
              </w:rPr>
              <w:t>Terrorist Urban Front</w:t>
            </w: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1D889D42" w14:textId="77777777" w:rsidR="00E97B62" w:rsidRDefault="00E97B62">
            <w:pPr>
              <w:pStyle w:val="ATATableHeading"/>
              <w:spacing w:before="120" w:after="120"/>
              <w:rPr>
                <w:rStyle w:val="ATAEmphasis"/>
                <w:i/>
              </w:rPr>
            </w:pPr>
            <w:r>
              <w:rPr>
                <w:rStyle w:val="ATAEmphasis"/>
                <w:i/>
              </w:rPr>
              <w:t>Union Activists</w:t>
            </w:r>
          </w:p>
        </w:tc>
      </w:tr>
      <w:tr w:rsidR="00E97B62" w14:paraId="3B100B55"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7D9E4027" w14:textId="77777777" w:rsidR="00E97B62" w:rsidRDefault="00E97B62">
            <w:pPr>
              <w:pStyle w:val="ATATableHeading"/>
              <w:spacing w:before="120" w:after="120"/>
              <w:rPr>
                <w:rStyle w:val="ATAEmphasis"/>
              </w:rPr>
            </w:pPr>
            <w:r>
              <w:rPr>
                <w:rStyle w:val="ATAEmphasis"/>
              </w:rPr>
              <w:t>Potential Action (High, Medium, Low)</w:t>
            </w:r>
          </w:p>
        </w:tc>
      </w:tr>
      <w:tr w:rsidR="00E97B62" w14:paraId="77A05B40"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18F9CC2" w14:textId="77777777" w:rsidR="00E97B62" w:rsidRDefault="00E97B62">
            <w:pPr>
              <w:pStyle w:val="ATATableBody"/>
              <w:spacing w:before="120"/>
            </w:pPr>
            <w:r>
              <w:t>Theft</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D7DB95C" w14:textId="77777777" w:rsidR="00E97B62" w:rsidRDefault="00E97B62">
            <w:pPr>
              <w:pStyle w:val="ATATableBody"/>
              <w:rPr>
                <w:i/>
              </w:rPr>
            </w:pPr>
            <w:r>
              <w:rPr>
                <w:i/>
              </w:rPr>
              <w:t>Low</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B3CD411" w14:textId="77777777" w:rsidR="00E97B62" w:rsidRDefault="00E97B62">
            <w:pPr>
              <w:pStyle w:val="ATATableBody"/>
              <w:rPr>
                <w:i/>
              </w:rPr>
            </w:pPr>
            <w:r>
              <w:rPr>
                <w:i/>
              </w:rPr>
              <w:t>Medium</w:t>
            </w:r>
          </w:p>
        </w:tc>
      </w:tr>
      <w:tr w:rsidR="00E97B62" w14:paraId="4BF3262A"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DD9A69A" w14:textId="77777777" w:rsidR="00E97B62" w:rsidRDefault="00E97B62">
            <w:pPr>
              <w:pStyle w:val="ATATableBody"/>
              <w:spacing w:before="120"/>
            </w:pPr>
            <w:r>
              <w:t>Sabotage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1D941A2" w14:textId="77777777" w:rsidR="00E97B62" w:rsidRDefault="00E97B62">
            <w:pPr>
              <w:pStyle w:val="ATATableBody"/>
              <w:rPr>
                <w:i/>
              </w:rPr>
            </w:pPr>
            <w:r>
              <w:rPr>
                <w:i/>
              </w:rPr>
              <w:t>High</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6B7959C" w14:textId="77777777" w:rsidR="00E97B62" w:rsidRDefault="00E97B62">
            <w:pPr>
              <w:pStyle w:val="ATATableBody"/>
              <w:rPr>
                <w:i/>
              </w:rPr>
            </w:pPr>
            <w:r>
              <w:rPr>
                <w:i/>
              </w:rPr>
              <w:t>High</w:t>
            </w:r>
          </w:p>
        </w:tc>
      </w:tr>
      <w:tr w:rsidR="00E97B62" w14:paraId="111CF771"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A0BF556"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7CFB7DD" w14:textId="15D0E268" w:rsidR="00E97B62" w:rsidRDefault="00BE014E">
            <w:pPr>
              <w:pStyle w:val="ATATableBody"/>
            </w:pPr>
            <w:r>
              <w:rPr>
                <w:i/>
              </w:rPr>
              <w:t>Participant input may vary</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6CD680A" w14:textId="032DF9B2" w:rsidR="00E97B62" w:rsidRDefault="00BE014E">
            <w:pPr>
              <w:pStyle w:val="ATATableBody"/>
            </w:pPr>
            <w:r>
              <w:rPr>
                <w:i/>
              </w:rPr>
              <w:t>Participant input may vary</w:t>
            </w:r>
          </w:p>
        </w:tc>
      </w:tr>
      <w:tr w:rsidR="00E97B62" w14:paraId="75631D36"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1F4D592F" w14:textId="77777777" w:rsidR="00E97B62" w:rsidRDefault="00E97B62">
            <w:pPr>
              <w:pStyle w:val="ATATableHeading"/>
              <w:spacing w:before="120" w:after="120"/>
            </w:pPr>
            <w:r>
              <w:rPr>
                <w:rStyle w:val="ATAEmphasis"/>
              </w:rPr>
              <w:t>Motivations (High, Medium, Low)</w:t>
            </w:r>
          </w:p>
        </w:tc>
      </w:tr>
      <w:tr w:rsidR="00E97B62" w14:paraId="088AD02D"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664A935" w14:textId="77777777" w:rsidR="00E97B62" w:rsidRDefault="00E97B62">
            <w:pPr>
              <w:pStyle w:val="ATATableBody"/>
              <w:spacing w:before="120"/>
            </w:pPr>
            <w:r>
              <w:t>Political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EBC5B8E" w14:textId="77777777" w:rsidR="00E97B62" w:rsidRDefault="00E97B62">
            <w:pPr>
              <w:pStyle w:val="ATATableBody"/>
              <w:rPr>
                <w:i/>
              </w:rPr>
            </w:pPr>
            <w:r>
              <w:rPr>
                <w:i/>
              </w:rPr>
              <w:t>High</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B110F74" w14:textId="77777777" w:rsidR="00E97B62" w:rsidRDefault="00E97B62">
            <w:pPr>
              <w:pStyle w:val="ATATableBody"/>
              <w:rPr>
                <w:i/>
              </w:rPr>
            </w:pPr>
            <w:r>
              <w:rPr>
                <w:i/>
              </w:rPr>
              <w:t>High</w:t>
            </w:r>
          </w:p>
        </w:tc>
      </w:tr>
      <w:tr w:rsidR="00E97B62" w14:paraId="49C1777C"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0610BB7" w14:textId="77777777" w:rsidR="00E97B62" w:rsidRDefault="00E97B62">
            <w:pPr>
              <w:pStyle w:val="ATATableBody"/>
              <w:spacing w:before="120"/>
            </w:pPr>
            <w:r>
              <w:t>Philosophical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60B3C41" w14:textId="77777777" w:rsidR="00E97B62" w:rsidRDefault="00E97B62">
            <w:pPr>
              <w:pStyle w:val="ATATableBody"/>
              <w:rPr>
                <w:i/>
              </w:rPr>
            </w:pPr>
            <w:r>
              <w:rPr>
                <w:i/>
              </w:rPr>
              <w:t>High</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8135C1B" w14:textId="77777777" w:rsidR="00E97B62" w:rsidRDefault="00E97B62">
            <w:pPr>
              <w:pStyle w:val="ATATableBody"/>
              <w:rPr>
                <w:i/>
              </w:rPr>
            </w:pPr>
            <w:r>
              <w:rPr>
                <w:i/>
              </w:rPr>
              <w:t>Low</w:t>
            </w:r>
          </w:p>
        </w:tc>
      </w:tr>
      <w:tr w:rsidR="00E97B62" w14:paraId="4A0A9A90"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E11BDAB" w14:textId="77777777" w:rsidR="00E97B62" w:rsidRDefault="00E97B62">
            <w:pPr>
              <w:pStyle w:val="ATATableBody"/>
              <w:spacing w:before="120"/>
            </w:pPr>
            <w:r>
              <w:t>Social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9A618FF" w14:textId="77777777" w:rsidR="00E97B62" w:rsidRDefault="00E97B62">
            <w:pPr>
              <w:pStyle w:val="ATATableBody"/>
              <w:rPr>
                <w:i/>
              </w:rPr>
            </w:pPr>
            <w:r>
              <w:rPr>
                <w:i/>
              </w:rPr>
              <w:t>High</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19BA3D" w14:textId="77777777" w:rsidR="00E97B62" w:rsidRDefault="00E97B62">
            <w:pPr>
              <w:pStyle w:val="ATATableBody"/>
              <w:rPr>
                <w:i/>
              </w:rPr>
            </w:pPr>
            <w:r>
              <w:rPr>
                <w:i/>
              </w:rPr>
              <w:t>Medium</w:t>
            </w:r>
          </w:p>
        </w:tc>
      </w:tr>
      <w:tr w:rsidR="00E97B62" w14:paraId="797A7DCC"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3D86F71" w14:textId="77777777" w:rsidR="00E97B62" w:rsidRDefault="00E97B62">
            <w:pPr>
              <w:pStyle w:val="ATATableBody"/>
              <w:spacing w:before="120"/>
            </w:pPr>
            <w:r>
              <w:t>Economic</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137EF74" w14:textId="77777777" w:rsidR="00E97B62" w:rsidRDefault="00E97B62">
            <w:pPr>
              <w:pStyle w:val="ATATableBody"/>
              <w:rPr>
                <w:i/>
              </w:rPr>
            </w:pPr>
            <w:r>
              <w:rPr>
                <w:i/>
              </w:rPr>
              <w:t>Low</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9EA3832" w14:textId="77777777" w:rsidR="00E97B62" w:rsidRDefault="00E97B62">
            <w:pPr>
              <w:pStyle w:val="ATATableBody"/>
              <w:rPr>
                <w:i/>
              </w:rPr>
            </w:pPr>
            <w:r>
              <w:rPr>
                <w:i/>
              </w:rPr>
              <w:t>High</w:t>
            </w:r>
          </w:p>
        </w:tc>
      </w:tr>
      <w:tr w:rsidR="00E97B62" w14:paraId="69FD9D28"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B38FEAE" w14:textId="77777777" w:rsidR="00E97B62" w:rsidRDefault="00E97B62">
            <w:pPr>
              <w:pStyle w:val="ATATableBody"/>
              <w:spacing w:before="120"/>
            </w:pPr>
            <w:r>
              <w:t>Personal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48F57EB" w14:textId="77777777" w:rsidR="00E97B62" w:rsidRDefault="00E97B62">
            <w:pPr>
              <w:pStyle w:val="ATATableBody"/>
              <w:rPr>
                <w:i/>
              </w:rPr>
            </w:pPr>
            <w:r>
              <w:rPr>
                <w:i/>
              </w:rPr>
              <w:t>Low</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A2C8BD8" w14:textId="77777777" w:rsidR="00E97B62" w:rsidRDefault="00E97B62">
            <w:pPr>
              <w:pStyle w:val="ATATableBody"/>
              <w:rPr>
                <w:i/>
              </w:rPr>
            </w:pPr>
            <w:r>
              <w:rPr>
                <w:i/>
              </w:rPr>
              <w:t>High</w:t>
            </w:r>
          </w:p>
        </w:tc>
      </w:tr>
      <w:tr w:rsidR="00E97B62" w14:paraId="2D52236A"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82F082"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751710F" w14:textId="04EA9020" w:rsidR="00E97B62" w:rsidRDefault="00BE014E">
            <w:pPr>
              <w:pStyle w:val="ATATableBody"/>
              <w:rPr>
                <w:i/>
              </w:rPr>
            </w:pPr>
            <w:r>
              <w:rPr>
                <w:i/>
              </w:rPr>
              <w:t>Participant input may vary</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A6B3160" w14:textId="35A7D89E" w:rsidR="00E97B62" w:rsidRDefault="00BE014E">
            <w:pPr>
              <w:pStyle w:val="ATATableBody"/>
              <w:rPr>
                <w:i/>
              </w:rPr>
            </w:pPr>
            <w:r>
              <w:rPr>
                <w:i/>
              </w:rPr>
              <w:t>Participant input may vary</w:t>
            </w:r>
          </w:p>
        </w:tc>
      </w:tr>
      <w:tr w:rsidR="00E97B62" w14:paraId="0F4B290F"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432576CB" w14:textId="77777777" w:rsidR="00E97B62" w:rsidRDefault="00E97B62">
            <w:pPr>
              <w:pStyle w:val="ATATableHeading"/>
              <w:spacing w:before="120" w:after="120"/>
              <w:rPr>
                <w:rStyle w:val="ATAEmphasis"/>
              </w:rPr>
            </w:pPr>
            <w:r>
              <w:rPr>
                <w:rStyle w:val="ATAEmphasis"/>
              </w:rPr>
              <w:t>Tactics</w:t>
            </w:r>
          </w:p>
        </w:tc>
      </w:tr>
      <w:tr w:rsidR="00E97B62" w14:paraId="038DB21A"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172D9B9" w14:textId="77777777" w:rsidR="00E97B62" w:rsidRDefault="00E97B62">
            <w:pPr>
              <w:pStyle w:val="ATATableBody"/>
              <w:spacing w:before="120"/>
            </w:pPr>
            <w:r>
              <w:t>Stealth</w:t>
            </w:r>
          </w:p>
          <w:p w14:paraId="3E176DAB" w14:textId="77777777" w:rsidR="00E97B62" w:rsidRDefault="00E97B62">
            <w:pPr>
              <w:pStyle w:val="ATATableBody"/>
            </w:pPr>
            <w:r>
              <w:t xml:space="preserve">Force </w:t>
            </w:r>
          </w:p>
          <w:p w14:paraId="23D6FC55" w14:textId="77777777" w:rsidR="00E97B62" w:rsidRDefault="00E97B62">
            <w:pPr>
              <w:pStyle w:val="ATATableBody"/>
              <w:spacing w:after="120"/>
            </w:pPr>
            <w:r>
              <w:t>Deceit</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99B2019" w14:textId="77777777" w:rsidR="00E97B62" w:rsidRDefault="00E97B62">
            <w:pPr>
              <w:pStyle w:val="ATATableBody"/>
              <w:rPr>
                <w:i/>
              </w:rPr>
            </w:pPr>
            <w:r>
              <w:rPr>
                <w:i/>
              </w:rPr>
              <w:t>Stealth</w:t>
            </w:r>
          </w:p>
          <w:p w14:paraId="1F2B230B" w14:textId="77777777" w:rsidR="00E97B62" w:rsidRDefault="00E97B62">
            <w:pPr>
              <w:pStyle w:val="ATATableBody"/>
              <w:rPr>
                <w:i/>
              </w:rPr>
            </w:pPr>
            <w:r>
              <w:rPr>
                <w:i/>
              </w:rPr>
              <w:t>Deceit</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4EC2D2B" w14:textId="77777777" w:rsidR="00E97B62" w:rsidRDefault="00E97B62">
            <w:pPr>
              <w:pStyle w:val="ATATableBody"/>
              <w:rPr>
                <w:i/>
              </w:rPr>
            </w:pPr>
            <w:r>
              <w:rPr>
                <w:i/>
              </w:rPr>
              <w:t xml:space="preserve">Force </w:t>
            </w:r>
          </w:p>
        </w:tc>
      </w:tr>
      <w:tr w:rsidR="00E97B62" w14:paraId="1A8F13A0"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DF63D00" w14:textId="77777777" w:rsidR="00E97B62" w:rsidRDefault="00E97B62">
            <w:pPr>
              <w:pStyle w:val="ATATableHeading"/>
              <w:spacing w:before="120" w:after="120"/>
              <w:rPr>
                <w:rStyle w:val="ATAEmphasis"/>
              </w:rPr>
            </w:pPr>
            <w:r>
              <w:rPr>
                <w:rStyle w:val="ATAEmphasis"/>
              </w:rPr>
              <w:t>Capabilities</w:t>
            </w:r>
          </w:p>
        </w:tc>
      </w:tr>
      <w:tr w:rsidR="00E97B62" w14:paraId="17A8A3D4"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DF0A6E1" w14:textId="77777777" w:rsidR="00E97B62" w:rsidRDefault="00E97B62">
            <w:pPr>
              <w:pStyle w:val="ATATableBody"/>
              <w:spacing w:before="120"/>
            </w:pPr>
            <w:r>
              <w:t>Number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43F0A11" w14:textId="77777777" w:rsidR="00E97B62" w:rsidRDefault="00E97B62">
            <w:pPr>
              <w:pStyle w:val="ATATableBody"/>
              <w:rPr>
                <w:i/>
              </w:rPr>
            </w:pPr>
            <w:r>
              <w:rPr>
                <w:i/>
              </w:rPr>
              <w:t>5</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171D942" w14:textId="77777777" w:rsidR="00E97B62" w:rsidRDefault="00E97B62">
            <w:pPr>
              <w:pStyle w:val="ATATableBody"/>
              <w:rPr>
                <w:i/>
              </w:rPr>
            </w:pPr>
            <w:r>
              <w:rPr>
                <w:i/>
              </w:rPr>
              <w:t>1000</w:t>
            </w:r>
          </w:p>
        </w:tc>
      </w:tr>
      <w:tr w:rsidR="00E97B62" w14:paraId="7F453B16"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BA1B03E" w14:textId="77777777" w:rsidR="00E97B62" w:rsidRDefault="00E97B62">
            <w:pPr>
              <w:pStyle w:val="ATATableBody"/>
              <w:spacing w:before="120"/>
            </w:pPr>
            <w:r>
              <w:t>Technical expertise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4F30527" w14:textId="77777777" w:rsidR="00E97B62" w:rsidRDefault="00E97B62">
            <w:pPr>
              <w:pStyle w:val="ATATableBody"/>
              <w:rPr>
                <w:i/>
              </w:rPr>
            </w:pPr>
            <w:r>
              <w:rPr>
                <w:i/>
              </w:rPr>
              <w:t>Knowledge and manufacture of explosives</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A197FB6" w14:textId="77777777" w:rsidR="00E97B62" w:rsidRDefault="00E97B62">
            <w:pPr>
              <w:pStyle w:val="ATATableBody"/>
              <w:rPr>
                <w:i/>
              </w:rPr>
            </w:pPr>
            <w:r>
              <w:rPr>
                <w:i/>
              </w:rPr>
              <w:t>Varied backgrounds and professions</w:t>
            </w:r>
          </w:p>
        </w:tc>
      </w:tr>
      <w:tr w:rsidR="00E97B62" w14:paraId="6D3E9FDC"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DF8B042" w14:textId="77777777" w:rsidR="00E97B62" w:rsidRDefault="00E97B62">
            <w:pPr>
              <w:pStyle w:val="ATATableBody"/>
              <w:spacing w:before="120"/>
            </w:pPr>
            <w:r>
              <w:t>Insider assistance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88E91CA" w14:textId="77777777" w:rsidR="00E97B62" w:rsidRDefault="00E97B62">
            <w:pPr>
              <w:pStyle w:val="ATATableBody"/>
              <w:rPr>
                <w:i/>
              </w:rPr>
            </w:pPr>
            <w:r>
              <w:rPr>
                <w:i/>
              </w:rPr>
              <w:t>Limited</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07BECF7" w14:textId="77777777" w:rsidR="00E97B62" w:rsidRDefault="00E97B62">
            <w:pPr>
              <w:pStyle w:val="ATATableBody"/>
              <w:rPr>
                <w:i/>
              </w:rPr>
            </w:pPr>
            <w:r>
              <w:rPr>
                <w:i/>
              </w:rPr>
              <w:t>Considered insiders</w:t>
            </w:r>
          </w:p>
        </w:tc>
      </w:tr>
      <w:tr w:rsidR="00E97B62" w14:paraId="34CCEBD2"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87BCDA" w14:textId="77777777" w:rsidR="00E97B62" w:rsidRDefault="00E97B62">
            <w:pPr>
              <w:pStyle w:val="ATATableBody"/>
              <w:spacing w:before="120"/>
            </w:pPr>
            <w:r>
              <w:t>Weapons</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064A978" w14:textId="77777777" w:rsidR="00E97B62" w:rsidRDefault="00E97B62">
            <w:pPr>
              <w:pStyle w:val="ATATableBody"/>
              <w:rPr>
                <w:i/>
              </w:rPr>
            </w:pPr>
            <w:r>
              <w:rPr>
                <w:i/>
              </w:rPr>
              <w:t>Bombs</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0C65C39" w14:textId="10363042" w:rsidR="00E97B62" w:rsidRDefault="00BE014E">
            <w:pPr>
              <w:pStyle w:val="ATATableBody"/>
              <w:rPr>
                <w:i/>
              </w:rPr>
            </w:pPr>
            <w:r>
              <w:rPr>
                <w:i/>
              </w:rPr>
              <w:t>Pepper spray</w:t>
            </w:r>
          </w:p>
        </w:tc>
      </w:tr>
      <w:tr w:rsidR="00E97B62" w14:paraId="07A51F50"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47FAD75" w14:textId="77777777" w:rsidR="00E97B62" w:rsidRDefault="00E97B62">
            <w:pPr>
              <w:pStyle w:val="ATATableBody"/>
              <w:spacing w:before="120"/>
            </w:pPr>
            <w:r>
              <w:t>Equipment or tools</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12E3700" w14:textId="77777777" w:rsidR="00E97B62" w:rsidRDefault="00E97B62">
            <w:pPr>
              <w:pStyle w:val="ATATableBody"/>
              <w:rPr>
                <w:i/>
              </w:rPr>
            </w:pPr>
            <w:r>
              <w:rPr>
                <w:i/>
              </w:rPr>
              <w:t>Explosive devises with remote detonation</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500B825" w14:textId="77777777" w:rsidR="00E97B62" w:rsidRDefault="00E97B62">
            <w:pPr>
              <w:pStyle w:val="ATATableBody"/>
              <w:rPr>
                <w:i/>
              </w:rPr>
            </w:pPr>
            <w:r>
              <w:rPr>
                <w:i/>
              </w:rPr>
              <w:t>Unknown</w:t>
            </w:r>
          </w:p>
        </w:tc>
      </w:tr>
      <w:tr w:rsidR="00E97B62" w14:paraId="0B92CAE2"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EF88E" w14:textId="77777777" w:rsidR="00E97B62" w:rsidRDefault="00E97B62">
            <w:pPr>
              <w:pStyle w:val="ATATableBody"/>
              <w:spacing w:before="120"/>
            </w:pPr>
            <w:r>
              <w:t>Transportation</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7825E24" w14:textId="77777777" w:rsidR="00E97B62" w:rsidRDefault="00E97B62">
            <w:pPr>
              <w:pStyle w:val="ATATableBody"/>
              <w:rPr>
                <w:i/>
              </w:rPr>
            </w:pPr>
            <w:r>
              <w:rPr>
                <w:i/>
              </w:rPr>
              <w:t>Standard vehicle</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F625CE6" w14:textId="77777777" w:rsidR="00E97B62" w:rsidRDefault="00E97B62">
            <w:pPr>
              <w:pStyle w:val="ATATableBody"/>
              <w:rPr>
                <w:i/>
              </w:rPr>
            </w:pPr>
            <w:r>
              <w:rPr>
                <w:i/>
              </w:rPr>
              <w:t xml:space="preserve">Vehicles — private </w:t>
            </w:r>
          </w:p>
        </w:tc>
      </w:tr>
      <w:tr w:rsidR="00E97B62" w14:paraId="1D8BFF94"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97E0616"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12BC467F" w14:textId="11A7717E" w:rsidR="00E97B62" w:rsidRDefault="00BE014E">
            <w:pPr>
              <w:pStyle w:val="ATATableBody"/>
              <w:rPr>
                <w:i/>
              </w:rPr>
            </w:pPr>
            <w:r>
              <w:rPr>
                <w:i/>
              </w:rPr>
              <w:t>Participant input may vary</w:t>
            </w: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BE93B12" w14:textId="5FB9B1D5" w:rsidR="00E97B62" w:rsidRDefault="00BE014E">
            <w:pPr>
              <w:pStyle w:val="ATATableBody"/>
              <w:rPr>
                <w:i/>
              </w:rPr>
            </w:pPr>
            <w:r>
              <w:rPr>
                <w:i/>
              </w:rPr>
              <w:t>Participant input may vary</w:t>
            </w:r>
          </w:p>
        </w:tc>
      </w:tr>
    </w:tbl>
    <w:p w14:paraId="636B2234" w14:textId="77777777" w:rsidR="00A35231" w:rsidRDefault="00A35231" w:rsidP="006525E8">
      <w:pPr>
        <w:pStyle w:val="ATABody"/>
        <w:keepNext/>
        <w:rPr>
          <w:b/>
          <w:sz w:val="18"/>
          <w:szCs w:val="18"/>
        </w:rPr>
      </w:pPr>
    </w:p>
    <w:p w14:paraId="3BF177DA" w14:textId="77777777" w:rsidR="00E97B62" w:rsidRDefault="00E97B62" w:rsidP="006525E8">
      <w:pPr>
        <w:pStyle w:val="ATABody"/>
        <w:keepNext/>
        <w:rPr>
          <w:b/>
          <w:sz w:val="18"/>
          <w:szCs w:val="18"/>
        </w:rPr>
      </w:pPr>
      <w:r>
        <w:rPr>
          <w:b/>
          <w:sz w:val="18"/>
          <w:szCs w:val="18"/>
        </w:rPr>
        <w:t>Table 6: Estimating Likelihood of Attack (L</w:t>
      </w:r>
      <w:r>
        <w:rPr>
          <w:b/>
          <w:sz w:val="18"/>
          <w:szCs w:val="18"/>
          <w:vertAlign w:val="subscript"/>
        </w:rPr>
        <w:t>A</w:t>
      </w:r>
      <w:r>
        <w:rPr>
          <w:b/>
          <w:sz w:val="18"/>
          <w:szCs w:val="18"/>
        </w:rPr>
        <w:t>) Worksheet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1915"/>
        <w:gridCol w:w="1800"/>
        <w:gridCol w:w="1710"/>
        <w:gridCol w:w="270"/>
        <w:gridCol w:w="720"/>
        <w:gridCol w:w="990"/>
        <w:gridCol w:w="360"/>
        <w:gridCol w:w="990"/>
      </w:tblGrid>
      <w:tr w:rsidR="00E97B62" w14:paraId="1CAC6D5F" w14:textId="77777777" w:rsidTr="00E97B62">
        <w:trPr>
          <w:cantSplit/>
          <w:tblHeader/>
        </w:trPr>
        <w:tc>
          <w:tcPr>
            <w:tcW w:w="8755"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DB8C91" w14:textId="77777777" w:rsidR="00E97B62" w:rsidRDefault="00E97B62">
            <w:pPr>
              <w:pStyle w:val="ATATableHeading"/>
              <w:rPr>
                <w:b/>
              </w:rPr>
            </w:pPr>
            <w:r>
              <w:rPr>
                <w:b/>
              </w:rPr>
              <w:t>Estimating Likelihood of Attack (L</w:t>
            </w:r>
            <w:r>
              <w:rPr>
                <w:b/>
                <w:vertAlign w:val="subscript"/>
              </w:rPr>
              <w:t>A</w:t>
            </w:r>
            <w:r>
              <w:rPr>
                <w:b/>
              </w:rPr>
              <w:t>) Worksheet</w:t>
            </w:r>
          </w:p>
        </w:tc>
      </w:tr>
      <w:tr w:rsidR="00E97B62" w14:paraId="7FB965A9" w14:textId="77777777" w:rsidTr="00E97B62">
        <w:trPr>
          <w:cantSplit/>
        </w:trPr>
        <w:tc>
          <w:tcPr>
            <w:tcW w:w="5425" w:type="dxa"/>
            <w:gridSpan w:val="3"/>
            <w:tcBorders>
              <w:top w:val="single" w:sz="4" w:space="0" w:color="auto"/>
              <w:left w:val="single" w:sz="4" w:space="0" w:color="auto"/>
              <w:bottom w:val="single" w:sz="4" w:space="0" w:color="auto"/>
              <w:right w:val="single" w:sz="4" w:space="0" w:color="auto"/>
            </w:tcBorders>
            <w:hideMark/>
          </w:tcPr>
          <w:p w14:paraId="1DEC8F0F" w14:textId="528169E3" w:rsidR="00E97B62" w:rsidRDefault="00E97B62">
            <w:pPr>
              <w:pStyle w:val="ATATableBody"/>
            </w:pPr>
            <w:r>
              <w:t>Date:</w:t>
            </w:r>
            <w:r w:rsidR="0010681A">
              <w:t xml:space="preserve"> </w:t>
            </w:r>
            <w:r>
              <w:t>XX/XX/20XX</w:t>
            </w:r>
          </w:p>
        </w:tc>
        <w:tc>
          <w:tcPr>
            <w:tcW w:w="3330" w:type="dxa"/>
            <w:gridSpan w:val="5"/>
            <w:tcBorders>
              <w:top w:val="single" w:sz="4" w:space="0" w:color="auto"/>
              <w:left w:val="single" w:sz="4" w:space="0" w:color="auto"/>
              <w:bottom w:val="single" w:sz="4" w:space="0" w:color="auto"/>
              <w:right w:val="single" w:sz="4" w:space="0" w:color="auto"/>
            </w:tcBorders>
            <w:hideMark/>
          </w:tcPr>
          <w:p w14:paraId="1738F91C" w14:textId="77777777" w:rsidR="00E97B62" w:rsidRDefault="00E97B62">
            <w:pPr>
              <w:pStyle w:val="ATATableBody"/>
            </w:pPr>
            <w:r>
              <w:t>Recorded by:</w:t>
            </w:r>
          </w:p>
        </w:tc>
      </w:tr>
      <w:tr w:rsidR="00E97B62" w14:paraId="07449E86"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067DF0F8" w14:textId="77777777" w:rsidR="00E97B62" w:rsidRDefault="00E97B62">
            <w:pPr>
              <w:pStyle w:val="ATATableBody"/>
            </w:pPr>
            <w:r>
              <w:t>Facility identifier:</w:t>
            </w:r>
          </w:p>
        </w:tc>
        <w:tc>
          <w:tcPr>
            <w:tcW w:w="6840" w:type="dxa"/>
            <w:gridSpan w:val="7"/>
            <w:tcBorders>
              <w:top w:val="single" w:sz="4" w:space="0" w:color="auto"/>
              <w:left w:val="single" w:sz="4" w:space="0" w:color="auto"/>
              <w:bottom w:val="single" w:sz="4" w:space="0" w:color="auto"/>
              <w:right w:val="single" w:sz="4" w:space="0" w:color="auto"/>
            </w:tcBorders>
            <w:hideMark/>
          </w:tcPr>
          <w:p w14:paraId="28921537" w14:textId="77777777" w:rsidR="00E97B62" w:rsidRDefault="00E97B62">
            <w:pPr>
              <w:pStyle w:val="ATATableBody"/>
              <w:rPr>
                <w:i/>
              </w:rPr>
            </w:pPr>
            <w:r>
              <w:rPr>
                <w:i/>
              </w:rPr>
              <w:t>National Ministries Building</w:t>
            </w:r>
          </w:p>
        </w:tc>
      </w:tr>
      <w:tr w:rsidR="00E97B62" w14:paraId="525CF0AE"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6E822F5A" w14:textId="77777777" w:rsidR="00E97B62" w:rsidRDefault="00E97B62">
            <w:pPr>
              <w:pStyle w:val="ATATableBody"/>
              <w:rPr>
                <w:b/>
              </w:rPr>
            </w:pPr>
            <w:r>
              <w:rPr>
                <w:b/>
              </w:rPr>
              <w:t>Threat type:</w:t>
            </w:r>
          </w:p>
        </w:tc>
        <w:tc>
          <w:tcPr>
            <w:tcW w:w="6840" w:type="dxa"/>
            <w:gridSpan w:val="7"/>
            <w:tcBorders>
              <w:top w:val="single" w:sz="4" w:space="0" w:color="auto"/>
              <w:left w:val="single" w:sz="4" w:space="0" w:color="auto"/>
              <w:bottom w:val="single" w:sz="4" w:space="0" w:color="auto"/>
              <w:right w:val="single" w:sz="4" w:space="0" w:color="auto"/>
            </w:tcBorders>
            <w:hideMark/>
          </w:tcPr>
          <w:p w14:paraId="135F8423" w14:textId="77777777" w:rsidR="00E97B62" w:rsidRDefault="00E97B62">
            <w:pPr>
              <w:pStyle w:val="ATATableBody"/>
              <w:rPr>
                <w:i/>
              </w:rPr>
            </w:pPr>
            <w:r>
              <w:rPr>
                <w:i/>
              </w:rPr>
              <w:t>Terrorist</w:t>
            </w:r>
          </w:p>
        </w:tc>
      </w:tr>
      <w:tr w:rsidR="00E97B62" w14:paraId="18C85F0B"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A255E" w14:textId="1B6CBF67" w:rsidR="00E97B62" w:rsidRDefault="00E97B62">
            <w:pPr>
              <w:pStyle w:val="ATATableBody"/>
            </w:pPr>
            <w:r>
              <w:rPr>
                <w:b/>
              </w:rPr>
              <w:t>Capability:</w:t>
            </w:r>
            <w:r w:rsidR="0010681A">
              <w:rPr>
                <w:b/>
              </w:rPr>
              <w:t xml:space="preserve"> </w:t>
            </w:r>
          </w:p>
        </w:tc>
      </w:tr>
      <w:tr w:rsidR="00E97B62" w14:paraId="30E42F73" w14:textId="77777777" w:rsidTr="00E97B62">
        <w:trPr>
          <w:cantSplit/>
        </w:trPr>
        <w:tc>
          <w:tcPr>
            <w:tcW w:w="6415" w:type="dxa"/>
            <w:gridSpan w:val="5"/>
            <w:tcBorders>
              <w:top w:val="single" w:sz="4" w:space="0" w:color="auto"/>
              <w:left w:val="single" w:sz="4" w:space="0" w:color="auto"/>
              <w:bottom w:val="single" w:sz="4" w:space="0" w:color="auto"/>
              <w:right w:val="single" w:sz="4" w:space="0" w:color="auto"/>
            </w:tcBorders>
            <w:hideMark/>
          </w:tcPr>
          <w:p w14:paraId="59F2DEF1" w14:textId="77777777" w:rsidR="00E97B62" w:rsidRDefault="00E97B62">
            <w:pPr>
              <w:pStyle w:val="ATATableBody"/>
            </w:pPr>
            <w:r>
              <w:t xml:space="preserve">Is the adversary group capable of conducting a successful attack on this facility? To answer the question, consider: </w:t>
            </w:r>
          </w:p>
          <w:p w14:paraId="555FBB5C" w14:textId="77777777" w:rsidR="00E97B62" w:rsidRDefault="00E97B62">
            <w:pPr>
              <w:pStyle w:val="ATATableBody"/>
            </w:pPr>
            <w:r>
              <w:t>Is the adversary group:</w:t>
            </w:r>
          </w:p>
          <w:p w14:paraId="54A3A345" w14:textId="77777777" w:rsidR="00E97B62" w:rsidRDefault="00E97B62">
            <w:pPr>
              <w:pStyle w:val="ATATableBody"/>
            </w:pPr>
            <w:r>
              <w:t>Located near or able to gain access to the facility?</w:t>
            </w:r>
          </w:p>
          <w:p w14:paraId="24BB68A8" w14:textId="77777777" w:rsidR="00E97B62" w:rsidRDefault="00E97B62">
            <w:pPr>
              <w:pStyle w:val="ATATableBody"/>
            </w:pPr>
            <w:r>
              <w:t>Expected to have the material resources to attack this facility?</w:t>
            </w:r>
          </w:p>
          <w:p w14:paraId="44AABFA9" w14:textId="77777777" w:rsidR="00E97B62" w:rsidRDefault="00E97B62">
            <w:pPr>
              <w:pStyle w:val="ATATableBody"/>
            </w:pPr>
            <w:r>
              <w:t>Expected to have the technical skills to attack this facility?</w:t>
            </w:r>
          </w:p>
          <w:p w14:paraId="65878CEF" w14:textId="77777777" w:rsidR="00E97B62" w:rsidRDefault="00E97B62">
            <w:pPr>
              <w:pStyle w:val="ATATableBody"/>
            </w:pPr>
            <w:r>
              <w:t>Expected to have the planning and organizational skills to attack this facility?</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36A529" w14:textId="77777777" w:rsidR="00E97B62" w:rsidRDefault="00E97B62">
            <w:pPr>
              <w:pStyle w:val="ATATableBody"/>
              <w:rPr>
                <w:b/>
              </w:rPr>
            </w:pPr>
            <w:r>
              <w:rPr>
                <w:b/>
              </w:rPr>
              <w:t>If Yes, continue</w:t>
            </w:r>
          </w:p>
          <w:p w14:paraId="776AE4CA" w14:textId="7056DAB7" w:rsidR="00E97B62" w:rsidRDefault="00E97B62">
            <w:pPr>
              <w:pStyle w:val="ATATableBody"/>
            </w:pPr>
            <w:r>
              <w:rPr>
                <w:noProof/>
              </w:rPr>
              <mc:AlternateContent>
                <mc:Choice Requires="wps">
                  <w:drawing>
                    <wp:anchor distT="0" distB="0" distL="114300" distR="114300" simplePos="0" relativeHeight="251710464" behindDoc="0" locked="0" layoutInCell="1" allowOverlap="1" wp14:anchorId="4E30C1C6" wp14:editId="6FAD8F14">
                      <wp:simplePos x="0" y="0"/>
                      <wp:positionH relativeFrom="column">
                        <wp:posOffset>155575</wp:posOffset>
                      </wp:positionH>
                      <wp:positionV relativeFrom="paragraph">
                        <wp:posOffset>207645</wp:posOffset>
                      </wp:positionV>
                      <wp:extent cx="409575" cy="31432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A06C0" w14:textId="77777777" w:rsidR="00886A03" w:rsidRDefault="00886A03" w:rsidP="00E97B62">
                                  <w:pPr>
                                    <w:rPr>
                                      <w:i/>
                                    </w:rPr>
                                  </w:pPr>
                                  <w:r>
                                    <w:rPr>
                                      <w:i/>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4" o:spid="_x0000_s1108" type="#_x0000_t202" style="position:absolute;left:0;text-align:left;margin-left:12.25pt;margin-top:16.35pt;width:32.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F/gQIAAG0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" filled="f" stroked="f" strokeweight=".5pt">
                      <v:textbox>
                        <w:txbxContent>
                          <w:p w14:paraId="6B5A06C0" w14:textId="77777777" w:rsidR="00886A03" w:rsidRDefault="00886A03" w:rsidP="00E97B62">
                            <w:pPr>
                              <w:rPr>
                                <w:i/>
                              </w:rPr>
                            </w:pPr>
                            <w:r>
                              <w:rPr>
                                <w:i/>
                              </w:rPr>
                              <w:t>Yes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F86973B" wp14:editId="35D097AC">
                      <wp:simplePos x="0" y="0"/>
                      <wp:positionH relativeFrom="column">
                        <wp:posOffset>79375</wp:posOffset>
                      </wp:positionH>
                      <wp:positionV relativeFrom="paragraph">
                        <wp:posOffset>70485</wp:posOffset>
                      </wp:positionV>
                      <wp:extent cx="561975" cy="57150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B08EA8" id="Rectangle 143" o:spid="_x0000_s1026" style="position:absolute;margin-left:6.25pt;margin-top:5.55pt;width:44.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" filled="f" strokecolor="black [3213]"/>
                  </w:pict>
                </mc:Fallback>
              </mc:AlternateConten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D823D9" w14:textId="77777777" w:rsidR="00E97B62" w:rsidRDefault="00E97B62">
            <w:pPr>
              <w:pStyle w:val="ATATableBody"/>
              <w:rPr>
                <w:b/>
              </w:rPr>
            </w:pPr>
            <w:r>
              <w:rPr>
                <w:b/>
              </w:rPr>
              <w:t>If No, L</w:t>
            </w:r>
            <w:r>
              <w:rPr>
                <w:b/>
                <w:vertAlign w:val="subscript"/>
              </w:rPr>
              <w:t>A</w:t>
            </w:r>
            <w:r>
              <w:rPr>
                <w:b/>
              </w:rPr>
              <w:t xml:space="preserve"> = very low, Stop</w:t>
            </w:r>
          </w:p>
        </w:tc>
      </w:tr>
      <w:tr w:rsidR="00E97B62" w14:paraId="56DFCDB6"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3CFD0CAB" w14:textId="77777777" w:rsidR="00E97B62" w:rsidRDefault="00E97B62">
            <w:pPr>
              <w:pStyle w:val="ATATableBody"/>
            </w:pPr>
            <w:r>
              <w:t>Instructions for the following section:</w:t>
            </w:r>
          </w:p>
          <w:p w14:paraId="52DBD74F" w14:textId="77777777" w:rsidR="00E97B62" w:rsidRDefault="00E97B62">
            <w:pPr>
              <w:pStyle w:val="ATATableBody"/>
            </w:pPr>
            <w:r>
              <w:t xml:space="preserve">Select the answer from the three middle columns that most accurately describes the item contained in the </w:t>
            </w:r>
            <w:r>
              <w:rPr>
                <w:b/>
              </w:rPr>
              <w:t>Category</w:t>
            </w:r>
            <w:r>
              <w:t xml:space="preserve"> column of each row. Note the numeric value associated with that answer and enter the numeric value in the </w:t>
            </w:r>
            <w:r>
              <w:rPr>
                <w:b/>
              </w:rPr>
              <w:t>Score</w:t>
            </w:r>
            <w:r>
              <w:t xml:space="preserve"> column.</w:t>
            </w:r>
          </w:p>
        </w:tc>
      </w:tr>
      <w:tr w:rsidR="00E97B62" w14:paraId="79F31B2C"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39B0D" w14:textId="77777777" w:rsidR="00E97B62" w:rsidRDefault="00E97B62">
            <w:pPr>
              <w:pStyle w:val="ATATableHeading"/>
              <w:rPr>
                <w:b/>
              </w:rPr>
            </w:pPr>
            <w:r>
              <w:rPr>
                <w:b/>
              </w:rPr>
              <w:t>History and Intent: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C03D0E" w14:textId="77777777" w:rsidR="00E97B62" w:rsidRDefault="00E97B62">
            <w:pPr>
              <w:pStyle w:val="ATATableHeading"/>
              <w:rPr>
                <w:b/>
              </w:rPr>
            </w:pPr>
            <w:r>
              <w:rPr>
                <w:b/>
              </w:rPr>
              <w:t>Score</w:t>
            </w:r>
          </w:p>
        </w:tc>
      </w:tr>
      <w:tr w:rsidR="00E97B62" w14:paraId="1AF39CF3"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7E66660F" w14:textId="77777777" w:rsidR="00E97B62" w:rsidRDefault="00E97B62">
            <w:pPr>
              <w:pStyle w:val="ATATableBody"/>
            </w:pPr>
            <w:r>
              <w:t xml:space="preserve">Category: </w:t>
            </w:r>
          </w:p>
          <w:p w14:paraId="3966500D" w14:textId="77777777" w:rsidR="00E97B62" w:rsidRDefault="00E97B62">
            <w:pPr>
              <w:pStyle w:val="ATATableBody"/>
            </w:pPr>
            <w:r>
              <w:t>Historical Interest</w:t>
            </w:r>
          </w:p>
        </w:tc>
        <w:tc>
          <w:tcPr>
            <w:tcW w:w="1800" w:type="dxa"/>
            <w:tcBorders>
              <w:top w:val="single" w:sz="4" w:space="0" w:color="auto"/>
              <w:left w:val="single" w:sz="4" w:space="0" w:color="auto"/>
              <w:bottom w:val="single" w:sz="4" w:space="0" w:color="auto"/>
              <w:right w:val="single" w:sz="4" w:space="0" w:color="auto"/>
            </w:tcBorders>
          </w:tcPr>
          <w:p w14:paraId="2519CD47" w14:textId="77777777" w:rsidR="00E97B62" w:rsidRDefault="00E97B62">
            <w:pPr>
              <w:pStyle w:val="ATATableBody"/>
            </w:pPr>
            <w:r>
              <w:t>If there is documented evidence that historically, this adversary group has shown interest in this type of facility or this specific facility</w:t>
            </w:r>
          </w:p>
          <w:p w14:paraId="69E4EC5D" w14:textId="77777777" w:rsidR="00E97B62" w:rsidRDefault="00E97B62">
            <w:pPr>
              <w:pStyle w:val="ATATableBody"/>
            </w:pPr>
          </w:p>
          <w:p w14:paraId="0E4CA83F"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2DDF210D" w14:textId="77777777" w:rsidR="00E97B62" w:rsidRDefault="00E97B62">
            <w:pPr>
              <w:pStyle w:val="ATATableBody"/>
            </w:pPr>
            <w:r>
              <w:t>If there is speculation but no evidence that this adversary group has shown interest in this type of facility or this specific facility</w:t>
            </w:r>
          </w:p>
          <w:p w14:paraId="6403B0FC" w14:textId="77777777" w:rsidR="00E97B62" w:rsidRDefault="00E97B62">
            <w:pPr>
              <w:pStyle w:val="ATATableBody"/>
            </w:pPr>
          </w:p>
          <w:p w14:paraId="7CA99566" w14:textId="77777777" w:rsidR="00E97B62" w:rsidRDefault="00E97B62">
            <w:pPr>
              <w:pStyle w:val="ATATableBody"/>
            </w:pPr>
          </w:p>
          <w:p w14:paraId="10D572CD"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67A1E8FA" w14:textId="77777777" w:rsidR="00E97B62" w:rsidRDefault="00E97B62">
            <w:pPr>
              <w:pStyle w:val="ATATableBody"/>
            </w:pPr>
            <w:r>
              <w:t>If there is no evidence that this adversary group has ever shown interest in this type of facility or this specific facility</w:t>
            </w:r>
          </w:p>
          <w:p w14:paraId="4973BC1A" w14:textId="77777777" w:rsidR="00E97B62" w:rsidRDefault="00E97B62">
            <w:pPr>
              <w:pStyle w:val="ATATableBody"/>
            </w:pPr>
          </w:p>
          <w:p w14:paraId="7803FFE4"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7CD4D9" w14:textId="77777777" w:rsidR="00E97B62" w:rsidRDefault="00E97B62">
            <w:pPr>
              <w:pStyle w:val="ATATableBody"/>
              <w:rPr>
                <w:b/>
              </w:rPr>
            </w:pPr>
            <w:r>
              <w:rPr>
                <w:b/>
              </w:rPr>
              <w:t xml:space="preserve">Score = </w:t>
            </w:r>
          </w:p>
          <w:p w14:paraId="6BFE6EF5" w14:textId="329F5253" w:rsidR="00E97B62" w:rsidRDefault="00E97B62">
            <w:pPr>
              <w:pStyle w:val="ATATableBody"/>
              <w:rPr>
                <w:b/>
              </w:rPr>
            </w:pPr>
            <w:r>
              <w:rPr>
                <w:noProof/>
              </w:rPr>
              <mc:AlternateContent>
                <mc:Choice Requires="wps">
                  <w:drawing>
                    <wp:anchor distT="0" distB="0" distL="114300" distR="114300" simplePos="0" relativeHeight="251725824" behindDoc="0" locked="0" layoutInCell="1" allowOverlap="1" wp14:anchorId="29648528" wp14:editId="6E6BA4D4">
                      <wp:simplePos x="0" y="0"/>
                      <wp:positionH relativeFrom="column">
                        <wp:posOffset>184150</wp:posOffset>
                      </wp:positionH>
                      <wp:positionV relativeFrom="paragraph">
                        <wp:posOffset>260985</wp:posOffset>
                      </wp:positionV>
                      <wp:extent cx="352425" cy="31432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108AF" w14:textId="77777777" w:rsidR="00886A03" w:rsidRDefault="00886A03" w:rsidP="00E97B62">
                                  <w:pPr>
                                    <w:pStyle w:val="ATABody"/>
                                    <w:rPr>
                                      <w:i/>
                                    </w:rPr>
                                  </w:pPr>
                                  <w:r>
                                    <w:rPr>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2" o:spid="_x0000_s1109" type="#_x0000_t202" style="position:absolute;left:0;text-align:left;margin-left:14.5pt;margin-top:20.55pt;width:27.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NBfwIAAG0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" filled="f" stroked="f" strokeweight=".5pt">
                      <v:textbox>
                        <w:txbxContent>
                          <w:p w14:paraId="640108AF" w14:textId="77777777" w:rsidR="00886A03" w:rsidRDefault="00886A03" w:rsidP="00E97B62">
                            <w:pPr>
                              <w:pStyle w:val="ATABody"/>
                              <w:rPr>
                                <w:i/>
                              </w:rPr>
                            </w:pPr>
                            <w:r>
                              <w:rPr>
                                <w:i/>
                              </w:rPr>
                              <w:t>5</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10551764" wp14:editId="2EF51250">
                      <wp:simplePos x="0" y="0"/>
                      <wp:positionH relativeFrom="column">
                        <wp:posOffset>69850</wp:posOffset>
                      </wp:positionH>
                      <wp:positionV relativeFrom="paragraph">
                        <wp:posOffset>106045</wp:posOffset>
                      </wp:positionV>
                      <wp:extent cx="561975" cy="57150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23878A" id="Rectangle 141" o:spid="_x0000_s1026" style="position:absolute;margin-left:5.5pt;margin-top:8.35pt;width:44.25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" filled="f" strokecolor="black [3213]"/>
                  </w:pict>
                </mc:Fallback>
              </mc:AlternateContent>
            </w:r>
          </w:p>
        </w:tc>
      </w:tr>
      <w:tr w:rsidR="00E97B62" w14:paraId="3A25F51D" w14:textId="77777777" w:rsidTr="00E97B62">
        <w:trPr>
          <w:cantSplit/>
          <w:trHeight w:val="4024"/>
        </w:trPr>
        <w:tc>
          <w:tcPr>
            <w:tcW w:w="1915" w:type="dxa"/>
            <w:tcBorders>
              <w:top w:val="single" w:sz="4" w:space="0" w:color="auto"/>
              <w:left w:val="single" w:sz="4" w:space="0" w:color="auto"/>
              <w:bottom w:val="single" w:sz="4" w:space="0" w:color="auto"/>
              <w:right w:val="single" w:sz="4" w:space="0" w:color="auto"/>
            </w:tcBorders>
            <w:hideMark/>
          </w:tcPr>
          <w:p w14:paraId="0ED8D825" w14:textId="77777777" w:rsidR="00E97B62" w:rsidRDefault="00E97B62">
            <w:pPr>
              <w:pStyle w:val="ATATableBody"/>
            </w:pPr>
            <w:r>
              <w:lastRenderedPageBreak/>
              <w:t>Category:</w:t>
            </w:r>
          </w:p>
          <w:p w14:paraId="2FE8A9F5" w14:textId="77777777" w:rsidR="00E97B62" w:rsidRDefault="00E97B62">
            <w:pPr>
              <w:pStyle w:val="ATATableBody"/>
            </w:pPr>
            <w:r>
              <w:t>Historical Attacks</w:t>
            </w:r>
          </w:p>
        </w:tc>
        <w:tc>
          <w:tcPr>
            <w:tcW w:w="1800" w:type="dxa"/>
            <w:tcBorders>
              <w:top w:val="single" w:sz="4" w:space="0" w:color="auto"/>
              <w:left w:val="single" w:sz="4" w:space="0" w:color="auto"/>
              <w:bottom w:val="single" w:sz="4" w:space="0" w:color="auto"/>
              <w:right w:val="single" w:sz="4" w:space="0" w:color="auto"/>
            </w:tcBorders>
          </w:tcPr>
          <w:p w14:paraId="0BCCDD6B" w14:textId="77777777" w:rsidR="00E97B62" w:rsidRDefault="00E97B62">
            <w:pPr>
              <w:pStyle w:val="ATATableBody"/>
            </w:pPr>
            <w:r>
              <w:t>If there is documented evidence that historically, this adversary group has conducted similar attacks at this type of facility or this specific facility</w:t>
            </w:r>
          </w:p>
          <w:p w14:paraId="4D571B4D" w14:textId="77777777" w:rsidR="00E97B62" w:rsidRDefault="00E97B62">
            <w:pPr>
              <w:pStyle w:val="ATATableBody"/>
            </w:pPr>
          </w:p>
          <w:p w14:paraId="21BF331D"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3F18A6B8" w14:textId="77777777" w:rsidR="00E97B62" w:rsidRDefault="00E97B62">
            <w:pPr>
              <w:pStyle w:val="ATATableBody"/>
            </w:pPr>
            <w:r>
              <w:t>If there is speculation but no evidence that this adversary group has conducted similar attacks at this type of facility or this specific facility</w:t>
            </w:r>
          </w:p>
          <w:p w14:paraId="2FC0A9C0" w14:textId="77777777" w:rsidR="00E97B62" w:rsidRDefault="00E97B62">
            <w:pPr>
              <w:pStyle w:val="ATATableBody"/>
            </w:pPr>
          </w:p>
          <w:p w14:paraId="0D3CFA7A" w14:textId="77777777" w:rsidR="00E97B62" w:rsidRDefault="00E97B62">
            <w:pPr>
              <w:pStyle w:val="ATATableBody"/>
            </w:pPr>
          </w:p>
          <w:p w14:paraId="7761D7FC"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7FA7CB30" w14:textId="77777777" w:rsidR="00E97B62" w:rsidRDefault="00E97B62">
            <w:pPr>
              <w:pStyle w:val="ATATableBody"/>
            </w:pPr>
            <w:r>
              <w:t>If there is no evidence that this adversary group has conducted similar attacks at this type of facility or this specific facility</w:t>
            </w:r>
          </w:p>
          <w:p w14:paraId="632AFF53" w14:textId="77777777" w:rsidR="00E97B62" w:rsidRDefault="00E97B62">
            <w:pPr>
              <w:pStyle w:val="ATATableBody"/>
            </w:pPr>
          </w:p>
          <w:p w14:paraId="0391FBFB"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C8415" w14:textId="77777777" w:rsidR="00E97B62" w:rsidRDefault="00E97B62">
            <w:pPr>
              <w:pStyle w:val="ATATableBody"/>
              <w:rPr>
                <w:b/>
              </w:rPr>
            </w:pPr>
            <w:r>
              <w:rPr>
                <w:b/>
              </w:rPr>
              <w:t xml:space="preserve">Score = </w:t>
            </w:r>
          </w:p>
          <w:p w14:paraId="4DE3E070" w14:textId="7F676230" w:rsidR="00E97B62" w:rsidRDefault="00E97B62">
            <w:pPr>
              <w:pStyle w:val="ATATableBody"/>
              <w:rPr>
                <w:b/>
              </w:rPr>
            </w:pPr>
            <w:r>
              <w:rPr>
                <w:noProof/>
              </w:rPr>
              <mc:AlternateContent>
                <mc:Choice Requires="wps">
                  <w:drawing>
                    <wp:anchor distT="0" distB="0" distL="114300" distR="114300" simplePos="0" relativeHeight="251730944" behindDoc="0" locked="0" layoutInCell="1" allowOverlap="1" wp14:anchorId="2B6F1239" wp14:editId="1F7FA847">
                      <wp:simplePos x="0" y="0"/>
                      <wp:positionH relativeFrom="column">
                        <wp:posOffset>158750</wp:posOffset>
                      </wp:positionH>
                      <wp:positionV relativeFrom="paragraph">
                        <wp:posOffset>200660</wp:posOffset>
                      </wp:positionV>
                      <wp:extent cx="352425" cy="31432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F1810" w14:textId="77777777" w:rsidR="00886A03" w:rsidRDefault="00886A03" w:rsidP="00E97B62">
                                  <w:pPr>
                                    <w:pStyle w:val="ATABody"/>
                                    <w:rPr>
                                      <w:i/>
                                    </w:rPr>
                                  </w:pPr>
                                  <w:r>
                                    <w:rPr>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0" o:spid="_x0000_s1110" type="#_x0000_t202" style="position:absolute;left:0;text-align:left;margin-left:12.5pt;margin-top:15.8pt;width:27.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efwIAAG0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" filled="f" stroked="f" strokeweight=".5pt">
                      <v:textbox>
                        <w:txbxContent>
                          <w:p w14:paraId="05CF1810" w14:textId="77777777" w:rsidR="00886A03" w:rsidRDefault="00886A03" w:rsidP="00E97B62">
                            <w:pPr>
                              <w:pStyle w:val="ATABody"/>
                              <w:rPr>
                                <w:i/>
                              </w:rPr>
                            </w:pPr>
                            <w:r>
                              <w:rPr>
                                <w:i/>
                              </w:rPr>
                              <w:t>5</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5F1AE5B4" wp14:editId="4E293B20">
                      <wp:simplePos x="0" y="0"/>
                      <wp:positionH relativeFrom="column">
                        <wp:posOffset>69850</wp:posOffset>
                      </wp:positionH>
                      <wp:positionV relativeFrom="paragraph">
                        <wp:posOffset>60960</wp:posOffset>
                      </wp:positionV>
                      <wp:extent cx="561975" cy="57150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D6C5F6" id="Rectangle 139" o:spid="_x0000_s1026" style="position:absolute;margin-left:5.5pt;margin-top:4.8pt;width:44.2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" filled="f" strokecolor="black [3213]"/>
                  </w:pict>
                </mc:Fallback>
              </mc:AlternateContent>
            </w:r>
          </w:p>
        </w:tc>
      </w:tr>
      <w:tr w:rsidR="00E97B62" w14:paraId="618ECEBA" w14:textId="77777777" w:rsidTr="00E97B62">
        <w:trPr>
          <w:cantSplit/>
          <w:trHeight w:val="2044"/>
        </w:trPr>
        <w:tc>
          <w:tcPr>
            <w:tcW w:w="1915" w:type="dxa"/>
            <w:tcBorders>
              <w:top w:val="single" w:sz="4" w:space="0" w:color="auto"/>
              <w:left w:val="single" w:sz="4" w:space="0" w:color="auto"/>
              <w:bottom w:val="single" w:sz="4" w:space="0" w:color="auto"/>
              <w:right w:val="single" w:sz="4" w:space="0" w:color="auto"/>
            </w:tcBorders>
            <w:hideMark/>
          </w:tcPr>
          <w:p w14:paraId="5D393DDD" w14:textId="77777777" w:rsidR="00E97B62" w:rsidRDefault="00E97B62">
            <w:pPr>
              <w:pStyle w:val="ATATableBody"/>
            </w:pPr>
            <w:r>
              <w:t>Category:</w:t>
            </w:r>
          </w:p>
          <w:p w14:paraId="78072970" w14:textId="77777777" w:rsidR="00E97B62" w:rsidRDefault="00E97B62">
            <w:pPr>
              <w:pStyle w:val="ATATableBody"/>
            </w:pPr>
            <w:r>
              <w:t>Current Interest In Facility</w:t>
            </w:r>
          </w:p>
        </w:tc>
        <w:tc>
          <w:tcPr>
            <w:tcW w:w="1800" w:type="dxa"/>
            <w:tcBorders>
              <w:top w:val="single" w:sz="4" w:space="0" w:color="auto"/>
              <w:left w:val="single" w:sz="4" w:space="0" w:color="auto"/>
              <w:bottom w:val="single" w:sz="4" w:space="0" w:color="auto"/>
              <w:right w:val="single" w:sz="4" w:space="0" w:color="auto"/>
            </w:tcBorders>
          </w:tcPr>
          <w:p w14:paraId="45CDABF1" w14:textId="77777777" w:rsidR="00E97B62" w:rsidRDefault="00E97B62">
            <w:pPr>
              <w:pStyle w:val="ATATableBody"/>
            </w:pPr>
            <w:r>
              <w:t>If current information suggests interest in the facility</w:t>
            </w:r>
          </w:p>
          <w:p w14:paraId="7E4A18EF" w14:textId="77777777" w:rsidR="00E97B62" w:rsidRDefault="00E97B62">
            <w:pPr>
              <w:pStyle w:val="ATATableBody"/>
            </w:pPr>
          </w:p>
          <w:p w14:paraId="7BAB8799" w14:textId="77777777" w:rsidR="00E97B62" w:rsidRDefault="00E97B62">
            <w:pPr>
              <w:pStyle w:val="ATATableBody"/>
            </w:pPr>
          </w:p>
          <w:p w14:paraId="7E7E05AB" w14:textId="77777777" w:rsidR="00E97B62" w:rsidRDefault="00E97B62">
            <w:pPr>
              <w:pStyle w:val="ATATableBody"/>
            </w:pPr>
            <w:r>
              <w:t>Score = 10</w:t>
            </w:r>
          </w:p>
        </w:tc>
        <w:tc>
          <w:tcPr>
            <w:tcW w:w="1980" w:type="dxa"/>
            <w:gridSpan w:val="2"/>
            <w:tcBorders>
              <w:top w:val="single" w:sz="4" w:space="0" w:color="auto"/>
              <w:left w:val="single" w:sz="4" w:space="0" w:color="auto"/>
              <w:bottom w:val="single" w:sz="4" w:space="0" w:color="auto"/>
              <w:right w:val="single" w:sz="4" w:space="0" w:color="auto"/>
            </w:tcBorders>
            <w:hideMark/>
          </w:tcPr>
          <w:p w14:paraId="43AC7286" w14:textId="77777777" w:rsidR="00E97B62" w:rsidRDefault="00E97B62">
            <w:pPr>
              <w:pStyle w:val="ATATableBody"/>
            </w:pPr>
            <w:r>
              <w:t>Not applicable</w:t>
            </w:r>
          </w:p>
        </w:tc>
        <w:tc>
          <w:tcPr>
            <w:tcW w:w="1710" w:type="dxa"/>
            <w:gridSpan w:val="2"/>
            <w:tcBorders>
              <w:top w:val="single" w:sz="4" w:space="0" w:color="auto"/>
              <w:left w:val="single" w:sz="4" w:space="0" w:color="auto"/>
              <w:bottom w:val="single" w:sz="4" w:space="0" w:color="auto"/>
              <w:right w:val="single" w:sz="4" w:space="0" w:color="auto"/>
            </w:tcBorders>
          </w:tcPr>
          <w:p w14:paraId="49B24CD4" w14:textId="77777777" w:rsidR="00E97B62" w:rsidRDefault="00E97B62">
            <w:pPr>
              <w:pStyle w:val="ATATableBody"/>
            </w:pPr>
            <w:r>
              <w:t>If there is no current information that suggest interest in the facility</w:t>
            </w:r>
          </w:p>
          <w:p w14:paraId="583A4C29" w14:textId="77777777" w:rsidR="00E97B62" w:rsidRDefault="00E97B62">
            <w:pPr>
              <w:pStyle w:val="ATATableBody"/>
            </w:pPr>
          </w:p>
          <w:p w14:paraId="4F88B75B"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EEFE91" w14:textId="77777777" w:rsidR="00E97B62" w:rsidRDefault="00E97B62">
            <w:pPr>
              <w:pStyle w:val="ATATableBody"/>
              <w:rPr>
                <w:b/>
              </w:rPr>
            </w:pPr>
            <w:r>
              <w:rPr>
                <w:b/>
              </w:rPr>
              <w:t xml:space="preserve">Score = </w:t>
            </w:r>
          </w:p>
          <w:p w14:paraId="4DA8D8B7" w14:textId="16E40C9C" w:rsidR="00E97B62" w:rsidRDefault="00E97B62">
            <w:pPr>
              <w:pStyle w:val="ATATableBody"/>
              <w:rPr>
                <w:b/>
              </w:rPr>
            </w:pPr>
            <w:r>
              <w:rPr>
                <w:noProof/>
              </w:rPr>
              <mc:AlternateContent>
                <mc:Choice Requires="wps">
                  <w:drawing>
                    <wp:anchor distT="0" distB="0" distL="114300" distR="114300" simplePos="0" relativeHeight="251736064" behindDoc="0" locked="0" layoutInCell="1" allowOverlap="1" wp14:anchorId="25EB11CB" wp14:editId="1BEAB9BB">
                      <wp:simplePos x="0" y="0"/>
                      <wp:positionH relativeFrom="column">
                        <wp:posOffset>168275</wp:posOffset>
                      </wp:positionH>
                      <wp:positionV relativeFrom="paragraph">
                        <wp:posOffset>175895</wp:posOffset>
                      </wp:positionV>
                      <wp:extent cx="352425" cy="31432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BE61D" w14:textId="77777777" w:rsidR="00886A03" w:rsidRDefault="00886A03" w:rsidP="00E97B62">
                                  <w:pPr>
                                    <w:pStyle w:val="ATABody"/>
                                    <w:rPr>
                                      <w:i/>
                                    </w:rPr>
                                  </w:pPr>
                                  <w:r>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8" o:spid="_x0000_s1111" type="#_x0000_t202" style="position:absolute;left:0;text-align:left;margin-left:13.25pt;margin-top:13.85pt;width:27.7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" filled="f" stroked="f" strokeweight=".5pt">
                      <v:textbox>
                        <w:txbxContent>
                          <w:p w14:paraId="082BE61D" w14:textId="77777777" w:rsidR="00886A03" w:rsidRDefault="00886A03" w:rsidP="00E97B62">
                            <w:pPr>
                              <w:pStyle w:val="ATABody"/>
                              <w:rPr>
                                <w:i/>
                              </w:rPr>
                            </w:pPr>
                            <w:r>
                              <w:rPr>
                                <w:i/>
                              </w:rPr>
                              <w:t>2</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461665B3" wp14:editId="59E84687">
                      <wp:simplePos x="0" y="0"/>
                      <wp:positionH relativeFrom="column">
                        <wp:posOffset>69850</wp:posOffset>
                      </wp:positionH>
                      <wp:positionV relativeFrom="paragraph">
                        <wp:posOffset>46990</wp:posOffset>
                      </wp:positionV>
                      <wp:extent cx="561975" cy="5715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CB3074" id="Rectangle 137" o:spid="_x0000_s1026" style="position:absolute;margin-left:5.5pt;margin-top:3.7pt;width:44.2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" filled="f" strokecolor="black [3213]"/>
                  </w:pict>
                </mc:Fallback>
              </mc:AlternateContent>
            </w:r>
          </w:p>
        </w:tc>
      </w:tr>
      <w:tr w:rsidR="00E97B62" w14:paraId="618F4B00" w14:textId="77777777" w:rsidTr="00E97B62">
        <w:trPr>
          <w:cantSplit/>
          <w:trHeight w:val="2737"/>
        </w:trPr>
        <w:tc>
          <w:tcPr>
            <w:tcW w:w="1915" w:type="dxa"/>
            <w:tcBorders>
              <w:top w:val="single" w:sz="4" w:space="0" w:color="auto"/>
              <w:left w:val="single" w:sz="4" w:space="0" w:color="auto"/>
              <w:bottom w:val="single" w:sz="4" w:space="0" w:color="auto"/>
              <w:right w:val="single" w:sz="4" w:space="0" w:color="auto"/>
            </w:tcBorders>
            <w:hideMark/>
          </w:tcPr>
          <w:p w14:paraId="3E9DA524" w14:textId="77777777" w:rsidR="00E97B62" w:rsidRDefault="00E97B62">
            <w:pPr>
              <w:pStyle w:val="ATATableBody"/>
            </w:pPr>
            <w:r>
              <w:t>Category:</w:t>
            </w:r>
          </w:p>
          <w:p w14:paraId="40D51B50" w14:textId="77777777" w:rsidR="00E97B62" w:rsidRDefault="00E97B62">
            <w:pPr>
              <w:pStyle w:val="ATATableBody"/>
            </w:pPr>
            <w:r>
              <w:t>Current Surveillance</w:t>
            </w:r>
          </w:p>
        </w:tc>
        <w:tc>
          <w:tcPr>
            <w:tcW w:w="1800" w:type="dxa"/>
            <w:tcBorders>
              <w:top w:val="single" w:sz="4" w:space="0" w:color="auto"/>
              <w:left w:val="single" w:sz="4" w:space="0" w:color="auto"/>
              <w:bottom w:val="single" w:sz="4" w:space="0" w:color="auto"/>
              <w:right w:val="single" w:sz="4" w:space="0" w:color="auto"/>
            </w:tcBorders>
          </w:tcPr>
          <w:p w14:paraId="4A859F9B" w14:textId="77777777" w:rsidR="00E97B62" w:rsidRDefault="00E97B62">
            <w:pPr>
              <w:pStyle w:val="ATATableBody"/>
            </w:pPr>
            <w:r>
              <w:t>If current intelligence verifies surveillance at the specific site</w:t>
            </w:r>
          </w:p>
          <w:p w14:paraId="0348EB75" w14:textId="77777777" w:rsidR="00E97B62" w:rsidRDefault="00E97B62">
            <w:pPr>
              <w:pStyle w:val="ATATableBody"/>
            </w:pPr>
          </w:p>
          <w:p w14:paraId="1F7D9B6E" w14:textId="77777777" w:rsidR="00E97B62" w:rsidRDefault="00E97B62">
            <w:pPr>
              <w:pStyle w:val="ATATableBody"/>
              <w:spacing w:before="0" w:after="0"/>
            </w:pPr>
          </w:p>
          <w:p w14:paraId="30C0A015" w14:textId="77777777" w:rsidR="00E97B62" w:rsidRDefault="00E97B62">
            <w:pPr>
              <w:pStyle w:val="ATATableBody"/>
              <w:spacing w:before="0" w:after="0"/>
            </w:pPr>
          </w:p>
          <w:p w14:paraId="68CA1D4B"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2CD2B404" w14:textId="77777777" w:rsidR="00E97B62" w:rsidRDefault="00E97B62">
            <w:pPr>
              <w:pStyle w:val="ATATableBody"/>
            </w:pPr>
            <w:r>
              <w:t>If current intelligence verifies surveillance at other similar facilities in the country or abroad</w:t>
            </w:r>
          </w:p>
          <w:p w14:paraId="2A50DB44" w14:textId="77777777" w:rsidR="00E97B62" w:rsidRDefault="00E97B62">
            <w:pPr>
              <w:pStyle w:val="ATATableBody"/>
            </w:pPr>
          </w:p>
          <w:p w14:paraId="7AF8830F" w14:textId="77777777" w:rsidR="00E97B62" w:rsidRDefault="00E97B62">
            <w:pPr>
              <w:pStyle w:val="ATATableBody"/>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2AC8E1F8" w14:textId="77777777" w:rsidR="00E97B62" w:rsidRDefault="00E97B62">
            <w:pPr>
              <w:pStyle w:val="ATATableBody"/>
            </w:pPr>
            <w:r>
              <w:t>If current intelligence does not involve the specific facility, in the country, or abroad</w:t>
            </w:r>
          </w:p>
          <w:p w14:paraId="7791A2F5" w14:textId="77777777" w:rsidR="00E97B62" w:rsidRDefault="00E97B62">
            <w:pPr>
              <w:pStyle w:val="ATATableBody"/>
            </w:pPr>
          </w:p>
          <w:p w14:paraId="2925963A"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01076A" w14:textId="77777777" w:rsidR="00E97B62" w:rsidRDefault="00E97B62">
            <w:pPr>
              <w:pStyle w:val="ATATableBody"/>
              <w:rPr>
                <w:b/>
              </w:rPr>
            </w:pPr>
            <w:r>
              <w:rPr>
                <w:b/>
              </w:rPr>
              <w:t xml:space="preserve">Score = </w:t>
            </w:r>
          </w:p>
          <w:p w14:paraId="1C8626E8" w14:textId="5EA58D3C" w:rsidR="00E97B62" w:rsidRDefault="00E97B62">
            <w:pPr>
              <w:pStyle w:val="ATATableBody"/>
              <w:rPr>
                <w:b/>
              </w:rPr>
            </w:pPr>
            <w:r>
              <w:rPr>
                <w:noProof/>
              </w:rPr>
              <mc:AlternateContent>
                <mc:Choice Requires="wps">
                  <w:drawing>
                    <wp:anchor distT="0" distB="0" distL="114300" distR="114300" simplePos="0" relativeHeight="251741184" behindDoc="0" locked="0" layoutInCell="1" allowOverlap="1" wp14:anchorId="64484C68" wp14:editId="0913FB8A">
                      <wp:simplePos x="0" y="0"/>
                      <wp:positionH relativeFrom="column">
                        <wp:posOffset>149225</wp:posOffset>
                      </wp:positionH>
                      <wp:positionV relativeFrom="paragraph">
                        <wp:posOffset>206375</wp:posOffset>
                      </wp:positionV>
                      <wp:extent cx="352425" cy="31432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0C7D5" w14:textId="77777777" w:rsidR="00886A03" w:rsidRDefault="00886A03" w:rsidP="00E97B62">
                                  <w:pPr>
                                    <w:pStyle w:val="ATABody"/>
                                    <w:rPr>
                                      <w:i/>
                                    </w:rPr>
                                  </w:pPr>
                                  <w:r>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6" o:spid="_x0000_s1112" type="#_x0000_t202" style="position:absolute;left:0;text-align:left;margin-left:11.75pt;margin-top:16.25pt;width:27.7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" filled="f" stroked="f" strokeweight=".5pt">
                      <v:textbox>
                        <w:txbxContent>
                          <w:p w14:paraId="63D0C7D5" w14:textId="77777777" w:rsidR="00886A03" w:rsidRDefault="00886A03" w:rsidP="00E97B62">
                            <w:pPr>
                              <w:pStyle w:val="ATABody"/>
                              <w:rPr>
                                <w:i/>
                              </w:rPr>
                            </w:pPr>
                            <w:r>
                              <w:rPr>
                                <w:i/>
                              </w:rPr>
                              <w:t>2</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44A81D74" wp14:editId="13C0C3EA">
                      <wp:simplePos x="0" y="0"/>
                      <wp:positionH relativeFrom="column">
                        <wp:posOffset>50800</wp:posOffset>
                      </wp:positionH>
                      <wp:positionV relativeFrom="paragraph">
                        <wp:posOffset>74930</wp:posOffset>
                      </wp:positionV>
                      <wp:extent cx="561975" cy="571500"/>
                      <wp:effectExtent l="0" t="0" r="28575" b="19050"/>
                      <wp:wrapNone/>
                      <wp:docPr id="135" name="Rectangle 135"/>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A9844C" id="Rectangle 135" o:spid="_x0000_s1026" style="position:absolute;margin-left:4pt;margin-top:5.9pt;width:44.25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" filled="f" strokecolor="black [3213]"/>
                  </w:pict>
                </mc:Fallback>
              </mc:AlternateContent>
            </w:r>
          </w:p>
        </w:tc>
      </w:tr>
      <w:tr w:rsidR="00E97B62" w14:paraId="5D36C8A7" w14:textId="77777777" w:rsidTr="00E97B62">
        <w:trPr>
          <w:cantSplit/>
          <w:trHeight w:val="3214"/>
        </w:trPr>
        <w:tc>
          <w:tcPr>
            <w:tcW w:w="1915" w:type="dxa"/>
            <w:tcBorders>
              <w:top w:val="single" w:sz="4" w:space="0" w:color="auto"/>
              <w:left w:val="single" w:sz="4" w:space="0" w:color="auto"/>
              <w:bottom w:val="single" w:sz="4" w:space="0" w:color="auto"/>
              <w:right w:val="single" w:sz="4" w:space="0" w:color="auto"/>
            </w:tcBorders>
            <w:hideMark/>
          </w:tcPr>
          <w:p w14:paraId="513D2C18" w14:textId="77777777" w:rsidR="00E97B62" w:rsidRDefault="00E97B62">
            <w:pPr>
              <w:pStyle w:val="ATATableBody"/>
            </w:pPr>
            <w:r>
              <w:lastRenderedPageBreak/>
              <w:t>Category:</w:t>
            </w:r>
          </w:p>
          <w:p w14:paraId="32D1808B" w14:textId="77777777" w:rsidR="00E97B62" w:rsidRDefault="00E97B62">
            <w:pPr>
              <w:pStyle w:val="ATATableBody"/>
            </w:pPr>
            <w:r>
              <w:t>Documented Threats</w:t>
            </w:r>
          </w:p>
        </w:tc>
        <w:tc>
          <w:tcPr>
            <w:tcW w:w="1800" w:type="dxa"/>
            <w:tcBorders>
              <w:top w:val="single" w:sz="4" w:space="0" w:color="auto"/>
              <w:left w:val="single" w:sz="4" w:space="0" w:color="auto"/>
              <w:bottom w:val="single" w:sz="4" w:space="0" w:color="auto"/>
              <w:right w:val="single" w:sz="4" w:space="0" w:color="auto"/>
            </w:tcBorders>
          </w:tcPr>
          <w:p w14:paraId="2A3D1696" w14:textId="77777777" w:rsidR="00E97B62" w:rsidRDefault="00E97B62">
            <w:pPr>
              <w:pStyle w:val="ATATableBody"/>
              <w:spacing w:after="0"/>
            </w:pPr>
            <w:r>
              <w:t>If this site has received documented threats of attack by this type of threat</w:t>
            </w:r>
          </w:p>
          <w:p w14:paraId="049833EA" w14:textId="77777777" w:rsidR="00E97B62" w:rsidRDefault="00E97B62">
            <w:pPr>
              <w:pStyle w:val="ATATableBody"/>
              <w:spacing w:before="0" w:after="0"/>
            </w:pPr>
          </w:p>
          <w:p w14:paraId="5E0C4D0E" w14:textId="77777777" w:rsidR="00E97B62" w:rsidRDefault="00E97B62">
            <w:pPr>
              <w:pStyle w:val="ATATableBody"/>
              <w:spacing w:before="0" w:after="0"/>
            </w:pPr>
          </w:p>
          <w:p w14:paraId="18F50301" w14:textId="77777777" w:rsidR="00E97B62" w:rsidRDefault="00E97B62">
            <w:pPr>
              <w:pStyle w:val="ATATableBody"/>
              <w:spacing w:before="0" w:after="0"/>
            </w:pPr>
          </w:p>
          <w:p w14:paraId="0A810CF1" w14:textId="77777777" w:rsidR="00E97B62" w:rsidRDefault="00E97B62">
            <w:pPr>
              <w:pStyle w:val="ATATableBody"/>
              <w:spacing w:before="0" w:after="0"/>
            </w:pPr>
          </w:p>
          <w:p w14:paraId="13DA2948"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336E7DAF" w14:textId="77777777" w:rsidR="00E97B62" w:rsidRDefault="00E97B62">
            <w:pPr>
              <w:pStyle w:val="ATATableBody"/>
              <w:spacing w:after="0"/>
            </w:pPr>
            <w:r>
              <w:t>If this site has received documented threats of attack, but not of this threat type</w:t>
            </w:r>
          </w:p>
          <w:p w14:paraId="30D863D7" w14:textId="77777777" w:rsidR="00E97B62" w:rsidRDefault="00E97B62">
            <w:pPr>
              <w:pStyle w:val="ATATableBody"/>
              <w:spacing w:before="0" w:after="0"/>
            </w:pPr>
          </w:p>
          <w:p w14:paraId="787AEA98" w14:textId="77777777" w:rsidR="00E97B62" w:rsidRDefault="00E97B62">
            <w:pPr>
              <w:pStyle w:val="ATATableBody"/>
              <w:spacing w:before="0" w:after="0"/>
            </w:pPr>
          </w:p>
          <w:p w14:paraId="1E86D1F7" w14:textId="77777777" w:rsidR="00E97B62" w:rsidRDefault="00E97B62">
            <w:pPr>
              <w:pStyle w:val="ATATableBody"/>
              <w:spacing w:before="0" w:after="0"/>
            </w:pPr>
          </w:p>
          <w:p w14:paraId="3531B73D"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4F4F7614" w14:textId="77777777" w:rsidR="00E97B62" w:rsidRDefault="00E97B62">
            <w:pPr>
              <w:pStyle w:val="ATATableBody"/>
              <w:spacing w:after="0"/>
            </w:pPr>
            <w:r>
              <w:t>If this site has not received documented threats from this threat type or other adversary groups</w:t>
            </w:r>
          </w:p>
          <w:p w14:paraId="3671ABB7" w14:textId="77777777" w:rsidR="00E97B62" w:rsidRDefault="00E97B62">
            <w:pPr>
              <w:pStyle w:val="ATATableBody"/>
              <w:spacing w:before="0" w:after="0"/>
            </w:pPr>
          </w:p>
          <w:p w14:paraId="41D56C23"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260B1" w14:textId="77777777" w:rsidR="00E97B62" w:rsidRDefault="00E97B62">
            <w:pPr>
              <w:pStyle w:val="ATATableBody"/>
              <w:rPr>
                <w:b/>
              </w:rPr>
            </w:pPr>
            <w:r>
              <w:rPr>
                <w:b/>
              </w:rPr>
              <w:t xml:space="preserve">Score = </w:t>
            </w:r>
          </w:p>
          <w:p w14:paraId="7764484E" w14:textId="4C30260A" w:rsidR="00E97B62" w:rsidRDefault="00E97B62">
            <w:pPr>
              <w:pStyle w:val="ATATableBody"/>
              <w:rPr>
                <w:b/>
              </w:rPr>
            </w:pPr>
            <w:r>
              <w:rPr>
                <w:noProof/>
              </w:rPr>
              <mc:AlternateContent>
                <mc:Choice Requires="wps">
                  <w:drawing>
                    <wp:anchor distT="0" distB="0" distL="114300" distR="114300" simplePos="0" relativeHeight="251746304" behindDoc="0" locked="0" layoutInCell="1" allowOverlap="1" wp14:anchorId="007EC5A9" wp14:editId="72EB6936">
                      <wp:simplePos x="0" y="0"/>
                      <wp:positionH relativeFrom="column">
                        <wp:posOffset>149225</wp:posOffset>
                      </wp:positionH>
                      <wp:positionV relativeFrom="paragraph">
                        <wp:posOffset>200660</wp:posOffset>
                      </wp:positionV>
                      <wp:extent cx="352425" cy="31432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53AE5" w14:textId="77777777" w:rsidR="00886A03" w:rsidRDefault="00886A03" w:rsidP="00E97B62">
                                  <w:pPr>
                                    <w:pStyle w:val="ATABody"/>
                                    <w:rPr>
                                      <w:i/>
                                    </w:rPr>
                                  </w:pPr>
                                  <w:r>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4" o:spid="_x0000_s1113" type="#_x0000_t202" style="position:absolute;left:0;text-align:left;margin-left:11.75pt;margin-top:15.8pt;width:27.7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gggAIAAG0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" filled="f" stroked="f" strokeweight=".5pt">
                      <v:textbox>
                        <w:txbxContent>
                          <w:p w14:paraId="1B653AE5" w14:textId="77777777" w:rsidR="00886A03" w:rsidRDefault="00886A03" w:rsidP="00E97B62">
                            <w:pPr>
                              <w:pStyle w:val="ATABody"/>
                              <w:rPr>
                                <w:i/>
                              </w:rPr>
                            </w:pPr>
                            <w:r>
                              <w:rPr>
                                <w:i/>
                              </w:rPr>
                              <w:t>2</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A7181B2" wp14:editId="3F8528A5">
                      <wp:simplePos x="0" y="0"/>
                      <wp:positionH relativeFrom="column">
                        <wp:posOffset>60325</wp:posOffset>
                      </wp:positionH>
                      <wp:positionV relativeFrom="paragraph">
                        <wp:posOffset>76200</wp:posOffset>
                      </wp:positionV>
                      <wp:extent cx="561975" cy="571500"/>
                      <wp:effectExtent l="0" t="0" r="28575" b="19050"/>
                      <wp:wrapNone/>
                      <wp:docPr id="133" name="Rectangle 133"/>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3D2B27" id="Rectangle 133" o:spid="_x0000_s1026" style="position:absolute;margin-left:4.75pt;margin-top:6pt;width:44.25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" filled="f" strokecolor="black [3213]"/>
                  </w:pict>
                </mc:Fallback>
              </mc:AlternateContent>
            </w:r>
          </w:p>
        </w:tc>
      </w:tr>
      <w:tr w:rsidR="00E97B62" w14:paraId="263D4534"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C934D" w14:textId="77777777" w:rsidR="00E97B62" w:rsidRDefault="00E97B62">
            <w:pPr>
              <w:pStyle w:val="ATATableHeading"/>
              <w:rPr>
                <w:b/>
              </w:rPr>
            </w:pPr>
            <w:r>
              <w:rPr>
                <w:b/>
              </w:rPr>
              <w:t>Relative Attractiveness of Target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BA246" w14:textId="77777777" w:rsidR="00E97B62" w:rsidRDefault="00E97B62">
            <w:pPr>
              <w:pStyle w:val="ATATableHeading"/>
              <w:rPr>
                <w:b/>
              </w:rPr>
            </w:pPr>
            <w:r>
              <w:rPr>
                <w:b/>
              </w:rPr>
              <w:t>Score</w:t>
            </w:r>
          </w:p>
        </w:tc>
      </w:tr>
      <w:tr w:rsidR="00E97B62" w14:paraId="0E0B2643"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1794936A" w14:textId="77777777" w:rsidR="00E97B62" w:rsidRDefault="00E97B62">
            <w:pPr>
              <w:pStyle w:val="ATATableBody"/>
            </w:pPr>
            <w:r>
              <w:t xml:space="preserve">Category: </w:t>
            </w:r>
          </w:p>
          <w:p w14:paraId="39E813D6" w14:textId="77777777" w:rsidR="00E97B62" w:rsidRDefault="00E97B62">
            <w:pPr>
              <w:pStyle w:val="ATATableBody"/>
            </w:pPr>
            <w:r>
              <w:t>Consequence</w:t>
            </w:r>
          </w:p>
        </w:tc>
        <w:tc>
          <w:tcPr>
            <w:tcW w:w="1800" w:type="dxa"/>
            <w:tcBorders>
              <w:top w:val="single" w:sz="4" w:space="0" w:color="auto"/>
              <w:left w:val="single" w:sz="4" w:space="0" w:color="auto"/>
              <w:bottom w:val="single" w:sz="4" w:space="0" w:color="auto"/>
              <w:right w:val="single" w:sz="4" w:space="0" w:color="auto"/>
            </w:tcBorders>
          </w:tcPr>
          <w:p w14:paraId="174DD9C7" w14:textId="77777777" w:rsidR="00E97B62" w:rsidRDefault="00E97B62">
            <w:pPr>
              <w:pStyle w:val="ATATableBody"/>
              <w:spacing w:after="0"/>
            </w:pPr>
            <w:r>
              <w:t>If level of estimated consequence for attack is consistent with goals of this threat type</w:t>
            </w:r>
          </w:p>
          <w:p w14:paraId="20A86363" w14:textId="77777777" w:rsidR="00E97B62" w:rsidRDefault="00E97B62">
            <w:pPr>
              <w:pStyle w:val="ATATableBody"/>
              <w:spacing w:before="0" w:after="0"/>
            </w:pPr>
          </w:p>
          <w:p w14:paraId="76F99A5D" w14:textId="77777777" w:rsidR="00E97B62" w:rsidRDefault="00E97B62">
            <w:pPr>
              <w:pStyle w:val="ATATableBody"/>
              <w:spacing w:before="0" w:after="0"/>
            </w:pPr>
          </w:p>
          <w:p w14:paraId="60A3D3F9" w14:textId="77777777" w:rsidR="00E97B62" w:rsidRDefault="00E97B62">
            <w:pPr>
              <w:pStyle w:val="ATATableBody"/>
              <w:spacing w:before="0" w:after="0"/>
            </w:pPr>
          </w:p>
          <w:p w14:paraId="0807F0C5" w14:textId="77777777" w:rsidR="00E97B62" w:rsidRDefault="00E97B62">
            <w:pPr>
              <w:pStyle w:val="ATATableBody"/>
              <w:spacing w:before="0" w:after="0"/>
            </w:pPr>
          </w:p>
          <w:p w14:paraId="33AC6BF7"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78B6B79F" w14:textId="77777777" w:rsidR="00E97B62" w:rsidRDefault="00E97B62">
            <w:pPr>
              <w:pStyle w:val="ATATableBody"/>
              <w:spacing w:after="0"/>
            </w:pPr>
            <w:r>
              <w:t>If level of estimated consequence caused by attack is not definitely consistent with goals of this threat type but possibility exists</w:t>
            </w:r>
          </w:p>
          <w:p w14:paraId="14AF4740" w14:textId="77777777" w:rsidR="00E97B62" w:rsidRDefault="00E97B62">
            <w:pPr>
              <w:pStyle w:val="ATATableBody"/>
              <w:spacing w:before="0" w:after="0"/>
            </w:pPr>
          </w:p>
          <w:p w14:paraId="234D18BA"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5FBA4D11" w14:textId="77777777" w:rsidR="00E97B62" w:rsidRDefault="00E97B62">
            <w:pPr>
              <w:pStyle w:val="ATATableBody"/>
              <w:spacing w:after="0"/>
            </w:pPr>
            <w:r>
              <w:t>If level of consequence caused by attack is not at all consistent with goals of this threat type</w:t>
            </w:r>
          </w:p>
          <w:p w14:paraId="092B798B" w14:textId="77777777" w:rsidR="00E97B62" w:rsidRDefault="00E97B62">
            <w:pPr>
              <w:pStyle w:val="ATATableBody"/>
              <w:spacing w:before="0" w:after="0"/>
            </w:pPr>
          </w:p>
          <w:p w14:paraId="63E28057" w14:textId="77777777" w:rsidR="00E97B62" w:rsidRDefault="00E97B62">
            <w:pPr>
              <w:pStyle w:val="ATATableBody"/>
              <w:spacing w:before="0" w:after="0"/>
            </w:pPr>
          </w:p>
          <w:p w14:paraId="03628850" w14:textId="77777777" w:rsidR="00E97B62" w:rsidRDefault="00E97B62">
            <w:pPr>
              <w:pStyle w:val="ATATableBody"/>
              <w:spacing w:before="0" w:after="0"/>
            </w:pPr>
          </w:p>
          <w:p w14:paraId="76141E74"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E14D96" w14:textId="77777777" w:rsidR="00E97B62" w:rsidRDefault="00E97B62">
            <w:pPr>
              <w:pStyle w:val="ATATableBody"/>
              <w:rPr>
                <w:b/>
              </w:rPr>
            </w:pPr>
            <w:r>
              <w:rPr>
                <w:b/>
              </w:rPr>
              <w:t xml:space="preserve">Score = </w:t>
            </w:r>
          </w:p>
          <w:p w14:paraId="6A6A60A9" w14:textId="419ACA1C" w:rsidR="00E97B62" w:rsidRDefault="00E97B62">
            <w:pPr>
              <w:pStyle w:val="ATATableBody"/>
              <w:rPr>
                <w:b/>
              </w:rPr>
            </w:pPr>
            <w:r>
              <w:rPr>
                <w:noProof/>
              </w:rPr>
              <mc:AlternateContent>
                <mc:Choice Requires="wps">
                  <w:drawing>
                    <wp:anchor distT="0" distB="0" distL="114300" distR="114300" simplePos="0" relativeHeight="251751424" behindDoc="0" locked="0" layoutInCell="1" allowOverlap="1" wp14:anchorId="0F893DF8" wp14:editId="42F1641F">
                      <wp:simplePos x="0" y="0"/>
                      <wp:positionH relativeFrom="column">
                        <wp:posOffset>168275</wp:posOffset>
                      </wp:positionH>
                      <wp:positionV relativeFrom="paragraph">
                        <wp:posOffset>186055</wp:posOffset>
                      </wp:positionV>
                      <wp:extent cx="352425" cy="31432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F3E21" w14:textId="77777777" w:rsidR="00886A03" w:rsidRDefault="00886A03" w:rsidP="00E97B62">
                                  <w:pPr>
                                    <w:pStyle w:val="ATABody"/>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114" type="#_x0000_t202" style="position:absolute;left:0;text-align:left;margin-left:13.25pt;margin-top:14.65pt;width:27.75pt;height:2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jqgAIAAG0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" filled="f" stroked="f" strokeweight=".5pt">
                      <v:textbox>
                        <w:txbxContent>
                          <w:p w14:paraId="7E6F3E21" w14:textId="77777777" w:rsidR="00886A03" w:rsidRDefault="00886A03" w:rsidP="00E97B62">
                            <w:pPr>
                              <w:pStyle w:val="ATABody"/>
                              <w:rPr>
                                <w:i/>
                              </w:rPr>
                            </w:pPr>
                            <w:r>
                              <w:rPr>
                                <w:i/>
                              </w:rPr>
                              <w:t>10</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1F1B09D5" wp14:editId="74F8ED86">
                      <wp:simplePos x="0" y="0"/>
                      <wp:positionH relativeFrom="column">
                        <wp:posOffset>69850</wp:posOffset>
                      </wp:positionH>
                      <wp:positionV relativeFrom="paragraph">
                        <wp:posOffset>53975</wp:posOffset>
                      </wp:positionV>
                      <wp:extent cx="561975" cy="571500"/>
                      <wp:effectExtent l="0" t="0" r="28575" b="19050"/>
                      <wp:wrapNone/>
                      <wp:docPr id="131" name="Rectangle 131"/>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EB1472" id="Rectangle 131" o:spid="_x0000_s1026" style="position:absolute;margin-left:5.5pt;margin-top:4.25pt;width:44.2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" filled="f" strokecolor="black [3213]"/>
                  </w:pict>
                </mc:Fallback>
              </mc:AlternateContent>
            </w:r>
          </w:p>
        </w:tc>
      </w:tr>
      <w:tr w:rsidR="00E97B62" w14:paraId="4F6138C9"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CC79D46" w14:textId="77777777" w:rsidR="00E97B62" w:rsidRDefault="00E97B62">
            <w:pPr>
              <w:pStyle w:val="ATATableBody"/>
            </w:pPr>
            <w:r>
              <w:t xml:space="preserve">Category: </w:t>
            </w:r>
          </w:p>
          <w:p w14:paraId="70E96476" w14:textId="77777777" w:rsidR="00E97B62" w:rsidRDefault="00E97B62">
            <w:pPr>
              <w:pStyle w:val="ATATableBody"/>
            </w:pPr>
            <w:r>
              <w:t>Ideology</w:t>
            </w:r>
          </w:p>
        </w:tc>
        <w:tc>
          <w:tcPr>
            <w:tcW w:w="1800" w:type="dxa"/>
            <w:tcBorders>
              <w:top w:val="single" w:sz="4" w:space="0" w:color="auto"/>
              <w:left w:val="single" w:sz="4" w:space="0" w:color="auto"/>
              <w:bottom w:val="single" w:sz="4" w:space="0" w:color="auto"/>
              <w:right w:val="single" w:sz="4" w:space="0" w:color="auto"/>
            </w:tcBorders>
          </w:tcPr>
          <w:p w14:paraId="44C0017F" w14:textId="77777777" w:rsidR="00E97B62" w:rsidRDefault="00E97B62">
            <w:pPr>
              <w:pStyle w:val="ATATableBody"/>
              <w:spacing w:after="0"/>
            </w:pPr>
            <w:r>
              <w:t>If attacking this site is consistent with ideology or motivations of this threat type</w:t>
            </w:r>
          </w:p>
          <w:p w14:paraId="15063E14" w14:textId="77777777" w:rsidR="00E97B62" w:rsidRDefault="00E97B62">
            <w:pPr>
              <w:pStyle w:val="ATATableBody"/>
              <w:spacing w:before="0" w:after="0"/>
            </w:pPr>
          </w:p>
          <w:p w14:paraId="2B88500C" w14:textId="77777777" w:rsidR="00E97B62" w:rsidRDefault="00E97B62">
            <w:pPr>
              <w:pStyle w:val="ATATableBody"/>
              <w:spacing w:before="0" w:after="0"/>
            </w:pPr>
          </w:p>
          <w:p w14:paraId="27739A7A" w14:textId="77777777" w:rsidR="00E97B62" w:rsidRDefault="00E97B62">
            <w:pPr>
              <w:pStyle w:val="ATATableBody"/>
              <w:spacing w:before="0" w:after="0"/>
            </w:pPr>
          </w:p>
          <w:p w14:paraId="18FA040D"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4A7A365F" w14:textId="77777777" w:rsidR="00E97B62" w:rsidRDefault="00E97B62">
            <w:pPr>
              <w:pStyle w:val="ATATableBody"/>
              <w:spacing w:after="0"/>
            </w:pPr>
            <w:r>
              <w:t>If attacking this site is not consistent with ideology or motivations of this threat type, but the possibility exists</w:t>
            </w:r>
          </w:p>
          <w:p w14:paraId="4D84B792" w14:textId="77777777" w:rsidR="00E97B62" w:rsidRDefault="00E97B62">
            <w:pPr>
              <w:pStyle w:val="ATATableBody"/>
              <w:spacing w:before="0" w:after="0"/>
            </w:pPr>
          </w:p>
          <w:p w14:paraId="77834CCE" w14:textId="77777777" w:rsidR="00E97B62" w:rsidRDefault="00E97B62">
            <w:pPr>
              <w:pStyle w:val="ATATableBody"/>
              <w:spacing w:before="0" w:after="0"/>
            </w:pPr>
          </w:p>
          <w:p w14:paraId="032662D7"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72AA8A13" w14:textId="77777777" w:rsidR="00E97B62" w:rsidRDefault="00E97B62">
            <w:pPr>
              <w:pStyle w:val="ATATableBody"/>
              <w:spacing w:after="0"/>
            </w:pPr>
            <w:r>
              <w:t>If attacking this site is not at all consistent with the ideology or motivations of this adversary group</w:t>
            </w:r>
          </w:p>
          <w:p w14:paraId="137FEF0C" w14:textId="77777777" w:rsidR="00E97B62" w:rsidRDefault="00E97B62">
            <w:pPr>
              <w:pStyle w:val="ATATableBody"/>
              <w:spacing w:before="0" w:after="0"/>
            </w:pPr>
          </w:p>
          <w:p w14:paraId="2E025862"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0563D8" w14:textId="77777777" w:rsidR="00E97B62" w:rsidRDefault="00E97B62">
            <w:pPr>
              <w:pStyle w:val="ATATableBody"/>
              <w:rPr>
                <w:b/>
              </w:rPr>
            </w:pPr>
            <w:r>
              <w:rPr>
                <w:b/>
              </w:rPr>
              <w:t>Score =</w:t>
            </w:r>
          </w:p>
          <w:p w14:paraId="08D430CF" w14:textId="22D1EF91" w:rsidR="00E97B62" w:rsidRDefault="00E97B62">
            <w:pPr>
              <w:pStyle w:val="ATATableBody"/>
              <w:rPr>
                <w:b/>
              </w:rPr>
            </w:pPr>
            <w:r>
              <w:rPr>
                <w:noProof/>
              </w:rPr>
              <mc:AlternateContent>
                <mc:Choice Requires="wps">
                  <w:drawing>
                    <wp:anchor distT="0" distB="0" distL="114300" distR="114300" simplePos="0" relativeHeight="251756544" behindDoc="0" locked="0" layoutInCell="1" allowOverlap="1" wp14:anchorId="6B54EB15" wp14:editId="35268BE7">
                      <wp:simplePos x="0" y="0"/>
                      <wp:positionH relativeFrom="column">
                        <wp:posOffset>149225</wp:posOffset>
                      </wp:positionH>
                      <wp:positionV relativeFrom="paragraph">
                        <wp:posOffset>205740</wp:posOffset>
                      </wp:positionV>
                      <wp:extent cx="352425" cy="31432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192E1" w14:textId="77777777" w:rsidR="00886A03" w:rsidRDefault="00886A03" w:rsidP="00E97B62">
                                  <w:pPr>
                                    <w:pStyle w:val="ATABody"/>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7" o:spid="_x0000_s1115" type="#_x0000_t202" style="position:absolute;left:0;text-align:left;margin-left:11.75pt;margin-top:16.2pt;width:27.7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" filled="f" stroked="f" strokeweight=".5pt">
                      <v:textbox>
                        <w:txbxContent>
                          <w:p w14:paraId="412192E1" w14:textId="77777777" w:rsidR="00886A03" w:rsidRDefault="00886A03" w:rsidP="00E97B62">
                            <w:pPr>
                              <w:pStyle w:val="ATABody"/>
                              <w:rPr>
                                <w:i/>
                              </w:rPr>
                            </w:pPr>
                            <w:r>
                              <w:rPr>
                                <w:i/>
                              </w:rPr>
                              <w:t>10</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3CB7DC0" wp14:editId="2D65C8BA">
                      <wp:simplePos x="0" y="0"/>
                      <wp:positionH relativeFrom="column">
                        <wp:posOffset>69850</wp:posOffset>
                      </wp:positionH>
                      <wp:positionV relativeFrom="paragraph">
                        <wp:posOffset>74930</wp:posOffset>
                      </wp:positionV>
                      <wp:extent cx="561975" cy="57150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607971" id="Rectangle 126" o:spid="_x0000_s1026" style="position:absolute;margin-left:5.5pt;margin-top:5.9pt;width:44.2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1EmAIAAJA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" filled="f" strokecolor="black [3213]"/>
                  </w:pict>
                </mc:Fallback>
              </mc:AlternateContent>
            </w:r>
            <w:r>
              <w:rPr>
                <w:b/>
              </w:rPr>
              <w:t xml:space="preserve"> </w:t>
            </w:r>
          </w:p>
        </w:tc>
      </w:tr>
      <w:tr w:rsidR="00E97B62" w14:paraId="095BD190"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FCC4AB6" w14:textId="77777777" w:rsidR="00E97B62" w:rsidRDefault="00E97B62">
            <w:pPr>
              <w:pStyle w:val="ATATableBody"/>
            </w:pPr>
            <w:r>
              <w:lastRenderedPageBreak/>
              <w:t xml:space="preserve">Category: </w:t>
            </w:r>
          </w:p>
          <w:p w14:paraId="3B5B2433" w14:textId="77777777" w:rsidR="00E97B62" w:rsidRDefault="00E97B62">
            <w:pPr>
              <w:pStyle w:val="ATATableBody"/>
            </w:pPr>
            <w:r>
              <w:t>Ease of Attack</w:t>
            </w:r>
          </w:p>
        </w:tc>
        <w:tc>
          <w:tcPr>
            <w:tcW w:w="1800" w:type="dxa"/>
            <w:tcBorders>
              <w:top w:val="single" w:sz="4" w:space="0" w:color="auto"/>
              <w:left w:val="single" w:sz="4" w:space="0" w:color="auto"/>
              <w:bottom w:val="single" w:sz="4" w:space="0" w:color="auto"/>
              <w:right w:val="single" w:sz="4" w:space="0" w:color="auto"/>
            </w:tcBorders>
          </w:tcPr>
          <w:p w14:paraId="32888A93" w14:textId="77777777" w:rsidR="00E97B62" w:rsidRDefault="00E97B62">
            <w:pPr>
              <w:pStyle w:val="ATATableBody"/>
              <w:spacing w:after="0"/>
            </w:pPr>
            <w:r>
              <w:t>If perception exists that physical protection system is relatively easy to defeat or does not exist, or the undesired event is easily accomplished at this site</w:t>
            </w:r>
          </w:p>
          <w:p w14:paraId="3B38FF45" w14:textId="77777777" w:rsidR="00E97B62" w:rsidRDefault="00E97B62">
            <w:pPr>
              <w:pStyle w:val="ATATableBody"/>
              <w:spacing w:before="0" w:after="0"/>
            </w:pPr>
          </w:p>
          <w:p w14:paraId="14A5DA0D" w14:textId="77777777" w:rsidR="00E97B62" w:rsidRDefault="00E97B62">
            <w:pPr>
              <w:pStyle w:val="ATATableBody"/>
              <w:spacing w:before="0" w:after="0"/>
            </w:pPr>
          </w:p>
          <w:p w14:paraId="39AAF259" w14:textId="77777777" w:rsidR="00E97B62" w:rsidRDefault="00E97B62">
            <w:pPr>
              <w:pStyle w:val="ATATableBody"/>
              <w:spacing w:before="0" w:after="0"/>
            </w:pPr>
          </w:p>
          <w:p w14:paraId="6E202110" w14:textId="77777777" w:rsidR="00E97B62" w:rsidRDefault="00E97B62">
            <w:pPr>
              <w:pStyle w:val="ATATableBody"/>
              <w:spacing w:before="0" w:after="0"/>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61A14FC2" w14:textId="77777777" w:rsidR="00E97B62" w:rsidRDefault="00E97B62">
            <w:pPr>
              <w:pStyle w:val="ATATableBody"/>
              <w:spacing w:after="0"/>
            </w:pPr>
            <w:r>
              <w:t>If perception exists that physical protection system provides moderate protection, or there is moderate difficulty in accomplishing the undesired event at this site</w:t>
            </w:r>
          </w:p>
          <w:p w14:paraId="047DA384" w14:textId="77777777" w:rsidR="00E97B62" w:rsidRDefault="00E97B62">
            <w:pPr>
              <w:pStyle w:val="ATATableBody"/>
              <w:spacing w:before="0" w:after="0"/>
            </w:pPr>
          </w:p>
          <w:p w14:paraId="62F6B0DB" w14:textId="77777777" w:rsidR="00E97B62" w:rsidRDefault="00E97B62">
            <w:pPr>
              <w:pStyle w:val="ATATableBody"/>
              <w:spacing w:before="0" w:after="0"/>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2CEB9A5A" w14:textId="77777777" w:rsidR="00E97B62" w:rsidRDefault="00E97B62">
            <w:pPr>
              <w:pStyle w:val="ATATableBody"/>
              <w:spacing w:after="0"/>
            </w:pPr>
            <w:r>
              <w:t>If the perception exists that the site has a robust, effective physical protection system or the undesired event is extremely difficult to accomplish at this site</w:t>
            </w:r>
          </w:p>
          <w:p w14:paraId="658D2B89" w14:textId="77777777" w:rsidR="00E97B62" w:rsidRDefault="00E97B62">
            <w:pPr>
              <w:pStyle w:val="ATATableBody"/>
              <w:spacing w:before="0" w:after="0"/>
            </w:pPr>
          </w:p>
          <w:p w14:paraId="73CC137D" w14:textId="77777777" w:rsidR="00E97B62" w:rsidRDefault="00E97B62">
            <w:pPr>
              <w:pStyle w:val="ATATableBody"/>
              <w:spacing w:before="0" w:after="0"/>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1491C0" w14:textId="77777777" w:rsidR="00E97B62" w:rsidRDefault="00E97B62">
            <w:pPr>
              <w:pStyle w:val="ATATableBody"/>
              <w:rPr>
                <w:b/>
              </w:rPr>
            </w:pPr>
            <w:r>
              <w:rPr>
                <w:b/>
              </w:rPr>
              <w:t xml:space="preserve">Score = </w:t>
            </w:r>
          </w:p>
          <w:p w14:paraId="6B286FF4" w14:textId="3BE00A56" w:rsidR="00E97B62" w:rsidRDefault="00E97B62">
            <w:pPr>
              <w:pStyle w:val="ATATableBody"/>
              <w:rPr>
                <w:b/>
              </w:rPr>
            </w:pPr>
            <w:r>
              <w:rPr>
                <w:noProof/>
              </w:rPr>
              <mc:AlternateContent>
                <mc:Choice Requires="wps">
                  <w:drawing>
                    <wp:anchor distT="0" distB="0" distL="114300" distR="114300" simplePos="0" relativeHeight="251761664" behindDoc="0" locked="0" layoutInCell="1" allowOverlap="1" wp14:anchorId="20A40D63" wp14:editId="3E61755B">
                      <wp:simplePos x="0" y="0"/>
                      <wp:positionH relativeFrom="column">
                        <wp:posOffset>158750</wp:posOffset>
                      </wp:positionH>
                      <wp:positionV relativeFrom="paragraph">
                        <wp:posOffset>191135</wp:posOffset>
                      </wp:positionV>
                      <wp:extent cx="352425" cy="31432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84B47" w14:textId="77777777" w:rsidR="00886A03" w:rsidRDefault="00886A03" w:rsidP="00E97B62">
                                  <w:pPr>
                                    <w:pStyle w:val="ATABody"/>
                                    <w:rPr>
                                      <w:i/>
                                    </w:rPr>
                                  </w:pPr>
                                  <w:r>
                                    <w:rPr>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5" o:spid="_x0000_s1116" type="#_x0000_t202" style="position:absolute;left:0;text-align:left;margin-left:12.5pt;margin-top:15.05pt;width:27.7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" filled="f" stroked="f" strokeweight=".5pt">
                      <v:textbox>
                        <w:txbxContent>
                          <w:p w14:paraId="3C384B47" w14:textId="77777777" w:rsidR="00886A03" w:rsidRDefault="00886A03" w:rsidP="00E97B62">
                            <w:pPr>
                              <w:pStyle w:val="ATABody"/>
                              <w:rPr>
                                <w:i/>
                              </w:rPr>
                            </w:pPr>
                            <w:r>
                              <w:rPr>
                                <w:i/>
                              </w:rPr>
                              <w:t>5</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50A25240" wp14:editId="27F488D4">
                      <wp:simplePos x="0" y="0"/>
                      <wp:positionH relativeFrom="column">
                        <wp:posOffset>69850</wp:posOffset>
                      </wp:positionH>
                      <wp:positionV relativeFrom="paragraph">
                        <wp:posOffset>61595</wp:posOffset>
                      </wp:positionV>
                      <wp:extent cx="561975" cy="571500"/>
                      <wp:effectExtent l="0" t="0" r="28575" b="19050"/>
                      <wp:wrapNone/>
                      <wp:docPr id="124" name="Rectangle 12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5942C3" id="Rectangle 124" o:spid="_x0000_s1026" style="position:absolute;margin-left:5.5pt;margin-top:4.85pt;width:44.2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GJmAIAAJA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" filled="f" strokecolor="black [3213]"/>
                  </w:pict>
                </mc:Fallback>
              </mc:AlternateContent>
            </w:r>
          </w:p>
        </w:tc>
      </w:tr>
      <w:tr w:rsidR="00E97B62" w14:paraId="038B673D"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346C6" w14:textId="77777777" w:rsidR="00E97B62" w:rsidRDefault="00E97B62">
            <w:pPr>
              <w:pStyle w:val="ATATableBody"/>
              <w:rPr>
                <w:b/>
              </w:rPr>
            </w:pPr>
            <w:r>
              <w:rPr>
                <w:b/>
              </w:rPr>
              <w:t xml:space="preserve">Total Score for Threat Type </w:t>
            </w:r>
          </w:p>
        </w:tc>
        <w:tc>
          <w:tcPr>
            <w:tcW w:w="135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14:paraId="213EDC05" w14:textId="77777777" w:rsidR="00E97B62" w:rsidRDefault="00E97B62">
            <w:pPr>
              <w:pStyle w:val="ATATableBody"/>
              <w:rPr>
                <w:b/>
              </w:rPr>
            </w:pPr>
            <w:r>
              <w:rPr>
                <w:b/>
              </w:rPr>
              <w:t>Total</w:t>
            </w:r>
          </w:p>
        </w:tc>
      </w:tr>
      <w:tr w:rsidR="00E97B62" w14:paraId="36C2E58F" w14:textId="77777777" w:rsidTr="00E97B62">
        <w:trPr>
          <w:cantSplit/>
        </w:trPr>
        <w:tc>
          <w:tcPr>
            <w:tcW w:w="7405" w:type="dxa"/>
            <w:gridSpan w:val="6"/>
            <w:tcBorders>
              <w:top w:val="single" w:sz="4" w:space="0" w:color="auto"/>
              <w:left w:val="single" w:sz="4" w:space="0" w:color="auto"/>
              <w:bottom w:val="single" w:sz="4" w:space="0" w:color="auto"/>
              <w:right w:val="single" w:sz="12" w:space="0" w:color="auto"/>
            </w:tcBorders>
            <w:hideMark/>
          </w:tcPr>
          <w:p w14:paraId="16044436" w14:textId="77777777" w:rsidR="00E97B62" w:rsidRDefault="00E97B62">
            <w:pPr>
              <w:pStyle w:val="ATATableBody"/>
            </w:pPr>
            <w:r>
              <w:t xml:space="preserve">Write the total of all above scores in this box </w:t>
            </w:r>
            <w:r>
              <w:sym w:font="Wingdings" w:char="F0E8"/>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CB9962C" w14:textId="09E618B0" w:rsidR="00E97B62" w:rsidRDefault="007663E5">
            <w:pPr>
              <w:pStyle w:val="ATATableBody"/>
              <w:rPr>
                <w:i/>
              </w:rPr>
            </w:pPr>
            <w:r>
              <w:rPr>
                <w:i/>
              </w:rPr>
              <w:t>41</w:t>
            </w:r>
          </w:p>
        </w:tc>
      </w:tr>
      <w:tr w:rsidR="00E97B62" w14:paraId="49AFF585"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6DED750A" w14:textId="77777777" w:rsidR="00E97B62" w:rsidRDefault="00E97B62">
            <w:pPr>
              <w:pStyle w:val="ATATableBody"/>
              <w:rPr>
                <w:b/>
              </w:rPr>
            </w:pPr>
            <w:r>
              <w:rPr>
                <w:b/>
              </w:rPr>
              <w:t>Likelihood of this Threat Type attacking this facility — L</w:t>
            </w:r>
            <w:r>
              <w:rPr>
                <w:b/>
                <w:vertAlign w:val="subscript"/>
              </w:rPr>
              <w:t>A</w:t>
            </w:r>
            <w:r>
              <w:rPr>
                <w:b/>
              </w:rPr>
              <w:t xml:space="preserve"> </w:t>
            </w:r>
          </w:p>
        </w:tc>
      </w:tr>
      <w:tr w:rsidR="00E97B62" w14:paraId="48C3B1B1"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hideMark/>
          </w:tcPr>
          <w:p w14:paraId="7E6AD6F0" w14:textId="77777777" w:rsidR="00E97B62" w:rsidRDefault="00E97B62">
            <w:pPr>
              <w:pStyle w:val="ATATableBody"/>
            </w:pPr>
            <w:r>
              <w:t>If the total score for this threat type is:</w:t>
            </w:r>
          </w:p>
          <w:p w14:paraId="63C4BD68" w14:textId="77777777" w:rsidR="00E97B62" w:rsidRDefault="00E97B62">
            <w:pPr>
              <w:pStyle w:val="ATATableBody"/>
            </w:pPr>
            <w:r>
              <w:t>≥ 60, L</w:t>
            </w:r>
            <w:r>
              <w:rPr>
                <w:vertAlign w:val="subscript"/>
              </w:rPr>
              <w:t>A</w:t>
            </w:r>
            <w:r>
              <w:t xml:space="preserve"> = Very High</w:t>
            </w:r>
          </w:p>
          <w:p w14:paraId="0DA32151" w14:textId="77777777" w:rsidR="00E97B62" w:rsidRDefault="00E97B62">
            <w:pPr>
              <w:pStyle w:val="ATATableBody"/>
            </w:pPr>
            <w:r>
              <w:t>≤ 59 and ≥ 47, L</w:t>
            </w:r>
            <w:r>
              <w:rPr>
                <w:vertAlign w:val="subscript"/>
              </w:rPr>
              <w:t>A</w:t>
            </w:r>
            <w:r>
              <w:t xml:space="preserve"> = High</w:t>
            </w:r>
          </w:p>
          <w:p w14:paraId="4641CE6F" w14:textId="77777777" w:rsidR="00E97B62" w:rsidRDefault="00E97B62">
            <w:pPr>
              <w:pStyle w:val="ATATableBody"/>
            </w:pPr>
            <w:r>
              <w:t>≤ 46 and ≥ 32, L</w:t>
            </w:r>
            <w:r>
              <w:rPr>
                <w:vertAlign w:val="subscript"/>
              </w:rPr>
              <w:t>A</w:t>
            </w:r>
            <w:r>
              <w:t xml:space="preserve"> = Medium </w:t>
            </w:r>
          </w:p>
          <w:p w14:paraId="65994007" w14:textId="77777777" w:rsidR="00E97B62" w:rsidRDefault="00E97B62">
            <w:pPr>
              <w:pStyle w:val="ATATableBody"/>
            </w:pPr>
            <w:r>
              <w:t>≤ 31 and ≥ 19, L</w:t>
            </w:r>
            <w:r>
              <w:rPr>
                <w:vertAlign w:val="subscript"/>
              </w:rPr>
              <w:t>A</w:t>
            </w:r>
            <w:r>
              <w:t xml:space="preserve"> = Low</w:t>
            </w:r>
          </w:p>
          <w:p w14:paraId="433A463A" w14:textId="77777777" w:rsidR="00E97B62" w:rsidRDefault="00E97B62">
            <w:pPr>
              <w:pStyle w:val="ATATableBody"/>
            </w:pPr>
            <w:r>
              <w:t>≤ 18, L</w:t>
            </w:r>
            <w:r>
              <w:rPr>
                <w:vertAlign w:val="subscript"/>
              </w:rPr>
              <w:t>A</w:t>
            </w:r>
            <w:r>
              <w:t xml:space="preserve"> = Very Low</w:t>
            </w:r>
          </w:p>
          <w:p w14:paraId="2DA4F850" w14:textId="77777777" w:rsidR="00E97B62" w:rsidRDefault="00E97B62">
            <w:pPr>
              <w:pStyle w:val="ATATableBody"/>
            </w:pPr>
            <w:r>
              <w:t>Write threat level based on L</w:t>
            </w:r>
            <w:r>
              <w:rPr>
                <w:vertAlign w:val="subscript"/>
              </w:rPr>
              <w:t>A</w:t>
            </w:r>
            <w:r>
              <w:t xml:space="preserve"> score</w:t>
            </w:r>
            <w:r>
              <w:sym w:font="Wingdings" w:char="F0E8"/>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D6D55A" w14:textId="60EAD4D1" w:rsidR="00E97B62" w:rsidRDefault="00E97B62">
            <w:pPr>
              <w:pStyle w:val="ATATableBody"/>
            </w:pPr>
            <w:r>
              <w:rPr>
                <w:noProof/>
              </w:rPr>
              <mc:AlternateContent>
                <mc:Choice Requires="wps">
                  <w:drawing>
                    <wp:anchor distT="0" distB="0" distL="114300" distR="114300" simplePos="0" relativeHeight="251766784" behindDoc="0" locked="0" layoutInCell="1" allowOverlap="1" wp14:anchorId="7E3A3F6E" wp14:editId="5C526B4A">
                      <wp:simplePos x="0" y="0"/>
                      <wp:positionH relativeFrom="column">
                        <wp:posOffset>-43815</wp:posOffset>
                      </wp:positionH>
                      <wp:positionV relativeFrom="paragraph">
                        <wp:posOffset>928370</wp:posOffset>
                      </wp:positionV>
                      <wp:extent cx="767080" cy="31432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76644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A0846" w14:textId="77777777" w:rsidR="00886A03" w:rsidRDefault="00886A03" w:rsidP="00E97B62">
                                  <w:pPr>
                                    <w:pStyle w:val="ATATableBody"/>
                                    <w:rPr>
                                      <w:i/>
                                    </w:rPr>
                                  </w:pPr>
                                  <w:r>
                                    <w:rPr>
                                      <w:i/>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3" o:spid="_x0000_s1117" type="#_x0000_t202" style="position:absolute;left:0;text-align:left;margin-left:-3.45pt;margin-top:73.1pt;width:60.4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" filled="f" stroked="f" strokeweight=".5pt">
                      <v:textbox>
                        <w:txbxContent>
                          <w:p w14:paraId="3B7A0846" w14:textId="77777777" w:rsidR="00886A03" w:rsidRDefault="00886A03" w:rsidP="00E97B62">
                            <w:pPr>
                              <w:pStyle w:val="ATATableBody"/>
                              <w:rPr>
                                <w:i/>
                              </w:rPr>
                            </w:pPr>
                            <w:r>
                              <w:rPr>
                                <w:i/>
                              </w:rPr>
                              <w:t>Medium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A06B87" wp14:editId="6B828D52">
                      <wp:simplePos x="0" y="0"/>
                      <wp:positionH relativeFrom="column">
                        <wp:posOffset>69850</wp:posOffset>
                      </wp:positionH>
                      <wp:positionV relativeFrom="paragraph">
                        <wp:posOffset>796290</wp:posOffset>
                      </wp:positionV>
                      <wp:extent cx="561975" cy="5715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6D28D" id="Rectangle 122" o:spid="_x0000_s1026" style="position:absolute;margin-left:5.5pt;margin-top:62.7pt;width:4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" filled="f" strokecolor="black [3213]"/>
                  </w:pict>
                </mc:Fallback>
              </mc:AlternateContent>
            </w:r>
          </w:p>
        </w:tc>
      </w:tr>
    </w:tbl>
    <w:p w14:paraId="16849E88" w14:textId="77777777" w:rsidR="00E97B62" w:rsidRDefault="00E97B62" w:rsidP="00E97B62">
      <w:pPr>
        <w:pStyle w:val="ATABody"/>
      </w:pPr>
    </w:p>
    <w:p w14:paraId="4F93A5EA" w14:textId="77777777" w:rsidR="00E97B62" w:rsidRDefault="00E97B62" w:rsidP="00E97B62">
      <w:pPr>
        <w:pStyle w:val="ATABody"/>
        <w:rPr>
          <w:b/>
          <w:sz w:val="18"/>
          <w:szCs w:val="18"/>
        </w:rPr>
      </w:pPr>
      <w:r>
        <w:rPr>
          <w:b/>
          <w:sz w:val="18"/>
          <w:szCs w:val="18"/>
        </w:rPr>
        <w:t>Table 7: Estimating Likelihood of Attack (L</w:t>
      </w:r>
      <w:r>
        <w:rPr>
          <w:b/>
          <w:sz w:val="18"/>
          <w:szCs w:val="18"/>
          <w:vertAlign w:val="subscript"/>
        </w:rPr>
        <w:t>A</w:t>
      </w:r>
      <w:r>
        <w:rPr>
          <w:b/>
          <w:sz w:val="18"/>
          <w:szCs w:val="18"/>
        </w:rPr>
        <w:t>) Worksheet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1915"/>
        <w:gridCol w:w="1800"/>
        <w:gridCol w:w="1710"/>
        <w:gridCol w:w="270"/>
        <w:gridCol w:w="720"/>
        <w:gridCol w:w="990"/>
        <w:gridCol w:w="360"/>
        <w:gridCol w:w="990"/>
      </w:tblGrid>
      <w:tr w:rsidR="00E97B62" w14:paraId="14F37320" w14:textId="77777777" w:rsidTr="00E97B62">
        <w:trPr>
          <w:cantSplit/>
          <w:tblHeader/>
        </w:trPr>
        <w:tc>
          <w:tcPr>
            <w:tcW w:w="8755"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768C5C" w14:textId="77777777" w:rsidR="00E97B62" w:rsidRDefault="00E97B62">
            <w:pPr>
              <w:pStyle w:val="ATATableHeading"/>
              <w:rPr>
                <w:b/>
              </w:rPr>
            </w:pPr>
            <w:r>
              <w:rPr>
                <w:b/>
              </w:rPr>
              <w:t>Estimating Likelihood of Attack (L</w:t>
            </w:r>
            <w:r>
              <w:rPr>
                <w:b/>
                <w:vertAlign w:val="subscript"/>
              </w:rPr>
              <w:t>A</w:t>
            </w:r>
            <w:r>
              <w:rPr>
                <w:b/>
              </w:rPr>
              <w:t>) Worksheet</w:t>
            </w:r>
          </w:p>
        </w:tc>
      </w:tr>
      <w:tr w:rsidR="00E97B62" w14:paraId="6C494F0F" w14:textId="77777777" w:rsidTr="00E97B62">
        <w:trPr>
          <w:cantSplit/>
        </w:trPr>
        <w:tc>
          <w:tcPr>
            <w:tcW w:w="5425" w:type="dxa"/>
            <w:gridSpan w:val="3"/>
            <w:tcBorders>
              <w:top w:val="single" w:sz="4" w:space="0" w:color="auto"/>
              <w:left w:val="single" w:sz="4" w:space="0" w:color="auto"/>
              <w:bottom w:val="single" w:sz="4" w:space="0" w:color="auto"/>
              <w:right w:val="single" w:sz="4" w:space="0" w:color="auto"/>
            </w:tcBorders>
            <w:hideMark/>
          </w:tcPr>
          <w:p w14:paraId="5A9453F6" w14:textId="77FA4445" w:rsidR="00E97B62" w:rsidRDefault="00E97B62">
            <w:pPr>
              <w:pStyle w:val="ATATableBody"/>
            </w:pPr>
            <w:r>
              <w:t>Date:</w:t>
            </w:r>
            <w:r w:rsidR="0010681A">
              <w:t xml:space="preserve"> </w:t>
            </w:r>
            <w:r>
              <w:t>XX/XX/20XX</w:t>
            </w:r>
          </w:p>
        </w:tc>
        <w:tc>
          <w:tcPr>
            <w:tcW w:w="3330" w:type="dxa"/>
            <w:gridSpan w:val="5"/>
            <w:tcBorders>
              <w:top w:val="single" w:sz="4" w:space="0" w:color="auto"/>
              <w:left w:val="single" w:sz="4" w:space="0" w:color="auto"/>
              <w:bottom w:val="single" w:sz="4" w:space="0" w:color="auto"/>
              <w:right w:val="single" w:sz="4" w:space="0" w:color="auto"/>
            </w:tcBorders>
            <w:hideMark/>
          </w:tcPr>
          <w:p w14:paraId="0765ED32" w14:textId="77777777" w:rsidR="00E97B62" w:rsidRDefault="00E97B62">
            <w:pPr>
              <w:pStyle w:val="ATATableBody"/>
            </w:pPr>
            <w:r>
              <w:t>Recorded by:</w:t>
            </w:r>
          </w:p>
        </w:tc>
      </w:tr>
      <w:tr w:rsidR="00E97B62" w14:paraId="2DB12CA3"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36ADF9E" w14:textId="77777777" w:rsidR="00E97B62" w:rsidRDefault="00E97B62">
            <w:pPr>
              <w:pStyle w:val="ATATableBody"/>
            </w:pPr>
            <w:r>
              <w:t>Facility identifier:</w:t>
            </w:r>
          </w:p>
        </w:tc>
        <w:tc>
          <w:tcPr>
            <w:tcW w:w="6840" w:type="dxa"/>
            <w:gridSpan w:val="7"/>
            <w:tcBorders>
              <w:top w:val="single" w:sz="4" w:space="0" w:color="auto"/>
              <w:left w:val="single" w:sz="4" w:space="0" w:color="auto"/>
              <w:bottom w:val="single" w:sz="4" w:space="0" w:color="auto"/>
              <w:right w:val="single" w:sz="4" w:space="0" w:color="auto"/>
            </w:tcBorders>
            <w:hideMark/>
          </w:tcPr>
          <w:p w14:paraId="4611A343" w14:textId="77777777" w:rsidR="00E97B62" w:rsidRDefault="00E97B62">
            <w:pPr>
              <w:pStyle w:val="ATATableBody"/>
              <w:rPr>
                <w:i/>
              </w:rPr>
            </w:pPr>
            <w:r>
              <w:rPr>
                <w:i/>
              </w:rPr>
              <w:t>National Ministries Building</w:t>
            </w:r>
          </w:p>
        </w:tc>
      </w:tr>
      <w:tr w:rsidR="00E97B62" w14:paraId="273DB2BF"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010A4741" w14:textId="77777777" w:rsidR="00E97B62" w:rsidRDefault="00E97B62">
            <w:pPr>
              <w:pStyle w:val="ATATableBody"/>
              <w:rPr>
                <w:b/>
              </w:rPr>
            </w:pPr>
            <w:r>
              <w:rPr>
                <w:b/>
              </w:rPr>
              <w:t>Threat type:</w:t>
            </w:r>
          </w:p>
        </w:tc>
        <w:tc>
          <w:tcPr>
            <w:tcW w:w="6840" w:type="dxa"/>
            <w:gridSpan w:val="7"/>
            <w:tcBorders>
              <w:top w:val="single" w:sz="4" w:space="0" w:color="auto"/>
              <w:left w:val="single" w:sz="4" w:space="0" w:color="auto"/>
              <w:bottom w:val="single" w:sz="4" w:space="0" w:color="auto"/>
              <w:right w:val="single" w:sz="4" w:space="0" w:color="auto"/>
            </w:tcBorders>
            <w:hideMark/>
          </w:tcPr>
          <w:p w14:paraId="025C3A85" w14:textId="77777777" w:rsidR="00E97B62" w:rsidRDefault="00E97B62">
            <w:pPr>
              <w:pStyle w:val="ATATableBody"/>
              <w:rPr>
                <w:i/>
              </w:rPr>
            </w:pPr>
            <w:r>
              <w:rPr>
                <w:i/>
              </w:rPr>
              <w:t>Union Activists</w:t>
            </w:r>
          </w:p>
        </w:tc>
      </w:tr>
      <w:tr w:rsidR="00E97B62" w14:paraId="4857F0F0"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F11BB" w14:textId="1A100BC5" w:rsidR="00E97B62" w:rsidRDefault="00E97B62">
            <w:pPr>
              <w:pStyle w:val="ATATableBody"/>
            </w:pPr>
            <w:r>
              <w:rPr>
                <w:b/>
              </w:rPr>
              <w:t>Capability:</w:t>
            </w:r>
            <w:r w:rsidR="0010681A">
              <w:rPr>
                <w:b/>
              </w:rPr>
              <w:t xml:space="preserve"> </w:t>
            </w:r>
          </w:p>
        </w:tc>
      </w:tr>
      <w:tr w:rsidR="00E97B62" w14:paraId="0CCDD5BA" w14:textId="77777777" w:rsidTr="00E97B62">
        <w:trPr>
          <w:cantSplit/>
        </w:trPr>
        <w:tc>
          <w:tcPr>
            <w:tcW w:w="6415" w:type="dxa"/>
            <w:gridSpan w:val="5"/>
            <w:tcBorders>
              <w:top w:val="single" w:sz="4" w:space="0" w:color="auto"/>
              <w:left w:val="single" w:sz="4" w:space="0" w:color="auto"/>
              <w:bottom w:val="single" w:sz="4" w:space="0" w:color="auto"/>
              <w:right w:val="single" w:sz="4" w:space="0" w:color="auto"/>
            </w:tcBorders>
            <w:hideMark/>
          </w:tcPr>
          <w:p w14:paraId="70C2F9A5" w14:textId="77777777" w:rsidR="00E97B62" w:rsidRDefault="00E97B62">
            <w:pPr>
              <w:pStyle w:val="ATATableBody"/>
            </w:pPr>
            <w:r>
              <w:lastRenderedPageBreak/>
              <w:t xml:space="preserve">Is the adversary group capable of conducting a successful attack on this facility? To answer the question, consider: </w:t>
            </w:r>
          </w:p>
          <w:p w14:paraId="02F017FF" w14:textId="77777777" w:rsidR="00E97B62" w:rsidRDefault="00E97B62">
            <w:pPr>
              <w:pStyle w:val="ATATableBody"/>
            </w:pPr>
            <w:r>
              <w:t>Is the adversary group:</w:t>
            </w:r>
          </w:p>
          <w:p w14:paraId="4FD53839" w14:textId="77777777" w:rsidR="00E97B62" w:rsidRDefault="00E97B62">
            <w:pPr>
              <w:pStyle w:val="ATATableBody"/>
            </w:pPr>
            <w:r>
              <w:t>Located near or able to gain access to the facility?</w:t>
            </w:r>
          </w:p>
          <w:p w14:paraId="41DAD174" w14:textId="77777777" w:rsidR="00E97B62" w:rsidRDefault="00E97B62">
            <w:pPr>
              <w:pStyle w:val="ATATableBody"/>
            </w:pPr>
            <w:r>
              <w:t>Expected to have the material resources to attack this facility?</w:t>
            </w:r>
          </w:p>
          <w:p w14:paraId="02A22B75" w14:textId="77777777" w:rsidR="00E97B62" w:rsidRDefault="00E97B62">
            <w:pPr>
              <w:pStyle w:val="ATATableBody"/>
            </w:pPr>
            <w:r>
              <w:t>Expected to have the technical skills to attack this facility?</w:t>
            </w:r>
          </w:p>
          <w:p w14:paraId="2269D297" w14:textId="77777777" w:rsidR="00E97B62" w:rsidRDefault="00E97B62">
            <w:pPr>
              <w:pStyle w:val="ATATableBody"/>
            </w:pPr>
            <w:r>
              <w:t>Expected to have the planning and organizational skills to attack this facility?</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C0AF57" w14:textId="77777777" w:rsidR="00E97B62" w:rsidRDefault="00E97B62">
            <w:pPr>
              <w:pStyle w:val="ATATableBody"/>
              <w:rPr>
                <w:b/>
              </w:rPr>
            </w:pPr>
            <w:r>
              <w:rPr>
                <w:b/>
              </w:rPr>
              <w:t>If Yes, continue</w:t>
            </w:r>
          </w:p>
          <w:p w14:paraId="0B138E33" w14:textId="479396DC" w:rsidR="00E97B62" w:rsidRDefault="00E97B62">
            <w:pPr>
              <w:pStyle w:val="ATATableBody"/>
            </w:pPr>
            <w:r>
              <w:rPr>
                <w:noProof/>
              </w:rPr>
              <mc:AlternateContent>
                <mc:Choice Requires="wps">
                  <w:drawing>
                    <wp:anchor distT="0" distB="0" distL="114300" distR="114300" simplePos="0" relativeHeight="251771904" behindDoc="0" locked="0" layoutInCell="1" allowOverlap="1" wp14:anchorId="7449EA97" wp14:editId="5E56EB74">
                      <wp:simplePos x="0" y="0"/>
                      <wp:positionH relativeFrom="column">
                        <wp:posOffset>75565</wp:posOffset>
                      </wp:positionH>
                      <wp:positionV relativeFrom="paragraph">
                        <wp:posOffset>200660</wp:posOffset>
                      </wp:positionV>
                      <wp:extent cx="523240" cy="31432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2324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C64E3" w14:textId="77777777" w:rsidR="00886A03" w:rsidRDefault="00886A03" w:rsidP="00E97B62">
                                  <w:pPr>
                                    <w:pStyle w:val="ATATableBody"/>
                                    <w:rPr>
                                      <w:i/>
                                    </w:rPr>
                                  </w:pPr>
                                  <w:r>
                                    <w:rPr>
                                      <w:i/>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1" o:spid="_x0000_s1118" type="#_x0000_t202" style="position:absolute;left:0;text-align:left;margin-left:5.95pt;margin-top:15.8pt;width:41.2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" filled="f" stroked="f" strokeweight=".5pt">
                      <v:textbox>
                        <w:txbxContent>
                          <w:p w14:paraId="2CCC64E3" w14:textId="77777777" w:rsidR="00886A03" w:rsidRDefault="00886A03" w:rsidP="00E97B62">
                            <w:pPr>
                              <w:pStyle w:val="ATATableBody"/>
                              <w:rPr>
                                <w:i/>
                              </w:rPr>
                            </w:pPr>
                            <w:r>
                              <w:rPr>
                                <w:i/>
                              </w:rPr>
                              <w:t>Yes</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2B986CF" wp14:editId="3CF6C986">
                      <wp:simplePos x="0" y="0"/>
                      <wp:positionH relativeFrom="column">
                        <wp:posOffset>79375</wp:posOffset>
                      </wp:positionH>
                      <wp:positionV relativeFrom="paragraph">
                        <wp:posOffset>70485</wp:posOffset>
                      </wp:positionV>
                      <wp:extent cx="561975" cy="5715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CD4645" id="Rectangle 120" o:spid="_x0000_s1026" style="position:absolute;margin-left:6.25pt;margin-top:5.55pt;width:44.2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" filled="f" strokecolor="black [3213]"/>
                  </w:pict>
                </mc:Fallback>
              </mc:AlternateConten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42FC18" w14:textId="77777777" w:rsidR="00E97B62" w:rsidRDefault="00E97B62">
            <w:pPr>
              <w:pStyle w:val="ATATableBody"/>
              <w:rPr>
                <w:b/>
              </w:rPr>
            </w:pPr>
            <w:r>
              <w:rPr>
                <w:b/>
              </w:rPr>
              <w:t>If No, L</w:t>
            </w:r>
            <w:r>
              <w:rPr>
                <w:b/>
                <w:vertAlign w:val="subscript"/>
              </w:rPr>
              <w:t>A</w:t>
            </w:r>
            <w:r>
              <w:rPr>
                <w:b/>
              </w:rPr>
              <w:t xml:space="preserve"> = very low, Stop</w:t>
            </w:r>
          </w:p>
        </w:tc>
      </w:tr>
      <w:tr w:rsidR="00E97B62" w14:paraId="03792DE4"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4F8CEC1A" w14:textId="77777777" w:rsidR="00E97B62" w:rsidRDefault="00E97B62">
            <w:pPr>
              <w:pStyle w:val="ATATableBody"/>
            </w:pPr>
            <w:r>
              <w:t>Instructions for the following section:</w:t>
            </w:r>
          </w:p>
          <w:p w14:paraId="6C4A8FBD" w14:textId="77777777" w:rsidR="00E97B62" w:rsidRDefault="00E97B62">
            <w:pPr>
              <w:pStyle w:val="ATATableBody"/>
            </w:pPr>
            <w:r>
              <w:t xml:space="preserve">Select the answer from the three middle columns that most accurately describes the item contained in the </w:t>
            </w:r>
            <w:r>
              <w:rPr>
                <w:b/>
              </w:rPr>
              <w:t>Category</w:t>
            </w:r>
            <w:r>
              <w:t xml:space="preserve"> column of each row. Note the numeric value associated with that answer and enter the numeric value in the </w:t>
            </w:r>
            <w:r>
              <w:rPr>
                <w:b/>
              </w:rPr>
              <w:t>Score</w:t>
            </w:r>
            <w:r>
              <w:t xml:space="preserve"> column.</w:t>
            </w:r>
          </w:p>
        </w:tc>
      </w:tr>
      <w:tr w:rsidR="00E97B62" w14:paraId="662969EC"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22A6A" w14:textId="77777777" w:rsidR="00E97B62" w:rsidRDefault="00E97B62">
            <w:pPr>
              <w:pStyle w:val="ATATableHeading"/>
              <w:rPr>
                <w:b/>
              </w:rPr>
            </w:pPr>
            <w:r>
              <w:rPr>
                <w:b/>
              </w:rPr>
              <w:t>History and Intent: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821341" w14:textId="77777777" w:rsidR="00E97B62" w:rsidRDefault="00E97B62">
            <w:pPr>
              <w:pStyle w:val="ATATableHeading"/>
              <w:rPr>
                <w:b/>
              </w:rPr>
            </w:pPr>
            <w:r>
              <w:rPr>
                <w:b/>
              </w:rPr>
              <w:t>Score</w:t>
            </w:r>
          </w:p>
        </w:tc>
      </w:tr>
      <w:tr w:rsidR="00E97B62" w14:paraId="6F6B6DCD"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DD15D3F" w14:textId="77777777" w:rsidR="00E97B62" w:rsidRDefault="00E97B62">
            <w:pPr>
              <w:pStyle w:val="ATATableBody"/>
            </w:pPr>
            <w:r>
              <w:t xml:space="preserve">Category: </w:t>
            </w:r>
          </w:p>
          <w:p w14:paraId="43F323E9" w14:textId="77777777" w:rsidR="00E97B62" w:rsidRDefault="00E97B62">
            <w:pPr>
              <w:pStyle w:val="ATATableBody"/>
            </w:pPr>
            <w:r>
              <w:t>Historical Interest</w:t>
            </w:r>
          </w:p>
        </w:tc>
        <w:tc>
          <w:tcPr>
            <w:tcW w:w="1800" w:type="dxa"/>
            <w:tcBorders>
              <w:top w:val="single" w:sz="4" w:space="0" w:color="auto"/>
              <w:left w:val="single" w:sz="4" w:space="0" w:color="auto"/>
              <w:bottom w:val="single" w:sz="4" w:space="0" w:color="auto"/>
              <w:right w:val="single" w:sz="4" w:space="0" w:color="auto"/>
            </w:tcBorders>
          </w:tcPr>
          <w:p w14:paraId="61B57C4E" w14:textId="77777777" w:rsidR="00E97B62" w:rsidRDefault="00E97B62">
            <w:pPr>
              <w:pStyle w:val="ATATableBody"/>
            </w:pPr>
            <w:r>
              <w:t>If there is documented evidence that historically, this adversary group has shown interest in this type of facility or this specific facility</w:t>
            </w:r>
          </w:p>
          <w:p w14:paraId="0A6EB44D" w14:textId="77777777" w:rsidR="00E97B62" w:rsidRDefault="00E97B62">
            <w:pPr>
              <w:pStyle w:val="ATATableBody"/>
            </w:pPr>
          </w:p>
          <w:p w14:paraId="54079A08"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42ACF741" w14:textId="77777777" w:rsidR="00E97B62" w:rsidRDefault="00E97B62">
            <w:pPr>
              <w:pStyle w:val="ATATableBody"/>
            </w:pPr>
            <w:r>
              <w:t>If there is speculation but no evidence that this adversary group has shown interest in this type of facility or this specific facility</w:t>
            </w:r>
          </w:p>
          <w:p w14:paraId="009643FF" w14:textId="77777777" w:rsidR="00E97B62" w:rsidRDefault="00E97B62">
            <w:pPr>
              <w:pStyle w:val="ATATableBody"/>
            </w:pPr>
          </w:p>
          <w:p w14:paraId="1FBB36C6" w14:textId="77777777" w:rsidR="00E97B62" w:rsidRDefault="00E97B62">
            <w:pPr>
              <w:pStyle w:val="ATATableBody"/>
            </w:pPr>
          </w:p>
          <w:p w14:paraId="6C31190E"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329B0C3C" w14:textId="77777777" w:rsidR="00E97B62" w:rsidRDefault="00E97B62">
            <w:pPr>
              <w:pStyle w:val="ATATableBody"/>
            </w:pPr>
            <w:r>
              <w:t>If there is no evidence that this adversary group has ever shown interest in this type of facility or this specific facility</w:t>
            </w:r>
          </w:p>
          <w:p w14:paraId="01312973" w14:textId="77777777" w:rsidR="00E97B62" w:rsidRDefault="00E97B62">
            <w:pPr>
              <w:pStyle w:val="ATATableBody"/>
            </w:pPr>
          </w:p>
          <w:p w14:paraId="560FD779"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CA2DBA" w14:textId="77777777" w:rsidR="00E97B62" w:rsidRDefault="00E97B62">
            <w:pPr>
              <w:pStyle w:val="ATATableBody"/>
              <w:rPr>
                <w:b/>
              </w:rPr>
            </w:pPr>
            <w:r>
              <w:rPr>
                <w:b/>
              </w:rPr>
              <w:t xml:space="preserve">Score = </w:t>
            </w:r>
          </w:p>
          <w:p w14:paraId="3F4905AC" w14:textId="31899BA2" w:rsidR="00E97B62" w:rsidRDefault="00E97B62">
            <w:pPr>
              <w:pStyle w:val="ATATableBody"/>
              <w:rPr>
                <w:b/>
              </w:rPr>
            </w:pPr>
            <w:r>
              <w:rPr>
                <w:noProof/>
              </w:rPr>
              <mc:AlternateContent>
                <mc:Choice Requires="wps">
                  <w:drawing>
                    <wp:anchor distT="0" distB="0" distL="114300" distR="114300" simplePos="0" relativeHeight="251777024" behindDoc="0" locked="0" layoutInCell="1" allowOverlap="1" wp14:anchorId="32759907" wp14:editId="1C1BA807">
                      <wp:simplePos x="0" y="0"/>
                      <wp:positionH relativeFrom="column">
                        <wp:posOffset>47955</wp:posOffset>
                      </wp:positionH>
                      <wp:positionV relativeFrom="paragraph">
                        <wp:posOffset>212915</wp:posOffset>
                      </wp:positionV>
                      <wp:extent cx="558140" cy="31432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5814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3FAB2" w14:textId="55C02DCE" w:rsidR="00886A03" w:rsidRDefault="00886A03" w:rsidP="00E97B62">
                                  <w:pPr>
                                    <w:pStyle w:val="ATATableBody"/>
                                    <w:rPr>
                                      <w:i/>
                                    </w:rPr>
                                  </w:pPr>
                                  <w:r>
                                    <w:rPr>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9" o:spid="_x0000_s1119" type="#_x0000_t202" style="position:absolute;left:0;text-align:left;margin-left:3.8pt;margin-top:16.75pt;width:43.95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" filled="f" stroked="f" strokeweight=".5pt">
                      <v:textbox>
                        <w:txbxContent>
                          <w:p w14:paraId="1A53FAB2" w14:textId="55C02DCE" w:rsidR="00886A03" w:rsidRDefault="00886A03" w:rsidP="00E97B62">
                            <w:pPr>
                              <w:pStyle w:val="ATATableBody"/>
                              <w:rPr>
                                <w:i/>
                              </w:rPr>
                            </w:pPr>
                            <w:r>
                              <w:rPr>
                                <w:i/>
                              </w:rPr>
                              <w:t>5</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47C759C" wp14:editId="6E88FC3B">
                      <wp:simplePos x="0" y="0"/>
                      <wp:positionH relativeFrom="column">
                        <wp:posOffset>69850</wp:posOffset>
                      </wp:positionH>
                      <wp:positionV relativeFrom="paragraph">
                        <wp:posOffset>106045</wp:posOffset>
                      </wp:positionV>
                      <wp:extent cx="561975" cy="57150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3668CF" id="Rectangle 118" o:spid="_x0000_s1026" style="position:absolute;margin-left:5.5pt;margin-top:8.35pt;width:44.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" filled="f" strokecolor="black [3213]"/>
                  </w:pict>
                </mc:Fallback>
              </mc:AlternateContent>
            </w:r>
          </w:p>
        </w:tc>
      </w:tr>
      <w:tr w:rsidR="00E97B62" w14:paraId="4F4EEF57" w14:textId="77777777" w:rsidTr="00E97B62">
        <w:trPr>
          <w:cantSplit/>
          <w:trHeight w:val="4024"/>
        </w:trPr>
        <w:tc>
          <w:tcPr>
            <w:tcW w:w="1915" w:type="dxa"/>
            <w:tcBorders>
              <w:top w:val="single" w:sz="4" w:space="0" w:color="auto"/>
              <w:left w:val="single" w:sz="4" w:space="0" w:color="auto"/>
              <w:bottom w:val="single" w:sz="4" w:space="0" w:color="auto"/>
              <w:right w:val="single" w:sz="4" w:space="0" w:color="auto"/>
            </w:tcBorders>
            <w:hideMark/>
          </w:tcPr>
          <w:p w14:paraId="076034E8" w14:textId="77777777" w:rsidR="00E97B62" w:rsidRDefault="00E97B62">
            <w:pPr>
              <w:pStyle w:val="ATATableBody"/>
            </w:pPr>
            <w:r>
              <w:lastRenderedPageBreak/>
              <w:t>Category:</w:t>
            </w:r>
          </w:p>
          <w:p w14:paraId="10DA5D42" w14:textId="77777777" w:rsidR="00E97B62" w:rsidRDefault="00E97B62">
            <w:pPr>
              <w:pStyle w:val="ATATableBody"/>
            </w:pPr>
            <w:r>
              <w:t>Historical Attacks</w:t>
            </w:r>
          </w:p>
        </w:tc>
        <w:tc>
          <w:tcPr>
            <w:tcW w:w="1800" w:type="dxa"/>
            <w:tcBorders>
              <w:top w:val="single" w:sz="4" w:space="0" w:color="auto"/>
              <w:left w:val="single" w:sz="4" w:space="0" w:color="auto"/>
              <w:bottom w:val="single" w:sz="4" w:space="0" w:color="auto"/>
              <w:right w:val="single" w:sz="4" w:space="0" w:color="auto"/>
            </w:tcBorders>
          </w:tcPr>
          <w:p w14:paraId="24387090" w14:textId="77777777" w:rsidR="00E97B62" w:rsidRDefault="00E97B62">
            <w:pPr>
              <w:pStyle w:val="ATATableBody"/>
            </w:pPr>
            <w:r>
              <w:t>If there is documented evidence that historically, this adversary group has conducted similar attacks at this type of facility or this specific facility</w:t>
            </w:r>
          </w:p>
          <w:p w14:paraId="24431802" w14:textId="77777777" w:rsidR="00E97B62" w:rsidRDefault="00E97B62">
            <w:pPr>
              <w:pStyle w:val="ATATableBody"/>
            </w:pPr>
          </w:p>
          <w:p w14:paraId="3CFCDA72"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4B551976" w14:textId="77777777" w:rsidR="00E97B62" w:rsidRDefault="00E97B62">
            <w:pPr>
              <w:pStyle w:val="ATATableBody"/>
            </w:pPr>
            <w:r>
              <w:t>If there is speculation but no evidence that this adversary group has conducted similar attacks at this type of facility or this specific facility</w:t>
            </w:r>
          </w:p>
          <w:p w14:paraId="1ABE99BD" w14:textId="77777777" w:rsidR="00E97B62" w:rsidRDefault="00E97B62">
            <w:pPr>
              <w:pStyle w:val="ATATableBody"/>
            </w:pPr>
          </w:p>
          <w:p w14:paraId="1D1CA148" w14:textId="77777777" w:rsidR="00E97B62" w:rsidRDefault="00E97B62">
            <w:pPr>
              <w:pStyle w:val="ATATableBody"/>
            </w:pPr>
          </w:p>
          <w:p w14:paraId="6E6414C8"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107E1D64" w14:textId="77777777" w:rsidR="00E97B62" w:rsidRDefault="00E97B62">
            <w:pPr>
              <w:pStyle w:val="ATATableBody"/>
            </w:pPr>
            <w:r>
              <w:t>If there is no evidence that this adversary group has conducted similar attacks at this type of facility or this specific facility</w:t>
            </w:r>
          </w:p>
          <w:p w14:paraId="513A4BFC" w14:textId="77777777" w:rsidR="00E97B62" w:rsidRDefault="00E97B62">
            <w:pPr>
              <w:pStyle w:val="ATATableBody"/>
            </w:pPr>
          </w:p>
          <w:p w14:paraId="4481E767"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9720A0" w14:textId="77777777" w:rsidR="00E97B62" w:rsidRDefault="00E97B62">
            <w:pPr>
              <w:pStyle w:val="ATATableBody"/>
              <w:rPr>
                <w:b/>
              </w:rPr>
            </w:pPr>
            <w:r>
              <w:rPr>
                <w:b/>
              </w:rPr>
              <w:t xml:space="preserve">Score = </w:t>
            </w:r>
          </w:p>
          <w:p w14:paraId="2ECB7B88" w14:textId="62761F70" w:rsidR="00E97B62" w:rsidRDefault="00E97B62">
            <w:pPr>
              <w:pStyle w:val="ATATableBody"/>
              <w:rPr>
                <w:b/>
              </w:rPr>
            </w:pPr>
            <w:r>
              <w:rPr>
                <w:noProof/>
              </w:rPr>
              <mc:AlternateContent>
                <mc:Choice Requires="wps">
                  <w:drawing>
                    <wp:anchor distT="0" distB="0" distL="114300" distR="114300" simplePos="0" relativeHeight="251782144" behindDoc="0" locked="0" layoutInCell="1" allowOverlap="1" wp14:anchorId="15B8DA3C" wp14:editId="1C96DBAC">
                      <wp:simplePos x="0" y="0"/>
                      <wp:positionH relativeFrom="column">
                        <wp:posOffset>177800</wp:posOffset>
                      </wp:positionH>
                      <wp:positionV relativeFrom="paragraph">
                        <wp:posOffset>210185</wp:posOffset>
                      </wp:positionV>
                      <wp:extent cx="352425" cy="3143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B0DEE" w14:textId="77777777" w:rsidR="00886A03" w:rsidRDefault="00886A03" w:rsidP="00E97B62">
                                  <w:pPr>
                                    <w:pStyle w:val="ATABody"/>
                                    <w:rPr>
                                      <w:i/>
                                    </w:rPr>
                                  </w:pPr>
                                  <w:r>
                                    <w:rPr>
                                      <w: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7" o:spid="_x0000_s1120" type="#_x0000_t202" style="position:absolute;left:0;text-align:left;margin-left:14pt;margin-top:16.55pt;width:27.75pt;height:2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4qgAIAAG0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" filled="f" stroked="f" strokeweight=".5pt">
                      <v:textbox>
                        <w:txbxContent>
                          <w:p w14:paraId="068B0DEE" w14:textId="77777777" w:rsidR="00886A03" w:rsidRDefault="00886A03" w:rsidP="00E97B62">
                            <w:pPr>
                              <w:pStyle w:val="ATABody"/>
                              <w:rPr>
                                <w:i/>
                              </w:rPr>
                            </w:pPr>
                            <w:r>
                              <w:rPr>
                                <w:i/>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F98ED3C" wp14:editId="2D50896E">
                      <wp:simplePos x="0" y="0"/>
                      <wp:positionH relativeFrom="column">
                        <wp:posOffset>69850</wp:posOffset>
                      </wp:positionH>
                      <wp:positionV relativeFrom="paragraph">
                        <wp:posOffset>60960</wp:posOffset>
                      </wp:positionV>
                      <wp:extent cx="561975" cy="5715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C6BE07" id="Rectangle 116" o:spid="_x0000_s1026" style="position:absolute;margin-left:5.5pt;margin-top:4.8pt;width:44.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AvmAIAAJA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" filled="f" strokecolor="black [3213]"/>
                  </w:pict>
                </mc:Fallback>
              </mc:AlternateContent>
            </w:r>
          </w:p>
        </w:tc>
      </w:tr>
      <w:tr w:rsidR="00E97B62" w14:paraId="3941FE8C" w14:textId="77777777" w:rsidTr="00E97B62">
        <w:trPr>
          <w:cantSplit/>
          <w:trHeight w:val="2044"/>
        </w:trPr>
        <w:tc>
          <w:tcPr>
            <w:tcW w:w="1915" w:type="dxa"/>
            <w:tcBorders>
              <w:top w:val="single" w:sz="4" w:space="0" w:color="auto"/>
              <w:left w:val="single" w:sz="4" w:space="0" w:color="auto"/>
              <w:bottom w:val="single" w:sz="4" w:space="0" w:color="auto"/>
              <w:right w:val="single" w:sz="4" w:space="0" w:color="auto"/>
            </w:tcBorders>
            <w:hideMark/>
          </w:tcPr>
          <w:p w14:paraId="2240BBC4" w14:textId="77777777" w:rsidR="00E97B62" w:rsidRDefault="00E97B62">
            <w:pPr>
              <w:pStyle w:val="ATATableBody"/>
            </w:pPr>
            <w:r>
              <w:t>Category:</w:t>
            </w:r>
          </w:p>
          <w:p w14:paraId="28701BE8" w14:textId="77777777" w:rsidR="00E97B62" w:rsidRDefault="00E97B62">
            <w:pPr>
              <w:pStyle w:val="ATATableBody"/>
            </w:pPr>
            <w:r>
              <w:t>Current Interest In Facility</w:t>
            </w:r>
          </w:p>
        </w:tc>
        <w:tc>
          <w:tcPr>
            <w:tcW w:w="1800" w:type="dxa"/>
            <w:tcBorders>
              <w:top w:val="single" w:sz="4" w:space="0" w:color="auto"/>
              <w:left w:val="single" w:sz="4" w:space="0" w:color="auto"/>
              <w:bottom w:val="single" w:sz="4" w:space="0" w:color="auto"/>
              <w:right w:val="single" w:sz="4" w:space="0" w:color="auto"/>
            </w:tcBorders>
          </w:tcPr>
          <w:p w14:paraId="6FEB549E" w14:textId="77777777" w:rsidR="00E97B62" w:rsidRDefault="00E97B62">
            <w:pPr>
              <w:pStyle w:val="ATATableBody"/>
            </w:pPr>
            <w:r>
              <w:t>If current information suggests interest in the facility</w:t>
            </w:r>
          </w:p>
          <w:p w14:paraId="321A1A39" w14:textId="77777777" w:rsidR="00E97B62" w:rsidRDefault="00E97B62">
            <w:pPr>
              <w:pStyle w:val="ATATableBody"/>
            </w:pPr>
          </w:p>
          <w:p w14:paraId="2E6CDB0B" w14:textId="77777777" w:rsidR="00E97B62" w:rsidRDefault="00E97B62">
            <w:pPr>
              <w:pStyle w:val="ATATableBody"/>
            </w:pPr>
          </w:p>
          <w:p w14:paraId="211C02C6" w14:textId="77777777" w:rsidR="00E97B62" w:rsidRDefault="00E97B62">
            <w:pPr>
              <w:pStyle w:val="ATATableBody"/>
            </w:pPr>
            <w:r>
              <w:t>Score = 10</w:t>
            </w:r>
          </w:p>
        </w:tc>
        <w:tc>
          <w:tcPr>
            <w:tcW w:w="1980" w:type="dxa"/>
            <w:gridSpan w:val="2"/>
            <w:tcBorders>
              <w:top w:val="single" w:sz="4" w:space="0" w:color="auto"/>
              <w:left w:val="single" w:sz="4" w:space="0" w:color="auto"/>
              <w:bottom w:val="single" w:sz="4" w:space="0" w:color="auto"/>
              <w:right w:val="single" w:sz="4" w:space="0" w:color="auto"/>
            </w:tcBorders>
            <w:hideMark/>
          </w:tcPr>
          <w:p w14:paraId="4AA32E3C" w14:textId="77777777" w:rsidR="00E97B62" w:rsidRDefault="00E97B62">
            <w:pPr>
              <w:pStyle w:val="ATATableBody"/>
            </w:pPr>
            <w:r>
              <w:t>Not applicable</w:t>
            </w:r>
          </w:p>
        </w:tc>
        <w:tc>
          <w:tcPr>
            <w:tcW w:w="1710" w:type="dxa"/>
            <w:gridSpan w:val="2"/>
            <w:tcBorders>
              <w:top w:val="single" w:sz="4" w:space="0" w:color="auto"/>
              <w:left w:val="single" w:sz="4" w:space="0" w:color="auto"/>
              <w:bottom w:val="single" w:sz="4" w:space="0" w:color="auto"/>
              <w:right w:val="single" w:sz="4" w:space="0" w:color="auto"/>
            </w:tcBorders>
          </w:tcPr>
          <w:p w14:paraId="7131987F" w14:textId="77777777" w:rsidR="00E97B62" w:rsidRDefault="00E97B62">
            <w:pPr>
              <w:pStyle w:val="ATATableBody"/>
            </w:pPr>
            <w:r>
              <w:t>If there is no current information that suggest interest in the facility</w:t>
            </w:r>
          </w:p>
          <w:p w14:paraId="16B44523" w14:textId="77777777" w:rsidR="00E97B62" w:rsidRDefault="00E97B62">
            <w:pPr>
              <w:pStyle w:val="ATATableBody"/>
            </w:pPr>
          </w:p>
          <w:p w14:paraId="1CCD1314"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61A50F" w14:textId="77777777" w:rsidR="00E97B62" w:rsidRDefault="00E97B62">
            <w:pPr>
              <w:pStyle w:val="ATATableBody"/>
              <w:rPr>
                <w:b/>
              </w:rPr>
            </w:pPr>
            <w:r>
              <w:rPr>
                <w:b/>
              </w:rPr>
              <w:t xml:space="preserve">Score = </w:t>
            </w:r>
          </w:p>
          <w:p w14:paraId="7705EC2A" w14:textId="742D6A02" w:rsidR="00E97B62" w:rsidRDefault="00E97B62">
            <w:pPr>
              <w:pStyle w:val="ATATableBody"/>
              <w:rPr>
                <w:b/>
              </w:rPr>
            </w:pPr>
            <w:r>
              <w:rPr>
                <w:noProof/>
              </w:rPr>
              <mc:AlternateContent>
                <mc:Choice Requires="wps">
                  <w:drawing>
                    <wp:anchor distT="0" distB="0" distL="114300" distR="114300" simplePos="0" relativeHeight="251787264" behindDoc="0" locked="0" layoutInCell="1" allowOverlap="1" wp14:anchorId="58D214E6" wp14:editId="5FAB2672">
                      <wp:simplePos x="0" y="0"/>
                      <wp:positionH relativeFrom="column">
                        <wp:posOffset>178583</wp:posOffset>
                      </wp:positionH>
                      <wp:positionV relativeFrom="paragraph">
                        <wp:posOffset>172382</wp:posOffset>
                      </wp:positionV>
                      <wp:extent cx="486889" cy="31432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486889"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675FE" w14:textId="48AA0F80" w:rsidR="00886A03" w:rsidRDefault="00886A03" w:rsidP="00E97B62">
                                  <w:pPr>
                                    <w:pStyle w:val="ATABody"/>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5" o:spid="_x0000_s1121" type="#_x0000_t202" style="position:absolute;left:0;text-align:left;margin-left:14.05pt;margin-top:13.55pt;width:38.3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Z3ggIAAG0FAAAOAAAAZHJzL2Uyb0RvYy54bWysVM1OGzEQvlfqO1i+l01CoCF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" filled="f" stroked="f" strokeweight=".5pt">
                      <v:textbox>
                        <w:txbxContent>
                          <w:p w14:paraId="270675FE" w14:textId="48AA0F80" w:rsidR="00886A03" w:rsidRDefault="00886A03" w:rsidP="00E97B62">
                            <w:pPr>
                              <w:pStyle w:val="ATABody"/>
                              <w:rPr>
                                <w:i/>
                              </w:rPr>
                            </w:pPr>
                            <w:r>
                              <w:rPr>
                                <w:i/>
                              </w:rPr>
                              <w:t>10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E78B05F" wp14:editId="111D4B2B">
                      <wp:simplePos x="0" y="0"/>
                      <wp:positionH relativeFrom="column">
                        <wp:posOffset>69850</wp:posOffset>
                      </wp:positionH>
                      <wp:positionV relativeFrom="paragraph">
                        <wp:posOffset>46990</wp:posOffset>
                      </wp:positionV>
                      <wp:extent cx="561975" cy="57150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903C14" id="Rectangle 114" o:spid="_x0000_s1026" style="position:absolute;margin-left:5.5pt;margin-top:3.7pt;width:44.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zimAIAAJA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" filled="f" strokecolor="black [3213]"/>
                  </w:pict>
                </mc:Fallback>
              </mc:AlternateContent>
            </w:r>
          </w:p>
        </w:tc>
      </w:tr>
      <w:tr w:rsidR="00E97B62" w14:paraId="201E8A13" w14:textId="77777777" w:rsidTr="00E97B62">
        <w:trPr>
          <w:cantSplit/>
          <w:trHeight w:val="2737"/>
        </w:trPr>
        <w:tc>
          <w:tcPr>
            <w:tcW w:w="1915" w:type="dxa"/>
            <w:tcBorders>
              <w:top w:val="single" w:sz="4" w:space="0" w:color="auto"/>
              <w:left w:val="single" w:sz="4" w:space="0" w:color="auto"/>
              <w:bottom w:val="single" w:sz="4" w:space="0" w:color="auto"/>
              <w:right w:val="single" w:sz="4" w:space="0" w:color="auto"/>
            </w:tcBorders>
            <w:hideMark/>
          </w:tcPr>
          <w:p w14:paraId="33CF1202" w14:textId="77777777" w:rsidR="00E97B62" w:rsidRDefault="00E97B62">
            <w:pPr>
              <w:pStyle w:val="ATATableBody"/>
            </w:pPr>
            <w:r>
              <w:t>Category:</w:t>
            </w:r>
          </w:p>
          <w:p w14:paraId="29F2A5B4" w14:textId="77777777" w:rsidR="00E97B62" w:rsidRDefault="00E97B62">
            <w:pPr>
              <w:pStyle w:val="ATATableBody"/>
            </w:pPr>
            <w:r>
              <w:t>Current Surveillance</w:t>
            </w:r>
          </w:p>
        </w:tc>
        <w:tc>
          <w:tcPr>
            <w:tcW w:w="1800" w:type="dxa"/>
            <w:tcBorders>
              <w:top w:val="single" w:sz="4" w:space="0" w:color="auto"/>
              <w:left w:val="single" w:sz="4" w:space="0" w:color="auto"/>
              <w:bottom w:val="single" w:sz="4" w:space="0" w:color="auto"/>
              <w:right w:val="single" w:sz="4" w:space="0" w:color="auto"/>
            </w:tcBorders>
          </w:tcPr>
          <w:p w14:paraId="5CCBAF19" w14:textId="77777777" w:rsidR="00E97B62" w:rsidRDefault="00E97B62">
            <w:pPr>
              <w:pStyle w:val="ATATableBody"/>
            </w:pPr>
            <w:r>
              <w:t>If current intelligence verifies surveillance at the specific site</w:t>
            </w:r>
          </w:p>
          <w:p w14:paraId="0D094194" w14:textId="77777777" w:rsidR="00E97B62" w:rsidRDefault="00E97B62">
            <w:pPr>
              <w:pStyle w:val="ATATableBody"/>
            </w:pPr>
          </w:p>
          <w:p w14:paraId="37258908" w14:textId="77777777" w:rsidR="00E97B62" w:rsidRDefault="00E97B62">
            <w:pPr>
              <w:pStyle w:val="ATATableBody"/>
              <w:spacing w:before="0" w:after="0"/>
            </w:pPr>
          </w:p>
          <w:p w14:paraId="3606CF93" w14:textId="77777777" w:rsidR="00E97B62" w:rsidRDefault="00E97B62">
            <w:pPr>
              <w:pStyle w:val="ATATableBody"/>
              <w:spacing w:before="0" w:after="0"/>
            </w:pPr>
          </w:p>
          <w:p w14:paraId="3E5601CF"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04904003" w14:textId="77777777" w:rsidR="00E97B62" w:rsidRDefault="00E97B62">
            <w:pPr>
              <w:pStyle w:val="ATATableBody"/>
            </w:pPr>
            <w:r>
              <w:t>If current intelligence verifies surveillance at other similar facilities in the country or abroad</w:t>
            </w:r>
          </w:p>
          <w:p w14:paraId="2CF47674" w14:textId="77777777" w:rsidR="00E97B62" w:rsidRDefault="00E97B62">
            <w:pPr>
              <w:pStyle w:val="ATATableBody"/>
            </w:pPr>
          </w:p>
          <w:p w14:paraId="3970FEEE" w14:textId="77777777" w:rsidR="00E97B62" w:rsidRDefault="00E97B62">
            <w:pPr>
              <w:pStyle w:val="ATATableBody"/>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3EF0D28B" w14:textId="77777777" w:rsidR="00E97B62" w:rsidRDefault="00E97B62">
            <w:pPr>
              <w:pStyle w:val="ATATableBody"/>
            </w:pPr>
            <w:r>
              <w:t>If current intelligence does not involve the specific facility, in the country, or abroad</w:t>
            </w:r>
          </w:p>
          <w:p w14:paraId="37C9EF6B" w14:textId="77777777" w:rsidR="00E97B62" w:rsidRDefault="00E97B62">
            <w:pPr>
              <w:pStyle w:val="ATATableBody"/>
            </w:pPr>
          </w:p>
          <w:p w14:paraId="58F2BC4D"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2ECD68" w14:textId="77777777" w:rsidR="00E97B62" w:rsidRDefault="00E97B62">
            <w:pPr>
              <w:pStyle w:val="ATATableBody"/>
              <w:rPr>
                <w:b/>
              </w:rPr>
            </w:pPr>
            <w:r>
              <w:rPr>
                <w:b/>
              </w:rPr>
              <w:t xml:space="preserve">Score = </w:t>
            </w:r>
          </w:p>
          <w:p w14:paraId="658AFD26" w14:textId="5D1F5886" w:rsidR="00E97B62" w:rsidRDefault="00E97B62">
            <w:pPr>
              <w:pStyle w:val="ATATableBody"/>
              <w:rPr>
                <w:b/>
              </w:rPr>
            </w:pPr>
            <w:r>
              <w:rPr>
                <w:noProof/>
              </w:rPr>
              <mc:AlternateContent>
                <mc:Choice Requires="wps">
                  <w:drawing>
                    <wp:anchor distT="0" distB="0" distL="114300" distR="114300" simplePos="0" relativeHeight="251792384" behindDoc="0" locked="0" layoutInCell="1" allowOverlap="1" wp14:anchorId="4712E6CE" wp14:editId="54124CF6">
                      <wp:simplePos x="0" y="0"/>
                      <wp:positionH relativeFrom="column">
                        <wp:posOffset>177800</wp:posOffset>
                      </wp:positionH>
                      <wp:positionV relativeFrom="paragraph">
                        <wp:posOffset>225425</wp:posOffset>
                      </wp:positionV>
                      <wp:extent cx="352425" cy="31432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8691" w14:textId="77777777" w:rsidR="00886A03" w:rsidRDefault="00886A03" w:rsidP="00E97B62">
                                  <w:pPr>
                                    <w:pStyle w:val="ATABody"/>
                                    <w:rPr>
                                      <w:i/>
                                    </w:rPr>
                                  </w:pPr>
                                  <w:r>
                                    <w:rPr>
                                      <w: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8" o:spid="_x0000_s1122" type="#_x0000_t202" style="position:absolute;left:0;text-align:left;margin-left:14pt;margin-top:17.75pt;width:27.7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" filled="f" stroked="f" strokeweight=".5pt">
                      <v:textbox>
                        <w:txbxContent>
                          <w:p w14:paraId="3C328691" w14:textId="77777777" w:rsidR="00886A03" w:rsidRDefault="00886A03" w:rsidP="00E97B62">
                            <w:pPr>
                              <w:pStyle w:val="ATABody"/>
                              <w:rPr>
                                <w:i/>
                              </w:rPr>
                            </w:pPr>
                            <w:r>
                              <w:rPr>
                                <w:i/>
                              </w:rPr>
                              <w:t>6</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B2D52D0" wp14:editId="550BDC9E">
                      <wp:simplePos x="0" y="0"/>
                      <wp:positionH relativeFrom="column">
                        <wp:posOffset>50800</wp:posOffset>
                      </wp:positionH>
                      <wp:positionV relativeFrom="paragraph">
                        <wp:posOffset>74930</wp:posOffset>
                      </wp:positionV>
                      <wp:extent cx="561975" cy="5715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AB058" id="Rectangle 60" o:spid="_x0000_s1026" style="position:absolute;margin-left:4pt;margin-top:5.9pt;width:44.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hH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" filled="f" strokecolor="black [3213]"/>
                  </w:pict>
                </mc:Fallback>
              </mc:AlternateContent>
            </w:r>
          </w:p>
        </w:tc>
      </w:tr>
      <w:tr w:rsidR="00E97B62" w14:paraId="2090DFBB" w14:textId="77777777" w:rsidTr="00E97B62">
        <w:trPr>
          <w:cantSplit/>
          <w:trHeight w:val="3214"/>
        </w:trPr>
        <w:tc>
          <w:tcPr>
            <w:tcW w:w="1915" w:type="dxa"/>
            <w:tcBorders>
              <w:top w:val="single" w:sz="4" w:space="0" w:color="auto"/>
              <w:left w:val="single" w:sz="4" w:space="0" w:color="auto"/>
              <w:bottom w:val="single" w:sz="4" w:space="0" w:color="auto"/>
              <w:right w:val="single" w:sz="4" w:space="0" w:color="auto"/>
            </w:tcBorders>
            <w:hideMark/>
          </w:tcPr>
          <w:p w14:paraId="4EA3CAA0" w14:textId="77777777" w:rsidR="00E97B62" w:rsidRDefault="00E97B62">
            <w:pPr>
              <w:pStyle w:val="ATATableBody"/>
            </w:pPr>
            <w:r>
              <w:lastRenderedPageBreak/>
              <w:t>Category:</w:t>
            </w:r>
          </w:p>
          <w:p w14:paraId="7CA14027" w14:textId="77777777" w:rsidR="00E97B62" w:rsidRDefault="00E97B62">
            <w:pPr>
              <w:pStyle w:val="ATATableBody"/>
            </w:pPr>
            <w:r>
              <w:t>Documented Threats</w:t>
            </w:r>
          </w:p>
        </w:tc>
        <w:tc>
          <w:tcPr>
            <w:tcW w:w="1800" w:type="dxa"/>
            <w:tcBorders>
              <w:top w:val="single" w:sz="4" w:space="0" w:color="auto"/>
              <w:left w:val="single" w:sz="4" w:space="0" w:color="auto"/>
              <w:bottom w:val="single" w:sz="4" w:space="0" w:color="auto"/>
              <w:right w:val="single" w:sz="4" w:space="0" w:color="auto"/>
            </w:tcBorders>
          </w:tcPr>
          <w:p w14:paraId="512704D0" w14:textId="77777777" w:rsidR="00E97B62" w:rsidRDefault="00E97B62">
            <w:pPr>
              <w:pStyle w:val="ATATableBody"/>
              <w:spacing w:after="0"/>
            </w:pPr>
            <w:r>
              <w:t>If this site has received documented threats of attack by this type of threat</w:t>
            </w:r>
          </w:p>
          <w:p w14:paraId="60F08816" w14:textId="77777777" w:rsidR="00E97B62" w:rsidRDefault="00E97B62">
            <w:pPr>
              <w:pStyle w:val="ATATableBody"/>
              <w:spacing w:before="0" w:after="0"/>
            </w:pPr>
          </w:p>
          <w:p w14:paraId="06A19CBF" w14:textId="77777777" w:rsidR="00E97B62" w:rsidRDefault="00E97B62">
            <w:pPr>
              <w:pStyle w:val="ATATableBody"/>
              <w:spacing w:before="0" w:after="0"/>
            </w:pPr>
          </w:p>
          <w:p w14:paraId="0106FC52" w14:textId="77777777" w:rsidR="00E97B62" w:rsidRDefault="00E97B62">
            <w:pPr>
              <w:pStyle w:val="ATATableBody"/>
              <w:spacing w:before="0" w:after="0"/>
            </w:pPr>
          </w:p>
          <w:p w14:paraId="040A7A5C" w14:textId="77777777" w:rsidR="00E97B62" w:rsidRDefault="00E97B62">
            <w:pPr>
              <w:pStyle w:val="ATATableBody"/>
              <w:spacing w:before="0" w:after="0"/>
            </w:pPr>
          </w:p>
          <w:p w14:paraId="2104C11D"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4E714285" w14:textId="77777777" w:rsidR="00E97B62" w:rsidRDefault="00E97B62">
            <w:pPr>
              <w:pStyle w:val="ATATableBody"/>
              <w:spacing w:after="0"/>
            </w:pPr>
            <w:r>
              <w:t>If this site has received documented threats of attack, but not of this threat type</w:t>
            </w:r>
          </w:p>
          <w:p w14:paraId="6A11BFB8" w14:textId="77777777" w:rsidR="00E97B62" w:rsidRDefault="00E97B62">
            <w:pPr>
              <w:pStyle w:val="ATATableBody"/>
              <w:spacing w:before="0" w:after="0"/>
            </w:pPr>
          </w:p>
          <w:p w14:paraId="45F4DE72" w14:textId="77777777" w:rsidR="00E97B62" w:rsidRDefault="00E97B62">
            <w:pPr>
              <w:pStyle w:val="ATATableBody"/>
              <w:spacing w:before="0" w:after="0"/>
            </w:pPr>
          </w:p>
          <w:p w14:paraId="5E0684C4" w14:textId="77777777" w:rsidR="00E97B62" w:rsidRDefault="00E97B62">
            <w:pPr>
              <w:pStyle w:val="ATATableBody"/>
              <w:spacing w:before="0" w:after="0"/>
            </w:pPr>
          </w:p>
          <w:p w14:paraId="3B204CBD"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612CB9F6" w14:textId="77777777" w:rsidR="00E97B62" w:rsidRDefault="00E97B62">
            <w:pPr>
              <w:pStyle w:val="ATATableBody"/>
              <w:spacing w:after="0"/>
            </w:pPr>
            <w:r>
              <w:t>If this site has not received documented threats from this threat type or other adversary groups</w:t>
            </w:r>
          </w:p>
          <w:p w14:paraId="0BE70144" w14:textId="77777777" w:rsidR="00E97B62" w:rsidRDefault="00E97B62">
            <w:pPr>
              <w:pStyle w:val="ATATableBody"/>
              <w:spacing w:before="0" w:after="0"/>
            </w:pPr>
          </w:p>
          <w:p w14:paraId="38283A96"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5C5EC3" w14:textId="77777777" w:rsidR="00E97B62" w:rsidRDefault="00E97B62">
            <w:pPr>
              <w:pStyle w:val="ATATableBody"/>
              <w:rPr>
                <w:b/>
              </w:rPr>
            </w:pPr>
            <w:r>
              <w:rPr>
                <w:b/>
              </w:rPr>
              <w:t xml:space="preserve">Score = </w:t>
            </w:r>
          </w:p>
          <w:p w14:paraId="44AC499D" w14:textId="2929E06A" w:rsidR="00E97B62" w:rsidRDefault="00E97B62">
            <w:pPr>
              <w:pStyle w:val="ATATableBody"/>
              <w:rPr>
                <w:b/>
              </w:rPr>
            </w:pPr>
            <w:r>
              <w:rPr>
                <w:noProof/>
              </w:rPr>
              <mc:AlternateContent>
                <mc:Choice Requires="wps">
                  <w:drawing>
                    <wp:anchor distT="0" distB="0" distL="114300" distR="114300" simplePos="0" relativeHeight="251797504" behindDoc="0" locked="0" layoutInCell="1" allowOverlap="1" wp14:anchorId="54CED791" wp14:editId="42EA14B9">
                      <wp:simplePos x="0" y="0"/>
                      <wp:positionH relativeFrom="column">
                        <wp:posOffset>158750</wp:posOffset>
                      </wp:positionH>
                      <wp:positionV relativeFrom="paragraph">
                        <wp:posOffset>200660</wp:posOffset>
                      </wp:positionV>
                      <wp:extent cx="352425" cy="3143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6DD24" w14:textId="77777777" w:rsidR="00886A03" w:rsidRDefault="00886A03" w:rsidP="00E97B62">
                                  <w:pPr>
                                    <w:pStyle w:val="ATABody"/>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123" type="#_x0000_t202" style="position:absolute;left:0;text-align:left;margin-left:12.5pt;margin-top:15.8pt;width:27.7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LUggIAAGs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" filled="f" stroked="f" strokeweight=".5pt">
                      <v:textbox>
                        <w:txbxContent>
                          <w:p w14:paraId="1FA6DD24" w14:textId="77777777" w:rsidR="00886A03" w:rsidRDefault="00886A03" w:rsidP="00E97B62">
                            <w:pPr>
                              <w:pStyle w:val="ATABody"/>
                              <w:rPr>
                                <w:i/>
                              </w:rPr>
                            </w:pPr>
                            <w:r>
                              <w:rPr>
                                <w:i/>
                              </w:rPr>
                              <w:t>10</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E30C5FF" wp14:editId="082E6A3A">
                      <wp:simplePos x="0" y="0"/>
                      <wp:positionH relativeFrom="column">
                        <wp:posOffset>60325</wp:posOffset>
                      </wp:positionH>
                      <wp:positionV relativeFrom="paragraph">
                        <wp:posOffset>76200</wp:posOffset>
                      </wp:positionV>
                      <wp:extent cx="561975" cy="571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C886EC" id="Rectangle 58" o:spid="_x0000_s1026" style="position:absolute;margin-left:4.75pt;margin-top:6pt;width:44.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Ra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" filled="f" strokecolor="black [3213]"/>
                  </w:pict>
                </mc:Fallback>
              </mc:AlternateContent>
            </w:r>
          </w:p>
        </w:tc>
      </w:tr>
      <w:tr w:rsidR="00E97B62" w14:paraId="15C7086D"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3DEA6" w14:textId="77777777" w:rsidR="00E97B62" w:rsidRDefault="00E97B62">
            <w:pPr>
              <w:pStyle w:val="ATATableHeading"/>
              <w:rPr>
                <w:b/>
              </w:rPr>
            </w:pPr>
            <w:r>
              <w:rPr>
                <w:b/>
              </w:rPr>
              <w:t>Relative Attractiveness of Target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17EB6" w14:textId="77777777" w:rsidR="00E97B62" w:rsidRDefault="00E97B62">
            <w:pPr>
              <w:pStyle w:val="ATATableHeading"/>
              <w:rPr>
                <w:b/>
              </w:rPr>
            </w:pPr>
            <w:r>
              <w:rPr>
                <w:b/>
              </w:rPr>
              <w:t>Score</w:t>
            </w:r>
          </w:p>
        </w:tc>
      </w:tr>
      <w:tr w:rsidR="00E97B62" w14:paraId="1B12411A"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0F9AFE44" w14:textId="77777777" w:rsidR="00E97B62" w:rsidRDefault="00E97B62">
            <w:pPr>
              <w:pStyle w:val="ATATableBody"/>
            </w:pPr>
            <w:r>
              <w:t xml:space="preserve">Category: </w:t>
            </w:r>
          </w:p>
          <w:p w14:paraId="481920D0" w14:textId="77777777" w:rsidR="00E97B62" w:rsidRDefault="00E97B62">
            <w:pPr>
              <w:pStyle w:val="ATATableBody"/>
            </w:pPr>
            <w:r>
              <w:t>Consequence</w:t>
            </w:r>
          </w:p>
        </w:tc>
        <w:tc>
          <w:tcPr>
            <w:tcW w:w="1800" w:type="dxa"/>
            <w:tcBorders>
              <w:top w:val="single" w:sz="4" w:space="0" w:color="auto"/>
              <w:left w:val="single" w:sz="4" w:space="0" w:color="auto"/>
              <w:bottom w:val="single" w:sz="4" w:space="0" w:color="auto"/>
              <w:right w:val="single" w:sz="4" w:space="0" w:color="auto"/>
            </w:tcBorders>
          </w:tcPr>
          <w:p w14:paraId="070CA88D" w14:textId="77777777" w:rsidR="00E97B62" w:rsidRDefault="00E97B62">
            <w:pPr>
              <w:pStyle w:val="ATATableBody"/>
              <w:spacing w:after="0"/>
            </w:pPr>
            <w:r>
              <w:t>If level of estimated consequence for attack is consistent with goals of this threat type</w:t>
            </w:r>
          </w:p>
          <w:p w14:paraId="0BAAECA9" w14:textId="77777777" w:rsidR="00E97B62" w:rsidRDefault="00E97B62">
            <w:pPr>
              <w:pStyle w:val="ATATableBody"/>
              <w:spacing w:before="0" w:after="0"/>
            </w:pPr>
          </w:p>
          <w:p w14:paraId="3745D527" w14:textId="77777777" w:rsidR="00E97B62" w:rsidRDefault="00E97B62">
            <w:pPr>
              <w:pStyle w:val="ATATableBody"/>
              <w:spacing w:before="0" w:after="0"/>
            </w:pPr>
          </w:p>
          <w:p w14:paraId="0D0F1722" w14:textId="77777777" w:rsidR="00E97B62" w:rsidRDefault="00E97B62">
            <w:pPr>
              <w:pStyle w:val="ATATableBody"/>
              <w:spacing w:before="0" w:after="0"/>
            </w:pPr>
          </w:p>
          <w:p w14:paraId="16F71E4A" w14:textId="77777777" w:rsidR="00E97B62" w:rsidRDefault="00E97B62">
            <w:pPr>
              <w:pStyle w:val="ATATableBody"/>
              <w:spacing w:before="0" w:after="0"/>
            </w:pPr>
          </w:p>
          <w:p w14:paraId="2151B36F"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565D65CA" w14:textId="77777777" w:rsidR="00E97B62" w:rsidRDefault="00E97B62">
            <w:pPr>
              <w:pStyle w:val="ATATableBody"/>
              <w:spacing w:after="0"/>
            </w:pPr>
            <w:r>
              <w:t>If level of estimated consequence caused by attack is not definitely consistent with goals of this threat type but possibility exists</w:t>
            </w:r>
          </w:p>
          <w:p w14:paraId="5816E6A0" w14:textId="77777777" w:rsidR="00E97B62" w:rsidRDefault="00E97B62">
            <w:pPr>
              <w:pStyle w:val="ATATableBody"/>
              <w:spacing w:before="0" w:after="0"/>
            </w:pPr>
          </w:p>
          <w:p w14:paraId="019A65B7"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1B3CCBF0" w14:textId="77777777" w:rsidR="00E97B62" w:rsidRDefault="00E97B62">
            <w:pPr>
              <w:pStyle w:val="ATATableBody"/>
              <w:spacing w:after="0"/>
            </w:pPr>
            <w:r>
              <w:t>If level of consequence caused by attack is not at all consistent with goals of this threat type</w:t>
            </w:r>
          </w:p>
          <w:p w14:paraId="06688158" w14:textId="77777777" w:rsidR="00E97B62" w:rsidRDefault="00E97B62">
            <w:pPr>
              <w:pStyle w:val="ATATableBody"/>
              <w:spacing w:before="0" w:after="0"/>
            </w:pPr>
          </w:p>
          <w:p w14:paraId="7236D310" w14:textId="77777777" w:rsidR="00E97B62" w:rsidRDefault="00E97B62">
            <w:pPr>
              <w:pStyle w:val="ATATableBody"/>
              <w:spacing w:before="0" w:after="0"/>
            </w:pPr>
          </w:p>
          <w:p w14:paraId="3C4BF6F3" w14:textId="77777777" w:rsidR="00E97B62" w:rsidRDefault="00E97B62">
            <w:pPr>
              <w:pStyle w:val="ATATableBody"/>
              <w:spacing w:before="0" w:after="0"/>
            </w:pPr>
          </w:p>
          <w:p w14:paraId="494D9A53"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263805" w14:textId="77777777" w:rsidR="00E97B62" w:rsidRDefault="00E97B62">
            <w:pPr>
              <w:pStyle w:val="ATATableBody"/>
              <w:rPr>
                <w:b/>
              </w:rPr>
            </w:pPr>
            <w:r>
              <w:rPr>
                <w:b/>
              </w:rPr>
              <w:t xml:space="preserve">Score = </w:t>
            </w:r>
          </w:p>
          <w:p w14:paraId="723FF7CC" w14:textId="4A11F2C2" w:rsidR="00E97B62" w:rsidRDefault="00E97B62">
            <w:pPr>
              <w:pStyle w:val="ATATableBody"/>
              <w:rPr>
                <w:b/>
              </w:rPr>
            </w:pPr>
            <w:r>
              <w:rPr>
                <w:noProof/>
              </w:rPr>
              <mc:AlternateContent>
                <mc:Choice Requires="wps">
                  <w:drawing>
                    <wp:anchor distT="0" distB="0" distL="114300" distR="114300" simplePos="0" relativeHeight="251802624" behindDoc="0" locked="0" layoutInCell="1" allowOverlap="1" wp14:anchorId="502885D4" wp14:editId="37B23116">
                      <wp:simplePos x="0" y="0"/>
                      <wp:positionH relativeFrom="column">
                        <wp:posOffset>177800</wp:posOffset>
                      </wp:positionH>
                      <wp:positionV relativeFrom="paragraph">
                        <wp:posOffset>138430</wp:posOffset>
                      </wp:positionV>
                      <wp:extent cx="352425" cy="3143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8F6F7" w14:textId="77777777" w:rsidR="00886A03" w:rsidRDefault="00886A03" w:rsidP="00E97B62">
                                  <w:pPr>
                                    <w:pStyle w:val="ATABody"/>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7" o:spid="_x0000_s1124" type="#_x0000_t202" style="position:absolute;left:0;text-align:left;margin-left:14pt;margin-top:10.9pt;width:27.7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" filled="f" stroked="f" strokeweight=".5pt">
                      <v:textbox>
                        <w:txbxContent>
                          <w:p w14:paraId="1128F6F7" w14:textId="77777777" w:rsidR="00886A03" w:rsidRDefault="00886A03" w:rsidP="00E97B62">
                            <w:pPr>
                              <w:pStyle w:val="ATABody"/>
                              <w:rPr>
                                <w:i/>
                              </w:rPr>
                            </w:pPr>
                            <w:r>
                              <w:rPr>
                                <w:i/>
                              </w:rPr>
                              <w:t>10</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DA2E6B7" wp14:editId="002CE072">
                      <wp:simplePos x="0" y="0"/>
                      <wp:positionH relativeFrom="column">
                        <wp:posOffset>69850</wp:posOffset>
                      </wp:positionH>
                      <wp:positionV relativeFrom="paragraph">
                        <wp:posOffset>53975</wp:posOffset>
                      </wp:positionV>
                      <wp:extent cx="561975" cy="571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4D6265" id="Rectangle 56" o:spid="_x0000_s1026" style="position:absolute;margin-left:5.5pt;margin-top:4.25pt;width:44.2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el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" filled="f" strokecolor="black [3213]"/>
                  </w:pict>
                </mc:Fallback>
              </mc:AlternateContent>
            </w:r>
          </w:p>
        </w:tc>
      </w:tr>
      <w:tr w:rsidR="00E97B62" w14:paraId="37D4CC2A"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26583CD1" w14:textId="77777777" w:rsidR="00E97B62" w:rsidRDefault="00E97B62">
            <w:pPr>
              <w:pStyle w:val="ATATableBody"/>
            </w:pPr>
            <w:r>
              <w:t xml:space="preserve">Category: </w:t>
            </w:r>
          </w:p>
          <w:p w14:paraId="2221E483" w14:textId="77777777" w:rsidR="00E97B62" w:rsidRDefault="00E97B62">
            <w:pPr>
              <w:pStyle w:val="ATATableBody"/>
            </w:pPr>
            <w:r>
              <w:t>Ideology</w:t>
            </w:r>
          </w:p>
        </w:tc>
        <w:tc>
          <w:tcPr>
            <w:tcW w:w="1800" w:type="dxa"/>
            <w:tcBorders>
              <w:top w:val="single" w:sz="4" w:space="0" w:color="auto"/>
              <w:left w:val="single" w:sz="4" w:space="0" w:color="auto"/>
              <w:bottom w:val="single" w:sz="4" w:space="0" w:color="auto"/>
              <w:right w:val="single" w:sz="4" w:space="0" w:color="auto"/>
            </w:tcBorders>
          </w:tcPr>
          <w:p w14:paraId="09482D1E" w14:textId="77777777" w:rsidR="00E97B62" w:rsidRDefault="00E97B62">
            <w:pPr>
              <w:pStyle w:val="ATATableBody"/>
              <w:spacing w:after="0"/>
            </w:pPr>
            <w:r>
              <w:t>If attacking this site is consistent with ideology or motivations of this threat type</w:t>
            </w:r>
          </w:p>
          <w:p w14:paraId="30F77BDE" w14:textId="77777777" w:rsidR="00E97B62" w:rsidRDefault="00E97B62">
            <w:pPr>
              <w:pStyle w:val="ATATableBody"/>
              <w:spacing w:before="0" w:after="0"/>
            </w:pPr>
          </w:p>
          <w:p w14:paraId="2157AE52" w14:textId="77777777" w:rsidR="00E97B62" w:rsidRDefault="00E97B62">
            <w:pPr>
              <w:pStyle w:val="ATATableBody"/>
              <w:spacing w:before="0" w:after="0"/>
            </w:pPr>
          </w:p>
          <w:p w14:paraId="3BC73BE2" w14:textId="77777777" w:rsidR="00E97B62" w:rsidRDefault="00E97B62">
            <w:pPr>
              <w:pStyle w:val="ATATableBody"/>
              <w:spacing w:before="0" w:after="0"/>
            </w:pPr>
          </w:p>
          <w:p w14:paraId="65511A80"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737292B0" w14:textId="77777777" w:rsidR="00E97B62" w:rsidRDefault="00E97B62">
            <w:pPr>
              <w:pStyle w:val="ATATableBody"/>
              <w:spacing w:after="0"/>
            </w:pPr>
            <w:r>
              <w:t>If attacking this site is not consistent with ideology or motivations of this threat type, but the possibility exists</w:t>
            </w:r>
          </w:p>
          <w:p w14:paraId="0D726340" w14:textId="77777777" w:rsidR="00E97B62" w:rsidRDefault="00E97B62">
            <w:pPr>
              <w:pStyle w:val="ATATableBody"/>
              <w:spacing w:before="0" w:after="0"/>
            </w:pPr>
          </w:p>
          <w:p w14:paraId="785644B8" w14:textId="77777777" w:rsidR="00E97B62" w:rsidRDefault="00E97B62">
            <w:pPr>
              <w:pStyle w:val="ATATableBody"/>
              <w:spacing w:before="0" w:after="0"/>
            </w:pPr>
          </w:p>
          <w:p w14:paraId="20974912"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66DB05B0" w14:textId="77777777" w:rsidR="00E97B62" w:rsidRDefault="00E97B62">
            <w:pPr>
              <w:pStyle w:val="ATATableBody"/>
              <w:spacing w:after="0"/>
            </w:pPr>
            <w:r>
              <w:t>If attacking this site is not at all consistent with the ideology or motivations of this adversary group</w:t>
            </w:r>
          </w:p>
          <w:p w14:paraId="7B761C15" w14:textId="77777777" w:rsidR="00E97B62" w:rsidRDefault="00E97B62">
            <w:pPr>
              <w:pStyle w:val="ATATableBody"/>
              <w:spacing w:before="0" w:after="0"/>
            </w:pPr>
          </w:p>
          <w:p w14:paraId="7D204816"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7A7AF0" w14:textId="77777777" w:rsidR="00E97B62" w:rsidRDefault="00E97B62">
            <w:pPr>
              <w:pStyle w:val="ATATableBody"/>
              <w:rPr>
                <w:b/>
              </w:rPr>
            </w:pPr>
            <w:r>
              <w:rPr>
                <w:b/>
              </w:rPr>
              <w:t>Score =</w:t>
            </w:r>
          </w:p>
          <w:p w14:paraId="27CB2846" w14:textId="469473DC" w:rsidR="00E97B62" w:rsidRDefault="00E97B62">
            <w:pPr>
              <w:pStyle w:val="ATATableBody"/>
              <w:rPr>
                <w:b/>
              </w:rPr>
            </w:pPr>
            <w:r>
              <w:rPr>
                <w:noProof/>
              </w:rPr>
              <mc:AlternateContent>
                <mc:Choice Requires="wps">
                  <w:drawing>
                    <wp:anchor distT="0" distB="0" distL="114300" distR="114300" simplePos="0" relativeHeight="251807744" behindDoc="0" locked="0" layoutInCell="1" allowOverlap="1" wp14:anchorId="2D79C602" wp14:editId="726C7A15">
                      <wp:simplePos x="0" y="0"/>
                      <wp:positionH relativeFrom="column">
                        <wp:posOffset>168275</wp:posOffset>
                      </wp:positionH>
                      <wp:positionV relativeFrom="paragraph">
                        <wp:posOffset>215265</wp:posOffset>
                      </wp:positionV>
                      <wp:extent cx="352425" cy="3143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9E472" w14:textId="77777777" w:rsidR="00886A03" w:rsidRDefault="00886A03" w:rsidP="00E97B62">
                                  <w:pPr>
                                    <w:rPr>
                                      <w:i/>
                                    </w:rPr>
                                  </w:pPr>
                                  <w:r>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5" o:spid="_x0000_s1125" type="#_x0000_t202" style="position:absolute;left:0;text-align:left;margin-left:13.25pt;margin-top:16.95pt;width:27.75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" filled="f" stroked="f" strokeweight=".5pt">
                      <v:textbox>
                        <w:txbxContent>
                          <w:p w14:paraId="1E09E472" w14:textId="77777777" w:rsidR="00886A03" w:rsidRDefault="00886A03" w:rsidP="00E97B62">
                            <w:pPr>
                              <w:rPr>
                                <w:i/>
                              </w:rPr>
                            </w:pPr>
                            <w:r>
                              <w:rPr>
                                <w:i/>
                              </w:rPr>
                              <w:t>10</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3AE182A" wp14:editId="1469A408">
                      <wp:simplePos x="0" y="0"/>
                      <wp:positionH relativeFrom="column">
                        <wp:posOffset>69850</wp:posOffset>
                      </wp:positionH>
                      <wp:positionV relativeFrom="paragraph">
                        <wp:posOffset>74930</wp:posOffset>
                      </wp:positionV>
                      <wp:extent cx="561975" cy="571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E01CB5" id="Rectangle 54" o:spid="_x0000_s1026" style="position:absolute;margin-left:5.5pt;margin-top:5.9pt;width:44.2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dOlwIAAI4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" filled="f" strokecolor="black [3213]"/>
                  </w:pict>
                </mc:Fallback>
              </mc:AlternateContent>
            </w:r>
            <w:r>
              <w:rPr>
                <w:b/>
              </w:rPr>
              <w:t xml:space="preserve"> </w:t>
            </w:r>
          </w:p>
        </w:tc>
      </w:tr>
      <w:tr w:rsidR="00E97B62" w14:paraId="70714A19"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79A92CB7" w14:textId="77777777" w:rsidR="00E97B62" w:rsidRDefault="00E97B62">
            <w:pPr>
              <w:pStyle w:val="ATATableBody"/>
            </w:pPr>
            <w:r>
              <w:lastRenderedPageBreak/>
              <w:t xml:space="preserve">Category: </w:t>
            </w:r>
          </w:p>
          <w:p w14:paraId="6A2550EE" w14:textId="77777777" w:rsidR="00E97B62" w:rsidRDefault="00E97B62">
            <w:pPr>
              <w:pStyle w:val="ATATableBody"/>
            </w:pPr>
            <w:r>
              <w:t>Ease of Attack</w:t>
            </w:r>
          </w:p>
        </w:tc>
        <w:tc>
          <w:tcPr>
            <w:tcW w:w="1800" w:type="dxa"/>
            <w:tcBorders>
              <w:top w:val="single" w:sz="4" w:space="0" w:color="auto"/>
              <w:left w:val="single" w:sz="4" w:space="0" w:color="auto"/>
              <w:bottom w:val="single" w:sz="4" w:space="0" w:color="auto"/>
              <w:right w:val="single" w:sz="4" w:space="0" w:color="auto"/>
            </w:tcBorders>
          </w:tcPr>
          <w:p w14:paraId="349E9C65" w14:textId="77777777" w:rsidR="00E97B62" w:rsidRDefault="00E97B62">
            <w:pPr>
              <w:pStyle w:val="ATATableBody"/>
              <w:spacing w:after="0"/>
            </w:pPr>
            <w:r>
              <w:t>If perception exists that physical protection system is relatively easy to defeat or does not exist, or the undesired event is easily accomplished at this site</w:t>
            </w:r>
          </w:p>
          <w:p w14:paraId="43E291AD" w14:textId="77777777" w:rsidR="00E97B62" w:rsidRDefault="00E97B62">
            <w:pPr>
              <w:pStyle w:val="ATATableBody"/>
              <w:spacing w:before="0" w:after="0"/>
            </w:pPr>
          </w:p>
          <w:p w14:paraId="65FB8285" w14:textId="77777777" w:rsidR="00E97B62" w:rsidRDefault="00E97B62">
            <w:pPr>
              <w:pStyle w:val="ATATableBody"/>
              <w:spacing w:before="0" w:after="0"/>
            </w:pPr>
          </w:p>
          <w:p w14:paraId="7CCB1F00" w14:textId="77777777" w:rsidR="00E97B62" w:rsidRDefault="00E97B62">
            <w:pPr>
              <w:pStyle w:val="ATATableBody"/>
              <w:spacing w:before="0" w:after="0"/>
            </w:pPr>
          </w:p>
          <w:p w14:paraId="1771386A" w14:textId="77777777" w:rsidR="00E97B62" w:rsidRDefault="00E97B62">
            <w:pPr>
              <w:pStyle w:val="ATATableBody"/>
              <w:spacing w:before="0" w:after="0"/>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6D8E0642" w14:textId="77777777" w:rsidR="00E97B62" w:rsidRDefault="00E97B62">
            <w:pPr>
              <w:pStyle w:val="ATATableBody"/>
              <w:spacing w:after="0"/>
            </w:pPr>
            <w:r>
              <w:t>If perception exists that physical protection system provides moderate protection, or there is moderate difficulty in accomplishing the undesired event at this site</w:t>
            </w:r>
          </w:p>
          <w:p w14:paraId="7C930450" w14:textId="77777777" w:rsidR="00E97B62" w:rsidRDefault="00E97B62">
            <w:pPr>
              <w:pStyle w:val="ATATableBody"/>
              <w:spacing w:before="0" w:after="0"/>
            </w:pPr>
          </w:p>
          <w:p w14:paraId="2F197876" w14:textId="77777777" w:rsidR="00E97B62" w:rsidRDefault="00E97B62">
            <w:pPr>
              <w:pStyle w:val="ATATableBody"/>
              <w:spacing w:before="0" w:after="0"/>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7F2F0308" w14:textId="77777777" w:rsidR="00E97B62" w:rsidRDefault="00E97B62">
            <w:pPr>
              <w:pStyle w:val="ATATableBody"/>
              <w:spacing w:after="0"/>
            </w:pPr>
            <w:r>
              <w:t>If the perception exists that the site has a robust, effective physical protection system or the undesired event is extremely difficult to accomplish at this site</w:t>
            </w:r>
          </w:p>
          <w:p w14:paraId="499444A3" w14:textId="77777777" w:rsidR="00E97B62" w:rsidRDefault="00E97B62">
            <w:pPr>
              <w:pStyle w:val="ATATableBody"/>
              <w:spacing w:before="0" w:after="0"/>
            </w:pPr>
          </w:p>
          <w:p w14:paraId="581A0F6F" w14:textId="77777777" w:rsidR="00E97B62" w:rsidRDefault="00E97B62">
            <w:pPr>
              <w:pStyle w:val="ATATableBody"/>
              <w:spacing w:before="0" w:after="0"/>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CEF694" w14:textId="77777777" w:rsidR="00E97B62" w:rsidRDefault="00E97B62">
            <w:pPr>
              <w:pStyle w:val="ATATableBody"/>
              <w:rPr>
                <w:b/>
              </w:rPr>
            </w:pPr>
            <w:r>
              <w:rPr>
                <w:b/>
              </w:rPr>
              <w:t xml:space="preserve">Score = </w:t>
            </w:r>
          </w:p>
          <w:p w14:paraId="70D68320" w14:textId="77404A70" w:rsidR="00E97B62" w:rsidRDefault="00E97B62">
            <w:pPr>
              <w:pStyle w:val="ATATableBody"/>
              <w:rPr>
                <w:b/>
              </w:rPr>
            </w:pPr>
            <w:r>
              <w:rPr>
                <w:noProof/>
              </w:rPr>
              <mc:AlternateContent>
                <mc:Choice Requires="wps">
                  <w:drawing>
                    <wp:anchor distT="0" distB="0" distL="114300" distR="114300" simplePos="0" relativeHeight="251812864" behindDoc="0" locked="0" layoutInCell="1" allowOverlap="1" wp14:anchorId="38E1CA24" wp14:editId="5C81B66D">
                      <wp:simplePos x="0" y="0"/>
                      <wp:positionH relativeFrom="column">
                        <wp:posOffset>168275</wp:posOffset>
                      </wp:positionH>
                      <wp:positionV relativeFrom="paragraph">
                        <wp:posOffset>191135</wp:posOffset>
                      </wp:positionV>
                      <wp:extent cx="352425" cy="3143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58C90" w14:textId="77777777" w:rsidR="00886A03" w:rsidRDefault="00886A03" w:rsidP="00E97B62">
                                  <w:pPr>
                                    <w:pStyle w:val="ATABody"/>
                                    <w:rPr>
                                      <w:i/>
                                    </w:rPr>
                                  </w:pPr>
                                  <w:r>
                                    <w:rPr>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3" o:spid="_x0000_s1126" type="#_x0000_t202" style="position:absolute;left:0;text-align:left;margin-left:13.25pt;margin-top:15.05pt;width:27.75pt;height:2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7gQIAAGs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" filled="f" stroked="f" strokeweight=".5pt">
                      <v:textbox>
                        <w:txbxContent>
                          <w:p w14:paraId="62358C90" w14:textId="77777777" w:rsidR="00886A03" w:rsidRDefault="00886A03" w:rsidP="00E97B62">
                            <w:pPr>
                              <w:pStyle w:val="ATABody"/>
                              <w:rPr>
                                <w:i/>
                              </w:rPr>
                            </w:pPr>
                            <w:r>
                              <w:rPr>
                                <w:i/>
                              </w:rPr>
                              <w:t>5</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9149A79" wp14:editId="0D4FC661">
                      <wp:simplePos x="0" y="0"/>
                      <wp:positionH relativeFrom="column">
                        <wp:posOffset>69850</wp:posOffset>
                      </wp:positionH>
                      <wp:positionV relativeFrom="paragraph">
                        <wp:posOffset>61595</wp:posOffset>
                      </wp:positionV>
                      <wp:extent cx="561975" cy="5715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48B246" id="Rectangle 52" o:spid="_x0000_s1026" style="position:absolute;margin-left:5.5pt;margin-top:4.85pt;width:44.2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ap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" filled="f" strokecolor="black [3213]"/>
                  </w:pict>
                </mc:Fallback>
              </mc:AlternateContent>
            </w:r>
          </w:p>
        </w:tc>
      </w:tr>
      <w:tr w:rsidR="00E97B62" w14:paraId="303FB097"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49B71" w14:textId="77777777" w:rsidR="00E97B62" w:rsidRDefault="00E97B62">
            <w:pPr>
              <w:pStyle w:val="ATATableBody"/>
              <w:rPr>
                <w:b/>
              </w:rPr>
            </w:pPr>
            <w:r>
              <w:rPr>
                <w:b/>
              </w:rPr>
              <w:t xml:space="preserve">Total Score for Threat Type </w:t>
            </w:r>
          </w:p>
        </w:tc>
        <w:tc>
          <w:tcPr>
            <w:tcW w:w="135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14:paraId="0E3C095B" w14:textId="77777777" w:rsidR="00E97B62" w:rsidRDefault="00E97B62">
            <w:pPr>
              <w:pStyle w:val="ATATableBody"/>
              <w:rPr>
                <w:b/>
              </w:rPr>
            </w:pPr>
            <w:r>
              <w:rPr>
                <w:b/>
              </w:rPr>
              <w:t>Total</w:t>
            </w:r>
          </w:p>
        </w:tc>
      </w:tr>
      <w:tr w:rsidR="00E97B62" w14:paraId="359D5641" w14:textId="77777777" w:rsidTr="00E97B62">
        <w:trPr>
          <w:cantSplit/>
        </w:trPr>
        <w:tc>
          <w:tcPr>
            <w:tcW w:w="7405" w:type="dxa"/>
            <w:gridSpan w:val="6"/>
            <w:tcBorders>
              <w:top w:val="single" w:sz="4" w:space="0" w:color="auto"/>
              <w:left w:val="single" w:sz="4" w:space="0" w:color="auto"/>
              <w:bottom w:val="single" w:sz="4" w:space="0" w:color="auto"/>
              <w:right w:val="single" w:sz="12" w:space="0" w:color="auto"/>
            </w:tcBorders>
            <w:hideMark/>
          </w:tcPr>
          <w:p w14:paraId="1666641B" w14:textId="77777777" w:rsidR="00E97B62" w:rsidRDefault="00E97B62">
            <w:pPr>
              <w:pStyle w:val="ATATableBody"/>
            </w:pPr>
            <w:r>
              <w:t xml:space="preserve">Write the total of all above scores in this box </w:t>
            </w:r>
            <w:r>
              <w:sym w:font="Wingdings" w:char="F0E8"/>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11B0BB7" w14:textId="5B4DE111" w:rsidR="00E97B62" w:rsidRDefault="007663E5">
            <w:pPr>
              <w:pStyle w:val="ATATableBody"/>
              <w:rPr>
                <w:i/>
              </w:rPr>
            </w:pPr>
            <w:r>
              <w:rPr>
                <w:i/>
              </w:rPr>
              <w:t>5</w:t>
            </w:r>
            <w:r w:rsidR="00F4010A">
              <w:rPr>
                <w:i/>
              </w:rPr>
              <w:t>9</w:t>
            </w:r>
          </w:p>
        </w:tc>
      </w:tr>
      <w:tr w:rsidR="00E97B62" w14:paraId="36D7DF6B"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7002CF4E" w14:textId="77777777" w:rsidR="00E97B62" w:rsidRDefault="00E97B62">
            <w:pPr>
              <w:pStyle w:val="ATATableBody"/>
              <w:rPr>
                <w:b/>
              </w:rPr>
            </w:pPr>
            <w:r>
              <w:rPr>
                <w:b/>
              </w:rPr>
              <w:t>Likelihood of this Threat Type attacking this facility — L</w:t>
            </w:r>
            <w:r>
              <w:rPr>
                <w:b/>
                <w:vertAlign w:val="subscript"/>
              </w:rPr>
              <w:t>A</w:t>
            </w:r>
            <w:r>
              <w:rPr>
                <w:b/>
              </w:rPr>
              <w:t xml:space="preserve"> </w:t>
            </w:r>
          </w:p>
        </w:tc>
      </w:tr>
      <w:tr w:rsidR="00E97B62" w14:paraId="1C23C11E"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hideMark/>
          </w:tcPr>
          <w:p w14:paraId="12A2DDEC" w14:textId="77777777" w:rsidR="00E97B62" w:rsidRDefault="00E97B62">
            <w:pPr>
              <w:pStyle w:val="ATATableBody"/>
            </w:pPr>
            <w:r>
              <w:t>If the total score for this threat type is:</w:t>
            </w:r>
          </w:p>
          <w:p w14:paraId="0D28563E" w14:textId="77777777" w:rsidR="00E97B62" w:rsidRDefault="00E97B62">
            <w:pPr>
              <w:pStyle w:val="ATATableBody"/>
            </w:pPr>
            <w:r>
              <w:t>≥ 60, L</w:t>
            </w:r>
            <w:r>
              <w:rPr>
                <w:vertAlign w:val="subscript"/>
              </w:rPr>
              <w:t>A</w:t>
            </w:r>
            <w:r>
              <w:t xml:space="preserve"> = Very High</w:t>
            </w:r>
          </w:p>
          <w:p w14:paraId="5F814224" w14:textId="77777777" w:rsidR="00E97B62" w:rsidRDefault="00E97B62">
            <w:pPr>
              <w:pStyle w:val="ATATableBody"/>
            </w:pPr>
            <w:r>
              <w:t>≤ 59 and ≥ 47, L</w:t>
            </w:r>
            <w:r>
              <w:rPr>
                <w:vertAlign w:val="subscript"/>
              </w:rPr>
              <w:t>A</w:t>
            </w:r>
            <w:r>
              <w:t xml:space="preserve"> = High</w:t>
            </w:r>
          </w:p>
          <w:p w14:paraId="7CD35310" w14:textId="77777777" w:rsidR="00E97B62" w:rsidRDefault="00E97B62">
            <w:pPr>
              <w:pStyle w:val="ATATableBody"/>
            </w:pPr>
            <w:r>
              <w:t>≤ 46 and ≥ 32, L</w:t>
            </w:r>
            <w:r>
              <w:rPr>
                <w:vertAlign w:val="subscript"/>
              </w:rPr>
              <w:t>A</w:t>
            </w:r>
            <w:r>
              <w:t xml:space="preserve"> = Medium </w:t>
            </w:r>
          </w:p>
          <w:p w14:paraId="522693E8" w14:textId="77777777" w:rsidR="00E97B62" w:rsidRDefault="00E97B62">
            <w:pPr>
              <w:pStyle w:val="ATATableBody"/>
            </w:pPr>
            <w:r>
              <w:t>≤ 31 and ≥ 19, L</w:t>
            </w:r>
            <w:r>
              <w:rPr>
                <w:vertAlign w:val="subscript"/>
              </w:rPr>
              <w:t>A</w:t>
            </w:r>
            <w:r>
              <w:t xml:space="preserve"> = Low</w:t>
            </w:r>
          </w:p>
          <w:p w14:paraId="2D05184E" w14:textId="77777777" w:rsidR="00E97B62" w:rsidRDefault="00E97B62">
            <w:pPr>
              <w:pStyle w:val="ATATableBody"/>
            </w:pPr>
            <w:r>
              <w:t>≤ 18, L</w:t>
            </w:r>
            <w:r>
              <w:rPr>
                <w:vertAlign w:val="subscript"/>
              </w:rPr>
              <w:t xml:space="preserve">A </w:t>
            </w:r>
            <w:r>
              <w:t>= Very Low</w:t>
            </w:r>
          </w:p>
          <w:p w14:paraId="378226D4" w14:textId="77777777" w:rsidR="00E97B62" w:rsidRDefault="00E97B62">
            <w:pPr>
              <w:pStyle w:val="ATATableBody"/>
            </w:pPr>
            <w:r>
              <w:t>Write threat level based on L</w:t>
            </w:r>
            <w:r>
              <w:rPr>
                <w:vertAlign w:val="subscript"/>
              </w:rPr>
              <w:t>A</w:t>
            </w:r>
            <w:r>
              <w:t xml:space="preserve"> score</w:t>
            </w:r>
            <w:r>
              <w:sym w:font="Wingdings" w:char="F0E8"/>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8593A" w14:textId="203E5B8F" w:rsidR="00E97B62" w:rsidRDefault="00E97B62">
            <w:pPr>
              <w:pStyle w:val="ATATableBody"/>
            </w:pPr>
            <w:r>
              <w:rPr>
                <w:noProof/>
              </w:rPr>
              <mc:AlternateContent>
                <mc:Choice Requires="wps">
                  <w:drawing>
                    <wp:anchor distT="0" distB="0" distL="114300" distR="114300" simplePos="0" relativeHeight="251817984" behindDoc="0" locked="0" layoutInCell="1" allowOverlap="1" wp14:anchorId="3676F42A" wp14:editId="226F3B30">
                      <wp:simplePos x="0" y="0"/>
                      <wp:positionH relativeFrom="column">
                        <wp:posOffset>67945</wp:posOffset>
                      </wp:positionH>
                      <wp:positionV relativeFrom="paragraph">
                        <wp:posOffset>937260</wp:posOffset>
                      </wp:positionV>
                      <wp:extent cx="565150" cy="3143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6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8D798" w14:textId="77777777" w:rsidR="00886A03" w:rsidRDefault="00886A03" w:rsidP="00E97B62">
                                  <w:pPr>
                                    <w:pStyle w:val="ATATableBody"/>
                                    <w:rPr>
                                      <w:i/>
                                    </w:rPr>
                                  </w:pPr>
                                  <w:r>
                                    <w:rPr>
                                      <w:i/>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127" type="#_x0000_t202" style="position:absolute;left:0;text-align:left;margin-left:5.35pt;margin-top:73.8pt;width:44.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" filled="f" stroked="f" strokeweight=".5pt">
                      <v:textbox>
                        <w:txbxContent>
                          <w:p w14:paraId="2FD8D798" w14:textId="77777777" w:rsidR="00886A03" w:rsidRDefault="00886A03" w:rsidP="00E97B62">
                            <w:pPr>
                              <w:pStyle w:val="ATATableBody"/>
                              <w:rPr>
                                <w:i/>
                              </w:rPr>
                            </w:pPr>
                            <w:r>
                              <w:rPr>
                                <w:i/>
                              </w:rPr>
                              <w:t>High</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C81D1CB" wp14:editId="77F8D964">
                      <wp:simplePos x="0" y="0"/>
                      <wp:positionH relativeFrom="column">
                        <wp:posOffset>69850</wp:posOffset>
                      </wp:positionH>
                      <wp:positionV relativeFrom="paragraph">
                        <wp:posOffset>796290</wp:posOffset>
                      </wp:positionV>
                      <wp:extent cx="561975" cy="5715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B25187" id="Rectangle 50" o:spid="_x0000_s1026" style="position:absolute;margin-left:5.5pt;margin-top:62.7pt;width:44.2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ZC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" filled="f" strokecolor="black [3213]"/>
                  </w:pict>
                </mc:Fallback>
              </mc:AlternateContent>
            </w:r>
          </w:p>
        </w:tc>
      </w:tr>
    </w:tbl>
    <w:p w14:paraId="22B45479" w14:textId="77777777" w:rsidR="00E97B62" w:rsidRDefault="00E97B62" w:rsidP="00E97B62">
      <w:pPr>
        <w:pStyle w:val="ATABody"/>
      </w:pPr>
    </w:p>
    <w:p w14:paraId="7B195EC0" w14:textId="77777777" w:rsidR="00E97B62" w:rsidRDefault="00E97B62" w:rsidP="00E97B62">
      <w:pPr>
        <w:pStyle w:val="ATABody"/>
      </w:pPr>
    </w:p>
    <w:p w14:paraId="1754DFD1" w14:textId="77777777" w:rsidR="00E97B62" w:rsidRDefault="00E97B62" w:rsidP="00E97B62">
      <w:pPr>
        <w:rPr>
          <w:rFonts w:ascii="Cambria" w:hAnsi="Cambria"/>
        </w:rPr>
      </w:pPr>
      <w:r>
        <w:br w:type="page"/>
      </w:r>
    </w:p>
    <w:p w14:paraId="2E1B1657" w14:textId="77777777" w:rsidR="00E97B62" w:rsidRDefault="00E97B62" w:rsidP="00E97B62">
      <w:pPr>
        <w:pStyle w:val="ATAHeadingLevel1"/>
      </w:pPr>
      <w:bookmarkStart w:id="40" w:name="_Toc449349607"/>
      <w:r>
        <w:lastRenderedPageBreak/>
        <w:t xml:space="preserve">3.3 </w:t>
      </w:r>
      <w:r w:rsidRPr="00BC055C">
        <w:rPr>
          <w:rStyle w:val="ATAHeadingLevel2Char"/>
          <w:b/>
        </w:rPr>
        <w:t>Threat Analysis Statements</w:t>
      </w:r>
      <w:bookmarkEnd w:id="40"/>
    </w:p>
    <w:p w14:paraId="6034D109" w14:textId="77777777" w:rsidR="00E97B62" w:rsidRDefault="00E97B62" w:rsidP="00BC055C">
      <w:pPr>
        <w:pStyle w:val="ATAHeadingLevel3"/>
      </w:pPr>
      <w:bookmarkStart w:id="41" w:name="_Toc449349608"/>
      <w:r>
        <w:t>Threat 1:</w:t>
      </w:r>
      <w:bookmarkEnd w:id="41"/>
    </w:p>
    <w:p w14:paraId="65442068" w14:textId="77777777" w:rsidR="00E97B62" w:rsidRDefault="00E97B62" w:rsidP="00E97B62">
      <w:pPr>
        <w:pStyle w:val="ATABody"/>
        <w:rPr>
          <w:i/>
        </w:rPr>
      </w:pPr>
    </w:p>
    <w:tbl>
      <w:tblPr>
        <w:tblStyle w:val="TableGrid"/>
        <w:tblW w:w="0" w:type="auto"/>
        <w:tblLook w:val="04A0" w:firstRow="1" w:lastRow="0" w:firstColumn="1" w:lastColumn="0" w:noHBand="0" w:noVBand="1"/>
      </w:tblPr>
      <w:tblGrid>
        <w:gridCol w:w="8856"/>
      </w:tblGrid>
      <w:tr w:rsidR="00E97B62" w14:paraId="5E04166B" w14:textId="77777777" w:rsidTr="00E97B62">
        <w:tc>
          <w:tcPr>
            <w:tcW w:w="9576" w:type="dxa"/>
            <w:tcBorders>
              <w:top w:val="single" w:sz="4" w:space="0" w:color="auto"/>
              <w:left w:val="single" w:sz="4" w:space="0" w:color="auto"/>
              <w:bottom w:val="single" w:sz="4" w:space="0" w:color="auto"/>
              <w:right w:val="single" w:sz="4" w:space="0" w:color="auto"/>
            </w:tcBorders>
            <w:hideMark/>
          </w:tcPr>
          <w:p w14:paraId="019C2355" w14:textId="77777777" w:rsidR="00E97B62" w:rsidRDefault="00E97B62">
            <w:pPr>
              <w:pStyle w:val="ATABody"/>
              <w:spacing w:before="120" w:after="120"/>
              <w:rPr>
                <w:i/>
              </w:rPr>
            </w:pPr>
            <w:r>
              <w:rPr>
                <w:b/>
                <w:i/>
              </w:rPr>
              <w:t xml:space="preserve">Threat Analysis Statement for: </w:t>
            </w:r>
            <w:r>
              <w:rPr>
                <w:i/>
              </w:rPr>
              <w:t>Urban Front Terrorist Group</w:t>
            </w:r>
          </w:p>
        </w:tc>
      </w:tr>
      <w:tr w:rsidR="00E97B62" w14:paraId="3C8534DF" w14:textId="77777777" w:rsidTr="00E97B62">
        <w:tc>
          <w:tcPr>
            <w:tcW w:w="9576" w:type="dxa"/>
            <w:tcBorders>
              <w:top w:val="single" w:sz="4" w:space="0" w:color="auto"/>
              <w:left w:val="single" w:sz="4" w:space="0" w:color="auto"/>
              <w:bottom w:val="single" w:sz="4" w:space="0" w:color="auto"/>
              <w:right w:val="single" w:sz="4" w:space="0" w:color="auto"/>
            </w:tcBorders>
          </w:tcPr>
          <w:p w14:paraId="5DDCFCF5" w14:textId="77777777" w:rsidR="00E97B62" w:rsidRDefault="00E97B62">
            <w:pPr>
              <w:pStyle w:val="ATABody"/>
              <w:spacing w:before="120" w:after="120"/>
              <w:ind w:left="720"/>
              <w:rPr>
                <w:i/>
              </w:rPr>
            </w:pPr>
          </w:p>
          <w:p w14:paraId="01E13280" w14:textId="77777777" w:rsidR="00E97B62" w:rsidRDefault="00E97B62">
            <w:pPr>
              <w:pStyle w:val="ATABody"/>
              <w:spacing w:before="120" w:after="120"/>
              <w:ind w:left="720"/>
              <w:rPr>
                <w:i/>
              </w:rPr>
            </w:pPr>
            <w:r>
              <w:rPr>
                <w:i/>
              </w:rPr>
              <w:t>It is believed that the Urban Front Terrorist organization may attempt to detonate an explosive device outside a national symbol using a vehicle bomb near the facility or through the use of a suicide bomber inside a national symbol. The adversary’s desire would be to create a mass casualty situation. The use of an insider is highly probable based on similar attacks in adjacent countries. The use of a remote detonation device is highly probable. Based on a score of 36, with no current targeting information related to the National Ministries Building to either increase or decrease the score, it is believed that an attack on the National Ministries Building by this group is rated as medium probability.</w:t>
            </w:r>
          </w:p>
          <w:p w14:paraId="375B16C4" w14:textId="77777777" w:rsidR="00E97B62" w:rsidRDefault="00E97B62">
            <w:pPr>
              <w:pStyle w:val="ATABody"/>
              <w:spacing w:before="120" w:after="120"/>
              <w:ind w:left="720"/>
              <w:rPr>
                <w:i/>
              </w:rPr>
            </w:pPr>
          </w:p>
        </w:tc>
      </w:tr>
    </w:tbl>
    <w:p w14:paraId="5D4A2D6B" w14:textId="77777777" w:rsidR="00E97B62" w:rsidRDefault="00E97B62" w:rsidP="00E97B62">
      <w:pPr>
        <w:pStyle w:val="ATABody"/>
        <w:rPr>
          <w:i/>
        </w:rPr>
      </w:pPr>
    </w:p>
    <w:p w14:paraId="01BD5CFB" w14:textId="77777777" w:rsidR="00E97B62" w:rsidRPr="00BC055C" w:rsidRDefault="00E97B62" w:rsidP="00BC055C">
      <w:pPr>
        <w:pStyle w:val="ATAHeadingLevel3"/>
      </w:pPr>
      <w:bookmarkStart w:id="42" w:name="_Toc449349609"/>
      <w:r w:rsidRPr="00BC055C">
        <w:t>Threat 2:</w:t>
      </w:r>
      <w:bookmarkEnd w:id="42"/>
    </w:p>
    <w:p w14:paraId="58A4CD5E" w14:textId="77777777" w:rsidR="00E97B62" w:rsidRDefault="00E97B62" w:rsidP="00E97B62">
      <w:pPr>
        <w:pStyle w:val="ATABody"/>
        <w:rPr>
          <w:i/>
        </w:rPr>
      </w:pPr>
    </w:p>
    <w:tbl>
      <w:tblPr>
        <w:tblStyle w:val="TableGrid"/>
        <w:tblW w:w="0" w:type="auto"/>
        <w:tblLook w:val="04A0" w:firstRow="1" w:lastRow="0" w:firstColumn="1" w:lastColumn="0" w:noHBand="0" w:noVBand="1"/>
      </w:tblPr>
      <w:tblGrid>
        <w:gridCol w:w="8856"/>
      </w:tblGrid>
      <w:tr w:rsidR="00E97B62" w14:paraId="2CE2C730" w14:textId="77777777" w:rsidTr="00E97B62">
        <w:tc>
          <w:tcPr>
            <w:tcW w:w="9576" w:type="dxa"/>
            <w:tcBorders>
              <w:top w:val="single" w:sz="4" w:space="0" w:color="auto"/>
              <w:left w:val="single" w:sz="4" w:space="0" w:color="auto"/>
              <w:bottom w:val="single" w:sz="4" w:space="0" w:color="auto"/>
              <w:right w:val="single" w:sz="4" w:space="0" w:color="auto"/>
            </w:tcBorders>
            <w:hideMark/>
          </w:tcPr>
          <w:p w14:paraId="4567743B" w14:textId="77777777" w:rsidR="00E97B62" w:rsidRDefault="00E97B62">
            <w:pPr>
              <w:pStyle w:val="ATABody"/>
              <w:spacing w:before="120" w:after="120"/>
              <w:rPr>
                <w:i/>
              </w:rPr>
            </w:pPr>
            <w:r>
              <w:rPr>
                <w:b/>
                <w:i/>
              </w:rPr>
              <w:t xml:space="preserve">Threat Analysis Statement for: </w:t>
            </w:r>
            <w:r>
              <w:rPr>
                <w:i/>
              </w:rPr>
              <w:t>Union of Workers for a Better Life</w:t>
            </w:r>
          </w:p>
        </w:tc>
      </w:tr>
      <w:tr w:rsidR="00E97B62" w14:paraId="06F56D7B" w14:textId="77777777" w:rsidTr="00E97B62">
        <w:tc>
          <w:tcPr>
            <w:tcW w:w="9576" w:type="dxa"/>
            <w:tcBorders>
              <w:top w:val="single" w:sz="4" w:space="0" w:color="auto"/>
              <w:left w:val="single" w:sz="4" w:space="0" w:color="auto"/>
              <w:bottom w:val="single" w:sz="4" w:space="0" w:color="auto"/>
              <w:right w:val="single" w:sz="4" w:space="0" w:color="auto"/>
            </w:tcBorders>
          </w:tcPr>
          <w:p w14:paraId="1300486B" w14:textId="77777777" w:rsidR="00E97B62" w:rsidRDefault="00E97B62">
            <w:pPr>
              <w:pStyle w:val="ATABody"/>
              <w:spacing w:before="120" w:after="120"/>
              <w:ind w:left="720"/>
              <w:rPr>
                <w:i/>
              </w:rPr>
            </w:pPr>
          </w:p>
          <w:p w14:paraId="0CE6EB65" w14:textId="77777777" w:rsidR="00E97B62" w:rsidRDefault="00E97B62">
            <w:pPr>
              <w:pStyle w:val="ATABody"/>
              <w:spacing w:before="120" w:after="120"/>
              <w:ind w:left="720"/>
              <w:rPr>
                <w:i/>
              </w:rPr>
            </w:pPr>
            <w:r>
              <w:rPr>
                <w:i/>
              </w:rPr>
              <w:t>It is believed that the Union of Workers for a Better Life has targeted the National Ministries Building for a future protest. The number of protestors could exceed several hundred with a complete number of members estimated over 1000. Although not known to be highly organized in the past, due to recent elections the group may begin to develop serious “activist” tactics, such as the use of pepper spray on noncompliance members and public safety authorities. Due to layoffs of employees, tensions at the protest will be extremely high and potentially volatile. Based on a score of 52, there is a high probability that the Union will conduct protests at the National Ministries Building.</w:t>
            </w:r>
          </w:p>
          <w:p w14:paraId="11E12FDA" w14:textId="77777777" w:rsidR="00E97B62" w:rsidRDefault="00E97B62">
            <w:pPr>
              <w:pStyle w:val="ATABody"/>
              <w:spacing w:before="120" w:after="120"/>
              <w:ind w:left="720"/>
              <w:rPr>
                <w:i/>
              </w:rPr>
            </w:pPr>
          </w:p>
        </w:tc>
      </w:tr>
    </w:tbl>
    <w:p w14:paraId="30BF520E" w14:textId="1540AE97" w:rsidR="00BE7CC8" w:rsidRDefault="00BE7CC8" w:rsidP="00D3571C">
      <w:pPr>
        <w:pStyle w:val="ATAHeadingLevel1"/>
      </w:pPr>
    </w:p>
    <w:p w14:paraId="1B021B00" w14:textId="79E9BFE6" w:rsidR="00E97B62" w:rsidRDefault="00E97B62">
      <w:pPr>
        <w:rPr>
          <w:rFonts w:ascii="Cambria" w:hAnsi="Cambria"/>
          <w:b/>
          <w:u w:val="single"/>
        </w:rPr>
      </w:pPr>
      <w:r>
        <w:rPr>
          <w:b/>
        </w:rPr>
        <w:br w:type="page"/>
      </w:r>
    </w:p>
    <w:p w14:paraId="70AC5927" w14:textId="79B85C75" w:rsidR="00E97B62" w:rsidRDefault="00E97B62" w:rsidP="00084CA3">
      <w:pPr>
        <w:pStyle w:val="ATAModuleTitle"/>
      </w:pPr>
      <w:bookmarkStart w:id="43" w:name="_Toc455663587"/>
      <w:r>
        <w:lastRenderedPageBreak/>
        <w:t>Part 4: Bomb Threat Management Policy</w:t>
      </w:r>
      <w:r w:rsidR="00084CA3">
        <w:t xml:space="preserve"> (Module 11)</w:t>
      </w:r>
      <w:bookmarkEnd w:id="43"/>
      <w:r>
        <w:t xml:space="preserve"> </w:t>
      </w:r>
    </w:p>
    <w:tbl>
      <w:tblPr>
        <w:tblW w:w="0" w:type="auto"/>
        <w:tblInd w:w="108" w:type="dxa"/>
        <w:tblLook w:val="04A0" w:firstRow="1" w:lastRow="0" w:firstColumn="1" w:lastColumn="0" w:noHBand="0" w:noVBand="1"/>
      </w:tblPr>
      <w:tblGrid>
        <w:gridCol w:w="2465"/>
        <w:gridCol w:w="6175"/>
      </w:tblGrid>
      <w:tr w:rsidR="00E97B62" w14:paraId="1FEDEE4E" w14:textId="77777777" w:rsidTr="00E97B62">
        <w:tc>
          <w:tcPr>
            <w:tcW w:w="2465" w:type="dxa"/>
            <w:hideMark/>
          </w:tcPr>
          <w:p w14:paraId="74A835F3" w14:textId="77777777" w:rsidR="00E97B62" w:rsidRDefault="00E97B62">
            <w:pPr>
              <w:rPr>
                <w:rFonts w:asciiTheme="majorHAnsi" w:hAnsiTheme="majorHAnsi"/>
                <w:b/>
              </w:rPr>
            </w:pPr>
            <w:r>
              <w:rPr>
                <w:rFonts w:asciiTheme="majorHAnsi" w:hAnsiTheme="majorHAnsi"/>
                <w:b/>
              </w:rPr>
              <w:t>Purpose:</w:t>
            </w:r>
          </w:p>
        </w:tc>
        <w:tc>
          <w:tcPr>
            <w:tcW w:w="6175" w:type="dxa"/>
            <w:hideMark/>
          </w:tcPr>
          <w:p w14:paraId="742A9047" w14:textId="77777777" w:rsidR="00E97B62" w:rsidRDefault="00E97B62">
            <w:pPr>
              <w:pStyle w:val="ATABody"/>
            </w:pPr>
            <w:r>
              <w:t>To create a bomb threat management policy for the National Ministries Building by answering a series of questions</w:t>
            </w:r>
          </w:p>
        </w:tc>
      </w:tr>
      <w:tr w:rsidR="00BC055C" w14:paraId="505CA1E1" w14:textId="77777777" w:rsidTr="00E97B62">
        <w:tc>
          <w:tcPr>
            <w:tcW w:w="2465" w:type="dxa"/>
          </w:tcPr>
          <w:p w14:paraId="6D1D8601" w14:textId="00811F41" w:rsidR="00BC055C" w:rsidRDefault="00BC055C">
            <w:pPr>
              <w:rPr>
                <w:rFonts w:asciiTheme="majorHAnsi" w:hAnsiTheme="majorHAnsi"/>
                <w:b/>
              </w:rPr>
            </w:pPr>
            <w:r>
              <w:rPr>
                <w:b/>
              </w:rPr>
              <w:t>Reference:</w:t>
            </w:r>
          </w:p>
        </w:tc>
        <w:tc>
          <w:tcPr>
            <w:tcW w:w="6175" w:type="dxa"/>
          </w:tcPr>
          <w:p w14:paraId="20AAB7DF" w14:textId="325A89F5" w:rsidR="00BC055C" w:rsidRDefault="00BC055C" w:rsidP="00BC055C">
            <w:pPr>
              <w:pStyle w:val="ATABody"/>
            </w:pPr>
            <w:r>
              <w:t>Module 11: Policies and Procedures</w:t>
            </w:r>
          </w:p>
        </w:tc>
      </w:tr>
      <w:tr w:rsidR="00BC055C" w14:paraId="5F3DD20F" w14:textId="77777777" w:rsidTr="00E97B62">
        <w:tc>
          <w:tcPr>
            <w:tcW w:w="2465" w:type="dxa"/>
            <w:hideMark/>
          </w:tcPr>
          <w:p w14:paraId="05DBD937" w14:textId="77777777" w:rsidR="00BC055C" w:rsidRDefault="00BC055C">
            <w:pPr>
              <w:rPr>
                <w:rFonts w:asciiTheme="majorHAnsi" w:hAnsiTheme="majorHAnsi"/>
                <w:b/>
              </w:rPr>
            </w:pPr>
            <w:r>
              <w:rPr>
                <w:rFonts w:asciiTheme="majorHAnsi" w:hAnsiTheme="majorHAnsi"/>
                <w:b/>
              </w:rPr>
              <w:t>Duration:</w:t>
            </w:r>
          </w:p>
        </w:tc>
        <w:tc>
          <w:tcPr>
            <w:tcW w:w="6175" w:type="dxa"/>
            <w:hideMark/>
          </w:tcPr>
          <w:p w14:paraId="5E28D344" w14:textId="77777777" w:rsidR="00BC055C" w:rsidRDefault="00BC055C">
            <w:pPr>
              <w:pStyle w:val="ATABody"/>
            </w:pPr>
            <w:r>
              <w:t>30 minutes (20-exercise; 10-debrief)</w:t>
            </w:r>
          </w:p>
        </w:tc>
      </w:tr>
      <w:tr w:rsidR="00BC055C" w14:paraId="56074351" w14:textId="77777777" w:rsidTr="00E97B62">
        <w:tc>
          <w:tcPr>
            <w:tcW w:w="2465" w:type="dxa"/>
            <w:hideMark/>
          </w:tcPr>
          <w:p w14:paraId="61B07B0A" w14:textId="77777777" w:rsidR="00BC055C" w:rsidRDefault="00BC055C">
            <w:pPr>
              <w:rPr>
                <w:rFonts w:asciiTheme="majorHAnsi" w:hAnsiTheme="majorHAnsi"/>
                <w:b/>
              </w:rPr>
            </w:pPr>
            <w:r>
              <w:rPr>
                <w:rFonts w:asciiTheme="majorHAnsi" w:hAnsiTheme="majorHAnsi"/>
                <w:b/>
              </w:rPr>
              <w:t>Group composition:</w:t>
            </w:r>
          </w:p>
        </w:tc>
        <w:tc>
          <w:tcPr>
            <w:tcW w:w="6175" w:type="dxa"/>
            <w:hideMark/>
          </w:tcPr>
          <w:p w14:paraId="4A6D168F" w14:textId="77777777" w:rsidR="00BC055C" w:rsidRDefault="00BC055C">
            <w:pPr>
              <w:pStyle w:val="ATABody"/>
            </w:pPr>
            <w:r>
              <w:t>Table groups</w:t>
            </w:r>
          </w:p>
        </w:tc>
      </w:tr>
      <w:tr w:rsidR="00BC055C" w14:paraId="437F11DB" w14:textId="77777777" w:rsidTr="00E97B62">
        <w:tc>
          <w:tcPr>
            <w:tcW w:w="2465" w:type="dxa"/>
            <w:hideMark/>
          </w:tcPr>
          <w:p w14:paraId="6FAE4C52" w14:textId="77777777" w:rsidR="00BC055C" w:rsidRDefault="00BC055C">
            <w:pPr>
              <w:rPr>
                <w:rFonts w:asciiTheme="majorHAnsi" w:hAnsiTheme="majorHAnsi"/>
                <w:b/>
              </w:rPr>
            </w:pPr>
            <w:r>
              <w:rPr>
                <w:rFonts w:asciiTheme="majorHAnsi" w:hAnsiTheme="majorHAnsi"/>
                <w:b/>
              </w:rPr>
              <w:t>Debrief:</w:t>
            </w:r>
          </w:p>
        </w:tc>
        <w:tc>
          <w:tcPr>
            <w:tcW w:w="6175" w:type="dxa"/>
            <w:hideMark/>
          </w:tcPr>
          <w:p w14:paraId="0CB2D416" w14:textId="77777777" w:rsidR="00BC055C" w:rsidRDefault="00BC055C">
            <w:pPr>
              <w:pStyle w:val="ATABody"/>
            </w:pPr>
            <w:r>
              <w:t>Large-group discussion</w:t>
            </w:r>
          </w:p>
        </w:tc>
      </w:tr>
      <w:tr w:rsidR="00160CD7" w14:paraId="0EAC878F" w14:textId="77777777" w:rsidTr="00E97B62">
        <w:tc>
          <w:tcPr>
            <w:tcW w:w="2465" w:type="dxa"/>
          </w:tcPr>
          <w:p w14:paraId="2CCAE7F1" w14:textId="5AF8ED0F" w:rsidR="00160CD7" w:rsidRDefault="00160CD7" w:rsidP="00160CD7">
            <w:pPr>
              <w:rPr>
                <w:rFonts w:asciiTheme="majorHAnsi" w:hAnsiTheme="majorHAnsi"/>
                <w:b/>
              </w:rPr>
            </w:pPr>
            <w:r>
              <w:rPr>
                <w:b/>
              </w:rPr>
              <w:t>Equipment:</w:t>
            </w:r>
          </w:p>
        </w:tc>
        <w:tc>
          <w:tcPr>
            <w:tcW w:w="6175" w:type="dxa"/>
          </w:tcPr>
          <w:p w14:paraId="7F30D01B" w14:textId="1AAB5030" w:rsidR="00160CD7" w:rsidRDefault="00160CD7" w:rsidP="00160CD7">
            <w:pPr>
              <w:pStyle w:val="ATABody"/>
            </w:pPr>
            <w:r>
              <w:t>National Ministries Building Complex Map</w:t>
            </w:r>
          </w:p>
        </w:tc>
      </w:tr>
    </w:tbl>
    <w:p w14:paraId="3D75491A" w14:textId="77777777" w:rsidR="00E97B62" w:rsidRDefault="00E97B62" w:rsidP="00E66157">
      <w:pPr>
        <w:pStyle w:val="ATAHeadingLevel1"/>
      </w:pPr>
      <w:bookmarkStart w:id="44" w:name="_Toc449349612"/>
      <w:r>
        <w:t>Directions:</w:t>
      </w:r>
      <w:bookmarkEnd w:id="44"/>
    </w:p>
    <w:p w14:paraId="578233F3" w14:textId="4F5C0AAD" w:rsidR="00E97B62" w:rsidRDefault="00E97B62" w:rsidP="00986BC2">
      <w:pPr>
        <w:pStyle w:val="ATANumLevel01BodySlide"/>
        <w:numPr>
          <w:ilvl w:val="0"/>
          <w:numId w:val="49"/>
        </w:numPr>
      </w:pPr>
      <w:r>
        <w:t xml:space="preserve">Work with your table group to fill in the missing information in </w:t>
      </w:r>
      <w:r w:rsidRPr="00986BC2">
        <w:rPr>
          <w:i/>
        </w:rPr>
        <w:t xml:space="preserve">Table </w:t>
      </w:r>
      <w:r w:rsidR="00A55AB5" w:rsidRPr="00986BC2">
        <w:rPr>
          <w:i/>
        </w:rPr>
        <w:t>8</w:t>
      </w:r>
      <w:r w:rsidRPr="00986BC2">
        <w:rPr>
          <w:i/>
        </w:rPr>
        <w:t>: Bomb Threat Management Plan Considerations</w:t>
      </w:r>
      <w:r>
        <w:t>.</w:t>
      </w:r>
    </w:p>
    <w:p w14:paraId="390FD263" w14:textId="77777777" w:rsidR="00E97B62" w:rsidRDefault="00E97B62" w:rsidP="00986BC2">
      <w:pPr>
        <w:pStyle w:val="ATANumLevel01BodySlide"/>
        <w:numPr>
          <w:ilvl w:val="0"/>
          <w:numId w:val="49"/>
        </w:numPr>
      </w:pPr>
      <w:r>
        <w:t xml:space="preserve">Discuss with your group the possible bomb threat management considerations for each question in the </w:t>
      </w:r>
      <w:r w:rsidRPr="00986BC2">
        <w:rPr>
          <w:b/>
        </w:rPr>
        <w:t>Question</w:t>
      </w:r>
      <w:r>
        <w:t xml:space="preserve"> column and record your responses in the </w:t>
      </w:r>
      <w:r w:rsidRPr="00986BC2">
        <w:rPr>
          <w:b/>
        </w:rPr>
        <w:t>Considerations</w:t>
      </w:r>
      <w:r>
        <w:t xml:space="preserve"> column; for example, the first question in the </w:t>
      </w:r>
      <w:r w:rsidRPr="00986BC2">
        <w:rPr>
          <w:b/>
        </w:rPr>
        <w:t>Question</w:t>
      </w:r>
      <w:r>
        <w:t xml:space="preserve"> column states, “Identify who should be responsible for both policy and incident command.” Discuss this question with your team members and document your response in the </w:t>
      </w:r>
      <w:r w:rsidRPr="00986BC2">
        <w:rPr>
          <w:b/>
        </w:rPr>
        <w:t>Considerations</w:t>
      </w:r>
      <w:r>
        <w:t xml:space="preserve"> column. </w:t>
      </w:r>
    </w:p>
    <w:p w14:paraId="36404CD3" w14:textId="7CC70199" w:rsidR="00E97B62" w:rsidRDefault="00E97B62" w:rsidP="00986BC2">
      <w:pPr>
        <w:pStyle w:val="ATANumLevel01BodySlide"/>
        <w:numPr>
          <w:ilvl w:val="0"/>
          <w:numId w:val="49"/>
        </w:numPr>
      </w:pPr>
      <w:r>
        <w:t xml:space="preserve">While you may not be able to develop a complete bomb threat management policy for the National Ministries Building, your group will have a good start on the various elements to include in such a policy once you have completed Table </w:t>
      </w:r>
      <w:r w:rsidR="00A55AB5">
        <w:t>8</w:t>
      </w:r>
      <w:r>
        <w:t>.</w:t>
      </w:r>
    </w:p>
    <w:p w14:paraId="5BD006DA" w14:textId="77777777" w:rsidR="00E97B62" w:rsidRDefault="00E97B62" w:rsidP="00986BC2">
      <w:pPr>
        <w:pStyle w:val="ATANumLevel01BodySlide"/>
        <w:numPr>
          <w:ilvl w:val="0"/>
          <w:numId w:val="49"/>
        </w:numPr>
      </w:pPr>
      <w:r>
        <w:t xml:space="preserve">Refer back to the policies and procedures outlined previously in this module. </w:t>
      </w:r>
    </w:p>
    <w:p w14:paraId="56A3CEFB" w14:textId="77777777" w:rsidR="00E97B62" w:rsidRDefault="00E97B62" w:rsidP="00986BC2">
      <w:pPr>
        <w:pStyle w:val="ATANumLevel01BodySlide"/>
        <w:numPr>
          <w:ilvl w:val="0"/>
          <w:numId w:val="49"/>
        </w:numPr>
      </w:pPr>
      <w:r>
        <w:t>Your team will have 20 minutes to complete this exercise.</w:t>
      </w:r>
    </w:p>
    <w:p w14:paraId="654861B3" w14:textId="77777777" w:rsidR="00E97B62" w:rsidRDefault="00E97B62" w:rsidP="00986BC2">
      <w:pPr>
        <w:pStyle w:val="ATANumLevel01BodySlide"/>
        <w:numPr>
          <w:ilvl w:val="0"/>
          <w:numId w:val="49"/>
        </w:numPr>
      </w:pPr>
      <w:r>
        <w:t xml:space="preserve">Be prepared to share your answers with the class. </w:t>
      </w:r>
    </w:p>
    <w:p w14:paraId="24D90D29" w14:textId="77777777" w:rsidR="00E97B62" w:rsidRDefault="00E97B62" w:rsidP="00FD1DEA">
      <w:pPr>
        <w:pStyle w:val="ATANumLevel01BodySlide"/>
        <w:numPr>
          <w:ilvl w:val="0"/>
          <w:numId w:val="0"/>
        </w:numPr>
        <w:ind w:left="360"/>
      </w:pPr>
    </w:p>
    <w:p w14:paraId="35DA9E69" w14:textId="77777777" w:rsidR="00E97B62" w:rsidRDefault="00E97B62" w:rsidP="00E97B62">
      <w:pPr>
        <w:pStyle w:val="ataBody0"/>
        <w:keepNext/>
        <w:tabs>
          <w:tab w:val="left" w:pos="2141"/>
        </w:tabs>
        <w:spacing w:before="120" w:after="120"/>
        <w:rPr>
          <w:b/>
          <w:sz w:val="20"/>
          <w:szCs w:val="20"/>
        </w:rPr>
      </w:pPr>
    </w:p>
    <w:p w14:paraId="1EFBE4AF" w14:textId="77777777" w:rsidR="00E97B62" w:rsidRDefault="00E97B62" w:rsidP="00E97B62">
      <w:pPr>
        <w:pStyle w:val="ATABulletLevel02BodySlide"/>
        <w:ind w:left="720" w:hanging="360"/>
        <w:rPr>
          <w:rStyle w:val="ATAAnswers"/>
        </w:rPr>
      </w:pPr>
      <w:r>
        <w:rPr>
          <w:b/>
          <w:bCs w:val="0"/>
          <w:sz w:val="20"/>
          <w:szCs w:val="20"/>
        </w:rPr>
        <w:br w:type="page"/>
      </w:r>
    </w:p>
    <w:p w14:paraId="4080CC70" w14:textId="77777777" w:rsidR="00E97B62" w:rsidRDefault="00E97B62" w:rsidP="00E97B62">
      <w:pPr>
        <w:rPr>
          <w:rFonts w:eastAsiaTheme="minorHAnsi" w:cstheme="minorBidi"/>
          <w:b/>
          <w:sz w:val="20"/>
          <w:szCs w:val="20"/>
        </w:rPr>
      </w:pPr>
    </w:p>
    <w:p w14:paraId="282FCDBD" w14:textId="6D352BDA" w:rsidR="00E97B62" w:rsidRDefault="00E97B62" w:rsidP="00E97B62">
      <w:pPr>
        <w:pStyle w:val="ataBody0"/>
        <w:keepNext/>
        <w:tabs>
          <w:tab w:val="left" w:pos="2141"/>
        </w:tabs>
        <w:spacing w:before="120" w:after="120"/>
        <w:rPr>
          <w:b/>
          <w:sz w:val="20"/>
          <w:szCs w:val="20"/>
        </w:rPr>
      </w:pPr>
      <w:r>
        <w:rPr>
          <w:b/>
          <w:sz w:val="20"/>
          <w:szCs w:val="20"/>
        </w:rPr>
        <w:t xml:space="preserve">Table </w:t>
      </w:r>
      <w:r w:rsidR="00A55AB5">
        <w:rPr>
          <w:b/>
          <w:sz w:val="20"/>
          <w:szCs w:val="20"/>
        </w:rPr>
        <w:t>8</w:t>
      </w:r>
      <w:r>
        <w:rPr>
          <w:b/>
          <w:sz w:val="20"/>
          <w:szCs w:val="20"/>
        </w:rPr>
        <w:t>: Bomb Threat Management Plan Considerations</w:t>
      </w:r>
    </w:p>
    <w:tbl>
      <w:tblPr>
        <w:tblW w:w="0" w:type="auto"/>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ook w:val="04A0" w:firstRow="1" w:lastRow="0" w:firstColumn="1" w:lastColumn="0" w:noHBand="0" w:noVBand="1"/>
      </w:tblPr>
      <w:tblGrid>
        <w:gridCol w:w="2898"/>
        <w:gridCol w:w="5850"/>
      </w:tblGrid>
      <w:tr w:rsidR="00E97B62" w14:paraId="66BE0565" w14:textId="77777777" w:rsidTr="00EE2786">
        <w:trPr>
          <w:cantSplit/>
          <w:trHeight w:val="368"/>
          <w:tblHeader/>
        </w:trPr>
        <w:tc>
          <w:tcPr>
            <w:tcW w:w="2898" w:type="dxa"/>
            <w:tcBorders>
              <w:top w:val="single" w:sz="4" w:space="0" w:color="000080"/>
              <w:left w:val="single" w:sz="4" w:space="0" w:color="000080"/>
              <w:bottom w:val="single" w:sz="6" w:space="0" w:color="000000"/>
              <w:right w:val="single" w:sz="4" w:space="0" w:color="auto"/>
            </w:tcBorders>
            <w:shd w:val="clear" w:color="auto" w:fill="D9D9D9" w:themeFill="background1" w:themeFillShade="D9"/>
            <w:hideMark/>
          </w:tcPr>
          <w:p w14:paraId="4CF49876" w14:textId="77777777" w:rsidR="00E97B62" w:rsidRDefault="00E97B62">
            <w:pPr>
              <w:pStyle w:val="ATATableHeading"/>
              <w:spacing w:before="120" w:after="120"/>
              <w:rPr>
                <w:b/>
              </w:rPr>
            </w:pPr>
            <w:r>
              <w:rPr>
                <w:b/>
              </w:rPr>
              <w:t xml:space="preserve">Questions </w:t>
            </w:r>
          </w:p>
        </w:tc>
        <w:tc>
          <w:tcPr>
            <w:tcW w:w="5850" w:type="dxa"/>
            <w:tcBorders>
              <w:top w:val="single" w:sz="4" w:space="0" w:color="000080"/>
              <w:left w:val="single" w:sz="4" w:space="0" w:color="auto"/>
              <w:bottom w:val="single" w:sz="6" w:space="0" w:color="000000"/>
              <w:right w:val="single" w:sz="4" w:space="0" w:color="000080"/>
            </w:tcBorders>
            <w:shd w:val="clear" w:color="auto" w:fill="D9D9D9" w:themeFill="background1" w:themeFillShade="D9"/>
            <w:hideMark/>
          </w:tcPr>
          <w:p w14:paraId="5E89C7AC" w14:textId="77777777" w:rsidR="00E97B62" w:rsidRDefault="00E97B62">
            <w:pPr>
              <w:pStyle w:val="ATATableHeading"/>
              <w:spacing w:before="120" w:after="120"/>
              <w:rPr>
                <w:b/>
              </w:rPr>
            </w:pPr>
            <w:r>
              <w:rPr>
                <w:b/>
              </w:rPr>
              <w:t xml:space="preserve">Considerations </w:t>
            </w:r>
          </w:p>
        </w:tc>
      </w:tr>
      <w:tr w:rsidR="00E97B62" w14:paraId="0CE1B2CA"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22E1F3D2" w14:textId="77777777" w:rsidR="00E97B62" w:rsidRDefault="00E97B62">
            <w:pPr>
              <w:pStyle w:val="ATATableBody"/>
            </w:pPr>
            <w:r>
              <w:t>Identify who should be responsible for both policy and incident command.</w:t>
            </w:r>
          </w:p>
        </w:tc>
        <w:tc>
          <w:tcPr>
            <w:tcW w:w="5850" w:type="dxa"/>
            <w:tcBorders>
              <w:top w:val="single" w:sz="6" w:space="0" w:color="000000"/>
              <w:left w:val="single" w:sz="6" w:space="0" w:color="000000"/>
              <w:bottom w:val="single" w:sz="6" w:space="0" w:color="000000"/>
              <w:right w:val="single" w:sz="6" w:space="0" w:color="000000"/>
            </w:tcBorders>
            <w:hideMark/>
          </w:tcPr>
          <w:p w14:paraId="515389FE" w14:textId="77777777" w:rsidR="00E97B62" w:rsidRDefault="00E97B62">
            <w:pPr>
              <w:pStyle w:val="ATATableBody"/>
              <w:rPr>
                <w:rStyle w:val="ATAAnswers"/>
              </w:rPr>
            </w:pPr>
            <w:r>
              <w:rPr>
                <w:rStyle w:val="ATAAnswers"/>
              </w:rPr>
              <w:t>The National Ministries Building Chief of Security or designee.</w:t>
            </w:r>
          </w:p>
        </w:tc>
      </w:tr>
      <w:tr w:rsidR="00E97B62" w14:paraId="39E6A91A"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499496DF" w14:textId="77777777" w:rsidR="00E97B62" w:rsidRDefault="00E97B62">
            <w:pPr>
              <w:pStyle w:val="ATATableBody"/>
            </w:pPr>
            <w:r>
              <w:t>Who should be designated as floor wardens?</w:t>
            </w:r>
          </w:p>
        </w:tc>
        <w:tc>
          <w:tcPr>
            <w:tcW w:w="5850" w:type="dxa"/>
            <w:tcBorders>
              <w:top w:val="single" w:sz="6" w:space="0" w:color="000000"/>
              <w:left w:val="single" w:sz="6" w:space="0" w:color="000000"/>
              <w:bottom w:val="single" w:sz="6" w:space="0" w:color="000000"/>
              <w:right w:val="single" w:sz="6" w:space="0" w:color="000000"/>
            </w:tcBorders>
            <w:hideMark/>
          </w:tcPr>
          <w:p w14:paraId="646CB849" w14:textId="77777777" w:rsidR="00E97B62" w:rsidRDefault="00E97B62">
            <w:pPr>
              <w:pStyle w:val="ATATableBody"/>
              <w:rPr>
                <w:rStyle w:val="ATAAnswers"/>
              </w:rPr>
            </w:pPr>
            <w:r>
              <w:rPr>
                <w:rStyle w:val="ATAAnswers"/>
              </w:rPr>
              <w:t>Potential floor wardens could include supervisors from each Ministry, restricted critical asset area employees, and museum personnel responsible for general public safety.</w:t>
            </w:r>
          </w:p>
        </w:tc>
      </w:tr>
      <w:tr w:rsidR="00E97B62" w14:paraId="019759D6"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60F22974" w14:textId="77777777" w:rsidR="00E97B62" w:rsidRDefault="00E97B62">
            <w:pPr>
              <w:pStyle w:val="ATATableBody"/>
            </w:pPr>
            <w:r>
              <w:t xml:space="preserve">What are some strategies you could implement to ensure that the National Ministries Building employees know what to do if they receive a bomb threat? </w:t>
            </w:r>
          </w:p>
        </w:tc>
        <w:tc>
          <w:tcPr>
            <w:tcW w:w="5850" w:type="dxa"/>
            <w:tcBorders>
              <w:top w:val="single" w:sz="6" w:space="0" w:color="000000"/>
              <w:left w:val="single" w:sz="6" w:space="0" w:color="000000"/>
              <w:bottom w:val="single" w:sz="6" w:space="0" w:color="000000"/>
              <w:right w:val="single" w:sz="6" w:space="0" w:color="000000"/>
            </w:tcBorders>
            <w:hideMark/>
          </w:tcPr>
          <w:p w14:paraId="452D2D45" w14:textId="77777777" w:rsidR="00E97B62" w:rsidRDefault="00E97B62">
            <w:pPr>
              <w:pStyle w:val="ATATableBody"/>
              <w:rPr>
                <w:rStyle w:val="ATAAnswers"/>
              </w:rPr>
            </w:pPr>
            <w:r>
              <w:rPr>
                <w:rStyle w:val="ATAAnswers"/>
              </w:rPr>
              <w:t xml:space="preserve">Bomb threat cards and bomb threat checklists should be placed near all telephones where public access can be gained. </w:t>
            </w:r>
          </w:p>
          <w:p w14:paraId="712E79A5" w14:textId="77777777" w:rsidR="00E97B62" w:rsidRDefault="00E97B62">
            <w:pPr>
              <w:pStyle w:val="ATATableBody"/>
              <w:rPr>
                <w:rStyle w:val="ATAAnswers"/>
              </w:rPr>
            </w:pPr>
            <w:r>
              <w:rPr>
                <w:rStyle w:val="ATAAnswers"/>
              </w:rPr>
              <w:t xml:space="preserve">This may include main receptionist offices for each Ministry, the public access number(s) for the museum, and all security posts. </w:t>
            </w:r>
          </w:p>
          <w:p w14:paraId="1EFD9705" w14:textId="77777777" w:rsidR="00E97B62" w:rsidRDefault="00E97B62">
            <w:pPr>
              <w:pStyle w:val="ATATableBody"/>
              <w:rPr>
                <w:rStyle w:val="ATAAnswers"/>
              </w:rPr>
            </w:pPr>
            <w:r>
              <w:rPr>
                <w:rStyle w:val="ATAAnswers"/>
              </w:rPr>
              <w:t>Additionally, training and drills on emergency response procedures could be conducted on a periodic basis.</w:t>
            </w:r>
          </w:p>
        </w:tc>
      </w:tr>
      <w:tr w:rsidR="00E97B62" w14:paraId="42B631E8"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265E1101" w14:textId="77777777" w:rsidR="00E97B62" w:rsidRDefault="00E97B62">
            <w:pPr>
              <w:pStyle w:val="ATATableBody"/>
            </w:pPr>
            <w:r>
              <w:t>If an employee at the National Ministries Building receives a bomb threat, what is the most important information the recipient of the threat should attempt to obtain from the caller?</w:t>
            </w:r>
          </w:p>
        </w:tc>
        <w:tc>
          <w:tcPr>
            <w:tcW w:w="5850" w:type="dxa"/>
            <w:tcBorders>
              <w:top w:val="single" w:sz="6" w:space="0" w:color="000000"/>
              <w:left w:val="single" w:sz="6" w:space="0" w:color="000000"/>
              <w:bottom w:val="single" w:sz="6" w:space="0" w:color="000000"/>
              <w:right w:val="single" w:sz="6" w:space="0" w:color="000000"/>
            </w:tcBorders>
            <w:hideMark/>
          </w:tcPr>
          <w:p w14:paraId="01BF17EE" w14:textId="77777777" w:rsidR="00E97B62" w:rsidRDefault="00E97B62">
            <w:pPr>
              <w:pStyle w:val="ATATableBody"/>
              <w:rPr>
                <w:rStyle w:val="ATAAnswers"/>
              </w:rPr>
            </w:pPr>
            <w:r>
              <w:rPr>
                <w:rStyle w:val="ATAAnswers"/>
              </w:rPr>
              <w:t xml:space="preserve">The employee should ask the caller to repeat the message and should be sure to record or note every word the caller says. </w:t>
            </w:r>
          </w:p>
          <w:p w14:paraId="1B05A5CC" w14:textId="77777777" w:rsidR="00E97B62" w:rsidRDefault="00E97B62">
            <w:pPr>
              <w:pStyle w:val="ATATableBody"/>
              <w:rPr>
                <w:rStyle w:val="ATAAnswers"/>
              </w:rPr>
            </w:pPr>
            <w:r>
              <w:rPr>
                <w:rStyle w:val="ATAAnswers"/>
              </w:rPr>
              <w:t>At a minimum, the employee should ensure that the caller provides two critical facts: the location of the device and the time of detonation.</w:t>
            </w:r>
          </w:p>
        </w:tc>
      </w:tr>
      <w:tr w:rsidR="00E97B62" w14:paraId="223007DE"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62A55940" w14:textId="77777777" w:rsidR="00E97B62" w:rsidRDefault="00E97B62">
            <w:pPr>
              <w:pStyle w:val="ATATableBody"/>
            </w:pPr>
            <w:r>
              <w:t>What characteristics might indicate the authenticity of a caller’s threat?</w:t>
            </w:r>
          </w:p>
        </w:tc>
        <w:tc>
          <w:tcPr>
            <w:tcW w:w="5850" w:type="dxa"/>
            <w:tcBorders>
              <w:top w:val="single" w:sz="6" w:space="0" w:color="000000"/>
              <w:left w:val="single" w:sz="6" w:space="0" w:color="000000"/>
              <w:bottom w:val="single" w:sz="6" w:space="0" w:color="000000"/>
              <w:right w:val="single" w:sz="6" w:space="0" w:color="000000"/>
            </w:tcBorders>
            <w:hideMark/>
          </w:tcPr>
          <w:p w14:paraId="7C5DC4D0" w14:textId="77777777" w:rsidR="00E97B62" w:rsidRDefault="00E97B62">
            <w:pPr>
              <w:pStyle w:val="ATATableBody"/>
              <w:rPr>
                <w:rStyle w:val="ATAAnswers"/>
              </w:rPr>
            </w:pPr>
            <w:r>
              <w:rPr>
                <w:rStyle w:val="ATAAnswers"/>
              </w:rPr>
              <w:t xml:space="preserve">Many authentic bombers will repeat their message in a very specific and deliberate manner. The bomber may reveal the location of the device. </w:t>
            </w:r>
          </w:p>
          <w:p w14:paraId="3454543A" w14:textId="77777777" w:rsidR="00E97B62" w:rsidRDefault="00E97B62">
            <w:pPr>
              <w:pStyle w:val="ATATableBody"/>
              <w:rPr>
                <w:rStyle w:val="ATAAnswers"/>
              </w:rPr>
            </w:pPr>
            <w:r>
              <w:rPr>
                <w:rStyle w:val="ATAAnswers"/>
              </w:rPr>
              <w:t>Detailed descriptions about the location of the device are strong indications that the threat is authentic. Generally, the more verifiable information provided by the caller, the greater the chances are that the call is real.</w:t>
            </w:r>
          </w:p>
        </w:tc>
      </w:tr>
      <w:tr w:rsidR="00E97B62" w14:paraId="0CC91B18"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27AA9E7A" w14:textId="77777777" w:rsidR="00E97B62" w:rsidRDefault="00E97B62">
            <w:pPr>
              <w:pStyle w:val="ATATableBody"/>
            </w:pPr>
            <w:r>
              <w:t>Identify a location for the incident command post under both nonevacuation and evacuation response conditions.</w:t>
            </w:r>
          </w:p>
        </w:tc>
        <w:tc>
          <w:tcPr>
            <w:tcW w:w="5850" w:type="dxa"/>
            <w:tcBorders>
              <w:top w:val="single" w:sz="6" w:space="0" w:color="000000"/>
              <w:left w:val="single" w:sz="6" w:space="0" w:color="000000"/>
              <w:bottom w:val="single" w:sz="6" w:space="0" w:color="000000"/>
              <w:right w:val="single" w:sz="6" w:space="0" w:color="000000"/>
            </w:tcBorders>
            <w:hideMark/>
          </w:tcPr>
          <w:p w14:paraId="578E6517" w14:textId="77777777" w:rsidR="00E97B62" w:rsidRDefault="00E97B62">
            <w:pPr>
              <w:pStyle w:val="ATATableBody"/>
              <w:rPr>
                <w:rStyle w:val="ATAAnswers"/>
              </w:rPr>
            </w:pPr>
            <w:r>
              <w:rPr>
                <w:rStyle w:val="ATAAnswers"/>
              </w:rPr>
              <w:t>Responses will vary.</w:t>
            </w:r>
          </w:p>
        </w:tc>
      </w:tr>
      <w:tr w:rsidR="00E97B62" w14:paraId="31E4AAAC"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tcPr>
          <w:p w14:paraId="1A21253D" w14:textId="77777777" w:rsidR="00E97B62" w:rsidRDefault="00E97B62">
            <w:pPr>
              <w:pStyle w:val="ATATableBody"/>
            </w:pPr>
            <w:r>
              <w:lastRenderedPageBreak/>
              <w:t xml:space="preserve">What are the three primary methods you could use for search and evacuation in response to a bomb threat? </w:t>
            </w:r>
          </w:p>
          <w:p w14:paraId="049E4D83" w14:textId="77777777" w:rsidR="00E97B62" w:rsidRDefault="00E97B62">
            <w:pPr>
              <w:pStyle w:val="ATATableBody"/>
            </w:pPr>
          </w:p>
          <w:p w14:paraId="48103E7B" w14:textId="77777777" w:rsidR="00E97B62" w:rsidRDefault="00E97B62">
            <w:pPr>
              <w:pStyle w:val="ATATableBody"/>
            </w:pPr>
            <w:r>
              <w:t>State one advantage and one disadvantage for each.</w:t>
            </w:r>
          </w:p>
        </w:tc>
        <w:tc>
          <w:tcPr>
            <w:tcW w:w="5850" w:type="dxa"/>
            <w:tcBorders>
              <w:top w:val="single" w:sz="6" w:space="0" w:color="000000"/>
              <w:left w:val="single" w:sz="6" w:space="0" w:color="000000"/>
              <w:bottom w:val="single" w:sz="6" w:space="0" w:color="000000"/>
              <w:right w:val="single" w:sz="6" w:space="0" w:color="000000"/>
            </w:tcBorders>
          </w:tcPr>
          <w:p w14:paraId="3239CEC0" w14:textId="77777777" w:rsidR="00E97B62" w:rsidRDefault="00E97B62">
            <w:pPr>
              <w:pStyle w:val="ATATableBody"/>
              <w:rPr>
                <w:rStyle w:val="ATAAnswers"/>
              </w:rPr>
            </w:pPr>
            <w:r>
              <w:rPr>
                <w:rStyle w:val="ATAAnswers"/>
              </w:rPr>
              <w:t>1. Security Team Search</w:t>
            </w:r>
          </w:p>
          <w:p w14:paraId="6EBD5BF6" w14:textId="77777777" w:rsidR="00E97B62" w:rsidRDefault="00E97B62">
            <w:pPr>
              <w:pStyle w:val="ATATableBody"/>
              <w:rPr>
                <w:rStyle w:val="ATAAnswers"/>
              </w:rPr>
            </w:pPr>
            <w:r>
              <w:rPr>
                <w:rStyle w:val="ATAAnswers"/>
              </w:rPr>
              <w:t>Advantage — Minimal responsibilities placed on National Ministries Building employees</w:t>
            </w:r>
          </w:p>
          <w:p w14:paraId="717DDFC1" w14:textId="77777777" w:rsidR="00E97B62" w:rsidRDefault="00E97B62">
            <w:pPr>
              <w:pStyle w:val="ATATableBody"/>
              <w:rPr>
                <w:rStyle w:val="ATAAnswers"/>
              </w:rPr>
            </w:pPr>
            <w:r>
              <w:rPr>
                <w:rStyle w:val="ATAAnswers"/>
              </w:rPr>
              <w:t>Disadvantage — Requires a large number of security force members to conduct the search</w:t>
            </w:r>
          </w:p>
          <w:p w14:paraId="04FDE4D4" w14:textId="77777777" w:rsidR="00E97B62" w:rsidRDefault="00E97B62">
            <w:pPr>
              <w:pStyle w:val="ATATableBody"/>
              <w:rPr>
                <w:rStyle w:val="ATAAnswers"/>
              </w:rPr>
            </w:pPr>
          </w:p>
          <w:p w14:paraId="1B405A48" w14:textId="77777777" w:rsidR="00E97B62" w:rsidRDefault="00E97B62">
            <w:pPr>
              <w:pStyle w:val="ATATableBody"/>
              <w:rPr>
                <w:rStyle w:val="ATAAnswers"/>
              </w:rPr>
            </w:pPr>
            <w:r>
              <w:rPr>
                <w:rStyle w:val="ATAAnswers"/>
              </w:rPr>
              <w:t>2. Employee Work Area Search</w:t>
            </w:r>
          </w:p>
          <w:p w14:paraId="0ED437A7" w14:textId="77777777" w:rsidR="00E97B62" w:rsidRDefault="00E97B62">
            <w:pPr>
              <w:pStyle w:val="ATATableBody"/>
              <w:rPr>
                <w:rStyle w:val="ATAAnswers"/>
              </w:rPr>
            </w:pPr>
            <w:r>
              <w:rPr>
                <w:rStyle w:val="ATAAnswers"/>
              </w:rPr>
              <w:t>Advantage — Employees know their work areas and can notice out-of-place items sooner</w:t>
            </w:r>
          </w:p>
          <w:p w14:paraId="7E67BDAF" w14:textId="77777777" w:rsidR="00E97B62" w:rsidRDefault="00E97B62">
            <w:pPr>
              <w:pStyle w:val="ATATableBody"/>
              <w:rPr>
                <w:rStyle w:val="ATAAnswers"/>
              </w:rPr>
            </w:pPr>
            <w:r>
              <w:rPr>
                <w:rStyle w:val="ATAAnswers"/>
              </w:rPr>
              <w:t>Disadvantage — May not be trained on how to conduct searches</w:t>
            </w:r>
          </w:p>
          <w:p w14:paraId="6CE4CF5E" w14:textId="77777777" w:rsidR="00E97B62" w:rsidRDefault="00E97B62">
            <w:pPr>
              <w:pStyle w:val="ATATableBody"/>
              <w:rPr>
                <w:rStyle w:val="ATAAnswers"/>
              </w:rPr>
            </w:pPr>
          </w:p>
          <w:p w14:paraId="20F43F76" w14:textId="77777777" w:rsidR="00E97B62" w:rsidRDefault="00E97B62">
            <w:pPr>
              <w:pStyle w:val="ATATableBody"/>
              <w:rPr>
                <w:rStyle w:val="ATAAnswers"/>
              </w:rPr>
            </w:pPr>
            <w:r>
              <w:rPr>
                <w:rStyle w:val="ATAAnswers"/>
              </w:rPr>
              <w:t>3. Law Enforcement Assisted Search</w:t>
            </w:r>
          </w:p>
          <w:p w14:paraId="55336483" w14:textId="77777777" w:rsidR="00E97B62" w:rsidRDefault="00E97B62">
            <w:pPr>
              <w:pStyle w:val="ATATableBody"/>
              <w:rPr>
                <w:rStyle w:val="ATAAnswers"/>
              </w:rPr>
            </w:pPr>
            <w:r>
              <w:rPr>
                <w:rStyle w:val="ATAAnswers"/>
              </w:rPr>
              <w:t>Advantage — Possess the potential to call in specialized units for response to a bomb threat, such as explosive ordnance teams and explosive detection canine officers</w:t>
            </w:r>
          </w:p>
          <w:p w14:paraId="2FA3DCD8" w14:textId="77777777" w:rsidR="00E97B62" w:rsidRDefault="00E97B62">
            <w:pPr>
              <w:pStyle w:val="ATATableBody"/>
              <w:rPr>
                <w:rStyle w:val="ATAAnswers"/>
              </w:rPr>
            </w:pPr>
            <w:r>
              <w:rPr>
                <w:rStyle w:val="ATAAnswers"/>
              </w:rPr>
              <w:t>Disadvantage — Command and control issues may result from requesting local authority’s participation</w:t>
            </w:r>
          </w:p>
          <w:p w14:paraId="3C5C097C" w14:textId="77777777" w:rsidR="00E97B62" w:rsidRDefault="00E97B62">
            <w:pPr>
              <w:pStyle w:val="ATATableBody"/>
              <w:rPr>
                <w:rStyle w:val="ATAAnswers"/>
              </w:rPr>
            </w:pPr>
          </w:p>
        </w:tc>
      </w:tr>
      <w:tr w:rsidR="00E97B62" w14:paraId="20590CAB" w14:textId="77777777" w:rsidTr="00EE2786">
        <w:trPr>
          <w:cantSplit/>
        </w:trPr>
        <w:tc>
          <w:tcPr>
            <w:tcW w:w="2898" w:type="dxa"/>
            <w:tcBorders>
              <w:top w:val="single" w:sz="6" w:space="0" w:color="000000"/>
              <w:left w:val="single" w:sz="6" w:space="0" w:color="000000"/>
              <w:bottom w:val="single" w:sz="6" w:space="0" w:color="000000"/>
              <w:right w:val="single" w:sz="6" w:space="0" w:color="000000"/>
            </w:tcBorders>
            <w:hideMark/>
          </w:tcPr>
          <w:p w14:paraId="2C744D0C" w14:textId="77777777" w:rsidR="00E97B62" w:rsidRDefault="00E97B62">
            <w:pPr>
              <w:pStyle w:val="ATATableBody"/>
            </w:pPr>
            <w:r>
              <w:t>If a suspicious device is discovered, what elements should the incident commander be prepared to discuss with local authorities?</w:t>
            </w:r>
          </w:p>
        </w:tc>
        <w:tc>
          <w:tcPr>
            <w:tcW w:w="5850" w:type="dxa"/>
            <w:tcBorders>
              <w:top w:val="single" w:sz="6" w:space="0" w:color="000000"/>
              <w:left w:val="single" w:sz="6" w:space="0" w:color="000000"/>
              <w:bottom w:val="single" w:sz="6" w:space="0" w:color="000000"/>
              <w:right w:val="single" w:sz="6" w:space="0" w:color="000000"/>
            </w:tcBorders>
            <w:hideMark/>
          </w:tcPr>
          <w:p w14:paraId="04BC808F" w14:textId="77777777" w:rsidR="00E97B62" w:rsidRDefault="00E97B62">
            <w:pPr>
              <w:pStyle w:val="ATATableBody"/>
              <w:rPr>
                <w:rStyle w:val="ATAAnswers"/>
              </w:rPr>
            </w:pPr>
            <w:r>
              <w:rPr>
                <w:rStyle w:val="ATAAnswers"/>
              </w:rPr>
              <w:t xml:space="preserve">Once local authorities arrive, the incident commander should be prepared to brief bomb technicians on the situation and on movement routes inside the facility. </w:t>
            </w:r>
          </w:p>
          <w:p w14:paraId="4E9C8E18" w14:textId="77777777" w:rsidR="00E97B62" w:rsidRDefault="00E97B62">
            <w:pPr>
              <w:pStyle w:val="ATATableBody"/>
              <w:rPr>
                <w:rStyle w:val="ATAAnswers"/>
              </w:rPr>
            </w:pPr>
            <w:r>
              <w:rPr>
                <w:rStyle w:val="ATAAnswers"/>
              </w:rPr>
              <w:t xml:space="preserve">The response procedure should also take into account what actions will be taken after the suspicious object has been removed from the site, including any follow-up searches and reoccupation of the facility. </w:t>
            </w:r>
          </w:p>
          <w:p w14:paraId="670405A2" w14:textId="77777777" w:rsidR="00E97B62" w:rsidRDefault="00E97B62">
            <w:pPr>
              <w:pStyle w:val="ATATableBody"/>
              <w:rPr>
                <w:rStyle w:val="ATAAnswers"/>
              </w:rPr>
            </w:pPr>
            <w:r>
              <w:rPr>
                <w:rStyle w:val="ATAAnswers"/>
              </w:rPr>
              <w:t>Additionally, the response plan should also include guidelines for warning local authorities if a detonation could result in chemical or biohazard release.</w:t>
            </w:r>
          </w:p>
        </w:tc>
      </w:tr>
    </w:tbl>
    <w:p w14:paraId="1347B66B" w14:textId="77777777" w:rsidR="00E97B62" w:rsidRDefault="00E97B62" w:rsidP="00E97B62">
      <w:pPr>
        <w:pStyle w:val="ataBody0"/>
        <w:keepNext/>
        <w:tabs>
          <w:tab w:val="left" w:pos="2141"/>
        </w:tabs>
      </w:pPr>
    </w:p>
    <w:p w14:paraId="412DE67C" w14:textId="77777777" w:rsidR="00E97B62" w:rsidRDefault="00E97B62" w:rsidP="00E97B62">
      <w:pPr>
        <w:pStyle w:val="ataBody0"/>
        <w:keepNext/>
        <w:tabs>
          <w:tab w:val="left" w:pos="2141"/>
        </w:tabs>
        <w:jc w:val="center"/>
      </w:pPr>
      <w:r>
        <w:br w:type="page"/>
      </w:r>
    </w:p>
    <w:p w14:paraId="18F0050E" w14:textId="77777777" w:rsidR="00E97B62" w:rsidRDefault="00E97B62" w:rsidP="00E97B62">
      <w:pPr>
        <w:pStyle w:val="ataBody0"/>
        <w:keepNext/>
        <w:tabs>
          <w:tab w:val="left" w:pos="2141"/>
        </w:tabs>
        <w:jc w:val="center"/>
      </w:pPr>
    </w:p>
    <w:p w14:paraId="4AFEB40A" w14:textId="77777777" w:rsidR="00E97B62" w:rsidRDefault="00E97B62" w:rsidP="00E97B62">
      <w:pPr>
        <w:pStyle w:val="ataBody0"/>
        <w:keepNext/>
        <w:tabs>
          <w:tab w:val="left" w:pos="2141"/>
        </w:tabs>
        <w:jc w:val="center"/>
      </w:pPr>
    </w:p>
    <w:p w14:paraId="284DC830" w14:textId="77777777" w:rsidR="00E97B62" w:rsidRDefault="00E97B62" w:rsidP="00E97B62">
      <w:pPr>
        <w:pStyle w:val="ataBody0"/>
        <w:keepNext/>
        <w:tabs>
          <w:tab w:val="left" w:pos="2141"/>
        </w:tabs>
        <w:jc w:val="center"/>
      </w:pPr>
    </w:p>
    <w:p w14:paraId="4B05AA23" w14:textId="77777777" w:rsidR="00E97B62" w:rsidRDefault="00E97B62" w:rsidP="00E97B62">
      <w:pPr>
        <w:pStyle w:val="ataBody0"/>
        <w:keepNext/>
        <w:tabs>
          <w:tab w:val="left" w:pos="2141"/>
        </w:tabs>
        <w:jc w:val="center"/>
      </w:pPr>
    </w:p>
    <w:p w14:paraId="335CCC3E" w14:textId="77777777" w:rsidR="00E97B62" w:rsidRDefault="00E97B62" w:rsidP="00E97B62">
      <w:pPr>
        <w:pStyle w:val="ataBody0"/>
        <w:keepNext/>
        <w:tabs>
          <w:tab w:val="left" w:pos="2141"/>
        </w:tabs>
        <w:jc w:val="center"/>
      </w:pPr>
    </w:p>
    <w:p w14:paraId="0A1443F6" w14:textId="77777777" w:rsidR="00E97B62" w:rsidRDefault="00E97B62" w:rsidP="00E97B62">
      <w:pPr>
        <w:pStyle w:val="ataBody0"/>
        <w:keepNext/>
        <w:tabs>
          <w:tab w:val="left" w:pos="2141"/>
        </w:tabs>
        <w:jc w:val="center"/>
      </w:pPr>
    </w:p>
    <w:p w14:paraId="467FFB40" w14:textId="77777777" w:rsidR="00E97B62" w:rsidRDefault="00E97B62" w:rsidP="00E97B62">
      <w:pPr>
        <w:pStyle w:val="ataBody0"/>
        <w:keepNext/>
        <w:tabs>
          <w:tab w:val="left" w:pos="2141"/>
        </w:tabs>
        <w:jc w:val="center"/>
      </w:pPr>
    </w:p>
    <w:p w14:paraId="36D699A5" w14:textId="77777777" w:rsidR="00E97B62" w:rsidRDefault="00E97B62" w:rsidP="00E97B62">
      <w:pPr>
        <w:pStyle w:val="ataBody0"/>
        <w:keepNext/>
        <w:tabs>
          <w:tab w:val="left" w:pos="2141"/>
        </w:tabs>
        <w:jc w:val="center"/>
      </w:pPr>
    </w:p>
    <w:p w14:paraId="61D12F26" w14:textId="77777777" w:rsidR="00E97B62" w:rsidRDefault="00E97B62" w:rsidP="00E97B62">
      <w:pPr>
        <w:pStyle w:val="ataBody0"/>
        <w:keepNext/>
        <w:tabs>
          <w:tab w:val="left" w:pos="2141"/>
        </w:tabs>
        <w:jc w:val="center"/>
      </w:pPr>
    </w:p>
    <w:p w14:paraId="310AA756" w14:textId="77777777" w:rsidR="00E97B62" w:rsidRDefault="00E97B62" w:rsidP="00E97B62">
      <w:pPr>
        <w:pStyle w:val="ataBody0"/>
        <w:keepNext/>
        <w:tabs>
          <w:tab w:val="left" w:pos="2141"/>
        </w:tabs>
        <w:jc w:val="center"/>
      </w:pPr>
    </w:p>
    <w:p w14:paraId="00C2629E" w14:textId="77777777" w:rsidR="00E97B62" w:rsidRDefault="00E97B62" w:rsidP="00E97B62">
      <w:pPr>
        <w:pStyle w:val="ataBody0"/>
        <w:keepNext/>
        <w:tabs>
          <w:tab w:val="left" w:pos="2141"/>
        </w:tabs>
        <w:jc w:val="center"/>
      </w:pPr>
    </w:p>
    <w:p w14:paraId="3C4DE8BE" w14:textId="77777777" w:rsidR="00E97B62" w:rsidRDefault="00E97B62" w:rsidP="00E97B62">
      <w:pPr>
        <w:pStyle w:val="ataBody0"/>
        <w:keepNext/>
        <w:tabs>
          <w:tab w:val="left" w:pos="2141"/>
        </w:tabs>
        <w:jc w:val="center"/>
      </w:pPr>
    </w:p>
    <w:p w14:paraId="13E69459" w14:textId="77777777" w:rsidR="00E97B62" w:rsidRDefault="00E97B62" w:rsidP="00E97B62">
      <w:pPr>
        <w:pStyle w:val="ataBody0"/>
        <w:keepNext/>
        <w:tabs>
          <w:tab w:val="left" w:pos="2141"/>
        </w:tabs>
        <w:jc w:val="center"/>
      </w:pPr>
    </w:p>
    <w:p w14:paraId="0FD5D8AD" w14:textId="77777777" w:rsidR="00E97B62" w:rsidRDefault="00E97B62" w:rsidP="00E97B62">
      <w:pPr>
        <w:pStyle w:val="ataBody0"/>
        <w:keepNext/>
        <w:tabs>
          <w:tab w:val="left" w:pos="2141"/>
        </w:tabs>
        <w:jc w:val="center"/>
      </w:pPr>
    </w:p>
    <w:p w14:paraId="19E61D1F" w14:textId="77777777" w:rsidR="00E97B62" w:rsidRDefault="00E97B62" w:rsidP="00E97B62">
      <w:pPr>
        <w:pStyle w:val="ataBody0"/>
        <w:keepNext/>
        <w:tabs>
          <w:tab w:val="left" w:pos="2141"/>
        </w:tabs>
        <w:jc w:val="center"/>
      </w:pPr>
    </w:p>
    <w:p w14:paraId="2BF7F18D" w14:textId="77777777" w:rsidR="00E97B62" w:rsidRDefault="00E97B62" w:rsidP="00E97B62">
      <w:pPr>
        <w:pStyle w:val="ataBody0"/>
        <w:keepNext/>
        <w:tabs>
          <w:tab w:val="left" w:pos="2141"/>
        </w:tabs>
        <w:jc w:val="center"/>
      </w:pPr>
    </w:p>
    <w:p w14:paraId="61FA660B" w14:textId="77777777" w:rsidR="00E97B62" w:rsidRDefault="00E97B62" w:rsidP="00E97B62">
      <w:pPr>
        <w:pStyle w:val="ataBody0"/>
        <w:keepNext/>
        <w:tabs>
          <w:tab w:val="left" w:pos="2141"/>
        </w:tabs>
        <w:jc w:val="center"/>
      </w:pPr>
    </w:p>
    <w:p w14:paraId="5E299A32" w14:textId="77777777" w:rsidR="00E97B62" w:rsidRDefault="00E97B62" w:rsidP="00E97B62">
      <w:pPr>
        <w:pStyle w:val="ataBody0"/>
        <w:keepNext/>
        <w:tabs>
          <w:tab w:val="left" w:pos="2141"/>
        </w:tabs>
        <w:jc w:val="center"/>
      </w:pPr>
    </w:p>
    <w:p w14:paraId="7D0D6712" w14:textId="77777777" w:rsidR="00E97B62" w:rsidRDefault="00E97B62" w:rsidP="00E97B62">
      <w:pPr>
        <w:pStyle w:val="ataBody0"/>
        <w:keepNext/>
        <w:tabs>
          <w:tab w:val="left" w:pos="2141"/>
        </w:tabs>
        <w:jc w:val="center"/>
      </w:pPr>
    </w:p>
    <w:p w14:paraId="063827DC" w14:textId="77777777" w:rsidR="00E97B62" w:rsidRDefault="00E97B62" w:rsidP="00E97B62">
      <w:pPr>
        <w:pStyle w:val="ATABody"/>
        <w:jc w:val="center"/>
      </w:pPr>
      <w:r>
        <w:t>This Page Intentionally Left Blank.</w:t>
      </w:r>
    </w:p>
    <w:p w14:paraId="335DE263" w14:textId="77777777" w:rsidR="00E97B62" w:rsidRDefault="00E97B62" w:rsidP="00E97B62">
      <w:pPr>
        <w:rPr>
          <w:rFonts w:asciiTheme="majorHAnsi" w:hAnsiTheme="majorHAnsi"/>
        </w:rPr>
      </w:pPr>
    </w:p>
    <w:p w14:paraId="1773E6AC" w14:textId="3CE302E6" w:rsidR="00E97B62" w:rsidRDefault="00E97B62">
      <w:pPr>
        <w:rPr>
          <w:rFonts w:ascii="Cambria" w:hAnsi="Cambria"/>
          <w:b/>
          <w:u w:val="single"/>
        </w:rPr>
      </w:pPr>
      <w:r>
        <w:rPr>
          <w:b/>
        </w:rPr>
        <w:br w:type="page"/>
      </w:r>
    </w:p>
    <w:p w14:paraId="3793CB22" w14:textId="3AE1BF65" w:rsidR="003C146A" w:rsidRDefault="003C146A" w:rsidP="00084CA3">
      <w:pPr>
        <w:pStyle w:val="ATAModuleTitle"/>
      </w:pPr>
      <w:bookmarkStart w:id="45" w:name="_Toc455663588"/>
      <w:r>
        <w:lastRenderedPageBreak/>
        <w:t>Part 5: Security Force Operations</w:t>
      </w:r>
      <w:r w:rsidR="00084CA3">
        <w:t xml:space="preserve"> (Module 12)</w:t>
      </w:r>
      <w:bookmarkEnd w:id="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2"/>
        <w:gridCol w:w="6048"/>
      </w:tblGrid>
      <w:tr w:rsidR="003C146A" w14:paraId="07A74C59" w14:textId="77777777" w:rsidTr="003C146A">
        <w:trPr>
          <w:cantSplit/>
        </w:trPr>
        <w:tc>
          <w:tcPr>
            <w:tcW w:w="1500" w:type="pct"/>
            <w:hideMark/>
          </w:tcPr>
          <w:p w14:paraId="4002FA62" w14:textId="77777777" w:rsidR="003C146A" w:rsidRDefault="003C146A">
            <w:pPr>
              <w:pStyle w:val="ATABody"/>
              <w:rPr>
                <w:b/>
              </w:rPr>
            </w:pPr>
            <w:r>
              <w:rPr>
                <w:b/>
              </w:rPr>
              <w:t>Purpose:</w:t>
            </w:r>
          </w:p>
        </w:tc>
        <w:tc>
          <w:tcPr>
            <w:tcW w:w="3500" w:type="pct"/>
            <w:hideMark/>
          </w:tcPr>
          <w:p w14:paraId="4D4C6ABA" w14:textId="43D821BA" w:rsidR="003C146A" w:rsidRDefault="003C146A">
            <w:pPr>
              <w:pStyle w:val="ATABody"/>
            </w:pPr>
            <w:r>
              <w:t>To</w:t>
            </w:r>
            <w:r>
              <w:rPr>
                <w:rFonts w:asciiTheme="majorHAnsi" w:hAnsiTheme="majorHAnsi"/>
              </w:rPr>
              <w:t xml:space="preserve"> </w:t>
            </w:r>
            <w:r>
              <w:t>develop a</w:t>
            </w:r>
            <w:r w:rsidR="00BC055C">
              <w:t xml:space="preserve"> security force response plan</w:t>
            </w:r>
          </w:p>
        </w:tc>
      </w:tr>
      <w:tr w:rsidR="00BC055C" w14:paraId="27EA5149" w14:textId="77777777" w:rsidTr="003C146A">
        <w:trPr>
          <w:cantSplit/>
        </w:trPr>
        <w:tc>
          <w:tcPr>
            <w:tcW w:w="1500" w:type="pct"/>
          </w:tcPr>
          <w:p w14:paraId="30F6D26E" w14:textId="635D2E52" w:rsidR="00BC055C" w:rsidRDefault="00BC055C">
            <w:pPr>
              <w:pStyle w:val="ATABody"/>
              <w:rPr>
                <w:b/>
              </w:rPr>
            </w:pPr>
            <w:r>
              <w:rPr>
                <w:b/>
              </w:rPr>
              <w:t>Reference:</w:t>
            </w:r>
          </w:p>
        </w:tc>
        <w:tc>
          <w:tcPr>
            <w:tcW w:w="3500" w:type="pct"/>
          </w:tcPr>
          <w:p w14:paraId="07F39D68" w14:textId="2F6828D4" w:rsidR="00BC055C" w:rsidRDefault="00BC055C" w:rsidP="00BC055C">
            <w:pPr>
              <w:pStyle w:val="ATABody"/>
              <w:rPr>
                <w:rFonts w:asciiTheme="majorHAnsi" w:hAnsiTheme="majorHAnsi"/>
              </w:rPr>
            </w:pPr>
            <w:r>
              <w:t>Module 12: Security Force Operations</w:t>
            </w:r>
          </w:p>
        </w:tc>
      </w:tr>
      <w:tr w:rsidR="00BC055C" w14:paraId="7D4EA859" w14:textId="77777777" w:rsidTr="003C146A">
        <w:trPr>
          <w:cantSplit/>
        </w:trPr>
        <w:tc>
          <w:tcPr>
            <w:tcW w:w="1500" w:type="pct"/>
            <w:hideMark/>
          </w:tcPr>
          <w:p w14:paraId="7C612FCF" w14:textId="77777777" w:rsidR="00BC055C" w:rsidRDefault="00BC055C">
            <w:pPr>
              <w:pStyle w:val="ATABody"/>
              <w:rPr>
                <w:b/>
              </w:rPr>
            </w:pPr>
            <w:r>
              <w:rPr>
                <w:b/>
              </w:rPr>
              <w:t>Duration:</w:t>
            </w:r>
          </w:p>
        </w:tc>
        <w:tc>
          <w:tcPr>
            <w:tcW w:w="3500" w:type="pct"/>
            <w:hideMark/>
          </w:tcPr>
          <w:p w14:paraId="37742225" w14:textId="4FD36097" w:rsidR="00BC055C" w:rsidRDefault="00BC055C" w:rsidP="00B318C0">
            <w:pPr>
              <w:pStyle w:val="ATABody"/>
            </w:pPr>
            <w:r>
              <w:rPr>
                <w:rFonts w:asciiTheme="majorHAnsi" w:hAnsiTheme="majorHAnsi"/>
              </w:rPr>
              <w:t>60 minutes (30-</w:t>
            </w:r>
            <w:r w:rsidR="00B318C0">
              <w:rPr>
                <w:rFonts w:asciiTheme="majorHAnsi" w:hAnsiTheme="majorHAnsi"/>
              </w:rPr>
              <w:t>exercise</w:t>
            </w:r>
            <w:r w:rsidR="00046664">
              <w:rPr>
                <w:rFonts w:asciiTheme="majorHAnsi" w:hAnsiTheme="majorHAnsi"/>
              </w:rPr>
              <w:t>; 20-presentations; 10-</w:t>
            </w:r>
            <w:r w:rsidR="00C272CF">
              <w:rPr>
                <w:rFonts w:asciiTheme="majorHAnsi" w:hAnsiTheme="majorHAnsi"/>
              </w:rPr>
              <w:t>debrief</w:t>
            </w:r>
            <w:r>
              <w:rPr>
                <w:rFonts w:asciiTheme="majorHAnsi" w:hAnsiTheme="majorHAnsi"/>
              </w:rPr>
              <w:t>)</w:t>
            </w:r>
          </w:p>
        </w:tc>
      </w:tr>
      <w:tr w:rsidR="00BC055C" w14:paraId="654759F5" w14:textId="77777777" w:rsidTr="003C146A">
        <w:trPr>
          <w:cantSplit/>
        </w:trPr>
        <w:tc>
          <w:tcPr>
            <w:tcW w:w="1500" w:type="pct"/>
            <w:hideMark/>
          </w:tcPr>
          <w:p w14:paraId="4D9D6667" w14:textId="77777777" w:rsidR="00BC055C" w:rsidRDefault="00BC055C">
            <w:pPr>
              <w:pStyle w:val="ATABody"/>
              <w:rPr>
                <w:b/>
              </w:rPr>
            </w:pPr>
            <w:r>
              <w:rPr>
                <w:b/>
              </w:rPr>
              <w:t>Group composition:</w:t>
            </w:r>
          </w:p>
        </w:tc>
        <w:tc>
          <w:tcPr>
            <w:tcW w:w="3500" w:type="pct"/>
            <w:hideMark/>
          </w:tcPr>
          <w:p w14:paraId="2A6E51DD" w14:textId="77777777" w:rsidR="00BC055C" w:rsidRDefault="00BC055C">
            <w:pPr>
              <w:pStyle w:val="ATABody"/>
            </w:pPr>
            <w:r>
              <w:rPr>
                <w:rFonts w:asciiTheme="majorHAnsi" w:hAnsiTheme="majorHAnsi"/>
              </w:rPr>
              <w:t>Table groups</w:t>
            </w:r>
          </w:p>
        </w:tc>
      </w:tr>
      <w:tr w:rsidR="00BC055C" w14:paraId="05888704" w14:textId="77777777" w:rsidTr="003C146A">
        <w:trPr>
          <w:cantSplit/>
        </w:trPr>
        <w:tc>
          <w:tcPr>
            <w:tcW w:w="1500" w:type="pct"/>
            <w:hideMark/>
          </w:tcPr>
          <w:p w14:paraId="7D530190" w14:textId="77777777" w:rsidR="00BC055C" w:rsidRDefault="00BC055C">
            <w:pPr>
              <w:pStyle w:val="ATABody"/>
              <w:rPr>
                <w:b/>
              </w:rPr>
            </w:pPr>
            <w:r>
              <w:rPr>
                <w:b/>
              </w:rPr>
              <w:t>Debrief:</w:t>
            </w:r>
          </w:p>
        </w:tc>
        <w:tc>
          <w:tcPr>
            <w:tcW w:w="3500" w:type="pct"/>
            <w:hideMark/>
          </w:tcPr>
          <w:p w14:paraId="746FF14A" w14:textId="77777777" w:rsidR="00BC055C" w:rsidRDefault="00BC055C">
            <w:pPr>
              <w:pStyle w:val="ATABody"/>
              <w:rPr>
                <w:rFonts w:asciiTheme="majorHAnsi" w:hAnsiTheme="majorHAnsi"/>
              </w:rPr>
            </w:pPr>
            <w:r>
              <w:rPr>
                <w:rFonts w:asciiTheme="majorHAnsi" w:hAnsiTheme="majorHAnsi"/>
              </w:rPr>
              <w:t>Team presentation; facilitator feedback</w:t>
            </w:r>
          </w:p>
        </w:tc>
      </w:tr>
      <w:tr w:rsidR="00160CD7" w14:paraId="16762EB0" w14:textId="77777777" w:rsidTr="003C146A">
        <w:trPr>
          <w:cantSplit/>
        </w:trPr>
        <w:tc>
          <w:tcPr>
            <w:tcW w:w="1500" w:type="pct"/>
          </w:tcPr>
          <w:p w14:paraId="29BE07F3" w14:textId="1BD423C7" w:rsidR="00160CD7" w:rsidRDefault="00160CD7" w:rsidP="00160CD7">
            <w:pPr>
              <w:pStyle w:val="ATABody"/>
              <w:rPr>
                <w:b/>
              </w:rPr>
            </w:pPr>
            <w:r>
              <w:rPr>
                <w:b/>
              </w:rPr>
              <w:t>Equipment:</w:t>
            </w:r>
          </w:p>
        </w:tc>
        <w:tc>
          <w:tcPr>
            <w:tcW w:w="3500" w:type="pct"/>
          </w:tcPr>
          <w:p w14:paraId="7A43CF57" w14:textId="346D5978" w:rsidR="00160CD7" w:rsidRDefault="00160CD7" w:rsidP="00160CD7">
            <w:pPr>
              <w:pStyle w:val="ATABody"/>
              <w:rPr>
                <w:rFonts w:asciiTheme="majorHAnsi" w:hAnsiTheme="majorHAnsi"/>
              </w:rPr>
            </w:pPr>
            <w:r>
              <w:t>National Ministries Building Complex Map</w:t>
            </w:r>
          </w:p>
        </w:tc>
      </w:tr>
    </w:tbl>
    <w:p w14:paraId="342D03B1" w14:textId="77777777" w:rsidR="003C146A" w:rsidRDefault="003C146A" w:rsidP="00E66157">
      <w:pPr>
        <w:pStyle w:val="ATAHeadingLevel1"/>
      </w:pPr>
      <w:bookmarkStart w:id="46" w:name="_Toc449349615"/>
      <w:r>
        <w:t>Directions:</w:t>
      </w:r>
      <w:bookmarkEnd w:id="46"/>
    </w:p>
    <w:p w14:paraId="3DF3750B" w14:textId="77777777" w:rsidR="003C146A" w:rsidRPr="00E66157" w:rsidRDefault="003C146A" w:rsidP="00FD1DEA">
      <w:pPr>
        <w:pStyle w:val="ATANumLevel01BodySlide"/>
        <w:numPr>
          <w:ilvl w:val="0"/>
          <w:numId w:val="43"/>
        </w:numPr>
      </w:pPr>
      <w:r w:rsidRPr="00E66157">
        <w:t xml:space="preserve">Refer back to the National Ministries Building Data Collection section in </w:t>
      </w:r>
      <w:r w:rsidRPr="00FD1DEA">
        <w:rPr>
          <w:b/>
        </w:rPr>
        <w:t>Part 3: Threat Analysis</w:t>
      </w:r>
      <w:r w:rsidRPr="00E66157">
        <w:t>. Use this information to develop your response plan for the planned strike by the Workers United for a Better Life.</w:t>
      </w:r>
    </w:p>
    <w:p w14:paraId="3FDDF55F" w14:textId="56A43C06" w:rsidR="003C146A" w:rsidRPr="00E66157" w:rsidRDefault="003C146A" w:rsidP="00FD1DEA">
      <w:pPr>
        <w:pStyle w:val="ATANumLevel01BodySlide"/>
      </w:pPr>
      <w:r w:rsidRPr="00E66157">
        <w:t xml:space="preserve">Use </w:t>
      </w:r>
      <w:r w:rsidRPr="00DA4A51">
        <w:rPr>
          <w:i/>
        </w:rPr>
        <w:t xml:space="preserve">Table </w:t>
      </w:r>
      <w:r w:rsidR="00A55AB5" w:rsidRPr="00DA4A51">
        <w:rPr>
          <w:i/>
        </w:rPr>
        <w:t>9</w:t>
      </w:r>
      <w:r w:rsidRPr="00DA4A51">
        <w:rPr>
          <w:i/>
        </w:rPr>
        <w:t>: Protest and Demonstration Response Plan Applicability</w:t>
      </w:r>
      <w:r w:rsidRPr="00E66157">
        <w:t xml:space="preserve"> to document your response plan. As you develop your plan, you may use any existing plan(s) available in your agency to complete the references section of the plan.</w:t>
      </w:r>
    </w:p>
    <w:p w14:paraId="411B1733" w14:textId="07D0AAB4" w:rsidR="003C146A" w:rsidRPr="00E66157" w:rsidRDefault="003C146A" w:rsidP="00FD1DEA">
      <w:pPr>
        <w:pStyle w:val="ATANumLevel01BodySlide"/>
      </w:pPr>
      <w:r w:rsidRPr="00E66157">
        <w:t xml:space="preserve">Use your team’s collective judgment (based on personal knowledge or professional expertise) when completing Table </w:t>
      </w:r>
      <w:r w:rsidR="00A55AB5" w:rsidRPr="00E66157">
        <w:t>9</w:t>
      </w:r>
      <w:r w:rsidRPr="00E66157">
        <w:t>.</w:t>
      </w:r>
    </w:p>
    <w:p w14:paraId="4755E9A0" w14:textId="77777777" w:rsidR="003C146A" w:rsidRPr="00E66157" w:rsidRDefault="003C146A" w:rsidP="00FD1DEA">
      <w:pPr>
        <w:pStyle w:val="ATANumLevel01BodySlide"/>
      </w:pPr>
      <w:r w:rsidRPr="00E66157">
        <w:t>Your team will have 30 minutes to complete this exercise.</w:t>
      </w:r>
    </w:p>
    <w:p w14:paraId="45F080C2" w14:textId="77777777" w:rsidR="003C146A" w:rsidRPr="00E66157" w:rsidRDefault="003C146A" w:rsidP="00FD1DEA">
      <w:pPr>
        <w:pStyle w:val="ATANumLevel01BodySlide"/>
      </w:pPr>
      <w:r w:rsidRPr="00E66157">
        <w:t xml:space="preserve">Be prepared to discuss your team’s security force response plan and explain the rationale use for solutions derived to the class. </w:t>
      </w:r>
    </w:p>
    <w:p w14:paraId="36885FF4" w14:textId="77777777" w:rsidR="003C146A" w:rsidRDefault="003C146A" w:rsidP="003C146A">
      <w:pPr>
        <w:pStyle w:val="ATABody"/>
        <w:rPr>
          <w:color w:val="262626" w:themeColor="text1" w:themeTint="D9"/>
        </w:rPr>
      </w:pPr>
    </w:p>
    <w:p w14:paraId="7F81B072" w14:textId="77777777" w:rsidR="00B318C0" w:rsidRDefault="00B318C0">
      <w:pPr>
        <w:rPr>
          <w:rStyle w:val="ATAEmphasis"/>
          <w:rFonts w:eastAsiaTheme="minorHAnsi" w:cstheme="minorBidi"/>
          <w:sz w:val="20"/>
          <w:szCs w:val="22"/>
        </w:rPr>
      </w:pPr>
      <w:r>
        <w:rPr>
          <w:rStyle w:val="ATAEmphasis"/>
          <w:sz w:val="20"/>
        </w:rPr>
        <w:br w:type="page"/>
      </w:r>
    </w:p>
    <w:p w14:paraId="28D5E670" w14:textId="7D534B6E" w:rsidR="003C146A" w:rsidRPr="00BC055C" w:rsidRDefault="003C146A" w:rsidP="00BC055C">
      <w:pPr>
        <w:pStyle w:val="ataBody0"/>
        <w:keepNext/>
        <w:tabs>
          <w:tab w:val="left" w:pos="2141"/>
        </w:tabs>
        <w:spacing w:before="120" w:after="120"/>
        <w:rPr>
          <w:rStyle w:val="ATAEmphasis"/>
          <w:sz w:val="20"/>
        </w:rPr>
      </w:pPr>
      <w:r w:rsidRPr="00BC055C">
        <w:rPr>
          <w:rStyle w:val="ATAEmphasis"/>
          <w:sz w:val="20"/>
        </w:rPr>
        <w:lastRenderedPageBreak/>
        <w:t xml:space="preserve"> Table </w:t>
      </w:r>
      <w:r w:rsidR="00A55AB5">
        <w:rPr>
          <w:rStyle w:val="ATAEmphasis"/>
          <w:sz w:val="20"/>
        </w:rPr>
        <w:t>9</w:t>
      </w:r>
      <w:r w:rsidRPr="00BC055C">
        <w:rPr>
          <w:rStyle w:val="ATAEmphasis"/>
          <w:sz w:val="20"/>
        </w:rPr>
        <w:t>: Protest and Demonstration Response Plan Applicability</w:t>
      </w: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8646"/>
      </w:tblGrid>
      <w:tr w:rsidR="003C146A" w14:paraId="0F589895" w14:textId="77777777" w:rsidTr="003C146A">
        <w:trPr>
          <w:cantSplit/>
          <w:tblHeader/>
        </w:trPr>
        <w:tc>
          <w:tcPr>
            <w:tcW w:w="5000"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30F62583" w14:textId="77777777" w:rsidR="003C146A" w:rsidRDefault="003C146A" w:rsidP="00BC055C">
            <w:pPr>
              <w:pStyle w:val="ATATableHeading"/>
              <w:jc w:val="center"/>
              <w:rPr>
                <w:rStyle w:val="ATAEmphasis"/>
              </w:rPr>
            </w:pPr>
            <w:r>
              <w:rPr>
                <w:rStyle w:val="ATAEmphasis"/>
              </w:rPr>
              <w:t>Protest and Demonstration Response Plan</w:t>
            </w:r>
          </w:p>
          <w:p w14:paraId="6E09EFB9" w14:textId="77777777" w:rsidR="003C146A" w:rsidRDefault="003C146A" w:rsidP="00BC055C">
            <w:pPr>
              <w:pStyle w:val="ATATableHeading"/>
              <w:jc w:val="center"/>
              <w:rPr>
                <w:rStyle w:val="ATAEmphasis"/>
              </w:rPr>
            </w:pPr>
            <w:r>
              <w:rPr>
                <w:rStyle w:val="ATAEmphasis"/>
              </w:rPr>
              <w:t>Applicability: Protective Force Members</w:t>
            </w:r>
          </w:p>
          <w:p w14:paraId="0E3E83F2" w14:textId="77777777" w:rsidR="003C146A" w:rsidRDefault="003C146A" w:rsidP="00BC055C">
            <w:pPr>
              <w:pStyle w:val="ATATableHeading"/>
              <w:ind w:left="0"/>
              <w:jc w:val="center"/>
            </w:pPr>
            <w:r>
              <w:rPr>
                <w:rStyle w:val="ATAEmphasis"/>
              </w:rPr>
              <w:t>Date: _________________</w:t>
            </w:r>
          </w:p>
        </w:tc>
      </w:tr>
      <w:tr w:rsidR="003C146A" w14:paraId="09806E8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54E25269" w14:textId="77777777" w:rsidR="003C146A" w:rsidRDefault="003C146A" w:rsidP="00BC055C">
            <w:pPr>
              <w:pStyle w:val="ATATableBody"/>
              <w:keepNext/>
            </w:pPr>
            <w:r>
              <w:rPr>
                <w:rStyle w:val="ATAEmphasis"/>
              </w:rPr>
              <w:t>References</w:t>
            </w:r>
            <w:r>
              <w:t>: Identify the types of references that would be applicable. Provide the title of other documents that relate to the plan; for example, a plan on bomb threats may reference the building evacuation plan for a specific location.</w:t>
            </w:r>
          </w:p>
        </w:tc>
      </w:tr>
      <w:tr w:rsidR="003C146A" w14:paraId="32D1EF58"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tcPr>
          <w:p w14:paraId="1F1CBF22" w14:textId="77777777" w:rsidR="003C146A" w:rsidRDefault="003C146A">
            <w:pPr>
              <w:pStyle w:val="ATATableBody"/>
              <w:rPr>
                <w:rStyle w:val="ATAAnswers"/>
              </w:rPr>
            </w:pPr>
            <w:r>
              <w:rPr>
                <w:rStyle w:val="ATAAnswers"/>
              </w:rPr>
              <w:t>Building evacuation response plan — dated: 01 October 20XX</w:t>
            </w:r>
          </w:p>
          <w:p w14:paraId="2CDD3486" w14:textId="77777777" w:rsidR="003C146A" w:rsidRDefault="003C146A">
            <w:pPr>
              <w:pStyle w:val="ATATableBody"/>
              <w:rPr>
                <w:rStyle w:val="ATAAnswers"/>
              </w:rPr>
            </w:pPr>
            <w:r>
              <w:rPr>
                <w:rStyle w:val="ATAAnswers"/>
              </w:rPr>
              <w:t>Critical incident response plan — dated: 04 July 20XX</w:t>
            </w:r>
          </w:p>
          <w:p w14:paraId="3D34C2DC" w14:textId="77777777" w:rsidR="003C146A" w:rsidRDefault="003C146A">
            <w:pPr>
              <w:pStyle w:val="ATATableBody"/>
              <w:rPr>
                <w:rStyle w:val="ATAAnswers"/>
              </w:rPr>
            </w:pPr>
            <w:r>
              <w:rPr>
                <w:rStyle w:val="ATAAnswers"/>
              </w:rPr>
              <w:t>Emergency notification plan — dated: 30 September 20XX</w:t>
            </w:r>
          </w:p>
          <w:p w14:paraId="2C244505" w14:textId="77777777" w:rsidR="003C146A" w:rsidRDefault="003C146A">
            <w:pPr>
              <w:pStyle w:val="ATATableBody"/>
              <w:rPr>
                <w:rStyle w:val="ATAAnswers"/>
              </w:rPr>
            </w:pPr>
            <w:r>
              <w:rPr>
                <w:rStyle w:val="ATAAnswers"/>
              </w:rPr>
              <w:t>Distribution of demonstration equipment to security force members –dated: 20 June 20XX</w:t>
            </w:r>
          </w:p>
          <w:p w14:paraId="06789528" w14:textId="77777777" w:rsidR="003C146A" w:rsidRDefault="003C146A">
            <w:pPr>
              <w:pStyle w:val="ATATableBody"/>
              <w:rPr>
                <w:rStyle w:val="ATAAnswers"/>
              </w:rPr>
            </w:pPr>
            <w:r>
              <w:rPr>
                <w:rStyle w:val="ATAAnswers"/>
              </w:rPr>
              <w:t>Use of deadly force response plan — dated: 28 June 20XX</w:t>
            </w:r>
          </w:p>
          <w:p w14:paraId="5AFEC5D1" w14:textId="36BA0ABC" w:rsidR="003C146A" w:rsidRDefault="003C146A">
            <w:pPr>
              <w:pStyle w:val="ATATableBody"/>
              <w:rPr>
                <w:rStyle w:val="ATAAnswers"/>
              </w:rPr>
            </w:pPr>
          </w:p>
          <w:p w14:paraId="7AF7DC28" w14:textId="77777777" w:rsidR="003C146A" w:rsidRDefault="003C146A">
            <w:pPr>
              <w:pStyle w:val="ATATableBody"/>
              <w:rPr>
                <w:rStyle w:val="ATAAnswers"/>
              </w:rPr>
            </w:pPr>
          </w:p>
          <w:p w14:paraId="11C5E6B1" w14:textId="77777777" w:rsidR="003C146A" w:rsidRDefault="003C146A">
            <w:pPr>
              <w:pStyle w:val="ATATableBody"/>
              <w:rPr>
                <w:rStyle w:val="ATAAnswers"/>
              </w:rPr>
            </w:pPr>
          </w:p>
          <w:p w14:paraId="702FC706" w14:textId="77777777" w:rsidR="003C146A" w:rsidRDefault="003C146A">
            <w:pPr>
              <w:pStyle w:val="ATATableBody"/>
              <w:rPr>
                <w:rStyle w:val="ATAAnswers"/>
              </w:rPr>
            </w:pPr>
          </w:p>
          <w:p w14:paraId="73F33041" w14:textId="77777777" w:rsidR="003C146A" w:rsidRDefault="003C146A">
            <w:pPr>
              <w:pStyle w:val="ATATableBody"/>
              <w:rPr>
                <w:rStyle w:val="ATAAnswers"/>
              </w:rPr>
            </w:pPr>
          </w:p>
          <w:p w14:paraId="538F3036" w14:textId="77777777" w:rsidR="003C146A" w:rsidRDefault="003C146A" w:rsidP="00C272CF">
            <w:pPr>
              <w:pStyle w:val="ATATableBody"/>
              <w:ind w:left="0"/>
              <w:rPr>
                <w:rStyle w:val="ATAAnswers"/>
              </w:rPr>
            </w:pPr>
          </w:p>
          <w:p w14:paraId="37397889" w14:textId="77777777" w:rsidR="003C146A" w:rsidRDefault="003C146A">
            <w:pPr>
              <w:pStyle w:val="ATATableBody"/>
            </w:pPr>
          </w:p>
        </w:tc>
      </w:tr>
      <w:tr w:rsidR="003C146A" w14:paraId="05AF0957"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3AD7D910" w14:textId="77777777" w:rsidR="003C146A" w:rsidRDefault="003C146A">
            <w:pPr>
              <w:pStyle w:val="ATATableBody"/>
              <w:keepNext/>
            </w:pPr>
            <w:r>
              <w:rPr>
                <w:rStyle w:val="ATAEmphasis"/>
              </w:rPr>
              <w:t>Definitions and Abbreviations:</w:t>
            </w:r>
            <w:r>
              <w:t xml:space="preserve"> Identify such terms as </w:t>
            </w:r>
            <w:r>
              <w:rPr>
                <w:rStyle w:val="ATAEmphasis"/>
              </w:rPr>
              <w:t>protester</w:t>
            </w:r>
            <w:r>
              <w:t xml:space="preserve"> or </w:t>
            </w:r>
            <w:r>
              <w:rPr>
                <w:rStyle w:val="ATAEmphasis"/>
              </w:rPr>
              <w:t>demonstrator</w:t>
            </w:r>
            <w:r>
              <w:t>; use this section as a quick reference for identified terms or for abbreviations used in the plan.</w:t>
            </w:r>
          </w:p>
        </w:tc>
      </w:tr>
      <w:tr w:rsidR="003C146A" w14:paraId="560657A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tcPr>
          <w:p w14:paraId="27060FDF" w14:textId="77777777" w:rsidR="003C146A" w:rsidRDefault="003C146A" w:rsidP="0046077B">
            <w:pPr>
              <w:pStyle w:val="ATABulletLevel01BodySlide"/>
              <w:numPr>
                <w:ilvl w:val="0"/>
                <w:numId w:val="5"/>
              </w:numPr>
              <w:ind w:left="360" w:hanging="288"/>
              <w:rPr>
                <w:rStyle w:val="ATAAnswers"/>
              </w:rPr>
            </w:pPr>
            <w:r>
              <w:rPr>
                <w:rStyle w:val="ATAAnswers"/>
              </w:rPr>
              <w:t>Civil servant: government employee</w:t>
            </w:r>
          </w:p>
          <w:p w14:paraId="2E9B9982" w14:textId="77777777" w:rsidR="003C146A" w:rsidRDefault="003C146A" w:rsidP="0046077B">
            <w:pPr>
              <w:pStyle w:val="ATABulletLevel01BodySlide"/>
              <w:numPr>
                <w:ilvl w:val="0"/>
                <w:numId w:val="5"/>
              </w:numPr>
              <w:ind w:left="360" w:hanging="288"/>
              <w:rPr>
                <w:rStyle w:val="ATAAnswers"/>
              </w:rPr>
            </w:pPr>
            <w:r>
              <w:rPr>
                <w:rStyle w:val="ATAAnswers"/>
              </w:rPr>
              <w:t>Pepper spray: a temporarily disabling aerosol that is composed partly of capsicum oleoresin and causes irritation and blinding of the eyes and inflammation of the nose, throat, and skin</w:t>
            </w:r>
          </w:p>
          <w:p w14:paraId="225CCC3F" w14:textId="77777777" w:rsidR="003C146A" w:rsidRDefault="003C146A" w:rsidP="0046077B">
            <w:pPr>
              <w:pStyle w:val="ATABulletLevel01BodySlide"/>
              <w:numPr>
                <w:ilvl w:val="0"/>
                <w:numId w:val="5"/>
              </w:numPr>
              <w:ind w:left="360" w:hanging="288"/>
              <w:rPr>
                <w:rStyle w:val="ATAAnswers"/>
              </w:rPr>
            </w:pPr>
            <w:r>
              <w:rPr>
                <w:rStyle w:val="ATAAnswers"/>
              </w:rPr>
              <w:t>Protester or demonstrator: government employees supporting Workers United for a Better Life through the action of making a human chain around the National Ministries Building</w:t>
            </w:r>
          </w:p>
          <w:p w14:paraId="5D145351" w14:textId="77777777" w:rsidR="003C146A" w:rsidRDefault="003C146A" w:rsidP="0046077B">
            <w:pPr>
              <w:pStyle w:val="ATABulletLevel01BodySlide"/>
              <w:numPr>
                <w:ilvl w:val="0"/>
                <w:numId w:val="5"/>
              </w:numPr>
              <w:ind w:left="360" w:hanging="288"/>
              <w:rPr>
                <w:rStyle w:val="ATAAnswers"/>
                <w:i w:val="0"/>
              </w:rPr>
            </w:pPr>
            <w:r>
              <w:rPr>
                <w:rStyle w:val="ATAAnswers"/>
              </w:rPr>
              <w:t>Workers United for a Better Life: organization representing 1,000 discontented government employees dissatisfied with low pay and lack of salary increases in last three years</w:t>
            </w:r>
          </w:p>
          <w:p w14:paraId="6FCD40BC" w14:textId="77777777" w:rsidR="003C146A" w:rsidRDefault="003C146A">
            <w:pPr>
              <w:pStyle w:val="ATABulletLevel01BodySlide"/>
              <w:numPr>
                <w:ilvl w:val="0"/>
                <w:numId w:val="0"/>
              </w:numPr>
              <w:ind w:left="360" w:hanging="288"/>
              <w:rPr>
                <w:rStyle w:val="ATAAnswers"/>
              </w:rPr>
            </w:pPr>
          </w:p>
          <w:p w14:paraId="3039653C" w14:textId="77777777" w:rsidR="003C146A" w:rsidRDefault="003C146A">
            <w:pPr>
              <w:pStyle w:val="ATABulletLevel01BodySlide"/>
              <w:numPr>
                <w:ilvl w:val="0"/>
                <w:numId w:val="0"/>
              </w:numPr>
              <w:ind w:left="360" w:hanging="288"/>
              <w:rPr>
                <w:rStyle w:val="ATAAnswers"/>
              </w:rPr>
            </w:pPr>
          </w:p>
          <w:p w14:paraId="24ED68DE" w14:textId="77777777" w:rsidR="003C146A" w:rsidRDefault="003C146A">
            <w:pPr>
              <w:pStyle w:val="ATABulletLevel01BodySlide"/>
              <w:numPr>
                <w:ilvl w:val="0"/>
                <w:numId w:val="0"/>
              </w:numPr>
              <w:ind w:left="360" w:hanging="288"/>
              <w:rPr>
                <w:rStyle w:val="ATAAnswers"/>
              </w:rPr>
            </w:pPr>
          </w:p>
          <w:p w14:paraId="42DCDDB9" w14:textId="77777777" w:rsidR="003C146A" w:rsidRDefault="003C146A">
            <w:pPr>
              <w:pStyle w:val="ATABulletLevel01BodySlide"/>
              <w:numPr>
                <w:ilvl w:val="0"/>
                <w:numId w:val="0"/>
              </w:numPr>
              <w:ind w:left="360" w:hanging="288"/>
              <w:rPr>
                <w:rStyle w:val="ATAAnswers"/>
              </w:rPr>
            </w:pPr>
          </w:p>
          <w:p w14:paraId="2E32CA37" w14:textId="77777777" w:rsidR="003C146A" w:rsidRDefault="003C146A">
            <w:pPr>
              <w:pStyle w:val="ATABulletLevel01BodySlide"/>
              <w:numPr>
                <w:ilvl w:val="0"/>
                <w:numId w:val="0"/>
              </w:numPr>
              <w:ind w:left="360" w:hanging="288"/>
              <w:rPr>
                <w:rStyle w:val="ATAAnswers"/>
              </w:rPr>
            </w:pPr>
          </w:p>
          <w:p w14:paraId="6D8468CF" w14:textId="77777777" w:rsidR="003C146A" w:rsidRDefault="003C146A">
            <w:pPr>
              <w:pStyle w:val="ATABulletLevel01BodySlide"/>
              <w:numPr>
                <w:ilvl w:val="0"/>
                <w:numId w:val="0"/>
              </w:numPr>
              <w:ind w:left="360" w:hanging="288"/>
              <w:rPr>
                <w:rStyle w:val="ATAAnswers"/>
              </w:rPr>
            </w:pPr>
          </w:p>
          <w:p w14:paraId="0BB5BC52" w14:textId="77777777" w:rsidR="003C146A" w:rsidRDefault="003C146A">
            <w:pPr>
              <w:pStyle w:val="ATABulletLevel01BodySlide"/>
              <w:numPr>
                <w:ilvl w:val="0"/>
                <w:numId w:val="0"/>
              </w:numPr>
              <w:ind w:left="360" w:hanging="288"/>
            </w:pPr>
          </w:p>
        </w:tc>
      </w:tr>
      <w:tr w:rsidR="003C146A" w14:paraId="3766B24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4C5D6E8B" w14:textId="77777777" w:rsidR="003C146A" w:rsidRDefault="003C146A" w:rsidP="00C272CF">
            <w:pPr>
              <w:pStyle w:val="ATATableBody"/>
              <w:keepNext/>
              <w:keepLines/>
            </w:pPr>
            <w:r>
              <w:rPr>
                <w:rStyle w:val="ATAEmphasis"/>
              </w:rPr>
              <w:lastRenderedPageBreak/>
              <w:t xml:space="preserve">Purpose: </w:t>
            </w:r>
            <w:r>
              <w:t>Why is this response plan important? This section covers the specific area the plan was developed to address and personnel affected by the plan.</w:t>
            </w:r>
          </w:p>
        </w:tc>
      </w:tr>
      <w:tr w:rsidR="003C146A" w14:paraId="3809583A"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tcPr>
          <w:p w14:paraId="79D1F0DB" w14:textId="77777777" w:rsidR="003C146A" w:rsidRDefault="003C146A" w:rsidP="0046077B">
            <w:pPr>
              <w:pStyle w:val="ATABulletLevel01BodySlide"/>
              <w:numPr>
                <w:ilvl w:val="0"/>
                <w:numId w:val="5"/>
              </w:numPr>
              <w:ind w:left="360" w:hanging="288"/>
              <w:rPr>
                <w:rStyle w:val="ATAAnswers"/>
              </w:rPr>
            </w:pPr>
            <w:r>
              <w:rPr>
                <w:rStyle w:val="ATAAnswers"/>
              </w:rPr>
              <w:t xml:space="preserve">The purpose of this plan is to provide general guidelines on how to effectively respond to incidents involving protests and demonstrations. </w:t>
            </w:r>
          </w:p>
          <w:p w14:paraId="06120211" w14:textId="77777777" w:rsidR="003C146A" w:rsidRDefault="003C146A" w:rsidP="0046077B">
            <w:pPr>
              <w:pStyle w:val="ATABulletLevel01BodySlide"/>
              <w:numPr>
                <w:ilvl w:val="0"/>
                <w:numId w:val="5"/>
              </w:numPr>
              <w:ind w:left="360" w:hanging="288"/>
              <w:rPr>
                <w:rStyle w:val="ATAAnswers"/>
              </w:rPr>
            </w:pPr>
            <w:r>
              <w:rPr>
                <w:rStyle w:val="ATAAnswers"/>
              </w:rPr>
              <w:t xml:space="preserve">The basic security force function is to: </w:t>
            </w:r>
          </w:p>
          <w:p w14:paraId="7BE5E711" w14:textId="77777777" w:rsidR="003C146A" w:rsidRPr="00986BC2" w:rsidRDefault="003C146A" w:rsidP="00986BC2">
            <w:pPr>
              <w:pStyle w:val="ATABulletLevel02BodySlide"/>
              <w:rPr>
                <w:rStyle w:val="ATAAnswers"/>
              </w:rPr>
            </w:pPr>
            <w:r w:rsidRPr="00986BC2">
              <w:rPr>
                <w:rStyle w:val="ATAAnswers"/>
              </w:rPr>
              <w:t>Protect the lawful rights of those involved in any dispute</w:t>
            </w:r>
          </w:p>
          <w:p w14:paraId="3DDE6D6A" w14:textId="77777777" w:rsidR="003C146A" w:rsidRPr="00986BC2" w:rsidRDefault="003C146A" w:rsidP="00986BC2">
            <w:pPr>
              <w:pStyle w:val="ATABulletLevel02BodySlide"/>
              <w:rPr>
                <w:rStyle w:val="ATAAnswers"/>
              </w:rPr>
            </w:pPr>
            <w:r w:rsidRPr="00986BC2">
              <w:rPr>
                <w:rStyle w:val="ATAAnswers"/>
              </w:rPr>
              <w:t>Prevent conflict from erupting into violence</w:t>
            </w:r>
          </w:p>
          <w:p w14:paraId="19184743" w14:textId="77777777" w:rsidR="003C146A" w:rsidRPr="00986BC2" w:rsidRDefault="003C146A" w:rsidP="00986BC2">
            <w:pPr>
              <w:pStyle w:val="ATABulletLevel02BodySlide"/>
              <w:rPr>
                <w:rStyle w:val="ATAAnswers"/>
              </w:rPr>
            </w:pPr>
            <w:r w:rsidRPr="00986BC2">
              <w:rPr>
                <w:rStyle w:val="ATAAnswers"/>
              </w:rPr>
              <w:t>Take whatever action necessary to protect lives and property</w:t>
            </w:r>
          </w:p>
          <w:p w14:paraId="5372A151" w14:textId="77777777" w:rsidR="003C146A" w:rsidRPr="00986BC2" w:rsidRDefault="003C146A" w:rsidP="00986BC2">
            <w:pPr>
              <w:pStyle w:val="ATABulletLevel02BodySlide"/>
              <w:rPr>
                <w:rStyle w:val="ATAAnswers"/>
              </w:rPr>
            </w:pPr>
            <w:r w:rsidRPr="00986BC2">
              <w:rPr>
                <w:rStyle w:val="ATAAnswers"/>
              </w:rPr>
              <w:t>Maintain peace</w:t>
            </w:r>
          </w:p>
          <w:p w14:paraId="6FA3814E" w14:textId="77777777" w:rsidR="003C146A" w:rsidRDefault="003C146A">
            <w:pPr>
              <w:pStyle w:val="ATABulletLevel02BodySlide"/>
              <w:ind w:left="720" w:hanging="360"/>
              <w:rPr>
                <w:rStyle w:val="ATAAnswers"/>
              </w:rPr>
            </w:pPr>
          </w:p>
          <w:p w14:paraId="6EA48837" w14:textId="77777777" w:rsidR="003C146A" w:rsidRDefault="003C146A">
            <w:pPr>
              <w:pStyle w:val="ATABulletLevel02BodySlide"/>
              <w:ind w:left="720" w:hanging="360"/>
              <w:rPr>
                <w:rStyle w:val="ATAAnswers"/>
              </w:rPr>
            </w:pPr>
          </w:p>
          <w:p w14:paraId="390AA1FD" w14:textId="77777777" w:rsidR="003C146A" w:rsidRDefault="003C146A">
            <w:pPr>
              <w:pStyle w:val="ATABulletLevel02BodySlide"/>
              <w:ind w:left="720" w:hanging="360"/>
              <w:rPr>
                <w:rStyle w:val="ATAAnswers"/>
              </w:rPr>
            </w:pPr>
          </w:p>
          <w:p w14:paraId="67F53210" w14:textId="77777777" w:rsidR="003C146A" w:rsidRDefault="003C146A">
            <w:pPr>
              <w:pStyle w:val="ATABulletLevel02BodySlide"/>
              <w:ind w:left="720" w:hanging="360"/>
              <w:rPr>
                <w:rStyle w:val="ATAAnswers"/>
              </w:rPr>
            </w:pPr>
          </w:p>
          <w:p w14:paraId="448E70C5" w14:textId="77777777" w:rsidR="003C146A" w:rsidRDefault="003C146A">
            <w:pPr>
              <w:pStyle w:val="ATABulletLevel02BodySlide"/>
              <w:ind w:left="720" w:hanging="360"/>
              <w:rPr>
                <w:rStyle w:val="ATAAnswers"/>
              </w:rPr>
            </w:pPr>
          </w:p>
          <w:p w14:paraId="2789110E" w14:textId="77777777" w:rsidR="003C146A" w:rsidRDefault="003C146A">
            <w:pPr>
              <w:pStyle w:val="ATABulletLevel02BodySlide"/>
              <w:ind w:left="720" w:hanging="360"/>
              <w:rPr>
                <w:rStyle w:val="ATAAnswers"/>
              </w:rPr>
            </w:pPr>
          </w:p>
          <w:p w14:paraId="5060179B" w14:textId="77777777" w:rsidR="003C146A" w:rsidRDefault="003C146A">
            <w:pPr>
              <w:pStyle w:val="ATABulletLevel02BodySlide"/>
              <w:ind w:left="720" w:hanging="360"/>
              <w:rPr>
                <w:rStyle w:val="ATAAnswers"/>
              </w:rPr>
            </w:pPr>
          </w:p>
          <w:p w14:paraId="11768721" w14:textId="77777777" w:rsidR="003C146A" w:rsidRDefault="003C146A">
            <w:pPr>
              <w:pStyle w:val="ATABulletLevel02BodySlide"/>
              <w:ind w:left="720" w:hanging="360"/>
              <w:rPr>
                <w:rStyle w:val="ATAAnswers"/>
              </w:rPr>
            </w:pPr>
          </w:p>
          <w:p w14:paraId="0B2AAD19" w14:textId="77777777" w:rsidR="003C146A" w:rsidRDefault="003C146A">
            <w:pPr>
              <w:pStyle w:val="ATABulletLevel02BodySlide"/>
              <w:ind w:left="720" w:hanging="360"/>
              <w:rPr>
                <w:rStyle w:val="ATAAnswers"/>
              </w:rPr>
            </w:pPr>
          </w:p>
          <w:p w14:paraId="7F3F3CB8" w14:textId="77777777" w:rsidR="003C146A" w:rsidRDefault="003C146A">
            <w:pPr>
              <w:pStyle w:val="ATABulletLevel02BodySlide"/>
              <w:ind w:left="720" w:hanging="360"/>
            </w:pPr>
          </w:p>
        </w:tc>
      </w:tr>
      <w:tr w:rsidR="003C146A" w14:paraId="3348653F"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598A8CCC" w14:textId="77777777" w:rsidR="003C146A" w:rsidRDefault="003C146A">
            <w:pPr>
              <w:pStyle w:val="ATATableBody"/>
              <w:keepNext/>
            </w:pPr>
            <w:r>
              <w:rPr>
                <w:rStyle w:val="ATAEmphasis"/>
              </w:rPr>
              <w:lastRenderedPageBreak/>
              <w:t>Guidance:</w:t>
            </w:r>
            <w:r>
              <w:t xml:space="preserve"> What are security force members expected to do during the protest or demonstration? Provide the response plan users with the steps for what to do in the event the plan is to be implemented—areas to consider may be existing policies and procedures, protection strategies, tactical response options, actions, times, location, access to asset, chain of command, outside resources, communication, and event logs for future reference and training.</w:t>
            </w:r>
          </w:p>
        </w:tc>
      </w:tr>
      <w:tr w:rsidR="003C146A" w14:paraId="3FD97117"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7B60F461" w14:textId="77777777" w:rsidR="003C146A" w:rsidRDefault="003C146A">
            <w:pPr>
              <w:pStyle w:val="ATATableBody"/>
              <w:rPr>
                <w:rStyle w:val="ATAAnswers"/>
              </w:rPr>
            </w:pPr>
            <w:r>
              <w:rPr>
                <w:rStyle w:val="ATAAnswers"/>
              </w:rPr>
              <w:t>The following steps shall be taken when responding to a protest and demonstration response:</w:t>
            </w:r>
          </w:p>
          <w:p w14:paraId="518C2CEA" w14:textId="77777777" w:rsidR="003C146A" w:rsidRDefault="003C146A" w:rsidP="00FD1DEA">
            <w:pPr>
              <w:pStyle w:val="ATANumLevel01BodySlide"/>
              <w:numPr>
                <w:ilvl w:val="0"/>
                <w:numId w:val="24"/>
              </w:numPr>
              <w:rPr>
                <w:rStyle w:val="ATAAnswers"/>
              </w:rPr>
            </w:pPr>
            <w:r>
              <w:rPr>
                <w:rStyle w:val="ATAAnswers"/>
              </w:rPr>
              <w:t>The Chief of Security is responsible for planning for demonstrations and other events.</w:t>
            </w:r>
          </w:p>
          <w:p w14:paraId="09A3FAA2" w14:textId="77777777" w:rsidR="003C146A" w:rsidRDefault="003C146A" w:rsidP="00986BC2">
            <w:pPr>
              <w:pStyle w:val="ATANumLevel01BodySlide"/>
              <w:rPr>
                <w:rStyle w:val="ATAAnswers"/>
              </w:rPr>
            </w:pPr>
            <w:r>
              <w:rPr>
                <w:rStyle w:val="ATAAnswers"/>
              </w:rPr>
              <w:t>If the situation warrants (increasing crowd size, hostile crowd demeanor, or property damage) the security force commander will be contacted to determine the number of personnel required.</w:t>
            </w:r>
          </w:p>
          <w:p w14:paraId="72D2C25C" w14:textId="77777777" w:rsidR="003C146A" w:rsidRDefault="003C146A" w:rsidP="00986BC2">
            <w:pPr>
              <w:pStyle w:val="ATANumLevel01BodySlide"/>
              <w:rPr>
                <w:rStyle w:val="ATAAnswers"/>
              </w:rPr>
            </w:pPr>
            <w:r>
              <w:rPr>
                <w:rStyle w:val="ATAAnswers"/>
              </w:rPr>
              <w:t xml:space="preserve">The commander or designee will have primary responsibility for on-scene management and control of all crowd events. </w:t>
            </w:r>
          </w:p>
          <w:p w14:paraId="1A773564" w14:textId="77777777" w:rsidR="003C146A" w:rsidRDefault="003C146A" w:rsidP="00986BC2">
            <w:pPr>
              <w:pStyle w:val="ATANumLevel01BodySlide"/>
              <w:rPr>
                <w:rStyle w:val="ATAAnswers"/>
              </w:rPr>
            </w:pPr>
            <w:r>
              <w:rPr>
                <w:rStyle w:val="ATAAnswers"/>
              </w:rPr>
              <w:t xml:space="preserve">A command post will be designated and staffed by a commander, a supervisor, affected security force personnel, and a recorder. </w:t>
            </w:r>
          </w:p>
          <w:p w14:paraId="6A47FB71" w14:textId="77777777" w:rsidR="003C146A" w:rsidRDefault="003C146A" w:rsidP="00986BC2">
            <w:pPr>
              <w:pStyle w:val="ATANumLevel01BodySlide"/>
              <w:rPr>
                <w:rStyle w:val="ATAAnswers"/>
              </w:rPr>
            </w:pPr>
            <w:r>
              <w:rPr>
                <w:rStyle w:val="ATAAnswers"/>
              </w:rPr>
              <w:t xml:space="preserve">Security force personnel may, at the direction of a commander, videotape demonstrations or assemblies to document evidence of criminal activity to be used for: prosecution, deter criminal behavior, to document and improve departmental response to demonstrations and assemblies, and for other internal purposes (such as training and evaluation). Videotapes of demonstrations or assemblies will be maintained in accordance with policies and procedures as applicable. </w:t>
            </w:r>
          </w:p>
          <w:p w14:paraId="66860E24" w14:textId="77777777" w:rsidR="003C146A" w:rsidRDefault="003C146A" w:rsidP="00986BC2">
            <w:pPr>
              <w:pStyle w:val="ATANumLevel01BodySlide"/>
            </w:pPr>
            <w:r>
              <w:rPr>
                <w:rStyle w:val="ATAAnswers"/>
              </w:rPr>
              <w:t>Personnel involved in crowd control and management situations will act in accordance with the organization's use-of-force policy. Security force members may use special tools or devices as approved by the commander. Such use will be in accordance with training and established procedures. Unless circumstances require the use of protective equipment, it will only be used at the direction of a commanding officer.</w:t>
            </w:r>
          </w:p>
        </w:tc>
      </w:tr>
      <w:tr w:rsidR="003C146A" w14:paraId="54EA3F4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13D45C6B" w14:textId="77777777" w:rsidR="003C146A" w:rsidRDefault="003C146A" w:rsidP="00C272CF">
            <w:pPr>
              <w:pStyle w:val="ATATableBody"/>
              <w:keepNext/>
              <w:keepLines/>
            </w:pPr>
            <w:r>
              <w:rPr>
                <w:rStyle w:val="ATAEmphasis"/>
              </w:rPr>
              <w:t>Reporting:</w:t>
            </w:r>
            <w:r>
              <w:t xml:space="preserve"> What are security force members expected to do after the protest or demonstration terminates? Identify the post-event reporting requirements should the plan require implementation.</w:t>
            </w:r>
          </w:p>
        </w:tc>
      </w:tr>
      <w:tr w:rsidR="003C146A" w14:paraId="259C7D4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tcPr>
          <w:p w14:paraId="0909824D" w14:textId="623CAD40" w:rsidR="003C146A" w:rsidRDefault="003C146A" w:rsidP="00FD1DEA">
            <w:pPr>
              <w:pStyle w:val="ATATableBody"/>
              <w:rPr>
                <w:rStyle w:val="ATAAnswers"/>
              </w:rPr>
            </w:pPr>
            <w:r>
              <w:rPr>
                <w:rStyle w:val="ATAAnswers"/>
              </w:rPr>
              <w:t>Once protesters or demonstrators have been dispersed, all personnel involved will report to the commander at the command post for further instructions. Security force members should be prepared to complete any use-of-force reports and other appropriate docum</w:t>
            </w:r>
            <w:r w:rsidR="00FD1DEA">
              <w:rPr>
                <w:rStyle w:val="ATAAnswers"/>
              </w:rPr>
              <w:t>entation as required by policy.</w:t>
            </w:r>
          </w:p>
          <w:p w14:paraId="4CD86B62" w14:textId="77777777" w:rsidR="003C146A" w:rsidRDefault="003C146A">
            <w:pPr>
              <w:pStyle w:val="ATATableBody"/>
              <w:rPr>
                <w:rStyle w:val="ATAAnswers"/>
              </w:rPr>
            </w:pPr>
          </w:p>
        </w:tc>
      </w:tr>
    </w:tbl>
    <w:p w14:paraId="7F7EA4C4" w14:textId="77777777" w:rsidR="003C146A" w:rsidRPr="00E25C1D" w:rsidRDefault="003C146A" w:rsidP="00FD1DEA">
      <w:pPr>
        <w:pStyle w:val="ATANumLevel01BodySlide"/>
        <w:numPr>
          <w:ilvl w:val="0"/>
          <w:numId w:val="0"/>
        </w:numPr>
        <w:ind w:left="317"/>
      </w:pPr>
    </w:p>
    <w:p w14:paraId="7AF3FC64" w14:textId="77777777" w:rsidR="00E25C1D" w:rsidRPr="00E25C1D" w:rsidRDefault="00E25C1D">
      <w:pPr>
        <w:rPr>
          <w:rFonts w:ascii="Cambria" w:hAnsi="Cambria"/>
        </w:rPr>
      </w:pPr>
      <w:r w:rsidRPr="00E25C1D">
        <w:rPr>
          <w:rFonts w:ascii="Cambria" w:hAnsi="Cambria"/>
        </w:rPr>
        <w:br w:type="page"/>
      </w:r>
    </w:p>
    <w:p w14:paraId="6CCFECA1" w14:textId="14981175" w:rsidR="003C146A" w:rsidRDefault="003C146A" w:rsidP="00084CA3">
      <w:pPr>
        <w:pStyle w:val="ATAModuleTitle"/>
      </w:pPr>
      <w:bookmarkStart w:id="47" w:name="_Toc455663589"/>
      <w:r>
        <w:lastRenderedPageBreak/>
        <w:t>Part 6: Security Technology</w:t>
      </w:r>
      <w:r w:rsidR="00084CA3">
        <w:t xml:space="preserve"> (Module 13)</w:t>
      </w:r>
      <w:bookmarkEnd w:id="4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138"/>
      </w:tblGrid>
      <w:tr w:rsidR="003C146A" w:rsidRPr="00BE7CC8" w14:paraId="38CA7CD9" w14:textId="77777777" w:rsidTr="00857C32">
        <w:tc>
          <w:tcPr>
            <w:tcW w:w="2610" w:type="dxa"/>
          </w:tcPr>
          <w:p w14:paraId="52B676DD" w14:textId="77777777" w:rsidR="003C146A" w:rsidRPr="00BE7CC8" w:rsidRDefault="003C146A" w:rsidP="003C146A">
            <w:pPr>
              <w:keepNext/>
              <w:keepLines/>
              <w:rPr>
                <w:rFonts w:ascii="Cambria" w:hAnsi="Cambria"/>
                <w:b/>
              </w:rPr>
            </w:pPr>
            <w:r w:rsidRPr="00BE7CC8">
              <w:rPr>
                <w:rFonts w:ascii="Cambria" w:hAnsi="Cambria"/>
                <w:b/>
              </w:rPr>
              <w:t>Purpose:</w:t>
            </w:r>
          </w:p>
        </w:tc>
        <w:tc>
          <w:tcPr>
            <w:tcW w:w="6138" w:type="dxa"/>
          </w:tcPr>
          <w:p w14:paraId="7F1A8E1A" w14:textId="5AA01A10" w:rsidR="003C146A" w:rsidRPr="00BE7CC8" w:rsidRDefault="003C146A" w:rsidP="003C146A">
            <w:pPr>
              <w:keepNext/>
              <w:keepLines/>
              <w:rPr>
                <w:rFonts w:ascii="Cambria" w:hAnsi="Cambria"/>
              </w:rPr>
            </w:pPr>
            <w:r w:rsidRPr="00BE7CC8">
              <w:rPr>
                <w:rFonts w:ascii="Cambria" w:hAnsi="Cambria"/>
              </w:rPr>
              <w:t xml:space="preserve">To develop a </w:t>
            </w:r>
            <w:r w:rsidR="00BC055C" w:rsidRPr="00BE7CC8">
              <w:rPr>
                <w:rFonts w:ascii="Cambria" w:hAnsi="Cambria"/>
              </w:rPr>
              <w:t xml:space="preserve">security </w:t>
            </w:r>
            <w:r w:rsidRPr="00BE7CC8">
              <w:rPr>
                <w:rFonts w:ascii="Cambria" w:hAnsi="Cambria"/>
              </w:rPr>
              <w:t>technology plan for the protection of the National Ministries Building</w:t>
            </w:r>
          </w:p>
        </w:tc>
      </w:tr>
      <w:tr w:rsidR="00BC055C" w:rsidRPr="00BE7CC8" w14:paraId="6C2EEA63" w14:textId="77777777" w:rsidTr="00857C32">
        <w:tc>
          <w:tcPr>
            <w:tcW w:w="2610" w:type="dxa"/>
          </w:tcPr>
          <w:p w14:paraId="1062FB11" w14:textId="693381C5" w:rsidR="00BC055C" w:rsidRPr="00BE7CC8" w:rsidRDefault="00BC055C" w:rsidP="003C146A">
            <w:pPr>
              <w:keepNext/>
              <w:keepLines/>
              <w:rPr>
                <w:rFonts w:ascii="Cambria" w:hAnsi="Cambria"/>
                <w:b/>
              </w:rPr>
            </w:pPr>
            <w:r w:rsidRPr="00BE7CC8">
              <w:rPr>
                <w:rFonts w:ascii="Cambria" w:hAnsi="Cambria"/>
                <w:b/>
              </w:rPr>
              <w:t>Reference:</w:t>
            </w:r>
          </w:p>
        </w:tc>
        <w:tc>
          <w:tcPr>
            <w:tcW w:w="6138" w:type="dxa"/>
          </w:tcPr>
          <w:p w14:paraId="4046837B" w14:textId="3EB82749" w:rsidR="00BC055C" w:rsidRPr="00BE7CC8" w:rsidRDefault="00BC055C" w:rsidP="00BC055C">
            <w:pPr>
              <w:keepNext/>
              <w:keepLines/>
              <w:rPr>
                <w:rFonts w:ascii="Cambria" w:hAnsi="Cambria"/>
              </w:rPr>
            </w:pPr>
            <w:r w:rsidRPr="00BE7CC8">
              <w:rPr>
                <w:rFonts w:ascii="Cambria" w:hAnsi="Cambria"/>
              </w:rPr>
              <w:t>Module 13: Security Technology</w:t>
            </w:r>
          </w:p>
        </w:tc>
      </w:tr>
      <w:tr w:rsidR="00BC055C" w:rsidRPr="00BE7CC8" w14:paraId="3B0040D6" w14:textId="77777777" w:rsidTr="00857C32">
        <w:tc>
          <w:tcPr>
            <w:tcW w:w="2610" w:type="dxa"/>
          </w:tcPr>
          <w:p w14:paraId="3A7CD154" w14:textId="77777777" w:rsidR="00BC055C" w:rsidRPr="00BE7CC8" w:rsidRDefault="00BC055C" w:rsidP="003C146A">
            <w:pPr>
              <w:keepNext/>
              <w:keepLines/>
              <w:rPr>
                <w:rFonts w:ascii="Cambria" w:hAnsi="Cambria"/>
                <w:b/>
              </w:rPr>
            </w:pPr>
            <w:r w:rsidRPr="00BE7CC8">
              <w:rPr>
                <w:rFonts w:ascii="Cambria" w:hAnsi="Cambria"/>
                <w:b/>
              </w:rPr>
              <w:t>Duration:</w:t>
            </w:r>
          </w:p>
        </w:tc>
        <w:tc>
          <w:tcPr>
            <w:tcW w:w="6138" w:type="dxa"/>
          </w:tcPr>
          <w:p w14:paraId="61775B8E" w14:textId="73912DF1" w:rsidR="00BC055C" w:rsidRPr="00BE7CC8" w:rsidRDefault="00857C32" w:rsidP="003C146A">
            <w:pPr>
              <w:keepNext/>
              <w:keepLines/>
              <w:rPr>
                <w:rFonts w:ascii="Cambria" w:hAnsi="Cambria"/>
              </w:rPr>
            </w:pPr>
            <w:r>
              <w:rPr>
                <w:rFonts w:ascii="Cambria" w:hAnsi="Cambria"/>
              </w:rPr>
              <w:t>60 minutes (40-exercise; 20-debrief)</w:t>
            </w:r>
          </w:p>
        </w:tc>
      </w:tr>
      <w:tr w:rsidR="00BC055C" w:rsidRPr="00BE7CC8" w14:paraId="7B22F222" w14:textId="77777777" w:rsidTr="00857C32">
        <w:tc>
          <w:tcPr>
            <w:tcW w:w="2610" w:type="dxa"/>
          </w:tcPr>
          <w:p w14:paraId="13C41AF3" w14:textId="77777777" w:rsidR="00BC055C" w:rsidRPr="00BE7CC8" w:rsidRDefault="00BC055C" w:rsidP="003C146A">
            <w:pPr>
              <w:keepNext/>
              <w:keepLines/>
              <w:rPr>
                <w:rFonts w:ascii="Cambria" w:hAnsi="Cambria"/>
                <w:b/>
              </w:rPr>
            </w:pPr>
            <w:r w:rsidRPr="00BE7CC8">
              <w:rPr>
                <w:rFonts w:ascii="Cambria" w:hAnsi="Cambria"/>
                <w:b/>
              </w:rPr>
              <w:t>Group composition:</w:t>
            </w:r>
          </w:p>
        </w:tc>
        <w:tc>
          <w:tcPr>
            <w:tcW w:w="6138" w:type="dxa"/>
          </w:tcPr>
          <w:p w14:paraId="654AA182" w14:textId="77777777" w:rsidR="00BC055C" w:rsidRPr="00BE7CC8" w:rsidRDefault="00BC055C" w:rsidP="003C146A">
            <w:pPr>
              <w:keepNext/>
              <w:keepLines/>
              <w:rPr>
                <w:rFonts w:ascii="Cambria" w:hAnsi="Cambria"/>
              </w:rPr>
            </w:pPr>
            <w:r w:rsidRPr="00BE7CC8">
              <w:rPr>
                <w:rFonts w:ascii="Cambria" w:hAnsi="Cambria"/>
              </w:rPr>
              <w:t>Table groups</w:t>
            </w:r>
          </w:p>
        </w:tc>
      </w:tr>
      <w:tr w:rsidR="00857C32" w:rsidRPr="00BE7CC8" w14:paraId="17A38636" w14:textId="77777777" w:rsidTr="00857C32">
        <w:tc>
          <w:tcPr>
            <w:tcW w:w="2610" w:type="dxa"/>
          </w:tcPr>
          <w:p w14:paraId="445D96E2" w14:textId="776082AE" w:rsidR="00857C32" w:rsidRPr="00BE7CC8" w:rsidRDefault="00857C32" w:rsidP="003C146A">
            <w:pPr>
              <w:keepNext/>
              <w:keepLines/>
              <w:rPr>
                <w:rFonts w:ascii="Cambria" w:hAnsi="Cambria"/>
                <w:b/>
              </w:rPr>
            </w:pPr>
            <w:r>
              <w:rPr>
                <w:rFonts w:ascii="Cambria" w:hAnsi="Cambria"/>
                <w:b/>
              </w:rPr>
              <w:t>Debrief:</w:t>
            </w:r>
          </w:p>
        </w:tc>
        <w:tc>
          <w:tcPr>
            <w:tcW w:w="6138" w:type="dxa"/>
          </w:tcPr>
          <w:p w14:paraId="55722934" w14:textId="4C824ED6" w:rsidR="00857C32" w:rsidRPr="00BE7CC8" w:rsidRDefault="00857C32" w:rsidP="003C146A">
            <w:pPr>
              <w:keepNext/>
              <w:keepLines/>
              <w:rPr>
                <w:rFonts w:ascii="Cambria" w:hAnsi="Cambria"/>
              </w:rPr>
            </w:pPr>
            <w:r>
              <w:rPr>
                <w:rFonts w:ascii="Cambria" w:hAnsi="Cambria"/>
              </w:rPr>
              <w:t>Presentation and discussion</w:t>
            </w:r>
          </w:p>
        </w:tc>
      </w:tr>
      <w:tr w:rsidR="00160CD7" w:rsidRPr="00BE7CC8" w14:paraId="4301FCB3" w14:textId="77777777" w:rsidTr="00857C32">
        <w:tc>
          <w:tcPr>
            <w:tcW w:w="2610" w:type="dxa"/>
          </w:tcPr>
          <w:p w14:paraId="7554511B" w14:textId="2CB6E5CE" w:rsidR="00160CD7" w:rsidRPr="00160CD7" w:rsidRDefault="00160CD7" w:rsidP="00160CD7">
            <w:pPr>
              <w:keepNext/>
              <w:keepLines/>
              <w:rPr>
                <w:rFonts w:ascii="Cambria" w:hAnsi="Cambria"/>
                <w:b/>
              </w:rPr>
            </w:pPr>
            <w:r w:rsidRPr="00160CD7">
              <w:rPr>
                <w:rFonts w:ascii="Cambria" w:hAnsi="Cambria"/>
                <w:b/>
              </w:rPr>
              <w:t>Equipment:</w:t>
            </w:r>
          </w:p>
        </w:tc>
        <w:tc>
          <w:tcPr>
            <w:tcW w:w="6138" w:type="dxa"/>
          </w:tcPr>
          <w:p w14:paraId="3EB864DB" w14:textId="7F9AD3A4" w:rsidR="00160CD7" w:rsidRPr="00160CD7" w:rsidRDefault="00160CD7" w:rsidP="00160CD7">
            <w:pPr>
              <w:keepNext/>
              <w:keepLines/>
              <w:rPr>
                <w:rFonts w:ascii="Cambria" w:hAnsi="Cambria"/>
              </w:rPr>
            </w:pPr>
            <w:r w:rsidRPr="00160CD7">
              <w:rPr>
                <w:rFonts w:ascii="Cambria" w:hAnsi="Cambria"/>
              </w:rPr>
              <w:t>National Ministries Building Complex Map</w:t>
            </w:r>
          </w:p>
        </w:tc>
      </w:tr>
    </w:tbl>
    <w:p w14:paraId="3BD1A4F6" w14:textId="3A1614FC" w:rsidR="00857C32" w:rsidRPr="00DA4A51" w:rsidRDefault="00857C32" w:rsidP="00DA4A51">
      <w:pPr>
        <w:pStyle w:val="ATAHeadingLevel1"/>
      </w:pPr>
      <w:bookmarkStart w:id="48" w:name="_Toc449349618"/>
      <w:r w:rsidRPr="00DA4A51">
        <w:t>Develop a Security Technology Plan</w:t>
      </w:r>
    </w:p>
    <w:bookmarkEnd w:id="48"/>
    <w:p w14:paraId="18FB671C" w14:textId="385E9148" w:rsidR="003C146A" w:rsidRDefault="003C146A" w:rsidP="003C146A">
      <w:pPr>
        <w:pStyle w:val="ataBody0"/>
        <w:keepNext/>
        <w:keepLines/>
      </w:pPr>
      <w:r w:rsidRPr="000B2403">
        <w:t xml:space="preserve">You will now work with your team to develop a technology plan for the </w:t>
      </w:r>
      <w:r>
        <w:t xml:space="preserve">National Ministries Building. </w:t>
      </w:r>
      <w:r w:rsidRPr="000B2403">
        <w:t xml:space="preserve">Before you begin, review Adjacent Country Intelligence Report and Related </w:t>
      </w:r>
      <w:r>
        <w:t>Threat Analysis</w:t>
      </w:r>
      <w:r w:rsidRPr="000B2403">
        <w:t xml:space="preserve"> Statements. This </w:t>
      </w:r>
      <w:r>
        <w:t xml:space="preserve">information has already been provided to you in the section </w:t>
      </w:r>
      <w:r w:rsidR="00FB4F98">
        <w:t xml:space="preserve">from </w:t>
      </w:r>
      <w:r w:rsidR="00FB4F98" w:rsidRPr="00FB4F98">
        <w:rPr>
          <w:i/>
        </w:rPr>
        <w:t>Module 10: Analyzing the Threat</w:t>
      </w:r>
      <w:r w:rsidR="00FB4F98">
        <w:t>, en</w:t>
      </w:r>
      <w:r>
        <w:t>titled National Ministries Building</w:t>
      </w:r>
      <w:r w:rsidRPr="00721E3B">
        <w:t xml:space="preserve"> Data Collection in Part 3: Threat Analysis</w:t>
      </w:r>
      <w:r>
        <w:t xml:space="preserve">. </w:t>
      </w:r>
    </w:p>
    <w:p w14:paraId="7FAF4CBF" w14:textId="77777777" w:rsidR="003C146A" w:rsidRPr="000B2403" w:rsidRDefault="003C146A" w:rsidP="003C146A">
      <w:pPr>
        <w:pStyle w:val="ataBody0"/>
        <w:keepNext/>
        <w:keepLines/>
      </w:pPr>
    </w:p>
    <w:p w14:paraId="032048B5" w14:textId="77777777" w:rsidR="003C146A" w:rsidRPr="000B2403" w:rsidRDefault="003C146A" w:rsidP="003C146A">
      <w:pPr>
        <w:pStyle w:val="ataBody0"/>
        <w:keepNext/>
        <w:keepLines/>
      </w:pPr>
      <w:r>
        <w:t>As you develop your technology plan, b</w:t>
      </w:r>
      <w:r w:rsidRPr="000B2403">
        <w:t xml:space="preserve">ase your team’s </w:t>
      </w:r>
      <w:r>
        <w:t>conclusions</w:t>
      </w:r>
      <w:r w:rsidRPr="000B2403">
        <w:t xml:space="preserve"> on the following:</w:t>
      </w:r>
    </w:p>
    <w:p w14:paraId="0891EB0D" w14:textId="77777777" w:rsidR="003C146A" w:rsidRPr="000B2403" w:rsidRDefault="003C146A" w:rsidP="00986BC2">
      <w:pPr>
        <w:pStyle w:val="ATABulletLevel01BodySlide"/>
      </w:pPr>
      <w:r>
        <w:t>The</w:t>
      </w:r>
      <w:r w:rsidRPr="000B2403">
        <w:t xml:space="preserve"> Adjacent Country Intelligence Report and Related </w:t>
      </w:r>
      <w:r>
        <w:t xml:space="preserve">Threat Analysis </w:t>
      </w:r>
      <w:r w:rsidRPr="000B2403">
        <w:t>Statements</w:t>
      </w:r>
    </w:p>
    <w:p w14:paraId="60F2F40A" w14:textId="77777777" w:rsidR="003C146A" w:rsidRDefault="003C146A" w:rsidP="00986BC2">
      <w:pPr>
        <w:pStyle w:val="ATABulletLevel01BodySlide"/>
      </w:pPr>
      <w:r w:rsidRPr="000B2403">
        <w:t xml:space="preserve">Letter from </w:t>
      </w:r>
      <w:r>
        <w:t>National Ministries Building</w:t>
      </w:r>
      <w:r w:rsidRPr="000B2403">
        <w:t xml:space="preserve"> Facility Director in Response to Data Call</w:t>
      </w:r>
      <w:r>
        <w:t xml:space="preserve"> (recall that this information was provided to you in the </w:t>
      </w:r>
      <w:r w:rsidRPr="00721E3B">
        <w:t>Facility Director’s Second Response Letter</w:t>
      </w:r>
      <w:r>
        <w:t>, found in Part 2: Prioritizing Critical Assets)</w:t>
      </w:r>
    </w:p>
    <w:p w14:paraId="63891BCE" w14:textId="77777777" w:rsidR="003C146A" w:rsidRDefault="003C146A" w:rsidP="00E25C1D">
      <w:pPr>
        <w:pStyle w:val="ataBody0"/>
      </w:pPr>
    </w:p>
    <w:p w14:paraId="1DFCAC3E" w14:textId="77777777" w:rsidR="003C146A" w:rsidRPr="000B2403" w:rsidRDefault="003C146A" w:rsidP="00E25C1D">
      <w:pPr>
        <w:pStyle w:val="ataBody0"/>
      </w:pPr>
      <w:r w:rsidRPr="000B2403">
        <w:t>As you develop your plans, recommend any detection and assessment, delay</w:t>
      </w:r>
      <w:r>
        <w:t>,</w:t>
      </w:r>
      <w:r w:rsidRPr="000B2403">
        <w:t xml:space="preserve"> and response solutions that appear to effectively prevent or mitigate the threat. Also, note that while the focus is on technical soluti</w:t>
      </w:r>
      <w:r>
        <w:t>ons, you can also recommend non</w:t>
      </w:r>
      <w:r w:rsidRPr="000B2403">
        <w:t>technical solutions and related security and protection policies and procedures.</w:t>
      </w:r>
    </w:p>
    <w:p w14:paraId="3F52E486" w14:textId="77777777" w:rsidR="00E25C1D" w:rsidRDefault="00E25C1D">
      <w:pPr>
        <w:rPr>
          <w:rFonts w:ascii="Cambria" w:hAnsi="Cambria"/>
          <w:b/>
          <w:u w:val="single"/>
        </w:rPr>
      </w:pPr>
      <w:r>
        <w:br w:type="page"/>
      </w:r>
    </w:p>
    <w:p w14:paraId="2292A75A" w14:textId="198C883A" w:rsidR="003C146A" w:rsidRPr="002915D4" w:rsidRDefault="00BE7CC8" w:rsidP="00DA4A51">
      <w:pPr>
        <w:pStyle w:val="ATAHeadingLevel2"/>
      </w:pPr>
      <w:r>
        <w:lastRenderedPageBreak/>
        <w:t>Directions:</w:t>
      </w:r>
    </w:p>
    <w:p w14:paraId="6F2AECED" w14:textId="77777777" w:rsidR="003C146A" w:rsidRDefault="003C146A" w:rsidP="00986BC2">
      <w:pPr>
        <w:pStyle w:val="ataNumberedList"/>
        <w:keepNext/>
        <w:keepLines/>
        <w:numPr>
          <w:ilvl w:val="0"/>
          <w:numId w:val="50"/>
        </w:numPr>
      </w:pPr>
      <w:r>
        <w:t>Refer back to the section titled National Ministries Building</w:t>
      </w:r>
      <w:r w:rsidRPr="001E45D1">
        <w:t xml:space="preserve"> Data Collection in </w:t>
      </w:r>
      <w:r w:rsidRPr="00986BC2">
        <w:rPr>
          <w:b/>
        </w:rPr>
        <w:t>Part 3: Threat Analysis</w:t>
      </w:r>
      <w:r>
        <w:t>. Pay particular attention to the</w:t>
      </w:r>
      <w:r w:rsidRPr="001E45D1">
        <w:t xml:space="preserve"> </w:t>
      </w:r>
      <w:r>
        <w:t>Adjacent Country Intelligence Report.</w:t>
      </w:r>
    </w:p>
    <w:p w14:paraId="5CD04582" w14:textId="77777777" w:rsidR="003C146A" w:rsidRDefault="003C146A" w:rsidP="00986BC2">
      <w:pPr>
        <w:pStyle w:val="ataNumberedList"/>
      </w:pPr>
      <w:r>
        <w:t xml:space="preserve">Read through the finalized threat analysis statements for the Urban Front Terrorist organization and Union Workers for a Better Life activist group and the Intelligence Bulletin below. </w:t>
      </w:r>
    </w:p>
    <w:p w14:paraId="3D0762C5" w14:textId="77777777" w:rsidR="003C146A" w:rsidRDefault="003C146A" w:rsidP="00986BC2">
      <w:pPr>
        <w:pStyle w:val="ataNumberedList"/>
        <w:keepNext/>
        <w:keepLines/>
      </w:pPr>
      <w:r>
        <w:t xml:space="preserve">Develop a technology plan for the National Ministries Building. Base your plan on: </w:t>
      </w:r>
    </w:p>
    <w:p w14:paraId="5F64F189" w14:textId="77777777" w:rsidR="003C146A" w:rsidRPr="004F3008" w:rsidRDefault="003C146A" w:rsidP="00E25C1D">
      <w:pPr>
        <w:pStyle w:val="ATABulletLevel02BodySlide"/>
      </w:pPr>
      <w:r w:rsidRPr="004F3008">
        <w:t>The Adjacent Country Intelligence Report</w:t>
      </w:r>
      <w:r>
        <w:t xml:space="preserve">, </w:t>
      </w:r>
      <w:r w:rsidRPr="004F3008">
        <w:t>Related Threat Analysis Statements</w:t>
      </w:r>
      <w:r>
        <w:t>, and the Intelligence Bulletin.</w:t>
      </w:r>
    </w:p>
    <w:p w14:paraId="3E930A08" w14:textId="77777777" w:rsidR="003C146A" w:rsidRPr="004F3008" w:rsidRDefault="003C146A" w:rsidP="00E25C1D">
      <w:pPr>
        <w:pStyle w:val="ATABulletLevel02BodySlide"/>
      </w:pPr>
      <w:r w:rsidRPr="004F3008">
        <w:t xml:space="preserve">Letter from </w:t>
      </w:r>
      <w:r>
        <w:t>National Ministries Building</w:t>
      </w:r>
      <w:r w:rsidRPr="004F3008">
        <w:t xml:space="preserve"> Facility Director in Response to Data Call (recall that this information was provided to you in the Facility Director’s Second Response Letter, found in Part 2: Prioritizing </w:t>
      </w:r>
      <w:r>
        <w:t>Critical</w:t>
      </w:r>
      <w:r w:rsidRPr="004F3008">
        <w:t xml:space="preserve"> Assets)</w:t>
      </w:r>
    </w:p>
    <w:p w14:paraId="29F4B903" w14:textId="74109F68" w:rsidR="003C146A" w:rsidRPr="007F33B6" w:rsidRDefault="003C146A" w:rsidP="0046077B">
      <w:pPr>
        <w:pStyle w:val="ataNumberedList"/>
        <w:keepNext/>
        <w:keepLines/>
        <w:numPr>
          <w:ilvl w:val="0"/>
          <w:numId w:val="21"/>
        </w:numPr>
      </w:pPr>
      <w:r w:rsidRPr="007F33B6">
        <w:t xml:space="preserve">Document your team’s solutions in </w:t>
      </w:r>
      <w:r w:rsidRPr="00560085">
        <w:rPr>
          <w:i/>
        </w:rPr>
        <w:t xml:space="preserve">Table </w:t>
      </w:r>
      <w:r w:rsidR="00A55AB5">
        <w:rPr>
          <w:i/>
        </w:rPr>
        <w:t>10</w:t>
      </w:r>
      <w:r w:rsidRPr="00560085">
        <w:rPr>
          <w:i/>
        </w:rPr>
        <w:t xml:space="preserve">: </w:t>
      </w:r>
      <w:r w:rsidR="00997617">
        <w:rPr>
          <w:i/>
        </w:rPr>
        <w:t xml:space="preserve">Security </w:t>
      </w:r>
      <w:r w:rsidRPr="00560085">
        <w:rPr>
          <w:i/>
        </w:rPr>
        <w:t>Technology Plan for National Ministries Building</w:t>
      </w:r>
      <w:r>
        <w:t>. Make sure your team’s plan addresses all functions of an effective physical protection system: det</w:t>
      </w:r>
      <w:r w:rsidRPr="004F3008">
        <w:t>ection and assessment, delay, and response</w:t>
      </w:r>
      <w:r>
        <w:t>.</w:t>
      </w:r>
    </w:p>
    <w:p w14:paraId="2C6A7558" w14:textId="77777777" w:rsidR="003C146A" w:rsidRPr="007F33B6" w:rsidRDefault="003C146A" w:rsidP="0046077B">
      <w:pPr>
        <w:pStyle w:val="ataNumberedList"/>
        <w:numPr>
          <w:ilvl w:val="0"/>
          <w:numId w:val="21"/>
        </w:numPr>
      </w:pPr>
      <w:r>
        <w:t>Your team will have 1 hour to complete the worksheet</w:t>
      </w:r>
      <w:r w:rsidRPr="007F33B6">
        <w:t xml:space="preserve">. </w:t>
      </w:r>
    </w:p>
    <w:p w14:paraId="0B246EDD" w14:textId="241EC776" w:rsidR="003C146A" w:rsidRDefault="003C146A" w:rsidP="00857C32">
      <w:pPr>
        <w:pStyle w:val="ATAHeadingLevel3"/>
      </w:pPr>
      <w:bookmarkStart w:id="49" w:name="_Toc449349619"/>
      <w:r>
        <w:lastRenderedPageBreak/>
        <w:t>Finalized Threat Analysis Statements and Intelligence Bulletin</w:t>
      </w:r>
      <w:bookmarkEnd w:id="49"/>
    </w:p>
    <w:tbl>
      <w:tblPr>
        <w:tblW w:w="0" w:type="auto"/>
        <w:tblInd w:w="1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Look w:val="04A0" w:firstRow="1" w:lastRow="0" w:firstColumn="1" w:lastColumn="0" w:noHBand="0" w:noVBand="1"/>
      </w:tblPr>
      <w:tblGrid>
        <w:gridCol w:w="8838"/>
      </w:tblGrid>
      <w:tr w:rsidR="003C146A" w:rsidRPr="0060271F" w14:paraId="6ED5DE68" w14:textId="77777777" w:rsidTr="003C146A">
        <w:trPr>
          <w:trHeight w:val="2321"/>
        </w:trPr>
        <w:tc>
          <w:tcPr>
            <w:tcW w:w="9540" w:type="dxa"/>
            <w:tcMar>
              <w:top w:w="0" w:type="dxa"/>
              <w:left w:w="108" w:type="dxa"/>
              <w:bottom w:w="0" w:type="dxa"/>
              <w:right w:w="108" w:type="dxa"/>
            </w:tcMar>
          </w:tcPr>
          <w:p w14:paraId="0FBDC91D" w14:textId="77777777" w:rsidR="003C146A" w:rsidRDefault="003C146A" w:rsidP="003C146A">
            <w:pPr>
              <w:pStyle w:val="ataBody0"/>
              <w:keepNext/>
              <w:keepLines/>
              <w:spacing w:before="60"/>
              <w:jc w:val="center"/>
              <w:rPr>
                <w:b/>
              </w:rPr>
            </w:pPr>
            <w:r>
              <w:rPr>
                <w:b/>
              </w:rPr>
              <w:t>Finalized Threat Analysis Statement for</w:t>
            </w:r>
          </w:p>
          <w:p w14:paraId="7ED9132E" w14:textId="77777777" w:rsidR="003C146A" w:rsidRPr="007F33B6" w:rsidRDefault="003C146A" w:rsidP="003C146A">
            <w:pPr>
              <w:pStyle w:val="ataBody0"/>
              <w:keepNext/>
              <w:keepLines/>
              <w:jc w:val="center"/>
              <w:rPr>
                <w:b/>
              </w:rPr>
            </w:pPr>
            <w:r>
              <w:rPr>
                <w:b/>
              </w:rPr>
              <w:t>Urban Front Terrorist Organization</w:t>
            </w:r>
          </w:p>
          <w:p w14:paraId="6E091E22" w14:textId="77777777" w:rsidR="003C146A" w:rsidRPr="0060271F" w:rsidRDefault="003C146A" w:rsidP="003C146A">
            <w:pPr>
              <w:pStyle w:val="ataBody0"/>
              <w:keepNext/>
              <w:keepLines/>
              <w:spacing w:after="60"/>
            </w:pPr>
            <w:r w:rsidRPr="00D2481A">
              <w:t xml:space="preserve">It is believed that the </w:t>
            </w:r>
            <w:r>
              <w:t>Urban Front</w:t>
            </w:r>
            <w:r w:rsidRPr="00D2481A">
              <w:t xml:space="preserve"> Terrorist organization may attempt to detonate an explosive device outside a national icon through the use of a vehicle bomb near the facility or through the use of a suicide bomber inside a national icon. The terrorist’s desire would be to create a mass </w:t>
            </w:r>
            <w:r>
              <w:t>casualty</w:t>
            </w:r>
            <w:r w:rsidRPr="00D2481A">
              <w:t xml:space="preserve"> situation. The use of an insider is highly probable based on similar attacks in adjacent countries. The use of a remote detonation device is highly probable. Based on a score of 36, with no current targeting information related to the </w:t>
            </w:r>
            <w:r>
              <w:t>National Ministries Building</w:t>
            </w:r>
            <w:r w:rsidRPr="00D2481A">
              <w:t xml:space="preserve"> to either increase or decrease the score, it is believed that an attack on the </w:t>
            </w:r>
            <w:r>
              <w:t>National Ministries Building</w:t>
            </w:r>
            <w:r w:rsidRPr="00D2481A">
              <w:t xml:space="preserve"> by this group is rated as medium probability.</w:t>
            </w:r>
          </w:p>
        </w:tc>
      </w:tr>
    </w:tbl>
    <w:p w14:paraId="1DC236E4" w14:textId="77777777" w:rsidR="003C146A" w:rsidRDefault="003C146A" w:rsidP="003C146A">
      <w:pPr>
        <w:pStyle w:val="ataBody0"/>
        <w:keepNext/>
        <w:keepLines/>
      </w:pPr>
    </w:p>
    <w:p w14:paraId="3EC08D17" w14:textId="77777777" w:rsidR="003C146A" w:rsidRPr="007F33B6" w:rsidRDefault="003C146A" w:rsidP="003C146A">
      <w:pPr>
        <w:pStyle w:val="ataBody0"/>
        <w:keepNext/>
        <w:keepLines/>
      </w:pPr>
    </w:p>
    <w:tbl>
      <w:tblPr>
        <w:tblW w:w="0" w:type="auto"/>
        <w:tblInd w:w="1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Look w:val="04A0" w:firstRow="1" w:lastRow="0" w:firstColumn="1" w:lastColumn="0" w:noHBand="0" w:noVBand="1"/>
      </w:tblPr>
      <w:tblGrid>
        <w:gridCol w:w="8838"/>
      </w:tblGrid>
      <w:tr w:rsidR="003C146A" w:rsidRPr="0060271F" w14:paraId="63A02618" w14:textId="77777777" w:rsidTr="003C146A">
        <w:trPr>
          <w:trHeight w:val="2321"/>
        </w:trPr>
        <w:tc>
          <w:tcPr>
            <w:tcW w:w="9540" w:type="dxa"/>
            <w:tcMar>
              <w:top w:w="0" w:type="dxa"/>
              <w:left w:w="108" w:type="dxa"/>
              <w:bottom w:w="0" w:type="dxa"/>
              <w:right w:w="108" w:type="dxa"/>
            </w:tcMar>
          </w:tcPr>
          <w:p w14:paraId="7BF17109" w14:textId="77777777" w:rsidR="003C146A" w:rsidRDefault="003C146A" w:rsidP="003C146A">
            <w:pPr>
              <w:pStyle w:val="ataBody0"/>
              <w:keepNext/>
              <w:keepLines/>
              <w:spacing w:before="60"/>
              <w:jc w:val="center"/>
              <w:rPr>
                <w:b/>
              </w:rPr>
            </w:pPr>
            <w:r>
              <w:rPr>
                <w:b/>
              </w:rPr>
              <w:t>Finalized Threat Analysis Statement for</w:t>
            </w:r>
          </w:p>
          <w:p w14:paraId="788A639F" w14:textId="77777777" w:rsidR="003C146A" w:rsidRPr="007F33B6" w:rsidRDefault="003C146A" w:rsidP="003C146A">
            <w:pPr>
              <w:pStyle w:val="ataBody0"/>
              <w:keepNext/>
              <w:keepLines/>
              <w:jc w:val="center"/>
              <w:rPr>
                <w:b/>
              </w:rPr>
            </w:pPr>
            <w:r>
              <w:rPr>
                <w:b/>
              </w:rPr>
              <w:t>Union of Workers for a Better Life Activist Group</w:t>
            </w:r>
          </w:p>
          <w:p w14:paraId="1AFC7EFB" w14:textId="77777777" w:rsidR="003C146A" w:rsidRPr="0060271F" w:rsidRDefault="003C146A" w:rsidP="003C146A">
            <w:pPr>
              <w:pStyle w:val="ataBody0"/>
              <w:keepNext/>
              <w:keepLines/>
              <w:spacing w:after="60"/>
            </w:pPr>
            <w:r w:rsidRPr="00D2481A">
              <w:t xml:space="preserve">It is believed that the Union </w:t>
            </w:r>
            <w:r>
              <w:t xml:space="preserve">of </w:t>
            </w:r>
            <w:r w:rsidRPr="00D2481A">
              <w:t xml:space="preserve">Workers for a Better Life has targeted the </w:t>
            </w:r>
            <w:r>
              <w:t>National Ministries Building</w:t>
            </w:r>
            <w:r w:rsidRPr="00D2481A">
              <w:t xml:space="preserve"> for a future protest. The number of protestors is estimated at one hundred, but could exceed that number considering that the group’s total membership is estimated to be over 1000 members. Although not known to be highly organized in the past, due to recent elections the grou</w:t>
            </w:r>
            <w:r>
              <w:t xml:space="preserve">p may begin to develop serious </w:t>
            </w:r>
            <w:r w:rsidRPr="00D2481A">
              <w:t>activist tactics. Intelligence gathered on the new leader of the group found he is encouraging the use of</w:t>
            </w:r>
            <w:r>
              <w:t xml:space="preserve"> pepper spray on non</w:t>
            </w:r>
            <w:r w:rsidRPr="00D2481A">
              <w:t xml:space="preserve">compliant members and public safety authorities. Due to layoffs of employees, tensions at the protest will be extremely high and potentially volatile. Based on a score of 52, there is a high probability that the Union will conduct protests at the </w:t>
            </w:r>
            <w:r>
              <w:t>National Ministries Building</w:t>
            </w:r>
            <w:r w:rsidRPr="00D2481A">
              <w:t>.</w:t>
            </w:r>
          </w:p>
        </w:tc>
      </w:tr>
    </w:tbl>
    <w:p w14:paraId="11E2486E" w14:textId="77777777" w:rsidR="003C146A" w:rsidRDefault="003C146A" w:rsidP="003C146A">
      <w:pPr>
        <w:pStyle w:val="ataBody0"/>
      </w:pPr>
    </w:p>
    <w:p w14:paraId="3101520B" w14:textId="77777777" w:rsidR="003C146A" w:rsidRDefault="003C146A" w:rsidP="003C146A">
      <w:pPr>
        <w:pStyle w:val="ataBody0"/>
      </w:pPr>
    </w:p>
    <w:tbl>
      <w:tblPr>
        <w:tblStyle w:val="TableGrid"/>
        <w:tblW w:w="0" w:type="auto"/>
        <w:tblLook w:val="04A0" w:firstRow="1" w:lastRow="0" w:firstColumn="1" w:lastColumn="0" w:noHBand="0" w:noVBand="1"/>
      </w:tblPr>
      <w:tblGrid>
        <w:gridCol w:w="8856"/>
      </w:tblGrid>
      <w:tr w:rsidR="003C146A" w14:paraId="392D566E" w14:textId="77777777" w:rsidTr="003C146A">
        <w:tc>
          <w:tcPr>
            <w:tcW w:w="9576" w:type="dxa"/>
          </w:tcPr>
          <w:p w14:paraId="1AB53EAC" w14:textId="77777777" w:rsidR="003C146A" w:rsidRPr="00515BCB" w:rsidRDefault="003C146A" w:rsidP="003C146A">
            <w:pPr>
              <w:pStyle w:val="ataBody0"/>
              <w:keepNext/>
              <w:keepLines/>
              <w:spacing w:before="60"/>
              <w:jc w:val="center"/>
              <w:rPr>
                <w:b/>
              </w:rPr>
            </w:pPr>
            <w:r w:rsidRPr="00515BCB">
              <w:rPr>
                <w:b/>
              </w:rPr>
              <w:t xml:space="preserve">Intelligence Bulletin concerning </w:t>
            </w:r>
          </w:p>
          <w:p w14:paraId="36321BAF" w14:textId="77777777" w:rsidR="003C146A" w:rsidRPr="00515BCB" w:rsidRDefault="003C146A" w:rsidP="003C146A">
            <w:pPr>
              <w:pStyle w:val="ataBody0"/>
              <w:keepNext/>
              <w:keepLines/>
              <w:spacing w:before="60"/>
              <w:jc w:val="center"/>
              <w:rPr>
                <w:b/>
              </w:rPr>
            </w:pPr>
            <w:r w:rsidRPr="00515BCB">
              <w:rPr>
                <w:b/>
              </w:rPr>
              <w:t xml:space="preserve">Union </w:t>
            </w:r>
            <w:r>
              <w:rPr>
                <w:b/>
              </w:rPr>
              <w:t xml:space="preserve">of </w:t>
            </w:r>
            <w:r w:rsidRPr="00515BCB">
              <w:rPr>
                <w:b/>
              </w:rPr>
              <w:t>Workers for a Better Life Activist Group</w:t>
            </w:r>
          </w:p>
          <w:p w14:paraId="755E2E91" w14:textId="77777777" w:rsidR="003C146A" w:rsidRPr="00560085" w:rsidRDefault="003C146A" w:rsidP="003C146A">
            <w:pPr>
              <w:pStyle w:val="ataBody0"/>
            </w:pPr>
            <w:r>
              <w:t>Verified law enforcement intelligence reports confirm that a laid off information technology group leader has developed a software program that is capable of overcoming the intrusion detection system of the National Ministries Building computer system. Recent law enforcement database entries indicate two intrusions in the last two weeks using techniques similar to the capabilities of this software program. No data or information was corrupted. These appear to be test or rehearsal intrusions for a future attack. Because of the upcoming protest, the possibility that the National Ministries Building computer system might experience an attack at the same time is highly likely.</w:t>
            </w:r>
          </w:p>
        </w:tc>
      </w:tr>
    </w:tbl>
    <w:p w14:paraId="1B598737" w14:textId="77777777" w:rsidR="003C146A" w:rsidRDefault="003C146A" w:rsidP="003C146A">
      <w:pPr>
        <w:pStyle w:val="ataBody0"/>
      </w:pPr>
    </w:p>
    <w:p w14:paraId="54A506DF" w14:textId="3A33CC85" w:rsidR="003C146A" w:rsidRDefault="003C146A" w:rsidP="00BC055C">
      <w:pPr>
        <w:keepNext/>
        <w:rPr>
          <w:b/>
          <w:sz w:val="20"/>
          <w:szCs w:val="20"/>
        </w:rPr>
      </w:pPr>
      <w:r w:rsidRPr="00D1075E">
        <w:rPr>
          <w:b/>
          <w:sz w:val="20"/>
          <w:szCs w:val="20"/>
        </w:rPr>
        <w:lastRenderedPageBreak/>
        <w:t xml:space="preserve">Table </w:t>
      </w:r>
      <w:r w:rsidR="00A55AB5">
        <w:rPr>
          <w:b/>
          <w:sz w:val="20"/>
          <w:szCs w:val="20"/>
        </w:rPr>
        <w:t>10</w:t>
      </w:r>
      <w:r w:rsidRPr="00D1075E">
        <w:rPr>
          <w:b/>
          <w:sz w:val="20"/>
          <w:szCs w:val="20"/>
        </w:rPr>
        <w:t xml:space="preserve">: </w:t>
      </w:r>
      <w:r w:rsidR="00BC055C">
        <w:rPr>
          <w:b/>
          <w:sz w:val="20"/>
          <w:szCs w:val="20"/>
        </w:rPr>
        <w:t xml:space="preserve">Security </w:t>
      </w:r>
      <w:r w:rsidRPr="00D1075E">
        <w:rPr>
          <w:b/>
          <w:sz w:val="20"/>
          <w:szCs w:val="20"/>
        </w:rPr>
        <w:t xml:space="preserve">Technology Plan for </w:t>
      </w:r>
      <w:r>
        <w:rPr>
          <w:b/>
          <w:sz w:val="20"/>
          <w:szCs w:val="20"/>
        </w:rPr>
        <w:t>National Ministries Building</w:t>
      </w:r>
      <w:r w:rsidRPr="00D1075E">
        <w:rPr>
          <w:b/>
          <w:sz w:val="20"/>
          <w:szCs w:val="20"/>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8784"/>
      </w:tblGrid>
      <w:tr w:rsidR="003C146A" w:rsidRPr="00C11152" w14:paraId="1E47A48B" w14:textId="77777777" w:rsidTr="003C146A">
        <w:trPr>
          <w:tblHeader/>
          <w:jc w:val="center"/>
        </w:trPr>
        <w:tc>
          <w:tcPr>
            <w:tcW w:w="8370" w:type="dxa"/>
            <w:shd w:val="clear" w:color="auto" w:fill="D9D9D9" w:themeFill="background1" w:themeFillShade="D9"/>
            <w:vAlign w:val="center"/>
          </w:tcPr>
          <w:p w14:paraId="5A057433" w14:textId="77777777" w:rsidR="003C146A" w:rsidRPr="00C11152" w:rsidRDefault="003C146A" w:rsidP="003C146A">
            <w:pPr>
              <w:keepNext/>
              <w:spacing w:before="120" w:after="120"/>
              <w:jc w:val="center"/>
              <w:rPr>
                <w:rFonts w:asciiTheme="majorHAnsi" w:eastAsia="Calibri" w:hAnsiTheme="majorHAnsi"/>
                <w:b/>
              </w:rPr>
            </w:pPr>
            <w:r w:rsidRPr="00C11152">
              <w:rPr>
                <w:rFonts w:asciiTheme="majorHAnsi" w:eastAsia="Calibri" w:hAnsiTheme="majorHAnsi"/>
                <w:b/>
              </w:rPr>
              <w:t>Detection and Assessment</w:t>
            </w:r>
          </w:p>
        </w:tc>
      </w:tr>
      <w:tr w:rsidR="003C146A" w:rsidRPr="007B1607" w14:paraId="773751AA" w14:textId="77777777" w:rsidTr="003C146A">
        <w:trPr>
          <w:tblHeader/>
          <w:jc w:val="center"/>
        </w:trPr>
        <w:tc>
          <w:tcPr>
            <w:tcW w:w="8370" w:type="dxa"/>
            <w:shd w:val="clear" w:color="auto" w:fill="auto"/>
            <w:vAlign w:val="center"/>
          </w:tcPr>
          <w:p w14:paraId="3D801E12" w14:textId="77777777" w:rsidR="003C146A" w:rsidRPr="00986BC2" w:rsidRDefault="003C146A" w:rsidP="00986BC2">
            <w:pPr>
              <w:pStyle w:val="ATABulletLevel01BodySlide"/>
              <w:rPr>
                <w:rStyle w:val="ATAAnswers"/>
              </w:rPr>
            </w:pPr>
            <w:r w:rsidRPr="00986BC2">
              <w:rPr>
                <w:rStyle w:val="ATAAnswers"/>
              </w:rPr>
              <w:t>Establish inspection stations immediately outside main entrance to National Ministries Building, to include:</w:t>
            </w:r>
          </w:p>
          <w:p w14:paraId="770E6D81" w14:textId="77777777" w:rsidR="003C146A" w:rsidRPr="00C11152" w:rsidRDefault="003C146A" w:rsidP="00986BC2">
            <w:pPr>
              <w:pStyle w:val="ataBullet2"/>
              <w:ind w:left="648" w:hanging="288"/>
              <w:rPr>
                <w:i/>
              </w:rPr>
            </w:pPr>
            <w:r w:rsidRPr="00C11152">
              <w:rPr>
                <w:i/>
              </w:rPr>
              <w:t>Package and bag search</w:t>
            </w:r>
          </w:p>
          <w:p w14:paraId="7F8BED50" w14:textId="77777777" w:rsidR="003C146A" w:rsidRPr="00C11152" w:rsidRDefault="003C146A" w:rsidP="00986BC2">
            <w:pPr>
              <w:pStyle w:val="ataBullet2"/>
              <w:ind w:left="648" w:hanging="288"/>
              <w:rPr>
                <w:i/>
              </w:rPr>
            </w:pPr>
            <w:r w:rsidRPr="00C11152">
              <w:rPr>
                <w:i/>
              </w:rPr>
              <w:t>Metal detectors</w:t>
            </w:r>
          </w:p>
          <w:p w14:paraId="361C1537" w14:textId="77777777" w:rsidR="003C146A" w:rsidRPr="00C11152" w:rsidRDefault="003C146A" w:rsidP="00986BC2">
            <w:pPr>
              <w:pStyle w:val="ataBullet2"/>
              <w:ind w:left="648" w:hanging="288"/>
              <w:rPr>
                <w:i/>
              </w:rPr>
            </w:pPr>
            <w:r w:rsidRPr="00C11152">
              <w:rPr>
                <w:i/>
              </w:rPr>
              <w:t>Explosives detectors (contracting assistance from local explosives-sniffing canine squads)</w:t>
            </w:r>
          </w:p>
          <w:p w14:paraId="6E66C242" w14:textId="77777777" w:rsidR="003C146A" w:rsidRPr="00C11152" w:rsidRDefault="003C146A" w:rsidP="00986BC2">
            <w:pPr>
              <w:pStyle w:val="ataBullet2"/>
              <w:ind w:left="648" w:hanging="288"/>
              <w:rPr>
                <w:rFonts w:ascii="Times New Roman" w:hAnsi="Times New Roman"/>
                <w:b/>
                <w:i/>
                <w:color w:val="0000FF"/>
              </w:rPr>
            </w:pPr>
            <w:r w:rsidRPr="00C11152">
              <w:rPr>
                <w:i/>
              </w:rPr>
              <w:t>Add sign-in procedure to existing employee identification badge check process</w:t>
            </w:r>
          </w:p>
        </w:tc>
      </w:tr>
      <w:tr w:rsidR="003C146A" w:rsidRPr="007B1607" w14:paraId="0B386154" w14:textId="77777777" w:rsidTr="003C146A">
        <w:trPr>
          <w:tblHeader/>
          <w:jc w:val="center"/>
        </w:trPr>
        <w:tc>
          <w:tcPr>
            <w:tcW w:w="8370" w:type="dxa"/>
            <w:shd w:val="clear" w:color="auto" w:fill="auto"/>
            <w:vAlign w:val="center"/>
          </w:tcPr>
          <w:p w14:paraId="2044D1FC" w14:textId="77777777" w:rsidR="003C146A" w:rsidRPr="00D44434" w:rsidRDefault="003C146A" w:rsidP="00D44434">
            <w:pPr>
              <w:pStyle w:val="ATABulletLevel01BodySlide"/>
              <w:rPr>
                <w:rStyle w:val="ATAAnswers"/>
              </w:rPr>
            </w:pPr>
            <w:r w:rsidRPr="00D44434">
              <w:rPr>
                <w:rStyle w:val="ATAAnswers"/>
              </w:rPr>
              <w:t>Install CCTV monitoring in any exit and entry areas presently not equipped.</w:t>
            </w:r>
          </w:p>
        </w:tc>
      </w:tr>
      <w:tr w:rsidR="003C146A" w:rsidRPr="00C11152" w14:paraId="03869F86" w14:textId="77777777" w:rsidTr="003C146A">
        <w:trPr>
          <w:tblHeader/>
          <w:jc w:val="center"/>
        </w:trPr>
        <w:tc>
          <w:tcPr>
            <w:tcW w:w="8370" w:type="dxa"/>
            <w:shd w:val="clear" w:color="auto" w:fill="auto"/>
            <w:vAlign w:val="center"/>
          </w:tcPr>
          <w:p w14:paraId="0CFA9083" w14:textId="77777777" w:rsidR="003C146A" w:rsidRPr="00D44434" w:rsidRDefault="003C146A" w:rsidP="00D44434">
            <w:pPr>
              <w:pStyle w:val="ATABulletLevel01BodySlide"/>
              <w:rPr>
                <w:rStyle w:val="ATAAnswers"/>
              </w:rPr>
            </w:pPr>
            <w:r w:rsidRPr="00D44434">
              <w:rPr>
                <w:rStyle w:val="ATAAnswers"/>
              </w:rPr>
              <w:t>Install additional CCTV cameras to monitor general population movement in the building.</w:t>
            </w:r>
          </w:p>
        </w:tc>
      </w:tr>
      <w:tr w:rsidR="003C146A" w:rsidRPr="007B1607" w14:paraId="1EBE1851" w14:textId="77777777" w:rsidTr="003C146A">
        <w:trPr>
          <w:tblHeader/>
          <w:jc w:val="center"/>
        </w:trPr>
        <w:tc>
          <w:tcPr>
            <w:tcW w:w="8370" w:type="dxa"/>
            <w:shd w:val="clear" w:color="auto" w:fill="auto"/>
            <w:vAlign w:val="center"/>
          </w:tcPr>
          <w:p w14:paraId="5EA2986B" w14:textId="77777777" w:rsidR="003C146A" w:rsidRPr="00D44434" w:rsidRDefault="003C146A" w:rsidP="00D44434">
            <w:pPr>
              <w:pStyle w:val="ATABulletLevel01BodySlide"/>
              <w:rPr>
                <w:rStyle w:val="ATAAnswers"/>
              </w:rPr>
            </w:pPr>
            <w:r w:rsidRPr="00D44434">
              <w:rPr>
                <w:rStyle w:val="ATAAnswers"/>
              </w:rPr>
              <w:t>Supplement existing entry control measures at the museum requiring visitors to provide photo identification, in addition to signing in at security desk.</w:t>
            </w:r>
          </w:p>
        </w:tc>
      </w:tr>
      <w:tr w:rsidR="003C146A" w:rsidRPr="007B1607" w14:paraId="05CCA746" w14:textId="77777777" w:rsidTr="003C146A">
        <w:trPr>
          <w:tblHeader/>
          <w:jc w:val="center"/>
        </w:trPr>
        <w:tc>
          <w:tcPr>
            <w:tcW w:w="8370" w:type="dxa"/>
            <w:shd w:val="clear" w:color="auto" w:fill="auto"/>
            <w:vAlign w:val="center"/>
          </w:tcPr>
          <w:p w14:paraId="7DB78DED" w14:textId="77777777" w:rsidR="003C146A" w:rsidRPr="00D44434" w:rsidRDefault="003C146A" w:rsidP="00D44434">
            <w:pPr>
              <w:pStyle w:val="ATABulletLevel01BodySlide"/>
              <w:rPr>
                <w:rStyle w:val="ATAAnswers"/>
              </w:rPr>
            </w:pPr>
            <w:r w:rsidRPr="00D44434">
              <w:rPr>
                <w:rStyle w:val="ATAAnswers"/>
              </w:rPr>
              <w:t>Brief security control center operator and all security force personnel on current threat; conduct refresher security training courses, as needed.</w:t>
            </w:r>
          </w:p>
        </w:tc>
      </w:tr>
      <w:tr w:rsidR="003C146A" w:rsidRPr="007B1607" w14:paraId="23EF4B59" w14:textId="77777777" w:rsidTr="003C146A">
        <w:trPr>
          <w:tblHeader/>
          <w:jc w:val="center"/>
        </w:trPr>
        <w:tc>
          <w:tcPr>
            <w:tcW w:w="8370" w:type="dxa"/>
            <w:shd w:val="clear" w:color="auto" w:fill="auto"/>
            <w:vAlign w:val="center"/>
          </w:tcPr>
          <w:p w14:paraId="1739EABE" w14:textId="77777777" w:rsidR="003C146A" w:rsidRPr="00D44434" w:rsidRDefault="003C146A" w:rsidP="00D44434">
            <w:pPr>
              <w:pStyle w:val="ATABulletLevel01BodySlide"/>
              <w:rPr>
                <w:rStyle w:val="ATAAnswers"/>
              </w:rPr>
            </w:pPr>
            <w:r w:rsidRPr="00D44434">
              <w:rPr>
                <w:rStyle w:val="ATAAnswers"/>
              </w:rPr>
              <w:t>Increase the number of roving patrols per daily shift throughout the building.</w:t>
            </w:r>
          </w:p>
        </w:tc>
      </w:tr>
      <w:tr w:rsidR="003C146A" w:rsidRPr="007B1607" w14:paraId="2B59CF48" w14:textId="77777777" w:rsidTr="003C146A">
        <w:trPr>
          <w:tblHeader/>
          <w:jc w:val="center"/>
        </w:trPr>
        <w:tc>
          <w:tcPr>
            <w:tcW w:w="8370" w:type="dxa"/>
            <w:shd w:val="clear" w:color="auto" w:fill="auto"/>
            <w:vAlign w:val="center"/>
          </w:tcPr>
          <w:p w14:paraId="2E2A6462" w14:textId="77777777" w:rsidR="003C146A" w:rsidRPr="00D44434" w:rsidRDefault="003C146A" w:rsidP="00D44434">
            <w:pPr>
              <w:pStyle w:val="ATABulletLevel01BodySlide"/>
              <w:rPr>
                <w:rStyle w:val="ATAAnswers"/>
              </w:rPr>
            </w:pPr>
            <w:r w:rsidRPr="00D44434">
              <w:rPr>
                <w:rStyle w:val="ATAAnswers"/>
              </w:rPr>
              <w:t>Conduct thorough background check updates and initial background checks on all museum employees and any other building employees that have not received previous background checks.</w:t>
            </w:r>
          </w:p>
        </w:tc>
      </w:tr>
      <w:tr w:rsidR="003C146A" w:rsidRPr="007B1607" w14:paraId="3A32AA43" w14:textId="77777777" w:rsidTr="003C146A">
        <w:trPr>
          <w:tblHeader/>
          <w:jc w:val="center"/>
        </w:trPr>
        <w:tc>
          <w:tcPr>
            <w:tcW w:w="8370" w:type="dxa"/>
            <w:shd w:val="clear" w:color="auto" w:fill="auto"/>
            <w:vAlign w:val="center"/>
          </w:tcPr>
          <w:p w14:paraId="2F71C22B" w14:textId="77777777" w:rsidR="003C146A" w:rsidRPr="00D44434" w:rsidRDefault="003C146A" w:rsidP="00D44434">
            <w:pPr>
              <w:pStyle w:val="ATABulletLevel01BodySlide"/>
              <w:rPr>
                <w:rStyle w:val="ATAAnswers"/>
              </w:rPr>
            </w:pPr>
            <w:r w:rsidRPr="00D44434">
              <w:rPr>
                <w:rStyle w:val="ATAAnswers"/>
              </w:rPr>
              <w:t>Perform immediate maintenance on all available security technology (interior and exterior); make any required repairs or replacement.</w:t>
            </w:r>
          </w:p>
        </w:tc>
      </w:tr>
      <w:tr w:rsidR="003C146A" w:rsidRPr="007B1607" w14:paraId="46AB8E36" w14:textId="77777777" w:rsidTr="003C146A">
        <w:trPr>
          <w:tblHeader/>
          <w:jc w:val="center"/>
        </w:trPr>
        <w:tc>
          <w:tcPr>
            <w:tcW w:w="8370" w:type="dxa"/>
            <w:shd w:val="clear" w:color="auto" w:fill="auto"/>
            <w:vAlign w:val="center"/>
          </w:tcPr>
          <w:p w14:paraId="44BAA07C" w14:textId="77777777" w:rsidR="003C146A" w:rsidRPr="00D44434" w:rsidRDefault="003C146A" w:rsidP="00D44434">
            <w:pPr>
              <w:pStyle w:val="ATABulletLevel01BodySlide"/>
              <w:rPr>
                <w:rStyle w:val="ATAAnswers"/>
              </w:rPr>
            </w:pPr>
            <w:r w:rsidRPr="00D44434">
              <w:rPr>
                <w:rStyle w:val="ATAAnswers"/>
              </w:rPr>
              <w:t xml:space="preserve">Update all intrusion detection software on all systems. </w:t>
            </w:r>
          </w:p>
        </w:tc>
      </w:tr>
      <w:tr w:rsidR="003C146A" w:rsidRPr="007B1607" w14:paraId="24E89B17" w14:textId="77777777" w:rsidTr="003C146A">
        <w:trPr>
          <w:tblHeader/>
          <w:jc w:val="center"/>
        </w:trPr>
        <w:tc>
          <w:tcPr>
            <w:tcW w:w="8370" w:type="dxa"/>
            <w:shd w:val="clear" w:color="auto" w:fill="auto"/>
            <w:vAlign w:val="center"/>
          </w:tcPr>
          <w:p w14:paraId="3E7B8D4D" w14:textId="77777777" w:rsidR="003C146A" w:rsidRPr="00D44434" w:rsidRDefault="003C146A" w:rsidP="00D44434">
            <w:pPr>
              <w:pStyle w:val="ATABulletLevel01BodySlide"/>
              <w:rPr>
                <w:rStyle w:val="ATAAnswers"/>
              </w:rPr>
            </w:pPr>
            <w:r w:rsidRPr="00D44434">
              <w:rPr>
                <w:rStyle w:val="ATAAnswers"/>
              </w:rPr>
              <w:t xml:space="preserve">After a thorough background check, hire one temporary computer intrusion specialist to conduct system checks after updates and monitor all systems for intrusion reports until one month after protests. </w:t>
            </w:r>
          </w:p>
        </w:tc>
      </w:tr>
      <w:tr w:rsidR="003C146A" w:rsidRPr="00C11152" w14:paraId="3319B8B4" w14:textId="77777777" w:rsidTr="003C146A">
        <w:trPr>
          <w:tblHeader/>
          <w:jc w:val="center"/>
        </w:trPr>
        <w:tc>
          <w:tcPr>
            <w:tcW w:w="8370" w:type="dxa"/>
            <w:shd w:val="clear" w:color="auto" w:fill="D9D9D9" w:themeFill="background1" w:themeFillShade="D9"/>
            <w:vAlign w:val="center"/>
          </w:tcPr>
          <w:p w14:paraId="0A928C36" w14:textId="77777777" w:rsidR="003C146A" w:rsidRPr="00C11152" w:rsidRDefault="003C146A" w:rsidP="003C146A">
            <w:pPr>
              <w:keepNext/>
              <w:spacing w:before="120" w:after="120"/>
              <w:jc w:val="center"/>
              <w:rPr>
                <w:rFonts w:asciiTheme="majorHAnsi" w:eastAsia="Calibri" w:hAnsiTheme="majorHAnsi"/>
                <w:b/>
              </w:rPr>
            </w:pPr>
            <w:r w:rsidRPr="00C11152">
              <w:rPr>
                <w:rFonts w:asciiTheme="majorHAnsi" w:eastAsia="Calibri" w:hAnsiTheme="majorHAnsi"/>
                <w:b/>
              </w:rPr>
              <w:t>Delay</w:t>
            </w:r>
          </w:p>
        </w:tc>
      </w:tr>
      <w:tr w:rsidR="003C146A" w:rsidRPr="007B1607" w14:paraId="2300B13D" w14:textId="77777777" w:rsidTr="003C146A">
        <w:trPr>
          <w:tblHeader/>
          <w:jc w:val="center"/>
        </w:trPr>
        <w:tc>
          <w:tcPr>
            <w:tcW w:w="8370" w:type="dxa"/>
            <w:shd w:val="clear" w:color="auto" w:fill="auto"/>
            <w:vAlign w:val="center"/>
          </w:tcPr>
          <w:p w14:paraId="7CCF96FF" w14:textId="77777777" w:rsidR="003C146A" w:rsidRPr="00C11152" w:rsidRDefault="003C146A" w:rsidP="00D44434">
            <w:pPr>
              <w:pStyle w:val="ATABulletLevel01BodySlide"/>
            </w:pPr>
            <w:r w:rsidRPr="00C11152">
              <w:t xml:space="preserve">Place perimeter barriers </w:t>
            </w:r>
            <w:r w:rsidRPr="00D44434">
              <w:rPr>
                <w:rStyle w:val="ATAAnswers"/>
              </w:rPr>
              <w:t>around</w:t>
            </w:r>
            <w:r w:rsidRPr="00C11152">
              <w:t xml:space="preserve"> the facility to prevent direct access to the building by vehicle (or other methods) ramming through the fence, such as:</w:t>
            </w:r>
          </w:p>
          <w:p w14:paraId="42E0AB06" w14:textId="77777777" w:rsidR="003C146A" w:rsidRPr="00D44434" w:rsidRDefault="003C146A" w:rsidP="00D44434">
            <w:pPr>
              <w:pStyle w:val="ATABulletLevel02BodySlide"/>
              <w:rPr>
                <w:rStyle w:val="ATAAnswers"/>
              </w:rPr>
            </w:pPr>
            <w:r w:rsidRPr="00D44434">
              <w:rPr>
                <w:rStyle w:val="ATAAnswers"/>
              </w:rPr>
              <w:t>Concrete wall barriers</w:t>
            </w:r>
          </w:p>
          <w:p w14:paraId="400DDEB8" w14:textId="77777777" w:rsidR="003C146A" w:rsidRPr="00D44434" w:rsidRDefault="003C146A" w:rsidP="00D44434">
            <w:pPr>
              <w:pStyle w:val="ATABulletLevel02BodySlide"/>
              <w:rPr>
                <w:rStyle w:val="ATAAnswers"/>
              </w:rPr>
            </w:pPr>
            <w:r w:rsidRPr="00D44434">
              <w:rPr>
                <w:rStyle w:val="ATAAnswers"/>
              </w:rPr>
              <w:t>Concrete-filled pipes</w:t>
            </w:r>
          </w:p>
          <w:p w14:paraId="6F261501" w14:textId="77777777" w:rsidR="003C146A" w:rsidRPr="00C11152" w:rsidRDefault="003C146A" w:rsidP="00D44434">
            <w:pPr>
              <w:pStyle w:val="ATABulletLevel02BodySlide"/>
            </w:pPr>
            <w:r w:rsidRPr="00D44434">
              <w:rPr>
                <w:rStyle w:val="ATAAnswers"/>
              </w:rPr>
              <w:t>Existing fences reinforced with aircraft cable</w:t>
            </w:r>
          </w:p>
        </w:tc>
      </w:tr>
      <w:tr w:rsidR="003C146A" w:rsidRPr="007B1607" w14:paraId="4101E72D" w14:textId="77777777" w:rsidTr="003C146A">
        <w:trPr>
          <w:tblHeader/>
          <w:jc w:val="center"/>
        </w:trPr>
        <w:tc>
          <w:tcPr>
            <w:tcW w:w="8370" w:type="dxa"/>
            <w:shd w:val="clear" w:color="auto" w:fill="auto"/>
            <w:vAlign w:val="center"/>
          </w:tcPr>
          <w:p w14:paraId="6C9C3DF6" w14:textId="77777777" w:rsidR="003C146A" w:rsidRPr="00D44434" w:rsidRDefault="003C146A" w:rsidP="00D44434">
            <w:pPr>
              <w:pStyle w:val="ATABulletLevel01BodySlide"/>
              <w:rPr>
                <w:rStyle w:val="ATAAnswers"/>
              </w:rPr>
            </w:pPr>
            <w:r w:rsidRPr="00D44434">
              <w:rPr>
                <w:rStyle w:val="ATAAnswers"/>
              </w:rPr>
              <w:t>Implement new entry control procedure requiring museum visitors to submit approval forms 24 hours in advance prior to a scheduled visit to allow security to conduct a background check.</w:t>
            </w:r>
          </w:p>
        </w:tc>
      </w:tr>
      <w:tr w:rsidR="003C146A" w:rsidRPr="007B1607" w14:paraId="22F42F52" w14:textId="77777777" w:rsidTr="003C146A">
        <w:trPr>
          <w:tblHeader/>
          <w:jc w:val="center"/>
        </w:trPr>
        <w:tc>
          <w:tcPr>
            <w:tcW w:w="8370" w:type="dxa"/>
            <w:shd w:val="clear" w:color="auto" w:fill="auto"/>
            <w:vAlign w:val="center"/>
          </w:tcPr>
          <w:p w14:paraId="010E76E7" w14:textId="77777777" w:rsidR="003C146A" w:rsidRPr="00D44434" w:rsidRDefault="003C146A" w:rsidP="00D44434">
            <w:pPr>
              <w:pStyle w:val="ATABulletLevel01BodySlide"/>
              <w:rPr>
                <w:rStyle w:val="ATAAnswers"/>
              </w:rPr>
            </w:pPr>
            <w:r w:rsidRPr="00D44434">
              <w:rPr>
                <w:rStyle w:val="ATAAnswers"/>
              </w:rPr>
              <w:t>Place well-trained and well-equipped security force members in fixed positions between National Ministries Building main entrance and location of Workers for a Better Life protesters.</w:t>
            </w:r>
          </w:p>
        </w:tc>
      </w:tr>
      <w:tr w:rsidR="003C146A" w:rsidRPr="00C11152" w14:paraId="759FF5C8" w14:textId="77777777" w:rsidTr="003C146A">
        <w:trPr>
          <w:tblHeader/>
          <w:jc w:val="center"/>
        </w:trPr>
        <w:tc>
          <w:tcPr>
            <w:tcW w:w="8370" w:type="dxa"/>
            <w:shd w:val="clear" w:color="auto" w:fill="D9D9D9" w:themeFill="background1" w:themeFillShade="D9"/>
            <w:vAlign w:val="center"/>
          </w:tcPr>
          <w:p w14:paraId="0CC8277F" w14:textId="77777777" w:rsidR="003C146A" w:rsidRPr="00C11152" w:rsidRDefault="003C146A" w:rsidP="00BC055C">
            <w:pPr>
              <w:keepNext/>
              <w:spacing w:before="120" w:after="120"/>
              <w:jc w:val="center"/>
              <w:rPr>
                <w:rFonts w:asciiTheme="majorHAnsi" w:eastAsia="Calibri" w:hAnsiTheme="majorHAnsi"/>
                <w:b/>
              </w:rPr>
            </w:pPr>
            <w:r w:rsidRPr="00C11152">
              <w:rPr>
                <w:rFonts w:asciiTheme="majorHAnsi" w:eastAsia="Calibri" w:hAnsiTheme="majorHAnsi"/>
                <w:b/>
              </w:rPr>
              <w:lastRenderedPageBreak/>
              <w:t>Response</w:t>
            </w:r>
          </w:p>
        </w:tc>
      </w:tr>
      <w:tr w:rsidR="003C146A" w:rsidRPr="007B1607" w14:paraId="18784A1E" w14:textId="77777777" w:rsidTr="003C146A">
        <w:trPr>
          <w:tblHeader/>
          <w:jc w:val="center"/>
        </w:trPr>
        <w:tc>
          <w:tcPr>
            <w:tcW w:w="8370" w:type="dxa"/>
            <w:shd w:val="clear" w:color="auto" w:fill="auto"/>
            <w:vAlign w:val="center"/>
          </w:tcPr>
          <w:p w14:paraId="14A4FC86" w14:textId="77777777" w:rsidR="003C146A" w:rsidRPr="00F87140" w:rsidRDefault="003C146A" w:rsidP="00D44434">
            <w:pPr>
              <w:pStyle w:val="ataBullet"/>
              <w:keepNext/>
              <w:ind w:left="360" w:hanging="288"/>
              <w:rPr>
                <w:i/>
              </w:rPr>
            </w:pPr>
            <w:r w:rsidRPr="00F87140">
              <w:rPr>
                <w:i/>
              </w:rPr>
              <w:t>Perform operations inspection on all hand-held radio devices available for security force; complete radio repair or secure replacements, as needed.</w:t>
            </w:r>
          </w:p>
        </w:tc>
      </w:tr>
      <w:tr w:rsidR="003C146A" w:rsidRPr="007B1607" w14:paraId="3B6CBAEF" w14:textId="77777777" w:rsidTr="003C146A">
        <w:trPr>
          <w:tblHeader/>
          <w:jc w:val="center"/>
        </w:trPr>
        <w:tc>
          <w:tcPr>
            <w:tcW w:w="8370" w:type="dxa"/>
            <w:shd w:val="clear" w:color="auto" w:fill="auto"/>
            <w:vAlign w:val="center"/>
          </w:tcPr>
          <w:p w14:paraId="59C02588" w14:textId="77777777" w:rsidR="003C146A" w:rsidRPr="00F87140" w:rsidRDefault="003C146A" w:rsidP="00D44434">
            <w:pPr>
              <w:pStyle w:val="ataBullet"/>
              <w:keepNext/>
              <w:ind w:left="360" w:hanging="288"/>
              <w:rPr>
                <w:i/>
              </w:rPr>
            </w:pPr>
            <w:r w:rsidRPr="00F87140">
              <w:rPr>
                <w:i/>
              </w:rPr>
              <w:t>Perform operations inspection on overhead public address system.</w:t>
            </w:r>
          </w:p>
        </w:tc>
      </w:tr>
      <w:tr w:rsidR="003C146A" w:rsidRPr="007B1607" w14:paraId="7187E43E" w14:textId="77777777" w:rsidTr="003C146A">
        <w:trPr>
          <w:tblHeader/>
          <w:jc w:val="center"/>
        </w:trPr>
        <w:tc>
          <w:tcPr>
            <w:tcW w:w="8370" w:type="dxa"/>
            <w:shd w:val="clear" w:color="auto" w:fill="auto"/>
            <w:vAlign w:val="center"/>
          </w:tcPr>
          <w:p w14:paraId="554C2536" w14:textId="77777777" w:rsidR="003C146A" w:rsidRPr="00D44434" w:rsidRDefault="003C146A" w:rsidP="00D44434">
            <w:pPr>
              <w:pStyle w:val="ATABulletLevel01BodySlide"/>
              <w:rPr>
                <w:rStyle w:val="ATAAnswers"/>
              </w:rPr>
            </w:pPr>
            <w:r w:rsidRPr="00D44434">
              <w:rPr>
                <w:rStyle w:val="ATAAnswers"/>
              </w:rPr>
              <w:t>Provide additional or refresher training to security force response remembers to address any critical procedures, such as:</w:t>
            </w:r>
          </w:p>
          <w:p w14:paraId="653C5FE8" w14:textId="77777777" w:rsidR="003C146A" w:rsidRPr="00D44434" w:rsidRDefault="003C146A" w:rsidP="00D44434">
            <w:pPr>
              <w:pStyle w:val="ATABulletLevel02BodySlide"/>
              <w:rPr>
                <w:rStyle w:val="ATAAnswers"/>
              </w:rPr>
            </w:pPr>
            <w:r w:rsidRPr="00D44434">
              <w:rPr>
                <w:rStyle w:val="ATAAnswers"/>
              </w:rPr>
              <w:t>Suicide bomber recognition</w:t>
            </w:r>
          </w:p>
          <w:p w14:paraId="58383892" w14:textId="77777777" w:rsidR="003C146A" w:rsidRPr="00D44434" w:rsidRDefault="003C146A" w:rsidP="00D44434">
            <w:pPr>
              <w:pStyle w:val="ATABulletLevel02BodySlide"/>
              <w:rPr>
                <w:rStyle w:val="ATAAnswers"/>
              </w:rPr>
            </w:pPr>
            <w:r w:rsidRPr="00D44434">
              <w:rPr>
                <w:rStyle w:val="ATAAnswers"/>
              </w:rPr>
              <w:t>Bomb squad interface</w:t>
            </w:r>
          </w:p>
          <w:p w14:paraId="7FDF2B73" w14:textId="77777777" w:rsidR="003C146A" w:rsidRPr="00D44434" w:rsidRDefault="003C146A" w:rsidP="00D44434">
            <w:pPr>
              <w:pStyle w:val="ATABulletLevel02BodySlide"/>
              <w:rPr>
                <w:rStyle w:val="ATAAnswers"/>
              </w:rPr>
            </w:pPr>
            <w:r w:rsidRPr="00D44434">
              <w:rPr>
                <w:rStyle w:val="ATAAnswers"/>
              </w:rPr>
              <w:t>Crowd control regarding bombing attack</w:t>
            </w:r>
          </w:p>
          <w:p w14:paraId="2F92E8FE" w14:textId="77777777" w:rsidR="003C146A" w:rsidRPr="00D44434" w:rsidRDefault="003C146A" w:rsidP="00D44434">
            <w:pPr>
              <w:pStyle w:val="ATABulletLevel02BodySlide"/>
              <w:rPr>
                <w:rStyle w:val="ATAAnswers"/>
              </w:rPr>
            </w:pPr>
            <w:r w:rsidRPr="00D44434">
              <w:rPr>
                <w:rStyle w:val="ATAAnswers"/>
              </w:rPr>
              <w:t>Evacuation routes</w:t>
            </w:r>
          </w:p>
          <w:p w14:paraId="320128D3" w14:textId="77777777" w:rsidR="003C146A" w:rsidRPr="00F87140" w:rsidRDefault="003C146A" w:rsidP="00D44434">
            <w:pPr>
              <w:pStyle w:val="ATABulletLevel02BodySlide"/>
            </w:pPr>
            <w:r w:rsidRPr="00D44434">
              <w:rPr>
                <w:rStyle w:val="ATAAnswers"/>
              </w:rPr>
              <w:t>Alternate communication methods to hand-held radio devices (location and availability of landlines, cell phones, public address system)</w:t>
            </w:r>
          </w:p>
        </w:tc>
      </w:tr>
      <w:tr w:rsidR="003C146A" w:rsidRPr="007B1607" w14:paraId="504A0519" w14:textId="77777777" w:rsidTr="003C146A">
        <w:trPr>
          <w:tblHeader/>
          <w:jc w:val="center"/>
        </w:trPr>
        <w:tc>
          <w:tcPr>
            <w:tcW w:w="8370" w:type="dxa"/>
            <w:shd w:val="clear" w:color="auto" w:fill="auto"/>
            <w:vAlign w:val="center"/>
          </w:tcPr>
          <w:p w14:paraId="054C0434" w14:textId="77777777" w:rsidR="003C146A" w:rsidRPr="00D44434" w:rsidRDefault="003C146A" w:rsidP="00D44434">
            <w:pPr>
              <w:pStyle w:val="ATABulletLevel01BodySlide"/>
              <w:rPr>
                <w:rStyle w:val="ATAAnswers"/>
              </w:rPr>
            </w:pPr>
            <w:r w:rsidRPr="00D44434">
              <w:rPr>
                <w:rStyle w:val="ATAAnswers"/>
              </w:rPr>
              <w:t>Add additional patrols to the exterior and interior building areas during proposed Union of Workers for a Better Life demonstration time.</w:t>
            </w:r>
          </w:p>
        </w:tc>
      </w:tr>
    </w:tbl>
    <w:p w14:paraId="42B2717D" w14:textId="77777777" w:rsidR="003C146A" w:rsidRDefault="003C146A" w:rsidP="003C146A"/>
    <w:p w14:paraId="29C1C0F7" w14:textId="17F87497" w:rsidR="003C146A" w:rsidRDefault="003C146A" w:rsidP="003C146A">
      <w:pPr>
        <w:rPr>
          <w:b/>
        </w:rPr>
      </w:pPr>
      <w:r>
        <w:rPr>
          <w:b/>
        </w:rPr>
        <w:t>National Ministries Building</w:t>
      </w:r>
      <w:r w:rsidRPr="00245F5C">
        <w:rPr>
          <w:b/>
        </w:rPr>
        <w:t xml:space="preserve"> </w:t>
      </w:r>
      <w:r>
        <w:rPr>
          <w:b/>
        </w:rPr>
        <w:t xml:space="preserve">Complex Map </w:t>
      </w:r>
    </w:p>
    <w:p w14:paraId="091489B8" w14:textId="77777777" w:rsidR="003C146A" w:rsidRDefault="003C146A" w:rsidP="003C146A">
      <w:pPr>
        <w:rPr>
          <w:b/>
        </w:rPr>
      </w:pPr>
      <w:r w:rsidRPr="00F87140">
        <w:rPr>
          <w:b/>
          <w:noProof/>
        </w:rPr>
        <w:drawing>
          <wp:inline distT="0" distB="0" distL="0" distR="0" wp14:anchorId="2228B2B0" wp14:editId="0E5BD698">
            <wp:extent cx="5484887" cy="4142232"/>
            <wp:effectExtent l="0" t="0" r="0" b="0"/>
            <wp:docPr id="159" name="Picture 2"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887" cy="4142232"/>
                    </a:xfrm>
                    <a:prstGeom prst="rect">
                      <a:avLst/>
                    </a:prstGeom>
                    <a:noFill/>
                    <a:extLst/>
                  </pic:spPr>
                </pic:pic>
              </a:graphicData>
            </a:graphic>
          </wp:inline>
        </w:drawing>
      </w:r>
      <w:r w:rsidRPr="00F87140">
        <w:rPr>
          <w:b/>
          <w:noProof/>
        </w:rPr>
        <mc:AlternateContent>
          <mc:Choice Requires="wps">
            <w:drawing>
              <wp:anchor distT="0" distB="0" distL="114300" distR="114300" simplePos="0" relativeHeight="251823104" behindDoc="0" locked="0" layoutInCell="1" allowOverlap="1" wp14:anchorId="744431B9" wp14:editId="7734825C">
                <wp:simplePos x="0" y="0"/>
                <wp:positionH relativeFrom="column">
                  <wp:posOffset>2419350</wp:posOffset>
                </wp:positionH>
                <wp:positionV relativeFrom="paragraph">
                  <wp:posOffset>246063</wp:posOffset>
                </wp:positionV>
                <wp:extent cx="876300" cy="485775"/>
                <wp:effectExtent l="0" t="0" r="0" b="9525"/>
                <wp:wrapNone/>
                <wp:docPr id="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CD86"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Ministry of Defense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1" o:spid="_x0000_s1128" type="#_x0000_t202" style="position:absolute;margin-left:190.5pt;margin-top:19.4pt;width:69pt;height:38.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" filled="f" stroked="f">
                <v:textbox>
                  <w:txbxContent>
                    <w:p w14:paraId="10C6CD86"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Ministry of Defense</w:t>
                      </w:r>
                    </w:p>
                  </w:txbxContent>
                </v:textbox>
              </v:shape>
            </w:pict>
          </mc:Fallback>
        </mc:AlternateContent>
      </w:r>
      <w:r w:rsidRPr="00F87140">
        <w:rPr>
          <w:b/>
          <w:noProof/>
        </w:rPr>
        <mc:AlternateContent>
          <mc:Choice Requires="wps">
            <w:drawing>
              <wp:anchor distT="0" distB="0" distL="114300" distR="114300" simplePos="0" relativeHeight="251828224" behindDoc="0" locked="0" layoutInCell="1" allowOverlap="1" wp14:anchorId="347A02E0" wp14:editId="47CD242A">
                <wp:simplePos x="0" y="0"/>
                <wp:positionH relativeFrom="column">
                  <wp:posOffset>3260725</wp:posOffset>
                </wp:positionH>
                <wp:positionV relativeFrom="paragraph">
                  <wp:posOffset>333375</wp:posOffset>
                </wp:positionV>
                <wp:extent cx="904875" cy="444500"/>
                <wp:effectExtent l="0" t="0" r="0" b="0"/>
                <wp:wrapNone/>
                <wp:docPr id="1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E577A"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Security Office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3" o:spid="_x0000_s1129" type="#_x0000_t202" style="position:absolute;margin-left:256.75pt;margin-top:26.25pt;width:71.25pt;height: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" filled="f" stroked="f">
                <v:textbox>
                  <w:txbxContent>
                    <w:p w14:paraId="39FE577A"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Security Office</w:t>
                      </w:r>
                    </w:p>
                  </w:txbxContent>
                </v:textbox>
              </v:shape>
            </w:pict>
          </mc:Fallback>
        </mc:AlternateContent>
      </w:r>
      <w:r w:rsidRPr="00F87140">
        <w:rPr>
          <w:b/>
          <w:noProof/>
        </w:rPr>
        <mc:AlternateContent>
          <mc:Choice Requires="wps">
            <w:drawing>
              <wp:anchor distT="0" distB="0" distL="114300" distR="114300" simplePos="0" relativeHeight="251833344" behindDoc="0" locked="0" layoutInCell="1" allowOverlap="1" wp14:anchorId="23F14277" wp14:editId="798F9596">
                <wp:simplePos x="0" y="0"/>
                <wp:positionH relativeFrom="column">
                  <wp:posOffset>4638675</wp:posOffset>
                </wp:positionH>
                <wp:positionV relativeFrom="paragraph">
                  <wp:posOffset>1155700</wp:posOffset>
                </wp:positionV>
                <wp:extent cx="847725" cy="533400"/>
                <wp:effectExtent l="0" t="0" r="0" b="0"/>
                <wp:wrapNone/>
                <wp:docPr id="1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6372"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Foreign Embassy</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6" o:spid="_x0000_s1130" type="#_x0000_t202" style="position:absolute;margin-left:365.25pt;margin-top:91pt;width:66.75pt;height:42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" filled="f" stroked="f">
                <v:textbox>
                  <w:txbxContent>
                    <w:p w14:paraId="4C056372"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Foreign Embassy</w:t>
                      </w:r>
                    </w:p>
                  </w:txbxContent>
                </v:textbox>
              </v:shape>
            </w:pict>
          </mc:Fallback>
        </mc:AlternateContent>
      </w:r>
      <w:r w:rsidRPr="00F87140">
        <w:rPr>
          <w:b/>
          <w:noProof/>
        </w:rPr>
        <mc:AlternateContent>
          <mc:Choice Requires="wps">
            <w:drawing>
              <wp:anchor distT="0" distB="0" distL="114300" distR="114300" simplePos="0" relativeHeight="251838464" behindDoc="0" locked="0" layoutInCell="1" allowOverlap="1" wp14:anchorId="146A8AD7" wp14:editId="565D0A95">
                <wp:simplePos x="0" y="0"/>
                <wp:positionH relativeFrom="column">
                  <wp:posOffset>4302125</wp:posOffset>
                </wp:positionH>
                <wp:positionV relativeFrom="paragraph">
                  <wp:posOffset>1685925</wp:posOffset>
                </wp:positionV>
                <wp:extent cx="1320800" cy="644525"/>
                <wp:effectExtent l="0" t="0" r="0" b="3175"/>
                <wp:wrapNone/>
                <wp:docPr id="1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8F51"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 Generator</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7" o:spid="_x0000_s1131" type="#_x0000_t202" style="position:absolute;margin-left:338.75pt;margin-top:132.75pt;width:104pt;height:50.7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" filled="f" stroked="f">
                <v:textbox>
                  <w:txbxContent>
                    <w:p w14:paraId="6EF88F51"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 Generator</w:t>
                      </w:r>
                    </w:p>
                  </w:txbxContent>
                </v:textbox>
              </v:shape>
            </w:pict>
          </mc:Fallback>
        </mc:AlternateContent>
      </w:r>
      <w:r w:rsidRPr="00F87140">
        <w:rPr>
          <w:b/>
          <w:noProof/>
        </w:rPr>
        <mc:AlternateContent>
          <mc:Choice Requires="wps">
            <w:drawing>
              <wp:anchor distT="0" distB="0" distL="114300" distR="114300" simplePos="0" relativeHeight="251843584" behindDoc="0" locked="0" layoutInCell="1" allowOverlap="1" wp14:anchorId="4A6BE3F9" wp14:editId="2815AC3D">
                <wp:simplePos x="0" y="0"/>
                <wp:positionH relativeFrom="column">
                  <wp:posOffset>4273550</wp:posOffset>
                </wp:positionH>
                <wp:positionV relativeFrom="paragraph">
                  <wp:posOffset>2693988</wp:posOffset>
                </wp:positionV>
                <wp:extent cx="1152525" cy="466725"/>
                <wp:effectExtent l="0" t="0" r="0" b="9525"/>
                <wp:wrapNone/>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58D7"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Garage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8" o:spid="_x0000_s1132" type="#_x0000_t202" style="position:absolute;margin-left:336.5pt;margin-top:212.15pt;width:90.75pt;height:36.7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" filled="f" stroked="f">
                <v:textbox>
                  <w:txbxContent>
                    <w:p w14:paraId="7EAD58D7"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Garage</w:t>
                      </w:r>
                    </w:p>
                  </w:txbxContent>
                </v:textbox>
              </v:shape>
            </w:pict>
          </mc:Fallback>
        </mc:AlternateContent>
      </w:r>
      <w:r w:rsidRPr="00F87140">
        <w:rPr>
          <w:b/>
          <w:noProof/>
        </w:rPr>
        <mc:AlternateContent>
          <mc:Choice Requires="wps">
            <w:drawing>
              <wp:anchor distT="0" distB="0" distL="114300" distR="114300" simplePos="0" relativeHeight="251848704" behindDoc="0" locked="0" layoutInCell="1" allowOverlap="1" wp14:anchorId="627D5F66" wp14:editId="7EC1B194">
                <wp:simplePos x="0" y="0"/>
                <wp:positionH relativeFrom="column">
                  <wp:posOffset>3514725</wp:posOffset>
                </wp:positionH>
                <wp:positionV relativeFrom="paragraph">
                  <wp:posOffset>3741738</wp:posOffset>
                </wp:positionV>
                <wp:extent cx="1114425" cy="257175"/>
                <wp:effectExtent l="0" t="0" r="0" b="9525"/>
                <wp:wrapNone/>
                <wp:docPr id="1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7EF7"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Second Street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9" o:spid="_x0000_s1133" type="#_x0000_t202" style="position:absolute;margin-left:276.75pt;margin-top:294.65pt;width:87.75pt;height:20.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" filled="f" stroked="f">
                <v:textbox>
                  <w:txbxContent>
                    <w:p w14:paraId="48557EF7"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Second Street</w:t>
                      </w:r>
                    </w:p>
                  </w:txbxContent>
                </v:textbox>
              </v:shape>
            </w:pict>
          </mc:Fallback>
        </mc:AlternateContent>
      </w:r>
      <w:r w:rsidRPr="00F87140">
        <w:rPr>
          <w:b/>
          <w:noProof/>
        </w:rPr>
        <mc:AlternateContent>
          <mc:Choice Requires="wps">
            <w:drawing>
              <wp:anchor distT="0" distB="0" distL="114300" distR="114300" simplePos="0" relativeHeight="251853824" behindDoc="0" locked="0" layoutInCell="1" allowOverlap="1" wp14:anchorId="67C67FB0" wp14:editId="451D65C5">
                <wp:simplePos x="0" y="0"/>
                <wp:positionH relativeFrom="column">
                  <wp:posOffset>1866900</wp:posOffset>
                </wp:positionH>
                <wp:positionV relativeFrom="paragraph">
                  <wp:posOffset>3722688</wp:posOffset>
                </wp:positionV>
                <wp:extent cx="933450" cy="257175"/>
                <wp:effectExtent l="0" t="0" r="0" b="9525"/>
                <wp:wrapNone/>
                <wp:docPr id="15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EACD"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First Street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_x0000_s1134" type="#_x0000_t202" style="position:absolute;margin-left:147pt;margin-top:293.15pt;width:73.5pt;height:20.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" filled="f" stroked="f">
                <v:textbox>
                  <w:txbxContent>
                    <w:p w14:paraId="50E2EACD"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First Street</w:t>
                      </w:r>
                    </w:p>
                  </w:txbxContent>
                </v:textbox>
              </v:shape>
            </w:pict>
          </mc:Fallback>
        </mc:AlternateContent>
      </w:r>
      <w:r w:rsidRPr="00F87140">
        <w:rPr>
          <w:b/>
          <w:noProof/>
        </w:rPr>
        <mc:AlternateContent>
          <mc:Choice Requires="wps">
            <w:drawing>
              <wp:anchor distT="0" distB="0" distL="114300" distR="114300" simplePos="0" relativeHeight="251858944" behindDoc="0" locked="0" layoutInCell="1" allowOverlap="1" wp14:anchorId="13D60073" wp14:editId="13DBF301">
                <wp:simplePos x="0" y="0"/>
                <wp:positionH relativeFrom="column">
                  <wp:posOffset>330200</wp:posOffset>
                </wp:positionH>
                <wp:positionV relativeFrom="paragraph">
                  <wp:posOffset>3208338</wp:posOffset>
                </wp:positionV>
                <wp:extent cx="1352550" cy="341312"/>
                <wp:effectExtent l="0" t="0" r="0" b="1905"/>
                <wp:wrapNone/>
                <wp:docPr id="1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5DEA"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Judiciary Lane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30" o:spid="_x0000_s1135" type="#_x0000_t202" style="position:absolute;margin-left:26pt;margin-top:252.65pt;width:106.5pt;height:26.8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" filled="f" stroked="f">
                <v:textbox>
                  <w:txbxContent>
                    <w:p w14:paraId="12535DEA"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Judiciary Lane</w:t>
                      </w:r>
                    </w:p>
                  </w:txbxContent>
                </v:textbox>
              </v:shape>
            </w:pict>
          </mc:Fallback>
        </mc:AlternateContent>
      </w:r>
      <w:r w:rsidRPr="00F87140">
        <w:rPr>
          <w:b/>
          <w:noProof/>
        </w:rPr>
        <mc:AlternateContent>
          <mc:Choice Requires="wps">
            <w:drawing>
              <wp:anchor distT="0" distB="0" distL="114300" distR="114300" simplePos="0" relativeHeight="251864064" behindDoc="0" locked="0" layoutInCell="1" allowOverlap="1" wp14:anchorId="78061BD1" wp14:editId="1D661272">
                <wp:simplePos x="0" y="0"/>
                <wp:positionH relativeFrom="column">
                  <wp:posOffset>1619250</wp:posOffset>
                </wp:positionH>
                <wp:positionV relativeFrom="paragraph">
                  <wp:posOffset>2374900</wp:posOffset>
                </wp:positionV>
                <wp:extent cx="819150" cy="504825"/>
                <wp:effectExtent l="0" t="0" r="0" b="9525"/>
                <wp:wrapNone/>
                <wp:docPr id="1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11CE"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Lot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31" o:spid="_x0000_s1136" type="#_x0000_t202" style="position:absolute;margin-left:127.5pt;margin-top:187pt;width:64.5pt;height:39.7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" filled="f" stroked="f">
                <v:textbox>
                  <w:txbxContent>
                    <w:p w14:paraId="68AB11CE"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Lot</w:t>
                      </w:r>
                    </w:p>
                  </w:txbxContent>
                </v:textbox>
              </v:shape>
            </w:pict>
          </mc:Fallback>
        </mc:AlternateContent>
      </w:r>
      <w:r w:rsidRPr="00F87140">
        <w:rPr>
          <w:b/>
          <w:noProof/>
        </w:rPr>
        <mc:AlternateContent>
          <mc:Choice Requires="wps">
            <w:drawing>
              <wp:anchor distT="0" distB="0" distL="114300" distR="114300" simplePos="0" relativeHeight="251869184" behindDoc="0" locked="0" layoutInCell="1" allowOverlap="1" wp14:anchorId="6FDE5A15" wp14:editId="4032BA16">
                <wp:simplePos x="0" y="0"/>
                <wp:positionH relativeFrom="column">
                  <wp:posOffset>38100</wp:posOffset>
                </wp:positionH>
                <wp:positionV relativeFrom="paragraph">
                  <wp:posOffset>2370138</wp:posOffset>
                </wp:positionV>
                <wp:extent cx="1562100" cy="285750"/>
                <wp:effectExtent l="0" t="0" r="0" b="0"/>
                <wp:wrapNone/>
                <wp:docPr id="1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1702"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Avenue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80" o:spid="_x0000_s1137" type="#_x0000_t202" style="position:absolute;margin-left:3pt;margin-top:186.65pt;width:123pt;height:2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" filled="f" stroked="f">
                <v:textbox>
                  <w:txbxContent>
                    <w:p w14:paraId="251E1702"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Avenue</w:t>
                      </w:r>
                    </w:p>
                  </w:txbxContent>
                </v:textbox>
              </v:shape>
            </w:pict>
          </mc:Fallback>
        </mc:AlternateContent>
      </w:r>
      <w:r w:rsidRPr="00F87140">
        <w:rPr>
          <w:b/>
          <w:noProof/>
        </w:rPr>
        <mc:AlternateContent>
          <mc:Choice Requires="wps">
            <w:drawing>
              <wp:anchor distT="0" distB="0" distL="114300" distR="114300" simplePos="0" relativeHeight="251874304" behindDoc="0" locked="0" layoutInCell="1" allowOverlap="1" wp14:anchorId="7519AB8A" wp14:editId="74D6CD42">
                <wp:simplePos x="0" y="0"/>
                <wp:positionH relativeFrom="column">
                  <wp:posOffset>941388</wp:posOffset>
                </wp:positionH>
                <wp:positionV relativeFrom="paragraph">
                  <wp:posOffset>1689100</wp:posOffset>
                </wp:positionV>
                <wp:extent cx="1495425" cy="779463"/>
                <wp:effectExtent l="0" t="0" r="0" b="1905"/>
                <wp:wrapNone/>
                <wp:docPr id="1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79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C896"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Ministries</w:t>
                            </w:r>
                          </w:p>
                          <w:p w14:paraId="6FDE102F"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81" o:spid="_x0000_s1138" type="#_x0000_t202" style="position:absolute;margin-left:74.15pt;margin-top:133pt;width:117.75pt;height:61.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" filled="f" stroked="f">
                <v:textbox>
                  <w:txbxContent>
                    <w:p w14:paraId="61AAC896"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Ministries</w:t>
                      </w:r>
                    </w:p>
                    <w:p w14:paraId="6FDE102F" w14:textId="77777777" w:rsidR="00886A03" w:rsidRDefault="00886A03"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w:t>
                      </w:r>
                    </w:p>
                  </w:txbxContent>
                </v:textbox>
              </v:shape>
            </w:pict>
          </mc:Fallback>
        </mc:AlternateContent>
      </w:r>
      <w:r w:rsidRPr="00F87140">
        <w:rPr>
          <w:b/>
        </w:rPr>
        <w:t xml:space="preserve"> </w:t>
      </w:r>
    </w:p>
    <w:p w14:paraId="0960DB39" w14:textId="77777777" w:rsidR="00E25C1D" w:rsidRPr="00E25C1D" w:rsidRDefault="003C146A">
      <w:pPr>
        <w:rPr>
          <w:rFonts w:ascii="Cambria" w:hAnsi="Cambria"/>
        </w:rPr>
      </w:pPr>
      <w:r w:rsidRPr="00E25C1D">
        <w:rPr>
          <w:rFonts w:ascii="Cambria" w:hAnsi="Cambria"/>
        </w:rPr>
        <w:br w:type="page"/>
      </w:r>
    </w:p>
    <w:p w14:paraId="5E35C4AC" w14:textId="77777777" w:rsidR="00E25C1D" w:rsidRPr="00E25C1D" w:rsidRDefault="00E25C1D">
      <w:pPr>
        <w:rPr>
          <w:rFonts w:ascii="Cambria" w:hAnsi="Cambria"/>
        </w:rPr>
      </w:pPr>
    </w:p>
    <w:p w14:paraId="4FC6F358" w14:textId="77777777" w:rsidR="00E25C1D" w:rsidRPr="00E25C1D" w:rsidRDefault="00E25C1D">
      <w:pPr>
        <w:rPr>
          <w:rFonts w:ascii="Cambria" w:hAnsi="Cambria"/>
        </w:rPr>
      </w:pPr>
    </w:p>
    <w:p w14:paraId="1E725049" w14:textId="77777777" w:rsidR="00E25C1D" w:rsidRPr="00E25C1D" w:rsidRDefault="00E25C1D">
      <w:pPr>
        <w:rPr>
          <w:rFonts w:ascii="Cambria" w:hAnsi="Cambria"/>
        </w:rPr>
      </w:pPr>
    </w:p>
    <w:p w14:paraId="227EC7C7" w14:textId="77777777" w:rsidR="00E25C1D" w:rsidRPr="00E25C1D" w:rsidRDefault="00E25C1D">
      <w:pPr>
        <w:rPr>
          <w:rFonts w:ascii="Cambria" w:hAnsi="Cambria"/>
        </w:rPr>
      </w:pPr>
    </w:p>
    <w:p w14:paraId="74C2ED2A" w14:textId="77777777" w:rsidR="00E25C1D" w:rsidRPr="00E25C1D" w:rsidRDefault="00E25C1D">
      <w:pPr>
        <w:rPr>
          <w:rFonts w:ascii="Cambria" w:hAnsi="Cambria"/>
        </w:rPr>
      </w:pPr>
    </w:p>
    <w:p w14:paraId="75115639" w14:textId="77777777" w:rsidR="00E25C1D" w:rsidRPr="00E25C1D" w:rsidRDefault="00E25C1D">
      <w:pPr>
        <w:rPr>
          <w:rFonts w:ascii="Cambria" w:hAnsi="Cambria"/>
        </w:rPr>
      </w:pPr>
    </w:p>
    <w:p w14:paraId="3525AD30" w14:textId="77777777" w:rsidR="00E25C1D" w:rsidRPr="00E25C1D" w:rsidRDefault="00E25C1D">
      <w:pPr>
        <w:rPr>
          <w:rFonts w:ascii="Cambria" w:hAnsi="Cambria"/>
        </w:rPr>
      </w:pPr>
    </w:p>
    <w:p w14:paraId="0171D43F" w14:textId="77777777" w:rsidR="00E25C1D" w:rsidRPr="00E25C1D" w:rsidRDefault="00E25C1D">
      <w:pPr>
        <w:rPr>
          <w:rFonts w:ascii="Cambria" w:hAnsi="Cambria"/>
        </w:rPr>
      </w:pPr>
    </w:p>
    <w:p w14:paraId="06E82525" w14:textId="77777777" w:rsidR="00E25C1D" w:rsidRPr="00E25C1D" w:rsidRDefault="00E25C1D">
      <w:pPr>
        <w:rPr>
          <w:rFonts w:ascii="Cambria" w:hAnsi="Cambria"/>
        </w:rPr>
      </w:pPr>
    </w:p>
    <w:p w14:paraId="12E5AF06" w14:textId="77777777" w:rsidR="00E25C1D" w:rsidRPr="00E25C1D" w:rsidRDefault="00E25C1D">
      <w:pPr>
        <w:rPr>
          <w:rFonts w:ascii="Cambria" w:hAnsi="Cambria"/>
        </w:rPr>
      </w:pPr>
    </w:p>
    <w:p w14:paraId="10782919" w14:textId="77777777" w:rsidR="00E25C1D" w:rsidRPr="00E25C1D" w:rsidRDefault="00E25C1D">
      <w:pPr>
        <w:rPr>
          <w:rFonts w:ascii="Cambria" w:hAnsi="Cambria"/>
        </w:rPr>
      </w:pPr>
    </w:p>
    <w:p w14:paraId="6CCD70D8" w14:textId="77777777" w:rsidR="00E25C1D" w:rsidRPr="00E25C1D" w:rsidRDefault="00E25C1D">
      <w:pPr>
        <w:rPr>
          <w:rFonts w:ascii="Cambria" w:hAnsi="Cambria"/>
        </w:rPr>
      </w:pPr>
    </w:p>
    <w:p w14:paraId="206EFEFA" w14:textId="77777777" w:rsidR="00E25C1D" w:rsidRPr="00E25C1D" w:rsidRDefault="00E25C1D">
      <w:pPr>
        <w:rPr>
          <w:rFonts w:ascii="Cambria" w:hAnsi="Cambria"/>
        </w:rPr>
      </w:pPr>
    </w:p>
    <w:p w14:paraId="5D387949" w14:textId="77777777" w:rsidR="00E25C1D" w:rsidRPr="00E25C1D" w:rsidRDefault="00E25C1D">
      <w:pPr>
        <w:rPr>
          <w:rFonts w:ascii="Cambria" w:hAnsi="Cambria"/>
        </w:rPr>
      </w:pPr>
    </w:p>
    <w:p w14:paraId="5A91D5C3" w14:textId="77777777" w:rsidR="00E25C1D" w:rsidRPr="00E25C1D" w:rsidRDefault="00E25C1D">
      <w:pPr>
        <w:rPr>
          <w:rFonts w:ascii="Cambria" w:hAnsi="Cambria"/>
        </w:rPr>
      </w:pPr>
    </w:p>
    <w:p w14:paraId="27C2776D" w14:textId="77777777" w:rsidR="00E25C1D" w:rsidRPr="00E25C1D" w:rsidRDefault="00E25C1D">
      <w:pPr>
        <w:rPr>
          <w:rFonts w:ascii="Cambria" w:hAnsi="Cambria"/>
        </w:rPr>
      </w:pPr>
    </w:p>
    <w:p w14:paraId="6A6C656A" w14:textId="77777777" w:rsidR="00E25C1D" w:rsidRPr="00E25C1D" w:rsidRDefault="00E25C1D">
      <w:pPr>
        <w:rPr>
          <w:rFonts w:ascii="Cambria" w:hAnsi="Cambria"/>
        </w:rPr>
      </w:pPr>
    </w:p>
    <w:p w14:paraId="5B7B8506" w14:textId="77777777" w:rsidR="00E25C1D" w:rsidRPr="00E25C1D" w:rsidRDefault="00E25C1D">
      <w:pPr>
        <w:rPr>
          <w:rFonts w:ascii="Cambria" w:hAnsi="Cambria"/>
        </w:rPr>
      </w:pPr>
    </w:p>
    <w:p w14:paraId="2CAB1823" w14:textId="77777777" w:rsidR="00E25C1D" w:rsidRPr="00E25C1D" w:rsidRDefault="00E25C1D">
      <w:pPr>
        <w:rPr>
          <w:rFonts w:ascii="Cambria" w:hAnsi="Cambria"/>
        </w:rPr>
      </w:pPr>
    </w:p>
    <w:p w14:paraId="3AC9D234" w14:textId="77777777" w:rsidR="00E25C1D" w:rsidRPr="00E25C1D" w:rsidRDefault="00E25C1D">
      <w:pPr>
        <w:rPr>
          <w:rFonts w:ascii="Cambria" w:hAnsi="Cambria"/>
        </w:rPr>
      </w:pPr>
    </w:p>
    <w:p w14:paraId="6B91E669" w14:textId="7BDC5974" w:rsidR="00E25C1D" w:rsidRPr="00E25C1D" w:rsidRDefault="00E25C1D" w:rsidP="00E25C1D">
      <w:pPr>
        <w:jc w:val="center"/>
        <w:rPr>
          <w:rFonts w:ascii="Cambria" w:hAnsi="Cambria"/>
        </w:rPr>
      </w:pPr>
      <w:r w:rsidRPr="00E25C1D">
        <w:rPr>
          <w:rFonts w:ascii="Cambria" w:hAnsi="Cambria"/>
        </w:rPr>
        <w:t xml:space="preserve">This Page Intentionally Left Blank. </w:t>
      </w:r>
    </w:p>
    <w:p w14:paraId="57413BF6" w14:textId="77777777" w:rsidR="00E25C1D" w:rsidRPr="00E25C1D" w:rsidRDefault="00E25C1D">
      <w:pPr>
        <w:rPr>
          <w:rFonts w:ascii="Cambria" w:hAnsi="Cambria"/>
        </w:rPr>
      </w:pPr>
    </w:p>
    <w:p w14:paraId="73F3FDFB" w14:textId="63C6D712" w:rsidR="00E25C1D" w:rsidRPr="00E25C1D" w:rsidRDefault="00E25C1D">
      <w:pPr>
        <w:rPr>
          <w:rFonts w:ascii="Cambria" w:hAnsi="Cambria"/>
        </w:rPr>
      </w:pPr>
      <w:r w:rsidRPr="00E25C1D">
        <w:rPr>
          <w:rFonts w:ascii="Cambria" w:hAnsi="Cambria"/>
        </w:rPr>
        <w:br w:type="page"/>
      </w:r>
    </w:p>
    <w:p w14:paraId="5E95619D" w14:textId="6EE17455" w:rsidR="003C146A" w:rsidRDefault="003C146A" w:rsidP="00084CA3">
      <w:pPr>
        <w:pStyle w:val="ATAModuleTitle"/>
      </w:pPr>
      <w:bookmarkStart w:id="50" w:name="_Toc455663590"/>
      <w:r>
        <w:lastRenderedPageBreak/>
        <w:t xml:space="preserve">Part 7: </w:t>
      </w:r>
      <w:r w:rsidRPr="003C146A">
        <w:t>Security Inspection and Validation</w:t>
      </w:r>
      <w:r w:rsidR="00084CA3">
        <w:t xml:space="preserve"> (Module 14)</w:t>
      </w:r>
      <w:bookmarkEnd w:id="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2"/>
        <w:gridCol w:w="6048"/>
      </w:tblGrid>
      <w:tr w:rsidR="003C146A" w14:paraId="197DB964" w14:textId="77777777" w:rsidTr="003C146A">
        <w:trPr>
          <w:cantSplit/>
        </w:trPr>
        <w:tc>
          <w:tcPr>
            <w:tcW w:w="1500" w:type="pct"/>
            <w:hideMark/>
          </w:tcPr>
          <w:p w14:paraId="5130101A" w14:textId="77777777" w:rsidR="003C146A" w:rsidRDefault="003C146A">
            <w:pPr>
              <w:pStyle w:val="ATABody"/>
              <w:rPr>
                <w:b/>
              </w:rPr>
            </w:pPr>
            <w:r>
              <w:rPr>
                <w:b/>
              </w:rPr>
              <w:t>Purpose:</w:t>
            </w:r>
          </w:p>
        </w:tc>
        <w:tc>
          <w:tcPr>
            <w:tcW w:w="3500" w:type="pct"/>
            <w:hideMark/>
          </w:tcPr>
          <w:p w14:paraId="3BE69F65" w14:textId="1E617D08" w:rsidR="003C146A" w:rsidRDefault="00901EF6">
            <w:pPr>
              <w:pStyle w:val="ATABody"/>
            </w:pPr>
            <w:r>
              <w:t>T</w:t>
            </w:r>
            <w:r w:rsidR="003C146A">
              <w:t>o develop a security inspection and validation checklist for the National Ministries Building</w:t>
            </w:r>
          </w:p>
        </w:tc>
      </w:tr>
      <w:tr w:rsidR="003C146A" w14:paraId="41EA88A1" w14:textId="77777777" w:rsidTr="003C146A">
        <w:trPr>
          <w:cantSplit/>
        </w:trPr>
        <w:tc>
          <w:tcPr>
            <w:tcW w:w="1500" w:type="pct"/>
            <w:hideMark/>
          </w:tcPr>
          <w:p w14:paraId="073DE0B0" w14:textId="77777777" w:rsidR="003C146A" w:rsidRDefault="003C146A">
            <w:pPr>
              <w:pStyle w:val="ATABody"/>
              <w:rPr>
                <w:b/>
              </w:rPr>
            </w:pPr>
            <w:r>
              <w:rPr>
                <w:b/>
              </w:rPr>
              <w:t>Reference:</w:t>
            </w:r>
          </w:p>
        </w:tc>
        <w:tc>
          <w:tcPr>
            <w:tcW w:w="3500" w:type="pct"/>
            <w:hideMark/>
          </w:tcPr>
          <w:p w14:paraId="6BE16B9E" w14:textId="77777777" w:rsidR="003C146A" w:rsidRDefault="003C146A">
            <w:pPr>
              <w:pStyle w:val="ATABody"/>
            </w:pPr>
            <w:r>
              <w:t>Module 14: Security Inspection and Validation</w:t>
            </w:r>
          </w:p>
        </w:tc>
      </w:tr>
      <w:tr w:rsidR="003C146A" w14:paraId="264883A5" w14:textId="77777777" w:rsidTr="003C146A">
        <w:trPr>
          <w:cantSplit/>
        </w:trPr>
        <w:tc>
          <w:tcPr>
            <w:tcW w:w="1500" w:type="pct"/>
            <w:hideMark/>
          </w:tcPr>
          <w:p w14:paraId="5D88689F" w14:textId="77777777" w:rsidR="003C146A" w:rsidRDefault="003C146A">
            <w:pPr>
              <w:pStyle w:val="ATABody"/>
              <w:rPr>
                <w:b/>
              </w:rPr>
            </w:pPr>
            <w:r>
              <w:rPr>
                <w:b/>
              </w:rPr>
              <w:t>Duration:</w:t>
            </w:r>
          </w:p>
        </w:tc>
        <w:tc>
          <w:tcPr>
            <w:tcW w:w="3500" w:type="pct"/>
            <w:hideMark/>
          </w:tcPr>
          <w:p w14:paraId="55227753" w14:textId="77777777" w:rsidR="003C146A" w:rsidRDefault="003C146A">
            <w:pPr>
              <w:pStyle w:val="ATABody"/>
            </w:pPr>
            <w:r>
              <w:t>60 minutes (45-exercise; 15-debrief)</w:t>
            </w:r>
          </w:p>
        </w:tc>
      </w:tr>
      <w:tr w:rsidR="003C146A" w14:paraId="077AA0EA" w14:textId="77777777" w:rsidTr="003C146A">
        <w:trPr>
          <w:cantSplit/>
        </w:trPr>
        <w:tc>
          <w:tcPr>
            <w:tcW w:w="1500" w:type="pct"/>
            <w:hideMark/>
          </w:tcPr>
          <w:p w14:paraId="46EF1846" w14:textId="77777777" w:rsidR="003C146A" w:rsidRDefault="003C146A">
            <w:pPr>
              <w:pStyle w:val="ATABody"/>
              <w:rPr>
                <w:b/>
              </w:rPr>
            </w:pPr>
            <w:r>
              <w:rPr>
                <w:b/>
              </w:rPr>
              <w:t>Group composition:</w:t>
            </w:r>
          </w:p>
        </w:tc>
        <w:tc>
          <w:tcPr>
            <w:tcW w:w="3500" w:type="pct"/>
            <w:hideMark/>
          </w:tcPr>
          <w:p w14:paraId="5D830C45" w14:textId="77777777" w:rsidR="003C146A" w:rsidRDefault="003C146A">
            <w:pPr>
              <w:pStyle w:val="ATABody"/>
            </w:pPr>
            <w:r>
              <w:t>Table groups</w:t>
            </w:r>
          </w:p>
        </w:tc>
      </w:tr>
      <w:tr w:rsidR="003C146A" w14:paraId="2D76E245" w14:textId="77777777" w:rsidTr="003C146A">
        <w:trPr>
          <w:cantSplit/>
        </w:trPr>
        <w:tc>
          <w:tcPr>
            <w:tcW w:w="1500" w:type="pct"/>
            <w:hideMark/>
          </w:tcPr>
          <w:p w14:paraId="067BEF6D" w14:textId="77777777" w:rsidR="003C146A" w:rsidRDefault="003C146A">
            <w:pPr>
              <w:pStyle w:val="ATABody"/>
              <w:rPr>
                <w:b/>
              </w:rPr>
            </w:pPr>
            <w:r>
              <w:rPr>
                <w:b/>
              </w:rPr>
              <w:t>Debrief:</w:t>
            </w:r>
          </w:p>
        </w:tc>
        <w:tc>
          <w:tcPr>
            <w:tcW w:w="3500" w:type="pct"/>
            <w:hideMark/>
          </w:tcPr>
          <w:p w14:paraId="5B9CE7D6" w14:textId="77777777" w:rsidR="003C146A" w:rsidRDefault="003C146A">
            <w:pPr>
              <w:pStyle w:val="ATABody"/>
            </w:pPr>
            <w:r>
              <w:t>Large-group discussion</w:t>
            </w:r>
          </w:p>
        </w:tc>
      </w:tr>
      <w:tr w:rsidR="00160CD7" w14:paraId="63369361" w14:textId="77777777" w:rsidTr="003C146A">
        <w:trPr>
          <w:cantSplit/>
        </w:trPr>
        <w:tc>
          <w:tcPr>
            <w:tcW w:w="1500" w:type="pct"/>
          </w:tcPr>
          <w:p w14:paraId="369795A1" w14:textId="4D3651C7" w:rsidR="00160CD7" w:rsidRDefault="00160CD7" w:rsidP="00160CD7">
            <w:pPr>
              <w:pStyle w:val="ATABody"/>
              <w:rPr>
                <w:b/>
              </w:rPr>
            </w:pPr>
            <w:r>
              <w:rPr>
                <w:b/>
              </w:rPr>
              <w:t>Equipment:</w:t>
            </w:r>
          </w:p>
        </w:tc>
        <w:tc>
          <w:tcPr>
            <w:tcW w:w="3500" w:type="pct"/>
          </w:tcPr>
          <w:p w14:paraId="70540AFE" w14:textId="37EC1610" w:rsidR="00160CD7" w:rsidRDefault="00160CD7" w:rsidP="00160CD7">
            <w:pPr>
              <w:pStyle w:val="ATABody"/>
            </w:pPr>
            <w:r>
              <w:t>National Ministries Building Complex Map</w:t>
            </w:r>
          </w:p>
        </w:tc>
      </w:tr>
    </w:tbl>
    <w:p w14:paraId="44D34FA0" w14:textId="73A0A7CC" w:rsidR="003C146A" w:rsidRPr="00DA4A51" w:rsidRDefault="003C146A" w:rsidP="00DA4A51">
      <w:pPr>
        <w:pStyle w:val="ATAHeadingLevel1"/>
      </w:pPr>
      <w:bookmarkStart w:id="51" w:name="_Toc449349622"/>
      <w:r w:rsidRPr="00DA4A51">
        <w:rPr>
          <w:rStyle w:val="ATAHeadingLevel2Char"/>
          <w:b/>
          <w:u w:val="none"/>
        </w:rPr>
        <w:t>Develop the Security Inspection and Validation Checklist</w:t>
      </w:r>
      <w:bookmarkEnd w:id="51"/>
    </w:p>
    <w:p w14:paraId="79A28FCD" w14:textId="77777777" w:rsidR="003C146A" w:rsidRDefault="003C146A" w:rsidP="003C146A">
      <w:pPr>
        <w:pStyle w:val="ATABody"/>
      </w:pPr>
      <w:r>
        <w:t>You will now work with your team to evaluate the effectiveness of the physical protection system for the National Ministries Building by discussing how to conduct a security inspection and validation for the National Mini</w:t>
      </w:r>
      <w:bookmarkStart w:id="52" w:name="_GoBack"/>
      <w:bookmarkEnd w:id="52"/>
      <w:r>
        <w:t>stries Building. Recall that an effective security inspection and validation program addresses three phases: inspection planning, conducting the inspection, and close-out.</w:t>
      </w:r>
    </w:p>
    <w:p w14:paraId="755221BC" w14:textId="77777777" w:rsidR="00926FD6" w:rsidRDefault="00926FD6" w:rsidP="003C146A">
      <w:pPr>
        <w:pStyle w:val="ATABody"/>
      </w:pPr>
    </w:p>
    <w:p w14:paraId="6C73B424" w14:textId="77777777" w:rsidR="003C146A" w:rsidRDefault="003C146A" w:rsidP="003C146A">
      <w:pPr>
        <w:rPr>
          <w:rFonts w:ascii="Cambria" w:hAnsi="Cambria"/>
        </w:rPr>
      </w:pPr>
      <w:r>
        <w:br w:type="page"/>
      </w:r>
    </w:p>
    <w:p w14:paraId="2DD2AEE8" w14:textId="77777777" w:rsidR="003C146A" w:rsidRDefault="003C146A" w:rsidP="00DA4A51">
      <w:pPr>
        <w:pStyle w:val="ATAHeadingLevel2"/>
      </w:pPr>
      <w:r>
        <w:lastRenderedPageBreak/>
        <w:t>Directions:</w:t>
      </w:r>
    </w:p>
    <w:p w14:paraId="068CCE6E" w14:textId="77777777" w:rsidR="003C146A" w:rsidRDefault="003C146A" w:rsidP="00D44434">
      <w:pPr>
        <w:pStyle w:val="ATANumLevel01BodySlide"/>
        <w:numPr>
          <w:ilvl w:val="0"/>
          <w:numId w:val="44"/>
        </w:numPr>
      </w:pPr>
      <w:r>
        <w:t xml:space="preserve">To complete </w:t>
      </w:r>
      <w:r w:rsidRPr="00D44434">
        <w:t>Phase</w:t>
      </w:r>
      <w:r>
        <w:t xml:space="preserve"> 1, your team must:</w:t>
      </w:r>
    </w:p>
    <w:p w14:paraId="62D804C3" w14:textId="77777777" w:rsidR="003C146A" w:rsidRDefault="003C146A" w:rsidP="00D44434">
      <w:pPr>
        <w:pStyle w:val="ATABulletLevel03Body"/>
      </w:pPr>
      <w:r>
        <w:t>Discuss what should be accomplished in Phase 1 to prepare for conducting the actual security inspection.</w:t>
      </w:r>
    </w:p>
    <w:p w14:paraId="143B8C87" w14:textId="77777777" w:rsidR="003C146A" w:rsidRDefault="003C146A" w:rsidP="00D44434">
      <w:pPr>
        <w:pStyle w:val="ATABulletLevel03Body"/>
      </w:pPr>
      <w:r>
        <w:t xml:space="preserve">Identify the essential action items that should be completed prior to conducting the security inspection and validation program. </w:t>
      </w:r>
      <w:r>
        <w:rPr>
          <w:rStyle w:val="ATAEmphasis"/>
        </w:rPr>
        <w:t>Note:</w:t>
      </w:r>
      <w:r>
        <w:t xml:space="preserve"> You will not accomplish these actions during this exercise.</w:t>
      </w:r>
    </w:p>
    <w:p w14:paraId="4B8AC8CC" w14:textId="753823A0" w:rsidR="003C146A" w:rsidRDefault="003C146A" w:rsidP="00D44434">
      <w:pPr>
        <w:pStyle w:val="ATABulletLevel03Body"/>
      </w:pPr>
      <w:r>
        <w:t xml:space="preserve">Document the action items in </w:t>
      </w:r>
      <w:r w:rsidRPr="00DA4A51">
        <w:rPr>
          <w:i/>
        </w:rPr>
        <w:t>Table 1</w:t>
      </w:r>
      <w:r w:rsidR="00A55AB5" w:rsidRPr="00DA4A51">
        <w:rPr>
          <w:i/>
        </w:rPr>
        <w:t>1</w:t>
      </w:r>
      <w:r w:rsidRPr="00DA4A51">
        <w:rPr>
          <w:i/>
        </w:rPr>
        <w:t>: Security Inspection Planning for the National Ministries Building</w:t>
      </w:r>
      <w:r>
        <w:t>.</w:t>
      </w:r>
    </w:p>
    <w:p w14:paraId="264604F7" w14:textId="77777777" w:rsidR="003C146A" w:rsidRDefault="003C146A" w:rsidP="00FD1DEA">
      <w:pPr>
        <w:pStyle w:val="ATANumLevel01BodySlide"/>
      </w:pPr>
      <w:r>
        <w:t>To complete Phase 2, your team must:</w:t>
      </w:r>
    </w:p>
    <w:p w14:paraId="67393CD0" w14:textId="77777777" w:rsidR="003C146A" w:rsidRDefault="003C146A" w:rsidP="00D44434">
      <w:pPr>
        <w:pStyle w:val="ATABulletLevel03Body"/>
      </w:pPr>
      <w:r>
        <w:t xml:space="preserve">Develop a security inspection and validation checklist that could be used during the security evaluation and inspection of the National Ministries Building. </w:t>
      </w:r>
    </w:p>
    <w:p w14:paraId="19DEE389" w14:textId="77777777" w:rsidR="003C146A" w:rsidRDefault="003C146A" w:rsidP="00D44434">
      <w:pPr>
        <w:pStyle w:val="ATABulletLevel03Body"/>
      </w:pPr>
      <w:r>
        <w:t>Discuss the checklist questions that address security countermeasures for the National Ministries Building in the areas of policies and procedures, security force, and technology; technology includes intrusion detection systems and delay barriers.</w:t>
      </w:r>
    </w:p>
    <w:p w14:paraId="16CBCECC" w14:textId="0D18AF0F" w:rsidR="003C146A" w:rsidRDefault="003C146A" w:rsidP="00D44434">
      <w:pPr>
        <w:pStyle w:val="ATABulletLevel03Body"/>
      </w:pPr>
      <w:r>
        <w:t xml:space="preserve">Refer back to Facility Director’s Response Letter and all provided information in </w:t>
      </w:r>
      <w:r w:rsidRPr="00DA4A51">
        <w:rPr>
          <w:b/>
        </w:rPr>
        <w:t>Part 1: Assessing Critical infrastructure Components</w:t>
      </w:r>
      <w:r>
        <w:t xml:space="preserve"> to develop your team’s checklist. Record your checklist questions in </w:t>
      </w:r>
      <w:r w:rsidRPr="00DA4A51">
        <w:rPr>
          <w:i/>
        </w:rPr>
        <w:t>Table 1</w:t>
      </w:r>
      <w:r w:rsidR="00A55AB5" w:rsidRPr="00DA4A51">
        <w:rPr>
          <w:i/>
        </w:rPr>
        <w:t>2</w:t>
      </w:r>
      <w:r w:rsidRPr="00DA4A51">
        <w:rPr>
          <w:i/>
        </w:rPr>
        <w:t>: Security and Inspection Validation Checklist for the National Ministries Building</w:t>
      </w:r>
      <w:r>
        <w:t>.</w:t>
      </w:r>
    </w:p>
    <w:p w14:paraId="23C91B4A" w14:textId="77777777" w:rsidR="003C146A" w:rsidRDefault="003C146A" w:rsidP="00D44434">
      <w:pPr>
        <w:pStyle w:val="ATABulletLevel03Body"/>
      </w:pPr>
      <w:r>
        <w:t xml:space="preserve">Once the checklist is completed, go back and answer each question by selecting either </w:t>
      </w:r>
      <w:r>
        <w:rPr>
          <w:rStyle w:val="ATAEmphasis"/>
        </w:rPr>
        <w:t>Yes</w:t>
      </w:r>
      <w:r>
        <w:t xml:space="preserve"> or </w:t>
      </w:r>
      <w:r>
        <w:rPr>
          <w:rStyle w:val="ATAEmphasis"/>
        </w:rPr>
        <w:t>No</w:t>
      </w:r>
      <w:r>
        <w:t xml:space="preserve"> for each security countermeasure. </w:t>
      </w:r>
    </w:p>
    <w:p w14:paraId="75289BAE" w14:textId="77777777" w:rsidR="003C146A" w:rsidRDefault="003C146A" w:rsidP="00D44434">
      <w:pPr>
        <w:pStyle w:val="ATABulletLevel03Body"/>
      </w:pPr>
      <w:r>
        <w:t xml:space="preserve">Be prepared to share your answers with the class. </w:t>
      </w:r>
    </w:p>
    <w:p w14:paraId="31E94C16" w14:textId="77777777" w:rsidR="003C146A" w:rsidRDefault="003C146A" w:rsidP="00FD1DEA">
      <w:pPr>
        <w:pStyle w:val="ATANumLevel01BodySlide"/>
      </w:pPr>
      <w:r>
        <w:t>To complete Phase 3, your team must:</w:t>
      </w:r>
    </w:p>
    <w:p w14:paraId="5E18B4CB" w14:textId="77777777" w:rsidR="003C146A" w:rsidRDefault="003C146A" w:rsidP="00D44434">
      <w:pPr>
        <w:pStyle w:val="ATABulletLevel03Body"/>
      </w:pPr>
      <w:r>
        <w:t>Discuss what should be accomplished in Phase 3, once the inspection is complete.</w:t>
      </w:r>
    </w:p>
    <w:p w14:paraId="74DCB08D" w14:textId="77777777" w:rsidR="003C146A" w:rsidRDefault="003C146A" w:rsidP="00D44434">
      <w:pPr>
        <w:pStyle w:val="ATABulletLevel03Body"/>
      </w:pPr>
      <w:r>
        <w:t>Identify essential action items that should be completed after conducting the security inspection validation. Note: you will not accomplish these actions during this exercise.</w:t>
      </w:r>
    </w:p>
    <w:p w14:paraId="516E0523" w14:textId="3A32C5DD" w:rsidR="003C146A" w:rsidRDefault="003C146A" w:rsidP="00D44434">
      <w:pPr>
        <w:pStyle w:val="ATABulletLevel03Body"/>
      </w:pPr>
      <w:r>
        <w:t xml:space="preserve">Document the action items in </w:t>
      </w:r>
      <w:r w:rsidRPr="00DA4A51">
        <w:rPr>
          <w:i/>
        </w:rPr>
        <w:t>Table 1</w:t>
      </w:r>
      <w:r w:rsidR="00A55AB5" w:rsidRPr="00DA4A51">
        <w:rPr>
          <w:i/>
        </w:rPr>
        <w:t>3</w:t>
      </w:r>
      <w:r w:rsidRPr="00DA4A51">
        <w:rPr>
          <w:i/>
        </w:rPr>
        <w:t>: Security Inspection and Validation for Close-Out for the National Ministries Building</w:t>
      </w:r>
      <w:r>
        <w:t>.</w:t>
      </w:r>
    </w:p>
    <w:p w14:paraId="04C7E98F" w14:textId="77777777" w:rsidR="003C146A" w:rsidRPr="00DA4A51" w:rsidRDefault="003C146A" w:rsidP="00FD1DEA">
      <w:pPr>
        <w:pStyle w:val="ATANumLevel01BodySlide"/>
      </w:pPr>
      <w:r w:rsidRPr="00DA4A51">
        <w:t>Your team will have 45 minutes to complete this exercise.</w:t>
      </w:r>
    </w:p>
    <w:p w14:paraId="0457BE43" w14:textId="77777777" w:rsidR="003C146A" w:rsidRPr="00DA4A51" w:rsidRDefault="003C146A" w:rsidP="00FD1DEA">
      <w:pPr>
        <w:pStyle w:val="ATANumLevel01BodySlide"/>
      </w:pPr>
      <w:r w:rsidRPr="00DA4A51">
        <w:t xml:space="preserve">Be prepared to share your answers with the class. </w:t>
      </w:r>
    </w:p>
    <w:p w14:paraId="352AC35E" w14:textId="77777777" w:rsidR="003C146A" w:rsidRDefault="003C146A" w:rsidP="003C146A">
      <w:pPr>
        <w:rPr>
          <w:rFonts w:ascii="Cambria" w:hAnsi="Cambria"/>
          <w:color w:val="262626" w:themeColor="text1" w:themeTint="D9"/>
        </w:rPr>
      </w:pPr>
      <w:r>
        <w:br w:type="page"/>
      </w:r>
    </w:p>
    <w:p w14:paraId="4495BB60" w14:textId="6917B776" w:rsidR="003C146A" w:rsidRPr="00997617" w:rsidRDefault="003C146A" w:rsidP="003C146A">
      <w:pPr>
        <w:pStyle w:val="ATAHeadingLevel1"/>
        <w:rPr>
          <w:sz w:val="20"/>
        </w:rPr>
      </w:pPr>
      <w:bookmarkStart w:id="53" w:name="_Toc449349623"/>
      <w:r w:rsidRPr="00997617">
        <w:rPr>
          <w:sz w:val="20"/>
        </w:rPr>
        <w:lastRenderedPageBreak/>
        <w:t>T</w:t>
      </w:r>
      <w:r w:rsidR="00A55AB5">
        <w:rPr>
          <w:sz w:val="20"/>
        </w:rPr>
        <w:t>able 11</w:t>
      </w:r>
      <w:r w:rsidRPr="00997617">
        <w:rPr>
          <w:sz w:val="20"/>
        </w:rPr>
        <w:t>: Security Inspection Planning for the National Ministries Building</w:t>
      </w:r>
      <w:bookmarkEnd w:id="5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8646"/>
      </w:tblGrid>
      <w:tr w:rsidR="003C146A" w14:paraId="66777577" w14:textId="77777777" w:rsidTr="003C146A">
        <w:trPr>
          <w:cantSplit/>
          <w:tblHeader/>
        </w:trPr>
        <w:tc>
          <w:tcPr>
            <w:tcW w:w="50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F421DA1" w14:textId="77777777" w:rsidR="003C146A" w:rsidRDefault="003C146A">
            <w:pPr>
              <w:pStyle w:val="ATATableHeading"/>
              <w:ind w:left="0"/>
              <w:jc w:val="center"/>
              <w:rPr>
                <w:rStyle w:val="ATAEmphasis"/>
              </w:rPr>
            </w:pPr>
            <w:r>
              <w:rPr>
                <w:rStyle w:val="ATAEmphasis"/>
              </w:rPr>
              <w:t>Phase 1: Inspection Planning</w:t>
            </w:r>
          </w:p>
        </w:tc>
      </w:tr>
      <w:tr w:rsidR="003C146A" w14:paraId="54041FB7" w14:textId="77777777" w:rsidTr="003C146A">
        <w:trPr>
          <w:cantSplit/>
          <w:trHeight w:val="1094"/>
        </w:trPr>
        <w:tc>
          <w:tcPr>
            <w:tcW w:w="5000" w:type="pct"/>
            <w:tcBorders>
              <w:top w:val="single" w:sz="2" w:space="0" w:color="auto"/>
              <w:left w:val="single" w:sz="2" w:space="0" w:color="auto"/>
              <w:bottom w:val="single" w:sz="2" w:space="0" w:color="auto"/>
              <w:right w:val="single" w:sz="2" w:space="0" w:color="auto"/>
            </w:tcBorders>
            <w:hideMark/>
          </w:tcPr>
          <w:p w14:paraId="0FE2371E" w14:textId="77777777" w:rsidR="003C146A" w:rsidRDefault="003C146A">
            <w:pPr>
              <w:pStyle w:val="ATATableBody"/>
            </w:pPr>
            <w:r>
              <w:t>Prior to the actual security inspection validation of the National Ministries Building, what needs to be accomplished?</w:t>
            </w:r>
          </w:p>
          <w:p w14:paraId="7469280D" w14:textId="77777777" w:rsidR="003C146A" w:rsidRDefault="003C146A" w:rsidP="0046077B">
            <w:pPr>
              <w:pStyle w:val="ATABulletLevel01BodySlide"/>
              <w:numPr>
                <w:ilvl w:val="0"/>
                <w:numId w:val="5"/>
              </w:numPr>
              <w:ind w:left="360" w:hanging="288"/>
              <w:rPr>
                <w:rStyle w:val="ATAAnswers"/>
              </w:rPr>
            </w:pPr>
            <w:r>
              <w:rPr>
                <w:rStyle w:val="ATAAnswers"/>
              </w:rPr>
              <w:t>Gather and review primary documents, such as the information provided by the Facility Director prior to the site visit.</w:t>
            </w:r>
          </w:p>
          <w:p w14:paraId="013276BC" w14:textId="77777777" w:rsidR="003C146A" w:rsidRDefault="003C146A" w:rsidP="0046077B">
            <w:pPr>
              <w:pStyle w:val="ATABulletLevel01BodySlide"/>
              <w:numPr>
                <w:ilvl w:val="0"/>
                <w:numId w:val="5"/>
              </w:numPr>
              <w:ind w:left="360" w:hanging="288"/>
              <w:rPr>
                <w:rStyle w:val="ATAAnswers"/>
              </w:rPr>
            </w:pPr>
            <w:r>
              <w:rPr>
                <w:rStyle w:val="ATAAnswers"/>
              </w:rPr>
              <w:t>Identify records and other documents that will be reviewed on site, such as process plans, sensitive material, or document listings.</w:t>
            </w:r>
          </w:p>
          <w:p w14:paraId="0801AF17" w14:textId="77777777" w:rsidR="003C146A" w:rsidRDefault="003C146A" w:rsidP="0046077B">
            <w:pPr>
              <w:pStyle w:val="ATABulletLevel01BodySlide"/>
              <w:numPr>
                <w:ilvl w:val="0"/>
                <w:numId w:val="5"/>
              </w:numPr>
              <w:ind w:left="360" w:hanging="288"/>
              <w:rPr>
                <w:rStyle w:val="ATAAnswers"/>
              </w:rPr>
            </w:pPr>
            <w:r>
              <w:rPr>
                <w:rStyle w:val="ATAAnswers"/>
              </w:rPr>
              <w:t>Identify assets of the National Ministries Building and related threats.</w:t>
            </w:r>
          </w:p>
          <w:p w14:paraId="43A6BFF3" w14:textId="77777777" w:rsidR="003C146A" w:rsidRDefault="003C146A" w:rsidP="0046077B">
            <w:pPr>
              <w:pStyle w:val="ATABulletLevel01BodySlide"/>
              <w:numPr>
                <w:ilvl w:val="0"/>
                <w:numId w:val="5"/>
              </w:numPr>
              <w:ind w:left="360" w:hanging="288"/>
              <w:rPr>
                <w:rStyle w:val="ATAAnswers"/>
              </w:rPr>
            </w:pPr>
            <w:r>
              <w:rPr>
                <w:rStyle w:val="ATAAnswers"/>
              </w:rPr>
              <w:t>Brief team members to familiarize them with the site.</w:t>
            </w:r>
          </w:p>
          <w:p w14:paraId="6F1EB444" w14:textId="77777777" w:rsidR="003C146A" w:rsidRDefault="003C146A" w:rsidP="0046077B">
            <w:pPr>
              <w:pStyle w:val="ATABulletLevel01BodySlide"/>
              <w:numPr>
                <w:ilvl w:val="0"/>
                <w:numId w:val="5"/>
              </w:numPr>
              <w:ind w:left="360" w:hanging="288"/>
              <w:rPr>
                <w:rStyle w:val="ATAAnswers"/>
              </w:rPr>
            </w:pPr>
            <w:r>
              <w:rPr>
                <w:rStyle w:val="ATAAnswers"/>
              </w:rPr>
              <w:t>Determine the scope of the inspection.</w:t>
            </w:r>
          </w:p>
          <w:p w14:paraId="07F674EA" w14:textId="77777777" w:rsidR="003C146A" w:rsidRDefault="003C146A" w:rsidP="0046077B">
            <w:pPr>
              <w:pStyle w:val="ATABulletLevel01BodySlide"/>
              <w:numPr>
                <w:ilvl w:val="0"/>
                <w:numId w:val="5"/>
              </w:numPr>
              <w:ind w:left="360" w:hanging="288"/>
              <w:rPr>
                <w:rStyle w:val="ATAAnswers"/>
              </w:rPr>
            </w:pPr>
            <w:r>
              <w:rPr>
                <w:rStyle w:val="ATAAnswers"/>
              </w:rPr>
              <w:t>Identify essential personnel to be interviewed.</w:t>
            </w:r>
          </w:p>
          <w:p w14:paraId="14EFF12E" w14:textId="77777777" w:rsidR="003C146A" w:rsidRDefault="003C146A" w:rsidP="0046077B">
            <w:pPr>
              <w:pStyle w:val="ATABulletLevel01BodySlide"/>
              <w:numPr>
                <w:ilvl w:val="0"/>
                <w:numId w:val="5"/>
              </w:numPr>
              <w:ind w:left="360" w:hanging="288"/>
            </w:pPr>
            <w:r>
              <w:rPr>
                <w:rStyle w:val="ATAAnswers"/>
              </w:rPr>
              <w:t>Identify systems performance tests.</w:t>
            </w:r>
          </w:p>
        </w:tc>
      </w:tr>
    </w:tbl>
    <w:p w14:paraId="3D419D8D" w14:textId="77777777" w:rsidR="003C146A" w:rsidRDefault="003C146A" w:rsidP="003C146A">
      <w:pPr>
        <w:pStyle w:val="ATAHeadingLevel1"/>
      </w:pPr>
    </w:p>
    <w:p w14:paraId="1945FD8C" w14:textId="1568AD37" w:rsidR="003C146A" w:rsidRPr="00997617" w:rsidRDefault="003C146A" w:rsidP="003C146A">
      <w:pPr>
        <w:pStyle w:val="ATAHeadingLevel1"/>
        <w:rPr>
          <w:sz w:val="20"/>
        </w:rPr>
      </w:pPr>
      <w:bookmarkStart w:id="54" w:name="_Toc449349624"/>
      <w:r w:rsidRPr="00997617">
        <w:rPr>
          <w:sz w:val="20"/>
        </w:rPr>
        <w:t>T</w:t>
      </w:r>
      <w:r w:rsidR="00A55AB5">
        <w:rPr>
          <w:sz w:val="20"/>
        </w:rPr>
        <w:t>able 12</w:t>
      </w:r>
      <w:r w:rsidRPr="00997617">
        <w:rPr>
          <w:sz w:val="20"/>
        </w:rPr>
        <w:t>: Security Inspection and Validation Checklist for the National Ministries Building</w:t>
      </w:r>
      <w:bookmarkEnd w:id="5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6403"/>
        <w:gridCol w:w="915"/>
        <w:gridCol w:w="1328"/>
      </w:tblGrid>
      <w:tr w:rsidR="003C146A" w14:paraId="3CCF90F3" w14:textId="77777777" w:rsidTr="003C146A">
        <w:trPr>
          <w:cantSplit/>
          <w:tblHeader/>
        </w:trPr>
        <w:tc>
          <w:tcPr>
            <w:tcW w:w="5000" w:type="pct"/>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D1C96BD" w14:textId="77777777" w:rsidR="003C146A" w:rsidRDefault="003C146A">
            <w:pPr>
              <w:pStyle w:val="ATATableHeading"/>
              <w:ind w:left="0"/>
              <w:jc w:val="center"/>
              <w:rPr>
                <w:rStyle w:val="ATAEmphasis"/>
              </w:rPr>
            </w:pPr>
            <w:r>
              <w:rPr>
                <w:rStyle w:val="ATAEmphasis"/>
              </w:rPr>
              <w:t>Phase 2: Security Inspection and Validation</w:t>
            </w:r>
          </w:p>
        </w:tc>
      </w:tr>
      <w:tr w:rsidR="003C146A" w14:paraId="0F393760" w14:textId="77777777" w:rsidTr="003C146A">
        <w:trPr>
          <w:cantSplit/>
        </w:trPr>
        <w:tc>
          <w:tcPr>
            <w:tcW w:w="3703" w:type="pct"/>
            <w:tcBorders>
              <w:top w:val="single" w:sz="2" w:space="0" w:color="auto"/>
              <w:left w:val="single" w:sz="2" w:space="0" w:color="auto"/>
              <w:bottom w:val="single" w:sz="4" w:space="0" w:color="auto"/>
              <w:right w:val="single" w:sz="2" w:space="0" w:color="auto"/>
            </w:tcBorders>
            <w:shd w:val="clear" w:color="auto" w:fill="BFBFBF" w:themeFill="background1" w:themeFillShade="BF"/>
            <w:hideMark/>
          </w:tcPr>
          <w:p w14:paraId="01F88E47" w14:textId="77777777" w:rsidR="003C146A" w:rsidRDefault="003C146A">
            <w:pPr>
              <w:pStyle w:val="ATATableHeading"/>
              <w:rPr>
                <w:rStyle w:val="ATAEmphasis"/>
              </w:rPr>
            </w:pPr>
            <w:r>
              <w:rPr>
                <w:rStyle w:val="ATAEmphasis"/>
              </w:rPr>
              <w:t>Checklist Question</w:t>
            </w:r>
          </w:p>
        </w:tc>
        <w:tc>
          <w:tcPr>
            <w:tcW w:w="529" w:type="pct"/>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3776DEA9" w14:textId="77777777" w:rsidR="003C146A" w:rsidRDefault="003C146A">
            <w:pPr>
              <w:pStyle w:val="ATATableHeading"/>
              <w:rPr>
                <w:rStyle w:val="ATAEmphasis"/>
              </w:rPr>
            </w:pPr>
            <w:r>
              <w:rPr>
                <w:rStyle w:val="ATAEmphasis"/>
              </w:rPr>
              <w:t>Yes</w:t>
            </w:r>
          </w:p>
        </w:tc>
        <w:tc>
          <w:tcPr>
            <w:tcW w:w="768" w:type="pct"/>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6648BAF5" w14:textId="77777777" w:rsidR="003C146A" w:rsidRDefault="003C146A">
            <w:pPr>
              <w:pStyle w:val="ATATableHeading"/>
              <w:rPr>
                <w:rStyle w:val="ATAEmphasis"/>
              </w:rPr>
            </w:pPr>
            <w:r>
              <w:rPr>
                <w:rStyle w:val="ATAEmphasis"/>
              </w:rPr>
              <w:t>No</w:t>
            </w:r>
          </w:p>
        </w:tc>
      </w:tr>
      <w:tr w:rsidR="003C146A" w14:paraId="36EFB683" w14:textId="77777777" w:rsidTr="003C146A">
        <w:trPr>
          <w:cantSplit/>
        </w:trPr>
        <w:tc>
          <w:tcPr>
            <w:tcW w:w="5000" w:type="pct"/>
            <w:gridSpan w:val="3"/>
            <w:tcBorders>
              <w:top w:val="single" w:sz="2" w:space="0" w:color="auto"/>
              <w:left w:val="single" w:sz="2" w:space="0" w:color="auto"/>
              <w:bottom w:val="single" w:sz="4" w:space="0" w:color="auto"/>
              <w:right w:val="single" w:sz="2" w:space="0" w:color="auto"/>
            </w:tcBorders>
            <w:shd w:val="clear" w:color="auto" w:fill="D9D9D9" w:themeFill="background1" w:themeFillShade="D9"/>
            <w:hideMark/>
          </w:tcPr>
          <w:p w14:paraId="210E26B5" w14:textId="77777777" w:rsidR="003C146A" w:rsidRDefault="003C146A">
            <w:pPr>
              <w:pStyle w:val="ATATableHeading"/>
            </w:pPr>
            <w:r>
              <w:rPr>
                <w:rStyle w:val="ATAEmphasis"/>
              </w:rPr>
              <w:t>Policies and Procedures</w:t>
            </w:r>
          </w:p>
        </w:tc>
      </w:tr>
      <w:tr w:rsidR="003C146A" w14:paraId="0B2499AA" w14:textId="77777777" w:rsidTr="003C146A">
        <w:trPr>
          <w:cantSplit/>
          <w:trHeight w:val="1012"/>
        </w:trPr>
        <w:tc>
          <w:tcPr>
            <w:tcW w:w="3703" w:type="pct"/>
            <w:tcBorders>
              <w:top w:val="single" w:sz="4" w:space="0" w:color="auto"/>
              <w:left w:val="single" w:sz="4" w:space="0" w:color="auto"/>
              <w:bottom w:val="single" w:sz="4" w:space="0" w:color="auto"/>
              <w:right w:val="single" w:sz="4" w:space="0" w:color="auto"/>
            </w:tcBorders>
            <w:hideMark/>
          </w:tcPr>
          <w:p w14:paraId="25398161" w14:textId="77777777" w:rsidR="003C146A" w:rsidRDefault="003C146A" w:rsidP="00FD1DEA">
            <w:pPr>
              <w:pStyle w:val="ATANumLevel01BodySlide"/>
              <w:numPr>
                <w:ilvl w:val="0"/>
                <w:numId w:val="29"/>
              </w:numPr>
              <w:rPr>
                <w:rStyle w:val="ATAEmphasis"/>
              </w:rPr>
            </w:pPr>
            <w:r>
              <w:rPr>
                <w:rStyle w:val="ATAAnswers"/>
              </w:rPr>
              <w:t xml:space="preserve">Does the National Ministries Building have a Policies and Procedures manual? </w:t>
            </w:r>
            <w:r>
              <w:rPr>
                <w:rStyle w:val="ATAAnswers"/>
              </w:rPr>
              <w:br/>
              <w:t>If so, does the manual contain information concerning:</w:t>
            </w:r>
          </w:p>
        </w:tc>
        <w:tc>
          <w:tcPr>
            <w:tcW w:w="529" w:type="pct"/>
            <w:tcBorders>
              <w:top w:val="single" w:sz="2" w:space="0" w:color="auto"/>
              <w:left w:val="single" w:sz="4" w:space="0" w:color="auto"/>
              <w:bottom w:val="single" w:sz="2" w:space="0" w:color="auto"/>
              <w:right w:val="single" w:sz="2" w:space="0" w:color="auto"/>
            </w:tcBorders>
          </w:tcPr>
          <w:p w14:paraId="2A252C2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F1B7356" w14:textId="77777777" w:rsidR="003C146A" w:rsidRDefault="003C146A">
            <w:pPr>
              <w:pStyle w:val="ATATableBody"/>
            </w:pPr>
          </w:p>
        </w:tc>
      </w:tr>
      <w:tr w:rsidR="003C146A" w14:paraId="67A73150" w14:textId="77777777" w:rsidTr="003C146A">
        <w:trPr>
          <w:cantSplit/>
        </w:trPr>
        <w:tc>
          <w:tcPr>
            <w:tcW w:w="3703" w:type="pct"/>
            <w:tcBorders>
              <w:top w:val="single" w:sz="4" w:space="0" w:color="auto"/>
              <w:left w:val="single" w:sz="4" w:space="0" w:color="auto"/>
              <w:bottom w:val="single" w:sz="2" w:space="0" w:color="auto"/>
              <w:right w:val="single" w:sz="4" w:space="0" w:color="auto"/>
            </w:tcBorders>
            <w:hideMark/>
          </w:tcPr>
          <w:p w14:paraId="1627C622" w14:textId="77777777" w:rsidR="003C146A" w:rsidRDefault="003C146A" w:rsidP="0046077B">
            <w:pPr>
              <w:pStyle w:val="ListParagraph"/>
              <w:numPr>
                <w:ilvl w:val="1"/>
                <w:numId w:val="8"/>
              </w:numPr>
              <w:rPr>
                <w:rStyle w:val="ATAAnswers"/>
              </w:rPr>
            </w:pPr>
            <w:r>
              <w:rPr>
                <w:rStyle w:val="ATAAnswers"/>
              </w:rPr>
              <w:t>Description of the facility site?</w:t>
            </w:r>
          </w:p>
        </w:tc>
        <w:tc>
          <w:tcPr>
            <w:tcW w:w="529" w:type="pct"/>
            <w:tcBorders>
              <w:top w:val="single" w:sz="2" w:space="0" w:color="auto"/>
              <w:left w:val="single" w:sz="4" w:space="0" w:color="auto"/>
              <w:bottom w:val="single" w:sz="2" w:space="0" w:color="auto"/>
              <w:right w:val="single" w:sz="2" w:space="0" w:color="auto"/>
            </w:tcBorders>
          </w:tcPr>
          <w:p w14:paraId="0EE8C2B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283DC4D" w14:textId="77777777" w:rsidR="003C146A" w:rsidRDefault="003C146A">
            <w:pPr>
              <w:pStyle w:val="ATATableBody"/>
            </w:pPr>
          </w:p>
        </w:tc>
      </w:tr>
      <w:tr w:rsidR="003C146A" w14:paraId="6952C054" w14:textId="77777777" w:rsidTr="003C146A">
        <w:trPr>
          <w:cantSplit/>
        </w:trPr>
        <w:tc>
          <w:tcPr>
            <w:tcW w:w="3703" w:type="pct"/>
            <w:tcBorders>
              <w:top w:val="single" w:sz="2" w:space="0" w:color="auto"/>
              <w:left w:val="single" w:sz="4" w:space="0" w:color="auto"/>
              <w:bottom w:val="single" w:sz="2" w:space="0" w:color="auto"/>
              <w:right w:val="single" w:sz="4" w:space="0" w:color="auto"/>
            </w:tcBorders>
            <w:hideMark/>
          </w:tcPr>
          <w:p w14:paraId="141BC4DF" w14:textId="77777777" w:rsidR="003C146A" w:rsidRDefault="003C146A" w:rsidP="00FD1DEA">
            <w:pPr>
              <w:pStyle w:val="ATANumLevel01BodySlide"/>
              <w:numPr>
                <w:ilvl w:val="1"/>
                <w:numId w:val="8"/>
              </w:numPr>
              <w:rPr>
                <w:rStyle w:val="ATAAnswers"/>
              </w:rPr>
            </w:pPr>
            <w:r>
              <w:rPr>
                <w:rStyle w:val="ATAAnswers"/>
              </w:rPr>
              <w:t>A floor plan that identifies critical areas?</w:t>
            </w:r>
          </w:p>
        </w:tc>
        <w:tc>
          <w:tcPr>
            <w:tcW w:w="529" w:type="pct"/>
            <w:tcBorders>
              <w:top w:val="single" w:sz="2" w:space="0" w:color="auto"/>
              <w:left w:val="single" w:sz="4" w:space="0" w:color="auto"/>
              <w:bottom w:val="single" w:sz="2" w:space="0" w:color="auto"/>
              <w:right w:val="single" w:sz="2" w:space="0" w:color="auto"/>
            </w:tcBorders>
          </w:tcPr>
          <w:p w14:paraId="085C6DB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CE8C823" w14:textId="77777777" w:rsidR="003C146A" w:rsidRDefault="003C146A">
            <w:pPr>
              <w:pStyle w:val="ATATableBody"/>
            </w:pPr>
          </w:p>
        </w:tc>
      </w:tr>
      <w:tr w:rsidR="003C146A" w14:paraId="7D3A1E84" w14:textId="77777777" w:rsidTr="003C146A">
        <w:trPr>
          <w:cantSplit/>
        </w:trPr>
        <w:tc>
          <w:tcPr>
            <w:tcW w:w="3703" w:type="pct"/>
            <w:tcBorders>
              <w:top w:val="single" w:sz="2" w:space="0" w:color="auto"/>
              <w:left w:val="single" w:sz="4" w:space="0" w:color="auto"/>
              <w:bottom w:val="single" w:sz="2" w:space="0" w:color="auto"/>
              <w:right w:val="single" w:sz="4" w:space="0" w:color="auto"/>
            </w:tcBorders>
            <w:hideMark/>
          </w:tcPr>
          <w:p w14:paraId="26A939A6" w14:textId="77777777" w:rsidR="003C146A" w:rsidRDefault="003C146A" w:rsidP="00FD1DEA">
            <w:pPr>
              <w:pStyle w:val="ATANumLevel01BodySlide"/>
              <w:numPr>
                <w:ilvl w:val="1"/>
                <w:numId w:val="8"/>
              </w:numPr>
              <w:rPr>
                <w:rStyle w:val="ATAAnswers"/>
              </w:rPr>
            </w:pPr>
            <w:r>
              <w:rPr>
                <w:rStyle w:val="ATAAnswers"/>
              </w:rPr>
              <w:t>Description of access and visitor controls?</w:t>
            </w:r>
          </w:p>
        </w:tc>
        <w:tc>
          <w:tcPr>
            <w:tcW w:w="529" w:type="pct"/>
            <w:tcBorders>
              <w:top w:val="single" w:sz="2" w:space="0" w:color="auto"/>
              <w:left w:val="single" w:sz="4" w:space="0" w:color="auto"/>
              <w:bottom w:val="single" w:sz="2" w:space="0" w:color="auto"/>
              <w:right w:val="single" w:sz="2" w:space="0" w:color="auto"/>
            </w:tcBorders>
          </w:tcPr>
          <w:p w14:paraId="451554B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E5EFDC4" w14:textId="77777777" w:rsidR="003C146A" w:rsidRDefault="003C146A">
            <w:pPr>
              <w:pStyle w:val="ATATableBody"/>
            </w:pPr>
          </w:p>
        </w:tc>
      </w:tr>
      <w:tr w:rsidR="003C146A" w14:paraId="461B6660" w14:textId="77777777" w:rsidTr="003C146A">
        <w:trPr>
          <w:cantSplit/>
        </w:trPr>
        <w:tc>
          <w:tcPr>
            <w:tcW w:w="3703" w:type="pct"/>
            <w:tcBorders>
              <w:top w:val="single" w:sz="2" w:space="0" w:color="auto"/>
              <w:left w:val="single" w:sz="4" w:space="0" w:color="auto"/>
              <w:bottom w:val="single" w:sz="2" w:space="0" w:color="auto"/>
              <w:right w:val="single" w:sz="4" w:space="0" w:color="auto"/>
            </w:tcBorders>
            <w:hideMark/>
          </w:tcPr>
          <w:p w14:paraId="39B1B7BF" w14:textId="77777777" w:rsidR="003C146A" w:rsidRDefault="003C146A" w:rsidP="00FD1DEA">
            <w:pPr>
              <w:pStyle w:val="ATANumLevel01BodySlide"/>
              <w:numPr>
                <w:ilvl w:val="1"/>
                <w:numId w:val="8"/>
              </w:numPr>
              <w:rPr>
                <w:rStyle w:val="ATAAnswers"/>
              </w:rPr>
            </w:pPr>
            <w:r>
              <w:rPr>
                <w:rStyle w:val="ATAAnswers"/>
              </w:rPr>
              <w:t>Specific job functions for security force members?</w:t>
            </w:r>
          </w:p>
        </w:tc>
        <w:tc>
          <w:tcPr>
            <w:tcW w:w="529" w:type="pct"/>
            <w:tcBorders>
              <w:top w:val="single" w:sz="2" w:space="0" w:color="auto"/>
              <w:left w:val="single" w:sz="4" w:space="0" w:color="auto"/>
              <w:bottom w:val="single" w:sz="2" w:space="0" w:color="auto"/>
              <w:right w:val="single" w:sz="2" w:space="0" w:color="auto"/>
            </w:tcBorders>
          </w:tcPr>
          <w:p w14:paraId="71E2F5B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AF9A428" w14:textId="77777777" w:rsidR="003C146A" w:rsidRDefault="003C146A">
            <w:pPr>
              <w:pStyle w:val="ATATableBody"/>
            </w:pPr>
          </w:p>
        </w:tc>
      </w:tr>
      <w:tr w:rsidR="003C146A" w14:paraId="766EB3BC" w14:textId="77777777" w:rsidTr="003C146A">
        <w:trPr>
          <w:cantSplit/>
        </w:trPr>
        <w:tc>
          <w:tcPr>
            <w:tcW w:w="3703" w:type="pct"/>
            <w:tcBorders>
              <w:top w:val="single" w:sz="2" w:space="0" w:color="auto"/>
              <w:left w:val="single" w:sz="4" w:space="0" w:color="auto"/>
              <w:bottom w:val="single" w:sz="2" w:space="0" w:color="auto"/>
              <w:right w:val="single" w:sz="4" w:space="0" w:color="auto"/>
            </w:tcBorders>
            <w:hideMark/>
          </w:tcPr>
          <w:p w14:paraId="24335488" w14:textId="77777777" w:rsidR="003C146A" w:rsidRDefault="003C146A" w:rsidP="00FD1DEA">
            <w:pPr>
              <w:pStyle w:val="ATANumLevel01BodySlide"/>
              <w:numPr>
                <w:ilvl w:val="1"/>
                <w:numId w:val="8"/>
              </w:numPr>
              <w:rPr>
                <w:rStyle w:val="ATAAnswers"/>
              </w:rPr>
            </w:pPr>
            <w:r>
              <w:rPr>
                <w:rStyle w:val="ATAAnswers"/>
              </w:rPr>
              <w:t>Communication procedures for enlisting aid from non-security force organizations?</w:t>
            </w:r>
          </w:p>
        </w:tc>
        <w:tc>
          <w:tcPr>
            <w:tcW w:w="529" w:type="pct"/>
            <w:tcBorders>
              <w:top w:val="single" w:sz="2" w:space="0" w:color="auto"/>
              <w:left w:val="single" w:sz="4" w:space="0" w:color="auto"/>
              <w:bottom w:val="single" w:sz="2" w:space="0" w:color="auto"/>
              <w:right w:val="single" w:sz="2" w:space="0" w:color="auto"/>
            </w:tcBorders>
          </w:tcPr>
          <w:p w14:paraId="603EAF35"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FD4813C" w14:textId="77777777" w:rsidR="003C146A" w:rsidRDefault="003C146A">
            <w:pPr>
              <w:pStyle w:val="ATATableBody"/>
            </w:pPr>
          </w:p>
        </w:tc>
      </w:tr>
      <w:tr w:rsidR="003C146A" w14:paraId="16461821" w14:textId="77777777" w:rsidTr="003C146A">
        <w:trPr>
          <w:cantSplit/>
        </w:trPr>
        <w:tc>
          <w:tcPr>
            <w:tcW w:w="3703" w:type="pct"/>
            <w:tcBorders>
              <w:top w:val="single" w:sz="2" w:space="0" w:color="auto"/>
              <w:left w:val="single" w:sz="4" w:space="0" w:color="auto"/>
              <w:bottom w:val="single" w:sz="4" w:space="0" w:color="auto"/>
              <w:right w:val="single" w:sz="4" w:space="0" w:color="auto"/>
            </w:tcBorders>
            <w:hideMark/>
          </w:tcPr>
          <w:p w14:paraId="0FF22471" w14:textId="77777777" w:rsidR="003C146A" w:rsidRDefault="003C146A" w:rsidP="00986BC2">
            <w:pPr>
              <w:pStyle w:val="ATANumLevel01BodySlide"/>
              <w:rPr>
                <w:rStyle w:val="ATAAnswers"/>
              </w:rPr>
            </w:pPr>
            <w:r>
              <w:rPr>
                <w:rStyle w:val="ATAAnswers"/>
              </w:rPr>
              <w:t>Is the manual up-to-date (does it accurately reflect changes to procedures)?</w:t>
            </w:r>
          </w:p>
        </w:tc>
        <w:tc>
          <w:tcPr>
            <w:tcW w:w="529" w:type="pct"/>
            <w:tcBorders>
              <w:top w:val="single" w:sz="2" w:space="0" w:color="auto"/>
              <w:left w:val="single" w:sz="4" w:space="0" w:color="auto"/>
              <w:bottom w:val="single" w:sz="2" w:space="0" w:color="auto"/>
              <w:right w:val="single" w:sz="2" w:space="0" w:color="auto"/>
            </w:tcBorders>
          </w:tcPr>
          <w:p w14:paraId="576CC15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2411819" w14:textId="77777777" w:rsidR="003C146A" w:rsidRDefault="003C146A">
            <w:pPr>
              <w:pStyle w:val="ATATableBody"/>
            </w:pPr>
          </w:p>
        </w:tc>
      </w:tr>
      <w:tr w:rsidR="003C146A" w14:paraId="345EE00D" w14:textId="77777777" w:rsidTr="003C146A">
        <w:trPr>
          <w:cantSplit/>
        </w:trPr>
        <w:tc>
          <w:tcPr>
            <w:tcW w:w="5000" w:type="pct"/>
            <w:gridSpan w:val="3"/>
            <w:tcBorders>
              <w:top w:val="single" w:sz="4" w:space="0" w:color="auto"/>
              <w:left w:val="single" w:sz="2" w:space="0" w:color="auto"/>
              <w:bottom w:val="single" w:sz="2" w:space="0" w:color="auto"/>
              <w:right w:val="single" w:sz="2" w:space="0" w:color="auto"/>
            </w:tcBorders>
            <w:shd w:val="clear" w:color="auto" w:fill="D9D9D9" w:themeFill="background1" w:themeFillShade="D9"/>
            <w:hideMark/>
          </w:tcPr>
          <w:p w14:paraId="1A186171" w14:textId="77777777" w:rsidR="003C146A" w:rsidRDefault="003C146A">
            <w:pPr>
              <w:pStyle w:val="ATATableBody"/>
            </w:pPr>
            <w:r>
              <w:rPr>
                <w:rStyle w:val="ATAEmphasis"/>
              </w:rPr>
              <w:t>Security Force Personnel</w:t>
            </w:r>
          </w:p>
        </w:tc>
      </w:tr>
      <w:tr w:rsidR="003C146A" w14:paraId="187E0093"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6C62ECF" w14:textId="21EB9836" w:rsidR="003C146A" w:rsidRDefault="003C146A" w:rsidP="00895A57">
            <w:pPr>
              <w:pStyle w:val="ATATableBody"/>
              <w:numPr>
                <w:ilvl w:val="0"/>
                <w:numId w:val="45"/>
              </w:numPr>
              <w:ind w:left="723"/>
              <w:rPr>
                <w:rStyle w:val="ATAAnswers"/>
              </w:rPr>
            </w:pPr>
            <w:r>
              <w:rPr>
                <w:rStyle w:val="ATAAnswers"/>
              </w:rPr>
              <w:t>Are members trained to the prescribed requirements?</w:t>
            </w:r>
          </w:p>
        </w:tc>
        <w:tc>
          <w:tcPr>
            <w:tcW w:w="529" w:type="pct"/>
            <w:tcBorders>
              <w:top w:val="single" w:sz="2" w:space="0" w:color="auto"/>
              <w:left w:val="single" w:sz="2" w:space="0" w:color="auto"/>
              <w:bottom w:val="single" w:sz="2" w:space="0" w:color="auto"/>
              <w:right w:val="single" w:sz="2" w:space="0" w:color="auto"/>
            </w:tcBorders>
          </w:tcPr>
          <w:p w14:paraId="6BFE9E1A"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20442A9" w14:textId="77777777" w:rsidR="003C146A" w:rsidRDefault="003C146A">
            <w:pPr>
              <w:pStyle w:val="ATATableBody"/>
            </w:pPr>
          </w:p>
        </w:tc>
      </w:tr>
      <w:tr w:rsidR="003C146A" w14:paraId="2A696048"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4E8BD34" w14:textId="70359470" w:rsidR="003C146A" w:rsidRDefault="003C146A" w:rsidP="00895A57">
            <w:pPr>
              <w:pStyle w:val="ATATableBody"/>
              <w:numPr>
                <w:ilvl w:val="0"/>
                <w:numId w:val="45"/>
              </w:numPr>
              <w:ind w:left="723"/>
              <w:rPr>
                <w:rStyle w:val="ATAAnswers"/>
              </w:rPr>
            </w:pPr>
            <w:r>
              <w:rPr>
                <w:rStyle w:val="ATAAnswers"/>
              </w:rPr>
              <w:t>Are members in possession of all issued equipment?</w:t>
            </w:r>
          </w:p>
        </w:tc>
        <w:tc>
          <w:tcPr>
            <w:tcW w:w="529" w:type="pct"/>
            <w:tcBorders>
              <w:top w:val="single" w:sz="2" w:space="0" w:color="auto"/>
              <w:left w:val="single" w:sz="2" w:space="0" w:color="auto"/>
              <w:bottom w:val="single" w:sz="2" w:space="0" w:color="auto"/>
              <w:right w:val="single" w:sz="2" w:space="0" w:color="auto"/>
            </w:tcBorders>
          </w:tcPr>
          <w:p w14:paraId="5FAF376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FED3725" w14:textId="77777777" w:rsidR="003C146A" w:rsidRDefault="003C146A">
            <w:pPr>
              <w:pStyle w:val="ATATableBody"/>
            </w:pPr>
          </w:p>
        </w:tc>
      </w:tr>
      <w:tr w:rsidR="003C146A" w14:paraId="1318E17B"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279F7BD4" w14:textId="23955B99" w:rsidR="003C146A" w:rsidRDefault="003C146A" w:rsidP="00895A57">
            <w:pPr>
              <w:pStyle w:val="ATATableBody"/>
              <w:numPr>
                <w:ilvl w:val="0"/>
                <w:numId w:val="45"/>
              </w:numPr>
              <w:ind w:left="723"/>
              <w:rPr>
                <w:rStyle w:val="ATAAnswers"/>
              </w:rPr>
            </w:pPr>
            <w:r>
              <w:rPr>
                <w:rStyle w:val="ATAAnswers"/>
              </w:rPr>
              <w:t>Do members understand post orders and other response-related policies and procedures?</w:t>
            </w:r>
          </w:p>
        </w:tc>
        <w:tc>
          <w:tcPr>
            <w:tcW w:w="529" w:type="pct"/>
            <w:tcBorders>
              <w:top w:val="single" w:sz="2" w:space="0" w:color="auto"/>
              <w:left w:val="single" w:sz="2" w:space="0" w:color="auto"/>
              <w:bottom w:val="single" w:sz="2" w:space="0" w:color="auto"/>
              <w:right w:val="single" w:sz="2" w:space="0" w:color="auto"/>
            </w:tcBorders>
          </w:tcPr>
          <w:p w14:paraId="2C5E4D6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8CC5D02" w14:textId="77777777" w:rsidR="003C146A" w:rsidRDefault="003C146A">
            <w:pPr>
              <w:pStyle w:val="ATATableBody"/>
            </w:pPr>
          </w:p>
        </w:tc>
      </w:tr>
      <w:tr w:rsidR="003C146A" w14:paraId="349511B5"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C8EF7A9" w14:textId="6ABB752A" w:rsidR="003C146A" w:rsidRDefault="003C146A" w:rsidP="00895A57">
            <w:pPr>
              <w:pStyle w:val="ATATableBody"/>
              <w:numPr>
                <w:ilvl w:val="0"/>
                <w:numId w:val="45"/>
              </w:numPr>
              <w:ind w:left="723"/>
              <w:rPr>
                <w:rStyle w:val="ATAAnswers"/>
              </w:rPr>
            </w:pPr>
            <w:r>
              <w:rPr>
                <w:rStyle w:val="ATAAnswers"/>
              </w:rPr>
              <w:t>Are patrol duties conducted in accordance with established post orders?</w:t>
            </w:r>
          </w:p>
        </w:tc>
        <w:tc>
          <w:tcPr>
            <w:tcW w:w="529" w:type="pct"/>
            <w:tcBorders>
              <w:top w:val="single" w:sz="2" w:space="0" w:color="auto"/>
              <w:left w:val="single" w:sz="2" w:space="0" w:color="auto"/>
              <w:bottom w:val="single" w:sz="2" w:space="0" w:color="auto"/>
              <w:right w:val="single" w:sz="2" w:space="0" w:color="auto"/>
            </w:tcBorders>
          </w:tcPr>
          <w:p w14:paraId="53BFEF47"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54B4B51" w14:textId="77777777" w:rsidR="003C146A" w:rsidRDefault="003C146A">
            <w:pPr>
              <w:pStyle w:val="ATATableBody"/>
            </w:pPr>
          </w:p>
        </w:tc>
      </w:tr>
      <w:tr w:rsidR="003C146A" w14:paraId="6F0C049F"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55D517D5" w14:textId="15F2F5F6" w:rsidR="003C146A" w:rsidRDefault="003C146A" w:rsidP="00895A57">
            <w:pPr>
              <w:pStyle w:val="ATATableBody"/>
              <w:numPr>
                <w:ilvl w:val="0"/>
                <w:numId w:val="45"/>
              </w:numPr>
              <w:ind w:left="723"/>
              <w:rPr>
                <w:rStyle w:val="ATAAnswers"/>
              </w:rPr>
            </w:pPr>
            <w:r>
              <w:rPr>
                <w:rStyle w:val="ATAAnswers"/>
              </w:rPr>
              <w:t>Are sign-in and sign-out logs properly utilized by security force members?</w:t>
            </w:r>
          </w:p>
        </w:tc>
        <w:tc>
          <w:tcPr>
            <w:tcW w:w="529" w:type="pct"/>
            <w:tcBorders>
              <w:top w:val="single" w:sz="2" w:space="0" w:color="auto"/>
              <w:left w:val="single" w:sz="2" w:space="0" w:color="auto"/>
              <w:bottom w:val="single" w:sz="2" w:space="0" w:color="auto"/>
              <w:right w:val="single" w:sz="2" w:space="0" w:color="auto"/>
            </w:tcBorders>
          </w:tcPr>
          <w:p w14:paraId="6B00205E"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7EE695C1" w14:textId="77777777" w:rsidR="003C146A" w:rsidRDefault="003C146A">
            <w:pPr>
              <w:pStyle w:val="ATATableBody"/>
            </w:pPr>
          </w:p>
        </w:tc>
      </w:tr>
      <w:tr w:rsidR="003C146A" w14:paraId="78A9B319" w14:textId="77777777" w:rsidTr="003C146A">
        <w:trPr>
          <w:cantSplit/>
        </w:trPr>
        <w:tc>
          <w:tcPr>
            <w:tcW w:w="5000" w:type="pct"/>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3B1A3D2D" w14:textId="77777777" w:rsidR="003C146A" w:rsidRDefault="003C146A" w:rsidP="00DA4A51">
            <w:pPr>
              <w:pStyle w:val="ATATableBody"/>
              <w:keepNext/>
              <w:keepLines/>
              <w:rPr>
                <w:rStyle w:val="ATAEmphasis"/>
              </w:rPr>
            </w:pPr>
            <w:r>
              <w:rPr>
                <w:rStyle w:val="ATAEmphasis"/>
              </w:rPr>
              <w:lastRenderedPageBreak/>
              <w:t>Technology: Intrusion Detection System</w:t>
            </w:r>
          </w:p>
        </w:tc>
      </w:tr>
      <w:tr w:rsidR="003C146A" w14:paraId="2C140172"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2148B86D" w14:textId="77777777" w:rsidR="003C146A" w:rsidRDefault="003C146A" w:rsidP="00FD1DEA">
            <w:pPr>
              <w:pStyle w:val="ATANumLevel01BodySlide"/>
              <w:numPr>
                <w:ilvl w:val="0"/>
                <w:numId w:val="30"/>
              </w:numPr>
              <w:rPr>
                <w:rStyle w:val="ATAAnswers"/>
              </w:rPr>
            </w:pPr>
            <w:r>
              <w:rPr>
                <w:rStyle w:val="ATAAnswers"/>
              </w:rPr>
              <w:t>Are intrusion detection system elements a part of the National Ministries Building’s security plan?</w:t>
            </w:r>
          </w:p>
        </w:tc>
        <w:tc>
          <w:tcPr>
            <w:tcW w:w="529" w:type="pct"/>
            <w:tcBorders>
              <w:top w:val="single" w:sz="2" w:space="0" w:color="auto"/>
              <w:left w:val="single" w:sz="2" w:space="0" w:color="auto"/>
              <w:bottom w:val="single" w:sz="2" w:space="0" w:color="auto"/>
              <w:right w:val="single" w:sz="2" w:space="0" w:color="auto"/>
            </w:tcBorders>
          </w:tcPr>
          <w:p w14:paraId="7DD7E84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EF65B28" w14:textId="77777777" w:rsidR="003C146A" w:rsidRDefault="003C146A">
            <w:pPr>
              <w:pStyle w:val="ATATableBody"/>
            </w:pPr>
          </w:p>
        </w:tc>
      </w:tr>
      <w:tr w:rsidR="003C146A" w14:paraId="24B030AB"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6884C2E" w14:textId="77777777" w:rsidR="003C146A" w:rsidRDefault="003C146A" w:rsidP="00986BC2">
            <w:pPr>
              <w:pStyle w:val="ATANumLevel01BodySlide"/>
              <w:rPr>
                <w:rStyle w:val="ATAAnswers"/>
              </w:rPr>
            </w:pPr>
            <w:r>
              <w:rPr>
                <w:rStyle w:val="ATAAnswers"/>
              </w:rPr>
              <w:t>Are maintenance records on the intrusion detection system available and up-to-date?</w:t>
            </w:r>
          </w:p>
        </w:tc>
        <w:tc>
          <w:tcPr>
            <w:tcW w:w="529" w:type="pct"/>
            <w:tcBorders>
              <w:top w:val="single" w:sz="2" w:space="0" w:color="auto"/>
              <w:left w:val="single" w:sz="2" w:space="0" w:color="auto"/>
              <w:bottom w:val="single" w:sz="2" w:space="0" w:color="auto"/>
              <w:right w:val="single" w:sz="2" w:space="0" w:color="auto"/>
            </w:tcBorders>
          </w:tcPr>
          <w:p w14:paraId="05DF4B6B"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25CFF04" w14:textId="77777777" w:rsidR="003C146A" w:rsidRDefault="003C146A">
            <w:pPr>
              <w:pStyle w:val="ATATableBody"/>
            </w:pPr>
          </w:p>
        </w:tc>
      </w:tr>
      <w:tr w:rsidR="003C146A" w14:paraId="0116D0D2"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647DF66" w14:textId="77777777" w:rsidR="003C146A" w:rsidRDefault="003C146A" w:rsidP="00986BC2">
            <w:pPr>
              <w:pStyle w:val="ATANumLevel01BodySlide"/>
              <w:rPr>
                <w:rStyle w:val="ATAAnswers"/>
              </w:rPr>
            </w:pPr>
            <w:r>
              <w:rPr>
                <w:rStyle w:val="ATAAnswers"/>
              </w:rPr>
              <w:t>Are sensors configured to report to the Security Control Center?</w:t>
            </w:r>
          </w:p>
        </w:tc>
        <w:tc>
          <w:tcPr>
            <w:tcW w:w="529" w:type="pct"/>
            <w:tcBorders>
              <w:top w:val="single" w:sz="2" w:space="0" w:color="auto"/>
              <w:left w:val="single" w:sz="2" w:space="0" w:color="auto"/>
              <w:bottom w:val="single" w:sz="2" w:space="0" w:color="auto"/>
              <w:right w:val="single" w:sz="2" w:space="0" w:color="auto"/>
            </w:tcBorders>
          </w:tcPr>
          <w:p w14:paraId="5E52064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BC78A71" w14:textId="77777777" w:rsidR="003C146A" w:rsidRDefault="003C146A">
            <w:pPr>
              <w:pStyle w:val="ATATableBody"/>
            </w:pPr>
          </w:p>
        </w:tc>
      </w:tr>
      <w:tr w:rsidR="003C146A" w14:paraId="6A1ED6A4"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355AB81" w14:textId="77777777" w:rsidR="003C146A" w:rsidRDefault="003C146A" w:rsidP="00986BC2">
            <w:pPr>
              <w:pStyle w:val="ATANumLevel01BodySlide"/>
              <w:rPr>
                <w:rStyle w:val="ATAAnswers"/>
              </w:rPr>
            </w:pPr>
            <w:r>
              <w:rPr>
                <w:rStyle w:val="ATAAnswers"/>
              </w:rPr>
              <w:t>Are activated sensors responded to in a timely manner?</w:t>
            </w:r>
          </w:p>
        </w:tc>
        <w:tc>
          <w:tcPr>
            <w:tcW w:w="529" w:type="pct"/>
            <w:tcBorders>
              <w:top w:val="single" w:sz="2" w:space="0" w:color="auto"/>
              <w:left w:val="single" w:sz="2" w:space="0" w:color="auto"/>
              <w:bottom w:val="single" w:sz="2" w:space="0" w:color="auto"/>
              <w:right w:val="single" w:sz="2" w:space="0" w:color="auto"/>
            </w:tcBorders>
          </w:tcPr>
          <w:p w14:paraId="68A15BF0"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150F6F5" w14:textId="77777777" w:rsidR="003C146A" w:rsidRDefault="003C146A">
            <w:pPr>
              <w:pStyle w:val="ATATableBody"/>
            </w:pPr>
          </w:p>
        </w:tc>
      </w:tr>
      <w:tr w:rsidR="003C146A" w14:paraId="5FBE78DB"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C1D2FEA" w14:textId="77777777" w:rsidR="003C146A" w:rsidRDefault="003C146A" w:rsidP="00986BC2">
            <w:pPr>
              <w:pStyle w:val="ATANumLevel01BodySlide"/>
              <w:rPr>
                <w:rStyle w:val="ATAAnswers"/>
              </w:rPr>
            </w:pPr>
            <w:r>
              <w:rPr>
                <w:rStyle w:val="ATAAnswers"/>
              </w:rPr>
              <w:t>Is the exterior lighting of the National Ministries Building adequate (potential attackers can be identified)?</w:t>
            </w:r>
          </w:p>
        </w:tc>
        <w:tc>
          <w:tcPr>
            <w:tcW w:w="529" w:type="pct"/>
            <w:tcBorders>
              <w:top w:val="single" w:sz="2" w:space="0" w:color="auto"/>
              <w:left w:val="single" w:sz="2" w:space="0" w:color="auto"/>
              <w:bottom w:val="single" w:sz="2" w:space="0" w:color="auto"/>
              <w:right w:val="single" w:sz="2" w:space="0" w:color="auto"/>
            </w:tcBorders>
          </w:tcPr>
          <w:p w14:paraId="46C3F1C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61F7453" w14:textId="77777777" w:rsidR="003C146A" w:rsidRDefault="003C146A">
            <w:pPr>
              <w:pStyle w:val="ATATableBody"/>
            </w:pPr>
          </w:p>
        </w:tc>
      </w:tr>
      <w:tr w:rsidR="003C146A" w14:paraId="38E74992"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292F4832" w14:textId="77777777" w:rsidR="003C146A" w:rsidRDefault="003C146A" w:rsidP="00986BC2">
            <w:pPr>
              <w:pStyle w:val="ATANumLevel01BodySlide"/>
              <w:rPr>
                <w:rStyle w:val="ATAAnswers"/>
              </w:rPr>
            </w:pPr>
            <w:r>
              <w:rPr>
                <w:rStyle w:val="ATAAnswers"/>
              </w:rPr>
              <w:t>Does the interior lighting provide enough illumination for closed-circuit television (CCTV)?</w:t>
            </w:r>
          </w:p>
        </w:tc>
        <w:tc>
          <w:tcPr>
            <w:tcW w:w="529" w:type="pct"/>
            <w:tcBorders>
              <w:top w:val="single" w:sz="2" w:space="0" w:color="auto"/>
              <w:left w:val="single" w:sz="2" w:space="0" w:color="auto"/>
              <w:bottom w:val="single" w:sz="2" w:space="0" w:color="auto"/>
              <w:right w:val="single" w:sz="2" w:space="0" w:color="auto"/>
            </w:tcBorders>
          </w:tcPr>
          <w:p w14:paraId="15F16974"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9673EF6" w14:textId="77777777" w:rsidR="003C146A" w:rsidRDefault="003C146A">
            <w:pPr>
              <w:pStyle w:val="ATATableBody"/>
            </w:pPr>
          </w:p>
        </w:tc>
      </w:tr>
      <w:tr w:rsidR="003C146A" w14:paraId="1D8869DB"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BFE3697" w14:textId="77777777" w:rsidR="003C146A" w:rsidRDefault="003C146A" w:rsidP="00986BC2">
            <w:pPr>
              <w:pStyle w:val="ATANumLevel01BodySlide"/>
              <w:rPr>
                <w:rStyle w:val="ATAAnswers"/>
              </w:rPr>
            </w:pPr>
            <w:r>
              <w:rPr>
                <w:rStyle w:val="ATAAnswers"/>
              </w:rPr>
              <w:t>Does the exterior lighting provide enough illumination for CCTV?</w:t>
            </w:r>
          </w:p>
        </w:tc>
        <w:tc>
          <w:tcPr>
            <w:tcW w:w="529" w:type="pct"/>
            <w:tcBorders>
              <w:top w:val="single" w:sz="2" w:space="0" w:color="auto"/>
              <w:left w:val="single" w:sz="2" w:space="0" w:color="auto"/>
              <w:bottom w:val="single" w:sz="2" w:space="0" w:color="auto"/>
              <w:right w:val="single" w:sz="2" w:space="0" w:color="auto"/>
            </w:tcBorders>
          </w:tcPr>
          <w:p w14:paraId="0280FC7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9618718" w14:textId="77777777" w:rsidR="003C146A" w:rsidRDefault="003C146A">
            <w:pPr>
              <w:pStyle w:val="ATATableBody"/>
            </w:pPr>
          </w:p>
        </w:tc>
      </w:tr>
      <w:tr w:rsidR="003C146A" w14:paraId="2DEE45A6"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551C1A4" w14:textId="77777777" w:rsidR="003C146A" w:rsidRDefault="003C146A" w:rsidP="00986BC2">
            <w:pPr>
              <w:pStyle w:val="ATANumLevel01BodySlide"/>
              <w:rPr>
                <w:rStyle w:val="ATAAnswers"/>
              </w:rPr>
            </w:pPr>
            <w:r>
              <w:rPr>
                <w:rStyle w:val="ATAAnswers"/>
              </w:rPr>
              <w:t>Are CCTV systems used to assess sensor activation?</w:t>
            </w:r>
          </w:p>
        </w:tc>
        <w:tc>
          <w:tcPr>
            <w:tcW w:w="529" w:type="pct"/>
            <w:tcBorders>
              <w:top w:val="single" w:sz="2" w:space="0" w:color="auto"/>
              <w:left w:val="single" w:sz="2" w:space="0" w:color="auto"/>
              <w:bottom w:val="single" w:sz="2" w:space="0" w:color="auto"/>
              <w:right w:val="single" w:sz="2" w:space="0" w:color="auto"/>
            </w:tcBorders>
          </w:tcPr>
          <w:p w14:paraId="7C7E643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7D6FE80" w14:textId="77777777" w:rsidR="003C146A" w:rsidRDefault="003C146A">
            <w:pPr>
              <w:pStyle w:val="ATATableBody"/>
            </w:pPr>
          </w:p>
        </w:tc>
      </w:tr>
      <w:tr w:rsidR="003C146A" w14:paraId="1EE5ADED"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28F2C048" w14:textId="77777777" w:rsidR="003C146A" w:rsidRDefault="003C146A" w:rsidP="00986BC2">
            <w:pPr>
              <w:pStyle w:val="ATANumLevel01BodySlide"/>
              <w:rPr>
                <w:rStyle w:val="ATAAnswers"/>
              </w:rPr>
            </w:pPr>
            <w:r>
              <w:rPr>
                <w:rStyle w:val="ATAAnswers"/>
              </w:rPr>
              <w:t>Are CCTVs monitored 24 hours a day, 7 days a week?</w:t>
            </w:r>
          </w:p>
        </w:tc>
        <w:tc>
          <w:tcPr>
            <w:tcW w:w="529" w:type="pct"/>
            <w:tcBorders>
              <w:top w:val="single" w:sz="2" w:space="0" w:color="auto"/>
              <w:left w:val="single" w:sz="2" w:space="0" w:color="auto"/>
              <w:bottom w:val="single" w:sz="2" w:space="0" w:color="auto"/>
              <w:right w:val="single" w:sz="2" w:space="0" w:color="auto"/>
            </w:tcBorders>
          </w:tcPr>
          <w:p w14:paraId="03C74ED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02963C8" w14:textId="77777777" w:rsidR="003C146A" w:rsidRDefault="003C146A">
            <w:pPr>
              <w:pStyle w:val="ATATableBody"/>
            </w:pPr>
          </w:p>
        </w:tc>
      </w:tr>
      <w:tr w:rsidR="003C146A" w14:paraId="1E2D3077"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C4E0E66" w14:textId="77777777" w:rsidR="003C146A" w:rsidRDefault="003C146A" w:rsidP="00986BC2">
            <w:pPr>
              <w:pStyle w:val="ATANumLevel01BodySlide"/>
              <w:rPr>
                <w:rStyle w:val="ATAAnswers"/>
              </w:rPr>
            </w:pPr>
            <w:r>
              <w:rPr>
                <w:rStyle w:val="ATAAnswers"/>
              </w:rPr>
              <w:t>Are CCTVs and related equipment (such as the video recorder) tested for performance on a regular basis?</w:t>
            </w:r>
          </w:p>
        </w:tc>
        <w:tc>
          <w:tcPr>
            <w:tcW w:w="529" w:type="pct"/>
            <w:tcBorders>
              <w:top w:val="single" w:sz="2" w:space="0" w:color="auto"/>
              <w:left w:val="single" w:sz="2" w:space="0" w:color="auto"/>
              <w:bottom w:val="single" w:sz="2" w:space="0" w:color="auto"/>
              <w:right w:val="single" w:sz="2" w:space="0" w:color="auto"/>
            </w:tcBorders>
          </w:tcPr>
          <w:p w14:paraId="098B4CD4"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00F188A" w14:textId="77777777" w:rsidR="003C146A" w:rsidRDefault="003C146A">
            <w:pPr>
              <w:pStyle w:val="ATATableBody"/>
            </w:pPr>
          </w:p>
        </w:tc>
      </w:tr>
      <w:tr w:rsidR="003C146A" w14:paraId="6F949299"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46A8FFE6" w14:textId="77777777" w:rsidR="003C146A" w:rsidRDefault="003C146A" w:rsidP="00986BC2">
            <w:pPr>
              <w:pStyle w:val="ATANumLevel01BodySlide"/>
              <w:rPr>
                <w:rStyle w:val="ATAAnswers"/>
              </w:rPr>
            </w:pPr>
            <w:r>
              <w:rPr>
                <w:rStyle w:val="ATAAnswers"/>
              </w:rPr>
              <w:t>Are visitors escorted into the National Ministries Building?</w:t>
            </w:r>
          </w:p>
        </w:tc>
        <w:tc>
          <w:tcPr>
            <w:tcW w:w="529" w:type="pct"/>
            <w:tcBorders>
              <w:top w:val="single" w:sz="2" w:space="0" w:color="auto"/>
              <w:left w:val="single" w:sz="2" w:space="0" w:color="auto"/>
              <w:bottom w:val="single" w:sz="2" w:space="0" w:color="auto"/>
              <w:right w:val="single" w:sz="2" w:space="0" w:color="auto"/>
            </w:tcBorders>
          </w:tcPr>
          <w:p w14:paraId="5C6DFD0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290297F" w14:textId="77777777" w:rsidR="003C146A" w:rsidRDefault="003C146A">
            <w:pPr>
              <w:pStyle w:val="ATATableBody"/>
            </w:pPr>
          </w:p>
        </w:tc>
      </w:tr>
      <w:tr w:rsidR="003C146A" w14:paraId="065E444F"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1C8F0E5" w14:textId="77777777" w:rsidR="003C146A" w:rsidRDefault="003C146A" w:rsidP="00986BC2">
            <w:pPr>
              <w:pStyle w:val="ATANumLevel01BodySlide"/>
              <w:rPr>
                <w:rStyle w:val="ATAAnswers"/>
              </w:rPr>
            </w:pPr>
            <w:r>
              <w:rPr>
                <w:rStyle w:val="ATAAnswers"/>
              </w:rPr>
              <w:t>Are visitors given a temporary badge for the duration of their visit?</w:t>
            </w:r>
          </w:p>
        </w:tc>
        <w:tc>
          <w:tcPr>
            <w:tcW w:w="529" w:type="pct"/>
            <w:tcBorders>
              <w:top w:val="single" w:sz="2" w:space="0" w:color="auto"/>
              <w:left w:val="single" w:sz="2" w:space="0" w:color="auto"/>
              <w:bottom w:val="single" w:sz="2" w:space="0" w:color="auto"/>
              <w:right w:val="single" w:sz="2" w:space="0" w:color="auto"/>
            </w:tcBorders>
          </w:tcPr>
          <w:p w14:paraId="04CE4E9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79A9E90B" w14:textId="77777777" w:rsidR="003C146A" w:rsidRDefault="003C146A">
            <w:pPr>
              <w:pStyle w:val="ATATableBody"/>
            </w:pPr>
          </w:p>
        </w:tc>
      </w:tr>
      <w:tr w:rsidR="003C146A" w14:paraId="2CF022AB"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96F412B" w14:textId="77777777" w:rsidR="003C146A" w:rsidRDefault="003C146A" w:rsidP="00986BC2">
            <w:pPr>
              <w:pStyle w:val="ATANumLevel01BodySlide"/>
              <w:rPr>
                <w:rStyle w:val="ATAAnswers"/>
              </w:rPr>
            </w:pPr>
            <w:r>
              <w:rPr>
                <w:rStyle w:val="ATAAnswers"/>
              </w:rPr>
              <w:t>Are visitors required to produce government identification before receiving a temporary badge?</w:t>
            </w:r>
          </w:p>
        </w:tc>
        <w:tc>
          <w:tcPr>
            <w:tcW w:w="529" w:type="pct"/>
            <w:tcBorders>
              <w:top w:val="single" w:sz="2" w:space="0" w:color="auto"/>
              <w:left w:val="single" w:sz="2" w:space="0" w:color="auto"/>
              <w:bottom w:val="single" w:sz="2" w:space="0" w:color="auto"/>
              <w:right w:val="single" w:sz="2" w:space="0" w:color="auto"/>
            </w:tcBorders>
          </w:tcPr>
          <w:p w14:paraId="6C2410D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EA722D5" w14:textId="77777777" w:rsidR="003C146A" w:rsidRDefault="003C146A">
            <w:pPr>
              <w:pStyle w:val="ATATableBody"/>
            </w:pPr>
          </w:p>
        </w:tc>
      </w:tr>
      <w:tr w:rsidR="003C146A" w14:paraId="60D40664"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36EB312" w14:textId="77777777" w:rsidR="003C146A" w:rsidRDefault="003C146A" w:rsidP="00986BC2">
            <w:pPr>
              <w:pStyle w:val="ATANumLevel01BodySlide"/>
              <w:rPr>
                <w:rStyle w:val="ATAAnswers"/>
              </w:rPr>
            </w:pPr>
            <w:r>
              <w:rPr>
                <w:rStyle w:val="ATAAnswers"/>
              </w:rPr>
              <w:t>Does the entry control system incorporate electronic access control, alarm reporting, image capture and badge production with access to the National Ministries Building?</w:t>
            </w:r>
          </w:p>
        </w:tc>
        <w:tc>
          <w:tcPr>
            <w:tcW w:w="529" w:type="pct"/>
            <w:tcBorders>
              <w:top w:val="single" w:sz="2" w:space="0" w:color="auto"/>
              <w:left w:val="single" w:sz="2" w:space="0" w:color="auto"/>
              <w:bottom w:val="single" w:sz="2" w:space="0" w:color="auto"/>
              <w:right w:val="single" w:sz="2" w:space="0" w:color="auto"/>
            </w:tcBorders>
          </w:tcPr>
          <w:p w14:paraId="18D86ED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2200105" w14:textId="77777777" w:rsidR="003C146A" w:rsidRDefault="003C146A">
            <w:pPr>
              <w:pStyle w:val="ATATableBody"/>
            </w:pPr>
          </w:p>
        </w:tc>
      </w:tr>
      <w:tr w:rsidR="003C146A" w14:paraId="4E8EF158"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4106018B" w14:textId="77777777" w:rsidR="003C146A" w:rsidRDefault="003C146A" w:rsidP="00986BC2">
            <w:pPr>
              <w:pStyle w:val="ATANumLevel01BodySlide"/>
              <w:rPr>
                <w:rStyle w:val="ATAAnswers"/>
              </w:rPr>
            </w:pPr>
            <w:r>
              <w:rPr>
                <w:rStyle w:val="ATAAnswers"/>
              </w:rPr>
              <w:t>Are electronic entry control devices operating as required?</w:t>
            </w:r>
          </w:p>
        </w:tc>
        <w:tc>
          <w:tcPr>
            <w:tcW w:w="529" w:type="pct"/>
            <w:tcBorders>
              <w:top w:val="single" w:sz="2" w:space="0" w:color="auto"/>
              <w:left w:val="single" w:sz="2" w:space="0" w:color="auto"/>
              <w:bottom w:val="single" w:sz="2" w:space="0" w:color="auto"/>
              <w:right w:val="single" w:sz="2" w:space="0" w:color="auto"/>
            </w:tcBorders>
          </w:tcPr>
          <w:p w14:paraId="1E761BD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4161777" w14:textId="77777777" w:rsidR="003C146A" w:rsidRDefault="003C146A">
            <w:pPr>
              <w:pStyle w:val="ATATableBody"/>
            </w:pPr>
          </w:p>
        </w:tc>
      </w:tr>
      <w:tr w:rsidR="003C146A" w14:paraId="401325A0"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5CCD90E3" w14:textId="77777777" w:rsidR="003C146A" w:rsidRDefault="003C146A" w:rsidP="00986BC2">
            <w:pPr>
              <w:pStyle w:val="ATANumLevel01BodySlide"/>
              <w:rPr>
                <w:rStyle w:val="ATAAnswers"/>
              </w:rPr>
            </w:pPr>
            <w:r>
              <w:rPr>
                <w:rStyle w:val="ATAAnswers"/>
              </w:rPr>
              <w:t>Does the entry control system provide remote access to external doors and secure areas within the National Ministries Building?</w:t>
            </w:r>
          </w:p>
        </w:tc>
        <w:tc>
          <w:tcPr>
            <w:tcW w:w="529" w:type="pct"/>
            <w:tcBorders>
              <w:top w:val="single" w:sz="2" w:space="0" w:color="auto"/>
              <w:left w:val="single" w:sz="2" w:space="0" w:color="auto"/>
              <w:bottom w:val="single" w:sz="2" w:space="0" w:color="auto"/>
              <w:right w:val="single" w:sz="2" w:space="0" w:color="auto"/>
            </w:tcBorders>
          </w:tcPr>
          <w:p w14:paraId="553C3F1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34D1B0B" w14:textId="77777777" w:rsidR="003C146A" w:rsidRDefault="003C146A">
            <w:pPr>
              <w:pStyle w:val="ATATableBody"/>
            </w:pPr>
          </w:p>
        </w:tc>
      </w:tr>
      <w:tr w:rsidR="003C146A" w14:paraId="0B720CF9"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997408C" w14:textId="77777777" w:rsidR="003C146A" w:rsidRDefault="003C146A" w:rsidP="00986BC2">
            <w:pPr>
              <w:pStyle w:val="ATANumLevel01BodySlide"/>
              <w:rPr>
                <w:rStyle w:val="ATAAnswers"/>
              </w:rPr>
            </w:pPr>
            <w:r>
              <w:rPr>
                <w:rStyle w:val="ATAAnswers"/>
              </w:rPr>
              <w:t>Are keys issued to authorized personnel only?</w:t>
            </w:r>
          </w:p>
        </w:tc>
        <w:tc>
          <w:tcPr>
            <w:tcW w:w="529" w:type="pct"/>
            <w:tcBorders>
              <w:top w:val="single" w:sz="2" w:space="0" w:color="auto"/>
              <w:left w:val="single" w:sz="2" w:space="0" w:color="auto"/>
              <w:bottom w:val="single" w:sz="2" w:space="0" w:color="auto"/>
              <w:right w:val="single" w:sz="2" w:space="0" w:color="auto"/>
            </w:tcBorders>
          </w:tcPr>
          <w:p w14:paraId="7A94080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C051E8F" w14:textId="77777777" w:rsidR="003C146A" w:rsidRDefault="003C146A">
            <w:pPr>
              <w:pStyle w:val="ATATableBody"/>
            </w:pPr>
          </w:p>
        </w:tc>
      </w:tr>
      <w:tr w:rsidR="003C146A" w14:paraId="20077AFE"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316868B3" w14:textId="77777777" w:rsidR="003C146A" w:rsidRDefault="003C146A" w:rsidP="00986BC2">
            <w:pPr>
              <w:pStyle w:val="ATANumLevel01BodySlide"/>
              <w:rPr>
                <w:rStyle w:val="ATAAnswers"/>
              </w:rPr>
            </w:pPr>
            <w:r>
              <w:rPr>
                <w:rStyle w:val="ATAAnswers"/>
              </w:rPr>
              <w:t>Is there a record of keys checked out (key log)?</w:t>
            </w:r>
          </w:p>
        </w:tc>
        <w:tc>
          <w:tcPr>
            <w:tcW w:w="529" w:type="pct"/>
            <w:tcBorders>
              <w:top w:val="single" w:sz="2" w:space="0" w:color="auto"/>
              <w:left w:val="single" w:sz="2" w:space="0" w:color="auto"/>
              <w:bottom w:val="single" w:sz="2" w:space="0" w:color="auto"/>
              <w:right w:val="single" w:sz="2" w:space="0" w:color="auto"/>
            </w:tcBorders>
          </w:tcPr>
          <w:p w14:paraId="0D85765E"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41AB7BC" w14:textId="77777777" w:rsidR="003C146A" w:rsidRDefault="003C146A">
            <w:pPr>
              <w:pStyle w:val="ATATableBody"/>
            </w:pPr>
          </w:p>
        </w:tc>
      </w:tr>
      <w:tr w:rsidR="003C146A" w14:paraId="29C4D504"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5A0637FD" w14:textId="77777777" w:rsidR="003C146A" w:rsidRDefault="003C146A" w:rsidP="00986BC2">
            <w:pPr>
              <w:pStyle w:val="ATANumLevel01BodySlide"/>
              <w:rPr>
                <w:rStyle w:val="ATAAnswers"/>
              </w:rPr>
            </w:pPr>
            <w:r>
              <w:rPr>
                <w:rStyle w:val="ATAAnswers"/>
              </w:rPr>
              <w:t>Are keys inventoried daily?</w:t>
            </w:r>
          </w:p>
        </w:tc>
        <w:tc>
          <w:tcPr>
            <w:tcW w:w="529" w:type="pct"/>
            <w:tcBorders>
              <w:top w:val="single" w:sz="2" w:space="0" w:color="auto"/>
              <w:left w:val="single" w:sz="2" w:space="0" w:color="auto"/>
              <w:bottom w:val="single" w:sz="2" w:space="0" w:color="auto"/>
              <w:right w:val="single" w:sz="2" w:space="0" w:color="auto"/>
            </w:tcBorders>
          </w:tcPr>
          <w:p w14:paraId="3B9EDD5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89D68A8" w14:textId="77777777" w:rsidR="003C146A" w:rsidRDefault="003C146A">
            <w:pPr>
              <w:pStyle w:val="ATATableBody"/>
            </w:pPr>
          </w:p>
        </w:tc>
      </w:tr>
      <w:tr w:rsidR="003C146A" w14:paraId="3C24C7F6"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7F2CC813" w14:textId="77777777" w:rsidR="003C146A" w:rsidRDefault="003C146A" w:rsidP="00986BC2">
            <w:pPr>
              <w:pStyle w:val="ATANumLevel01BodySlide"/>
              <w:rPr>
                <w:rStyle w:val="ATAAnswers"/>
              </w:rPr>
            </w:pPr>
            <w:r>
              <w:rPr>
                <w:rStyle w:val="ATAAnswers"/>
              </w:rPr>
              <w:t>Are locks re-keyed when keys are lost or stolen?</w:t>
            </w:r>
          </w:p>
        </w:tc>
        <w:tc>
          <w:tcPr>
            <w:tcW w:w="529" w:type="pct"/>
            <w:tcBorders>
              <w:top w:val="single" w:sz="2" w:space="0" w:color="auto"/>
              <w:left w:val="single" w:sz="2" w:space="0" w:color="auto"/>
              <w:bottom w:val="single" w:sz="2" w:space="0" w:color="auto"/>
              <w:right w:val="single" w:sz="2" w:space="0" w:color="auto"/>
            </w:tcBorders>
          </w:tcPr>
          <w:p w14:paraId="740487F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CE22EA8" w14:textId="77777777" w:rsidR="003C146A" w:rsidRDefault="003C146A">
            <w:pPr>
              <w:pStyle w:val="ATATableBody"/>
            </w:pPr>
          </w:p>
        </w:tc>
      </w:tr>
      <w:tr w:rsidR="003C146A" w14:paraId="4DF90C92"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A17F59E" w14:textId="77777777" w:rsidR="003C146A" w:rsidRDefault="003C146A" w:rsidP="00986BC2">
            <w:pPr>
              <w:pStyle w:val="ATANumLevel01BodySlide"/>
              <w:rPr>
                <w:rStyle w:val="ATAAnswers"/>
              </w:rPr>
            </w:pPr>
            <w:r>
              <w:rPr>
                <w:rStyle w:val="ATAAnswers"/>
              </w:rPr>
              <w:t>Are keys turned in when an employee permanently leaves the building?</w:t>
            </w:r>
          </w:p>
        </w:tc>
        <w:tc>
          <w:tcPr>
            <w:tcW w:w="529" w:type="pct"/>
            <w:tcBorders>
              <w:top w:val="single" w:sz="2" w:space="0" w:color="auto"/>
              <w:left w:val="single" w:sz="2" w:space="0" w:color="auto"/>
              <w:bottom w:val="single" w:sz="2" w:space="0" w:color="auto"/>
              <w:right w:val="single" w:sz="2" w:space="0" w:color="auto"/>
            </w:tcBorders>
          </w:tcPr>
          <w:p w14:paraId="343692A7"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CA4EBDB" w14:textId="77777777" w:rsidR="003C146A" w:rsidRDefault="003C146A">
            <w:pPr>
              <w:pStyle w:val="ATATableBody"/>
            </w:pPr>
          </w:p>
        </w:tc>
      </w:tr>
      <w:tr w:rsidR="003C146A" w14:paraId="4BCD3BAC"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66418F9" w14:textId="77777777" w:rsidR="003C146A" w:rsidRDefault="003C146A" w:rsidP="00986BC2">
            <w:pPr>
              <w:pStyle w:val="ATANumLevel01BodySlide"/>
              <w:rPr>
                <w:rStyle w:val="ATAAnswers"/>
              </w:rPr>
            </w:pPr>
            <w:r>
              <w:rPr>
                <w:rStyle w:val="ATAAnswers"/>
              </w:rPr>
              <w:t>Are restricted spaces away from exterior windows?</w:t>
            </w:r>
          </w:p>
        </w:tc>
        <w:tc>
          <w:tcPr>
            <w:tcW w:w="529" w:type="pct"/>
            <w:tcBorders>
              <w:top w:val="single" w:sz="2" w:space="0" w:color="auto"/>
              <w:left w:val="single" w:sz="2" w:space="0" w:color="auto"/>
              <w:bottom w:val="single" w:sz="2" w:space="0" w:color="auto"/>
              <w:right w:val="single" w:sz="2" w:space="0" w:color="auto"/>
            </w:tcBorders>
          </w:tcPr>
          <w:p w14:paraId="291F03CA"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5E13579" w14:textId="77777777" w:rsidR="003C146A" w:rsidRDefault="003C146A">
            <w:pPr>
              <w:pStyle w:val="ATATableBody"/>
            </w:pPr>
          </w:p>
        </w:tc>
      </w:tr>
      <w:tr w:rsidR="003C146A" w14:paraId="41EFB0B0" w14:textId="77777777" w:rsidTr="003C146A">
        <w:trPr>
          <w:cantSplit/>
        </w:trPr>
        <w:tc>
          <w:tcPr>
            <w:tcW w:w="5000" w:type="pct"/>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1B7711B9" w14:textId="27B01C74" w:rsidR="003C146A" w:rsidRDefault="003C146A" w:rsidP="00DA4A51">
            <w:pPr>
              <w:pStyle w:val="ATATableBody"/>
              <w:keepNext/>
              <w:keepLines/>
            </w:pPr>
            <w:r>
              <w:rPr>
                <w:rStyle w:val="ATAEmphasis"/>
              </w:rPr>
              <w:lastRenderedPageBreak/>
              <w:t>Technology: Delay Barriers</w:t>
            </w:r>
          </w:p>
        </w:tc>
      </w:tr>
      <w:tr w:rsidR="003C146A" w14:paraId="440875DA"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235A188C" w14:textId="77777777" w:rsidR="003C146A" w:rsidRDefault="003C146A" w:rsidP="00FD1DEA">
            <w:pPr>
              <w:pStyle w:val="ATANumLevel01BodySlide"/>
              <w:numPr>
                <w:ilvl w:val="0"/>
                <w:numId w:val="46"/>
              </w:numPr>
              <w:rPr>
                <w:rStyle w:val="ATAAnswers"/>
              </w:rPr>
            </w:pPr>
            <w:r>
              <w:rPr>
                <w:rStyle w:val="ATAAnswers"/>
              </w:rPr>
              <w:t>Does a perimeter fence enclose the area of the National Ministries Building?</w:t>
            </w:r>
          </w:p>
        </w:tc>
        <w:tc>
          <w:tcPr>
            <w:tcW w:w="529" w:type="pct"/>
            <w:tcBorders>
              <w:top w:val="single" w:sz="2" w:space="0" w:color="auto"/>
              <w:left w:val="single" w:sz="2" w:space="0" w:color="auto"/>
              <w:bottom w:val="single" w:sz="2" w:space="0" w:color="auto"/>
              <w:right w:val="single" w:sz="2" w:space="0" w:color="auto"/>
            </w:tcBorders>
          </w:tcPr>
          <w:p w14:paraId="526C66B5"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3AD2245" w14:textId="77777777" w:rsidR="003C146A" w:rsidRDefault="003C146A">
            <w:pPr>
              <w:pStyle w:val="ATATableBody"/>
            </w:pPr>
          </w:p>
        </w:tc>
      </w:tr>
      <w:tr w:rsidR="003C146A" w14:paraId="65A4A76A"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139DFC4C" w14:textId="77777777" w:rsidR="003C146A" w:rsidRDefault="003C146A" w:rsidP="00FD1DEA">
            <w:pPr>
              <w:pStyle w:val="ATANumLevel01BodySlide"/>
              <w:rPr>
                <w:rStyle w:val="ATAAnswers"/>
              </w:rPr>
            </w:pPr>
            <w:r>
              <w:rPr>
                <w:rStyle w:val="ATAAnswers"/>
              </w:rPr>
              <w:t>Does the perimeter fence require reinforcement, such as aircraft cable or barbed wire?</w:t>
            </w:r>
          </w:p>
        </w:tc>
        <w:tc>
          <w:tcPr>
            <w:tcW w:w="529" w:type="pct"/>
            <w:tcBorders>
              <w:top w:val="single" w:sz="2" w:space="0" w:color="auto"/>
              <w:left w:val="single" w:sz="2" w:space="0" w:color="auto"/>
              <w:bottom w:val="single" w:sz="2" w:space="0" w:color="auto"/>
              <w:right w:val="single" w:sz="2" w:space="0" w:color="auto"/>
            </w:tcBorders>
          </w:tcPr>
          <w:p w14:paraId="2EE4A9C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5512928" w14:textId="77777777" w:rsidR="003C146A" w:rsidRDefault="003C146A">
            <w:pPr>
              <w:pStyle w:val="ATATableBody"/>
            </w:pPr>
          </w:p>
        </w:tc>
      </w:tr>
      <w:tr w:rsidR="003C146A" w14:paraId="114DA325"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78B77D13" w14:textId="77777777" w:rsidR="003C146A" w:rsidRDefault="003C146A" w:rsidP="00986BC2">
            <w:pPr>
              <w:pStyle w:val="ATANumLevel01BodySlide"/>
              <w:rPr>
                <w:rStyle w:val="ATAAnswers"/>
              </w:rPr>
            </w:pPr>
            <w:r>
              <w:rPr>
                <w:rStyle w:val="ATAAnswers"/>
              </w:rPr>
              <w:t>Is the area around the fence free from debris or vegetation that may interfere with detection?</w:t>
            </w:r>
          </w:p>
        </w:tc>
        <w:tc>
          <w:tcPr>
            <w:tcW w:w="529" w:type="pct"/>
            <w:tcBorders>
              <w:top w:val="single" w:sz="2" w:space="0" w:color="auto"/>
              <w:left w:val="single" w:sz="2" w:space="0" w:color="auto"/>
              <w:bottom w:val="single" w:sz="2" w:space="0" w:color="auto"/>
              <w:right w:val="single" w:sz="2" w:space="0" w:color="auto"/>
            </w:tcBorders>
          </w:tcPr>
          <w:p w14:paraId="32462D80"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94C5B0B" w14:textId="77777777" w:rsidR="003C146A" w:rsidRDefault="003C146A">
            <w:pPr>
              <w:pStyle w:val="ATATableBody"/>
            </w:pPr>
          </w:p>
        </w:tc>
      </w:tr>
      <w:tr w:rsidR="003C146A" w14:paraId="4F220268"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A78765D" w14:textId="77777777" w:rsidR="003C146A" w:rsidRDefault="003C146A" w:rsidP="00986BC2">
            <w:pPr>
              <w:pStyle w:val="ATANumLevel01BodySlide"/>
              <w:rPr>
                <w:rStyle w:val="ATAAnswers"/>
              </w:rPr>
            </w:pPr>
            <w:r>
              <w:rPr>
                <w:rStyle w:val="ATAAnswers"/>
              </w:rPr>
              <w:t>Are there anticlimbing devices installed?</w:t>
            </w:r>
          </w:p>
        </w:tc>
        <w:tc>
          <w:tcPr>
            <w:tcW w:w="529" w:type="pct"/>
            <w:tcBorders>
              <w:top w:val="single" w:sz="2" w:space="0" w:color="auto"/>
              <w:left w:val="single" w:sz="2" w:space="0" w:color="auto"/>
              <w:bottom w:val="single" w:sz="2" w:space="0" w:color="auto"/>
              <w:right w:val="single" w:sz="2" w:space="0" w:color="auto"/>
            </w:tcBorders>
          </w:tcPr>
          <w:p w14:paraId="2A61C945"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4731CBC" w14:textId="77777777" w:rsidR="003C146A" w:rsidRDefault="003C146A">
            <w:pPr>
              <w:pStyle w:val="ATATableBody"/>
            </w:pPr>
          </w:p>
        </w:tc>
      </w:tr>
      <w:tr w:rsidR="003C146A" w14:paraId="1D136C39"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66C32CC4" w14:textId="77777777" w:rsidR="003C146A" w:rsidRDefault="003C146A" w:rsidP="00986BC2">
            <w:pPr>
              <w:pStyle w:val="ATANumLevel01BodySlide"/>
              <w:rPr>
                <w:rStyle w:val="ATAAnswers"/>
              </w:rPr>
            </w:pPr>
            <w:r>
              <w:rPr>
                <w:rStyle w:val="ATAAnswers"/>
              </w:rPr>
              <w:t>Is the main gate operational?</w:t>
            </w:r>
          </w:p>
        </w:tc>
        <w:tc>
          <w:tcPr>
            <w:tcW w:w="529" w:type="pct"/>
            <w:tcBorders>
              <w:top w:val="single" w:sz="2" w:space="0" w:color="auto"/>
              <w:left w:val="single" w:sz="2" w:space="0" w:color="auto"/>
              <w:bottom w:val="single" w:sz="2" w:space="0" w:color="auto"/>
              <w:right w:val="single" w:sz="2" w:space="0" w:color="auto"/>
            </w:tcBorders>
          </w:tcPr>
          <w:p w14:paraId="68994500"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AF8FD1F" w14:textId="77777777" w:rsidR="003C146A" w:rsidRDefault="003C146A">
            <w:pPr>
              <w:pStyle w:val="ATATableBody"/>
            </w:pPr>
          </w:p>
        </w:tc>
      </w:tr>
      <w:tr w:rsidR="003C146A" w14:paraId="18DD0739"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0D2B9802" w14:textId="77777777" w:rsidR="003C146A" w:rsidRDefault="003C146A" w:rsidP="00986BC2">
            <w:pPr>
              <w:pStyle w:val="ATANumLevel01BodySlide"/>
              <w:rPr>
                <w:rStyle w:val="ATAAnswers"/>
              </w:rPr>
            </w:pPr>
            <w:r>
              <w:rPr>
                <w:rStyle w:val="ATAAnswers"/>
              </w:rPr>
              <w:t>Are dispensable barriers included in the delay system?</w:t>
            </w:r>
          </w:p>
        </w:tc>
        <w:tc>
          <w:tcPr>
            <w:tcW w:w="529" w:type="pct"/>
            <w:tcBorders>
              <w:top w:val="single" w:sz="2" w:space="0" w:color="auto"/>
              <w:left w:val="single" w:sz="2" w:space="0" w:color="auto"/>
              <w:bottom w:val="single" w:sz="2" w:space="0" w:color="auto"/>
              <w:right w:val="single" w:sz="2" w:space="0" w:color="auto"/>
            </w:tcBorders>
          </w:tcPr>
          <w:p w14:paraId="5C733B4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BB5CF42" w14:textId="77777777" w:rsidR="003C146A" w:rsidRDefault="003C146A">
            <w:pPr>
              <w:pStyle w:val="ATATableBody"/>
            </w:pPr>
          </w:p>
        </w:tc>
      </w:tr>
      <w:tr w:rsidR="003C146A" w14:paraId="2A148BA8" w14:textId="77777777" w:rsidTr="003C146A">
        <w:trPr>
          <w:cantSplit/>
        </w:trPr>
        <w:tc>
          <w:tcPr>
            <w:tcW w:w="3703" w:type="pct"/>
            <w:tcBorders>
              <w:top w:val="single" w:sz="2" w:space="0" w:color="auto"/>
              <w:left w:val="single" w:sz="2" w:space="0" w:color="auto"/>
              <w:bottom w:val="single" w:sz="2" w:space="0" w:color="auto"/>
              <w:right w:val="single" w:sz="2" w:space="0" w:color="auto"/>
            </w:tcBorders>
            <w:hideMark/>
          </w:tcPr>
          <w:p w14:paraId="726ACCED" w14:textId="77777777" w:rsidR="003C146A" w:rsidRDefault="003C146A" w:rsidP="00986BC2">
            <w:pPr>
              <w:pStyle w:val="ATANumLevel01BodySlide"/>
              <w:rPr>
                <w:rStyle w:val="ATAAnswers"/>
              </w:rPr>
            </w:pPr>
            <w:r>
              <w:rPr>
                <w:rStyle w:val="ATAAnswers"/>
              </w:rPr>
              <w:t>If dispensable barriers are available, have they been tested for required performance?</w:t>
            </w:r>
          </w:p>
        </w:tc>
        <w:tc>
          <w:tcPr>
            <w:tcW w:w="529" w:type="pct"/>
            <w:tcBorders>
              <w:top w:val="single" w:sz="2" w:space="0" w:color="auto"/>
              <w:left w:val="single" w:sz="2" w:space="0" w:color="auto"/>
              <w:bottom w:val="single" w:sz="2" w:space="0" w:color="auto"/>
              <w:right w:val="single" w:sz="2" w:space="0" w:color="auto"/>
            </w:tcBorders>
          </w:tcPr>
          <w:p w14:paraId="06449B4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105E450" w14:textId="77777777" w:rsidR="003C146A" w:rsidRDefault="003C146A">
            <w:pPr>
              <w:pStyle w:val="ATATableBody"/>
            </w:pPr>
          </w:p>
        </w:tc>
      </w:tr>
    </w:tbl>
    <w:p w14:paraId="713E8784" w14:textId="77777777" w:rsidR="003C146A" w:rsidRDefault="003C146A" w:rsidP="003C146A">
      <w:pPr>
        <w:rPr>
          <w:rFonts w:ascii="Cambria" w:hAnsi="Cambria"/>
          <w:b/>
        </w:rPr>
      </w:pPr>
    </w:p>
    <w:p w14:paraId="06E1CAD8" w14:textId="773E32A5" w:rsidR="003C146A" w:rsidRPr="00997617" w:rsidRDefault="003C146A" w:rsidP="003C146A">
      <w:pPr>
        <w:pStyle w:val="ATAHeadingLevel1"/>
        <w:rPr>
          <w:sz w:val="20"/>
        </w:rPr>
      </w:pPr>
      <w:bookmarkStart w:id="55" w:name="_Toc449349625"/>
      <w:r w:rsidRPr="00997617">
        <w:rPr>
          <w:sz w:val="20"/>
        </w:rPr>
        <w:t>Table 1</w:t>
      </w:r>
      <w:r w:rsidR="00A55AB5">
        <w:rPr>
          <w:sz w:val="20"/>
        </w:rPr>
        <w:t>3</w:t>
      </w:r>
      <w:r w:rsidRPr="00997617">
        <w:rPr>
          <w:sz w:val="20"/>
        </w:rPr>
        <w:t>: Security Inspection and Validation Close-Out for the National Ministries Building</w:t>
      </w:r>
      <w:bookmarkEnd w:id="5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8646"/>
      </w:tblGrid>
      <w:tr w:rsidR="003C146A" w14:paraId="7857F56A" w14:textId="77777777" w:rsidTr="003C146A">
        <w:trPr>
          <w:cantSplit/>
          <w:tblHeader/>
        </w:trPr>
        <w:tc>
          <w:tcPr>
            <w:tcW w:w="50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F2F6590" w14:textId="77777777" w:rsidR="003C146A" w:rsidRDefault="003C146A">
            <w:pPr>
              <w:pStyle w:val="ATATableHeading"/>
              <w:ind w:left="0"/>
              <w:jc w:val="center"/>
              <w:rPr>
                <w:rStyle w:val="ATAEmphasis"/>
              </w:rPr>
            </w:pPr>
            <w:r>
              <w:rPr>
                <w:rStyle w:val="ATAEmphasis"/>
              </w:rPr>
              <w:t>Phase 3: Close-Out</w:t>
            </w:r>
          </w:p>
        </w:tc>
      </w:tr>
      <w:tr w:rsidR="003C146A" w14:paraId="0EE21733" w14:textId="77777777" w:rsidTr="003C146A">
        <w:trPr>
          <w:cantSplit/>
          <w:trHeight w:val="1094"/>
        </w:trPr>
        <w:tc>
          <w:tcPr>
            <w:tcW w:w="5000" w:type="pct"/>
            <w:tcBorders>
              <w:top w:val="single" w:sz="2" w:space="0" w:color="auto"/>
              <w:left w:val="single" w:sz="2" w:space="0" w:color="auto"/>
              <w:bottom w:val="single" w:sz="2" w:space="0" w:color="auto"/>
              <w:right w:val="single" w:sz="2" w:space="0" w:color="auto"/>
            </w:tcBorders>
            <w:hideMark/>
          </w:tcPr>
          <w:p w14:paraId="616ED4DF" w14:textId="77777777" w:rsidR="003C146A" w:rsidRDefault="003C146A">
            <w:pPr>
              <w:pStyle w:val="ATATableBody"/>
            </w:pPr>
            <w:r>
              <w:t>After the actual security inspection and validation of the National Ministries Building, what needs to be accomplished?</w:t>
            </w:r>
          </w:p>
          <w:p w14:paraId="73E96878" w14:textId="77777777" w:rsidR="003C146A" w:rsidRDefault="003C146A" w:rsidP="0046077B">
            <w:pPr>
              <w:pStyle w:val="ATABulletLevel01BodySlide"/>
              <w:numPr>
                <w:ilvl w:val="0"/>
                <w:numId w:val="5"/>
              </w:numPr>
              <w:ind w:left="360" w:hanging="288"/>
              <w:rPr>
                <w:rStyle w:val="ATAAnswers"/>
              </w:rPr>
            </w:pPr>
            <w:r>
              <w:rPr>
                <w:rStyle w:val="ATAAnswers"/>
              </w:rPr>
              <w:t>Identify any findings and observations.</w:t>
            </w:r>
          </w:p>
          <w:p w14:paraId="5C59AE4A" w14:textId="77777777" w:rsidR="003C146A" w:rsidRDefault="003C146A" w:rsidP="0046077B">
            <w:pPr>
              <w:pStyle w:val="ATABulletLevel01BodySlide"/>
              <w:numPr>
                <w:ilvl w:val="0"/>
                <w:numId w:val="5"/>
              </w:numPr>
              <w:ind w:left="360" w:hanging="288"/>
              <w:rPr>
                <w:rStyle w:val="ATAAnswers"/>
              </w:rPr>
            </w:pPr>
            <w:r>
              <w:rPr>
                <w:rStyle w:val="ATAAnswers"/>
              </w:rPr>
              <w:t>Discuss the impacts of the findings and observations on the National Ministries Building.</w:t>
            </w:r>
          </w:p>
          <w:p w14:paraId="77803FE5" w14:textId="77777777" w:rsidR="003C146A" w:rsidRDefault="003C146A" w:rsidP="0046077B">
            <w:pPr>
              <w:pStyle w:val="ATABulletLevel01BodySlide"/>
              <w:numPr>
                <w:ilvl w:val="0"/>
                <w:numId w:val="5"/>
              </w:numPr>
              <w:ind w:left="360" w:hanging="288"/>
              <w:rPr>
                <w:rStyle w:val="ATAAnswers"/>
              </w:rPr>
            </w:pPr>
            <w:r>
              <w:rPr>
                <w:rStyle w:val="ATAAnswers"/>
              </w:rPr>
              <w:t>Complete the Security Inspection and Validation Report, which includes:</w:t>
            </w:r>
          </w:p>
          <w:p w14:paraId="0E202D6E" w14:textId="77777777" w:rsidR="003C146A" w:rsidRPr="00D44434" w:rsidRDefault="003C146A" w:rsidP="00D44434">
            <w:pPr>
              <w:pStyle w:val="ATABulletLevel02BodySlide"/>
              <w:rPr>
                <w:rStyle w:val="ATAAnswers"/>
              </w:rPr>
            </w:pPr>
            <w:r w:rsidRPr="00D44434">
              <w:rPr>
                <w:rStyle w:val="ATAAnswers"/>
              </w:rPr>
              <w:t>Executive summary</w:t>
            </w:r>
          </w:p>
          <w:p w14:paraId="037B848B" w14:textId="77777777" w:rsidR="003C146A" w:rsidRPr="00D44434" w:rsidRDefault="003C146A" w:rsidP="00D44434">
            <w:pPr>
              <w:pStyle w:val="ATABulletLevel02BodySlide"/>
              <w:rPr>
                <w:rStyle w:val="ATAAnswers"/>
              </w:rPr>
            </w:pPr>
            <w:r w:rsidRPr="00D44434">
              <w:rPr>
                <w:rStyle w:val="ATAAnswers"/>
              </w:rPr>
              <w:t>Introduction</w:t>
            </w:r>
          </w:p>
          <w:p w14:paraId="34988916" w14:textId="77777777" w:rsidR="003C146A" w:rsidRPr="00D44434" w:rsidRDefault="003C146A" w:rsidP="00D44434">
            <w:pPr>
              <w:pStyle w:val="ATABulletLevel02BodySlide"/>
              <w:rPr>
                <w:rStyle w:val="ATAAnswers"/>
              </w:rPr>
            </w:pPr>
            <w:r w:rsidRPr="00D44434">
              <w:rPr>
                <w:rStyle w:val="ATAAnswers"/>
              </w:rPr>
              <w:t>Security inspection and validation methodology</w:t>
            </w:r>
          </w:p>
          <w:p w14:paraId="5ACFDA7F" w14:textId="77777777" w:rsidR="003C146A" w:rsidRPr="00D44434" w:rsidRDefault="003C146A" w:rsidP="00D44434">
            <w:pPr>
              <w:pStyle w:val="ATABulletLevel02BodySlide"/>
              <w:rPr>
                <w:rStyle w:val="ATAAnswers"/>
              </w:rPr>
            </w:pPr>
            <w:r w:rsidRPr="00D44434">
              <w:rPr>
                <w:rStyle w:val="ATAAnswers"/>
              </w:rPr>
              <w:t>System assessment</w:t>
            </w:r>
          </w:p>
          <w:p w14:paraId="72FE1B3E" w14:textId="77777777" w:rsidR="003C146A" w:rsidRPr="00D44434" w:rsidRDefault="003C146A" w:rsidP="00D44434">
            <w:pPr>
              <w:pStyle w:val="ATABulletLevel02BodySlide"/>
              <w:rPr>
                <w:rStyle w:val="ATAAnswers"/>
              </w:rPr>
            </w:pPr>
            <w:r w:rsidRPr="00D44434">
              <w:rPr>
                <w:rStyle w:val="ATAAnswers"/>
              </w:rPr>
              <w:t>Performance testing requirements</w:t>
            </w:r>
          </w:p>
          <w:p w14:paraId="196802F3" w14:textId="77777777" w:rsidR="003C146A" w:rsidRPr="00D44434" w:rsidRDefault="003C146A" w:rsidP="00D44434">
            <w:pPr>
              <w:pStyle w:val="ATABulletLevel02BodySlide"/>
              <w:rPr>
                <w:rStyle w:val="ATAAnswers"/>
              </w:rPr>
            </w:pPr>
            <w:r w:rsidRPr="00D44434">
              <w:rPr>
                <w:rStyle w:val="ATAAnswers"/>
              </w:rPr>
              <w:t>Recommendations</w:t>
            </w:r>
          </w:p>
          <w:p w14:paraId="4645EDA2" w14:textId="77777777" w:rsidR="003C146A" w:rsidRPr="00D44434" w:rsidRDefault="003C146A" w:rsidP="00D44434">
            <w:pPr>
              <w:pStyle w:val="ATABulletLevel02BodySlide"/>
              <w:rPr>
                <w:rStyle w:val="ATAAnswers"/>
              </w:rPr>
            </w:pPr>
            <w:r w:rsidRPr="00D44434">
              <w:rPr>
                <w:rStyle w:val="ATAAnswers"/>
              </w:rPr>
              <w:t>Conclusions</w:t>
            </w:r>
          </w:p>
          <w:p w14:paraId="03BA3307" w14:textId="77777777" w:rsidR="003C146A" w:rsidRPr="00D44434" w:rsidRDefault="003C146A" w:rsidP="00D44434">
            <w:pPr>
              <w:pStyle w:val="ATABulletLevel02BodySlide"/>
              <w:rPr>
                <w:rStyle w:val="ATAAnswers"/>
              </w:rPr>
            </w:pPr>
            <w:r w:rsidRPr="00D44434">
              <w:rPr>
                <w:rStyle w:val="ATAAnswers"/>
              </w:rPr>
              <w:t>References</w:t>
            </w:r>
          </w:p>
          <w:p w14:paraId="1944387C" w14:textId="77777777" w:rsidR="003C146A" w:rsidRDefault="003C146A" w:rsidP="0046077B">
            <w:pPr>
              <w:pStyle w:val="ATABulletLevel01BodySlide"/>
              <w:numPr>
                <w:ilvl w:val="0"/>
                <w:numId w:val="5"/>
              </w:numPr>
              <w:ind w:left="360" w:hanging="288"/>
              <w:rPr>
                <w:rStyle w:val="ATAAnswers"/>
              </w:rPr>
            </w:pPr>
            <w:r>
              <w:rPr>
                <w:rStyle w:val="ATAAnswers"/>
              </w:rPr>
              <w:t>Assign a rating to the findings and observations choosing from:</w:t>
            </w:r>
          </w:p>
          <w:p w14:paraId="6937B593" w14:textId="77777777" w:rsidR="003C146A" w:rsidRPr="00D44434" w:rsidRDefault="003C146A" w:rsidP="00D44434">
            <w:pPr>
              <w:pStyle w:val="ATABulletLevel02BodySlide"/>
              <w:rPr>
                <w:rStyle w:val="ATAAnswers"/>
              </w:rPr>
            </w:pPr>
            <w:r w:rsidRPr="00D44434">
              <w:rPr>
                <w:rStyle w:val="ATAAnswers"/>
              </w:rPr>
              <w:t>Satisfactory</w:t>
            </w:r>
          </w:p>
          <w:p w14:paraId="193DC203" w14:textId="77777777" w:rsidR="003C146A" w:rsidRPr="00D44434" w:rsidRDefault="003C146A" w:rsidP="00D44434">
            <w:pPr>
              <w:pStyle w:val="ATABulletLevel02BodySlide"/>
              <w:rPr>
                <w:rStyle w:val="ATAAnswers"/>
              </w:rPr>
            </w:pPr>
            <w:r w:rsidRPr="00D44434">
              <w:rPr>
                <w:rStyle w:val="ATAAnswers"/>
              </w:rPr>
              <w:t>Marginal</w:t>
            </w:r>
          </w:p>
          <w:p w14:paraId="7148BF5C" w14:textId="77777777" w:rsidR="003C146A" w:rsidRDefault="003C146A" w:rsidP="00D44434">
            <w:pPr>
              <w:pStyle w:val="ATABulletLevel02BodySlide"/>
            </w:pPr>
            <w:r w:rsidRPr="00D44434">
              <w:rPr>
                <w:rStyle w:val="ATAAnswers"/>
              </w:rPr>
              <w:t>Unsatisfactory</w:t>
            </w:r>
          </w:p>
        </w:tc>
      </w:tr>
    </w:tbl>
    <w:p w14:paraId="12A0ACDD" w14:textId="77777777" w:rsidR="003C146A" w:rsidRPr="008A4205" w:rsidRDefault="003C146A" w:rsidP="003C146A">
      <w:pPr>
        <w:pStyle w:val="ATABody"/>
      </w:pPr>
    </w:p>
    <w:p w14:paraId="59219C6C" w14:textId="77777777" w:rsidR="008A4205" w:rsidRDefault="008A4205">
      <w:pPr>
        <w:rPr>
          <w:rFonts w:ascii="Cambria" w:hAnsi="Cambria"/>
        </w:rPr>
      </w:pPr>
      <w:r>
        <w:rPr>
          <w:rFonts w:ascii="Cambria" w:hAnsi="Cambria"/>
        </w:rPr>
        <w:br w:type="page"/>
      </w:r>
    </w:p>
    <w:p w14:paraId="13D7E40F" w14:textId="77777777" w:rsidR="008A4205" w:rsidRDefault="008A4205" w:rsidP="003C146A">
      <w:pPr>
        <w:rPr>
          <w:rFonts w:ascii="Cambria" w:hAnsi="Cambria"/>
        </w:rPr>
      </w:pPr>
    </w:p>
    <w:p w14:paraId="5C54DEC0" w14:textId="77777777" w:rsidR="008A4205" w:rsidRDefault="008A4205" w:rsidP="003C146A">
      <w:pPr>
        <w:rPr>
          <w:rFonts w:ascii="Cambria" w:hAnsi="Cambria"/>
        </w:rPr>
      </w:pPr>
    </w:p>
    <w:p w14:paraId="3EF25AA5" w14:textId="77777777" w:rsidR="008A4205" w:rsidRDefault="008A4205" w:rsidP="003C146A">
      <w:pPr>
        <w:rPr>
          <w:rFonts w:ascii="Cambria" w:hAnsi="Cambria"/>
        </w:rPr>
      </w:pPr>
    </w:p>
    <w:p w14:paraId="728C3F2F" w14:textId="77777777" w:rsidR="008A4205" w:rsidRDefault="008A4205" w:rsidP="003C146A">
      <w:pPr>
        <w:rPr>
          <w:rFonts w:ascii="Cambria" w:hAnsi="Cambria"/>
        </w:rPr>
      </w:pPr>
    </w:p>
    <w:p w14:paraId="0960E6B6" w14:textId="77777777" w:rsidR="008A4205" w:rsidRDefault="008A4205" w:rsidP="003C146A">
      <w:pPr>
        <w:rPr>
          <w:rFonts w:ascii="Cambria" w:hAnsi="Cambria"/>
        </w:rPr>
      </w:pPr>
    </w:p>
    <w:p w14:paraId="657F98AD" w14:textId="77777777" w:rsidR="008A4205" w:rsidRDefault="008A4205" w:rsidP="003C146A">
      <w:pPr>
        <w:rPr>
          <w:rFonts w:ascii="Cambria" w:hAnsi="Cambria"/>
        </w:rPr>
      </w:pPr>
    </w:p>
    <w:p w14:paraId="6B110667" w14:textId="77777777" w:rsidR="008A4205" w:rsidRDefault="008A4205" w:rsidP="003C146A">
      <w:pPr>
        <w:rPr>
          <w:rFonts w:ascii="Cambria" w:hAnsi="Cambria"/>
        </w:rPr>
      </w:pPr>
    </w:p>
    <w:p w14:paraId="072F8A4B" w14:textId="77777777" w:rsidR="008A4205" w:rsidRDefault="008A4205" w:rsidP="003C146A">
      <w:pPr>
        <w:rPr>
          <w:rFonts w:ascii="Cambria" w:hAnsi="Cambria"/>
        </w:rPr>
      </w:pPr>
    </w:p>
    <w:p w14:paraId="45D90FE0" w14:textId="77777777" w:rsidR="008A4205" w:rsidRDefault="008A4205" w:rsidP="003C146A">
      <w:pPr>
        <w:rPr>
          <w:rFonts w:ascii="Cambria" w:hAnsi="Cambria"/>
        </w:rPr>
      </w:pPr>
    </w:p>
    <w:p w14:paraId="3342D9CB" w14:textId="77777777" w:rsidR="008A4205" w:rsidRDefault="008A4205" w:rsidP="003C146A">
      <w:pPr>
        <w:rPr>
          <w:rFonts w:ascii="Cambria" w:hAnsi="Cambria"/>
        </w:rPr>
      </w:pPr>
    </w:p>
    <w:p w14:paraId="26AA1D49" w14:textId="77777777" w:rsidR="008A4205" w:rsidRDefault="008A4205" w:rsidP="003C146A">
      <w:pPr>
        <w:rPr>
          <w:rFonts w:ascii="Cambria" w:hAnsi="Cambria"/>
        </w:rPr>
      </w:pPr>
    </w:p>
    <w:p w14:paraId="67323982" w14:textId="77777777" w:rsidR="008A4205" w:rsidRDefault="008A4205" w:rsidP="003C146A">
      <w:pPr>
        <w:rPr>
          <w:rFonts w:ascii="Cambria" w:hAnsi="Cambria"/>
        </w:rPr>
      </w:pPr>
    </w:p>
    <w:p w14:paraId="0CD50EB7" w14:textId="77777777" w:rsidR="008A4205" w:rsidRDefault="008A4205" w:rsidP="003C146A">
      <w:pPr>
        <w:rPr>
          <w:rFonts w:ascii="Cambria" w:hAnsi="Cambria"/>
        </w:rPr>
      </w:pPr>
    </w:p>
    <w:p w14:paraId="64A237D4" w14:textId="77777777" w:rsidR="008A4205" w:rsidRDefault="008A4205" w:rsidP="003C146A">
      <w:pPr>
        <w:rPr>
          <w:rFonts w:ascii="Cambria" w:hAnsi="Cambria"/>
        </w:rPr>
      </w:pPr>
    </w:p>
    <w:p w14:paraId="3E44A671" w14:textId="77777777" w:rsidR="008A4205" w:rsidRDefault="008A4205" w:rsidP="003C146A">
      <w:pPr>
        <w:rPr>
          <w:rFonts w:ascii="Cambria" w:hAnsi="Cambria"/>
        </w:rPr>
      </w:pPr>
    </w:p>
    <w:p w14:paraId="6AB22280" w14:textId="77777777" w:rsidR="008A4205" w:rsidRDefault="008A4205" w:rsidP="003C146A">
      <w:pPr>
        <w:rPr>
          <w:rFonts w:ascii="Cambria" w:hAnsi="Cambria"/>
        </w:rPr>
      </w:pPr>
    </w:p>
    <w:p w14:paraId="4EE28674" w14:textId="77777777" w:rsidR="008A4205" w:rsidRDefault="008A4205" w:rsidP="003C146A">
      <w:pPr>
        <w:rPr>
          <w:rFonts w:ascii="Cambria" w:hAnsi="Cambria"/>
        </w:rPr>
      </w:pPr>
    </w:p>
    <w:p w14:paraId="634CF6F1" w14:textId="77777777" w:rsidR="008A4205" w:rsidRDefault="008A4205" w:rsidP="003C146A">
      <w:pPr>
        <w:rPr>
          <w:rFonts w:ascii="Cambria" w:hAnsi="Cambria"/>
        </w:rPr>
      </w:pPr>
    </w:p>
    <w:p w14:paraId="1AAA5D7C" w14:textId="77777777" w:rsidR="008A4205" w:rsidRDefault="008A4205" w:rsidP="003C146A">
      <w:pPr>
        <w:rPr>
          <w:rFonts w:ascii="Cambria" w:hAnsi="Cambria"/>
        </w:rPr>
      </w:pPr>
    </w:p>
    <w:p w14:paraId="14D12109" w14:textId="77777777" w:rsidR="008A4205" w:rsidRDefault="008A4205" w:rsidP="003C146A">
      <w:pPr>
        <w:rPr>
          <w:rFonts w:ascii="Cambria" w:hAnsi="Cambria"/>
        </w:rPr>
      </w:pPr>
    </w:p>
    <w:p w14:paraId="35ED1895" w14:textId="63D4DC73" w:rsidR="008A4205" w:rsidRDefault="008A4205" w:rsidP="008A4205">
      <w:pPr>
        <w:jc w:val="center"/>
        <w:rPr>
          <w:rFonts w:ascii="Cambria" w:hAnsi="Cambria"/>
        </w:rPr>
      </w:pPr>
      <w:r>
        <w:rPr>
          <w:rFonts w:ascii="Cambria" w:hAnsi="Cambria"/>
        </w:rPr>
        <w:t xml:space="preserve">This Page Intentionally Left Blank. </w:t>
      </w:r>
    </w:p>
    <w:p w14:paraId="391449A4" w14:textId="0D538BA9" w:rsidR="003C146A" w:rsidRPr="008A4205" w:rsidRDefault="003C146A" w:rsidP="003C146A">
      <w:pPr>
        <w:rPr>
          <w:rFonts w:ascii="Cambria" w:hAnsi="Cambria"/>
        </w:rPr>
      </w:pPr>
      <w:r w:rsidRPr="008A4205">
        <w:rPr>
          <w:rFonts w:ascii="Cambria" w:hAnsi="Cambria"/>
        </w:rPr>
        <w:br w:type="page"/>
      </w:r>
    </w:p>
    <w:p w14:paraId="6B0D7DD1" w14:textId="5995D833" w:rsidR="003C146A" w:rsidRDefault="003C146A" w:rsidP="00084CA3">
      <w:pPr>
        <w:pStyle w:val="ATAModuleTitle"/>
      </w:pPr>
      <w:bookmarkStart w:id="56" w:name="_Toc455663591"/>
      <w:r>
        <w:lastRenderedPageBreak/>
        <w:t xml:space="preserve">Part 8: </w:t>
      </w:r>
      <w:r w:rsidR="00084CA3">
        <w:t xml:space="preserve">Operational </w:t>
      </w:r>
      <w:r>
        <w:t xml:space="preserve">Resilience Plan </w:t>
      </w:r>
      <w:r w:rsidR="00084CA3">
        <w:t>(Module 15)</w:t>
      </w:r>
      <w:bookmarkEnd w:id="56"/>
    </w:p>
    <w:p w14:paraId="0C772342" w14:textId="77777777" w:rsidR="003C146A" w:rsidRDefault="003C146A" w:rsidP="003C146A">
      <w:pPr>
        <w:pStyle w:val="ATA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6175"/>
      </w:tblGrid>
      <w:tr w:rsidR="00067329" w14:paraId="3698487B" w14:textId="77777777" w:rsidTr="00067329">
        <w:tc>
          <w:tcPr>
            <w:tcW w:w="2465" w:type="dxa"/>
            <w:hideMark/>
          </w:tcPr>
          <w:p w14:paraId="4FEDB2ED" w14:textId="77777777" w:rsidR="00067329" w:rsidRDefault="00067329">
            <w:pPr>
              <w:keepNext/>
              <w:rPr>
                <w:rFonts w:asciiTheme="majorHAnsi" w:hAnsiTheme="majorHAnsi"/>
                <w:b/>
              </w:rPr>
            </w:pPr>
            <w:r>
              <w:rPr>
                <w:rFonts w:asciiTheme="majorHAnsi" w:hAnsiTheme="majorHAnsi"/>
                <w:b/>
              </w:rPr>
              <w:t>Purpose:</w:t>
            </w:r>
          </w:p>
        </w:tc>
        <w:tc>
          <w:tcPr>
            <w:tcW w:w="6175" w:type="dxa"/>
            <w:hideMark/>
          </w:tcPr>
          <w:p w14:paraId="6CF60E87" w14:textId="6DAA58F4" w:rsidR="00067329" w:rsidRPr="00067329" w:rsidRDefault="00067329" w:rsidP="00895A57">
            <w:pPr>
              <w:keepNext/>
              <w:rPr>
                <w:rFonts w:asciiTheme="majorHAnsi" w:hAnsiTheme="majorHAnsi"/>
              </w:rPr>
            </w:pPr>
            <w:r w:rsidRPr="00067329">
              <w:rPr>
                <w:rFonts w:asciiTheme="majorHAnsi" w:hAnsiTheme="majorHAnsi"/>
                <w:szCs w:val="20"/>
              </w:rPr>
              <w:t xml:space="preserve">To present </w:t>
            </w:r>
            <w:r w:rsidR="00895A57">
              <w:rPr>
                <w:rFonts w:asciiTheme="majorHAnsi" w:hAnsiTheme="majorHAnsi"/>
                <w:szCs w:val="20"/>
              </w:rPr>
              <w:t xml:space="preserve">four main points of </w:t>
            </w:r>
            <w:r w:rsidRPr="00067329">
              <w:rPr>
                <w:rFonts w:asciiTheme="majorHAnsi" w:hAnsiTheme="majorHAnsi"/>
                <w:szCs w:val="20"/>
              </w:rPr>
              <w:t>an operational resilience plan statement that includes recommended security countermeasure</w:t>
            </w:r>
            <w:r w:rsidR="00895A57">
              <w:rPr>
                <w:rFonts w:asciiTheme="majorHAnsi" w:hAnsiTheme="majorHAnsi"/>
                <w:szCs w:val="20"/>
              </w:rPr>
              <w:t>s for a given scenario</w:t>
            </w:r>
          </w:p>
        </w:tc>
      </w:tr>
      <w:tr w:rsidR="00067329" w14:paraId="7CC1DB23" w14:textId="77777777" w:rsidTr="00067329">
        <w:tc>
          <w:tcPr>
            <w:tcW w:w="2465" w:type="dxa"/>
            <w:hideMark/>
          </w:tcPr>
          <w:p w14:paraId="29D52E5E" w14:textId="77777777" w:rsidR="00067329" w:rsidRDefault="00067329">
            <w:pPr>
              <w:keepNext/>
              <w:rPr>
                <w:rFonts w:asciiTheme="majorHAnsi" w:hAnsiTheme="majorHAnsi"/>
                <w:b/>
              </w:rPr>
            </w:pPr>
            <w:r>
              <w:rPr>
                <w:rFonts w:asciiTheme="majorHAnsi" w:hAnsiTheme="majorHAnsi"/>
                <w:b/>
              </w:rPr>
              <w:t>Duration:</w:t>
            </w:r>
          </w:p>
        </w:tc>
        <w:tc>
          <w:tcPr>
            <w:tcW w:w="6175" w:type="dxa"/>
            <w:hideMark/>
          </w:tcPr>
          <w:p w14:paraId="72608B03" w14:textId="0FABB1E9" w:rsidR="00067329" w:rsidRPr="00067329" w:rsidRDefault="00110A2B" w:rsidP="00110A2B">
            <w:pPr>
              <w:keepNext/>
              <w:rPr>
                <w:rFonts w:asciiTheme="majorHAnsi" w:hAnsiTheme="majorHAnsi"/>
              </w:rPr>
            </w:pPr>
            <w:r>
              <w:rPr>
                <w:rFonts w:asciiTheme="majorHAnsi" w:hAnsiTheme="majorHAnsi"/>
              </w:rPr>
              <w:t>70</w:t>
            </w:r>
            <w:r w:rsidR="00067329" w:rsidRPr="00067329">
              <w:rPr>
                <w:rFonts w:asciiTheme="majorHAnsi" w:hAnsiTheme="majorHAnsi"/>
              </w:rPr>
              <w:t xml:space="preserve"> minutes (</w:t>
            </w:r>
            <w:r>
              <w:rPr>
                <w:rFonts w:asciiTheme="majorHAnsi" w:hAnsiTheme="majorHAnsi"/>
              </w:rPr>
              <w:t>40</w:t>
            </w:r>
            <w:r w:rsidR="00067329" w:rsidRPr="00067329">
              <w:rPr>
                <w:rFonts w:asciiTheme="majorHAnsi" w:hAnsiTheme="majorHAnsi"/>
              </w:rPr>
              <w:t>-preparation; 30-</w:t>
            </w:r>
            <w:r>
              <w:rPr>
                <w:rFonts w:asciiTheme="majorHAnsi" w:hAnsiTheme="majorHAnsi"/>
              </w:rPr>
              <w:t>debrief</w:t>
            </w:r>
            <w:r w:rsidR="00067329" w:rsidRPr="00067329">
              <w:rPr>
                <w:rFonts w:asciiTheme="majorHAnsi" w:hAnsiTheme="majorHAnsi"/>
              </w:rPr>
              <w:t>)</w:t>
            </w:r>
          </w:p>
        </w:tc>
      </w:tr>
      <w:tr w:rsidR="00067329" w14:paraId="6485740F" w14:textId="77777777" w:rsidTr="00067329">
        <w:tc>
          <w:tcPr>
            <w:tcW w:w="2465" w:type="dxa"/>
            <w:hideMark/>
          </w:tcPr>
          <w:p w14:paraId="3400C108" w14:textId="77777777" w:rsidR="00067329" w:rsidRDefault="00067329">
            <w:pPr>
              <w:keepNext/>
              <w:rPr>
                <w:rFonts w:asciiTheme="majorHAnsi" w:hAnsiTheme="majorHAnsi"/>
                <w:b/>
              </w:rPr>
            </w:pPr>
            <w:r>
              <w:rPr>
                <w:rFonts w:asciiTheme="majorHAnsi" w:hAnsiTheme="majorHAnsi"/>
                <w:b/>
              </w:rPr>
              <w:t>Group composition:</w:t>
            </w:r>
          </w:p>
        </w:tc>
        <w:tc>
          <w:tcPr>
            <w:tcW w:w="6175" w:type="dxa"/>
            <w:hideMark/>
          </w:tcPr>
          <w:p w14:paraId="1BFA185D" w14:textId="77777777" w:rsidR="00067329" w:rsidRPr="00067329" w:rsidRDefault="00067329">
            <w:pPr>
              <w:keepNext/>
              <w:rPr>
                <w:rFonts w:asciiTheme="majorHAnsi" w:hAnsiTheme="majorHAnsi"/>
              </w:rPr>
            </w:pPr>
            <w:r w:rsidRPr="00067329">
              <w:rPr>
                <w:rFonts w:asciiTheme="majorHAnsi" w:hAnsiTheme="majorHAnsi"/>
              </w:rPr>
              <w:t>Table groups</w:t>
            </w:r>
          </w:p>
        </w:tc>
      </w:tr>
      <w:tr w:rsidR="00067329" w14:paraId="1BF90F07" w14:textId="77777777" w:rsidTr="00067329">
        <w:tc>
          <w:tcPr>
            <w:tcW w:w="2465" w:type="dxa"/>
            <w:hideMark/>
          </w:tcPr>
          <w:p w14:paraId="6EC26034" w14:textId="77777777" w:rsidR="00067329" w:rsidRDefault="00067329">
            <w:pPr>
              <w:keepNext/>
              <w:rPr>
                <w:rFonts w:asciiTheme="majorHAnsi" w:hAnsiTheme="majorHAnsi"/>
                <w:b/>
              </w:rPr>
            </w:pPr>
            <w:r>
              <w:rPr>
                <w:rFonts w:asciiTheme="majorHAnsi" w:hAnsiTheme="majorHAnsi"/>
                <w:b/>
              </w:rPr>
              <w:t>Debrief:</w:t>
            </w:r>
          </w:p>
        </w:tc>
        <w:tc>
          <w:tcPr>
            <w:tcW w:w="6175" w:type="dxa"/>
            <w:hideMark/>
          </w:tcPr>
          <w:p w14:paraId="31F1954A" w14:textId="2B471632" w:rsidR="00067329" w:rsidRPr="00067329" w:rsidRDefault="00110A2B" w:rsidP="00110A2B">
            <w:pPr>
              <w:keepNext/>
              <w:rPr>
                <w:rFonts w:asciiTheme="majorHAnsi" w:hAnsiTheme="majorHAnsi"/>
              </w:rPr>
            </w:pPr>
            <w:r>
              <w:rPr>
                <w:rFonts w:asciiTheme="majorHAnsi" w:hAnsiTheme="majorHAnsi"/>
              </w:rPr>
              <w:t>Group p</w:t>
            </w:r>
            <w:r w:rsidR="00866681">
              <w:rPr>
                <w:rFonts w:asciiTheme="majorHAnsi" w:hAnsiTheme="majorHAnsi"/>
              </w:rPr>
              <w:t>resentation</w:t>
            </w:r>
            <w:r>
              <w:rPr>
                <w:rFonts w:asciiTheme="majorHAnsi" w:hAnsiTheme="majorHAnsi"/>
              </w:rPr>
              <w:t>s and</w:t>
            </w:r>
            <w:r w:rsidR="00866681">
              <w:rPr>
                <w:rFonts w:asciiTheme="majorHAnsi" w:hAnsiTheme="majorHAnsi"/>
              </w:rPr>
              <w:t xml:space="preserve"> f</w:t>
            </w:r>
            <w:r w:rsidR="00067329" w:rsidRPr="00067329">
              <w:rPr>
                <w:rFonts w:asciiTheme="majorHAnsi" w:hAnsiTheme="majorHAnsi"/>
              </w:rPr>
              <w:t>acilitator feedback</w:t>
            </w:r>
          </w:p>
        </w:tc>
      </w:tr>
      <w:tr w:rsidR="00160CD7" w14:paraId="241F7A52" w14:textId="77777777" w:rsidTr="00067329">
        <w:tc>
          <w:tcPr>
            <w:tcW w:w="2465" w:type="dxa"/>
          </w:tcPr>
          <w:p w14:paraId="293970F4" w14:textId="5B4B9E87" w:rsidR="00160CD7" w:rsidRPr="00160CD7" w:rsidRDefault="00160CD7" w:rsidP="00160CD7">
            <w:pPr>
              <w:keepNext/>
              <w:rPr>
                <w:rFonts w:ascii="Cambria" w:hAnsi="Cambria"/>
                <w:b/>
              </w:rPr>
            </w:pPr>
            <w:r w:rsidRPr="00160CD7">
              <w:rPr>
                <w:rFonts w:ascii="Cambria" w:hAnsi="Cambria"/>
                <w:b/>
              </w:rPr>
              <w:t>Equipment:</w:t>
            </w:r>
          </w:p>
        </w:tc>
        <w:tc>
          <w:tcPr>
            <w:tcW w:w="6175" w:type="dxa"/>
          </w:tcPr>
          <w:p w14:paraId="1BAF0354" w14:textId="7F0D9541" w:rsidR="00160CD7" w:rsidRPr="00160CD7" w:rsidRDefault="00160CD7" w:rsidP="00160CD7">
            <w:pPr>
              <w:keepNext/>
              <w:rPr>
                <w:rFonts w:ascii="Cambria" w:hAnsi="Cambria"/>
              </w:rPr>
            </w:pPr>
            <w:r w:rsidRPr="00160CD7">
              <w:rPr>
                <w:rFonts w:ascii="Cambria" w:hAnsi="Cambria"/>
              </w:rPr>
              <w:t>National Ministries Building Complex Map</w:t>
            </w:r>
          </w:p>
        </w:tc>
      </w:tr>
    </w:tbl>
    <w:p w14:paraId="3CC23C89" w14:textId="65A455AC" w:rsidR="00067329" w:rsidRPr="00895A57" w:rsidRDefault="00067329" w:rsidP="00895A57">
      <w:pPr>
        <w:pStyle w:val="ATAHeadingLevel1"/>
      </w:pPr>
      <w:bookmarkStart w:id="57" w:name="_Toc449349628"/>
      <w:r w:rsidRPr="00895A57">
        <w:t>Develop Operational Plan Security Countermeasure Recommendations</w:t>
      </w:r>
      <w:bookmarkEnd w:id="57"/>
    </w:p>
    <w:p w14:paraId="6242394C" w14:textId="1E983B4A" w:rsidR="002842F2" w:rsidRDefault="002842F2" w:rsidP="00895A57">
      <w:pPr>
        <w:pStyle w:val="ATAHeadingLevel2"/>
      </w:pPr>
      <w:r>
        <w:t>Performing Gap Analysis</w:t>
      </w:r>
    </w:p>
    <w:p w14:paraId="51275143" w14:textId="41C3AD78" w:rsidR="002842F2" w:rsidRDefault="00067329" w:rsidP="00067329">
      <w:pPr>
        <w:pStyle w:val="ataBody0"/>
      </w:pPr>
      <w:r>
        <w:t xml:space="preserve">Your team will now develop security countermeasure recommendations for the National Ministries Building as part of an operational resilience plan. To complete this part of the exercise, your team will have to refer back to the security inspection and validation checklist that you completed in </w:t>
      </w:r>
      <w:r>
        <w:rPr>
          <w:b/>
        </w:rPr>
        <w:t xml:space="preserve">Part </w:t>
      </w:r>
      <w:r w:rsidR="00F82021">
        <w:rPr>
          <w:b/>
        </w:rPr>
        <w:t>7</w:t>
      </w:r>
      <w:r>
        <w:rPr>
          <w:b/>
        </w:rPr>
        <w:t>: Security Inspection and Validation</w:t>
      </w:r>
      <w:r w:rsidR="00871D55">
        <w:rPr>
          <w:b/>
        </w:rPr>
        <w:t xml:space="preserve">, </w:t>
      </w:r>
      <w:r w:rsidR="00871D55" w:rsidRPr="005B1926">
        <w:rPr>
          <w:i/>
        </w:rPr>
        <w:t>Module 14: Security Inspection and Validation</w:t>
      </w:r>
      <w:r w:rsidR="00871D55">
        <w:rPr>
          <w:i/>
        </w:rPr>
        <w:t>,</w:t>
      </w:r>
      <w:r>
        <w:t xml:space="preserve"> and focus on those security countermeasures that will address the most significant vulnerabilities in the physical protection system. The identified vulnerabilities</w:t>
      </w:r>
      <w:r w:rsidR="00871D55">
        <w:t>,</w:t>
      </w:r>
      <w:r w:rsidR="00160CD7">
        <w:t xml:space="preserve"> </w:t>
      </w:r>
      <w:r>
        <w:t>recommended security countermeasures</w:t>
      </w:r>
      <w:r w:rsidR="00871D55">
        <w:t xml:space="preserve">, and </w:t>
      </w:r>
      <w:r w:rsidR="00871D55" w:rsidRPr="005B1926">
        <w:t>performance expectations for the solution your team is recommending</w:t>
      </w:r>
      <w:r>
        <w:t xml:space="preserve"> will provide the basis for developing a resilience plan. </w:t>
      </w:r>
      <w:r w:rsidR="00871D55" w:rsidRPr="005B1926">
        <w:t>In your own organizations, you would have completed a security inspection</w:t>
      </w:r>
      <w:r w:rsidR="00871D55">
        <w:t xml:space="preserve"> and </w:t>
      </w:r>
      <w:r w:rsidR="00871D55" w:rsidRPr="005B1926">
        <w:t xml:space="preserve">validation report from the information contained in your security inspection </w:t>
      </w:r>
      <w:r w:rsidR="00871D55">
        <w:t xml:space="preserve">and </w:t>
      </w:r>
      <w:r w:rsidR="00871D55" w:rsidRPr="005B1926">
        <w:t>val</w:t>
      </w:r>
      <w:r w:rsidR="00871D55">
        <w:t>idation checklists.</w:t>
      </w:r>
      <w:r w:rsidR="0010681A">
        <w:t xml:space="preserve"> </w:t>
      </w:r>
    </w:p>
    <w:p w14:paraId="045B753C" w14:textId="77777777" w:rsidR="002842F2" w:rsidRDefault="002842F2" w:rsidP="00067329">
      <w:pPr>
        <w:pStyle w:val="ataBody0"/>
      </w:pPr>
    </w:p>
    <w:p w14:paraId="18F766E0" w14:textId="77777777" w:rsidR="002842F2" w:rsidRPr="005B1926" w:rsidRDefault="002842F2" w:rsidP="002842F2">
      <w:pPr>
        <w:pStyle w:val="ATABody"/>
        <w:keepNext/>
        <w:keepLines/>
      </w:pPr>
      <w:r>
        <w:t>W</w:t>
      </w:r>
      <w:r w:rsidRPr="005B1926">
        <w:t>hen you perform a gap analysis in your own organization, three sections of the security inspection</w:t>
      </w:r>
      <w:r>
        <w:t xml:space="preserve"> and</w:t>
      </w:r>
      <w:r w:rsidRPr="005B1926">
        <w:t xml:space="preserve"> validation report will provide the information you need. </w:t>
      </w:r>
    </w:p>
    <w:p w14:paraId="66326714" w14:textId="77777777" w:rsidR="002842F2" w:rsidRPr="005B1926" w:rsidRDefault="002842F2" w:rsidP="002842F2">
      <w:pPr>
        <w:pStyle w:val="ATABulletLevel01BodySlide"/>
        <w:keepNext/>
        <w:keepLines/>
      </w:pPr>
      <w:r w:rsidRPr="005B1926">
        <w:t>Performance test requirements</w:t>
      </w:r>
    </w:p>
    <w:p w14:paraId="36A963F3" w14:textId="77777777" w:rsidR="002842F2" w:rsidRPr="005B1926" w:rsidRDefault="002842F2" w:rsidP="002842F2">
      <w:pPr>
        <w:pStyle w:val="ATABulletLevel01BodySlide"/>
      </w:pPr>
      <w:r w:rsidRPr="005B1926">
        <w:t>Recommendations</w:t>
      </w:r>
    </w:p>
    <w:p w14:paraId="1B6C3A85" w14:textId="77777777" w:rsidR="002842F2" w:rsidRPr="005B1926" w:rsidRDefault="002842F2" w:rsidP="002842F2">
      <w:pPr>
        <w:pStyle w:val="ATABulletLevel01BodySlide"/>
      </w:pPr>
      <w:r w:rsidRPr="005B1926">
        <w:t>Conclusions</w:t>
      </w:r>
    </w:p>
    <w:p w14:paraId="220DC09B" w14:textId="77777777" w:rsidR="002842F2" w:rsidRPr="005B1926" w:rsidRDefault="002842F2" w:rsidP="002842F2">
      <w:pPr>
        <w:pStyle w:val="ataBody0"/>
        <w:rPr>
          <w:rFonts w:asciiTheme="majorHAnsi" w:hAnsiTheme="majorHAnsi"/>
        </w:rPr>
      </w:pPr>
    </w:p>
    <w:p w14:paraId="04A2CE4F" w14:textId="77777777" w:rsidR="002842F2" w:rsidRPr="005B1926" w:rsidRDefault="002842F2" w:rsidP="002842F2">
      <w:pPr>
        <w:pStyle w:val="ATABody"/>
      </w:pPr>
      <w:r w:rsidRPr="005B1926">
        <w:t xml:space="preserve">As you review your three choices from the checklist and discuss recommendations, your team can now clarify possible </w:t>
      </w:r>
      <w:r>
        <w:t xml:space="preserve">expected outcome </w:t>
      </w:r>
      <w:r w:rsidRPr="005B1926">
        <w:t>requirements for the question areas and determine which collaborative groups would be appropriate to assist in the actions you are proposing. Because you are taking the examples and solutions from your unique security inspection</w:t>
      </w:r>
      <w:r>
        <w:t xml:space="preserve"> and</w:t>
      </w:r>
      <w:r w:rsidRPr="005B1926">
        <w:t xml:space="preserve"> validation checklist generated in Module 1</w:t>
      </w:r>
      <w:r>
        <w:t>4</w:t>
      </w:r>
      <w:r w:rsidRPr="005B1926">
        <w:t xml:space="preserve">, there are no pre-determined answers to this </w:t>
      </w:r>
      <w:r>
        <w:t>activity</w:t>
      </w:r>
      <w:r w:rsidRPr="005B1926">
        <w:t xml:space="preserve">. </w:t>
      </w:r>
    </w:p>
    <w:p w14:paraId="74D15190" w14:textId="77777777" w:rsidR="002842F2" w:rsidRPr="005B1926" w:rsidRDefault="002842F2" w:rsidP="002842F2">
      <w:pPr>
        <w:pStyle w:val="ATABody"/>
      </w:pPr>
    </w:p>
    <w:p w14:paraId="02992811" w14:textId="452AA09A" w:rsidR="00067329" w:rsidRDefault="002842F2" w:rsidP="002842F2">
      <w:pPr>
        <w:pStyle w:val="ataBody0"/>
      </w:pPr>
      <w:r w:rsidRPr="005B1926">
        <w:t xml:space="preserve">Document your choices and recommendation in </w:t>
      </w:r>
      <w:r w:rsidRPr="00632E65">
        <w:rPr>
          <w:i/>
        </w:rPr>
        <w:t>Table 1</w:t>
      </w:r>
      <w:r>
        <w:rPr>
          <w:i/>
        </w:rPr>
        <w:t>4</w:t>
      </w:r>
      <w:r w:rsidRPr="00632E65">
        <w:rPr>
          <w:i/>
        </w:rPr>
        <w:t xml:space="preserve">: Integrating Security Inspection </w:t>
      </w:r>
      <w:r>
        <w:rPr>
          <w:i/>
        </w:rPr>
        <w:t xml:space="preserve">and </w:t>
      </w:r>
      <w:r w:rsidRPr="00632E65">
        <w:rPr>
          <w:i/>
        </w:rPr>
        <w:t>Validation Results and Gap Analysis</w:t>
      </w:r>
      <w:r w:rsidRPr="005B1926">
        <w:t>. Be prepared to share one of your examples with the class.</w:t>
      </w:r>
      <w:r w:rsidR="00067329">
        <w:t xml:space="preserve"> </w:t>
      </w:r>
    </w:p>
    <w:p w14:paraId="0F600CD0" w14:textId="4B9D75E4" w:rsidR="002842F2" w:rsidRDefault="002842F2" w:rsidP="00895A57">
      <w:pPr>
        <w:pStyle w:val="ATAHeadingLevel2"/>
      </w:pPr>
      <w:r>
        <w:lastRenderedPageBreak/>
        <w:t>Prioritizing Recommendations</w:t>
      </w:r>
    </w:p>
    <w:p w14:paraId="318513D4" w14:textId="140C81F0" w:rsidR="002842F2" w:rsidRDefault="002842F2" w:rsidP="002842F2">
      <w:pPr>
        <w:pStyle w:val="ATABody"/>
      </w:pPr>
      <w:r w:rsidRPr="005B1926">
        <w:t xml:space="preserve">To help your team clarify and prioritize the recommended actions you documented in </w:t>
      </w:r>
      <w:r w:rsidRPr="00632E65">
        <w:rPr>
          <w:i/>
        </w:rPr>
        <w:t>Table 1</w:t>
      </w:r>
      <w:r>
        <w:rPr>
          <w:i/>
        </w:rPr>
        <w:t>4</w:t>
      </w:r>
      <w:r w:rsidRPr="00632E65">
        <w:rPr>
          <w:i/>
        </w:rPr>
        <w:t xml:space="preserve">: Integrating Security Inspection </w:t>
      </w:r>
      <w:r>
        <w:rPr>
          <w:i/>
        </w:rPr>
        <w:t xml:space="preserve">and </w:t>
      </w:r>
      <w:r w:rsidRPr="00632E65">
        <w:rPr>
          <w:i/>
        </w:rPr>
        <w:t>Validation Results and Gap Analysis</w:t>
      </w:r>
      <w:r>
        <w:t>, you will c</w:t>
      </w:r>
      <w:r w:rsidRPr="005B1926">
        <w:t xml:space="preserve">omplete </w:t>
      </w:r>
      <w:r w:rsidRPr="0090428B">
        <w:rPr>
          <w:i/>
        </w:rPr>
        <w:t xml:space="preserve">Table </w:t>
      </w:r>
      <w:r>
        <w:rPr>
          <w:i/>
        </w:rPr>
        <w:t>15</w:t>
      </w:r>
      <w:r w:rsidRPr="0090428B">
        <w:rPr>
          <w:i/>
        </w:rPr>
        <w:t>: Proposed Countermeasure Categories and Priorities</w:t>
      </w:r>
      <w:r w:rsidRPr="005B1926">
        <w:t xml:space="preserve">. Write your actions according to </w:t>
      </w:r>
      <w:r>
        <w:t xml:space="preserve">the </w:t>
      </w:r>
      <w:r w:rsidRPr="005B1926">
        <w:t xml:space="preserve">countermeasure </w:t>
      </w:r>
      <w:r>
        <w:t>section</w:t>
      </w:r>
      <w:r w:rsidRPr="005B1926">
        <w:t xml:space="preserve">. </w:t>
      </w:r>
    </w:p>
    <w:p w14:paraId="59567AD7" w14:textId="77777777" w:rsidR="002842F2" w:rsidRDefault="002842F2" w:rsidP="002842F2">
      <w:pPr>
        <w:pStyle w:val="ATABulletLevel01BodySlide"/>
      </w:pPr>
      <w:r w:rsidRPr="005B1926">
        <w:t xml:space="preserve">For example, in the fence sensor scenario, the recommendation to replace the fence section would be placed under the </w:t>
      </w:r>
      <w:r w:rsidRPr="0090428B">
        <w:rPr>
          <w:b/>
        </w:rPr>
        <w:t xml:space="preserve">Technology </w:t>
      </w:r>
      <w:r w:rsidRPr="005B1926">
        <w:t>section, while the recommendation to post a s</w:t>
      </w:r>
      <w:r>
        <w:t>ecurity force member at the non</w:t>
      </w:r>
      <w:r w:rsidRPr="005B1926">
        <w:t xml:space="preserve">functioning section should be placed under the </w:t>
      </w:r>
      <w:r w:rsidRPr="0090428B">
        <w:rPr>
          <w:b/>
        </w:rPr>
        <w:t>Security Force</w:t>
      </w:r>
      <w:r w:rsidRPr="005B1926">
        <w:t xml:space="preserve"> section. </w:t>
      </w:r>
    </w:p>
    <w:p w14:paraId="65B3673D" w14:textId="77777777" w:rsidR="002842F2" w:rsidRDefault="002842F2" w:rsidP="002842F2">
      <w:pPr>
        <w:pStyle w:val="ATABulletLevel01BodySlide"/>
      </w:pPr>
      <w:r w:rsidRPr="005B1926">
        <w:t xml:space="preserve">Remember, one proposed action may have more than one entry, especially if it does not already have a policy and procedure in place or it involves several aspects of the same countermeasure. </w:t>
      </w:r>
    </w:p>
    <w:p w14:paraId="2E8C86E6" w14:textId="77777777" w:rsidR="002842F2" w:rsidRPr="005B1926" w:rsidRDefault="002842F2" w:rsidP="002842F2">
      <w:pPr>
        <w:pStyle w:val="ATABulletLevel01BodySlide"/>
      </w:pPr>
      <w:r w:rsidRPr="005B1926">
        <w:t>You may not have enough entries to fill out every line in the worksheet.</w:t>
      </w:r>
    </w:p>
    <w:p w14:paraId="601FE312" w14:textId="77777777" w:rsidR="002842F2" w:rsidRPr="005B1926" w:rsidRDefault="002842F2" w:rsidP="002842F2">
      <w:pPr>
        <w:pStyle w:val="ataBody0"/>
        <w:rPr>
          <w:rFonts w:asciiTheme="majorHAnsi" w:hAnsiTheme="majorHAnsi"/>
        </w:rPr>
      </w:pPr>
    </w:p>
    <w:p w14:paraId="42570840" w14:textId="77777777" w:rsidR="002842F2" w:rsidRPr="005B1926" w:rsidRDefault="002842F2" w:rsidP="002842F2">
      <w:pPr>
        <w:pStyle w:val="ATABody"/>
        <w:sectPr w:rsidR="002842F2" w:rsidRPr="005B1926" w:rsidSect="00CB7E8B">
          <w:headerReference w:type="default" r:id="rId29"/>
          <w:footerReference w:type="default" r:id="rId30"/>
          <w:pgSz w:w="12240" w:h="15840"/>
          <w:pgMar w:top="1440" w:right="1800" w:bottom="1440" w:left="1800" w:header="720" w:footer="720" w:gutter="0"/>
          <w:cols w:space="720"/>
          <w:docGrid w:linePitch="360"/>
        </w:sectPr>
      </w:pPr>
      <w:r w:rsidRPr="005B1926">
        <w:t>Once you have documented your recommendations, determine the priority of each line within each countermeasure section by checking if it is priority one, two, or three. Be prepared to share one of your examples with the class.</w:t>
      </w:r>
    </w:p>
    <w:p w14:paraId="48A2D4EA" w14:textId="76F2168A" w:rsidR="00067329" w:rsidRDefault="00067329" w:rsidP="00895A57">
      <w:pPr>
        <w:pStyle w:val="ATAHeadingLevel2"/>
      </w:pPr>
      <w:bookmarkStart w:id="58" w:name="_Toc449349629"/>
      <w:r>
        <w:lastRenderedPageBreak/>
        <w:t>Directions:</w:t>
      </w:r>
      <w:bookmarkEnd w:id="58"/>
    </w:p>
    <w:p w14:paraId="29CEEC74" w14:textId="3061FF53" w:rsidR="00067329" w:rsidRDefault="00067329" w:rsidP="0046077B">
      <w:pPr>
        <w:pStyle w:val="ataNumberedList"/>
        <w:numPr>
          <w:ilvl w:val="0"/>
          <w:numId w:val="33"/>
        </w:numPr>
      </w:pPr>
      <w:r>
        <w:t xml:space="preserve">Refer to the security inspection and validation checklist you completed in Part </w:t>
      </w:r>
      <w:r w:rsidR="00DB26F8">
        <w:t>7</w:t>
      </w:r>
      <w:r>
        <w:t>: Security Inspection and Validation</w:t>
      </w:r>
      <w:r w:rsidR="00E66B97">
        <w:t xml:space="preserve"> (</w:t>
      </w:r>
      <w:r w:rsidR="00E66B97" w:rsidRPr="005B1926">
        <w:rPr>
          <w:i/>
        </w:rPr>
        <w:t>Module 14: Security Inspection and Validation</w:t>
      </w:r>
      <w:r w:rsidR="00E66B97">
        <w:rPr>
          <w:i/>
        </w:rPr>
        <w:t>)</w:t>
      </w:r>
      <w:r>
        <w:t xml:space="preserve">. Focus only on those items checked </w:t>
      </w:r>
      <w:r w:rsidRPr="00067329">
        <w:rPr>
          <w:b/>
        </w:rPr>
        <w:t>No</w:t>
      </w:r>
      <w:r>
        <w:t xml:space="preserve">, then select one item from each of the security countermeasures (Policies and Procedures, Security Force Personnel, Technology: Intrusion Detection System, and Technology: Delay Barriers) to be analyzed in </w:t>
      </w:r>
      <w:r w:rsidRPr="00067329">
        <w:rPr>
          <w:i/>
        </w:rPr>
        <w:t>Table 1</w:t>
      </w:r>
      <w:r w:rsidR="00225CE8">
        <w:rPr>
          <w:i/>
        </w:rPr>
        <w:t>4</w:t>
      </w:r>
      <w:r w:rsidRPr="00067329">
        <w:rPr>
          <w:i/>
        </w:rPr>
        <w:t>: Integrating Security Inspection and Validation Results and Gap Analysis</w:t>
      </w:r>
      <w:r>
        <w:t>.</w:t>
      </w:r>
      <w:r w:rsidR="00871D55">
        <w:t xml:space="preserve"> </w:t>
      </w:r>
      <w:r w:rsidR="00871D55" w:rsidRPr="005B1926">
        <w:t>This will be the link from your security inspection and validation</w:t>
      </w:r>
      <w:r w:rsidR="00871D55">
        <w:t xml:space="preserve"> to the resilience plan</w:t>
      </w:r>
      <w:r w:rsidR="00871D55" w:rsidRPr="005B1926">
        <w:t>.</w:t>
      </w:r>
      <w:r w:rsidR="002842F2">
        <w:t xml:space="preserve"> </w:t>
      </w:r>
      <w:r w:rsidR="002842F2" w:rsidRPr="005B1926">
        <w:t xml:space="preserve">Notice the </w:t>
      </w:r>
      <w:r w:rsidR="002842F2" w:rsidRPr="0040500C">
        <w:rPr>
          <w:b/>
        </w:rPr>
        <w:t>Results</w:t>
      </w:r>
      <w:r w:rsidR="002842F2">
        <w:t xml:space="preserve"> </w:t>
      </w:r>
      <w:r w:rsidR="002842F2" w:rsidRPr="005B1926">
        <w:t xml:space="preserve">column in </w:t>
      </w:r>
      <w:r w:rsidR="002842F2" w:rsidRPr="00632E65">
        <w:rPr>
          <w:i/>
        </w:rPr>
        <w:t>Table 1</w:t>
      </w:r>
      <w:r w:rsidR="002842F2">
        <w:rPr>
          <w:i/>
        </w:rPr>
        <w:t>4</w:t>
      </w:r>
      <w:r w:rsidR="002842F2" w:rsidRPr="00632E65">
        <w:rPr>
          <w:i/>
        </w:rPr>
        <w:t xml:space="preserve">: Integrating Security Inspection </w:t>
      </w:r>
      <w:r w:rsidR="002842F2">
        <w:rPr>
          <w:i/>
        </w:rPr>
        <w:t xml:space="preserve">and </w:t>
      </w:r>
      <w:r w:rsidR="002842F2" w:rsidRPr="00632E65">
        <w:rPr>
          <w:i/>
        </w:rPr>
        <w:t>Validation Results and Gap Analysis</w:t>
      </w:r>
      <w:r w:rsidR="002842F2" w:rsidRPr="005B1926">
        <w:t xml:space="preserve"> below was completed for you using the information from the </w:t>
      </w:r>
      <w:r w:rsidR="002842F2" w:rsidRPr="0040500C">
        <w:rPr>
          <w:b/>
        </w:rPr>
        <w:t>Addendum 1</w:t>
      </w:r>
      <w:r w:rsidR="002842F2">
        <w:rPr>
          <w:b/>
        </w:rPr>
        <w:t>5</w:t>
      </w:r>
      <w:r w:rsidR="002842F2" w:rsidRPr="0040500C">
        <w:rPr>
          <w:b/>
        </w:rPr>
        <w:t>.1: Gap Analysis Process Scenario</w:t>
      </w:r>
      <w:r w:rsidR="002842F2" w:rsidRPr="005B1926">
        <w:t xml:space="preserve"> that discussed a fence sensor. Use this information as an example to aid you in completing Table 1</w:t>
      </w:r>
      <w:r w:rsidR="002842F2">
        <w:t>4</w:t>
      </w:r>
      <w:r w:rsidR="002842F2" w:rsidRPr="005B1926">
        <w:t>.</w:t>
      </w:r>
    </w:p>
    <w:p w14:paraId="0251E7A6" w14:textId="32BCFBB4" w:rsidR="00067329" w:rsidRDefault="00067329" w:rsidP="00067329">
      <w:pPr>
        <w:pStyle w:val="ataNumberedList"/>
      </w:pPr>
      <w:r>
        <w:t>Complete Table 1</w:t>
      </w:r>
      <w:r w:rsidR="00225CE8">
        <w:t>4</w:t>
      </w:r>
      <w:r>
        <w:t xml:space="preserve"> by referring back to the information in the security inspection and validation checklist. Be sure to complete all seven sections of Table 1</w:t>
      </w:r>
      <w:r w:rsidR="00225CE8">
        <w:t>4</w:t>
      </w:r>
      <w:r>
        <w:t xml:space="preserve"> by entering the choices determined. The choices should be entered in order of preference (Choice #1, Choice #2, </w:t>
      </w:r>
      <w:r w:rsidR="00E62EDA">
        <w:t>and Choice</w:t>
      </w:r>
      <w:r>
        <w:t xml:space="preserve"> #3). </w:t>
      </w:r>
    </w:p>
    <w:p w14:paraId="1B30860D" w14:textId="3FBE1734" w:rsidR="00067329" w:rsidRDefault="00067329" w:rsidP="00067329">
      <w:pPr>
        <w:pStyle w:val="ataNumberedList"/>
      </w:pPr>
      <w:r>
        <w:t xml:space="preserve">Complete </w:t>
      </w:r>
      <w:r w:rsidRPr="00DB26F8">
        <w:rPr>
          <w:i/>
        </w:rPr>
        <w:t>Table 1</w:t>
      </w:r>
      <w:r w:rsidR="00225CE8" w:rsidRPr="00DB26F8">
        <w:rPr>
          <w:i/>
        </w:rPr>
        <w:t>5:</w:t>
      </w:r>
      <w:r w:rsidRPr="00DB26F8">
        <w:rPr>
          <w:i/>
        </w:rPr>
        <w:t xml:space="preserve"> Proposed Countermeasures Categories and Priorities</w:t>
      </w:r>
      <w:r>
        <w:t xml:space="preserve"> using the information from Table 1</w:t>
      </w:r>
      <w:r w:rsidR="00225CE8">
        <w:t>4</w:t>
      </w:r>
      <w:r>
        <w:t>. Your team should transfer the information from Table 1</w:t>
      </w:r>
      <w:r w:rsidR="00225CE8">
        <w:t>4</w:t>
      </w:r>
      <w:r>
        <w:t xml:space="preserve"> to the corresponding sections (Policies and Procedures, Security Force, and Technology) of Table 1</w:t>
      </w:r>
      <w:r w:rsidR="00225CE8">
        <w:t>5</w:t>
      </w:r>
      <w:r>
        <w:t xml:space="preserve">. </w:t>
      </w:r>
    </w:p>
    <w:p w14:paraId="2F9363CA" w14:textId="3CE8AD18" w:rsidR="00067329" w:rsidRDefault="00067329" w:rsidP="00067329">
      <w:pPr>
        <w:pStyle w:val="ataNumberedList"/>
      </w:pPr>
      <w:r>
        <w:t>After transferring the information from Table 1</w:t>
      </w:r>
      <w:r w:rsidR="00225CE8">
        <w:t>4</w:t>
      </w:r>
      <w:r>
        <w:t xml:space="preserve"> to Table 1</w:t>
      </w:r>
      <w:r w:rsidR="00225CE8">
        <w:t>5</w:t>
      </w:r>
      <w:r>
        <w:t>, select a priority level in which the proposed actions should be taken.</w:t>
      </w:r>
    </w:p>
    <w:p w14:paraId="4467F64D" w14:textId="3EE18D22" w:rsidR="00067329" w:rsidRDefault="00067329" w:rsidP="00067329">
      <w:pPr>
        <w:pStyle w:val="ataNumberedList"/>
      </w:pPr>
      <w:r>
        <w:t>Record your team’s security upgrade recommendations in the space provide</w:t>
      </w:r>
      <w:r w:rsidR="002842F2">
        <w:t>d</w:t>
      </w:r>
      <w:r>
        <w:t xml:space="preserve">. </w:t>
      </w:r>
    </w:p>
    <w:p w14:paraId="4A7B928A" w14:textId="550E5F06" w:rsidR="006D7917" w:rsidRDefault="006D7917" w:rsidP="00067329">
      <w:pPr>
        <w:pStyle w:val="ataNumberedList"/>
      </w:pPr>
      <w:r>
        <w:t xml:space="preserve">Determine which recommendations should be included in the operational resilience plan because of their high priority and write those in </w:t>
      </w:r>
      <w:r w:rsidR="00110A2B" w:rsidRPr="00E62EDA">
        <w:rPr>
          <w:i/>
        </w:rPr>
        <w:t xml:space="preserve">Table 16: </w:t>
      </w:r>
      <w:r w:rsidR="00E62EDA" w:rsidRPr="00E62EDA">
        <w:rPr>
          <w:i/>
        </w:rPr>
        <w:t>Operational Resilience Plan Main Points</w:t>
      </w:r>
      <w:r w:rsidR="00E62EDA">
        <w:t xml:space="preserve"> to address prevention, preparedness, response, and recovery in the plan</w:t>
      </w:r>
      <w:r>
        <w:t xml:space="preserve">. </w:t>
      </w:r>
    </w:p>
    <w:p w14:paraId="6360D178" w14:textId="3A8CF1F0" w:rsidR="00067329" w:rsidRDefault="00067329" w:rsidP="00067329">
      <w:pPr>
        <w:pStyle w:val="ataNumberedList"/>
      </w:pPr>
      <w:r>
        <w:t xml:space="preserve">Your team will have </w:t>
      </w:r>
      <w:r w:rsidR="008F06D6">
        <w:t>40</w:t>
      </w:r>
      <w:r>
        <w:t xml:space="preserve"> minutes to complete the tables exercise and 5 minutes to present your results to the class.</w:t>
      </w:r>
    </w:p>
    <w:p w14:paraId="75FE36B4" w14:textId="4C2A5569" w:rsidR="00067329" w:rsidRDefault="00067329" w:rsidP="00E66B97">
      <w:pPr>
        <w:pStyle w:val="ataBody0"/>
      </w:pPr>
    </w:p>
    <w:p w14:paraId="2A0B9704" w14:textId="1D6D7FE2" w:rsidR="009741DC" w:rsidRDefault="009741DC">
      <w:pPr>
        <w:rPr>
          <w:rFonts w:ascii="Cambria" w:hAnsi="Cambria"/>
        </w:rPr>
      </w:pPr>
      <w:r>
        <w:br w:type="page"/>
      </w:r>
    </w:p>
    <w:p w14:paraId="0DF0C40D" w14:textId="77777777" w:rsidR="009741DC" w:rsidRDefault="009741DC"/>
    <w:p w14:paraId="689DEF8D" w14:textId="77777777" w:rsidR="009741DC" w:rsidRDefault="009741DC"/>
    <w:p w14:paraId="0DFBE358" w14:textId="77777777" w:rsidR="009741DC" w:rsidRDefault="009741DC"/>
    <w:p w14:paraId="134D68C2" w14:textId="77777777" w:rsidR="009741DC" w:rsidRDefault="009741DC"/>
    <w:p w14:paraId="1BB8A063" w14:textId="77777777" w:rsidR="009741DC" w:rsidRDefault="009741DC"/>
    <w:p w14:paraId="14EDBB80" w14:textId="77777777" w:rsidR="009741DC" w:rsidRDefault="009741DC"/>
    <w:p w14:paraId="7F3EE68D" w14:textId="77777777" w:rsidR="009741DC" w:rsidRDefault="009741DC"/>
    <w:p w14:paraId="2B1FB33F" w14:textId="77777777" w:rsidR="009741DC" w:rsidRDefault="009741DC"/>
    <w:p w14:paraId="7A2C53D2" w14:textId="77777777" w:rsidR="009741DC" w:rsidRDefault="009741DC"/>
    <w:p w14:paraId="11989AA0" w14:textId="77777777" w:rsidR="009741DC" w:rsidRDefault="009741DC"/>
    <w:p w14:paraId="26709F01" w14:textId="77777777" w:rsidR="009741DC" w:rsidRDefault="009741DC"/>
    <w:p w14:paraId="4990A9A7" w14:textId="77777777" w:rsidR="009741DC" w:rsidRDefault="009741DC"/>
    <w:p w14:paraId="4DC93FA9" w14:textId="77777777" w:rsidR="009741DC" w:rsidRDefault="009741DC"/>
    <w:p w14:paraId="3C9C27FD" w14:textId="77777777" w:rsidR="009741DC" w:rsidRDefault="009741DC"/>
    <w:p w14:paraId="4DB6D679" w14:textId="77777777" w:rsidR="009741DC" w:rsidRDefault="009741DC"/>
    <w:p w14:paraId="7A4EB752" w14:textId="77777777" w:rsidR="009741DC" w:rsidRDefault="009741DC"/>
    <w:p w14:paraId="38DBBD0D" w14:textId="77777777" w:rsidR="009741DC" w:rsidRDefault="009741DC"/>
    <w:p w14:paraId="60F063BA" w14:textId="77777777" w:rsidR="009741DC" w:rsidRDefault="009741DC"/>
    <w:p w14:paraId="012EC5C5" w14:textId="77777777" w:rsidR="009741DC" w:rsidRDefault="009741DC"/>
    <w:p w14:paraId="7A65B8F5" w14:textId="77777777" w:rsidR="009741DC" w:rsidRDefault="009741DC"/>
    <w:p w14:paraId="2B757728" w14:textId="351A0B60" w:rsidR="009741DC" w:rsidRDefault="009741DC" w:rsidP="009741DC">
      <w:pPr>
        <w:jc w:val="center"/>
      </w:pPr>
      <w:r>
        <w:t xml:space="preserve">This Page Intentionally Left Blank. </w:t>
      </w:r>
    </w:p>
    <w:p w14:paraId="54690AFA" w14:textId="77777777" w:rsidR="009741DC" w:rsidRDefault="009741DC"/>
    <w:p w14:paraId="5CD703AB" w14:textId="77777777" w:rsidR="009741DC" w:rsidRDefault="009741DC"/>
    <w:p w14:paraId="3FB491B6" w14:textId="77777777" w:rsidR="009741DC" w:rsidRDefault="009741DC"/>
    <w:p w14:paraId="0D46BDC0" w14:textId="77777777" w:rsidR="009741DC" w:rsidRDefault="009741DC"/>
    <w:p w14:paraId="0CCFC2BE" w14:textId="45A2C66A" w:rsidR="009741DC" w:rsidRDefault="009741DC">
      <w:pPr>
        <w:rPr>
          <w:rFonts w:ascii="Cambria" w:hAnsi="Cambria"/>
        </w:rPr>
      </w:pPr>
      <w:r>
        <w:br w:type="page"/>
      </w:r>
    </w:p>
    <w:p w14:paraId="10A298D1" w14:textId="77777777" w:rsidR="00067329" w:rsidRDefault="00067329" w:rsidP="003C146A">
      <w:pPr>
        <w:pStyle w:val="ATABody"/>
        <w:sectPr w:rsidR="00067329" w:rsidSect="00E97B62">
          <w:headerReference w:type="default" r:id="rId31"/>
          <w:footerReference w:type="default" r:id="rId32"/>
          <w:pgSz w:w="12240" w:h="15840"/>
          <w:pgMar w:top="1440" w:right="1440" w:bottom="1440" w:left="1440" w:header="720" w:footer="720" w:gutter="0"/>
          <w:cols w:space="720"/>
          <w:docGrid w:linePitch="360"/>
        </w:sectPr>
      </w:pPr>
    </w:p>
    <w:p w14:paraId="6040E46B" w14:textId="125F09E1" w:rsidR="00577B4E" w:rsidRDefault="00577B4E" w:rsidP="00B7304D">
      <w:pPr>
        <w:pStyle w:val="ataNumberedList"/>
        <w:keepNext/>
        <w:numPr>
          <w:ilvl w:val="0"/>
          <w:numId w:val="0"/>
        </w:numPr>
        <w:tabs>
          <w:tab w:val="left" w:pos="360"/>
        </w:tabs>
        <w:spacing w:before="120" w:after="120"/>
        <w:ind w:left="360" w:hanging="360"/>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lastRenderedPageBreak/>
        <w:t>Table 1</w:t>
      </w:r>
      <w:r w:rsidR="00225CE8">
        <w:rPr>
          <w:rFonts w:asciiTheme="majorHAnsi" w:eastAsia="Times New Roman" w:hAnsiTheme="majorHAnsi" w:cs="Times New Roman"/>
          <w:b/>
          <w:bCs/>
          <w:sz w:val="20"/>
          <w:szCs w:val="20"/>
        </w:rPr>
        <w:t>4</w:t>
      </w:r>
      <w:r>
        <w:rPr>
          <w:rFonts w:asciiTheme="majorHAnsi" w:eastAsia="Times New Roman" w:hAnsiTheme="majorHAnsi" w:cs="Times New Roman"/>
          <w:b/>
          <w:bCs/>
          <w:sz w:val="20"/>
          <w:szCs w:val="20"/>
        </w:rPr>
        <w:t>: Integrating Security Inspection and Validation Results and Gap Analysis</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2195"/>
        <w:gridCol w:w="2862"/>
        <w:gridCol w:w="2880"/>
        <w:gridCol w:w="2701"/>
        <w:gridCol w:w="2538"/>
      </w:tblGrid>
      <w:tr w:rsidR="00577B4E" w:rsidRPr="006D71BB" w14:paraId="6A7491E9" w14:textId="77777777" w:rsidTr="00577B4E">
        <w:trPr>
          <w:tblHeader/>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7BA62" w14:textId="77777777" w:rsidR="00577B4E" w:rsidRPr="006D71BB" w:rsidRDefault="00577B4E">
            <w:pPr>
              <w:keepNext/>
              <w:spacing w:before="120" w:after="120"/>
              <w:rPr>
                <w:rFonts w:asciiTheme="majorHAnsi" w:eastAsiaTheme="minorHAnsi" w:hAnsiTheme="majorHAnsi" w:cstheme="minorBidi"/>
                <w:b/>
                <w:szCs w:val="22"/>
              </w:rPr>
            </w:pPr>
            <w:r w:rsidRPr="006D71BB">
              <w:rPr>
                <w:rFonts w:asciiTheme="majorHAnsi" w:hAnsiTheme="majorHAnsi"/>
                <w:b/>
              </w:rPr>
              <w:t xml:space="preserve">Results </w:t>
            </w:r>
          </w:p>
        </w:tc>
        <w:tc>
          <w:tcPr>
            <w:tcW w:w="10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60F73" w14:textId="77777777" w:rsidR="00577B4E" w:rsidRPr="006D71BB" w:rsidRDefault="00577B4E">
            <w:pPr>
              <w:keepNext/>
              <w:spacing w:before="120" w:after="120"/>
              <w:rPr>
                <w:rFonts w:asciiTheme="majorHAnsi" w:hAnsiTheme="majorHAnsi"/>
                <w:b/>
              </w:rPr>
            </w:pPr>
            <w:r w:rsidRPr="006D71BB">
              <w:rPr>
                <w:rFonts w:asciiTheme="majorHAnsi" w:hAnsiTheme="majorHAnsi"/>
                <w:b/>
              </w:rPr>
              <w:t>Example:</w:t>
            </w:r>
          </w:p>
        </w:tc>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BA46A"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#1: Technology</w:t>
            </w:r>
          </w:p>
        </w:tc>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F5718"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#2: Policies and Procedures</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CEC5E"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#3: Security Force</w:t>
            </w:r>
          </w:p>
        </w:tc>
      </w:tr>
      <w:tr w:rsidR="00577B4E" w:rsidRPr="006D71BB" w14:paraId="20DB9A12"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E8797" w14:textId="77777777" w:rsidR="00577B4E" w:rsidRPr="006D71BB" w:rsidRDefault="00577B4E" w:rsidP="0046077B">
            <w:pPr>
              <w:pStyle w:val="ataNumberedList"/>
              <w:numPr>
                <w:ilvl w:val="0"/>
                <w:numId w:val="34"/>
              </w:numPr>
              <w:spacing w:line="276" w:lineRule="auto"/>
              <w:rPr>
                <w:rFonts w:asciiTheme="majorHAnsi" w:hAnsiTheme="majorHAnsi"/>
              </w:rPr>
            </w:pPr>
            <w:r w:rsidRPr="006D71BB">
              <w:rPr>
                <w:rFonts w:asciiTheme="majorHAnsi" w:hAnsiTheme="majorHAnsi"/>
              </w:rPr>
              <w:t>Choice description</w:t>
            </w:r>
          </w:p>
        </w:tc>
        <w:tc>
          <w:tcPr>
            <w:tcW w:w="1086" w:type="pct"/>
            <w:tcBorders>
              <w:top w:val="single" w:sz="4" w:space="0" w:color="auto"/>
              <w:left w:val="single" w:sz="4" w:space="0" w:color="auto"/>
              <w:bottom w:val="single" w:sz="4" w:space="0" w:color="auto"/>
              <w:right w:val="single" w:sz="4" w:space="0" w:color="auto"/>
            </w:tcBorders>
            <w:vAlign w:val="center"/>
          </w:tcPr>
          <w:p w14:paraId="69746D91" w14:textId="77777777" w:rsidR="00577B4E" w:rsidRPr="006D71BB" w:rsidRDefault="00577B4E">
            <w:pPr>
              <w:keepNext/>
              <w:rPr>
                <w:rFonts w:asciiTheme="majorHAnsi" w:hAnsiTheme="majorHAnsi"/>
              </w:rPr>
            </w:pPr>
            <w:r w:rsidRPr="006D71BB">
              <w:rPr>
                <w:rFonts w:asciiTheme="majorHAnsi" w:hAnsiTheme="majorHAnsi"/>
              </w:rPr>
              <w:t>Fence sensors — Conclusion to replace the malfunctioning section of fence</w:t>
            </w:r>
          </w:p>
          <w:p w14:paraId="329C38FB" w14:textId="77777777" w:rsidR="00577B4E" w:rsidRPr="006D71BB" w:rsidRDefault="00577B4E">
            <w:pPr>
              <w:keepNext/>
              <w:rPr>
                <w:rFonts w:asciiTheme="majorHAnsi" w:hAnsiTheme="majorHAnsi"/>
              </w:rPr>
            </w:pPr>
          </w:p>
          <w:p w14:paraId="2E42BED7" w14:textId="77777777" w:rsidR="00577B4E" w:rsidRPr="006D71BB" w:rsidRDefault="00577B4E">
            <w:pPr>
              <w:keepNext/>
              <w:rPr>
                <w:rFonts w:asciiTheme="majorHAnsi" w:hAnsiTheme="majorHAnsi"/>
              </w:rPr>
            </w:pPr>
          </w:p>
          <w:p w14:paraId="51A006C9"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03312E35" w14:textId="77777777" w:rsidR="00577B4E" w:rsidRPr="006D71BB" w:rsidRDefault="00577B4E">
            <w:pPr>
              <w:keepNext/>
              <w:rPr>
                <w:rFonts w:asciiTheme="majorHAnsi" w:hAnsiTheme="majorHAnsi"/>
              </w:rPr>
            </w:pPr>
          </w:p>
          <w:p w14:paraId="10C64AEC" w14:textId="77777777" w:rsidR="00577B4E" w:rsidRPr="006D71BB" w:rsidRDefault="00577B4E">
            <w:pPr>
              <w:keepNext/>
              <w:rPr>
                <w:rFonts w:asciiTheme="majorHAnsi" w:hAnsiTheme="majorHAnsi"/>
              </w:rPr>
            </w:pPr>
          </w:p>
          <w:p w14:paraId="223504E6" w14:textId="77777777" w:rsidR="00577B4E" w:rsidRPr="006D71BB" w:rsidRDefault="00577B4E">
            <w:pPr>
              <w:keepNext/>
              <w:rPr>
                <w:rFonts w:asciiTheme="majorHAnsi" w:hAnsiTheme="majorHAnsi"/>
              </w:rPr>
            </w:pPr>
          </w:p>
          <w:p w14:paraId="6709A8C5" w14:textId="77777777" w:rsidR="00577B4E" w:rsidRPr="006D71BB" w:rsidRDefault="00577B4E">
            <w:pPr>
              <w:keepNext/>
              <w:rPr>
                <w:rFonts w:asciiTheme="majorHAnsi" w:hAnsiTheme="majorHAnsi"/>
              </w:rPr>
            </w:pPr>
          </w:p>
          <w:p w14:paraId="789C76C3"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258517F1"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7DF45130" w14:textId="77777777" w:rsidR="00577B4E" w:rsidRPr="006D71BB" w:rsidRDefault="00577B4E">
            <w:pPr>
              <w:keepNext/>
              <w:rPr>
                <w:rFonts w:asciiTheme="majorHAnsi" w:hAnsiTheme="majorHAnsi"/>
              </w:rPr>
            </w:pPr>
          </w:p>
        </w:tc>
      </w:tr>
      <w:tr w:rsidR="00577B4E" w:rsidRPr="006D71BB" w14:paraId="29D59BC3"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2734A"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Expected standard requirements</w:t>
            </w:r>
          </w:p>
        </w:tc>
        <w:tc>
          <w:tcPr>
            <w:tcW w:w="1086" w:type="pct"/>
            <w:tcBorders>
              <w:top w:val="single" w:sz="4" w:space="0" w:color="auto"/>
              <w:left w:val="single" w:sz="4" w:space="0" w:color="auto"/>
              <w:bottom w:val="single" w:sz="4" w:space="0" w:color="auto"/>
              <w:right w:val="single" w:sz="4" w:space="0" w:color="auto"/>
            </w:tcBorders>
            <w:vAlign w:val="center"/>
          </w:tcPr>
          <w:p w14:paraId="0FFDB40E" w14:textId="77777777" w:rsidR="00577B4E" w:rsidRPr="006D71BB" w:rsidRDefault="00577B4E">
            <w:pPr>
              <w:keepNext/>
              <w:rPr>
                <w:rFonts w:asciiTheme="majorHAnsi" w:hAnsiTheme="majorHAnsi"/>
              </w:rPr>
            </w:pPr>
            <w:r w:rsidRPr="006D71BB">
              <w:rPr>
                <w:rFonts w:asciiTheme="majorHAnsi" w:hAnsiTheme="majorHAnsi"/>
              </w:rPr>
              <w:t xml:space="preserve">100% Accuracy </w:t>
            </w:r>
          </w:p>
          <w:p w14:paraId="12F12C38" w14:textId="77777777" w:rsidR="00577B4E" w:rsidRPr="006D71BB" w:rsidRDefault="00577B4E">
            <w:pPr>
              <w:keepNext/>
              <w:rPr>
                <w:rFonts w:asciiTheme="majorHAnsi" w:hAnsiTheme="majorHAnsi"/>
              </w:rPr>
            </w:pPr>
            <w:r w:rsidRPr="006D71BB">
              <w:rPr>
                <w:rFonts w:asciiTheme="majorHAnsi" w:hAnsiTheme="majorHAnsi"/>
              </w:rPr>
              <w:t>0% false alarm rate</w:t>
            </w:r>
          </w:p>
          <w:p w14:paraId="493A1D7C" w14:textId="77777777" w:rsidR="00577B4E" w:rsidRPr="006D71BB" w:rsidRDefault="00577B4E">
            <w:pPr>
              <w:keepNext/>
              <w:rPr>
                <w:rFonts w:asciiTheme="majorHAnsi" w:hAnsiTheme="majorHAnsi"/>
              </w:rPr>
            </w:pPr>
            <w:r w:rsidRPr="006D71BB">
              <w:rPr>
                <w:rFonts w:asciiTheme="majorHAnsi" w:hAnsiTheme="majorHAnsi"/>
              </w:rPr>
              <w:t>0% nuisance alarm rate</w:t>
            </w:r>
          </w:p>
          <w:p w14:paraId="558A0047" w14:textId="77777777" w:rsidR="00577B4E" w:rsidRPr="006D71BB" w:rsidRDefault="00577B4E">
            <w:pPr>
              <w:keepNext/>
              <w:rPr>
                <w:rFonts w:asciiTheme="majorHAnsi" w:hAnsiTheme="majorHAnsi"/>
              </w:rPr>
            </w:pPr>
            <w:r w:rsidRPr="006D71BB">
              <w:rPr>
                <w:rFonts w:asciiTheme="majorHAnsi" w:hAnsiTheme="majorHAnsi"/>
              </w:rPr>
              <w:t>Notes: Management requires 100% accuracy, so the assumption is that a 0% false alarm rate and 0% nuisance alarm rate are also desired.</w:t>
            </w:r>
          </w:p>
          <w:p w14:paraId="2A3982A7"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tcPr>
          <w:p w14:paraId="7B5618DB" w14:textId="77777777" w:rsidR="00577B4E" w:rsidRPr="006D71BB" w:rsidRDefault="00577B4E">
            <w:pPr>
              <w:keepNext/>
              <w:rPr>
                <w:rFonts w:asciiTheme="majorHAnsi" w:hAnsiTheme="majorHAnsi"/>
              </w:rPr>
            </w:pPr>
            <w:r w:rsidRPr="006D71BB">
              <w:rPr>
                <w:rFonts w:asciiTheme="majorHAnsi" w:hAnsiTheme="majorHAnsi"/>
              </w:rPr>
              <w:t xml:space="preserve">___% Accuracy </w:t>
            </w:r>
          </w:p>
          <w:p w14:paraId="310481BF" w14:textId="77777777" w:rsidR="00577B4E" w:rsidRPr="006D71BB" w:rsidRDefault="00577B4E">
            <w:pPr>
              <w:keepNext/>
              <w:rPr>
                <w:rFonts w:asciiTheme="majorHAnsi" w:hAnsiTheme="majorHAnsi"/>
              </w:rPr>
            </w:pPr>
            <w:r w:rsidRPr="006D71BB">
              <w:rPr>
                <w:rFonts w:asciiTheme="majorHAnsi" w:hAnsiTheme="majorHAnsi"/>
              </w:rPr>
              <w:t>___% false alarm rate</w:t>
            </w:r>
          </w:p>
          <w:p w14:paraId="14F23D5A" w14:textId="77777777" w:rsidR="00577B4E" w:rsidRPr="006D71BB" w:rsidRDefault="00577B4E">
            <w:pPr>
              <w:keepNext/>
              <w:rPr>
                <w:rFonts w:asciiTheme="majorHAnsi" w:hAnsiTheme="majorHAnsi"/>
              </w:rPr>
            </w:pPr>
            <w:r w:rsidRPr="006D71BB">
              <w:rPr>
                <w:rFonts w:asciiTheme="majorHAnsi" w:hAnsiTheme="majorHAnsi"/>
              </w:rPr>
              <w:t>___% nuisance alarm rate</w:t>
            </w:r>
          </w:p>
          <w:p w14:paraId="2C286BAE" w14:textId="77777777" w:rsidR="00577B4E" w:rsidRPr="006D71BB" w:rsidRDefault="00577B4E">
            <w:pPr>
              <w:keepNext/>
              <w:rPr>
                <w:rFonts w:asciiTheme="majorHAnsi" w:hAnsiTheme="majorHAnsi"/>
              </w:rPr>
            </w:pPr>
            <w:r w:rsidRPr="006D71BB">
              <w:rPr>
                <w:rFonts w:asciiTheme="majorHAnsi" w:hAnsiTheme="majorHAnsi"/>
              </w:rPr>
              <w:t xml:space="preserve">Notes: </w:t>
            </w:r>
          </w:p>
          <w:p w14:paraId="25B7BEB7"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tcPr>
          <w:p w14:paraId="151C376B"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tcPr>
          <w:p w14:paraId="7686BB8A" w14:textId="77777777" w:rsidR="00577B4E" w:rsidRPr="006D71BB" w:rsidRDefault="00577B4E">
            <w:pPr>
              <w:keepNext/>
              <w:rPr>
                <w:rFonts w:asciiTheme="majorHAnsi" w:hAnsiTheme="majorHAnsi"/>
              </w:rPr>
            </w:pPr>
          </w:p>
        </w:tc>
      </w:tr>
      <w:tr w:rsidR="00577B4E" w:rsidRPr="006D71BB" w14:paraId="7E556CE8"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560C9"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Performance level results</w:t>
            </w:r>
          </w:p>
        </w:tc>
        <w:tc>
          <w:tcPr>
            <w:tcW w:w="1086" w:type="pct"/>
            <w:tcBorders>
              <w:top w:val="single" w:sz="4" w:space="0" w:color="auto"/>
              <w:left w:val="single" w:sz="4" w:space="0" w:color="auto"/>
              <w:bottom w:val="single" w:sz="4" w:space="0" w:color="auto"/>
              <w:right w:val="single" w:sz="4" w:space="0" w:color="auto"/>
            </w:tcBorders>
            <w:vAlign w:val="center"/>
          </w:tcPr>
          <w:p w14:paraId="691EA36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5770BDC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1B2E6892"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Unsatisfactory</w:t>
            </w:r>
          </w:p>
          <w:p w14:paraId="5E6E6F9F" w14:textId="77777777" w:rsidR="00577B4E" w:rsidRPr="006D71BB" w:rsidRDefault="00577B4E">
            <w:pPr>
              <w:keepNext/>
              <w:rPr>
                <w:rFonts w:asciiTheme="majorHAnsi" w:hAnsiTheme="majorHAnsi"/>
              </w:rPr>
            </w:pPr>
            <w:r w:rsidRPr="006D71BB">
              <w:rPr>
                <w:rFonts w:asciiTheme="majorHAnsi" w:hAnsiTheme="majorHAnsi"/>
              </w:rPr>
              <w:t>Notes: The fence performs correctly 0% of the time. This is unsatisfactory.</w:t>
            </w:r>
          </w:p>
          <w:p w14:paraId="4DBD04A5"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67681EA2"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206C0DE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6C5D798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590D3059" w14:textId="77777777" w:rsidR="00577B4E" w:rsidRPr="006D71BB" w:rsidRDefault="00577B4E">
            <w:pPr>
              <w:keepNext/>
              <w:rPr>
                <w:rFonts w:asciiTheme="majorHAnsi" w:hAnsiTheme="majorHAnsi"/>
              </w:rPr>
            </w:pPr>
            <w:r w:rsidRPr="006D71BB">
              <w:rPr>
                <w:rFonts w:asciiTheme="majorHAnsi" w:hAnsiTheme="majorHAnsi"/>
              </w:rPr>
              <w:t>Notes:</w:t>
            </w:r>
          </w:p>
          <w:p w14:paraId="6A04B898" w14:textId="77777777" w:rsidR="00577B4E" w:rsidRPr="006D71BB" w:rsidRDefault="00577B4E">
            <w:pPr>
              <w:keepNext/>
              <w:rPr>
                <w:rFonts w:asciiTheme="majorHAnsi" w:hAnsiTheme="majorHAnsi"/>
              </w:rPr>
            </w:pPr>
          </w:p>
          <w:p w14:paraId="522A9F7F"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4835A3C7"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4CD8DE9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36DF08EA"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2565C13E" w14:textId="77777777" w:rsidR="00577B4E" w:rsidRPr="006D71BB" w:rsidRDefault="00577B4E">
            <w:pPr>
              <w:keepNext/>
              <w:rPr>
                <w:rFonts w:asciiTheme="majorHAnsi" w:hAnsiTheme="majorHAnsi"/>
              </w:rPr>
            </w:pPr>
            <w:r w:rsidRPr="006D71BB">
              <w:rPr>
                <w:rFonts w:asciiTheme="majorHAnsi" w:hAnsiTheme="majorHAnsi"/>
              </w:rPr>
              <w:t>Notes:</w:t>
            </w:r>
          </w:p>
          <w:p w14:paraId="4BB31EE5" w14:textId="77777777" w:rsidR="00577B4E" w:rsidRPr="006D71BB" w:rsidRDefault="00577B4E">
            <w:pPr>
              <w:keepNext/>
              <w:rPr>
                <w:rFonts w:asciiTheme="majorHAnsi" w:hAnsiTheme="majorHAnsi"/>
              </w:rPr>
            </w:pPr>
          </w:p>
          <w:p w14:paraId="31B519F3"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0BB14231"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2A450D25"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361618E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08C58B25" w14:textId="77777777" w:rsidR="00577B4E" w:rsidRPr="006D71BB" w:rsidRDefault="00577B4E">
            <w:pPr>
              <w:keepNext/>
              <w:rPr>
                <w:rFonts w:asciiTheme="majorHAnsi" w:hAnsiTheme="majorHAnsi"/>
              </w:rPr>
            </w:pPr>
            <w:r w:rsidRPr="006D71BB">
              <w:rPr>
                <w:rFonts w:asciiTheme="majorHAnsi" w:hAnsiTheme="majorHAnsi"/>
              </w:rPr>
              <w:t>Notes:</w:t>
            </w:r>
          </w:p>
          <w:p w14:paraId="1D77B348" w14:textId="77777777" w:rsidR="00577B4E" w:rsidRPr="006D71BB" w:rsidRDefault="00577B4E">
            <w:pPr>
              <w:keepNext/>
              <w:rPr>
                <w:rFonts w:asciiTheme="majorHAnsi" w:hAnsiTheme="majorHAnsi"/>
              </w:rPr>
            </w:pPr>
          </w:p>
          <w:p w14:paraId="14258469" w14:textId="77777777" w:rsidR="00577B4E" w:rsidRPr="006D71BB" w:rsidRDefault="00577B4E">
            <w:pPr>
              <w:keepNext/>
              <w:rPr>
                <w:rFonts w:asciiTheme="majorHAnsi" w:hAnsiTheme="majorHAnsi"/>
              </w:rPr>
            </w:pPr>
          </w:p>
        </w:tc>
      </w:tr>
      <w:tr w:rsidR="00577B4E" w:rsidRPr="006D71BB" w14:paraId="3C87DC28"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400C66"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lastRenderedPageBreak/>
              <w:t>Performance gap</w:t>
            </w:r>
          </w:p>
        </w:tc>
        <w:tc>
          <w:tcPr>
            <w:tcW w:w="1086" w:type="pct"/>
            <w:tcBorders>
              <w:top w:val="single" w:sz="4" w:space="0" w:color="auto"/>
              <w:left w:val="single" w:sz="4" w:space="0" w:color="auto"/>
              <w:bottom w:val="single" w:sz="4" w:space="0" w:color="auto"/>
              <w:right w:val="single" w:sz="4" w:space="0" w:color="auto"/>
            </w:tcBorders>
            <w:vAlign w:val="center"/>
          </w:tcPr>
          <w:p w14:paraId="6A28724E" w14:textId="77777777" w:rsidR="00577B4E" w:rsidRPr="006D71BB" w:rsidRDefault="00577B4E">
            <w:pPr>
              <w:keepNext/>
              <w:rPr>
                <w:rFonts w:asciiTheme="majorHAnsi" w:hAnsiTheme="majorHAnsi"/>
              </w:rPr>
            </w:pPr>
          </w:p>
          <w:p w14:paraId="2CB5FE97" w14:textId="77777777" w:rsidR="00577B4E" w:rsidRPr="006D71BB" w:rsidRDefault="00577B4E">
            <w:pPr>
              <w:keepNext/>
              <w:rPr>
                <w:rFonts w:asciiTheme="majorHAnsi" w:hAnsiTheme="majorHAnsi"/>
              </w:rPr>
            </w:pPr>
            <w:r w:rsidRPr="006D71BB">
              <w:rPr>
                <w:rFonts w:asciiTheme="majorHAnsi" w:hAnsiTheme="majorHAnsi"/>
              </w:rPr>
              <w:t>100% non-performance</w:t>
            </w:r>
          </w:p>
          <w:p w14:paraId="5CF4C20B" w14:textId="77777777" w:rsidR="00577B4E" w:rsidRPr="006D71BB" w:rsidRDefault="00577B4E">
            <w:pPr>
              <w:keepNext/>
              <w:rPr>
                <w:rFonts w:asciiTheme="majorHAnsi" w:hAnsiTheme="majorHAnsi"/>
              </w:rPr>
            </w:pPr>
          </w:p>
          <w:p w14:paraId="34C4FC02" w14:textId="77777777" w:rsidR="00577B4E" w:rsidRPr="006D71BB" w:rsidRDefault="00577B4E">
            <w:pPr>
              <w:keepNext/>
              <w:rPr>
                <w:rFonts w:asciiTheme="majorHAnsi" w:hAnsiTheme="majorHAnsi"/>
              </w:rPr>
            </w:pPr>
          </w:p>
          <w:p w14:paraId="0404B4AB"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4393B2BA" w14:textId="77777777" w:rsidR="00577B4E" w:rsidRPr="006D71BB" w:rsidRDefault="00577B4E">
            <w:pPr>
              <w:keepNext/>
              <w:rPr>
                <w:rFonts w:asciiTheme="majorHAnsi" w:hAnsiTheme="majorHAnsi"/>
              </w:rPr>
            </w:pPr>
          </w:p>
          <w:p w14:paraId="143C62AA" w14:textId="77777777" w:rsidR="00577B4E" w:rsidRPr="006D71BB" w:rsidRDefault="00577B4E">
            <w:pPr>
              <w:keepNext/>
              <w:rPr>
                <w:rFonts w:asciiTheme="majorHAnsi" w:hAnsiTheme="majorHAnsi"/>
              </w:rPr>
            </w:pPr>
          </w:p>
          <w:p w14:paraId="6BA1C61B" w14:textId="77777777" w:rsidR="00577B4E" w:rsidRPr="006D71BB" w:rsidRDefault="00577B4E">
            <w:pPr>
              <w:keepNext/>
              <w:rPr>
                <w:rFonts w:asciiTheme="majorHAnsi" w:hAnsiTheme="majorHAnsi"/>
              </w:rPr>
            </w:pPr>
          </w:p>
          <w:p w14:paraId="3839FC69" w14:textId="77777777" w:rsidR="00577B4E" w:rsidRPr="006D71BB" w:rsidRDefault="00577B4E">
            <w:pPr>
              <w:keepNext/>
              <w:rPr>
                <w:rFonts w:asciiTheme="majorHAnsi" w:hAnsiTheme="majorHAnsi"/>
              </w:rPr>
            </w:pPr>
          </w:p>
          <w:p w14:paraId="239512B3"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28FB2C9A"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46EAE60A" w14:textId="77777777" w:rsidR="00577B4E" w:rsidRPr="006D71BB" w:rsidRDefault="00577B4E">
            <w:pPr>
              <w:keepNext/>
              <w:rPr>
                <w:rFonts w:asciiTheme="majorHAnsi" w:hAnsiTheme="majorHAnsi"/>
              </w:rPr>
            </w:pPr>
          </w:p>
        </w:tc>
      </w:tr>
      <w:tr w:rsidR="00577B4E" w:rsidRPr="006D71BB" w14:paraId="3595A806"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5D228"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Risk management</w:t>
            </w:r>
          </w:p>
        </w:tc>
        <w:tc>
          <w:tcPr>
            <w:tcW w:w="1086" w:type="pct"/>
            <w:tcBorders>
              <w:top w:val="single" w:sz="4" w:space="0" w:color="auto"/>
              <w:left w:val="single" w:sz="4" w:space="0" w:color="auto"/>
              <w:bottom w:val="single" w:sz="4" w:space="0" w:color="auto"/>
              <w:right w:val="single" w:sz="4" w:space="0" w:color="auto"/>
            </w:tcBorders>
            <w:vAlign w:val="center"/>
          </w:tcPr>
          <w:p w14:paraId="372C2A63"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3462FA59"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542AEEC4" w14:textId="77777777" w:rsidR="00577B4E" w:rsidRPr="006D71BB" w:rsidRDefault="00577B4E">
            <w:pPr>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Accept and mitigate</w:t>
            </w:r>
          </w:p>
          <w:p w14:paraId="0E16A528" w14:textId="77777777" w:rsidR="00577B4E" w:rsidRPr="006D71BB" w:rsidRDefault="00577B4E">
            <w:pPr>
              <w:rPr>
                <w:rFonts w:asciiTheme="majorHAnsi" w:hAnsiTheme="majorHAnsi"/>
              </w:rPr>
            </w:pPr>
            <w:r w:rsidRPr="006D71BB">
              <w:rPr>
                <w:rFonts w:asciiTheme="majorHAnsi" w:hAnsiTheme="majorHAnsi"/>
              </w:rPr>
              <w:t>Notes:</w:t>
            </w:r>
          </w:p>
          <w:p w14:paraId="15CA9BBE" w14:textId="77777777" w:rsidR="00577B4E" w:rsidRPr="006D71BB" w:rsidRDefault="00577B4E">
            <w:pPr>
              <w:rPr>
                <w:rFonts w:asciiTheme="majorHAnsi" w:hAnsiTheme="majorHAnsi"/>
              </w:rPr>
            </w:pPr>
          </w:p>
          <w:p w14:paraId="18C581F2" w14:textId="77777777" w:rsidR="00577B4E" w:rsidRPr="006D71BB" w:rsidRDefault="00577B4E">
            <w:pPr>
              <w:rPr>
                <w:rFonts w:asciiTheme="majorHAnsi" w:hAnsiTheme="majorHAnsi"/>
              </w:rPr>
            </w:pPr>
          </w:p>
          <w:p w14:paraId="6C16E40C" w14:textId="77777777" w:rsidR="00577B4E" w:rsidRPr="006D71BB" w:rsidRDefault="00577B4E">
            <w:pPr>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tcPr>
          <w:p w14:paraId="453796F9"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00A7969E"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3849DBCE"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04822E5B" w14:textId="77777777" w:rsidR="00577B4E" w:rsidRPr="006D71BB" w:rsidRDefault="00577B4E">
            <w:pPr>
              <w:rPr>
                <w:rFonts w:asciiTheme="majorHAnsi" w:hAnsiTheme="majorHAnsi"/>
              </w:rPr>
            </w:pPr>
            <w:r w:rsidRPr="006D71BB">
              <w:rPr>
                <w:rFonts w:asciiTheme="majorHAnsi" w:hAnsiTheme="majorHAnsi"/>
              </w:rPr>
              <w:t>Notes:</w:t>
            </w:r>
          </w:p>
          <w:p w14:paraId="113900B3" w14:textId="77777777" w:rsidR="00577B4E" w:rsidRPr="006D71BB" w:rsidRDefault="00577B4E">
            <w:pPr>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tcPr>
          <w:p w14:paraId="52DC89E0"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71A22EB6"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75E7023C"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3A4DBD65" w14:textId="77777777" w:rsidR="00577B4E" w:rsidRPr="006D71BB" w:rsidRDefault="00577B4E">
            <w:pPr>
              <w:rPr>
                <w:rFonts w:asciiTheme="majorHAnsi" w:hAnsiTheme="majorHAnsi"/>
              </w:rPr>
            </w:pPr>
            <w:r w:rsidRPr="006D71BB">
              <w:rPr>
                <w:rFonts w:asciiTheme="majorHAnsi" w:hAnsiTheme="majorHAnsi"/>
              </w:rPr>
              <w:t xml:space="preserve">Notes: </w:t>
            </w:r>
          </w:p>
          <w:p w14:paraId="5367A06F" w14:textId="77777777" w:rsidR="00577B4E" w:rsidRPr="006D71BB" w:rsidRDefault="00577B4E">
            <w:pPr>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tcPr>
          <w:p w14:paraId="4982ACDF"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352ECC17"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5F586977"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5DD2F5A3" w14:textId="77777777" w:rsidR="00577B4E" w:rsidRPr="006D71BB" w:rsidRDefault="00577B4E">
            <w:pPr>
              <w:rPr>
                <w:rFonts w:asciiTheme="majorHAnsi" w:hAnsiTheme="majorHAnsi"/>
              </w:rPr>
            </w:pPr>
            <w:r w:rsidRPr="006D71BB">
              <w:rPr>
                <w:rFonts w:asciiTheme="majorHAnsi" w:hAnsiTheme="majorHAnsi"/>
              </w:rPr>
              <w:t>Notes:</w:t>
            </w:r>
          </w:p>
          <w:p w14:paraId="01264E47" w14:textId="77777777" w:rsidR="00577B4E" w:rsidRPr="006D71BB" w:rsidRDefault="00577B4E">
            <w:pPr>
              <w:rPr>
                <w:rFonts w:asciiTheme="majorHAnsi" w:hAnsiTheme="majorHAnsi"/>
              </w:rPr>
            </w:pPr>
          </w:p>
        </w:tc>
      </w:tr>
      <w:tr w:rsidR="00577B4E" w:rsidRPr="006D71BB" w14:paraId="65186371"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5BCACB" w14:textId="363C1F22"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Proposed actions from security inspection and</w:t>
            </w:r>
            <w:r w:rsidR="0010681A">
              <w:rPr>
                <w:rFonts w:asciiTheme="majorHAnsi" w:hAnsiTheme="majorHAnsi"/>
              </w:rPr>
              <w:t xml:space="preserve"> </w:t>
            </w:r>
            <w:r w:rsidRPr="006D71BB">
              <w:rPr>
                <w:rFonts w:asciiTheme="majorHAnsi" w:hAnsiTheme="majorHAnsi"/>
              </w:rPr>
              <w:t>validation report</w:t>
            </w:r>
          </w:p>
        </w:tc>
        <w:tc>
          <w:tcPr>
            <w:tcW w:w="1086" w:type="pct"/>
            <w:tcBorders>
              <w:top w:val="single" w:sz="4" w:space="0" w:color="auto"/>
              <w:left w:val="single" w:sz="4" w:space="0" w:color="auto"/>
              <w:bottom w:val="single" w:sz="4" w:space="0" w:color="auto"/>
              <w:right w:val="single" w:sz="4" w:space="0" w:color="auto"/>
            </w:tcBorders>
            <w:hideMark/>
          </w:tcPr>
          <w:p w14:paraId="617FA02A" w14:textId="77777777" w:rsidR="00577B4E" w:rsidRPr="006D71BB" w:rsidRDefault="00577B4E">
            <w:pPr>
              <w:rPr>
                <w:rFonts w:asciiTheme="majorHAnsi" w:hAnsiTheme="majorHAnsi"/>
              </w:rPr>
            </w:pPr>
            <w:r w:rsidRPr="006D71BB">
              <w:rPr>
                <w:rFonts w:asciiTheme="majorHAnsi" w:hAnsiTheme="majorHAnsi"/>
              </w:rPr>
              <w:t xml:space="preserve">1. Management is posting a security force member at the fence section while the fence is non-functional. </w:t>
            </w:r>
          </w:p>
          <w:p w14:paraId="783063F7" w14:textId="77777777" w:rsidR="00577B4E" w:rsidRPr="006D71BB" w:rsidRDefault="00577B4E">
            <w:pPr>
              <w:rPr>
                <w:rFonts w:asciiTheme="majorHAnsi" w:hAnsiTheme="majorHAnsi"/>
              </w:rPr>
            </w:pPr>
            <w:r w:rsidRPr="006D71BB">
              <w:rPr>
                <w:rFonts w:asciiTheme="majorHAnsi" w:hAnsiTheme="majorHAnsi"/>
              </w:rPr>
              <w:t>2. The organization will replace the fence section.</w:t>
            </w:r>
          </w:p>
        </w:tc>
        <w:tc>
          <w:tcPr>
            <w:tcW w:w="1093" w:type="pct"/>
            <w:tcBorders>
              <w:top w:val="single" w:sz="4" w:space="0" w:color="auto"/>
              <w:left w:val="single" w:sz="4" w:space="0" w:color="auto"/>
              <w:bottom w:val="single" w:sz="4" w:space="0" w:color="auto"/>
              <w:right w:val="single" w:sz="4" w:space="0" w:color="auto"/>
            </w:tcBorders>
            <w:vAlign w:val="center"/>
          </w:tcPr>
          <w:p w14:paraId="7377EC78" w14:textId="3368ACCD" w:rsidR="00577B4E" w:rsidRPr="006D71BB" w:rsidRDefault="00577B4E">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5AB7AD9B" w14:textId="77777777" w:rsidR="00577B4E" w:rsidRPr="006D71BB" w:rsidRDefault="00577B4E">
            <w:pPr>
              <w:rPr>
                <w:rFonts w:asciiTheme="majorHAnsi" w:hAnsiTheme="majorHAnsi"/>
              </w:rPr>
            </w:pPr>
          </w:p>
          <w:p w14:paraId="538BF072" w14:textId="77777777" w:rsidR="00577B4E" w:rsidRPr="006D71BB" w:rsidRDefault="00577B4E">
            <w:pPr>
              <w:rPr>
                <w:rFonts w:asciiTheme="majorHAnsi" w:hAnsiTheme="majorHAnsi"/>
              </w:rPr>
            </w:pPr>
          </w:p>
          <w:p w14:paraId="3A9416C9" w14:textId="77777777" w:rsidR="00577B4E" w:rsidRPr="006D71BB" w:rsidRDefault="00577B4E">
            <w:pPr>
              <w:rPr>
                <w:rFonts w:asciiTheme="majorHAnsi" w:hAnsiTheme="majorHAnsi"/>
              </w:rPr>
            </w:pPr>
            <w:r w:rsidRPr="006D71BB">
              <w:rPr>
                <w:rFonts w:asciiTheme="majorHAnsi" w:hAnsiTheme="majorHAnsi"/>
              </w:rPr>
              <w:t>2.</w:t>
            </w:r>
          </w:p>
          <w:p w14:paraId="5E3B00E6" w14:textId="77777777" w:rsidR="00577B4E" w:rsidRPr="006D71BB" w:rsidRDefault="00577B4E">
            <w:pPr>
              <w:rPr>
                <w:rFonts w:asciiTheme="majorHAnsi" w:hAnsiTheme="majorHAnsi"/>
              </w:rPr>
            </w:pPr>
          </w:p>
          <w:p w14:paraId="189E5644" w14:textId="77777777" w:rsidR="00577B4E" w:rsidRPr="006D71BB" w:rsidRDefault="00577B4E">
            <w:pPr>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0D6038F6" w14:textId="6950E9E8" w:rsidR="00577B4E" w:rsidRPr="006D71BB" w:rsidRDefault="00577B4E">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3F75E911" w14:textId="77777777" w:rsidR="00577B4E" w:rsidRPr="006D71BB" w:rsidRDefault="00577B4E">
            <w:pPr>
              <w:rPr>
                <w:rFonts w:asciiTheme="majorHAnsi" w:hAnsiTheme="majorHAnsi"/>
              </w:rPr>
            </w:pPr>
          </w:p>
          <w:p w14:paraId="297B17C1" w14:textId="77777777" w:rsidR="00577B4E" w:rsidRPr="006D71BB" w:rsidRDefault="00577B4E">
            <w:pPr>
              <w:rPr>
                <w:rFonts w:asciiTheme="majorHAnsi" w:hAnsiTheme="majorHAnsi"/>
              </w:rPr>
            </w:pPr>
          </w:p>
          <w:p w14:paraId="724B1423" w14:textId="77777777" w:rsidR="00577B4E" w:rsidRPr="006D71BB" w:rsidRDefault="00577B4E">
            <w:pPr>
              <w:rPr>
                <w:rFonts w:asciiTheme="majorHAnsi" w:hAnsiTheme="majorHAnsi"/>
              </w:rPr>
            </w:pPr>
            <w:r w:rsidRPr="006D71BB">
              <w:rPr>
                <w:rFonts w:asciiTheme="majorHAnsi" w:hAnsiTheme="majorHAnsi"/>
              </w:rPr>
              <w:t>2.</w:t>
            </w:r>
          </w:p>
          <w:p w14:paraId="4550786D" w14:textId="77777777" w:rsidR="00577B4E" w:rsidRPr="006D71BB" w:rsidRDefault="00577B4E">
            <w:pPr>
              <w:rPr>
                <w:rFonts w:asciiTheme="majorHAnsi" w:hAnsiTheme="majorHAnsi"/>
              </w:rPr>
            </w:pPr>
          </w:p>
          <w:p w14:paraId="3B28D539" w14:textId="77777777" w:rsidR="00577B4E" w:rsidRPr="006D71BB" w:rsidRDefault="00577B4E">
            <w:pPr>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2888CD91" w14:textId="52017B0D" w:rsidR="00577B4E" w:rsidRPr="006D71BB" w:rsidRDefault="00577B4E">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2342EFB2" w14:textId="77777777" w:rsidR="00577B4E" w:rsidRPr="006D71BB" w:rsidRDefault="00577B4E">
            <w:pPr>
              <w:rPr>
                <w:rFonts w:asciiTheme="majorHAnsi" w:hAnsiTheme="majorHAnsi"/>
              </w:rPr>
            </w:pPr>
          </w:p>
          <w:p w14:paraId="59F24618" w14:textId="77777777" w:rsidR="00577B4E" w:rsidRPr="006D71BB" w:rsidRDefault="00577B4E">
            <w:pPr>
              <w:rPr>
                <w:rFonts w:asciiTheme="majorHAnsi" w:hAnsiTheme="majorHAnsi"/>
              </w:rPr>
            </w:pPr>
          </w:p>
          <w:p w14:paraId="3E77FD08" w14:textId="77777777" w:rsidR="00577B4E" w:rsidRPr="006D71BB" w:rsidRDefault="00577B4E">
            <w:pPr>
              <w:rPr>
                <w:rFonts w:asciiTheme="majorHAnsi" w:hAnsiTheme="majorHAnsi"/>
              </w:rPr>
            </w:pPr>
            <w:r w:rsidRPr="006D71BB">
              <w:rPr>
                <w:rFonts w:asciiTheme="majorHAnsi" w:hAnsiTheme="majorHAnsi"/>
              </w:rPr>
              <w:t>2.</w:t>
            </w:r>
          </w:p>
          <w:p w14:paraId="1C32EE7B" w14:textId="77777777" w:rsidR="00577B4E" w:rsidRPr="006D71BB" w:rsidRDefault="00577B4E">
            <w:pPr>
              <w:rPr>
                <w:rFonts w:asciiTheme="majorHAnsi" w:hAnsiTheme="majorHAnsi"/>
              </w:rPr>
            </w:pPr>
          </w:p>
          <w:p w14:paraId="68F39E9A" w14:textId="77777777" w:rsidR="00577B4E" w:rsidRPr="006D71BB" w:rsidRDefault="00577B4E">
            <w:pPr>
              <w:rPr>
                <w:rFonts w:asciiTheme="majorHAnsi" w:hAnsiTheme="majorHAnsi"/>
              </w:rPr>
            </w:pPr>
          </w:p>
        </w:tc>
      </w:tr>
      <w:tr w:rsidR="00577B4E" w:rsidRPr="006D71BB" w14:paraId="3E2F8201"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BDCA9"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lastRenderedPageBreak/>
              <w:t>Collaborative groups</w:t>
            </w:r>
          </w:p>
        </w:tc>
        <w:tc>
          <w:tcPr>
            <w:tcW w:w="1086" w:type="pct"/>
            <w:tcBorders>
              <w:top w:val="single" w:sz="4" w:space="0" w:color="auto"/>
              <w:left w:val="single" w:sz="4" w:space="0" w:color="auto"/>
              <w:bottom w:val="single" w:sz="4" w:space="0" w:color="auto"/>
              <w:right w:val="single" w:sz="4" w:space="0" w:color="auto"/>
            </w:tcBorders>
            <w:vAlign w:val="center"/>
            <w:hideMark/>
          </w:tcPr>
          <w:p w14:paraId="233D2DD7"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Financial</w:t>
            </w:r>
          </w:p>
          <w:p w14:paraId="7D14610D"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11DC28A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46109577"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0542C74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6DE4C357"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Security Operations</w:t>
            </w:r>
          </w:p>
          <w:p w14:paraId="7C26CFCC" w14:textId="77777777" w:rsidR="00577B4E" w:rsidRPr="006D71BB" w:rsidRDefault="00577B4E">
            <w:pPr>
              <w:keepNext/>
              <w:rPr>
                <w:rFonts w:asciiTheme="majorHAnsi" w:hAnsiTheme="majorHAnsi"/>
              </w:rPr>
            </w:pPr>
            <w:r w:rsidRPr="006D71BB">
              <w:rPr>
                <w:rFonts w:asciiTheme="majorHAnsi" w:hAnsiTheme="majorHAnsi"/>
              </w:rPr>
              <w:t>Notes: Security Operations will be involved to schedule the interim security force member. Financial will be involved in the procurement process of the new section of fence.</w:t>
            </w:r>
          </w:p>
        </w:tc>
        <w:tc>
          <w:tcPr>
            <w:tcW w:w="1093" w:type="pct"/>
            <w:tcBorders>
              <w:top w:val="single" w:sz="4" w:space="0" w:color="auto"/>
              <w:left w:val="single" w:sz="4" w:space="0" w:color="auto"/>
              <w:bottom w:val="single" w:sz="4" w:space="0" w:color="auto"/>
              <w:right w:val="single" w:sz="4" w:space="0" w:color="auto"/>
            </w:tcBorders>
            <w:hideMark/>
          </w:tcPr>
          <w:p w14:paraId="77FEB43A"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0154FD4D"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3486199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178F71B2"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75098A7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0A122D1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7659C25E" w14:textId="77777777" w:rsidR="00577B4E" w:rsidRPr="006D71BB" w:rsidRDefault="00577B4E">
            <w:pPr>
              <w:keepNext/>
              <w:rPr>
                <w:rFonts w:asciiTheme="majorHAnsi" w:hAnsiTheme="majorHAnsi"/>
              </w:rPr>
            </w:pPr>
            <w:r w:rsidRPr="006D71BB">
              <w:rPr>
                <w:rFonts w:asciiTheme="majorHAnsi" w:hAnsiTheme="majorHAnsi"/>
              </w:rPr>
              <w:t>Notes:</w:t>
            </w:r>
          </w:p>
        </w:tc>
        <w:tc>
          <w:tcPr>
            <w:tcW w:w="1025" w:type="pct"/>
            <w:tcBorders>
              <w:top w:val="single" w:sz="4" w:space="0" w:color="auto"/>
              <w:left w:val="single" w:sz="4" w:space="0" w:color="auto"/>
              <w:bottom w:val="single" w:sz="4" w:space="0" w:color="auto"/>
              <w:right w:val="single" w:sz="4" w:space="0" w:color="auto"/>
            </w:tcBorders>
            <w:hideMark/>
          </w:tcPr>
          <w:p w14:paraId="6C82949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688C76F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6FBDE961"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63AF18C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4F56BC3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4D80A5F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5B6AB4FD" w14:textId="77777777" w:rsidR="00577B4E" w:rsidRPr="006D71BB" w:rsidRDefault="00577B4E">
            <w:pPr>
              <w:keepNext/>
              <w:rPr>
                <w:rFonts w:asciiTheme="majorHAnsi" w:hAnsiTheme="majorHAnsi"/>
              </w:rPr>
            </w:pPr>
            <w:r w:rsidRPr="006D71BB">
              <w:rPr>
                <w:rFonts w:asciiTheme="majorHAnsi" w:hAnsiTheme="majorHAnsi"/>
              </w:rPr>
              <w:t>Notes:</w:t>
            </w:r>
          </w:p>
        </w:tc>
        <w:tc>
          <w:tcPr>
            <w:tcW w:w="963" w:type="pct"/>
            <w:tcBorders>
              <w:top w:val="single" w:sz="4" w:space="0" w:color="auto"/>
              <w:left w:val="single" w:sz="4" w:space="0" w:color="auto"/>
              <w:bottom w:val="single" w:sz="4" w:space="0" w:color="auto"/>
              <w:right w:val="single" w:sz="4" w:space="0" w:color="auto"/>
            </w:tcBorders>
            <w:hideMark/>
          </w:tcPr>
          <w:p w14:paraId="27AE2EB8"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60431665"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08BEFA76"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219B2536"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57EF3FC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106E100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696AB85C" w14:textId="77777777" w:rsidR="00577B4E" w:rsidRPr="006D71BB" w:rsidRDefault="00577B4E">
            <w:pPr>
              <w:keepNext/>
              <w:rPr>
                <w:rFonts w:asciiTheme="majorHAnsi" w:hAnsiTheme="majorHAnsi"/>
              </w:rPr>
            </w:pPr>
            <w:r w:rsidRPr="006D71BB">
              <w:rPr>
                <w:rFonts w:asciiTheme="majorHAnsi" w:hAnsiTheme="majorHAnsi"/>
              </w:rPr>
              <w:t>Notes:</w:t>
            </w:r>
          </w:p>
        </w:tc>
      </w:tr>
    </w:tbl>
    <w:p w14:paraId="3F9B3F5F" w14:textId="77777777" w:rsidR="00577B4E" w:rsidRDefault="00577B4E" w:rsidP="00577B4E">
      <w:pPr>
        <w:pStyle w:val="ataBody0"/>
      </w:pPr>
    </w:p>
    <w:p w14:paraId="41DB05A4" w14:textId="77777777" w:rsidR="00577B4E" w:rsidRDefault="00577B4E" w:rsidP="00577B4E">
      <w:r>
        <w:br w:type="page"/>
      </w:r>
    </w:p>
    <w:p w14:paraId="0A742E29" w14:textId="77777777" w:rsidR="00577B4E" w:rsidRDefault="00577B4E" w:rsidP="00577B4E">
      <w:pPr>
        <w:pStyle w:val="ataBody0"/>
      </w:pPr>
    </w:p>
    <w:p w14:paraId="261B9C9C" w14:textId="77777777" w:rsidR="00577B4E" w:rsidRDefault="00577B4E" w:rsidP="00577B4E">
      <w:pPr>
        <w:pStyle w:val="ataBody0"/>
      </w:pPr>
    </w:p>
    <w:p w14:paraId="0C53CB9D" w14:textId="77777777" w:rsidR="00577B4E" w:rsidRDefault="00577B4E" w:rsidP="00577B4E">
      <w:pPr>
        <w:pStyle w:val="ataBody0"/>
      </w:pPr>
    </w:p>
    <w:p w14:paraId="05B70FB2" w14:textId="77777777" w:rsidR="00577B4E" w:rsidRDefault="00577B4E" w:rsidP="00577B4E">
      <w:pPr>
        <w:pStyle w:val="ataBody0"/>
      </w:pPr>
    </w:p>
    <w:p w14:paraId="5AE1C1FB" w14:textId="77777777" w:rsidR="00577B4E" w:rsidRDefault="00577B4E" w:rsidP="00577B4E">
      <w:pPr>
        <w:pStyle w:val="ataBody0"/>
      </w:pPr>
    </w:p>
    <w:p w14:paraId="21DB9B5E" w14:textId="77777777" w:rsidR="00577B4E" w:rsidRDefault="00577B4E" w:rsidP="00577B4E">
      <w:pPr>
        <w:pStyle w:val="ataBody0"/>
      </w:pPr>
    </w:p>
    <w:p w14:paraId="00E42F2F" w14:textId="77777777" w:rsidR="00577B4E" w:rsidRDefault="00577B4E" w:rsidP="00577B4E">
      <w:pPr>
        <w:pStyle w:val="ataBody0"/>
      </w:pPr>
    </w:p>
    <w:p w14:paraId="4CF2BCDF" w14:textId="77777777" w:rsidR="00577B4E" w:rsidRDefault="00577B4E" w:rsidP="00577B4E">
      <w:pPr>
        <w:pStyle w:val="ataBody0"/>
      </w:pPr>
    </w:p>
    <w:p w14:paraId="17448398" w14:textId="77777777" w:rsidR="00577B4E" w:rsidRDefault="00577B4E" w:rsidP="00577B4E">
      <w:pPr>
        <w:pStyle w:val="ataBody0"/>
      </w:pPr>
    </w:p>
    <w:p w14:paraId="3A790F39" w14:textId="77777777" w:rsidR="00577B4E" w:rsidRDefault="00577B4E" w:rsidP="00577B4E">
      <w:pPr>
        <w:pStyle w:val="ataBody0"/>
      </w:pPr>
    </w:p>
    <w:p w14:paraId="5149CF9A" w14:textId="77777777" w:rsidR="00577B4E" w:rsidRDefault="00577B4E" w:rsidP="00577B4E">
      <w:pPr>
        <w:pStyle w:val="ataBody0"/>
      </w:pPr>
    </w:p>
    <w:p w14:paraId="17AE353E" w14:textId="77777777" w:rsidR="00577B4E" w:rsidRDefault="00577B4E" w:rsidP="00577B4E">
      <w:pPr>
        <w:pStyle w:val="ataBody0"/>
      </w:pPr>
    </w:p>
    <w:p w14:paraId="113D4D63" w14:textId="77777777" w:rsidR="00577B4E" w:rsidRDefault="00577B4E" w:rsidP="00577B4E">
      <w:pPr>
        <w:pStyle w:val="ataBody0"/>
      </w:pPr>
    </w:p>
    <w:p w14:paraId="77CE9BD7" w14:textId="77777777" w:rsidR="00577B4E" w:rsidRDefault="00577B4E" w:rsidP="00577B4E">
      <w:pPr>
        <w:pStyle w:val="ataBody0"/>
      </w:pPr>
    </w:p>
    <w:p w14:paraId="4C3D6EE1" w14:textId="77777777" w:rsidR="00577B4E" w:rsidRDefault="00577B4E" w:rsidP="00577B4E">
      <w:pPr>
        <w:pStyle w:val="ataBody0"/>
        <w:jc w:val="center"/>
      </w:pPr>
      <w:r>
        <w:t>This Page Intentionally Left Blank.</w:t>
      </w:r>
    </w:p>
    <w:p w14:paraId="1A240630" w14:textId="77777777" w:rsidR="00577B4E" w:rsidRDefault="00577B4E" w:rsidP="003C146A">
      <w:pPr>
        <w:pStyle w:val="ATABody"/>
        <w:sectPr w:rsidR="00577B4E" w:rsidSect="00B7304D">
          <w:headerReference w:type="default" r:id="rId33"/>
          <w:footerReference w:type="default" r:id="rId34"/>
          <w:pgSz w:w="15840" w:h="12240" w:orient="landscape" w:code="1"/>
          <w:pgMar w:top="1440" w:right="1440" w:bottom="1440" w:left="1440" w:header="720" w:footer="720" w:gutter="0"/>
          <w:cols w:space="720"/>
          <w:docGrid w:linePitch="360"/>
        </w:sectPr>
      </w:pPr>
    </w:p>
    <w:p w14:paraId="19EADB67" w14:textId="2CECCC62" w:rsidR="00577B4E" w:rsidRDefault="00577B4E" w:rsidP="00577B4E">
      <w:pPr>
        <w:pStyle w:val="Caption"/>
        <w:keepNext/>
        <w:rPr>
          <w:rFonts w:asciiTheme="majorHAnsi" w:hAnsiTheme="majorHAnsi"/>
        </w:rPr>
      </w:pPr>
      <w:r>
        <w:rPr>
          <w:rFonts w:asciiTheme="majorHAnsi" w:hAnsiTheme="majorHAnsi"/>
        </w:rPr>
        <w:lastRenderedPageBreak/>
        <w:t>T</w:t>
      </w:r>
      <w:r w:rsidR="00225CE8">
        <w:rPr>
          <w:rFonts w:asciiTheme="majorHAnsi" w:hAnsiTheme="majorHAnsi"/>
        </w:rPr>
        <w:t>able 15</w:t>
      </w:r>
      <w:r>
        <w:rPr>
          <w:rFonts w:asciiTheme="majorHAnsi" w:hAnsiTheme="majorHAnsi"/>
        </w:rPr>
        <w:t xml:space="preserve">: Proposed Countermeasure Categories and Priorities </w:t>
      </w:r>
    </w:p>
    <w:p w14:paraId="61EFB44A" w14:textId="77777777" w:rsidR="00577B4E" w:rsidRDefault="00577B4E" w:rsidP="00577B4E">
      <w:pPr>
        <w:rPr>
          <w:rFonts w:asciiTheme="majorHAnsi" w:hAnsiTheme="majorHAnsi"/>
        </w:rPr>
      </w:pPr>
      <w:r w:rsidRPr="006D71BB">
        <w:rPr>
          <w:rFonts w:asciiTheme="majorHAnsi" w:hAnsiTheme="majorHAnsi"/>
        </w:rPr>
        <w:t xml:space="preserve">Write the options for proposed countermeasures in the </w:t>
      </w:r>
      <w:r w:rsidRPr="006D71BB">
        <w:rPr>
          <w:rFonts w:asciiTheme="majorHAnsi" w:hAnsiTheme="majorHAnsi"/>
          <w:b/>
        </w:rPr>
        <w:t>Category</w:t>
      </w:r>
      <w:r w:rsidRPr="006D71BB">
        <w:rPr>
          <w:rFonts w:asciiTheme="majorHAnsi" w:hAnsiTheme="majorHAnsi"/>
        </w:rPr>
        <w:t xml:space="preserve"> column. In the </w:t>
      </w:r>
      <w:r w:rsidRPr="006D71BB">
        <w:rPr>
          <w:rFonts w:asciiTheme="majorHAnsi" w:hAnsiTheme="majorHAnsi"/>
          <w:b/>
        </w:rPr>
        <w:t>Priority Level</w:t>
      </w:r>
      <w:r w:rsidRPr="006D71BB">
        <w:rPr>
          <w:rFonts w:asciiTheme="majorHAnsi" w:hAnsiTheme="majorHAnsi"/>
        </w:rPr>
        <w:t xml:space="preserve"> column, determine the priority for each countermeasure (low, medium, high). </w:t>
      </w:r>
    </w:p>
    <w:p w14:paraId="4C1279CA" w14:textId="77777777" w:rsidR="006D6124" w:rsidRPr="006D71BB" w:rsidRDefault="006D6124" w:rsidP="00577B4E">
      <w:pPr>
        <w:rPr>
          <w:rFonts w:asciiTheme="majorHAnsi" w:hAnsiTheme="majorHAnsi"/>
        </w:rPr>
      </w:pPr>
    </w:p>
    <w:tbl>
      <w:tblPr>
        <w:tblW w:w="0" w:type="auto"/>
        <w:tblInd w:w="1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4A0" w:firstRow="1" w:lastRow="0" w:firstColumn="1" w:lastColumn="0" w:noHBand="0" w:noVBand="1"/>
      </w:tblPr>
      <w:tblGrid>
        <w:gridCol w:w="7200"/>
        <w:gridCol w:w="2250"/>
      </w:tblGrid>
      <w:tr w:rsidR="00577B4E" w:rsidRPr="006D71BB" w14:paraId="481FA390" w14:textId="77777777" w:rsidTr="00B7304D">
        <w:trPr>
          <w:tblHeader/>
        </w:trPr>
        <w:tc>
          <w:tcPr>
            <w:tcW w:w="7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E46BBA" w14:textId="77777777" w:rsidR="00577B4E" w:rsidRPr="006D71BB" w:rsidRDefault="00577B4E">
            <w:pPr>
              <w:keepNext/>
              <w:spacing w:before="120" w:after="120"/>
              <w:ind w:right="450"/>
              <w:rPr>
                <w:rFonts w:asciiTheme="majorHAnsi" w:hAnsiTheme="majorHAnsi"/>
                <w:b/>
              </w:rPr>
            </w:pPr>
            <w:r w:rsidRPr="006D71BB">
              <w:rPr>
                <w:rFonts w:asciiTheme="majorHAnsi" w:hAnsiTheme="majorHAnsi"/>
                <w:b/>
              </w:rPr>
              <w:t>Category</w:t>
            </w:r>
          </w:p>
        </w:tc>
        <w:tc>
          <w:tcPr>
            <w:tcW w:w="22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05872D" w14:textId="77777777" w:rsidR="00577B4E" w:rsidRPr="006D71BB" w:rsidRDefault="00577B4E">
            <w:pPr>
              <w:keepNext/>
              <w:spacing w:before="120" w:after="120"/>
              <w:ind w:right="-108"/>
              <w:rPr>
                <w:rFonts w:asciiTheme="majorHAnsi" w:hAnsiTheme="majorHAnsi"/>
                <w:b/>
              </w:rPr>
            </w:pPr>
            <w:r w:rsidRPr="006D71BB">
              <w:rPr>
                <w:rFonts w:asciiTheme="majorHAnsi" w:hAnsiTheme="majorHAnsi"/>
                <w:b/>
              </w:rPr>
              <w:t>Priority Level</w:t>
            </w:r>
          </w:p>
        </w:tc>
      </w:tr>
      <w:tr w:rsidR="00577B4E" w:rsidRPr="006D71BB" w14:paraId="2A562F04"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29978" w14:textId="77777777" w:rsidR="00577B4E" w:rsidRPr="006D71BB" w:rsidRDefault="00577B4E">
            <w:pPr>
              <w:keepNext/>
              <w:spacing w:before="120" w:after="120"/>
              <w:ind w:right="450"/>
              <w:rPr>
                <w:rFonts w:asciiTheme="majorHAnsi" w:hAnsiTheme="majorHAnsi"/>
              </w:rPr>
            </w:pPr>
            <w:r w:rsidRPr="006D71BB">
              <w:rPr>
                <w:rFonts w:asciiTheme="majorHAnsi" w:hAnsiTheme="majorHAnsi"/>
              </w:rPr>
              <w:t xml:space="preserve">Technology </w:t>
            </w:r>
          </w:p>
        </w:tc>
      </w:tr>
      <w:tr w:rsidR="00577B4E" w:rsidRPr="006D71BB" w14:paraId="4A51A323"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47567C8D"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BF5193B"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64D5D315"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7A0FC6FC"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14218D00"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38EC5DA4"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ED133F1"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AC29CD0"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7069F7F"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51C1A663"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662B05E0"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B8D4A27"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662839A"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5C5F5EB8"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1603B486"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9133D" w14:textId="77777777" w:rsidR="00577B4E" w:rsidRPr="006D71BB" w:rsidRDefault="00577B4E">
            <w:pPr>
              <w:spacing w:before="120" w:after="120"/>
              <w:ind w:right="450"/>
              <w:rPr>
                <w:rFonts w:asciiTheme="majorHAnsi" w:hAnsiTheme="majorHAnsi"/>
              </w:rPr>
            </w:pPr>
            <w:r w:rsidRPr="006D71BB">
              <w:rPr>
                <w:rFonts w:asciiTheme="majorHAnsi" w:hAnsiTheme="majorHAnsi"/>
              </w:rPr>
              <w:t xml:space="preserve">Policies and Procedures </w:t>
            </w:r>
          </w:p>
        </w:tc>
      </w:tr>
      <w:tr w:rsidR="00577B4E" w:rsidRPr="006D71BB" w14:paraId="46AFDD8A"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27313659"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5FEBA9E"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384A0169"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0A24F3F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BD544DC"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63D2C14F"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74EED29"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9ED023B"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47B5E1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B6F9719"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3FBFA814" w14:textId="77777777" w:rsidR="00577B4E" w:rsidRPr="006D71BB" w:rsidRDefault="00577B4E">
            <w:pPr>
              <w:spacing w:after="120"/>
              <w:ind w:right="446"/>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369FE05B"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2E6EDBC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6DF2172A" w14:textId="77777777" w:rsidR="00577B4E" w:rsidRPr="006D71BB" w:rsidRDefault="00577B4E">
            <w:pPr>
              <w:spacing w:after="120"/>
              <w:ind w:right="446"/>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601051C0"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48934" w14:textId="77777777" w:rsidR="00577B4E" w:rsidRPr="006D71BB" w:rsidRDefault="00577B4E">
            <w:pPr>
              <w:spacing w:before="120" w:after="120"/>
              <w:ind w:right="446"/>
              <w:rPr>
                <w:rFonts w:asciiTheme="majorHAnsi" w:hAnsiTheme="majorHAnsi"/>
              </w:rPr>
            </w:pPr>
            <w:r w:rsidRPr="006D71BB">
              <w:rPr>
                <w:rFonts w:asciiTheme="majorHAnsi" w:hAnsiTheme="majorHAnsi"/>
              </w:rPr>
              <w:t xml:space="preserve">Security Force </w:t>
            </w:r>
          </w:p>
        </w:tc>
      </w:tr>
      <w:tr w:rsidR="00577B4E" w:rsidRPr="006D71BB" w14:paraId="26FDB751" w14:textId="77777777" w:rsidTr="00B7304D">
        <w:trPr>
          <w:cantSplit/>
        </w:trPr>
        <w:tc>
          <w:tcPr>
            <w:tcW w:w="7200" w:type="dxa"/>
            <w:tcBorders>
              <w:top w:val="single" w:sz="4" w:space="0" w:color="auto"/>
              <w:left w:val="single" w:sz="4" w:space="0" w:color="auto"/>
              <w:bottom w:val="single" w:sz="4" w:space="0" w:color="auto"/>
              <w:right w:val="single" w:sz="4" w:space="0" w:color="auto"/>
            </w:tcBorders>
            <w:vAlign w:val="center"/>
          </w:tcPr>
          <w:p w14:paraId="6D1D25FD" w14:textId="77777777" w:rsidR="00577B4E" w:rsidRPr="006D71BB" w:rsidRDefault="00577B4E">
            <w:pPr>
              <w:spacing w:after="120"/>
              <w:ind w:right="446"/>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24759B1"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56489BAA"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A88A3B9"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141E564"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6E6E605C" w14:textId="77777777" w:rsidR="00577B4E" w:rsidRPr="006D71BB" w:rsidRDefault="00577B4E">
            <w:pPr>
              <w:pStyle w:val="ATABody"/>
              <w:spacing w:after="120" w:line="276" w:lineRule="auto"/>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B73A3A2"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Low </w:t>
            </w:r>
          </w:p>
          <w:p w14:paraId="3E593B38"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0041A41F"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48CB7614"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080A2D03" w14:textId="77777777" w:rsidR="00577B4E" w:rsidRPr="006D71BB" w:rsidRDefault="00577B4E">
            <w:pPr>
              <w:pStyle w:val="ATABody"/>
              <w:spacing w:after="120" w:line="276" w:lineRule="auto"/>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096D7B60"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Low </w:t>
            </w:r>
          </w:p>
          <w:p w14:paraId="4822B697"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76C398D7" w14:textId="77777777" w:rsidR="00577B4E" w:rsidRPr="006D71BB" w:rsidRDefault="00577B4E">
            <w:pPr>
              <w:spacing w:after="120"/>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bl>
    <w:p w14:paraId="27A5A8CE" w14:textId="77777777" w:rsidR="006D71BB" w:rsidRDefault="006D71BB" w:rsidP="00577B4E">
      <w:pPr>
        <w:pStyle w:val="ataHeading1"/>
      </w:pPr>
    </w:p>
    <w:p w14:paraId="3AA2DEDA" w14:textId="77777777" w:rsidR="006D71BB" w:rsidRDefault="006D71BB">
      <w:pPr>
        <w:rPr>
          <w:rFonts w:ascii="Cambria" w:eastAsiaTheme="minorHAnsi" w:hAnsi="Cambria" w:cstheme="minorBidi"/>
          <w:b/>
          <w:szCs w:val="22"/>
        </w:rPr>
      </w:pPr>
      <w:r>
        <w:br w:type="page"/>
      </w:r>
    </w:p>
    <w:p w14:paraId="407DAE6A" w14:textId="1949ADF2" w:rsidR="00577B4E" w:rsidRDefault="00577B4E" w:rsidP="00926FD6">
      <w:pPr>
        <w:pStyle w:val="ATAHeadingLevel2"/>
      </w:pPr>
      <w:bookmarkStart w:id="59" w:name="_Toc449349630"/>
      <w:r>
        <w:lastRenderedPageBreak/>
        <w:t>National Ministries Building Final Security Upgrade Recommendations</w:t>
      </w:r>
      <w:bookmarkEnd w:id="59"/>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74F544C1" w14:textId="77777777" w:rsidTr="00715D19">
        <w:trPr>
          <w:trHeight w:val="576"/>
        </w:trPr>
        <w:tc>
          <w:tcPr>
            <w:tcW w:w="8856" w:type="dxa"/>
            <w:tcBorders>
              <w:top w:val="nil"/>
              <w:left w:val="nil"/>
              <w:bottom w:val="nil"/>
              <w:right w:val="nil"/>
            </w:tcBorders>
            <w:hideMark/>
          </w:tcPr>
          <w:p w14:paraId="3098E77C" w14:textId="77777777" w:rsidR="00577B4E" w:rsidRDefault="00577B4E">
            <w:pPr>
              <w:pStyle w:val="ataBody0"/>
              <w:rPr>
                <w:rFonts w:eastAsia="Times New Roman" w:cs="Times New Roman"/>
                <w:i/>
                <w:szCs w:val="20"/>
              </w:rPr>
            </w:pPr>
            <w:r>
              <w:rPr>
                <w:i/>
                <w:szCs w:val="20"/>
              </w:rPr>
              <w:t>Answers will vary.</w:t>
            </w:r>
          </w:p>
        </w:tc>
      </w:tr>
      <w:tr w:rsidR="00577B4E" w14:paraId="53A111F0" w14:textId="77777777" w:rsidTr="00715D19">
        <w:trPr>
          <w:trHeight w:val="576"/>
        </w:trPr>
        <w:tc>
          <w:tcPr>
            <w:tcW w:w="8856" w:type="dxa"/>
            <w:tcBorders>
              <w:top w:val="nil"/>
              <w:left w:val="nil"/>
              <w:bottom w:val="single" w:sz="4" w:space="0" w:color="auto"/>
              <w:right w:val="nil"/>
            </w:tcBorders>
          </w:tcPr>
          <w:p w14:paraId="005B8F9C" w14:textId="77777777" w:rsidR="00577B4E" w:rsidRDefault="00577B4E" w:rsidP="0046077B">
            <w:pPr>
              <w:pStyle w:val="ListParagraph"/>
              <w:numPr>
                <w:ilvl w:val="0"/>
                <w:numId w:val="35"/>
              </w:numPr>
              <w:ind w:left="360"/>
              <w:rPr>
                <w:b/>
                <w:i/>
                <w:szCs w:val="20"/>
              </w:rPr>
            </w:pPr>
          </w:p>
        </w:tc>
      </w:tr>
      <w:tr w:rsidR="00577B4E" w14:paraId="7C7FD659" w14:textId="77777777" w:rsidTr="00715D19">
        <w:trPr>
          <w:trHeight w:val="576"/>
        </w:trPr>
        <w:tc>
          <w:tcPr>
            <w:tcW w:w="8856" w:type="dxa"/>
            <w:tcBorders>
              <w:top w:val="single" w:sz="4" w:space="0" w:color="auto"/>
              <w:left w:val="nil"/>
              <w:bottom w:val="single" w:sz="4" w:space="0" w:color="auto"/>
              <w:right w:val="nil"/>
            </w:tcBorders>
          </w:tcPr>
          <w:p w14:paraId="6539FBDA" w14:textId="77777777" w:rsidR="00577B4E" w:rsidRDefault="00577B4E">
            <w:pPr>
              <w:rPr>
                <w:szCs w:val="20"/>
              </w:rPr>
            </w:pPr>
          </w:p>
        </w:tc>
      </w:tr>
      <w:tr w:rsidR="00577B4E" w14:paraId="27B3FEDE" w14:textId="77777777" w:rsidTr="00715D19">
        <w:trPr>
          <w:trHeight w:val="576"/>
        </w:trPr>
        <w:tc>
          <w:tcPr>
            <w:tcW w:w="8856" w:type="dxa"/>
            <w:tcBorders>
              <w:top w:val="single" w:sz="4" w:space="0" w:color="auto"/>
              <w:left w:val="nil"/>
              <w:bottom w:val="single" w:sz="4" w:space="0" w:color="auto"/>
              <w:right w:val="nil"/>
            </w:tcBorders>
          </w:tcPr>
          <w:p w14:paraId="4F4F13B6" w14:textId="77777777" w:rsidR="00577B4E" w:rsidRDefault="00577B4E">
            <w:pPr>
              <w:rPr>
                <w:szCs w:val="20"/>
              </w:rPr>
            </w:pPr>
          </w:p>
        </w:tc>
      </w:tr>
      <w:tr w:rsidR="00577B4E" w14:paraId="5F67380B" w14:textId="77777777" w:rsidTr="00715D19">
        <w:trPr>
          <w:trHeight w:val="576"/>
        </w:trPr>
        <w:tc>
          <w:tcPr>
            <w:tcW w:w="8856" w:type="dxa"/>
            <w:tcBorders>
              <w:top w:val="single" w:sz="4" w:space="0" w:color="auto"/>
              <w:left w:val="nil"/>
              <w:bottom w:val="single" w:sz="4" w:space="0" w:color="auto"/>
              <w:right w:val="nil"/>
            </w:tcBorders>
          </w:tcPr>
          <w:p w14:paraId="3F4544A5" w14:textId="77777777" w:rsidR="00577B4E" w:rsidRDefault="00577B4E">
            <w:pPr>
              <w:rPr>
                <w:szCs w:val="20"/>
              </w:rPr>
            </w:pPr>
          </w:p>
        </w:tc>
      </w:tr>
      <w:tr w:rsidR="00577B4E" w14:paraId="7E5FB3DD" w14:textId="77777777" w:rsidTr="00715D19">
        <w:trPr>
          <w:trHeight w:val="576"/>
        </w:trPr>
        <w:tc>
          <w:tcPr>
            <w:tcW w:w="8856" w:type="dxa"/>
            <w:tcBorders>
              <w:top w:val="single" w:sz="4" w:space="0" w:color="auto"/>
              <w:left w:val="nil"/>
              <w:bottom w:val="single" w:sz="4" w:space="0" w:color="auto"/>
              <w:right w:val="nil"/>
            </w:tcBorders>
          </w:tcPr>
          <w:p w14:paraId="15DDF07D" w14:textId="77777777" w:rsidR="00577B4E" w:rsidRDefault="00577B4E">
            <w:pPr>
              <w:rPr>
                <w:szCs w:val="20"/>
              </w:rPr>
            </w:pPr>
          </w:p>
        </w:tc>
      </w:tr>
      <w:tr w:rsidR="00577B4E" w14:paraId="3E96B5A4" w14:textId="77777777" w:rsidTr="00715D19">
        <w:trPr>
          <w:trHeight w:val="576"/>
        </w:trPr>
        <w:tc>
          <w:tcPr>
            <w:tcW w:w="8856" w:type="dxa"/>
            <w:tcBorders>
              <w:top w:val="single" w:sz="4" w:space="0" w:color="auto"/>
              <w:left w:val="nil"/>
              <w:bottom w:val="single" w:sz="4" w:space="0" w:color="auto"/>
              <w:right w:val="nil"/>
            </w:tcBorders>
          </w:tcPr>
          <w:p w14:paraId="388417ED" w14:textId="77777777" w:rsidR="00577B4E" w:rsidRDefault="00577B4E">
            <w:pPr>
              <w:rPr>
                <w:szCs w:val="20"/>
              </w:rPr>
            </w:pPr>
          </w:p>
        </w:tc>
      </w:tr>
      <w:tr w:rsidR="00577B4E" w14:paraId="77AABE1E" w14:textId="77777777" w:rsidTr="00715D19">
        <w:trPr>
          <w:trHeight w:val="576"/>
        </w:trPr>
        <w:tc>
          <w:tcPr>
            <w:tcW w:w="8856" w:type="dxa"/>
            <w:tcBorders>
              <w:top w:val="single" w:sz="4" w:space="0" w:color="auto"/>
              <w:left w:val="nil"/>
              <w:bottom w:val="single" w:sz="4" w:space="0" w:color="auto"/>
              <w:right w:val="nil"/>
            </w:tcBorders>
          </w:tcPr>
          <w:p w14:paraId="36C3268D" w14:textId="77777777" w:rsidR="00577B4E" w:rsidRDefault="00577B4E">
            <w:pPr>
              <w:rPr>
                <w:szCs w:val="20"/>
              </w:rPr>
            </w:pPr>
          </w:p>
        </w:tc>
      </w:tr>
    </w:tbl>
    <w:p w14:paraId="6C4C8F5D" w14:textId="77777777" w:rsidR="00577B4E" w:rsidRDefault="00577B4E" w:rsidP="00577B4E">
      <w:pPr>
        <w:rPr>
          <w:rFonts w:ascii="Cambria" w:hAnsi="Cambria" w:cstheme="minorBidi"/>
          <w:szCs w:val="22"/>
        </w:rPr>
      </w:pPr>
    </w:p>
    <w:tbl>
      <w:tblPr>
        <w:tblStyle w:val="TableGrid"/>
        <w:tblW w:w="0" w:type="auto"/>
        <w:tblLook w:val="04A0" w:firstRow="1" w:lastRow="0" w:firstColumn="1" w:lastColumn="0" w:noHBand="0" w:noVBand="1"/>
      </w:tblPr>
      <w:tblGrid>
        <w:gridCol w:w="8856"/>
      </w:tblGrid>
      <w:tr w:rsidR="00577B4E" w14:paraId="3041EB63" w14:textId="77777777" w:rsidTr="00715D19">
        <w:trPr>
          <w:trHeight w:val="576"/>
        </w:trPr>
        <w:tc>
          <w:tcPr>
            <w:tcW w:w="8856" w:type="dxa"/>
            <w:tcBorders>
              <w:top w:val="nil"/>
              <w:left w:val="nil"/>
              <w:bottom w:val="nil"/>
              <w:right w:val="nil"/>
            </w:tcBorders>
          </w:tcPr>
          <w:p w14:paraId="5024D666" w14:textId="77777777" w:rsidR="00577B4E" w:rsidRDefault="00577B4E">
            <w:pPr>
              <w:pStyle w:val="ataBody0"/>
              <w:rPr>
                <w:rFonts w:eastAsia="Times New Roman" w:cs="Times New Roman"/>
                <w:i/>
                <w:szCs w:val="20"/>
              </w:rPr>
            </w:pPr>
          </w:p>
        </w:tc>
      </w:tr>
      <w:tr w:rsidR="00577B4E" w14:paraId="6EF41A5D" w14:textId="77777777" w:rsidTr="00715D19">
        <w:trPr>
          <w:trHeight w:val="576"/>
        </w:trPr>
        <w:tc>
          <w:tcPr>
            <w:tcW w:w="8856" w:type="dxa"/>
            <w:tcBorders>
              <w:top w:val="nil"/>
              <w:left w:val="nil"/>
              <w:bottom w:val="single" w:sz="4" w:space="0" w:color="auto"/>
              <w:right w:val="nil"/>
            </w:tcBorders>
          </w:tcPr>
          <w:p w14:paraId="6BEFF0C1" w14:textId="77777777" w:rsidR="00577B4E" w:rsidRDefault="00577B4E" w:rsidP="0046077B">
            <w:pPr>
              <w:pStyle w:val="ListParagraph"/>
              <w:numPr>
                <w:ilvl w:val="0"/>
                <w:numId w:val="35"/>
              </w:numPr>
              <w:ind w:left="360"/>
              <w:rPr>
                <w:b/>
                <w:i/>
                <w:szCs w:val="20"/>
              </w:rPr>
            </w:pPr>
          </w:p>
        </w:tc>
      </w:tr>
      <w:tr w:rsidR="00577B4E" w14:paraId="2EB1B443" w14:textId="77777777" w:rsidTr="00715D19">
        <w:trPr>
          <w:trHeight w:val="576"/>
        </w:trPr>
        <w:tc>
          <w:tcPr>
            <w:tcW w:w="8856" w:type="dxa"/>
            <w:tcBorders>
              <w:top w:val="single" w:sz="4" w:space="0" w:color="auto"/>
              <w:left w:val="nil"/>
              <w:bottom w:val="single" w:sz="4" w:space="0" w:color="auto"/>
              <w:right w:val="nil"/>
            </w:tcBorders>
          </w:tcPr>
          <w:p w14:paraId="25A46489" w14:textId="77777777" w:rsidR="00577B4E" w:rsidRDefault="00577B4E">
            <w:pPr>
              <w:rPr>
                <w:szCs w:val="20"/>
              </w:rPr>
            </w:pPr>
          </w:p>
        </w:tc>
      </w:tr>
      <w:tr w:rsidR="00577B4E" w14:paraId="7CE0DE53" w14:textId="77777777" w:rsidTr="00715D19">
        <w:trPr>
          <w:trHeight w:val="576"/>
        </w:trPr>
        <w:tc>
          <w:tcPr>
            <w:tcW w:w="8856" w:type="dxa"/>
            <w:tcBorders>
              <w:top w:val="single" w:sz="4" w:space="0" w:color="auto"/>
              <w:left w:val="nil"/>
              <w:bottom w:val="single" w:sz="4" w:space="0" w:color="auto"/>
              <w:right w:val="nil"/>
            </w:tcBorders>
          </w:tcPr>
          <w:p w14:paraId="725D35AB" w14:textId="77777777" w:rsidR="00577B4E" w:rsidRDefault="00577B4E">
            <w:pPr>
              <w:rPr>
                <w:szCs w:val="20"/>
              </w:rPr>
            </w:pPr>
          </w:p>
        </w:tc>
      </w:tr>
      <w:tr w:rsidR="00577B4E" w14:paraId="69AF125C" w14:textId="77777777" w:rsidTr="00715D19">
        <w:trPr>
          <w:trHeight w:val="576"/>
        </w:trPr>
        <w:tc>
          <w:tcPr>
            <w:tcW w:w="8856" w:type="dxa"/>
            <w:tcBorders>
              <w:top w:val="single" w:sz="4" w:space="0" w:color="auto"/>
              <w:left w:val="nil"/>
              <w:bottom w:val="single" w:sz="4" w:space="0" w:color="auto"/>
              <w:right w:val="nil"/>
            </w:tcBorders>
          </w:tcPr>
          <w:p w14:paraId="59BE0412" w14:textId="77777777" w:rsidR="00577B4E" w:rsidRDefault="00577B4E">
            <w:pPr>
              <w:rPr>
                <w:szCs w:val="20"/>
              </w:rPr>
            </w:pPr>
          </w:p>
        </w:tc>
      </w:tr>
      <w:tr w:rsidR="00577B4E" w14:paraId="12E5BBCC" w14:textId="77777777" w:rsidTr="00715D19">
        <w:trPr>
          <w:trHeight w:val="576"/>
        </w:trPr>
        <w:tc>
          <w:tcPr>
            <w:tcW w:w="8856" w:type="dxa"/>
            <w:tcBorders>
              <w:top w:val="single" w:sz="4" w:space="0" w:color="auto"/>
              <w:left w:val="nil"/>
              <w:bottom w:val="single" w:sz="4" w:space="0" w:color="auto"/>
              <w:right w:val="nil"/>
            </w:tcBorders>
          </w:tcPr>
          <w:p w14:paraId="7C603BDE" w14:textId="77777777" w:rsidR="00577B4E" w:rsidRDefault="00577B4E">
            <w:pPr>
              <w:rPr>
                <w:szCs w:val="20"/>
              </w:rPr>
            </w:pPr>
          </w:p>
        </w:tc>
      </w:tr>
      <w:tr w:rsidR="00577B4E" w14:paraId="5CC76D51" w14:textId="77777777" w:rsidTr="00715D19">
        <w:trPr>
          <w:trHeight w:val="576"/>
        </w:trPr>
        <w:tc>
          <w:tcPr>
            <w:tcW w:w="8856" w:type="dxa"/>
            <w:tcBorders>
              <w:top w:val="single" w:sz="4" w:space="0" w:color="auto"/>
              <w:left w:val="nil"/>
              <w:bottom w:val="single" w:sz="4" w:space="0" w:color="auto"/>
              <w:right w:val="nil"/>
            </w:tcBorders>
          </w:tcPr>
          <w:p w14:paraId="1262363D" w14:textId="77777777" w:rsidR="00577B4E" w:rsidRDefault="00577B4E">
            <w:pPr>
              <w:rPr>
                <w:szCs w:val="20"/>
              </w:rPr>
            </w:pPr>
          </w:p>
        </w:tc>
      </w:tr>
      <w:tr w:rsidR="00577B4E" w14:paraId="135E56FE" w14:textId="77777777" w:rsidTr="00715D19">
        <w:trPr>
          <w:trHeight w:val="576"/>
        </w:trPr>
        <w:tc>
          <w:tcPr>
            <w:tcW w:w="8856" w:type="dxa"/>
            <w:tcBorders>
              <w:top w:val="single" w:sz="4" w:space="0" w:color="auto"/>
              <w:left w:val="nil"/>
              <w:bottom w:val="single" w:sz="4" w:space="0" w:color="auto"/>
              <w:right w:val="nil"/>
            </w:tcBorders>
          </w:tcPr>
          <w:p w14:paraId="69B9AE3D" w14:textId="77777777" w:rsidR="00577B4E" w:rsidRDefault="00577B4E">
            <w:pPr>
              <w:rPr>
                <w:szCs w:val="20"/>
              </w:rPr>
            </w:pPr>
          </w:p>
        </w:tc>
      </w:tr>
    </w:tbl>
    <w:p w14:paraId="253C1947" w14:textId="77777777" w:rsidR="00577B4E" w:rsidRDefault="00577B4E" w:rsidP="00577B4E">
      <w:pPr>
        <w:pStyle w:val="ataTableTitle"/>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2FDA8E4B" w14:textId="77777777" w:rsidTr="00715D19">
        <w:trPr>
          <w:trHeight w:val="576"/>
        </w:trPr>
        <w:tc>
          <w:tcPr>
            <w:tcW w:w="8856" w:type="dxa"/>
            <w:tcBorders>
              <w:top w:val="nil"/>
              <w:left w:val="nil"/>
              <w:bottom w:val="nil"/>
              <w:right w:val="nil"/>
            </w:tcBorders>
          </w:tcPr>
          <w:p w14:paraId="0DA28BD1" w14:textId="77777777" w:rsidR="00577B4E" w:rsidRDefault="00577B4E">
            <w:pPr>
              <w:pStyle w:val="ataBody0"/>
              <w:rPr>
                <w:rFonts w:eastAsia="Times New Roman" w:cs="Times New Roman"/>
                <w:i/>
                <w:szCs w:val="20"/>
              </w:rPr>
            </w:pPr>
          </w:p>
        </w:tc>
      </w:tr>
      <w:tr w:rsidR="00577B4E" w14:paraId="644E2650" w14:textId="77777777" w:rsidTr="00715D19">
        <w:trPr>
          <w:trHeight w:val="576"/>
        </w:trPr>
        <w:tc>
          <w:tcPr>
            <w:tcW w:w="8856" w:type="dxa"/>
            <w:tcBorders>
              <w:top w:val="nil"/>
              <w:left w:val="nil"/>
              <w:bottom w:val="single" w:sz="4" w:space="0" w:color="auto"/>
              <w:right w:val="nil"/>
            </w:tcBorders>
          </w:tcPr>
          <w:p w14:paraId="6E91A404" w14:textId="77777777" w:rsidR="00577B4E" w:rsidRDefault="00577B4E" w:rsidP="0046077B">
            <w:pPr>
              <w:pStyle w:val="ListParagraph"/>
              <w:keepNext/>
              <w:numPr>
                <w:ilvl w:val="0"/>
                <w:numId w:val="35"/>
              </w:numPr>
              <w:ind w:left="360"/>
              <w:rPr>
                <w:b/>
                <w:i/>
                <w:szCs w:val="20"/>
              </w:rPr>
            </w:pPr>
          </w:p>
        </w:tc>
      </w:tr>
      <w:tr w:rsidR="00577B4E" w14:paraId="7051C45D" w14:textId="77777777" w:rsidTr="00715D19">
        <w:trPr>
          <w:trHeight w:val="576"/>
        </w:trPr>
        <w:tc>
          <w:tcPr>
            <w:tcW w:w="8856" w:type="dxa"/>
            <w:tcBorders>
              <w:top w:val="single" w:sz="4" w:space="0" w:color="auto"/>
              <w:left w:val="nil"/>
              <w:bottom w:val="single" w:sz="4" w:space="0" w:color="auto"/>
              <w:right w:val="nil"/>
            </w:tcBorders>
          </w:tcPr>
          <w:p w14:paraId="2520A474" w14:textId="77777777" w:rsidR="00577B4E" w:rsidRDefault="00577B4E">
            <w:pPr>
              <w:keepNext/>
              <w:rPr>
                <w:szCs w:val="20"/>
              </w:rPr>
            </w:pPr>
          </w:p>
        </w:tc>
      </w:tr>
      <w:tr w:rsidR="00577B4E" w14:paraId="3B400AF9" w14:textId="77777777" w:rsidTr="00715D19">
        <w:trPr>
          <w:trHeight w:val="576"/>
        </w:trPr>
        <w:tc>
          <w:tcPr>
            <w:tcW w:w="8856" w:type="dxa"/>
            <w:tcBorders>
              <w:top w:val="single" w:sz="4" w:space="0" w:color="auto"/>
              <w:left w:val="nil"/>
              <w:bottom w:val="single" w:sz="4" w:space="0" w:color="auto"/>
              <w:right w:val="nil"/>
            </w:tcBorders>
          </w:tcPr>
          <w:p w14:paraId="0BE715E8" w14:textId="77777777" w:rsidR="00577B4E" w:rsidRDefault="00577B4E">
            <w:pPr>
              <w:keepNext/>
              <w:rPr>
                <w:szCs w:val="20"/>
              </w:rPr>
            </w:pPr>
          </w:p>
        </w:tc>
      </w:tr>
      <w:tr w:rsidR="00577B4E" w14:paraId="2D911B50" w14:textId="77777777" w:rsidTr="00715D19">
        <w:trPr>
          <w:trHeight w:val="576"/>
        </w:trPr>
        <w:tc>
          <w:tcPr>
            <w:tcW w:w="8856" w:type="dxa"/>
            <w:tcBorders>
              <w:top w:val="single" w:sz="4" w:space="0" w:color="auto"/>
              <w:left w:val="nil"/>
              <w:bottom w:val="single" w:sz="4" w:space="0" w:color="auto"/>
              <w:right w:val="nil"/>
            </w:tcBorders>
          </w:tcPr>
          <w:p w14:paraId="22F1B3F2" w14:textId="77777777" w:rsidR="00577B4E" w:rsidRDefault="00577B4E">
            <w:pPr>
              <w:keepNext/>
              <w:rPr>
                <w:szCs w:val="20"/>
              </w:rPr>
            </w:pPr>
          </w:p>
        </w:tc>
      </w:tr>
      <w:tr w:rsidR="00577B4E" w14:paraId="2F43C730" w14:textId="77777777" w:rsidTr="00715D19">
        <w:trPr>
          <w:trHeight w:val="576"/>
        </w:trPr>
        <w:tc>
          <w:tcPr>
            <w:tcW w:w="8856" w:type="dxa"/>
            <w:tcBorders>
              <w:top w:val="single" w:sz="4" w:space="0" w:color="auto"/>
              <w:left w:val="nil"/>
              <w:bottom w:val="single" w:sz="4" w:space="0" w:color="auto"/>
              <w:right w:val="nil"/>
            </w:tcBorders>
          </w:tcPr>
          <w:p w14:paraId="32D1A215" w14:textId="77777777" w:rsidR="00577B4E" w:rsidRDefault="00577B4E">
            <w:pPr>
              <w:keepNext/>
              <w:rPr>
                <w:szCs w:val="20"/>
              </w:rPr>
            </w:pPr>
          </w:p>
        </w:tc>
      </w:tr>
      <w:tr w:rsidR="00577B4E" w14:paraId="0712F6C6" w14:textId="77777777" w:rsidTr="00715D19">
        <w:trPr>
          <w:trHeight w:val="576"/>
        </w:trPr>
        <w:tc>
          <w:tcPr>
            <w:tcW w:w="8856" w:type="dxa"/>
            <w:tcBorders>
              <w:top w:val="single" w:sz="4" w:space="0" w:color="auto"/>
              <w:left w:val="nil"/>
              <w:bottom w:val="single" w:sz="4" w:space="0" w:color="auto"/>
              <w:right w:val="nil"/>
            </w:tcBorders>
          </w:tcPr>
          <w:p w14:paraId="563D41D2" w14:textId="77777777" w:rsidR="00577B4E" w:rsidRDefault="00577B4E">
            <w:pPr>
              <w:keepNext/>
              <w:rPr>
                <w:szCs w:val="20"/>
              </w:rPr>
            </w:pPr>
          </w:p>
        </w:tc>
      </w:tr>
      <w:tr w:rsidR="00577B4E" w14:paraId="5CEADBA1" w14:textId="77777777" w:rsidTr="00715D19">
        <w:trPr>
          <w:trHeight w:val="576"/>
        </w:trPr>
        <w:tc>
          <w:tcPr>
            <w:tcW w:w="8856" w:type="dxa"/>
            <w:tcBorders>
              <w:top w:val="single" w:sz="4" w:space="0" w:color="auto"/>
              <w:left w:val="nil"/>
              <w:bottom w:val="single" w:sz="4" w:space="0" w:color="auto"/>
              <w:right w:val="nil"/>
            </w:tcBorders>
          </w:tcPr>
          <w:p w14:paraId="7D91C977" w14:textId="77777777" w:rsidR="00577B4E" w:rsidRDefault="00577B4E">
            <w:pPr>
              <w:keepNext/>
              <w:rPr>
                <w:szCs w:val="20"/>
              </w:rPr>
            </w:pPr>
          </w:p>
        </w:tc>
      </w:tr>
    </w:tbl>
    <w:p w14:paraId="38F8A401" w14:textId="77777777" w:rsidR="00577B4E" w:rsidRDefault="00577B4E" w:rsidP="00577B4E">
      <w:pPr>
        <w:pStyle w:val="ataTableTitle"/>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01F2A4E8" w14:textId="77777777" w:rsidTr="00715D19">
        <w:trPr>
          <w:trHeight w:val="576"/>
        </w:trPr>
        <w:tc>
          <w:tcPr>
            <w:tcW w:w="8856" w:type="dxa"/>
            <w:tcBorders>
              <w:top w:val="nil"/>
              <w:left w:val="nil"/>
              <w:bottom w:val="nil"/>
              <w:right w:val="nil"/>
            </w:tcBorders>
          </w:tcPr>
          <w:p w14:paraId="35B87F26" w14:textId="77777777" w:rsidR="00577B4E" w:rsidRDefault="00577B4E">
            <w:pPr>
              <w:pStyle w:val="ataBody0"/>
              <w:rPr>
                <w:rFonts w:eastAsia="Times New Roman" w:cs="Times New Roman"/>
                <w:i/>
                <w:szCs w:val="20"/>
              </w:rPr>
            </w:pPr>
          </w:p>
        </w:tc>
      </w:tr>
      <w:tr w:rsidR="00577B4E" w14:paraId="0EA8B7A5" w14:textId="77777777" w:rsidTr="00715D19">
        <w:trPr>
          <w:trHeight w:val="576"/>
        </w:trPr>
        <w:tc>
          <w:tcPr>
            <w:tcW w:w="8856" w:type="dxa"/>
            <w:tcBorders>
              <w:top w:val="nil"/>
              <w:left w:val="nil"/>
              <w:bottom w:val="single" w:sz="4" w:space="0" w:color="auto"/>
              <w:right w:val="nil"/>
            </w:tcBorders>
          </w:tcPr>
          <w:p w14:paraId="54AD126D" w14:textId="77777777" w:rsidR="00577B4E" w:rsidRDefault="00577B4E" w:rsidP="0046077B">
            <w:pPr>
              <w:pStyle w:val="ListParagraph"/>
              <w:numPr>
                <w:ilvl w:val="0"/>
                <w:numId w:val="35"/>
              </w:numPr>
              <w:ind w:left="360"/>
              <w:rPr>
                <w:b/>
                <w:i/>
                <w:szCs w:val="20"/>
              </w:rPr>
            </w:pPr>
          </w:p>
        </w:tc>
      </w:tr>
      <w:tr w:rsidR="00577B4E" w14:paraId="209E60BC" w14:textId="77777777" w:rsidTr="00715D19">
        <w:trPr>
          <w:trHeight w:val="576"/>
        </w:trPr>
        <w:tc>
          <w:tcPr>
            <w:tcW w:w="8856" w:type="dxa"/>
            <w:tcBorders>
              <w:top w:val="single" w:sz="4" w:space="0" w:color="auto"/>
              <w:left w:val="nil"/>
              <w:bottom w:val="single" w:sz="4" w:space="0" w:color="auto"/>
              <w:right w:val="nil"/>
            </w:tcBorders>
          </w:tcPr>
          <w:p w14:paraId="7999E977" w14:textId="77777777" w:rsidR="00577B4E" w:rsidRDefault="00577B4E">
            <w:pPr>
              <w:rPr>
                <w:szCs w:val="20"/>
              </w:rPr>
            </w:pPr>
          </w:p>
        </w:tc>
      </w:tr>
      <w:tr w:rsidR="00577B4E" w14:paraId="361FC088" w14:textId="77777777" w:rsidTr="00715D19">
        <w:trPr>
          <w:trHeight w:val="576"/>
        </w:trPr>
        <w:tc>
          <w:tcPr>
            <w:tcW w:w="8856" w:type="dxa"/>
            <w:tcBorders>
              <w:top w:val="single" w:sz="4" w:space="0" w:color="auto"/>
              <w:left w:val="nil"/>
              <w:bottom w:val="single" w:sz="4" w:space="0" w:color="auto"/>
              <w:right w:val="nil"/>
            </w:tcBorders>
          </w:tcPr>
          <w:p w14:paraId="76F1D25A" w14:textId="77777777" w:rsidR="00577B4E" w:rsidRDefault="00577B4E">
            <w:pPr>
              <w:rPr>
                <w:szCs w:val="20"/>
              </w:rPr>
            </w:pPr>
          </w:p>
        </w:tc>
      </w:tr>
      <w:tr w:rsidR="00577B4E" w14:paraId="10DE1C7F" w14:textId="77777777" w:rsidTr="00715D19">
        <w:trPr>
          <w:trHeight w:val="576"/>
        </w:trPr>
        <w:tc>
          <w:tcPr>
            <w:tcW w:w="8856" w:type="dxa"/>
            <w:tcBorders>
              <w:top w:val="single" w:sz="4" w:space="0" w:color="auto"/>
              <w:left w:val="nil"/>
              <w:bottom w:val="single" w:sz="4" w:space="0" w:color="auto"/>
              <w:right w:val="nil"/>
            </w:tcBorders>
          </w:tcPr>
          <w:p w14:paraId="7B29E25E" w14:textId="77777777" w:rsidR="00577B4E" w:rsidRDefault="00577B4E">
            <w:pPr>
              <w:rPr>
                <w:szCs w:val="20"/>
              </w:rPr>
            </w:pPr>
          </w:p>
        </w:tc>
      </w:tr>
      <w:tr w:rsidR="00577B4E" w14:paraId="4C431841" w14:textId="77777777" w:rsidTr="00715D19">
        <w:trPr>
          <w:trHeight w:val="576"/>
        </w:trPr>
        <w:tc>
          <w:tcPr>
            <w:tcW w:w="8856" w:type="dxa"/>
            <w:tcBorders>
              <w:top w:val="single" w:sz="4" w:space="0" w:color="auto"/>
              <w:left w:val="nil"/>
              <w:bottom w:val="single" w:sz="4" w:space="0" w:color="auto"/>
              <w:right w:val="nil"/>
            </w:tcBorders>
          </w:tcPr>
          <w:p w14:paraId="33F800CA" w14:textId="77777777" w:rsidR="00577B4E" w:rsidRDefault="00577B4E">
            <w:pPr>
              <w:rPr>
                <w:szCs w:val="20"/>
              </w:rPr>
            </w:pPr>
          </w:p>
        </w:tc>
      </w:tr>
      <w:tr w:rsidR="00577B4E" w14:paraId="1D87ADCC" w14:textId="77777777" w:rsidTr="00715D19">
        <w:trPr>
          <w:trHeight w:val="576"/>
        </w:trPr>
        <w:tc>
          <w:tcPr>
            <w:tcW w:w="8856" w:type="dxa"/>
            <w:tcBorders>
              <w:top w:val="single" w:sz="4" w:space="0" w:color="auto"/>
              <w:left w:val="nil"/>
              <w:bottom w:val="single" w:sz="4" w:space="0" w:color="auto"/>
              <w:right w:val="nil"/>
            </w:tcBorders>
          </w:tcPr>
          <w:p w14:paraId="45064B68" w14:textId="77777777" w:rsidR="00577B4E" w:rsidRDefault="00577B4E">
            <w:pPr>
              <w:rPr>
                <w:szCs w:val="20"/>
              </w:rPr>
            </w:pPr>
          </w:p>
        </w:tc>
      </w:tr>
      <w:tr w:rsidR="00577B4E" w14:paraId="57E27DEA" w14:textId="77777777" w:rsidTr="00715D19">
        <w:trPr>
          <w:trHeight w:val="576"/>
        </w:trPr>
        <w:tc>
          <w:tcPr>
            <w:tcW w:w="8856" w:type="dxa"/>
            <w:tcBorders>
              <w:top w:val="single" w:sz="4" w:space="0" w:color="auto"/>
              <w:left w:val="nil"/>
              <w:bottom w:val="single" w:sz="4" w:space="0" w:color="auto"/>
              <w:right w:val="nil"/>
            </w:tcBorders>
          </w:tcPr>
          <w:p w14:paraId="79233CDA" w14:textId="77777777" w:rsidR="00577B4E" w:rsidRDefault="00577B4E">
            <w:pPr>
              <w:rPr>
                <w:szCs w:val="20"/>
              </w:rPr>
            </w:pPr>
          </w:p>
        </w:tc>
      </w:tr>
    </w:tbl>
    <w:p w14:paraId="27056AA0" w14:textId="5430C286" w:rsidR="006D71BB" w:rsidRDefault="006D71BB" w:rsidP="00577B4E">
      <w:pPr>
        <w:pStyle w:val="ataTableTitle"/>
      </w:pPr>
    </w:p>
    <w:p w14:paraId="7D5A6033" w14:textId="79E7C8E2" w:rsidR="00577B4E" w:rsidRDefault="006D71BB" w:rsidP="00895A57">
      <w:pPr>
        <w:pStyle w:val="ATAHeadingLevel2"/>
      </w:pPr>
      <w:r>
        <w:br w:type="page"/>
      </w:r>
      <w:r w:rsidR="00895A57">
        <w:lastRenderedPageBreak/>
        <w:t>Four Main Points of the Operational Resilience Plan Statement</w:t>
      </w:r>
    </w:p>
    <w:p w14:paraId="0F2979CB" w14:textId="1766EDD8" w:rsidR="00577B4E" w:rsidRDefault="00577B4E" w:rsidP="00577B4E">
      <w:pPr>
        <w:pStyle w:val="ataBody0"/>
      </w:pPr>
      <w:r>
        <w:t xml:space="preserve">Use this space </w:t>
      </w:r>
      <w:r w:rsidR="002842F2">
        <w:t>to write down</w:t>
      </w:r>
      <w:r>
        <w:t xml:space="preserve"> </w:t>
      </w:r>
      <w:r w:rsidR="002842F2">
        <w:t xml:space="preserve">specific bullet points to summarize the security countermeasure recommendations that you would include in </w:t>
      </w:r>
      <w:r>
        <w:t>an operational resilience plan statement.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577B4E" w14:paraId="2ECB4E89" w14:textId="77777777" w:rsidTr="00715D19">
        <w:trPr>
          <w:trHeight w:val="432"/>
        </w:trPr>
        <w:tc>
          <w:tcPr>
            <w:tcW w:w="9576" w:type="dxa"/>
            <w:tcBorders>
              <w:top w:val="nil"/>
              <w:left w:val="nil"/>
              <w:bottom w:val="single" w:sz="4" w:space="0" w:color="auto"/>
              <w:right w:val="nil"/>
            </w:tcBorders>
          </w:tcPr>
          <w:p w14:paraId="45321E90" w14:textId="2D2B1CFA" w:rsidR="00577B4E" w:rsidRPr="00895A57" w:rsidRDefault="00926FD6" w:rsidP="00895A57">
            <w:pPr>
              <w:pStyle w:val="Caption"/>
              <w:keepNext/>
            </w:pPr>
            <w:r w:rsidRPr="00895A57">
              <w:rPr>
                <w:rFonts w:asciiTheme="majorHAnsi" w:hAnsiTheme="majorHAnsi"/>
              </w:rPr>
              <w:t>Table 16: Operational Resilience Plan Main Points</w:t>
            </w:r>
          </w:p>
        </w:tc>
      </w:tr>
      <w:tr w:rsidR="00577B4E" w14:paraId="6E1264B1"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0978A" w14:textId="5E8B5C31" w:rsidR="00577B4E" w:rsidRPr="00715D19" w:rsidRDefault="00715D19" w:rsidP="00110A2B">
            <w:pPr>
              <w:pStyle w:val="ATABody"/>
              <w:rPr>
                <w:b/>
              </w:rPr>
            </w:pPr>
            <w:r>
              <w:rPr>
                <w:b/>
              </w:rPr>
              <w:t>PRE</w:t>
            </w:r>
            <w:r w:rsidR="00110A2B">
              <w:rPr>
                <w:b/>
              </w:rPr>
              <w:t>VEN</w:t>
            </w:r>
            <w:r>
              <w:rPr>
                <w:b/>
              </w:rPr>
              <w:t>TION</w:t>
            </w:r>
          </w:p>
        </w:tc>
      </w:tr>
      <w:tr w:rsidR="00577B4E" w14:paraId="72709AEF" w14:textId="77777777" w:rsidTr="00715D19">
        <w:trPr>
          <w:trHeight w:val="720"/>
        </w:trPr>
        <w:tc>
          <w:tcPr>
            <w:tcW w:w="9576" w:type="dxa"/>
            <w:tcBorders>
              <w:top w:val="single" w:sz="4" w:space="0" w:color="auto"/>
              <w:left w:val="nil"/>
              <w:bottom w:val="single" w:sz="4" w:space="0" w:color="auto"/>
              <w:right w:val="nil"/>
            </w:tcBorders>
            <w:vAlign w:val="center"/>
          </w:tcPr>
          <w:p w14:paraId="52ADD927" w14:textId="2DB399BB" w:rsidR="00577B4E" w:rsidRPr="001F73E1" w:rsidRDefault="00577B4E" w:rsidP="00715D19">
            <w:pPr>
              <w:pStyle w:val="ATABody"/>
              <w:rPr>
                <w:i/>
              </w:rPr>
            </w:pPr>
          </w:p>
        </w:tc>
      </w:tr>
      <w:tr w:rsidR="00577B4E" w14:paraId="1D830E5D" w14:textId="77777777" w:rsidTr="00715D19">
        <w:trPr>
          <w:trHeight w:val="720"/>
        </w:trPr>
        <w:tc>
          <w:tcPr>
            <w:tcW w:w="9576" w:type="dxa"/>
            <w:tcBorders>
              <w:top w:val="single" w:sz="4" w:space="0" w:color="auto"/>
              <w:left w:val="nil"/>
              <w:bottom w:val="single" w:sz="4" w:space="0" w:color="auto"/>
              <w:right w:val="nil"/>
            </w:tcBorders>
            <w:vAlign w:val="center"/>
          </w:tcPr>
          <w:p w14:paraId="64F4C6FF" w14:textId="5E1D6363" w:rsidR="00577B4E" w:rsidRDefault="001F73E1" w:rsidP="00715D19">
            <w:pPr>
              <w:pStyle w:val="ATABody"/>
            </w:pPr>
            <w:r w:rsidRPr="001F73E1">
              <w:rPr>
                <w:i/>
              </w:rPr>
              <w:t>Mitigate future occurrences, regional planning committee, community awareness, determine criticality of the asset, knowledge of the assets, examine threats and perform drills and rehearsals for security force and other stakeholders</w:t>
            </w:r>
          </w:p>
        </w:tc>
      </w:tr>
      <w:tr w:rsidR="00577B4E" w14:paraId="48E41D7C" w14:textId="77777777" w:rsidTr="00715D19">
        <w:trPr>
          <w:trHeight w:val="720"/>
        </w:trPr>
        <w:tc>
          <w:tcPr>
            <w:tcW w:w="9576" w:type="dxa"/>
            <w:tcBorders>
              <w:top w:val="single" w:sz="4" w:space="0" w:color="auto"/>
              <w:left w:val="nil"/>
              <w:bottom w:val="single" w:sz="4" w:space="0" w:color="auto"/>
              <w:right w:val="nil"/>
            </w:tcBorders>
            <w:vAlign w:val="center"/>
          </w:tcPr>
          <w:p w14:paraId="47CAC493" w14:textId="77777777" w:rsidR="00577B4E" w:rsidRDefault="00577B4E" w:rsidP="00715D19">
            <w:pPr>
              <w:pStyle w:val="ATABody"/>
            </w:pPr>
          </w:p>
        </w:tc>
      </w:tr>
      <w:tr w:rsidR="00577B4E" w14:paraId="661B8086" w14:textId="77777777" w:rsidTr="00715D19">
        <w:trPr>
          <w:trHeight w:val="720"/>
        </w:trPr>
        <w:tc>
          <w:tcPr>
            <w:tcW w:w="9576" w:type="dxa"/>
            <w:tcBorders>
              <w:top w:val="single" w:sz="4" w:space="0" w:color="auto"/>
              <w:left w:val="nil"/>
              <w:bottom w:val="single" w:sz="4" w:space="0" w:color="auto"/>
              <w:right w:val="nil"/>
            </w:tcBorders>
            <w:vAlign w:val="center"/>
          </w:tcPr>
          <w:p w14:paraId="724BEEF7" w14:textId="77777777" w:rsidR="00577B4E" w:rsidRDefault="00577B4E" w:rsidP="00715D19">
            <w:pPr>
              <w:pStyle w:val="ATABody"/>
            </w:pPr>
          </w:p>
        </w:tc>
      </w:tr>
      <w:tr w:rsidR="00577B4E" w14:paraId="56F502C6" w14:textId="77777777" w:rsidTr="00715D19">
        <w:trPr>
          <w:trHeight w:val="720"/>
        </w:trPr>
        <w:tc>
          <w:tcPr>
            <w:tcW w:w="9576" w:type="dxa"/>
            <w:tcBorders>
              <w:top w:val="single" w:sz="4" w:space="0" w:color="auto"/>
              <w:left w:val="nil"/>
              <w:bottom w:val="single" w:sz="4" w:space="0" w:color="auto"/>
              <w:right w:val="nil"/>
            </w:tcBorders>
            <w:vAlign w:val="center"/>
          </w:tcPr>
          <w:p w14:paraId="481E8C31" w14:textId="77777777" w:rsidR="00577B4E" w:rsidRDefault="00577B4E" w:rsidP="00715D19">
            <w:pPr>
              <w:pStyle w:val="ATABody"/>
            </w:pPr>
          </w:p>
        </w:tc>
      </w:tr>
      <w:tr w:rsidR="00577B4E" w14:paraId="72C85C7E" w14:textId="77777777" w:rsidTr="00715D19">
        <w:trPr>
          <w:trHeight w:val="720"/>
        </w:trPr>
        <w:tc>
          <w:tcPr>
            <w:tcW w:w="9576" w:type="dxa"/>
            <w:tcBorders>
              <w:top w:val="single" w:sz="4" w:space="0" w:color="auto"/>
              <w:left w:val="nil"/>
              <w:bottom w:val="single" w:sz="4" w:space="0" w:color="auto"/>
              <w:right w:val="nil"/>
            </w:tcBorders>
            <w:vAlign w:val="center"/>
          </w:tcPr>
          <w:p w14:paraId="10785101" w14:textId="77777777" w:rsidR="00577B4E" w:rsidRDefault="00577B4E" w:rsidP="00715D19">
            <w:pPr>
              <w:pStyle w:val="ATABody"/>
            </w:pPr>
          </w:p>
        </w:tc>
      </w:tr>
      <w:tr w:rsidR="00577B4E" w14:paraId="5C477128"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13268" w14:textId="16604ED8" w:rsidR="00577B4E" w:rsidRPr="00715D19" w:rsidRDefault="00715D19" w:rsidP="00715D19">
            <w:pPr>
              <w:pStyle w:val="ATABody"/>
              <w:rPr>
                <w:b/>
              </w:rPr>
            </w:pPr>
            <w:r w:rsidRPr="00715D19">
              <w:rPr>
                <w:b/>
              </w:rPr>
              <w:t>PREPAREDNESS</w:t>
            </w:r>
          </w:p>
        </w:tc>
      </w:tr>
      <w:tr w:rsidR="00577B4E" w14:paraId="48635663" w14:textId="77777777" w:rsidTr="00715D19">
        <w:trPr>
          <w:trHeight w:val="720"/>
        </w:trPr>
        <w:tc>
          <w:tcPr>
            <w:tcW w:w="9576" w:type="dxa"/>
            <w:tcBorders>
              <w:top w:val="single" w:sz="4" w:space="0" w:color="auto"/>
              <w:left w:val="nil"/>
              <w:bottom w:val="single" w:sz="4" w:space="0" w:color="auto"/>
              <w:right w:val="nil"/>
            </w:tcBorders>
            <w:vAlign w:val="center"/>
          </w:tcPr>
          <w:p w14:paraId="018E3A68" w14:textId="5F01141A" w:rsidR="00577B4E" w:rsidRPr="001F73E1" w:rsidRDefault="00577B4E" w:rsidP="001F73E1">
            <w:pPr>
              <w:pStyle w:val="ATABody"/>
              <w:rPr>
                <w:i/>
              </w:rPr>
            </w:pPr>
          </w:p>
        </w:tc>
      </w:tr>
      <w:tr w:rsidR="00577B4E" w14:paraId="66941643" w14:textId="77777777" w:rsidTr="00715D19">
        <w:trPr>
          <w:trHeight w:val="720"/>
        </w:trPr>
        <w:tc>
          <w:tcPr>
            <w:tcW w:w="9576" w:type="dxa"/>
            <w:tcBorders>
              <w:top w:val="single" w:sz="4" w:space="0" w:color="auto"/>
              <w:left w:val="nil"/>
              <w:bottom w:val="single" w:sz="4" w:space="0" w:color="auto"/>
              <w:right w:val="nil"/>
            </w:tcBorders>
            <w:vAlign w:val="center"/>
          </w:tcPr>
          <w:p w14:paraId="25F5ED0F" w14:textId="476D10EC" w:rsidR="00577B4E" w:rsidRDefault="001F73E1" w:rsidP="00715D19">
            <w:pPr>
              <w:pStyle w:val="ATABody"/>
            </w:pPr>
            <w:r w:rsidRPr="001F73E1">
              <w:rPr>
                <w:i/>
              </w:rPr>
              <w:t>Collaboration with local law enforcement and other stakeholders, awareness of potential threats, security force training in partnership with other responders, research best practices of other countries in similar disasters, determine lead roles ahead of disasters</w:t>
            </w:r>
          </w:p>
        </w:tc>
      </w:tr>
      <w:tr w:rsidR="00577B4E" w14:paraId="25A7F7DF" w14:textId="77777777" w:rsidTr="00715D19">
        <w:trPr>
          <w:trHeight w:val="720"/>
        </w:trPr>
        <w:tc>
          <w:tcPr>
            <w:tcW w:w="9576" w:type="dxa"/>
            <w:tcBorders>
              <w:top w:val="single" w:sz="4" w:space="0" w:color="auto"/>
              <w:left w:val="nil"/>
              <w:bottom w:val="single" w:sz="4" w:space="0" w:color="auto"/>
              <w:right w:val="nil"/>
            </w:tcBorders>
            <w:vAlign w:val="center"/>
          </w:tcPr>
          <w:p w14:paraId="5A2702EC" w14:textId="77777777" w:rsidR="00577B4E" w:rsidRDefault="00577B4E" w:rsidP="00715D19">
            <w:pPr>
              <w:pStyle w:val="ATABody"/>
            </w:pPr>
          </w:p>
        </w:tc>
      </w:tr>
      <w:tr w:rsidR="00577B4E" w14:paraId="2ED27F1C" w14:textId="77777777" w:rsidTr="00715D19">
        <w:trPr>
          <w:trHeight w:val="720"/>
        </w:trPr>
        <w:tc>
          <w:tcPr>
            <w:tcW w:w="9576" w:type="dxa"/>
            <w:tcBorders>
              <w:top w:val="single" w:sz="4" w:space="0" w:color="auto"/>
              <w:left w:val="nil"/>
              <w:bottom w:val="single" w:sz="4" w:space="0" w:color="auto"/>
              <w:right w:val="nil"/>
            </w:tcBorders>
            <w:vAlign w:val="center"/>
          </w:tcPr>
          <w:p w14:paraId="37DCDB36" w14:textId="77777777" w:rsidR="00577B4E" w:rsidRDefault="00577B4E" w:rsidP="00715D19">
            <w:pPr>
              <w:pStyle w:val="ATABody"/>
            </w:pPr>
          </w:p>
        </w:tc>
      </w:tr>
      <w:tr w:rsidR="00577B4E" w14:paraId="55AF1C93" w14:textId="77777777" w:rsidTr="00715D19">
        <w:trPr>
          <w:trHeight w:val="720"/>
        </w:trPr>
        <w:tc>
          <w:tcPr>
            <w:tcW w:w="9576" w:type="dxa"/>
            <w:tcBorders>
              <w:top w:val="single" w:sz="4" w:space="0" w:color="auto"/>
              <w:left w:val="nil"/>
              <w:bottom w:val="single" w:sz="4" w:space="0" w:color="auto"/>
              <w:right w:val="nil"/>
            </w:tcBorders>
            <w:vAlign w:val="center"/>
          </w:tcPr>
          <w:p w14:paraId="55B6823C" w14:textId="77777777" w:rsidR="00577B4E" w:rsidRDefault="00577B4E" w:rsidP="00715D19">
            <w:pPr>
              <w:pStyle w:val="ATABody"/>
            </w:pPr>
          </w:p>
        </w:tc>
      </w:tr>
      <w:tr w:rsidR="00577B4E" w14:paraId="181420E5"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81901" w14:textId="1DE11884" w:rsidR="00577B4E" w:rsidRPr="00715D19" w:rsidRDefault="00715D19" w:rsidP="006D6124">
            <w:pPr>
              <w:pStyle w:val="ATABody"/>
              <w:keepNext/>
              <w:rPr>
                <w:b/>
              </w:rPr>
            </w:pPr>
            <w:r>
              <w:rPr>
                <w:b/>
              </w:rPr>
              <w:lastRenderedPageBreak/>
              <w:t>RESPONSE</w:t>
            </w:r>
          </w:p>
        </w:tc>
      </w:tr>
      <w:tr w:rsidR="00577B4E" w14:paraId="19F51DA6" w14:textId="77777777" w:rsidTr="00715D19">
        <w:trPr>
          <w:trHeight w:val="720"/>
        </w:trPr>
        <w:tc>
          <w:tcPr>
            <w:tcW w:w="9576" w:type="dxa"/>
            <w:tcBorders>
              <w:top w:val="single" w:sz="4" w:space="0" w:color="auto"/>
              <w:left w:val="nil"/>
              <w:bottom w:val="single" w:sz="4" w:space="0" w:color="auto"/>
              <w:right w:val="nil"/>
            </w:tcBorders>
            <w:vAlign w:val="center"/>
          </w:tcPr>
          <w:p w14:paraId="573EA963" w14:textId="593A6448" w:rsidR="00577B4E" w:rsidRDefault="00577B4E" w:rsidP="00715D19">
            <w:pPr>
              <w:pStyle w:val="ATABody"/>
            </w:pPr>
          </w:p>
        </w:tc>
      </w:tr>
      <w:tr w:rsidR="00577B4E" w14:paraId="07C4C7B8" w14:textId="77777777" w:rsidTr="00715D19">
        <w:trPr>
          <w:trHeight w:val="720"/>
        </w:trPr>
        <w:tc>
          <w:tcPr>
            <w:tcW w:w="9576" w:type="dxa"/>
            <w:tcBorders>
              <w:top w:val="single" w:sz="4" w:space="0" w:color="auto"/>
              <w:left w:val="nil"/>
              <w:bottom w:val="single" w:sz="4" w:space="0" w:color="auto"/>
              <w:right w:val="nil"/>
            </w:tcBorders>
            <w:vAlign w:val="center"/>
          </w:tcPr>
          <w:p w14:paraId="6B7F253F" w14:textId="3026070F" w:rsidR="00577B4E" w:rsidRPr="001F73E1" w:rsidRDefault="001F73E1" w:rsidP="00715D19">
            <w:pPr>
              <w:pStyle w:val="ATABody"/>
              <w:rPr>
                <w:i/>
              </w:rPr>
            </w:pPr>
            <w:r w:rsidRPr="001F73E1">
              <w:rPr>
                <w:i/>
              </w:rPr>
              <w:t>Interdisciplinary agency response, carry out plan of action, rapid response as a result of training</w:t>
            </w:r>
          </w:p>
        </w:tc>
      </w:tr>
      <w:tr w:rsidR="00715D19" w14:paraId="7FDD563A" w14:textId="77777777" w:rsidTr="00715D19">
        <w:trPr>
          <w:trHeight w:val="720"/>
        </w:trPr>
        <w:tc>
          <w:tcPr>
            <w:tcW w:w="9576" w:type="dxa"/>
            <w:tcBorders>
              <w:top w:val="single" w:sz="4" w:space="0" w:color="auto"/>
              <w:left w:val="nil"/>
              <w:bottom w:val="single" w:sz="4" w:space="0" w:color="auto"/>
              <w:right w:val="nil"/>
            </w:tcBorders>
            <w:vAlign w:val="center"/>
          </w:tcPr>
          <w:p w14:paraId="71A5C757" w14:textId="77777777" w:rsidR="00715D19" w:rsidRDefault="00715D19" w:rsidP="00715D19">
            <w:pPr>
              <w:pStyle w:val="ATABody"/>
            </w:pPr>
          </w:p>
        </w:tc>
      </w:tr>
      <w:tr w:rsidR="00715D19" w14:paraId="75984325" w14:textId="77777777" w:rsidTr="00715D19">
        <w:trPr>
          <w:trHeight w:val="720"/>
        </w:trPr>
        <w:tc>
          <w:tcPr>
            <w:tcW w:w="9576" w:type="dxa"/>
            <w:tcBorders>
              <w:top w:val="single" w:sz="4" w:space="0" w:color="auto"/>
              <w:left w:val="nil"/>
              <w:bottom w:val="single" w:sz="4" w:space="0" w:color="auto"/>
              <w:right w:val="nil"/>
            </w:tcBorders>
            <w:vAlign w:val="center"/>
          </w:tcPr>
          <w:p w14:paraId="22E99224" w14:textId="77777777" w:rsidR="00715D19" w:rsidRDefault="00715D19" w:rsidP="00715D19">
            <w:pPr>
              <w:pStyle w:val="ATABody"/>
            </w:pPr>
          </w:p>
        </w:tc>
      </w:tr>
      <w:tr w:rsidR="00715D19" w14:paraId="3ADE0086" w14:textId="77777777" w:rsidTr="00715D19">
        <w:trPr>
          <w:trHeight w:val="720"/>
        </w:trPr>
        <w:tc>
          <w:tcPr>
            <w:tcW w:w="9576" w:type="dxa"/>
            <w:tcBorders>
              <w:top w:val="single" w:sz="4" w:space="0" w:color="auto"/>
              <w:left w:val="nil"/>
              <w:bottom w:val="single" w:sz="4" w:space="0" w:color="auto"/>
              <w:right w:val="nil"/>
            </w:tcBorders>
            <w:vAlign w:val="center"/>
          </w:tcPr>
          <w:p w14:paraId="6B6272E1" w14:textId="77777777" w:rsidR="00715D19" w:rsidRDefault="00715D19" w:rsidP="00715D19">
            <w:pPr>
              <w:pStyle w:val="ATABody"/>
            </w:pPr>
          </w:p>
        </w:tc>
      </w:tr>
      <w:tr w:rsidR="00715D19" w14:paraId="7BFDDCC3" w14:textId="77777777" w:rsidTr="00715D19">
        <w:trPr>
          <w:trHeight w:val="720"/>
        </w:trPr>
        <w:tc>
          <w:tcPr>
            <w:tcW w:w="9576" w:type="dxa"/>
            <w:tcBorders>
              <w:top w:val="single" w:sz="4" w:space="0" w:color="auto"/>
              <w:left w:val="nil"/>
              <w:bottom w:val="single" w:sz="4" w:space="0" w:color="auto"/>
              <w:right w:val="nil"/>
            </w:tcBorders>
            <w:vAlign w:val="center"/>
          </w:tcPr>
          <w:p w14:paraId="767184BA" w14:textId="77777777" w:rsidR="00715D19" w:rsidRDefault="00715D19" w:rsidP="00715D19">
            <w:pPr>
              <w:pStyle w:val="ATABody"/>
            </w:pPr>
          </w:p>
        </w:tc>
      </w:tr>
      <w:tr w:rsidR="00715D19" w14:paraId="5DD5F08F" w14:textId="77777777" w:rsidTr="00715D19">
        <w:trPr>
          <w:trHeight w:val="720"/>
        </w:trPr>
        <w:tc>
          <w:tcPr>
            <w:tcW w:w="9576" w:type="dxa"/>
            <w:tcBorders>
              <w:top w:val="single" w:sz="4" w:space="0" w:color="auto"/>
              <w:left w:val="nil"/>
              <w:bottom w:val="single" w:sz="4" w:space="0" w:color="auto"/>
              <w:right w:val="nil"/>
            </w:tcBorders>
            <w:vAlign w:val="center"/>
          </w:tcPr>
          <w:p w14:paraId="25378429" w14:textId="77777777" w:rsidR="00715D19" w:rsidRDefault="00715D19" w:rsidP="00715D19">
            <w:pPr>
              <w:pStyle w:val="ATABody"/>
            </w:pPr>
          </w:p>
        </w:tc>
      </w:tr>
      <w:tr w:rsidR="00715D19" w14:paraId="524CC364"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EEFA8" w14:textId="567D06BE" w:rsidR="00715D19" w:rsidRPr="00715D19" w:rsidRDefault="001F73E1" w:rsidP="00715D19">
            <w:pPr>
              <w:pStyle w:val="ATABody"/>
              <w:rPr>
                <w:b/>
              </w:rPr>
            </w:pPr>
            <w:r>
              <w:rPr>
                <w:b/>
              </w:rPr>
              <w:t>RECOVERY</w:t>
            </w:r>
          </w:p>
        </w:tc>
      </w:tr>
      <w:tr w:rsidR="00715D19" w14:paraId="2542B821" w14:textId="77777777" w:rsidTr="00715D19">
        <w:trPr>
          <w:trHeight w:val="720"/>
        </w:trPr>
        <w:tc>
          <w:tcPr>
            <w:tcW w:w="9576" w:type="dxa"/>
            <w:tcBorders>
              <w:top w:val="single" w:sz="4" w:space="0" w:color="auto"/>
              <w:left w:val="nil"/>
              <w:bottom w:val="single" w:sz="4" w:space="0" w:color="auto"/>
              <w:right w:val="nil"/>
            </w:tcBorders>
            <w:vAlign w:val="center"/>
          </w:tcPr>
          <w:p w14:paraId="5EE228C3" w14:textId="4345AB1D" w:rsidR="00715D19" w:rsidRPr="001F73E1" w:rsidRDefault="001F73E1" w:rsidP="00715D19">
            <w:pPr>
              <w:pStyle w:val="ATABody"/>
              <w:rPr>
                <w:i/>
              </w:rPr>
            </w:pPr>
            <w:r w:rsidRPr="001F73E1">
              <w:rPr>
                <w:i/>
              </w:rPr>
              <w:t xml:space="preserve">Carry out resilience plans for all critical assets, establish recovery process for all stakeholders </w:t>
            </w:r>
          </w:p>
        </w:tc>
      </w:tr>
      <w:tr w:rsidR="00715D19" w14:paraId="4EE350AF" w14:textId="77777777" w:rsidTr="00715D19">
        <w:trPr>
          <w:trHeight w:val="720"/>
        </w:trPr>
        <w:tc>
          <w:tcPr>
            <w:tcW w:w="9576" w:type="dxa"/>
            <w:tcBorders>
              <w:top w:val="single" w:sz="4" w:space="0" w:color="auto"/>
              <w:left w:val="nil"/>
              <w:bottom w:val="single" w:sz="4" w:space="0" w:color="auto"/>
              <w:right w:val="nil"/>
            </w:tcBorders>
            <w:vAlign w:val="center"/>
          </w:tcPr>
          <w:p w14:paraId="5B3D0485" w14:textId="77777777" w:rsidR="00715D19" w:rsidRDefault="00715D19" w:rsidP="00715D19">
            <w:pPr>
              <w:pStyle w:val="ATABody"/>
            </w:pPr>
          </w:p>
        </w:tc>
      </w:tr>
      <w:tr w:rsidR="00715D19" w14:paraId="64427FF0" w14:textId="77777777" w:rsidTr="00715D19">
        <w:trPr>
          <w:trHeight w:val="720"/>
        </w:trPr>
        <w:tc>
          <w:tcPr>
            <w:tcW w:w="9576" w:type="dxa"/>
            <w:tcBorders>
              <w:top w:val="single" w:sz="4" w:space="0" w:color="auto"/>
              <w:left w:val="nil"/>
              <w:bottom w:val="single" w:sz="4" w:space="0" w:color="auto"/>
              <w:right w:val="nil"/>
            </w:tcBorders>
            <w:vAlign w:val="center"/>
          </w:tcPr>
          <w:p w14:paraId="3ADDA653" w14:textId="77777777" w:rsidR="00715D19" w:rsidRDefault="00715D19" w:rsidP="00715D19">
            <w:pPr>
              <w:pStyle w:val="ATABody"/>
            </w:pPr>
          </w:p>
        </w:tc>
      </w:tr>
      <w:tr w:rsidR="00715D19" w14:paraId="45F75BBF" w14:textId="77777777" w:rsidTr="00715D19">
        <w:trPr>
          <w:trHeight w:val="720"/>
        </w:trPr>
        <w:tc>
          <w:tcPr>
            <w:tcW w:w="9576" w:type="dxa"/>
            <w:tcBorders>
              <w:top w:val="single" w:sz="4" w:space="0" w:color="auto"/>
              <w:left w:val="nil"/>
              <w:bottom w:val="single" w:sz="4" w:space="0" w:color="auto"/>
              <w:right w:val="nil"/>
            </w:tcBorders>
            <w:vAlign w:val="center"/>
          </w:tcPr>
          <w:p w14:paraId="50436E9D" w14:textId="77777777" w:rsidR="00715D19" w:rsidRDefault="00715D19" w:rsidP="00715D19">
            <w:pPr>
              <w:pStyle w:val="ATABody"/>
            </w:pPr>
          </w:p>
        </w:tc>
      </w:tr>
      <w:tr w:rsidR="00715D19" w14:paraId="60E14B27" w14:textId="77777777" w:rsidTr="00715D19">
        <w:trPr>
          <w:trHeight w:val="720"/>
        </w:trPr>
        <w:tc>
          <w:tcPr>
            <w:tcW w:w="9576" w:type="dxa"/>
            <w:tcBorders>
              <w:top w:val="single" w:sz="4" w:space="0" w:color="auto"/>
              <w:left w:val="nil"/>
              <w:bottom w:val="single" w:sz="4" w:space="0" w:color="auto"/>
              <w:right w:val="nil"/>
            </w:tcBorders>
            <w:vAlign w:val="center"/>
          </w:tcPr>
          <w:p w14:paraId="112C05A5" w14:textId="77777777" w:rsidR="00715D19" w:rsidRDefault="00715D19" w:rsidP="00715D19">
            <w:pPr>
              <w:pStyle w:val="ATABody"/>
            </w:pPr>
          </w:p>
        </w:tc>
      </w:tr>
      <w:tr w:rsidR="00715D19" w14:paraId="5A354E29" w14:textId="77777777" w:rsidTr="00715D19">
        <w:trPr>
          <w:trHeight w:val="720"/>
        </w:trPr>
        <w:tc>
          <w:tcPr>
            <w:tcW w:w="9576" w:type="dxa"/>
            <w:tcBorders>
              <w:top w:val="single" w:sz="4" w:space="0" w:color="auto"/>
              <w:left w:val="nil"/>
              <w:bottom w:val="single" w:sz="4" w:space="0" w:color="auto"/>
              <w:right w:val="nil"/>
            </w:tcBorders>
            <w:vAlign w:val="center"/>
          </w:tcPr>
          <w:p w14:paraId="155ADF4D" w14:textId="77777777" w:rsidR="00715D19" w:rsidRDefault="00715D19" w:rsidP="00715D19">
            <w:pPr>
              <w:pStyle w:val="ATABody"/>
            </w:pPr>
          </w:p>
        </w:tc>
      </w:tr>
      <w:tr w:rsidR="00715D19" w14:paraId="0775456C" w14:textId="77777777" w:rsidTr="00715D19">
        <w:trPr>
          <w:trHeight w:val="720"/>
        </w:trPr>
        <w:tc>
          <w:tcPr>
            <w:tcW w:w="9576" w:type="dxa"/>
            <w:tcBorders>
              <w:top w:val="single" w:sz="4" w:space="0" w:color="auto"/>
              <w:left w:val="nil"/>
              <w:bottom w:val="single" w:sz="4" w:space="0" w:color="auto"/>
              <w:right w:val="nil"/>
            </w:tcBorders>
            <w:vAlign w:val="center"/>
          </w:tcPr>
          <w:p w14:paraId="7D56D6A4" w14:textId="77777777" w:rsidR="00715D19" w:rsidRDefault="00715D19" w:rsidP="00715D19">
            <w:pPr>
              <w:pStyle w:val="ATABody"/>
            </w:pPr>
          </w:p>
        </w:tc>
      </w:tr>
    </w:tbl>
    <w:p w14:paraId="232E8BA1" w14:textId="3CE9639E" w:rsidR="00B7304D" w:rsidRDefault="00B7304D" w:rsidP="00577B4E">
      <w:pPr>
        <w:pStyle w:val="ataBody0"/>
      </w:pPr>
    </w:p>
    <w:p w14:paraId="43332D8D" w14:textId="1D676599" w:rsidR="009741DC" w:rsidRDefault="009741DC">
      <w:pPr>
        <w:rPr>
          <w:rFonts w:ascii="Cambria" w:eastAsiaTheme="minorHAnsi" w:hAnsi="Cambria" w:cstheme="minorBidi"/>
          <w:szCs w:val="22"/>
        </w:rPr>
      </w:pPr>
      <w:r>
        <w:br w:type="page"/>
      </w:r>
    </w:p>
    <w:p w14:paraId="22B15D39" w14:textId="77777777" w:rsidR="009741DC" w:rsidRDefault="009741DC" w:rsidP="00577B4E">
      <w:pPr>
        <w:pStyle w:val="ataBody0"/>
      </w:pPr>
    </w:p>
    <w:p w14:paraId="095227DB" w14:textId="77777777" w:rsidR="009741DC" w:rsidRDefault="009741DC" w:rsidP="00577B4E">
      <w:pPr>
        <w:pStyle w:val="ataBody0"/>
      </w:pPr>
    </w:p>
    <w:p w14:paraId="2FCFAF5C" w14:textId="77777777" w:rsidR="009741DC" w:rsidRDefault="009741DC" w:rsidP="00577B4E">
      <w:pPr>
        <w:pStyle w:val="ataBody0"/>
      </w:pPr>
    </w:p>
    <w:p w14:paraId="4D873C1B" w14:textId="77777777" w:rsidR="009741DC" w:rsidRDefault="009741DC" w:rsidP="00577B4E">
      <w:pPr>
        <w:pStyle w:val="ataBody0"/>
      </w:pPr>
    </w:p>
    <w:p w14:paraId="5819AFEC" w14:textId="77777777" w:rsidR="009741DC" w:rsidRDefault="009741DC" w:rsidP="00577B4E">
      <w:pPr>
        <w:pStyle w:val="ataBody0"/>
      </w:pPr>
    </w:p>
    <w:p w14:paraId="6C7EE1F3" w14:textId="77777777" w:rsidR="009741DC" w:rsidRDefault="009741DC" w:rsidP="00577B4E">
      <w:pPr>
        <w:pStyle w:val="ataBody0"/>
      </w:pPr>
    </w:p>
    <w:p w14:paraId="5AAF12B9" w14:textId="77777777" w:rsidR="009741DC" w:rsidRDefault="009741DC" w:rsidP="00577B4E">
      <w:pPr>
        <w:pStyle w:val="ataBody0"/>
      </w:pPr>
    </w:p>
    <w:p w14:paraId="096E2F55" w14:textId="77777777" w:rsidR="009741DC" w:rsidRDefault="009741DC" w:rsidP="00577B4E">
      <w:pPr>
        <w:pStyle w:val="ataBody0"/>
      </w:pPr>
    </w:p>
    <w:p w14:paraId="631A8779" w14:textId="77777777" w:rsidR="009741DC" w:rsidRDefault="009741DC" w:rsidP="00577B4E">
      <w:pPr>
        <w:pStyle w:val="ataBody0"/>
      </w:pPr>
    </w:p>
    <w:p w14:paraId="0BCC249F" w14:textId="77777777" w:rsidR="009741DC" w:rsidRDefault="009741DC" w:rsidP="00577B4E">
      <w:pPr>
        <w:pStyle w:val="ataBody0"/>
      </w:pPr>
    </w:p>
    <w:p w14:paraId="31A59E50" w14:textId="77777777" w:rsidR="009741DC" w:rsidRDefault="009741DC" w:rsidP="00577B4E">
      <w:pPr>
        <w:pStyle w:val="ataBody0"/>
      </w:pPr>
    </w:p>
    <w:p w14:paraId="39B71F88" w14:textId="77777777" w:rsidR="009741DC" w:rsidRDefault="009741DC" w:rsidP="00577B4E">
      <w:pPr>
        <w:pStyle w:val="ataBody0"/>
      </w:pPr>
    </w:p>
    <w:p w14:paraId="41416E49" w14:textId="77777777" w:rsidR="009741DC" w:rsidRDefault="009741DC" w:rsidP="00577B4E">
      <w:pPr>
        <w:pStyle w:val="ataBody0"/>
      </w:pPr>
    </w:p>
    <w:p w14:paraId="0630C41C" w14:textId="77777777" w:rsidR="009741DC" w:rsidRDefault="009741DC" w:rsidP="00577B4E">
      <w:pPr>
        <w:pStyle w:val="ataBody0"/>
      </w:pPr>
    </w:p>
    <w:p w14:paraId="17E014A1" w14:textId="77777777" w:rsidR="009741DC" w:rsidRDefault="009741DC" w:rsidP="00577B4E">
      <w:pPr>
        <w:pStyle w:val="ataBody0"/>
      </w:pPr>
    </w:p>
    <w:p w14:paraId="0A842FA5" w14:textId="77777777" w:rsidR="009741DC" w:rsidRDefault="009741DC" w:rsidP="00577B4E">
      <w:pPr>
        <w:pStyle w:val="ataBody0"/>
      </w:pPr>
    </w:p>
    <w:p w14:paraId="0C24878A" w14:textId="77777777" w:rsidR="009741DC" w:rsidRDefault="009741DC" w:rsidP="00577B4E">
      <w:pPr>
        <w:pStyle w:val="ataBody0"/>
      </w:pPr>
    </w:p>
    <w:p w14:paraId="70706E41" w14:textId="77777777" w:rsidR="009741DC" w:rsidRDefault="009741DC" w:rsidP="00577B4E">
      <w:pPr>
        <w:pStyle w:val="ataBody0"/>
      </w:pPr>
    </w:p>
    <w:p w14:paraId="2442AB80" w14:textId="77777777" w:rsidR="009741DC" w:rsidRDefault="009741DC" w:rsidP="00577B4E">
      <w:pPr>
        <w:pStyle w:val="ataBody0"/>
      </w:pPr>
    </w:p>
    <w:p w14:paraId="2CBA18F4" w14:textId="77777777" w:rsidR="009741DC" w:rsidRDefault="009741DC" w:rsidP="00577B4E">
      <w:pPr>
        <w:pStyle w:val="ataBody0"/>
      </w:pPr>
    </w:p>
    <w:p w14:paraId="7A5C1F1B" w14:textId="2C04D172" w:rsidR="009741DC" w:rsidRDefault="009741DC" w:rsidP="009741DC">
      <w:pPr>
        <w:pStyle w:val="ataBody0"/>
        <w:jc w:val="center"/>
      </w:pPr>
      <w:r>
        <w:t xml:space="preserve">This Page Intentionally Left Blank. </w:t>
      </w:r>
    </w:p>
    <w:p w14:paraId="3B22402D" w14:textId="77777777" w:rsidR="009741DC" w:rsidRDefault="009741DC" w:rsidP="00577B4E">
      <w:pPr>
        <w:pStyle w:val="ataBody0"/>
      </w:pPr>
    </w:p>
    <w:sectPr w:rsidR="009741DC" w:rsidSect="00577B4E">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D214D" w14:textId="77777777" w:rsidR="00886A03" w:rsidRDefault="00886A03" w:rsidP="00C82114">
      <w:r>
        <w:separator/>
      </w:r>
    </w:p>
  </w:endnote>
  <w:endnote w:type="continuationSeparator" w:id="0">
    <w:p w14:paraId="75941113" w14:textId="77777777" w:rsidR="00886A03" w:rsidRDefault="00886A03" w:rsidP="00C8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886A03" w:rsidRPr="00A56C2F" w14:paraId="2809561E" w14:textId="77777777" w:rsidTr="00F16863">
      <w:tc>
        <w:tcPr>
          <w:tcW w:w="8100" w:type="dxa"/>
          <w:shd w:val="clear" w:color="auto" w:fill="auto"/>
        </w:tcPr>
        <w:p w14:paraId="2809561C" w14:textId="7A3298AE" w:rsidR="00886A03" w:rsidRPr="008B2B7F" w:rsidRDefault="00886A03" w:rsidP="00721FE1">
          <w:pPr>
            <w:pStyle w:val="ATAFooter"/>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569246152"/>
              <w:placeholder>
                <w:docPart w:val="49DF75E290F4415685D49B6E9208F661"/>
              </w:placeholder>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p>
      </w:tc>
      <w:tc>
        <w:tcPr>
          <w:tcW w:w="1260" w:type="dxa"/>
          <w:shd w:val="clear" w:color="auto" w:fill="auto"/>
        </w:tcPr>
        <w:p w14:paraId="2809561D" w14:textId="77777777" w:rsidR="00886A03" w:rsidRPr="00F16863" w:rsidRDefault="00886A03"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046664">
            <w:rPr>
              <w:rStyle w:val="ATAFooterChar"/>
              <w:rFonts w:eastAsia="Arial Unicode MS"/>
              <w:noProof/>
            </w:rPr>
            <w:t>42</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046664">
            <w:rPr>
              <w:rStyle w:val="ATAFooterChar"/>
              <w:rFonts w:eastAsia="Arial Unicode MS"/>
              <w:noProof/>
            </w:rPr>
            <w:t>94</w:t>
          </w:r>
          <w:r w:rsidRPr="00F16863">
            <w:rPr>
              <w:rStyle w:val="ATAFooterChar"/>
              <w:rFonts w:eastAsia="Arial Unicode MS"/>
            </w:rPr>
            <w:fldChar w:fldCharType="end"/>
          </w:r>
        </w:p>
      </w:tc>
    </w:tr>
  </w:tbl>
  <w:p w14:paraId="2809561F"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5108EB73" w14:textId="77777777" w:rsidR="00886A03" w:rsidRDefault="00886A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11215"/>
      <w:gridCol w:w="1745"/>
    </w:tblGrid>
    <w:tr w:rsidR="00886A03" w:rsidRPr="00A56C2F" w14:paraId="254C5E54" w14:textId="77777777" w:rsidTr="00F16863">
      <w:tc>
        <w:tcPr>
          <w:tcW w:w="8100" w:type="dxa"/>
          <w:shd w:val="clear" w:color="auto" w:fill="auto"/>
        </w:tcPr>
        <w:p w14:paraId="0C656CCE" w14:textId="2E7F5637" w:rsidR="00886A03" w:rsidRPr="008B2B7F" w:rsidRDefault="00886A03"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1313637892"/>
              <w:placeholder>
                <w:docPart w:val="67AE71D9DFB645919ED0FDC87AB27591"/>
              </w:placeholder>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2A0BE491" w14:textId="77777777" w:rsidR="00886A03" w:rsidRPr="00F16863" w:rsidRDefault="00886A03"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046664">
            <w:rPr>
              <w:rStyle w:val="ATAFooterChar"/>
              <w:rFonts w:eastAsia="Arial Unicode MS"/>
              <w:noProof/>
            </w:rPr>
            <w:t>44</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046664">
            <w:rPr>
              <w:rStyle w:val="ATAFooterChar"/>
              <w:rFonts w:eastAsia="Arial Unicode MS"/>
              <w:noProof/>
            </w:rPr>
            <w:t>94</w:t>
          </w:r>
          <w:r w:rsidRPr="00F16863">
            <w:rPr>
              <w:rStyle w:val="ATAFooterChar"/>
              <w:rFonts w:eastAsia="Arial Unicode MS"/>
            </w:rPr>
            <w:fldChar w:fldCharType="end"/>
          </w:r>
        </w:p>
      </w:tc>
    </w:tr>
  </w:tbl>
  <w:p w14:paraId="7DCB7336"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010FCF63" w14:textId="77777777" w:rsidR="00886A03" w:rsidRDefault="00886A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7457"/>
      <w:gridCol w:w="1183"/>
    </w:tblGrid>
    <w:tr w:rsidR="00886A03" w:rsidRPr="00A56C2F" w14:paraId="2CF2D508" w14:textId="77777777" w:rsidTr="00F16863">
      <w:tc>
        <w:tcPr>
          <w:tcW w:w="8100" w:type="dxa"/>
          <w:shd w:val="clear" w:color="auto" w:fill="auto"/>
        </w:tcPr>
        <w:p w14:paraId="26BAF6C3" w14:textId="3D504345" w:rsidR="00886A03" w:rsidRPr="008B2B7F" w:rsidRDefault="00886A03" w:rsidP="00CB7E8B">
          <w:pPr>
            <w:pStyle w:val="ATAFooter"/>
            <w:rPr>
              <w:rStyle w:val="ATAFooterChar"/>
              <w:rFonts w:eastAsia="Arial Unicode MS"/>
              <w:color w:val="000000" w:themeColor="text1"/>
            </w:rPr>
          </w:pPr>
          <w:sdt>
            <w:sdtPr>
              <w:rPr>
                <w:rFonts w:cs="Arial"/>
                <w:color w:val="000000" w:themeColor="text1"/>
                <w:szCs w:val="18"/>
              </w:rPr>
              <w:alias w:val="Subject"/>
              <w:tag w:val=""/>
              <w:id w:val="-1847091666"/>
              <w:dataBinding w:prefixMappings="xmlns:ns0='http://purl.org/dc/elements/1.1/' xmlns:ns1='http://schemas.openxmlformats.org/package/2006/metadata/core-properties' " w:xpath="/ns1:coreProperties[1]/ns0:subject[1]" w:storeItemID="{6C3C8BC8-F283-45AE-878A-BAB7291924A1}"/>
              <w:text/>
            </w:sdtPr>
            <w:sdtContent>
              <w:r>
                <w:rPr>
                  <w:rFonts w:cs="Arial"/>
                  <w:color w:val="000000" w:themeColor="text1"/>
                  <w:szCs w:val="18"/>
                </w:rPr>
                <w:t>Critical Infrastructure Security and Resilience (CISR)</w:t>
              </w:r>
            </w:sdtContent>
          </w:sdt>
          <w:r>
            <w:rPr>
              <w:rFonts w:cs="Arial"/>
              <w:color w:val="000000" w:themeColor="text1"/>
              <w:szCs w:val="18"/>
            </w:rPr>
            <w:t xml:space="preserve"> </w:t>
          </w:r>
          <w:r w:rsidRPr="008B2B7F">
            <w:rPr>
              <w:rStyle w:val="PlaceholderText"/>
              <w:rFonts w:cs="Arial"/>
              <w:color w:val="000000" w:themeColor="text1"/>
              <w:szCs w:val="18"/>
            </w:rPr>
            <w:t>v</w:t>
          </w:r>
          <w:r>
            <w:rPr>
              <w:rStyle w:val="PlaceholderText"/>
              <w:rFonts w:cs="Arial"/>
              <w:color w:val="000000" w:themeColor="text1"/>
              <w:szCs w:val="18"/>
            </w:rPr>
            <w:t>4</w:t>
          </w:r>
          <w:r w:rsidRPr="008B2B7F">
            <w:rPr>
              <w:rStyle w:val="PlaceholderText"/>
              <w:rFonts w:cs="Arial"/>
              <w:color w:val="000000" w:themeColor="text1"/>
              <w:szCs w:val="18"/>
            </w:rPr>
            <w:t>.00</w:t>
          </w:r>
        </w:p>
      </w:tc>
      <w:tc>
        <w:tcPr>
          <w:tcW w:w="1260" w:type="dxa"/>
          <w:shd w:val="clear" w:color="auto" w:fill="auto"/>
        </w:tcPr>
        <w:p w14:paraId="6D994B83" w14:textId="77777777" w:rsidR="00886A03" w:rsidRPr="00F16863" w:rsidRDefault="00886A03" w:rsidP="00CB7E8B">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1D3977">
            <w:rPr>
              <w:rStyle w:val="ATAFooterChar"/>
              <w:rFonts w:eastAsia="Arial Unicode MS"/>
              <w:noProof/>
            </w:rPr>
            <w:t>82</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1D3977">
            <w:rPr>
              <w:rStyle w:val="ATAFooterChar"/>
              <w:rFonts w:eastAsia="Arial Unicode MS"/>
              <w:noProof/>
            </w:rPr>
            <w:t>94</w:t>
          </w:r>
          <w:r w:rsidRPr="00F16863">
            <w:rPr>
              <w:rStyle w:val="ATAFooterChar"/>
              <w:rFonts w:eastAsia="Arial Unicode MS"/>
            </w:rPr>
            <w:fldChar w:fldCharType="end"/>
          </w:r>
        </w:p>
      </w:tc>
    </w:tr>
  </w:tbl>
  <w:p w14:paraId="7AE351DE"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2F5F7F05" w14:textId="77777777" w:rsidR="00886A03" w:rsidRDefault="00886A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886A03" w:rsidRPr="00A56C2F" w14:paraId="5F1C683D" w14:textId="77777777" w:rsidTr="00F16863">
      <w:tc>
        <w:tcPr>
          <w:tcW w:w="8100" w:type="dxa"/>
          <w:shd w:val="clear" w:color="auto" w:fill="auto"/>
        </w:tcPr>
        <w:p w14:paraId="12CBAF7F" w14:textId="77777777" w:rsidR="00886A03" w:rsidRPr="008B2B7F" w:rsidRDefault="00886A03"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248351032"/>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2B18525C" w14:textId="77777777" w:rsidR="00886A03" w:rsidRPr="00F16863" w:rsidRDefault="00886A03"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1D3977">
            <w:rPr>
              <w:rStyle w:val="ATAFooterChar"/>
              <w:rFonts w:eastAsia="Arial Unicode MS"/>
              <w:noProof/>
            </w:rPr>
            <w:t>84</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1D3977">
            <w:rPr>
              <w:rStyle w:val="ATAFooterChar"/>
              <w:rFonts w:eastAsia="Arial Unicode MS"/>
              <w:noProof/>
            </w:rPr>
            <w:t>94</w:t>
          </w:r>
          <w:r w:rsidRPr="00F16863">
            <w:rPr>
              <w:rStyle w:val="ATAFooterChar"/>
              <w:rFonts w:eastAsia="Arial Unicode MS"/>
            </w:rPr>
            <w:fldChar w:fldCharType="end"/>
          </w:r>
        </w:p>
      </w:tc>
    </w:tr>
  </w:tbl>
  <w:p w14:paraId="5FD7DDAD"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7BDBCE8F" w14:textId="77777777" w:rsidR="00886A03" w:rsidRDefault="00886A0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11215"/>
      <w:gridCol w:w="1745"/>
    </w:tblGrid>
    <w:tr w:rsidR="00886A03" w:rsidRPr="00A56C2F" w14:paraId="7B52764B" w14:textId="77777777" w:rsidTr="00F16863">
      <w:tc>
        <w:tcPr>
          <w:tcW w:w="8100" w:type="dxa"/>
          <w:shd w:val="clear" w:color="auto" w:fill="auto"/>
        </w:tcPr>
        <w:p w14:paraId="450E0404" w14:textId="77777777" w:rsidR="00886A03" w:rsidRPr="008B2B7F" w:rsidRDefault="00886A03"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760031992"/>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45BCE964" w14:textId="77777777" w:rsidR="00886A03" w:rsidRPr="00F16863" w:rsidRDefault="00886A03"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1D3977">
            <w:rPr>
              <w:rStyle w:val="ATAFooterChar"/>
              <w:rFonts w:eastAsia="Arial Unicode MS"/>
              <w:noProof/>
            </w:rPr>
            <w:t>88</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1D3977">
            <w:rPr>
              <w:rStyle w:val="ATAFooterChar"/>
              <w:rFonts w:eastAsia="Arial Unicode MS"/>
              <w:noProof/>
            </w:rPr>
            <w:t>94</w:t>
          </w:r>
          <w:r w:rsidRPr="00F16863">
            <w:rPr>
              <w:rStyle w:val="ATAFooterChar"/>
              <w:rFonts w:eastAsia="Arial Unicode MS"/>
            </w:rPr>
            <w:fldChar w:fldCharType="end"/>
          </w:r>
        </w:p>
      </w:tc>
    </w:tr>
  </w:tbl>
  <w:p w14:paraId="25911AB3"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4ABA1DD1" w14:textId="77777777" w:rsidR="00886A03" w:rsidRDefault="00886A03"/>
  <w:p w14:paraId="6116BE21" w14:textId="77777777" w:rsidR="00886A03" w:rsidRDefault="00886A0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886A03" w:rsidRPr="00A56C2F" w14:paraId="09FD3D6E" w14:textId="77777777" w:rsidTr="00F16863">
      <w:tc>
        <w:tcPr>
          <w:tcW w:w="8100" w:type="dxa"/>
          <w:shd w:val="clear" w:color="auto" w:fill="auto"/>
        </w:tcPr>
        <w:p w14:paraId="54957EAE" w14:textId="77777777" w:rsidR="00886A03" w:rsidRPr="008B2B7F" w:rsidRDefault="00886A03"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245159214"/>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0629BB25" w14:textId="77777777" w:rsidR="00886A03" w:rsidRPr="00F16863" w:rsidRDefault="00886A03"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1D3977">
            <w:rPr>
              <w:rStyle w:val="ATAFooterChar"/>
              <w:rFonts w:eastAsia="Arial Unicode MS"/>
              <w:noProof/>
            </w:rPr>
            <w:t>94</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1D3977">
            <w:rPr>
              <w:rStyle w:val="ATAFooterChar"/>
              <w:rFonts w:eastAsia="Arial Unicode MS"/>
              <w:noProof/>
            </w:rPr>
            <w:t>94</w:t>
          </w:r>
          <w:r w:rsidRPr="00F16863">
            <w:rPr>
              <w:rStyle w:val="ATAFooterChar"/>
              <w:rFonts w:eastAsia="Arial Unicode MS"/>
            </w:rPr>
            <w:fldChar w:fldCharType="end"/>
          </w:r>
        </w:p>
      </w:tc>
    </w:tr>
  </w:tbl>
  <w:p w14:paraId="532A6746" w14:textId="77777777" w:rsidR="00886A03" w:rsidRPr="00E9494F" w:rsidRDefault="00886A03"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1CC8B8C1" w14:textId="77777777" w:rsidR="00886A03" w:rsidRDefault="00886A03"/>
  <w:p w14:paraId="5B649329" w14:textId="77777777" w:rsidR="00886A03" w:rsidRDefault="00886A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ACAC2" w14:textId="77777777" w:rsidR="00886A03" w:rsidRDefault="00886A03" w:rsidP="00C82114">
      <w:r>
        <w:separator/>
      </w:r>
    </w:p>
  </w:footnote>
  <w:footnote w:type="continuationSeparator" w:id="0">
    <w:p w14:paraId="52993B85" w14:textId="77777777" w:rsidR="00886A03" w:rsidRDefault="00886A03" w:rsidP="00C8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80"/>
      <w:gridCol w:w="4680"/>
    </w:tblGrid>
    <w:tr w:rsidR="00886A03" w:rsidRPr="00456B51" w14:paraId="2809561A" w14:textId="77777777" w:rsidTr="00F16863">
      <w:tc>
        <w:tcPr>
          <w:tcW w:w="4788" w:type="dxa"/>
          <w:shd w:val="clear" w:color="auto" w:fill="auto"/>
          <w:vAlign w:val="bottom"/>
        </w:tcPr>
        <w:sdt>
          <w:sdtPr>
            <w:rPr>
              <w:rFonts w:cs="Arial"/>
            </w:rPr>
            <w:alias w:val="Title"/>
            <w:tag w:val=""/>
            <w:id w:val="1347977929"/>
            <w:placeholder>
              <w:docPart w:val="191E1BAE9F4A43A69E89A4F7A9F7B568"/>
            </w:placeholder>
            <w:dataBinding w:prefixMappings="xmlns:ns0='http://purl.org/dc/elements/1.1/' xmlns:ns1='http://schemas.openxmlformats.org/package/2006/metadata/core-properties' " w:xpath="/ns1:coreProperties[1]/ns0:title[1]" w:storeItemID="{6C3C8BC8-F283-45AE-878A-BAB7291924A1}"/>
            <w:text/>
          </w:sdtPr>
          <w:sdtContent>
            <w:p w14:paraId="28095618" w14:textId="5E83DC37" w:rsidR="00886A03" w:rsidRPr="00456B51" w:rsidRDefault="00886A03" w:rsidP="00306D06">
              <w:pPr>
                <w:pStyle w:val="ATAHeader"/>
              </w:pPr>
              <w:r>
                <w:rPr>
                  <w:rFonts w:cs="Arial"/>
                </w:rPr>
                <w:t>Threaded Exercise Workbook</w:t>
              </w:r>
            </w:p>
          </w:sdtContent>
        </w:sdt>
      </w:tc>
      <w:tc>
        <w:tcPr>
          <w:tcW w:w="4788" w:type="dxa"/>
          <w:shd w:val="clear" w:color="auto" w:fill="auto"/>
          <w:vAlign w:val="bottom"/>
        </w:tcPr>
        <w:sdt>
          <w:sdtPr>
            <w:alias w:val="Category"/>
            <w:tag w:val=""/>
            <w:id w:val="-1331448823"/>
            <w:placeholder>
              <w:docPart w:val="A3D18325DA2044A7B9C9D6E0202ADB5F"/>
            </w:placeholder>
            <w:dataBinding w:prefixMappings="xmlns:ns0='http://purl.org/dc/elements/1.1/' xmlns:ns1='http://schemas.openxmlformats.org/package/2006/metadata/core-properties' " w:xpath="/ns1:coreProperties[1]/ns1:category[1]" w:storeItemID="{6C3C8BC8-F283-45AE-878A-BAB7291924A1}"/>
            <w:text/>
          </w:sdtPr>
          <w:sdtContent>
            <w:p w14:paraId="28095619" w14:textId="77777777" w:rsidR="00886A03" w:rsidRPr="00456B51" w:rsidRDefault="00886A03" w:rsidP="00B33302">
              <w:pPr>
                <w:pStyle w:val="ATAHeader"/>
                <w:jc w:val="right"/>
              </w:pPr>
              <w:r>
                <w:t xml:space="preserve">Facilitator Guide </w:t>
              </w:r>
            </w:p>
          </w:sdtContent>
        </w:sdt>
      </w:tc>
    </w:tr>
  </w:tbl>
  <w:p w14:paraId="2809561B" w14:textId="77777777" w:rsidR="00886A03" w:rsidRPr="00456B51" w:rsidRDefault="00886A03" w:rsidP="00380446">
    <w:pPr>
      <w:pStyle w:val="ATABody"/>
    </w:pPr>
  </w:p>
  <w:p w14:paraId="43E73392" w14:textId="77777777" w:rsidR="00886A03" w:rsidRDefault="00886A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6480"/>
      <w:gridCol w:w="6480"/>
    </w:tblGrid>
    <w:tr w:rsidR="00886A03" w:rsidRPr="00456B51" w14:paraId="2D192B54" w14:textId="77777777" w:rsidTr="00F16863">
      <w:tc>
        <w:tcPr>
          <w:tcW w:w="4788" w:type="dxa"/>
          <w:shd w:val="clear" w:color="auto" w:fill="auto"/>
          <w:vAlign w:val="bottom"/>
        </w:tcPr>
        <w:sdt>
          <w:sdtPr>
            <w:rPr>
              <w:rFonts w:cs="Arial"/>
            </w:rPr>
            <w:alias w:val="Title"/>
            <w:tag w:val=""/>
            <w:id w:val="-1655447691"/>
            <w:placeholder>
              <w:docPart w:val="CD1CA63692164A8D889E378A56315E85"/>
            </w:placeholder>
            <w:dataBinding w:prefixMappings="xmlns:ns0='http://purl.org/dc/elements/1.1/' xmlns:ns1='http://schemas.openxmlformats.org/package/2006/metadata/core-properties' " w:xpath="/ns1:coreProperties[1]/ns0:title[1]" w:storeItemID="{6C3C8BC8-F283-45AE-878A-BAB7291924A1}"/>
            <w:text/>
          </w:sdtPr>
          <w:sdtContent>
            <w:p w14:paraId="4CD781CF" w14:textId="77777777" w:rsidR="00886A03" w:rsidRPr="00456B51" w:rsidRDefault="00886A03" w:rsidP="00306D06">
              <w:pPr>
                <w:pStyle w:val="ATAHeader"/>
              </w:pPr>
              <w:r>
                <w:rPr>
                  <w:rFonts w:cs="Arial"/>
                </w:rPr>
                <w:t>Threaded Exercise Workbook</w:t>
              </w:r>
            </w:p>
          </w:sdtContent>
        </w:sdt>
      </w:tc>
      <w:tc>
        <w:tcPr>
          <w:tcW w:w="4788" w:type="dxa"/>
          <w:shd w:val="clear" w:color="auto" w:fill="auto"/>
          <w:vAlign w:val="bottom"/>
        </w:tcPr>
        <w:sdt>
          <w:sdtPr>
            <w:alias w:val="Category"/>
            <w:tag w:val=""/>
            <w:id w:val="83343236"/>
            <w:placeholder>
              <w:docPart w:val="78D427300B6B4218B097FE839F98F55F"/>
            </w:placeholder>
            <w:dataBinding w:prefixMappings="xmlns:ns0='http://purl.org/dc/elements/1.1/' xmlns:ns1='http://schemas.openxmlformats.org/package/2006/metadata/core-properties' " w:xpath="/ns1:coreProperties[1]/ns1:category[1]" w:storeItemID="{6C3C8BC8-F283-45AE-878A-BAB7291924A1}"/>
            <w:text/>
          </w:sdtPr>
          <w:sdtContent>
            <w:p w14:paraId="029BC675" w14:textId="77777777" w:rsidR="00886A03" w:rsidRPr="00456B51" w:rsidRDefault="00886A03" w:rsidP="00B33302">
              <w:pPr>
                <w:pStyle w:val="ATAHeader"/>
                <w:jc w:val="right"/>
              </w:pPr>
              <w:r>
                <w:t xml:space="preserve">Facilitator Guide </w:t>
              </w:r>
            </w:p>
          </w:sdtContent>
        </w:sdt>
      </w:tc>
    </w:tr>
  </w:tbl>
  <w:p w14:paraId="39A01188" w14:textId="77777777" w:rsidR="00886A03" w:rsidRPr="00456B51" w:rsidRDefault="00886A03" w:rsidP="00380446">
    <w:pPr>
      <w:pStyle w:val="ATABody"/>
    </w:pPr>
  </w:p>
  <w:p w14:paraId="4CCD5AFC" w14:textId="77777777" w:rsidR="00886A03" w:rsidRDefault="00886A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322"/>
      <w:gridCol w:w="4318"/>
    </w:tblGrid>
    <w:tr w:rsidR="00886A03" w:rsidRPr="00456B51" w14:paraId="47D771AD" w14:textId="77777777" w:rsidTr="00F16863">
      <w:tc>
        <w:tcPr>
          <w:tcW w:w="4788" w:type="dxa"/>
          <w:shd w:val="clear" w:color="auto" w:fill="auto"/>
          <w:vAlign w:val="bottom"/>
        </w:tcPr>
        <w:sdt>
          <w:sdtPr>
            <w:rPr>
              <w:rFonts w:cs="Arial"/>
            </w:rPr>
            <w:alias w:val="Title"/>
            <w:tag w:val=""/>
            <w:id w:val="424539557"/>
            <w:placeholder>
              <w:docPart w:val="191E1BAE9F4A43A69E89A4F7A9F7B568"/>
            </w:placeholder>
            <w:dataBinding w:prefixMappings="xmlns:ns0='http://purl.org/dc/elements/1.1/' xmlns:ns1='http://schemas.openxmlformats.org/package/2006/metadata/core-properties' " w:xpath="/ns1:coreProperties[1]/ns0:title[1]" w:storeItemID="{6C3C8BC8-F283-45AE-878A-BAB7291924A1}"/>
            <w:text/>
          </w:sdtPr>
          <w:sdtContent>
            <w:p w14:paraId="1FE44982" w14:textId="208455A1" w:rsidR="00886A03" w:rsidRPr="00456B51" w:rsidRDefault="00886A03" w:rsidP="00CB7E8B">
              <w:pPr>
                <w:pStyle w:val="ATAHeader"/>
              </w:pPr>
              <w:r>
                <w:rPr>
                  <w:rFonts w:cs="Arial"/>
                </w:rPr>
                <w:t>Threaded Exercise Workbook</w:t>
              </w:r>
            </w:p>
          </w:sdtContent>
        </w:sdt>
      </w:tc>
      <w:tc>
        <w:tcPr>
          <w:tcW w:w="4788" w:type="dxa"/>
          <w:shd w:val="clear" w:color="auto" w:fill="auto"/>
          <w:vAlign w:val="bottom"/>
        </w:tcPr>
        <w:sdt>
          <w:sdtPr>
            <w:alias w:val="Category"/>
            <w:tag w:val=""/>
            <w:id w:val="757181977"/>
            <w:dataBinding w:prefixMappings="xmlns:ns0='http://purl.org/dc/elements/1.1/' xmlns:ns1='http://schemas.openxmlformats.org/package/2006/metadata/core-properties' " w:xpath="/ns1:coreProperties[1]/ns1:category[1]" w:storeItemID="{6C3C8BC8-F283-45AE-878A-BAB7291924A1}"/>
            <w:text/>
          </w:sdtPr>
          <w:sdtContent>
            <w:p w14:paraId="13E4B3EE" w14:textId="3EC9B5F2" w:rsidR="00886A03" w:rsidRPr="00456B51" w:rsidRDefault="00886A03" w:rsidP="00CB7E8B">
              <w:pPr>
                <w:pStyle w:val="ATAHeader"/>
                <w:jc w:val="right"/>
              </w:pPr>
              <w:r>
                <w:t xml:space="preserve">Facilitator Guide </w:t>
              </w:r>
            </w:p>
          </w:sdtContent>
        </w:sdt>
      </w:tc>
    </w:tr>
  </w:tbl>
  <w:p w14:paraId="2F30C6E0" w14:textId="77777777" w:rsidR="00886A03" w:rsidRDefault="00886A03" w:rsidP="00CB7E8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80"/>
      <w:gridCol w:w="4680"/>
    </w:tblGrid>
    <w:tr w:rsidR="00886A03" w:rsidRPr="00456B51" w14:paraId="62536CB3" w14:textId="77777777" w:rsidTr="00F16863">
      <w:tc>
        <w:tcPr>
          <w:tcW w:w="4788" w:type="dxa"/>
          <w:shd w:val="clear" w:color="auto" w:fill="auto"/>
          <w:vAlign w:val="bottom"/>
        </w:tcPr>
        <w:sdt>
          <w:sdtPr>
            <w:rPr>
              <w:rFonts w:cs="Arial"/>
            </w:rPr>
            <w:alias w:val="Title"/>
            <w:tag w:val=""/>
            <w:id w:val="1246767307"/>
            <w:placeholder>
              <w:docPart w:val="5E32755610564BF79C0CFCBFF0CDDA1F"/>
            </w:placeholder>
            <w:dataBinding w:prefixMappings="xmlns:ns0='http://purl.org/dc/elements/1.1/' xmlns:ns1='http://schemas.openxmlformats.org/package/2006/metadata/core-properties' " w:xpath="/ns1:coreProperties[1]/ns0:title[1]" w:storeItemID="{6C3C8BC8-F283-45AE-878A-BAB7291924A1}"/>
            <w:text/>
          </w:sdtPr>
          <w:sdtContent>
            <w:p w14:paraId="6DE5F899" w14:textId="77777777" w:rsidR="00886A03" w:rsidRPr="00456B51" w:rsidRDefault="00886A03" w:rsidP="00306D06">
              <w:pPr>
                <w:pStyle w:val="ATAHeader"/>
              </w:pPr>
              <w:r>
                <w:rPr>
                  <w:rFonts w:cs="Arial"/>
                </w:rPr>
                <w:t>Threaded Exercise Workbook</w:t>
              </w:r>
            </w:p>
          </w:sdtContent>
        </w:sdt>
      </w:tc>
      <w:tc>
        <w:tcPr>
          <w:tcW w:w="4788" w:type="dxa"/>
          <w:shd w:val="clear" w:color="auto" w:fill="auto"/>
          <w:vAlign w:val="bottom"/>
        </w:tcPr>
        <w:sdt>
          <w:sdtPr>
            <w:alias w:val="Category"/>
            <w:tag w:val=""/>
            <w:id w:val="1254546363"/>
            <w:placeholder>
              <w:docPart w:val="E748D0D5EE224D0F8EC729675975C2EE"/>
            </w:placeholder>
            <w:dataBinding w:prefixMappings="xmlns:ns0='http://purl.org/dc/elements/1.1/' xmlns:ns1='http://schemas.openxmlformats.org/package/2006/metadata/core-properties' " w:xpath="/ns1:coreProperties[1]/ns1:category[1]" w:storeItemID="{6C3C8BC8-F283-45AE-878A-BAB7291924A1}"/>
            <w:text/>
          </w:sdtPr>
          <w:sdtContent>
            <w:p w14:paraId="2A7EECE9" w14:textId="77777777" w:rsidR="00886A03" w:rsidRPr="00456B51" w:rsidRDefault="00886A03" w:rsidP="00B33302">
              <w:pPr>
                <w:pStyle w:val="ATAHeader"/>
                <w:jc w:val="right"/>
              </w:pPr>
              <w:r>
                <w:t xml:space="preserve">Facilitator Guide </w:t>
              </w:r>
            </w:p>
          </w:sdtContent>
        </w:sdt>
      </w:tc>
    </w:tr>
  </w:tbl>
  <w:p w14:paraId="69C922A6" w14:textId="77777777" w:rsidR="00886A03" w:rsidRDefault="00886A0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6480"/>
      <w:gridCol w:w="6480"/>
    </w:tblGrid>
    <w:tr w:rsidR="00886A03" w:rsidRPr="00456B51" w14:paraId="40A6957C" w14:textId="77777777" w:rsidTr="00F16863">
      <w:tc>
        <w:tcPr>
          <w:tcW w:w="4788" w:type="dxa"/>
          <w:shd w:val="clear" w:color="auto" w:fill="auto"/>
          <w:vAlign w:val="bottom"/>
        </w:tcPr>
        <w:sdt>
          <w:sdtPr>
            <w:rPr>
              <w:rFonts w:cs="Arial"/>
            </w:rPr>
            <w:alias w:val="Title"/>
            <w:tag w:val=""/>
            <w:id w:val="1063371141"/>
            <w:dataBinding w:prefixMappings="xmlns:ns0='http://purl.org/dc/elements/1.1/' xmlns:ns1='http://schemas.openxmlformats.org/package/2006/metadata/core-properties' " w:xpath="/ns1:coreProperties[1]/ns0:title[1]" w:storeItemID="{6C3C8BC8-F283-45AE-878A-BAB7291924A1}"/>
            <w:text/>
          </w:sdtPr>
          <w:sdtContent>
            <w:p w14:paraId="6638535F" w14:textId="77777777" w:rsidR="00886A03" w:rsidRPr="00456B51" w:rsidRDefault="00886A03" w:rsidP="00306D06">
              <w:pPr>
                <w:pStyle w:val="ATAHeader"/>
              </w:pPr>
              <w:r>
                <w:rPr>
                  <w:rFonts w:cs="Arial"/>
                </w:rPr>
                <w:t>Threaded Exercise Workbook</w:t>
              </w:r>
            </w:p>
          </w:sdtContent>
        </w:sdt>
      </w:tc>
      <w:tc>
        <w:tcPr>
          <w:tcW w:w="4788" w:type="dxa"/>
          <w:shd w:val="clear" w:color="auto" w:fill="auto"/>
          <w:vAlign w:val="bottom"/>
        </w:tcPr>
        <w:sdt>
          <w:sdtPr>
            <w:alias w:val="Category"/>
            <w:tag w:val=""/>
            <w:id w:val="-2135861102"/>
            <w:dataBinding w:prefixMappings="xmlns:ns0='http://purl.org/dc/elements/1.1/' xmlns:ns1='http://schemas.openxmlformats.org/package/2006/metadata/core-properties' " w:xpath="/ns1:coreProperties[1]/ns1:category[1]" w:storeItemID="{6C3C8BC8-F283-45AE-878A-BAB7291924A1}"/>
            <w:text/>
          </w:sdtPr>
          <w:sdtContent>
            <w:p w14:paraId="19E350FC" w14:textId="77777777" w:rsidR="00886A03" w:rsidRPr="00456B51" w:rsidRDefault="00886A03" w:rsidP="00B33302">
              <w:pPr>
                <w:pStyle w:val="ATAHeader"/>
                <w:jc w:val="right"/>
              </w:pPr>
              <w:r>
                <w:t xml:space="preserve">Facilitator Guide </w:t>
              </w:r>
            </w:p>
          </w:sdtContent>
        </w:sdt>
      </w:tc>
    </w:tr>
  </w:tbl>
  <w:p w14:paraId="416505DA" w14:textId="77777777" w:rsidR="00886A03" w:rsidRDefault="00886A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80"/>
      <w:gridCol w:w="4680"/>
    </w:tblGrid>
    <w:tr w:rsidR="00886A03" w:rsidRPr="00456B51" w14:paraId="37DCC3A4" w14:textId="77777777" w:rsidTr="00F16863">
      <w:tc>
        <w:tcPr>
          <w:tcW w:w="4788" w:type="dxa"/>
          <w:shd w:val="clear" w:color="auto" w:fill="auto"/>
          <w:vAlign w:val="bottom"/>
        </w:tcPr>
        <w:sdt>
          <w:sdtPr>
            <w:rPr>
              <w:rFonts w:cs="Arial"/>
            </w:rPr>
            <w:alias w:val="Title"/>
            <w:tag w:val=""/>
            <w:id w:val="151178011"/>
            <w:dataBinding w:prefixMappings="xmlns:ns0='http://purl.org/dc/elements/1.1/' xmlns:ns1='http://schemas.openxmlformats.org/package/2006/metadata/core-properties' " w:xpath="/ns1:coreProperties[1]/ns0:title[1]" w:storeItemID="{6C3C8BC8-F283-45AE-878A-BAB7291924A1}"/>
            <w:text/>
          </w:sdtPr>
          <w:sdtContent>
            <w:p w14:paraId="5F636BD3" w14:textId="77777777" w:rsidR="00886A03" w:rsidRPr="00456B51" w:rsidRDefault="00886A03" w:rsidP="00306D06">
              <w:pPr>
                <w:pStyle w:val="ATAHeader"/>
              </w:pPr>
              <w:r>
                <w:rPr>
                  <w:rFonts w:cs="Arial"/>
                </w:rPr>
                <w:t>Threaded Exercise Workbook</w:t>
              </w:r>
            </w:p>
          </w:sdtContent>
        </w:sdt>
      </w:tc>
      <w:tc>
        <w:tcPr>
          <w:tcW w:w="4788" w:type="dxa"/>
          <w:shd w:val="clear" w:color="auto" w:fill="auto"/>
          <w:vAlign w:val="bottom"/>
        </w:tcPr>
        <w:sdt>
          <w:sdtPr>
            <w:alias w:val="Category"/>
            <w:tag w:val=""/>
            <w:id w:val="561457892"/>
            <w:dataBinding w:prefixMappings="xmlns:ns0='http://purl.org/dc/elements/1.1/' xmlns:ns1='http://schemas.openxmlformats.org/package/2006/metadata/core-properties' " w:xpath="/ns1:coreProperties[1]/ns1:category[1]" w:storeItemID="{6C3C8BC8-F283-45AE-878A-BAB7291924A1}"/>
            <w:text/>
          </w:sdtPr>
          <w:sdtContent>
            <w:p w14:paraId="042C704C" w14:textId="63DB7AFA" w:rsidR="00886A03" w:rsidRPr="00456B51" w:rsidRDefault="00886A03" w:rsidP="00B33302">
              <w:pPr>
                <w:pStyle w:val="ATAHeader"/>
                <w:jc w:val="right"/>
              </w:pPr>
              <w:r>
                <w:t xml:space="preserve">Facilitator Guide </w:t>
              </w:r>
            </w:p>
          </w:sdtContent>
        </w:sdt>
      </w:tc>
    </w:tr>
  </w:tbl>
  <w:p w14:paraId="7071E5B3" w14:textId="77777777" w:rsidR="00886A03" w:rsidRDefault="00886A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
    <w:nsid w:val="378A6407"/>
    <w:multiLevelType w:val="hybridMultilevel"/>
    <w:tmpl w:val="349EF234"/>
    <w:lvl w:ilvl="0" w:tplc="01600250">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0F12683"/>
    <w:multiLevelType w:val="hybridMultilevel"/>
    <w:tmpl w:val="8D20762A"/>
    <w:lvl w:ilvl="0" w:tplc="9CD2AF60">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3">
    <w:nsid w:val="48273318"/>
    <w:multiLevelType w:val="hybridMultilevel"/>
    <w:tmpl w:val="580079AC"/>
    <w:lvl w:ilvl="0" w:tplc="1D4C3232">
      <w:start w:val="1"/>
      <w:numFmt w:val="decimal"/>
      <w:lvlText w:val="%1."/>
      <w:lvlJc w:val="left"/>
      <w:pPr>
        <w:ind w:left="720" w:hanging="360"/>
      </w:pPr>
      <w:rPr>
        <w:b/>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B861E12"/>
    <w:multiLevelType w:val="hybridMultilevel"/>
    <w:tmpl w:val="EE164984"/>
    <w:lvl w:ilvl="0" w:tplc="881C2248">
      <w:start w:val="1"/>
      <w:numFmt w:val="decimal"/>
      <w:pStyle w:val="ATANumLevel01BodySlid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DF32D59"/>
    <w:multiLevelType w:val="hybridMultilevel"/>
    <w:tmpl w:val="7C507A34"/>
    <w:lvl w:ilvl="0" w:tplc="7876CD62">
      <w:start w:val="1"/>
      <w:numFmt w:val="bullet"/>
      <w:pStyle w:val="ataBullet"/>
      <w:lvlText w:val=""/>
      <w:lvlJc w:val="left"/>
      <w:pPr>
        <w:ind w:left="720" w:hanging="360"/>
      </w:pPr>
      <w:rPr>
        <w:rFonts w:ascii="Wingdings" w:hAnsi="Wingdings" w:hint="default"/>
        <w:color w:val="000000" w:themeColor="text1"/>
      </w:rPr>
    </w:lvl>
    <w:lvl w:ilvl="1" w:tplc="33E64754">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F01CC4"/>
    <w:multiLevelType w:val="hybridMultilevel"/>
    <w:tmpl w:val="1570F272"/>
    <w:lvl w:ilvl="0" w:tplc="7876CD62">
      <w:start w:val="1"/>
      <w:numFmt w:val="bullet"/>
      <w:lvlText w:val=""/>
      <w:lvlJc w:val="left"/>
      <w:pPr>
        <w:ind w:left="720" w:hanging="360"/>
      </w:pPr>
      <w:rPr>
        <w:rFonts w:ascii="Wingdings" w:hAnsi="Wingdings" w:hint="default"/>
        <w:color w:val="000000" w:themeColor="text1"/>
      </w:rPr>
    </w:lvl>
    <w:lvl w:ilvl="1" w:tplc="C4DA571E">
      <w:start w:val="1"/>
      <w:numFmt w:val="bullet"/>
      <w:pStyle w:val="ataBullet2"/>
      <w:lvlText w:val=""/>
      <w:lvlJc w:val="left"/>
      <w:pPr>
        <w:ind w:left="1440" w:hanging="360"/>
      </w:pPr>
      <w:rPr>
        <w:rFonts w:ascii="Symbol" w:hAnsi="Symbol"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E474BE"/>
    <w:multiLevelType w:val="hybridMultilevel"/>
    <w:tmpl w:val="49A47EA6"/>
    <w:lvl w:ilvl="0" w:tplc="2A7EAFCA">
      <w:start w:val="1"/>
      <w:numFmt w:val="decimal"/>
      <w:lvlText w:val="%1."/>
      <w:lvlJc w:val="left"/>
      <w:pPr>
        <w:ind w:left="792" w:hanging="360"/>
      </w:pPr>
      <w:rPr>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5AEA7BEA"/>
    <w:multiLevelType w:val="multilevel"/>
    <w:tmpl w:val="80048FDA"/>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68890C6D"/>
    <w:multiLevelType w:val="hybridMultilevel"/>
    <w:tmpl w:val="FC446428"/>
    <w:lvl w:ilvl="0" w:tplc="9F0E8D5C">
      <w:start w:val="1"/>
      <w:numFmt w:val="decimal"/>
      <w:pStyle w:val="ataNumberedList"/>
      <w:lvlText w:val="%1."/>
      <w:lvlJc w:val="left"/>
      <w:pPr>
        <w:ind w:left="360" w:hanging="360"/>
      </w:pPr>
      <w:rPr>
        <w:b w:val="0"/>
      </w:rPr>
    </w:lvl>
    <w:lvl w:ilvl="1" w:tplc="427E36F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700376F8"/>
    <w:multiLevelType w:val="hybridMultilevel"/>
    <w:tmpl w:val="B734E8C0"/>
    <w:lvl w:ilvl="0" w:tplc="BE38DC3A">
      <w:start w:val="1"/>
      <w:numFmt w:val="bullet"/>
      <w:pStyle w:val="ATABulletLevel03Bod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7D72A6"/>
    <w:multiLevelType w:val="hybridMultilevel"/>
    <w:tmpl w:val="97AC22AE"/>
    <w:lvl w:ilvl="0" w:tplc="BA24B026">
      <w:start w:val="1"/>
      <w:numFmt w:val="bullet"/>
      <w:pStyle w:val="ATABulletLevel01BodySlide"/>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4"/>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num>
  <w:num w:numId="21">
    <w:abstractNumId w:val="9"/>
  </w:num>
  <w:num w:numId="22">
    <w:abstractNumId w:val="9"/>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5"/>
  </w:num>
  <w:num w:numId="26">
    <w:abstractNumId w:val="6"/>
  </w:num>
  <w:num w:numId="27">
    <w:abstractNumId w:val="9"/>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num>
  <w:num w:numId="32">
    <w:abstractNumId w:val="4"/>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num>
  <w:num w:numId="37">
    <w:abstractNumId w:val="4"/>
    <w:lvlOverride w:ilvl="0">
      <w:startOverride w:val="1"/>
    </w:lvlOverride>
  </w:num>
  <w:num w:numId="38">
    <w:abstractNumId w:val="9"/>
  </w:num>
  <w:num w:numId="39">
    <w:abstractNumId w:val="2"/>
  </w:num>
  <w:num w:numId="40">
    <w:abstractNumId w:val="1"/>
  </w:num>
  <w:num w:numId="41">
    <w:abstractNumId w:val="4"/>
    <w:lvlOverride w:ilvl="0">
      <w:startOverride w:val="1"/>
    </w:lvlOverride>
  </w:num>
  <w:num w:numId="42">
    <w:abstractNumId w:val="3"/>
  </w:num>
  <w:num w:numId="43">
    <w:abstractNumId w:val="4"/>
    <w:lvlOverride w:ilvl="0">
      <w:startOverride w:val="1"/>
    </w:lvlOverride>
  </w:num>
  <w:num w:numId="44">
    <w:abstractNumId w:val="4"/>
    <w:lvlOverride w:ilvl="0">
      <w:startOverride w:val="1"/>
    </w:lvlOverride>
  </w:num>
  <w:num w:numId="45">
    <w:abstractNumId w:val="7"/>
  </w:num>
  <w:num w:numId="46">
    <w:abstractNumId w:val="4"/>
    <w:lvlOverride w:ilvl="0">
      <w:startOverride w:val="1"/>
    </w:lvlOverride>
  </w:num>
  <w:num w:numId="47">
    <w:abstractNumId w:val="4"/>
  </w:num>
  <w:num w:numId="48">
    <w:abstractNumId w:val="4"/>
    <w:lvlOverride w:ilvl="0">
      <w:startOverride w:val="1"/>
    </w:lvlOverride>
  </w:num>
  <w:num w:numId="49">
    <w:abstractNumId w:val="4"/>
    <w:lvlOverride w:ilvl="0">
      <w:startOverride w:val="1"/>
    </w:lvlOverride>
  </w:num>
  <w:num w:numId="50">
    <w:abstractNumId w:val="9"/>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Formatting/>
  <w:defaultTabStop w:val="720"/>
  <w:drawingGridHorizontalSpacing w:val="120"/>
  <w:displayHorizontalDrawingGridEvery w:val="2"/>
  <w:characterSpacingControl w:val="doNotCompress"/>
  <w:hdrShapeDefaults>
    <o:shapedefaults v:ext="edit" spidmax="30721"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63"/>
    <w:rsid w:val="00004548"/>
    <w:rsid w:val="00004ABB"/>
    <w:rsid w:val="000055CB"/>
    <w:rsid w:val="0000604B"/>
    <w:rsid w:val="00006D61"/>
    <w:rsid w:val="00010BEA"/>
    <w:rsid w:val="00011A4A"/>
    <w:rsid w:val="00015024"/>
    <w:rsid w:val="00021D76"/>
    <w:rsid w:val="00022E9F"/>
    <w:rsid w:val="000244DC"/>
    <w:rsid w:val="0003028C"/>
    <w:rsid w:val="000307C7"/>
    <w:rsid w:val="000313F9"/>
    <w:rsid w:val="00034294"/>
    <w:rsid w:val="000345A1"/>
    <w:rsid w:val="00035445"/>
    <w:rsid w:val="0003557D"/>
    <w:rsid w:val="00041FDB"/>
    <w:rsid w:val="000432D3"/>
    <w:rsid w:val="000447D1"/>
    <w:rsid w:val="00045482"/>
    <w:rsid w:val="00046664"/>
    <w:rsid w:val="00046D7E"/>
    <w:rsid w:val="00047930"/>
    <w:rsid w:val="00052034"/>
    <w:rsid w:val="00054910"/>
    <w:rsid w:val="00057F70"/>
    <w:rsid w:val="00061275"/>
    <w:rsid w:val="00061B87"/>
    <w:rsid w:val="00062190"/>
    <w:rsid w:val="00065AC2"/>
    <w:rsid w:val="0006648E"/>
    <w:rsid w:val="00066603"/>
    <w:rsid w:val="00067329"/>
    <w:rsid w:val="00074EF0"/>
    <w:rsid w:val="0008220A"/>
    <w:rsid w:val="00084CA3"/>
    <w:rsid w:val="000862CA"/>
    <w:rsid w:val="000879BC"/>
    <w:rsid w:val="000904E7"/>
    <w:rsid w:val="00090D5C"/>
    <w:rsid w:val="00091597"/>
    <w:rsid w:val="00094604"/>
    <w:rsid w:val="000956F2"/>
    <w:rsid w:val="00095B4A"/>
    <w:rsid w:val="00096380"/>
    <w:rsid w:val="00096866"/>
    <w:rsid w:val="0009743B"/>
    <w:rsid w:val="0009792E"/>
    <w:rsid w:val="000A0986"/>
    <w:rsid w:val="000A0FD7"/>
    <w:rsid w:val="000A2455"/>
    <w:rsid w:val="000A29CA"/>
    <w:rsid w:val="000A3936"/>
    <w:rsid w:val="000A4E8A"/>
    <w:rsid w:val="000A66AD"/>
    <w:rsid w:val="000A78C9"/>
    <w:rsid w:val="000A7E4C"/>
    <w:rsid w:val="000B3770"/>
    <w:rsid w:val="000B4F36"/>
    <w:rsid w:val="000C02D3"/>
    <w:rsid w:val="000C6B13"/>
    <w:rsid w:val="000C78A3"/>
    <w:rsid w:val="000D18CC"/>
    <w:rsid w:val="000D44FF"/>
    <w:rsid w:val="000D4AA5"/>
    <w:rsid w:val="000D4E8E"/>
    <w:rsid w:val="000D6923"/>
    <w:rsid w:val="000E053F"/>
    <w:rsid w:val="000E50CD"/>
    <w:rsid w:val="000F784C"/>
    <w:rsid w:val="001042E5"/>
    <w:rsid w:val="001063E0"/>
    <w:rsid w:val="0010681A"/>
    <w:rsid w:val="00110A2B"/>
    <w:rsid w:val="0011397E"/>
    <w:rsid w:val="001142A3"/>
    <w:rsid w:val="00117566"/>
    <w:rsid w:val="001211DF"/>
    <w:rsid w:val="0012472D"/>
    <w:rsid w:val="00124ABF"/>
    <w:rsid w:val="00124F0D"/>
    <w:rsid w:val="001259FD"/>
    <w:rsid w:val="0013230A"/>
    <w:rsid w:val="00132CA1"/>
    <w:rsid w:val="00134898"/>
    <w:rsid w:val="00140812"/>
    <w:rsid w:val="00142254"/>
    <w:rsid w:val="00143EDD"/>
    <w:rsid w:val="001449E0"/>
    <w:rsid w:val="00145378"/>
    <w:rsid w:val="00146548"/>
    <w:rsid w:val="0014669F"/>
    <w:rsid w:val="001473D0"/>
    <w:rsid w:val="00151B4C"/>
    <w:rsid w:val="001520A9"/>
    <w:rsid w:val="001538CC"/>
    <w:rsid w:val="0015480C"/>
    <w:rsid w:val="00155C46"/>
    <w:rsid w:val="001577BB"/>
    <w:rsid w:val="00157B1E"/>
    <w:rsid w:val="001601EF"/>
    <w:rsid w:val="00160CD7"/>
    <w:rsid w:val="00163B76"/>
    <w:rsid w:val="0016636E"/>
    <w:rsid w:val="00166677"/>
    <w:rsid w:val="00172713"/>
    <w:rsid w:val="0017472B"/>
    <w:rsid w:val="0017688C"/>
    <w:rsid w:val="001779F0"/>
    <w:rsid w:val="00182D9D"/>
    <w:rsid w:val="0018406E"/>
    <w:rsid w:val="00184648"/>
    <w:rsid w:val="00185162"/>
    <w:rsid w:val="00185550"/>
    <w:rsid w:val="00185C31"/>
    <w:rsid w:val="001878C6"/>
    <w:rsid w:val="00191CE5"/>
    <w:rsid w:val="00195070"/>
    <w:rsid w:val="00196BCB"/>
    <w:rsid w:val="00196FEF"/>
    <w:rsid w:val="001A1F8A"/>
    <w:rsid w:val="001A2DB4"/>
    <w:rsid w:val="001A7C08"/>
    <w:rsid w:val="001B036F"/>
    <w:rsid w:val="001B1071"/>
    <w:rsid w:val="001B1AE3"/>
    <w:rsid w:val="001B1B58"/>
    <w:rsid w:val="001B41EB"/>
    <w:rsid w:val="001B4361"/>
    <w:rsid w:val="001B489F"/>
    <w:rsid w:val="001B7389"/>
    <w:rsid w:val="001C333B"/>
    <w:rsid w:val="001C64EB"/>
    <w:rsid w:val="001C7FF0"/>
    <w:rsid w:val="001D2DC4"/>
    <w:rsid w:val="001D3977"/>
    <w:rsid w:val="001D46E1"/>
    <w:rsid w:val="001E04D6"/>
    <w:rsid w:val="001E469C"/>
    <w:rsid w:val="001E4F4D"/>
    <w:rsid w:val="001F3EDA"/>
    <w:rsid w:val="001F5C04"/>
    <w:rsid w:val="001F6A3C"/>
    <w:rsid w:val="001F73E1"/>
    <w:rsid w:val="001F75B0"/>
    <w:rsid w:val="00202847"/>
    <w:rsid w:val="00204C5D"/>
    <w:rsid w:val="0021081C"/>
    <w:rsid w:val="00214C04"/>
    <w:rsid w:val="00217A1F"/>
    <w:rsid w:val="00220A4E"/>
    <w:rsid w:val="00221072"/>
    <w:rsid w:val="00221CDB"/>
    <w:rsid w:val="00221F5C"/>
    <w:rsid w:val="00225CE8"/>
    <w:rsid w:val="00226679"/>
    <w:rsid w:val="00226C69"/>
    <w:rsid w:val="002277A1"/>
    <w:rsid w:val="00230017"/>
    <w:rsid w:val="00230386"/>
    <w:rsid w:val="002313D1"/>
    <w:rsid w:val="002313E5"/>
    <w:rsid w:val="00237D4A"/>
    <w:rsid w:val="00243817"/>
    <w:rsid w:val="002469C9"/>
    <w:rsid w:val="00247D15"/>
    <w:rsid w:val="00247FB7"/>
    <w:rsid w:val="00250672"/>
    <w:rsid w:val="002506E4"/>
    <w:rsid w:val="00251C0C"/>
    <w:rsid w:val="0025295B"/>
    <w:rsid w:val="00252CBC"/>
    <w:rsid w:val="002539A6"/>
    <w:rsid w:val="00254F22"/>
    <w:rsid w:val="00255884"/>
    <w:rsid w:val="002567CF"/>
    <w:rsid w:val="00262DF0"/>
    <w:rsid w:val="00263CC7"/>
    <w:rsid w:val="00264504"/>
    <w:rsid w:val="00264A72"/>
    <w:rsid w:val="0026591D"/>
    <w:rsid w:val="00265E9B"/>
    <w:rsid w:val="00266371"/>
    <w:rsid w:val="002669CC"/>
    <w:rsid w:val="0026784C"/>
    <w:rsid w:val="0026798C"/>
    <w:rsid w:val="00270F5B"/>
    <w:rsid w:val="00271F33"/>
    <w:rsid w:val="00272A02"/>
    <w:rsid w:val="00273580"/>
    <w:rsid w:val="002842F2"/>
    <w:rsid w:val="002859E3"/>
    <w:rsid w:val="00285CC0"/>
    <w:rsid w:val="00291A04"/>
    <w:rsid w:val="0029575D"/>
    <w:rsid w:val="00296513"/>
    <w:rsid w:val="00296BBB"/>
    <w:rsid w:val="002A0962"/>
    <w:rsid w:val="002A1B61"/>
    <w:rsid w:val="002A2685"/>
    <w:rsid w:val="002A4028"/>
    <w:rsid w:val="002A7E7C"/>
    <w:rsid w:val="002B17F0"/>
    <w:rsid w:val="002B3A35"/>
    <w:rsid w:val="002B3D5A"/>
    <w:rsid w:val="002B4783"/>
    <w:rsid w:val="002B4DE1"/>
    <w:rsid w:val="002B4F53"/>
    <w:rsid w:val="002B7536"/>
    <w:rsid w:val="002C07D7"/>
    <w:rsid w:val="002C0833"/>
    <w:rsid w:val="002C3037"/>
    <w:rsid w:val="002D2049"/>
    <w:rsid w:val="002D22E1"/>
    <w:rsid w:val="002D23BF"/>
    <w:rsid w:val="002E304A"/>
    <w:rsid w:val="002F20B3"/>
    <w:rsid w:val="002F23B3"/>
    <w:rsid w:val="002F700A"/>
    <w:rsid w:val="003017B9"/>
    <w:rsid w:val="00302ACC"/>
    <w:rsid w:val="00303B04"/>
    <w:rsid w:val="00306D06"/>
    <w:rsid w:val="00311AB8"/>
    <w:rsid w:val="00312331"/>
    <w:rsid w:val="0031631B"/>
    <w:rsid w:val="00324284"/>
    <w:rsid w:val="00327D9F"/>
    <w:rsid w:val="0033389E"/>
    <w:rsid w:val="003346A0"/>
    <w:rsid w:val="00334CC0"/>
    <w:rsid w:val="0034112C"/>
    <w:rsid w:val="0034270A"/>
    <w:rsid w:val="0034539C"/>
    <w:rsid w:val="003465C1"/>
    <w:rsid w:val="0035101F"/>
    <w:rsid w:val="00351359"/>
    <w:rsid w:val="003527AB"/>
    <w:rsid w:val="00356C98"/>
    <w:rsid w:val="00361988"/>
    <w:rsid w:val="0036353C"/>
    <w:rsid w:val="0036366F"/>
    <w:rsid w:val="00364C1E"/>
    <w:rsid w:val="0036653F"/>
    <w:rsid w:val="00366661"/>
    <w:rsid w:val="00370D1E"/>
    <w:rsid w:val="00371178"/>
    <w:rsid w:val="00371272"/>
    <w:rsid w:val="003733E6"/>
    <w:rsid w:val="00375CE7"/>
    <w:rsid w:val="00380446"/>
    <w:rsid w:val="003822F0"/>
    <w:rsid w:val="00384DB7"/>
    <w:rsid w:val="00385980"/>
    <w:rsid w:val="00385B8F"/>
    <w:rsid w:val="00390366"/>
    <w:rsid w:val="003A0135"/>
    <w:rsid w:val="003A46E2"/>
    <w:rsid w:val="003B2C3F"/>
    <w:rsid w:val="003B5891"/>
    <w:rsid w:val="003B7B4D"/>
    <w:rsid w:val="003C146A"/>
    <w:rsid w:val="003C1E33"/>
    <w:rsid w:val="003C225C"/>
    <w:rsid w:val="003C2412"/>
    <w:rsid w:val="003C4674"/>
    <w:rsid w:val="003C6EA5"/>
    <w:rsid w:val="003D2245"/>
    <w:rsid w:val="003D26E2"/>
    <w:rsid w:val="003D3575"/>
    <w:rsid w:val="003D63FE"/>
    <w:rsid w:val="003E08F5"/>
    <w:rsid w:val="003E2EF6"/>
    <w:rsid w:val="003E319D"/>
    <w:rsid w:val="003E4791"/>
    <w:rsid w:val="003E5949"/>
    <w:rsid w:val="003E744A"/>
    <w:rsid w:val="003F0758"/>
    <w:rsid w:val="003F0A58"/>
    <w:rsid w:val="003F3838"/>
    <w:rsid w:val="003F3D61"/>
    <w:rsid w:val="003F56B6"/>
    <w:rsid w:val="003F6A33"/>
    <w:rsid w:val="003F791E"/>
    <w:rsid w:val="003F7E06"/>
    <w:rsid w:val="0040116B"/>
    <w:rsid w:val="004012E1"/>
    <w:rsid w:val="004029D7"/>
    <w:rsid w:val="0040308C"/>
    <w:rsid w:val="00404F39"/>
    <w:rsid w:val="0040686A"/>
    <w:rsid w:val="00407228"/>
    <w:rsid w:val="00410B19"/>
    <w:rsid w:val="00412655"/>
    <w:rsid w:val="00412DE3"/>
    <w:rsid w:val="00412E34"/>
    <w:rsid w:val="004141EA"/>
    <w:rsid w:val="004169BB"/>
    <w:rsid w:val="004179BA"/>
    <w:rsid w:val="00420678"/>
    <w:rsid w:val="00421B6D"/>
    <w:rsid w:val="004239F5"/>
    <w:rsid w:val="00423B24"/>
    <w:rsid w:val="0042684A"/>
    <w:rsid w:val="00426C1D"/>
    <w:rsid w:val="004276AD"/>
    <w:rsid w:val="00432519"/>
    <w:rsid w:val="00433828"/>
    <w:rsid w:val="004357F5"/>
    <w:rsid w:val="0044155E"/>
    <w:rsid w:val="00443DF9"/>
    <w:rsid w:val="0044446B"/>
    <w:rsid w:val="00445174"/>
    <w:rsid w:val="00445E76"/>
    <w:rsid w:val="00445E9B"/>
    <w:rsid w:val="0045190F"/>
    <w:rsid w:val="0045386D"/>
    <w:rsid w:val="00456B51"/>
    <w:rsid w:val="0046077B"/>
    <w:rsid w:val="00460A1E"/>
    <w:rsid w:val="00461061"/>
    <w:rsid w:val="00462657"/>
    <w:rsid w:val="00464995"/>
    <w:rsid w:val="00467008"/>
    <w:rsid w:val="00467ECB"/>
    <w:rsid w:val="00470AEA"/>
    <w:rsid w:val="00472ED6"/>
    <w:rsid w:val="00475F14"/>
    <w:rsid w:val="00476D74"/>
    <w:rsid w:val="00477146"/>
    <w:rsid w:val="00477A14"/>
    <w:rsid w:val="00477B18"/>
    <w:rsid w:val="00477B9C"/>
    <w:rsid w:val="004806FC"/>
    <w:rsid w:val="004817CD"/>
    <w:rsid w:val="004820FF"/>
    <w:rsid w:val="00486F09"/>
    <w:rsid w:val="00490908"/>
    <w:rsid w:val="00492693"/>
    <w:rsid w:val="0049374E"/>
    <w:rsid w:val="00494C38"/>
    <w:rsid w:val="004A2700"/>
    <w:rsid w:val="004A4DD1"/>
    <w:rsid w:val="004B1E01"/>
    <w:rsid w:val="004B21D1"/>
    <w:rsid w:val="004B271E"/>
    <w:rsid w:val="004B2CEB"/>
    <w:rsid w:val="004B338E"/>
    <w:rsid w:val="004B3AE0"/>
    <w:rsid w:val="004B5324"/>
    <w:rsid w:val="004B675A"/>
    <w:rsid w:val="004B7AE3"/>
    <w:rsid w:val="004C3DF3"/>
    <w:rsid w:val="004C54B9"/>
    <w:rsid w:val="004D2D36"/>
    <w:rsid w:val="004D535A"/>
    <w:rsid w:val="004D6A95"/>
    <w:rsid w:val="004D703A"/>
    <w:rsid w:val="004D7CEB"/>
    <w:rsid w:val="004E2A85"/>
    <w:rsid w:val="004E363F"/>
    <w:rsid w:val="004E3A7E"/>
    <w:rsid w:val="004E5479"/>
    <w:rsid w:val="004E5A21"/>
    <w:rsid w:val="004E5DA5"/>
    <w:rsid w:val="004F30CC"/>
    <w:rsid w:val="004F5F0C"/>
    <w:rsid w:val="004F6B0A"/>
    <w:rsid w:val="004F727F"/>
    <w:rsid w:val="005001B0"/>
    <w:rsid w:val="00500C6B"/>
    <w:rsid w:val="00503815"/>
    <w:rsid w:val="00504C0D"/>
    <w:rsid w:val="005120E9"/>
    <w:rsid w:val="005121A3"/>
    <w:rsid w:val="00517E37"/>
    <w:rsid w:val="00521BC7"/>
    <w:rsid w:val="005242D9"/>
    <w:rsid w:val="005259CD"/>
    <w:rsid w:val="00530BE7"/>
    <w:rsid w:val="00532B27"/>
    <w:rsid w:val="005335B1"/>
    <w:rsid w:val="00534537"/>
    <w:rsid w:val="00534D05"/>
    <w:rsid w:val="00535DBB"/>
    <w:rsid w:val="005464BE"/>
    <w:rsid w:val="00552238"/>
    <w:rsid w:val="005543FB"/>
    <w:rsid w:val="005572B7"/>
    <w:rsid w:val="005600EE"/>
    <w:rsid w:val="00560A97"/>
    <w:rsid w:val="005613A0"/>
    <w:rsid w:val="00562AF3"/>
    <w:rsid w:val="00564B4D"/>
    <w:rsid w:val="00567D7F"/>
    <w:rsid w:val="005729A2"/>
    <w:rsid w:val="00574575"/>
    <w:rsid w:val="00576BCE"/>
    <w:rsid w:val="00577B4E"/>
    <w:rsid w:val="00584385"/>
    <w:rsid w:val="00584679"/>
    <w:rsid w:val="00584D69"/>
    <w:rsid w:val="0058573F"/>
    <w:rsid w:val="005858D6"/>
    <w:rsid w:val="0058763F"/>
    <w:rsid w:val="00587E98"/>
    <w:rsid w:val="005904E9"/>
    <w:rsid w:val="00592107"/>
    <w:rsid w:val="0059327E"/>
    <w:rsid w:val="00595179"/>
    <w:rsid w:val="00595DE9"/>
    <w:rsid w:val="005A2991"/>
    <w:rsid w:val="005A3490"/>
    <w:rsid w:val="005B1929"/>
    <w:rsid w:val="005B2623"/>
    <w:rsid w:val="005B4D6D"/>
    <w:rsid w:val="005B7661"/>
    <w:rsid w:val="005C0148"/>
    <w:rsid w:val="005C152A"/>
    <w:rsid w:val="005C1CF8"/>
    <w:rsid w:val="005C1E68"/>
    <w:rsid w:val="005C294E"/>
    <w:rsid w:val="005C4420"/>
    <w:rsid w:val="005C699A"/>
    <w:rsid w:val="005D0124"/>
    <w:rsid w:val="005D4101"/>
    <w:rsid w:val="005D454B"/>
    <w:rsid w:val="005D4BF2"/>
    <w:rsid w:val="005D6CD1"/>
    <w:rsid w:val="005D7690"/>
    <w:rsid w:val="005F1695"/>
    <w:rsid w:val="005F1DF1"/>
    <w:rsid w:val="005F7C17"/>
    <w:rsid w:val="00603F3E"/>
    <w:rsid w:val="00605193"/>
    <w:rsid w:val="0061194F"/>
    <w:rsid w:val="006142E9"/>
    <w:rsid w:val="00614472"/>
    <w:rsid w:val="006167DA"/>
    <w:rsid w:val="00621401"/>
    <w:rsid w:val="00621883"/>
    <w:rsid w:val="006242C8"/>
    <w:rsid w:val="0062594A"/>
    <w:rsid w:val="00625BD6"/>
    <w:rsid w:val="00626BA9"/>
    <w:rsid w:val="00627AC0"/>
    <w:rsid w:val="0063114A"/>
    <w:rsid w:val="00631A83"/>
    <w:rsid w:val="00631E6D"/>
    <w:rsid w:val="00632427"/>
    <w:rsid w:val="00632A8E"/>
    <w:rsid w:val="0063429F"/>
    <w:rsid w:val="0063449E"/>
    <w:rsid w:val="00636E69"/>
    <w:rsid w:val="006410BC"/>
    <w:rsid w:val="00644D00"/>
    <w:rsid w:val="00645AC1"/>
    <w:rsid w:val="006525E2"/>
    <w:rsid w:val="006525E8"/>
    <w:rsid w:val="00652B2D"/>
    <w:rsid w:val="0065448D"/>
    <w:rsid w:val="0067097D"/>
    <w:rsid w:val="00674A53"/>
    <w:rsid w:val="006764E5"/>
    <w:rsid w:val="006767B4"/>
    <w:rsid w:val="00676E79"/>
    <w:rsid w:val="00681EF7"/>
    <w:rsid w:val="006827E9"/>
    <w:rsid w:val="00684B5C"/>
    <w:rsid w:val="0068542B"/>
    <w:rsid w:val="00696706"/>
    <w:rsid w:val="0069709B"/>
    <w:rsid w:val="006A06BB"/>
    <w:rsid w:val="006A2C2C"/>
    <w:rsid w:val="006A2EE6"/>
    <w:rsid w:val="006A3552"/>
    <w:rsid w:val="006A497F"/>
    <w:rsid w:val="006A6D39"/>
    <w:rsid w:val="006A6F1D"/>
    <w:rsid w:val="006A7594"/>
    <w:rsid w:val="006B2C72"/>
    <w:rsid w:val="006B31B4"/>
    <w:rsid w:val="006B519C"/>
    <w:rsid w:val="006B61A6"/>
    <w:rsid w:val="006B635F"/>
    <w:rsid w:val="006B7E72"/>
    <w:rsid w:val="006C2B35"/>
    <w:rsid w:val="006C3982"/>
    <w:rsid w:val="006C4E60"/>
    <w:rsid w:val="006C6419"/>
    <w:rsid w:val="006C6B01"/>
    <w:rsid w:val="006D498E"/>
    <w:rsid w:val="006D6124"/>
    <w:rsid w:val="006D643A"/>
    <w:rsid w:val="006D71BB"/>
    <w:rsid w:val="006D7917"/>
    <w:rsid w:val="006E2B28"/>
    <w:rsid w:val="006E54D8"/>
    <w:rsid w:val="006E56DE"/>
    <w:rsid w:val="006E7BF3"/>
    <w:rsid w:val="006F01CF"/>
    <w:rsid w:val="006F2029"/>
    <w:rsid w:val="006F3280"/>
    <w:rsid w:val="006F44B8"/>
    <w:rsid w:val="00707C56"/>
    <w:rsid w:val="00710B1A"/>
    <w:rsid w:val="007119DA"/>
    <w:rsid w:val="00712CD1"/>
    <w:rsid w:val="00714CEE"/>
    <w:rsid w:val="00715D19"/>
    <w:rsid w:val="00721FE1"/>
    <w:rsid w:val="00723FB3"/>
    <w:rsid w:val="007245BF"/>
    <w:rsid w:val="00727299"/>
    <w:rsid w:val="00727449"/>
    <w:rsid w:val="00727944"/>
    <w:rsid w:val="00732EF9"/>
    <w:rsid w:val="00734DBF"/>
    <w:rsid w:val="0073582A"/>
    <w:rsid w:val="00737862"/>
    <w:rsid w:val="00746E69"/>
    <w:rsid w:val="007503B2"/>
    <w:rsid w:val="007509EF"/>
    <w:rsid w:val="00753991"/>
    <w:rsid w:val="0075484B"/>
    <w:rsid w:val="00756788"/>
    <w:rsid w:val="00756A24"/>
    <w:rsid w:val="0076067C"/>
    <w:rsid w:val="00760A2E"/>
    <w:rsid w:val="007663E5"/>
    <w:rsid w:val="0077146C"/>
    <w:rsid w:val="00775D9C"/>
    <w:rsid w:val="00776B60"/>
    <w:rsid w:val="00777CBB"/>
    <w:rsid w:val="0078089D"/>
    <w:rsid w:val="007813A9"/>
    <w:rsid w:val="00782330"/>
    <w:rsid w:val="00784608"/>
    <w:rsid w:val="0079617A"/>
    <w:rsid w:val="00797C31"/>
    <w:rsid w:val="007A0533"/>
    <w:rsid w:val="007A1228"/>
    <w:rsid w:val="007A2A58"/>
    <w:rsid w:val="007A39D6"/>
    <w:rsid w:val="007A7057"/>
    <w:rsid w:val="007A7703"/>
    <w:rsid w:val="007A7CD9"/>
    <w:rsid w:val="007B0509"/>
    <w:rsid w:val="007B1AF4"/>
    <w:rsid w:val="007B2DF4"/>
    <w:rsid w:val="007B378A"/>
    <w:rsid w:val="007B3DCE"/>
    <w:rsid w:val="007B50D4"/>
    <w:rsid w:val="007B6042"/>
    <w:rsid w:val="007B7312"/>
    <w:rsid w:val="007B7AF2"/>
    <w:rsid w:val="007C24A7"/>
    <w:rsid w:val="007C3DA2"/>
    <w:rsid w:val="007C49EC"/>
    <w:rsid w:val="007C6052"/>
    <w:rsid w:val="007C69BE"/>
    <w:rsid w:val="007C7F4E"/>
    <w:rsid w:val="007D0C38"/>
    <w:rsid w:val="007D17C8"/>
    <w:rsid w:val="007D7542"/>
    <w:rsid w:val="007E17CF"/>
    <w:rsid w:val="007F006D"/>
    <w:rsid w:val="007F0FAC"/>
    <w:rsid w:val="007F3D50"/>
    <w:rsid w:val="007F47FE"/>
    <w:rsid w:val="007F5503"/>
    <w:rsid w:val="007F7234"/>
    <w:rsid w:val="00801D86"/>
    <w:rsid w:val="00802ABE"/>
    <w:rsid w:val="008036F2"/>
    <w:rsid w:val="008041F7"/>
    <w:rsid w:val="0080542B"/>
    <w:rsid w:val="00805701"/>
    <w:rsid w:val="00807A99"/>
    <w:rsid w:val="00811CBB"/>
    <w:rsid w:val="0081215D"/>
    <w:rsid w:val="0081244B"/>
    <w:rsid w:val="00822510"/>
    <w:rsid w:val="008236BD"/>
    <w:rsid w:val="0082379C"/>
    <w:rsid w:val="0082462C"/>
    <w:rsid w:val="0082666F"/>
    <w:rsid w:val="00832BC2"/>
    <w:rsid w:val="00832C31"/>
    <w:rsid w:val="008348D9"/>
    <w:rsid w:val="0083495F"/>
    <w:rsid w:val="008374B6"/>
    <w:rsid w:val="00837B72"/>
    <w:rsid w:val="0084249C"/>
    <w:rsid w:val="0085163B"/>
    <w:rsid w:val="00851E1B"/>
    <w:rsid w:val="0085460A"/>
    <w:rsid w:val="008564F0"/>
    <w:rsid w:val="00857C32"/>
    <w:rsid w:val="0086201E"/>
    <w:rsid w:val="008626FD"/>
    <w:rsid w:val="00862715"/>
    <w:rsid w:val="00862FC6"/>
    <w:rsid w:val="00863080"/>
    <w:rsid w:val="00863644"/>
    <w:rsid w:val="00864795"/>
    <w:rsid w:val="00866681"/>
    <w:rsid w:val="0086699F"/>
    <w:rsid w:val="00867703"/>
    <w:rsid w:val="00867AB4"/>
    <w:rsid w:val="00871D55"/>
    <w:rsid w:val="008723AB"/>
    <w:rsid w:val="00873F6D"/>
    <w:rsid w:val="0087404B"/>
    <w:rsid w:val="008742B5"/>
    <w:rsid w:val="0087582E"/>
    <w:rsid w:val="00877234"/>
    <w:rsid w:val="00880EAA"/>
    <w:rsid w:val="00882FC0"/>
    <w:rsid w:val="008837E7"/>
    <w:rsid w:val="008840BA"/>
    <w:rsid w:val="0088536B"/>
    <w:rsid w:val="00886A03"/>
    <w:rsid w:val="00891A1D"/>
    <w:rsid w:val="00895A57"/>
    <w:rsid w:val="0089687A"/>
    <w:rsid w:val="00896DE2"/>
    <w:rsid w:val="008A07AA"/>
    <w:rsid w:val="008A300F"/>
    <w:rsid w:val="008A4205"/>
    <w:rsid w:val="008A6E1B"/>
    <w:rsid w:val="008A71BE"/>
    <w:rsid w:val="008A7D3F"/>
    <w:rsid w:val="008B1D51"/>
    <w:rsid w:val="008B4681"/>
    <w:rsid w:val="008B55E7"/>
    <w:rsid w:val="008B6B0B"/>
    <w:rsid w:val="008B78ED"/>
    <w:rsid w:val="008B7C33"/>
    <w:rsid w:val="008C1CA9"/>
    <w:rsid w:val="008C59A5"/>
    <w:rsid w:val="008C6952"/>
    <w:rsid w:val="008C70E0"/>
    <w:rsid w:val="008C7962"/>
    <w:rsid w:val="008D0D13"/>
    <w:rsid w:val="008D3A9D"/>
    <w:rsid w:val="008D4CAB"/>
    <w:rsid w:val="008D6E18"/>
    <w:rsid w:val="008D7C84"/>
    <w:rsid w:val="008E090F"/>
    <w:rsid w:val="008E1BA4"/>
    <w:rsid w:val="008E45AB"/>
    <w:rsid w:val="008E563A"/>
    <w:rsid w:val="008E608F"/>
    <w:rsid w:val="008E68D9"/>
    <w:rsid w:val="008F0312"/>
    <w:rsid w:val="008F06D6"/>
    <w:rsid w:val="008F1B1E"/>
    <w:rsid w:val="008F28A3"/>
    <w:rsid w:val="008F34BF"/>
    <w:rsid w:val="008F79DB"/>
    <w:rsid w:val="00901EF6"/>
    <w:rsid w:val="009024ED"/>
    <w:rsid w:val="0090380F"/>
    <w:rsid w:val="00910FAB"/>
    <w:rsid w:val="009140B2"/>
    <w:rsid w:val="00915D7F"/>
    <w:rsid w:val="00917AA4"/>
    <w:rsid w:val="00920C1C"/>
    <w:rsid w:val="009263DF"/>
    <w:rsid w:val="0092682C"/>
    <w:rsid w:val="00926FD6"/>
    <w:rsid w:val="00932278"/>
    <w:rsid w:val="00934215"/>
    <w:rsid w:val="009370AB"/>
    <w:rsid w:val="00940F5E"/>
    <w:rsid w:val="009429C3"/>
    <w:rsid w:val="00944F6D"/>
    <w:rsid w:val="009455D9"/>
    <w:rsid w:val="00950AE0"/>
    <w:rsid w:val="0095259E"/>
    <w:rsid w:val="009550E2"/>
    <w:rsid w:val="00955C05"/>
    <w:rsid w:val="00957E6A"/>
    <w:rsid w:val="0096012F"/>
    <w:rsid w:val="00961F6A"/>
    <w:rsid w:val="00962359"/>
    <w:rsid w:val="009647A4"/>
    <w:rsid w:val="00964897"/>
    <w:rsid w:val="0096680A"/>
    <w:rsid w:val="00971E34"/>
    <w:rsid w:val="00972493"/>
    <w:rsid w:val="00973986"/>
    <w:rsid w:val="009741DC"/>
    <w:rsid w:val="00974569"/>
    <w:rsid w:val="00974CD1"/>
    <w:rsid w:val="009770C9"/>
    <w:rsid w:val="00986BC2"/>
    <w:rsid w:val="00987FE9"/>
    <w:rsid w:val="009907CB"/>
    <w:rsid w:val="00991856"/>
    <w:rsid w:val="00992AA2"/>
    <w:rsid w:val="009932E7"/>
    <w:rsid w:val="009944E3"/>
    <w:rsid w:val="00994739"/>
    <w:rsid w:val="009955E8"/>
    <w:rsid w:val="00997479"/>
    <w:rsid w:val="00997617"/>
    <w:rsid w:val="009A12FF"/>
    <w:rsid w:val="009A3BFB"/>
    <w:rsid w:val="009A6B23"/>
    <w:rsid w:val="009A7545"/>
    <w:rsid w:val="009B0A53"/>
    <w:rsid w:val="009B1E78"/>
    <w:rsid w:val="009B704B"/>
    <w:rsid w:val="009B7A3B"/>
    <w:rsid w:val="009C2D4B"/>
    <w:rsid w:val="009C4974"/>
    <w:rsid w:val="009D1395"/>
    <w:rsid w:val="009D1933"/>
    <w:rsid w:val="009D2449"/>
    <w:rsid w:val="009D41DB"/>
    <w:rsid w:val="009D58F6"/>
    <w:rsid w:val="009D640D"/>
    <w:rsid w:val="009D66AE"/>
    <w:rsid w:val="009D70A4"/>
    <w:rsid w:val="009D7F81"/>
    <w:rsid w:val="009E0B0B"/>
    <w:rsid w:val="009E2548"/>
    <w:rsid w:val="009E4745"/>
    <w:rsid w:val="009E74EF"/>
    <w:rsid w:val="009F030F"/>
    <w:rsid w:val="009F03E8"/>
    <w:rsid w:val="009F3154"/>
    <w:rsid w:val="009F6D1B"/>
    <w:rsid w:val="009F7426"/>
    <w:rsid w:val="009F7DCB"/>
    <w:rsid w:val="00A00B55"/>
    <w:rsid w:val="00A01B49"/>
    <w:rsid w:val="00A0273C"/>
    <w:rsid w:val="00A04435"/>
    <w:rsid w:val="00A05286"/>
    <w:rsid w:val="00A05DFE"/>
    <w:rsid w:val="00A15065"/>
    <w:rsid w:val="00A16C4E"/>
    <w:rsid w:val="00A22502"/>
    <w:rsid w:val="00A33709"/>
    <w:rsid w:val="00A35231"/>
    <w:rsid w:val="00A36A2B"/>
    <w:rsid w:val="00A4149B"/>
    <w:rsid w:val="00A42BAF"/>
    <w:rsid w:val="00A465D6"/>
    <w:rsid w:val="00A53DD6"/>
    <w:rsid w:val="00A54460"/>
    <w:rsid w:val="00A548A2"/>
    <w:rsid w:val="00A55AB5"/>
    <w:rsid w:val="00A56C2F"/>
    <w:rsid w:val="00A60854"/>
    <w:rsid w:val="00A60CD8"/>
    <w:rsid w:val="00A6295D"/>
    <w:rsid w:val="00A62EEE"/>
    <w:rsid w:val="00A63FC7"/>
    <w:rsid w:val="00A705FB"/>
    <w:rsid w:val="00A745EA"/>
    <w:rsid w:val="00A74E0F"/>
    <w:rsid w:val="00A75312"/>
    <w:rsid w:val="00A76D6B"/>
    <w:rsid w:val="00A77C05"/>
    <w:rsid w:val="00A81806"/>
    <w:rsid w:val="00A848DC"/>
    <w:rsid w:val="00A84CE5"/>
    <w:rsid w:val="00A85F4F"/>
    <w:rsid w:val="00A87631"/>
    <w:rsid w:val="00A90B24"/>
    <w:rsid w:val="00A966F5"/>
    <w:rsid w:val="00A96B11"/>
    <w:rsid w:val="00AA06A3"/>
    <w:rsid w:val="00AA1F7C"/>
    <w:rsid w:val="00AA29E5"/>
    <w:rsid w:val="00AA3B58"/>
    <w:rsid w:val="00AA42C8"/>
    <w:rsid w:val="00AA65C4"/>
    <w:rsid w:val="00AB24FA"/>
    <w:rsid w:val="00AB2D94"/>
    <w:rsid w:val="00AB5D90"/>
    <w:rsid w:val="00AC20B1"/>
    <w:rsid w:val="00AD33B9"/>
    <w:rsid w:val="00AD4D46"/>
    <w:rsid w:val="00AD4EEC"/>
    <w:rsid w:val="00AE2655"/>
    <w:rsid w:val="00AE7D14"/>
    <w:rsid w:val="00AF1D7A"/>
    <w:rsid w:val="00B030A0"/>
    <w:rsid w:val="00B04E6D"/>
    <w:rsid w:val="00B07BCE"/>
    <w:rsid w:val="00B10E8F"/>
    <w:rsid w:val="00B1135F"/>
    <w:rsid w:val="00B118A6"/>
    <w:rsid w:val="00B156DA"/>
    <w:rsid w:val="00B17BC6"/>
    <w:rsid w:val="00B17D1A"/>
    <w:rsid w:val="00B2053A"/>
    <w:rsid w:val="00B20F1B"/>
    <w:rsid w:val="00B21063"/>
    <w:rsid w:val="00B2276B"/>
    <w:rsid w:val="00B228B7"/>
    <w:rsid w:val="00B22C51"/>
    <w:rsid w:val="00B255BD"/>
    <w:rsid w:val="00B30ED3"/>
    <w:rsid w:val="00B315AD"/>
    <w:rsid w:val="00B318C0"/>
    <w:rsid w:val="00B32997"/>
    <w:rsid w:val="00B33302"/>
    <w:rsid w:val="00B3475A"/>
    <w:rsid w:val="00B4038E"/>
    <w:rsid w:val="00B44721"/>
    <w:rsid w:val="00B52FF5"/>
    <w:rsid w:val="00B533FA"/>
    <w:rsid w:val="00B534EF"/>
    <w:rsid w:val="00B541A1"/>
    <w:rsid w:val="00B5675B"/>
    <w:rsid w:val="00B56B24"/>
    <w:rsid w:val="00B57221"/>
    <w:rsid w:val="00B57D4F"/>
    <w:rsid w:val="00B6047C"/>
    <w:rsid w:val="00B63E7C"/>
    <w:rsid w:val="00B7034A"/>
    <w:rsid w:val="00B706ED"/>
    <w:rsid w:val="00B71BD3"/>
    <w:rsid w:val="00B72F98"/>
    <w:rsid w:val="00B7304D"/>
    <w:rsid w:val="00B75F57"/>
    <w:rsid w:val="00B76A40"/>
    <w:rsid w:val="00B770CF"/>
    <w:rsid w:val="00B800DC"/>
    <w:rsid w:val="00B82FBF"/>
    <w:rsid w:val="00B839E7"/>
    <w:rsid w:val="00B84555"/>
    <w:rsid w:val="00B86CE9"/>
    <w:rsid w:val="00BA2EA6"/>
    <w:rsid w:val="00BA31E4"/>
    <w:rsid w:val="00BA40AF"/>
    <w:rsid w:val="00BA4668"/>
    <w:rsid w:val="00BB0447"/>
    <w:rsid w:val="00BB1B36"/>
    <w:rsid w:val="00BB262E"/>
    <w:rsid w:val="00BB29EB"/>
    <w:rsid w:val="00BB4239"/>
    <w:rsid w:val="00BB4DC6"/>
    <w:rsid w:val="00BB7231"/>
    <w:rsid w:val="00BC0192"/>
    <w:rsid w:val="00BC055C"/>
    <w:rsid w:val="00BC120E"/>
    <w:rsid w:val="00BC1363"/>
    <w:rsid w:val="00BC1566"/>
    <w:rsid w:val="00BC3FB3"/>
    <w:rsid w:val="00BC5A4B"/>
    <w:rsid w:val="00BC78EB"/>
    <w:rsid w:val="00BD5C6D"/>
    <w:rsid w:val="00BE014E"/>
    <w:rsid w:val="00BE468C"/>
    <w:rsid w:val="00BE58C5"/>
    <w:rsid w:val="00BE5D35"/>
    <w:rsid w:val="00BE7CC8"/>
    <w:rsid w:val="00BF27FE"/>
    <w:rsid w:val="00BF28DB"/>
    <w:rsid w:val="00BF4B60"/>
    <w:rsid w:val="00BF53FA"/>
    <w:rsid w:val="00BF5A79"/>
    <w:rsid w:val="00C04C75"/>
    <w:rsid w:val="00C050EB"/>
    <w:rsid w:val="00C052F7"/>
    <w:rsid w:val="00C056FF"/>
    <w:rsid w:val="00C066C6"/>
    <w:rsid w:val="00C129EB"/>
    <w:rsid w:val="00C12BA8"/>
    <w:rsid w:val="00C161B9"/>
    <w:rsid w:val="00C16254"/>
    <w:rsid w:val="00C16905"/>
    <w:rsid w:val="00C16D31"/>
    <w:rsid w:val="00C217E4"/>
    <w:rsid w:val="00C24DA7"/>
    <w:rsid w:val="00C2563D"/>
    <w:rsid w:val="00C272CF"/>
    <w:rsid w:val="00C305B2"/>
    <w:rsid w:val="00C340BA"/>
    <w:rsid w:val="00C34232"/>
    <w:rsid w:val="00C34A31"/>
    <w:rsid w:val="00C404DE"/>
    <w:rsid w:val="00C43112"/>
    <w:rsid w:val="00C4724E"/>
    <w:rsid w:val="00C472F0"/>
    <w:rsid w:val="00C47F55"/>
    <w:rsid w:val="00C47FB5"/>
    <w:rsid w:val="00C52250"/>
    <w:rsid w:val="00C5225A"/>
    <w:rsid w:val="00C5458D"/>
    <w:rsid w:val="00C67EA5"/>
    <w:rsid w:val="00C71ACF"/>
    <w:rsid w:val="00C72296"/>
    <w:rsid w:val="00C73950"/>
    <w:rsid w:val="00C73EC7"/>
    <w:rsid w:val="00C74CD4"/>
    <w:rsid w:val="00C74D8C"/>
    <w:rsid w:val="00C815A7"/>
    <w:rsid w:val="00C82114"/>
    <w:rsid w:val="00C8304D"/>
    <w:rsid w:val="00C83461"/>
    <w:rsid w:val="00C84871"/>
    <w:rsid w:val="00C85774"/>
    <w:rsid w:val="00C87F0D"/>
    <w:rsid w:val="00C90140"/>
    <w:rsid w:val="00C902A7"/>
    <w:rsid w:val="00C91986"/>
    <w:rsid w:val="00C9220C"/>
    <w:rsid w:val="00C965BC"/>
    <w:rsid w:val="00C97487"/>
    <w:rsid w:val="00CA0BB4"/>
    <w:rsid w:val="00CA1361"/>
    <w:rsid w:val="00CA300F"/>
    <w:rsid w:val="00CA3AAD"/>
    <w:rsid w:val="00CA588E"/>
    <w:rsid w:val="00CB01A8"/>
    <w:rsid w:val="00CB1F8E"/>
    <w:rsid w:val="00CB22FF"/>
    <w:rsid w:val="00CB2CEF"/>
    <w:rsid w:val="00CB2F30"/>
    <w:rsid w:val="00CB7E8B"/>
    <w:rsid w:val="00CC457F"/>
    <w:rsid w:val="00CC56F1"/>
    <w:rsid w:val="00CC61FD"/>
    <w:rsid w:val="00CC71B0"/>
    <w:rsid w:val="00CE1246"/>
    <w:rsid w:val="00CE2A9E"/>
    <w:rsid w:val="00CE2BDD"/>
    <w:rsid w:val="00CE54B2"/>
    <w:rsid w:val="00CE5AF9"/>
    <w:rsid w:val="00CE62C9"/>
    <w:rsid w:val="00CE7080"/>
    <w:rsid w:val="00CE775C"/>
    <w:rsid w:val="00CE7F03"/>
    <w:rsid w:val="00CF1702"/>
    <w:rsid w:val="00CF1763"/>
    <w:rsid w:val="00CF3FFB"/>
    <w:rsid w:val="00D0126D"/>
    <w:rsid w:val="00D01367"/>
    <w:rsid w:val="00D02518"/>
    <w:rsid w:val="00D03188"/>
    <w:rsid w:val="00D065DA"/>
    <w:rsid w:val="00D07987"/>
    <w:rsid w:val="00D10194"/>
    <w:rsid w:val="00D12469"/>
    <w:rsid w:val="00D13D4D"/>
    <w:rsid w:val="00D14DF8"/>
    <w:rsid w:val="00D152C5"/>
    <w:rsid w:val="00D154FA"/>
    <w:rsid w:val="00D16842"/>
    <w:rsid w:val="00D17298"/>
    <w:rsid w:val="00D17B49"/>
    <w:rsid w:val="00D17E80"/>
    <w:rsid w:val="00D21153"/>
    <w:rsid w:val="00D22CA0"/>
    <w:rsid w:val="00D25031"/>
    <w:rsid w:val="00D25B92"/>
    <w:rsid w:val="00D32344"/>
    <w:rsid w:val="00D347D1"/>
    <w:rsid w:val="00D3571C"/>
    <w:rsid w:val="00D36EC9"/>
    <w:rsid w:val="00D37571"/>
    <w:rsid w:val="00D407BA"/>
    <w:rsid w:val="00D44434"/>
    <w:rsid w:val="00D44B02"/>
    <w:rsid w:val="00D52F2C"/>
    <w:rsid w:val="00D5342D"/>
    <w:rsid w:val="00D53C9E"/>
    <w:rsid w:val="00D567D6"/>
    <w:rsid w:val="00D6025F"/>
    <w:rsid w:val="00D611DA"/>
    <w:rsid w:val="00D61D1B"/>
    <w:rsid w:val="00D61D85"/>
    <w:rsid w:val="00D625F1"/>
    <w:rsid w:val="00D629B6"/>
    <w:rsid w:val="00D66015"/>
    <w:rsid w:val="00D73E4A"/>
    <w:rsid w:val="00D74E7B"/>
    <w:rsid w:val="00D758DE"/>
    <w:rsid w:val="00D77B92"/>
    <w:rsid w:val="00D80C06"/>
    <w:rsid w:val="00D80F0C"/>
    <w:rsid w:val="00D85594"/>
    <w:rsid w:val="00D92839"/>
    <w:rsid w:val="00D96CA5"/>
    <w:rsid w:val="00D973DA"/>
    <w:rsid w:val="00DA468E"/>
    <w:rsid w:val="00DA4A51"/>
    <w:rsid w:val="00DA4E10"/>
    <w:rsid w:val="00DB116B"/>
    <w:rsid w:val="00DB26F8"/>
    <w:rsid w:val="00DB7DD2"/>
    <w:rsid w:val="00DC099A"/>
    <w:rsid w:val="00DC27BF"/>
    <w:rsid w:val="00DC3CE3"/>
    <w:rsid w:val="00DC4E2F"/>
    <w:rsid w:val="00DC6867"/>
    <w:rsid w:val="00DC788C"/>
    <w:rsid w:val="00DD0B77"/>
    <w:rsid w:val="00DD2397"/>
    <w:rsid w:val="00DD245A"/>
    <w:rsid w:val="00DD34EF"/>
    <w:rsid w:val="00DD3B41"/>
    <w:rsid w:val="00DD47C8"/>
    <w:rsid w:val="00DE23A7"/>
    <w:rsid w:val="00DE3469"/>
    <w:rsid w:val="00DE5A2F"/>
    <w:rsid w:val="00DE79A8"/>
    <w:rsid w:val="00DF089E"/>
    <w:rsid w:val="00DF2DB3"/>
    <w:rsid w:val="00DF3A45"/>
    <w:rsid w:val="00DF3D63"/>
    <w:rsid w:val="00DF58FF"/>
    <w:rsid w:val="00DF6DE3"/>
    <w:rsid w:val="00DF6F84"/>
    <w:rsid w:val="00DF7EBA"/>
    <w:rsid w:val="00E03623"/>
    <w:rsid w:val="00E04C32"/>
    <w:rsid w:val="00E11938"/>
    <w:rsid w:val="00E123E5"/>
    <w:rsid w:val="00E17D1B"/>
    <w:rsid w:val="00E20F8E"/>
    <w:rsid w:val="00E21586"/>
    <w:rsid w:val="00E25C1D"/>
    <w:rsid w:val="00E27DA9"/>
    <w:rsid w:val="00E303B7"/>
    <w:rsid w:val="00E3093C"/>
    <w:rsid w:val="00E318C1"/>
    <w:rsid w:val="00E31DA1"/>
    <w:rsid w:val="00E32ABD"/>
    <w:rsid w:val="00E338A3"/>
    <w:rsid w:val="00E33E72"/>
    <w:rsid w:val="00E36917"/>
    <w:rsid w:val="00E43F36"/>
    <w:rsid w:val="00E46421"/>
    <w:rsid w:val="00E47303"/>
    <w:rsid w:val="00E4786D"/>
    <w:rsid w:val="00E52603"/>
    <w:rsid w:val="00E52CD5"/>
    <w:rsid w:val="00E55243"/>
    <w:rsid w:val="00E56A85"/>
    <w:rsid w:val="00E56C04"/>
    <w:rsid w:val="00E57407"/>
    <w:rsid w:val="00E62EDA"/>
    <w:rsid w:val="00E66157"/>
    <w:rsid w:val="00E66B97"/>
    <w:rsid w:val="00E7088D"/>
    <w:rsid w:val="00E763B4"/>
    <w:rsid w:val="00E80349"/>
    <w:rsid w:val="00E80DA0"/>
    <w:rsid w:val="00E815AD"/>
    <w:rsid w:val="00E823DD"/>
    <w:rsid w:val="00E831CE"/>
    <w:rsid w:val="00E846C2"/>
    <w:rsid w:val="00E85BA4"/>
    <w:rsid w:val="00E86AFC"/>
    <w:rsid w:val="00E91B8D"/>
    <w:rsid w:val="00E92F62"/>
    <w:rsid w:val="00E9494F"/>
    <w:rsid w:val="00E95577"/>
    <w:rsid w:val="00E97B11"/>
    <w:rsid w:val="00E97B62"/>
    <w:rsid w:val="00EA23C6"/>
    <w:rsid w:val="00EA37FC"/>
    <w:rsid w:val="00EA46EC"/>
    <w:rsid w:val="00EA7337"/>
    <w:rsid w:val="00EA76DA"/>
    <w:rsid w:val="00EB117C"/>
    <w:rsid w:val="00EB1D73"/>
    <w:rsid w:val="00EB3FCD"/>
    <w:rsid w:val="00EB4E03"/>
    <w:rsid w:val="00EB59FF"/>
    <w:rsid w:val="00EB5C7C"/>
    <w:rsid w:val="00EB61E5"/>
    <w:rsid w:val="00EB68EC"/>
    <w:rsid w:val="00EB7194"/>
    <w:rsid w:val="00EC1914"/>
    <w:rsid w:val="00EC4702"/>
    <w:rsid w:val="00ED4A3E"/>
    <w:rsid w:val="00ED6213"/>
    <w:rsid w:val="00ED6DE1"/>
    <w:rsid w:val="00EE2786"/>
    <w:rsid w:val="00EE590A"/>
    <w:rsid w:val="00EE65FC"/>
    <w:rsid w:val="00EE7DFC"/>
    <w:rsid w:val="00EF1CB7"/>
    <w:rsid w:val="00EF2D38"/>
    <w:rsid w:val="00EF4B54"/>
    <w:rsid w:val="00EF4E2D"/>
    <w:rsid w:val="00EF50E7"/>
    <w:rsid w:val="00EF5A78"/>
    <w:rsid w:val="00EF6971"/>
    <w:rsid w:val="00EF6BDE"/>
    <w:rsid w:val="00EF72A3"/>
    <w:rsid w:val="00F00B06"/>
    <w:rsid w:val="00F01D87"/>
    <w:rsid w:val="00F0214D"/>
    <w:rsid w:val="00F024EB"/>
    <w:rsid w:val="00F0304A"/>
    <w:rsid w:val="00F0372E"/>
    <w:rsid w:val="00F073BB"/>
    <w:rsid w:val="00F108B5"/>
    <w:rsid w:val="00F13BEF"/>
    <w:rsid w:val="00F16863"/>
    <w:rsid w:val="00F16A5A"/>
    <w:rsid w:val="00F23F2F"/>
    <w:rsid w:val="00F30519"/>
    <w:rsid w:val="00F30745"/>
    <w:rsid w:val="00F3355E"/>
    <w:rsid w:val="00F33B9A"/>
    <w:rsid w:val="00F36873"/>
    <w:rsid w:val="00F3729D"/>
    <w:rsid w:val="00F4010A"/>
    <w:rsid w:val="00F40931"/>
    <w:rsid w:val="00F448D5"/>
    <w:rsid w:val="00F44B06"/>
    <w:rsid w:val="00F5175B"/>
    <w:rsid w:val="00F53C41"/>
    <w:rsid w:val="00F57854"/>
    <w:rsid w:val="00F62202"/>
    <w:rsid w:val="00F62D76"/>
    <w:rsid w:val="00F634DE"/>
    <w:rsid w:val="00F6436B"/>
    <w:rsid w:val="00F653D5"/>
    <w:rsid w:val="00F657C8"/>
    <w:rsid w:val="00F70C6A"/>
    <w:rsid w:val="00F73215"/>
    <w:rsid w:val="00F7332D"/>
    <w:rsid w:val="00F744AD"/>
    <w:rsid w:val="00F76C99"/>
    <w:rsid w:val="00F7711B"/>
    <w:rsid w:val="00F81281"/>
    <w:rsid w:val="00F8155B"/>
    <w:rsid w:val="00F82021"/>
    <w:rsid w:val="00F82ECA"/>
    <w:rsid w:val="00F839A7"/>
    <w:rsid w:val="00F83B9F"/>
    <w:rsid w:val="00F85954"/>
    <w:rsid w:val="00F866AF"/>
    <w:rsid w:val="00F92EF9"/>
    <w:rsid w:val="00F93523"/>
    <w:rsid w:val="00FA3ED4"/>
    <w:rsid w:val="00FA4295"/>
    <w:rsid w:val="00FA7C44"/>
    <w:rsid w:val="00FB050F"/>
    <w:rsid w:val="00FB2503"/>
    <w:rsid w:val="00FB4E39"/>
    <w:rsid w:val="00FB4F98"/>
    <w:rsid w:val="00FB6846"/>
    <w:rsid w:val="00FC1C90"/>
    <w:rsid w:val="00FC284B"/>
    <w:rsid w:val="00FC3069"/>
    <w:rsid w:val="00FC60C9"/>
    <w:rsid w:val="00FC762A"/>
    <w:rsid w:val="00FC7CBB"/>
    <w:rsid w:val="00FD1DEA"/>
    <w:rsid w:val="00FD30B0"/>
    <w:rsid w:val="00FD44C5"/>
    <w:rsid w:val="00FD766A"/>
    <w:rsid w:val="00FF02CA"/>
    <w:rsid w:val="00FF143F"/>
    <w:rsid w:val="00FF264A"/>
    <w:rsid w:val="00FF348F"/>
    <w:rsid w:val="00FF4056"/>
    <w:rsid w:val="00FF5411"/>
    <w:rsid w:val="00FF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fillcolor="white">
      <v:fill color="white"/>
    </o:shapedefaults>
    <o:shapelayout v:ext="edit">
      <o:idmap v:ext="edit" data="1"/>
    </o:shapelayout>
  </w:shapeDefaults>
  <w:decimalSymbol w:val="."/>
  <w:listSeparator w:val=","/>
  <w14:docId w14:val="2809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qFormat/>
    <w:rsid w:val="00B33302"/>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B33302"/>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B33302"/>
    <w:pPr>
      <w:outlineLvl w:val="1"/>
    </w:pPr>
    <w:rPr>
      <w:u w:val="single"/>
    </w:rPr>
  </w:style>
  <w:style w:type="paragraph" w:customStyle="1" w:styleId="ATAHeadingLevel3">
    <w:name w:val="ATA Heading Level 3"/>
    <w:next w:val="ATABody"/>
    <w:link w:val="ATAHeadingLevel3Char"/>
    <w:uiPriority w:val="2"/>
    <w:qFormat/>
    <w:rsid w:val="00380446"/>
    <w:pPr>
      <w:keepNext/>
      <w:spacing w:before="180" w:after="60"/>
    </w:pPr>
    <w:rPr>
      <w:rFonts w:ascii="Cambria" w:hAnsi="Cambria"/>
      <w:sz w:val="24"/>
      <w:szCs w:val="24"/>
      <w:u w:val="single"/>
    </w:rPr>
  </w:style>
  <w:style w:type="character" w:customStyle="1" w:styleId="ATAHeadingLevel2Char">
    <w:name w:val="ATA Heading Level 2 Char"/>
    <w:link w:val="ATAHeadingLevel2"/>
    <w:rsid w:val="00B33302"/>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uiPriority w:val="2"/>
    <w:rsid w:val="00380446"/>
    <w:rPr>
      <w:rFonts w:ascii="Cambria" w:hAnsi="Cambria"/>
      <w:sz w:val="24"/>
      <w:szCs w:val="24"/>
      <w:u w:val="single"/>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D53C9E"/>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D53C9E"/>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986BC2"/>
    <w:pPr>
      <w:ind w:left="648" w:right="72" w:hanging="288"/>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986BC2"/>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2"/>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character" w:customStyle="1" w:styleId="ATAEmphasis">
    <w:name w:val="ATA Emphasis"/>
    <w:basedOn w:val="DefaultParagraphFont"/>
    <w:uiPriority w:val="1"/>
    <w:qFormat/>
    <w:rsid w:val="00B33302"/>
    <w:rPr>
      <w:rFonts w:ascii="Cambria" w:hAnsi="Cambria"/>
      <w:b/>
      <w:color w:val="262626" w:themeColor="text1" w:themeTint="D9"/>
      <w:sz w:val="24"/>
    </w:rPr>
  </w:style>
  <w:style w:type="paragraph" w:customStyle="1" w:styleId="ATANumLevel01BodySlide">
    <w:name w:val="ATA Num Level 01 Body/Slide"/>
    <w:basedOn w:val="Normal"/>
    <w:link w:val="ATANumLevel01BodySlideChar"/>
    <w:uiPriority w:val="8"/>
    <w:rsid w:val="00FD1DEA"/>
    <w:pPr>
      <w:numPr>
        <w:numId w:val="15"/>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FD1DEA"/>
    <w:rPr>
      <w:rFonts w:ascii="Cambria" w:hAnsi="Cambria"/>
      <w:color w:val="262626" w:themeColor="text1" w:themeTint="D9"/>
      <w:sz w:val="24"/>
      <w:szCs w:val="24"/>
    </w:rPr>
  </w:style>
  <w:style w:type="character" w:styleId="CommentReference">
    <w:name w:val="annotation reference"/>
    <w:basedOn w:val="DefaultParagraphFont"/>
    <w:semiHidden/>
    <w:unhideWhenUsed/>
    <w:rsid w:val="009F7426"/>
    <w:rPr>
      <w:sz w:val="16"/>
      <w:szCs w:val="16"/>
    </w:rPr>
  </w:style>
  <w:style w:type="character" w:customStyle="1" w:styleId="ATATableHeadingChar">
    <w:name w:val="ATA Table Heading Char"/>
    <w:basedOn w:val="DefaultParagraphFont"/>
    <w:link w:val="ATATableHeading"/>
    <w:uiPriority w:val="34"/>
    <w:locked/>
    <w:rsid w:val="00D3571C"/>
    <w:rPr>
      <w:rFonts w:ascii="Cambria" w:hAnsi="Cambria"/>
      <w:color w:val="262626" w:themeColor="text1" w:themeTint="D9"/>
      <w:sz w:val="24"/>
      <w:szCs w:val="24"/>
    </w:rPr>
  </w:style>
  <w:style w:type="paragraph" w:customStyle="1" w:styleId="ATATableHeading">
    <w:name w:val="ATA Table Heading"/>
    <w:next w:val="Normal"/>
    <w:link w:val="ATATableHeadingChar"/>
    <w:uiPriority w:val="34"/>
    <w:qFormat/>
    <w:rsid w:val="00D3571C"/>
    <w:pPr>
      <w:keepNext/>
      <w:tabs>
        <w:tab w:val="right" w:pos="9360"/>
      </w:tabs>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locked/>
    <w:rsid w:val="00D3571C"/>
    <w:rPr>
      <w:rFonts w:ascii="Cambria" w:hAnsi="Cambria"/>
      <w:color w:val="262626" w:themeColor="text1" w:themeTint="D9"/>
      <w:sz w:val="24"/>
      <w:szCs w:val="24"/>
    </w:rPr>
  </w:style>
  <w:style w:type="paragraph" w:customStyle="1" w:styleId="ATATableBody">
    <w:name w:val="ATA Table Body"/>
    <w:link w:val="ATATableBodyChar"/>
    <w:uiPriority w:val="34"/>
    <w:rsid w:val="00D3571C"/>
    <w:pPr>
      <w:spacing w:before="40" w:after="40"/>
      <w:ind w:left="72"/>
    </w:pPr>
    <w:rPr>
      <w:rFonts w:ascii="Cambria" w:hAnsi="Cambria"/>
      <w:color w:val="262626" w:themeColor="text1" w:themeTint="D9"/>
      <w:sz w:val="24"/>
      <w:szCs w:val="24"/>
    </w:rPr>
  </w:style>
  <w:style w:type="paragraph" w:customStyle="1" w:styleId="ataBody0">
    <w:name w:val="ataBody"/>
    <w:basedOn w:val="Normal"/>
    <w:qFormat/>
    <w:rsid w:val="00D3571C"/>
    <w:rPr>
      <w:rFonts w:ascii="Cambria" w:eastAsiaTheme="minorHAnsi" w:hAnsi="Cambria" w:cstheme="minorBidi"/>
      <w:szCs w:val="22"/>
    </w:rPr>
  </w:style>
  <w:style w:type="paragraph" w:customStyle="1" w:styleId="ataHeading1">
    <w:name w:val="ataHeading 1"/>
    <w:basedOn w:val="ataBody0"/>
    <w:next w:val="ataBody0"/>
    <w:qFormat/>
    <w:rsid w:val="00D3571C"/>
    <w:pPr>
      <w:keepNext/>
      <w:spacing w:before="240" w:after="240"/>
      <w:outlineLvl w:val="0"/>
    </w:pPr>
    <w:rPr>
      <w:b/>
    </w:rPr>
  </w:style>
  <w:style w:type="character" w:customStyle="1" w:styleId="ATAAnswers">
    <w:name w:val="ATA Answers"/>
    <w:uiPriority w:val="1"/>
    <w:qFormat/>
    <w:rsid w:val="00D3571C"/>
    <w:rPr>
      <w:rFonts w:ascii="Cambria" w:eastAsia="Arial Unicode MS" w:hAnsi="Cambria" w:hint="default"/>
      <w:i/>
      <w:iCs w:val="0"/>
      <w:color w:val="262626" w:themeColor="text1" w:themeTint="D9"/>
      <w:sz w:val="24"/>
    </w:rPr>
  </w:style>
  <w:style w:type="paragraph" w:customStyle="1" w:styleId="ataNumberedList">
    <w:name w:val="ataNumbered List"/>
    <w:basedOn w:val="ataBody0"/>
    <w:qFormat/>
    <w:rsid w:val="00D3571C"/>
    <w:pPr>
      <w:numPr>
        <w:numId w:val="27"/>
      </w:numPr>
    </w:pPr>
  </w:style>
  <w:style w:type="paragraph" w:customStyle="1" w:styleId="ataHeading3">
    <w:name w:val="ataHeading 3"/>
    <w:basedOn w:val="ataBody0"/>
    <w:next w:val="ataBody0"/>
    <w:uiPriority w:val="99"/>
    <w:semiHidden/>
    <w:qFormat/>
    <w:rsid w:val="00D3571C"/>
    <w:pPr>
      <w:keepNext/>
      <w:spacing w:before="240"/>
      <w:outlineLvl w:val="2"/>
    </w:pPr>
    <w:rPr>
      <w:u w:val="single"/>
    </w:rPr>
  </w:style>
  <w:style w:type="paragraph" w:customStyle="1" w:styleId="ataHeading2">
    <w:name w:val="ataHeading 2"/>
    <w:basedOn w:val="Normal"/>
    <w:next w:val="ataBody0"/>
    <w:qFormat/>
    <w:rsid w:val="00E97B62"/>
    <w:pPr>
      <w:keepNext/>
      <w:spacing w:before="240" w:after="120"/>
      <w:outlineLvl w:val="1"/>
    </w:pPr>
    <w:rPr>
      <w:rFonts w:ascii="Cambria" w:eastAsiaTheme="minorHAnsi" w:hAnsi="Cambria" w:cstheme="minorBidi"/>
      <w:b/>
      <w:szCs w:val="22"/>
      <w:u w:val="single"/>
    </w:rPr>
  </w:style>
  <w:style w:type="paragraph" w:customStyle="1" w:styleId="ataBullet">
    <w:name w:val="ataBullet"/>
    <w:basedOn w:val="ataBody0"/>
    <w:link w:val="ataBulletChar"/>
    <w:qFormat/>
    <w:rsid w:val="003C146A"/>
    <w:pPr>
      <w:numPr>
        <w:numId w:val="25"/>
      </w:numPr>
      <w:ind w:left="378"/>
    </w:pPr>
    <w:rPr>
      <w:bCs/>
    </w:rPr>
  </w:style>
  <w:style w:type="character" w:customStyle="1" w:styleId="ataBulletChar">
    <w:name w:val="ataBullet Char"/>
    <w:basedOn w:val="DefaultParagraphFont"/>
    <w:link w:val="ataBullet"/>
    <w:locked/>
    <w:rsid w:val="003C146A"/>
    <w:rPr>
      <w:rFonts w:ascii="Cambria" w:eastAsiaTheme="minorHAnsi" w:hAnsi="Cambria" w:cstheme="minorBidi"/>
      <w:bCs/>
      <w:sz w:val="24"/>
      <w:szCs w:val="22"/>
    </w:rPr>
  </w:style>
  <w:style w:type="paragraph" w:customStyle="1" w:styleId="ataBullet2">
    <w:name w:val="ataBullet2"/>
    <w:basedOn w:val="ataBullet"/>
    <w:qFormat/>
    <w:rsid w:val="003C146A"/>
    <w:pPr>
      <w:numPr>
        <w:ilvl w:val="1"/>
        <w:numId w:val="26"/>
      </w:numPr>
      <w:ind w:left="738"/>
    </w:pPr>
  </w:style>
  <w:style w:type="paragraph" w:styleId="ListParagraph">
    <w:name w:val="List Paragraph"/>
    <w:basedOn w:val="Normal"/>
    <w:uiPriority w:val="34"/>
    <w:qFormat/>
    <w:locked/>
    <w:rsid w:val="003C146A"/>
    <w:pPr>
      <w:ind w:left="720"/>
      <w:contextualSpacing/>
    </w:pPr>
  </w:style>
  <w:style w:type="paragraph" w:styleId="Caption">
    <w:name w:val="caption"/>
    <w:basedOn w:val="Normal"/>
    <w:next w:val="Normal"/>
    <w:semiHidden/>
    <w:unhideWhenUsed/>
    <w:qFormat/>
    <w:rsid w:val="00577B4E"/>
    <w:pPr>
      <w:spacing w:before="120" w:after="120"/>
    </w:pPr>
    <w:rPr>
      <w:b/>
      <w:bCs/>
      <w:sz w:val="20"/>
      <w:szCs w:val="20"/>
    </w:rPr>
  </w:style>
  <w:style w:type="paragraph" w:customStyle="1" w:styleId="ataTableTitle">
    <w:name w:val="ataTableTitle"/>
    <w:basedOn w:val="ataBody0"/>
    <w:qFormat/>
    <w:rsid w:val="00577B4E"/>
    <w:pPr>
      <w:spacing w:before="120" w:after="120"/>
    </w:pPr>
    <w:rPr>
      <w:b/>
      <w:sz w:val="20"/>
      <w:szCs w:val="20"/>
    </w:rPr>
  </w:style>
  <w:style w:type="paragraph" w:styleId="TOCHeading">
    <w:name w:val="TOC Heading"/>
    <w:basedOn w:val="Heading1"/>
    <w:next w:val="Normal"/>
    <w:uiPriority w:val="39"/>
    <w:unhideWhenUsed/>
    <w:qFormat/>
    <w:rsid w:val="00584679"/>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color w:val="5B5B5B" w:themeColor="accent1" w:themeShade="BF"/>
      <w:sz w:val="32"/>
      <w:szCs w:val="32"/>
    </w:rPr>
  </w:style>
  <w:style w:type="paragraph" w:styleId="TOC1">
    <w:name w:val="toc 1"/>
    <w:basedOn w:val="Normal"/>
    <w:next w:val="Normal"/>
    <w:autoRedefine/>
    <w:uiPriority w:val="39"/>
    <w:unhideWhenUsed/>
    <w:rsid w:val="00584679"/>
    <w:pPr>
      <w:spacing w:after="100"/>
    </w:pPr>
  </w:style>
  <w:style w:type="paragraph" w:styleId="TOC2">
    <w:name w:val="toc 2"/>
    <w:basedOn w:val="Normal"/>
    <w:next w:val="Normal"/>
    <w:autoRedefine/>
    <w:uiPriority w:val="39"/>
    <w:unhideWhenUsed/>
    <w:rsid w:val="00584679"/>
    <w:pPr>
      <w:spacing w:after="100"/>
      <w:ind w:left="240"/>
    </w:pPr>
  </w:style>
  <w:style w:type="paragraph" w:styleId="TOC3">
    <w:name w:val="toc 3"/>
    <w:basedOn w:val="Normal"/>
    <w:next w:val="Normal"/>
    <w:autoRedefine/>
    <w:uiPriority w:val="39"/>
    <w:unhideWhenUsed/>
    <w:rsid w:val="00584679"/>
    <w:pPr>
      <w:spacing w:after="100"/>
      <w:ind w:left="480"/>
    </w:pPr>
  </w:style>
  <w:style w:type="character" w:styleId="Hyperlink">
    <w:name w:val="Hyperlink"/>
    <w:basedOn w:val="DefaultParagraphFont"/>
    <w:uiPriority w:val="99"/>
    <w:unhideWhenUsed/>
    <w:rsid w:val="00584679"/>
    <w:rPr>
      <w:color w:val="CC9900" w:themeColor="hyperlink"/>
      <w:u w:val="single"/>
    </w:rPr>
  </w:style>
  <w:style w:type="paragraph" w:customStyle="1" w:styleId="ATABulletLevel03Body">
    <w:name w:val="ATA  Bullet Level 03 Body"/>
    <w:basedOn w:val="ATABulletLevel02BodySlide"/>
    <w:rsid w:val="00986BC2"/>
    <w:pPr>
      <w:numPr>
        <w:numId w:val="7"/>
      </w:numPr>
      <w:ind w:left="1008" w:hanging="2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qFormat/>
    <w:rsid w:val="00B33302"/>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B33302"/>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B33302"/>
    <w:pPr>
      <w:outlineLvl w:val="1"/>
    </w:pPr>
    <w:rPr>
      <w:u w:val="single"/>
    </w:rPr>
  </w:style>
  <w:style w:type="paragraph" w:customStyle="1" w:styleId="ATAHeadingLevel3">
    <w:name w:val="ATA Heading Level 3"/>
    <w:next w:val="ATABody"/>
    <w:link w:val="ATAHeadingLevel3Char"/>
    <w:uiPriority w:val="2"/>
    <w:qFormat/>
    <w:rsid w:val="00380446"/>
    <w:pPr>
      <w:keepNext/>
      <w:spacing w:before="180" w:after="60"/>
    </w:pPr>
    <w:rPr>
      <w:rFonts w:ascii="Cambria" w:hAnsi="Cambria"/>
      <w:sz w:val="24"/>
      <w:szCs w:val="24"/>
      <w:u w:val="single"/>
    </w:rPr>
  </w:style>
  <w:style w:type="character" w:customStyle="1" w:styleId="ATAHeadingLevel2Char">
    <w:name w:val="ATA Heading Level 2 Char"/>
    <w:link w:val="ATAHeadingLevel2"/>
    <w:rsid w:val="00B33302"/>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uiPriority w:val="2"/>
    <w:rsid w:val="00380446"/>
    <w:rPr>
      <w:rFonts w:ascii="Cambria" w:hAnsi="Cambria"/>
      <w:sz w:val="24"/>
      <w:szCs w:val="24"/>
      <w:u w:val="single"/>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D53C9E"/>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D53C9E"/>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986BC2"/>
    <w:pPr>
      <w:ind w:left="648" w:right="72" w:hanging="288"/>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986BC2"/>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2"/>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character" w:customStyle="1" w:styleId="ATAEmphasis">
    <w:name w:val="ATA Emphasis"/>
    <w:basedOn w:val="DefaultParagraphFont"/>
    <w:uiPriority w:val="1"/>
    <w:qFormat/>
    <w:rsid w:val="00B33302"/>
    <w:rPr>
      <w:rFonts w:ascii="Cambria" w:hAnsi="Cambria"/>
      <w:b/>
      <w:color w:val="262626" w:themeColor="text1" w:themeTint="D9"/>
      <w:sz w:val="24"/>
    </w:rPr>
  </w:style>
  <w:style w:type="paragraph" w:customStyle="1" w:styleId="ATANumLevel01BodySlide">
    <w:name w:val="ATA Num Level 01 Body/Slide"/>
    <w:basedOn w:val="Normal"/>
    <w:link w:val="ATANumLevel01BodySlideChar"/>
    <w:uiPriority w:val="8"/>
    <w:rsid w:val="00FD1DEA"/>
    <w:pPr>
      <w:numPr>
        <w:numId w:val="15"/>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FD1DEA"/>
    <w:rPr>
      <w:rFonts w:ascii="Cambria" w:hAnsi="Cambria"/>
      <w:color w:val="262626" w:themeColor="text1" w:themeTint="D9"/>
      <w:sz w:val="24"/>
      <w:szCs w:val="24"/>
    </w:rPr>
  </w:style>
  <w:style w:type="character" w:styleId="CommentReference">
    <w:name w:val="annotation reference"/>
    <w:basedOn w:val="DefaultParagraphFont"/>
    <w:semiHidden/>
    <w:unhideWhenUsed/>
    <w:rsid w:val="009F7426"/>
    <w:rPr>
      <w:sz w:val="16"/>
      <w:szCs w:val="16"/>
    </w:rPr>
  </w:style>
  <w:style w:type="character" w:customStyle="1" w:styleId="ATATableHeadingChar">
    <w:name w:val="ATA Table Heading Char"/>
    <w:basedOn w:val="DefaultParagraphFont"/>
    <w:link w:val="ATATableHeading"/>
    <w:uiPriority w:val="34"/>
    <w:locked/>
    <w:rsid w:val="00D3571C"/>
    <w:rPr>
      <w:rFonts w:ascii="Cambria" w:hAnsi="Cambria"/>
      <w:color w:val="262626" w:themeColor="text1" w:themeTint="D9"/>
      <w:sz w:val="24"/>
      <w:szCs w:val="24"/>
    </w:rPr>
  </w:style>
  <w:style w:type="paragraph" w:customStyle="1" w:styleId="ATATableHeading">
    <w:name w:val="ATA Table Heading"/>
    <w:next w:val="Normal"/>
    <w:link w:val="ATATableHeadingChar"/>
    <w:uiPriority w:val="34"/>
    <w:qFormat/>
    <w:rsid w:val="00D3571C"/>
    <w:pPr>
      <w:keepNext/>
      <w:tabs>
        <w:tab w:val="right" w:pos="9360"/>
      </w:tabs>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locked/>
    <w:rsid w:val="00D3571C"/>
    <w:rPr>
      <w:rFonts w:ascii="Cambria" w:hAnsi="Cambria"/>
      <w:color w:val="262626" w:themeColor="text1" w:themeTint="D9"/>
      <w:sz w:val="24"/>
      <w:szCs w:val="24"/>
    </w:rPr>
  </w:style>
  <w:style w:type="paragraph" w:customStyle="1" w:styleId="ATATableBody">
    <w:name w:val="ATA Table Body"/>
    <w:link w:val="ATATableBodyChar"/>
    <w:uiPriority w:val="34"/>
    <w:rsid w:val="00D3571C"/>
    <w:pPr>
      <w:spacing w:before="40" w:after="40"/>
      <w:ind w:left="72"/>
    </w:pPr>
    <w:rPr>
      <w:rFonts w:ascii="Cambria" w:hAnsi="Cambria"/>
      <w:color w:val="262626" w:themeColor="text1" w:themeTint="D9"/>
      <w:sz w:val="24"/>
      <w:szCs w:val="24"/>
    </w:rPr>
  </w:style>
  <w:style w:type="paragraph" w:customStyle="1" w:styleId="ataBody0">
    <w:name w:val="ataBody"/>
    <w:basedOn w:val="Normal"/>
    <w:qFormat/>
    <w:rsid w:val="00D3571C"/>
    <w:rPr>
      <w:rFonts w:ascii="Cambria" w:eastAsiaTheme="minorHAnsi" w:hAnsi="Cambria" w:cstheme="minorBidi"/>
      <w:szCs w:val="22"/>
    </w:rPr>
  </w:style>
  <w:style w:type="paragraph" w:customStyle="1" w:styleId="ataHeading1">
    <w:name w:val="ataHeading 1"/>
    <w:basedOn w:val="ataBody0"/>
    <w:next w:val="ataBody0"/>
    <w:qFormat/>
    <w:rsid w:val="00D3571C"/>
    <w:pPr>
      <w:keepNext/>
      <w:spacing w:before="240" w:after="240"/>
      <w:outlineLvl w:val="0"/>
    </w:pPr>
    <w:rPr>
      <w:b/>
    </w:rPr>
  </w:style>
  <w:style w:type="character" w:customStyle="1" w:styleId="ATAAnswers">
    <w:name w:val="ATA Answers"/>
    <w:uiPriority w:val="1"/>
    <w:qFormat/>
    <w:rsid w:val="00D3571C"/>
    <w:rPr>
      <w:rFonts w:ascii="Cambria" w:eastAsia="Arial Unicode MS" w:hAnsi="Cambria" w:hint="default"/>
      <w:i/>
      <w:iCs w:val="0"/>
      <w:color w:val="262626" w:themeColor="text1" w:themeTint="D9"/>
      <w:sz w:val="24"/>
    </w:rPr>
  </w:style>
  <w:style w:type="paragraph" w:customStyle="1" w:styleId="ataNumberedList">
    <w:name w:val="ataNumbered List"/>
    <w:basedOn w:val="ataBody0"/>
    <w:qFormat/>
    <w:rsid w:val="00D3571C"/>
    <w:pPr>
      <w:numPr>
        <w:numId w:val="27"/>
      </w:numPr>
    </w:pPr>
  </w:style>
  <w:style w:type="paragraph" w:customStyle="1" w:styleId="ataHeading3">
    <w:name w:val="ataHeading 3"/>
    <w:basedOn w:val="ataBody0"/>
    <w:next w:val="ataBody0"/>
    <w:uiPriority w:val="99"/>
    <w:semiHidden/>
    <w:qFormat/>
    <w:rsid w:val="00D3571C"/>
    <w:pPr>
      <w:keepNext/>
      <w:spacing w:before="240"/>
      <w:outlineLvl w:val="2"/>
    </w:pPr>
    <w:rPr>
      <w:u w:val="single"/>
    </w:rPr>
  </w:style>
  <w:style w:type="paragraph" w:customStyle="1" w:styleId="ataHeading2">
    <w:name w:val="ataHeading 2"/>
    <w:basedOn w:val="Normal"/>
    <w:next w:val="ataBody0"/>
    <w:qFormat/>
    <w:rsid w:val="00E97B62"/>
    <w:pPr>
      <w:keepNext/>
      <w:spacing w:before="240" w:after="120"/>
      <w:outlineLvl w:val="1"/>
    </w:pPr>
    <w:rPr>
      <w:rFonts w:ascii="Cambria" w:eastAsiaTheme="minorHAnsi" w:hAnsi="Cambria" w:cstheme="minorBidi"/>
      <w:b/>
      <w:szCs w:val="22"/>
      <w:u w:val="single"/>
    </w:rPr>
  </w:style>
  <w:style w:type="paragraph" w:customStyle="1" w:styleId="ataBullet">
    <w:name w:val="ataBullet"/>
    <w:basedOn w:val="ataBody0"/>
    <w:link w:val="ataBulletChar"/>
    <w:qFormat/>
    <w:rsid w:val="003C146A"/>
    <w:pPr>
      <w:numPr>
        <w:numId w:val="25"/>
      </w:numPr>
      <w:ind w:left="378"/>
    </w:pPr>
    <w:rPr>
      <w:bCs/>
    </w:rPr>
  </w:style>
  <w:style w:type="character" w:customStyle="1" w:styleId="ataBulletChar">
    <w:name w:val="ataBullet Char"/>
    <w:basedOn w:val="DefaultParagraphFont"/>
    <w:link w:val="ataBullet"/>
    <w:locked/>
    <w:rsid w:val="003C146A"/>
    <w:rPr>
      <w:rFonts w:ascii="Cambria" w:eastAsiaTheme="minorHAnsi" w:hAnsi="Cambria" w:cstheme="minorBidi"/>
      <w:bCs/>
      <w:sz w:val="24"/>
      <w:szCs w:val="22"/>
    </w:rPr>
  </w:style>
  <w:style w:type="paragraph" w:customStyle="1" w:styleId="ataBullet2">
    <w:name w:val="ataBullet2"/>
    <w:basedOn w:val="ataBullet"/>
    <w:qFormat/>
    <w:rsid w:val="003C146A"/>
    <w:pPr>
      <w:numPr>
        <w:ilvl w:val="1"/>
        <w:numId w:val="26"/>
      </w:numPr>
      <w:ind w:left="738"/>
    </w:pPr>
  </w:style>
  <w:style w:type="paragraph" w:styleId="ListParagraph">
    <w:name w:val="List Paragraph"/>
    <w:basedOn w:val="Normal"/>
    <w:uiPriority w:val="34"/>
    <w:qFormat/>
    <w:locked/>
    <w:rsid w:val="003C146A"/>
    <w:pPr>
      <w:ind w:left="720"/>
      <w:contextualSpacing/>
    </w:pPr>
  </w:style>
  <w:style w:type="paragraph" w:styleId="Caption">
    <w:name w:val="caption"/>
    <w:basedOn w:val="Normal"/>
    <w:next w:val="Normal"/>
    <w:semiHidden/>
    <w:unhideWhenUsed/>
    <w:qFormat/>
    <w:rsid w:val="00577B4E"/>
    <w:pPr>
      <w:spacing w:before="120" w:after="120"/>
    </w:pPr>
    <w:rPr>
      <w:b/>
      <w:bCs/>
      <w:sz w:val="20"/>
      <w:szCs w:val="20"/>
    </w:rPr>
  </w:style>
  <w:style w:type="paragraph" w:customStyle="1" w:styleId="ataTableTitle">
    <w:name w:val="ataTableTitle"/>
    <w:basedOn w:val="ataBody0"/>
    <w:qFormat/>
    <w:rsid w:val="00577B4E"/>
    <w:pPr>
      <w:spacing w:before="120" w:after="120"/>
    </w:pPr>
    <w:rPr>
      <w:b/>
      <w:sz w:val="20"/>
      <w:szCs w:val="20"/>
    </w:rPr>
  </w:style>
  <w:style w:type="paragraph" w:styleId="TOCHeading">
    <w:name w:val="TOC Heading"/>
    <w:basedOn w:val="Heading1"/>
    <w:next w:val="Normal"/>
    <w:uiPriority w:val="39"/>
    <w:unhideWhenUsed/>
    <w:qFormat/>
    <w:rsid w:val="00584679"/>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color w:val="5B5B5B" w:themeColor="accent1" w:themeShade="BF"/>
      <w:sz w:val="32"/>
      <w:szCs w:val="32"/>
    </w:rPr>
  </w:style>
  <w:style w:type="paragraph" w:styleId="TOC1">
    <w:name w:val="toc 1"/>
    <w:basedOn w:val="Normal"/>
    <w:next w:val="Normal"/>
    <w:autoRedefine/>
    <w:uiPriority w:val="39"/>
    <w:unhideWhenUsed/>
    <w:rsid w:val="00584679"/>
    <w:pPr>
      <w:spacing w:after="100"/>
    </w:pPr>
  </w:style>
  <w:style w:type="paragraph" w:styleId="TOC2">
    <w:name w:val="toc 2"/>
    <w:basedOn w:val="Normal"/>
    <w:next w:val="Normal"/>
    <w:autoRedefine/>
    <w:uiPriority w:val="39"/>
    <w:unhideWhenUsed/>
    <w:rsid w:val="00584679"/>
    <w:pPr>
      <w:spacing w:after="100"/>
      <w:ind w:left="240"/>
    </w:pPr>
  </w:style>
  <w:style w:type="paragraph" w:styleId="TOC3">
    <w:name w:val="toc 3"/>
    <w:basedOn w:val="Normal"/>
    <w:next w:val="Normal"/>
    <w:autoRedefine/>
    <w:uiPriority w:val="39"/>
    <w:unhideWhenUsed/>
    <w:rsid w:val="00584679"/>
    <w:pPr>
      <w:spacing w:after="100"/>
      <w:ind w:left="480"/>
    </w:pPr>
  </w:style>
  <w:style w:type="character" w:styleId="Hyperlink">
    <w:name w:val="Hyperlink"/>
    <w:basedOn w:val="DefaultParagraphFont"/>
    <w:uiPriority w:val="99"/>
    <w:unhideWhenUsed/>
    <w:rsid w:val="00584679"/>
    <w:rPr>
      <w:color w:val="CC9900" w:themeColor="hyperlink"/>
      <w:u w:val="single"/>
    </w:rPr>
  </w:style>
  <w:style w:type="paragraph" w:customStyle="1" w:styleId="ATABulletLevel03Body">
    <w:name w:val="ATA  Bullet Level 03 Body"/>
    <w:basedOn w:val="ATABulletLevel02BodySlide"/>
    <w:rsid w:val="00986BC2"/>
    <w:pPr>
      <w:numPr>
        <w:numId w:val="7"/>
      </w:numPr>
      <w:ind w:left="1008"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8938">
      <w:bodyDiv w:val="1"/>
      <w:marLeft w:val="0"/>
      <w:marRight w:val="0"/>
      <w:marTop w:val="0"/>
      <w:marBottom w:val="0"/>
      <w:divBdr>
        <w:top w:val="none" w:sz="0" w:space="0" w:color="auto"/>
        <w:left w:val="none" w:sz="0" w:space="0" w:color="auto"/>
        <w:bottom w:val="none" w:sz="0" w:space="0" w:color="auto"/>
        <w:right w:val="none" w:sz="0" w:space="0" w:color="auto"/>
      </w:divBdr>
    </w:div>
    <w:div w:id="148258253">
      <w:bodyDiv w:val="1"/>
      <w:marLeft w:val="0"/>
      <w:marRight w:val="0"/>
      <w:marTop w:val="0"/>
      <w:marBottom w:val="0"/>
      <w:divBdr>
        <w:top w:val="none" w:sz="0" w:space="0" w:color="auto"/>
        <w:left w:val="none" w:sz="0" w:space="0" w:color="auto"/>
        <w:bottom w:val="none" w:sz="0" w:space="0" w:color="auto"/>
        <w:right w:val="none" w:sz="0" w:space="0" w:color="auto"/>
      </w:divBdr>
    </w:div>
    <w:div w:id="292250906">
      <w:bodyDiv w:val="1"/>
      <w:marLeft w:val="0"/>
      <w:marRight w:val="0"/>
      <w:marTop w:val="0"/>
      <w:marBottom w:val="0"/>
      <w:divBdr>
        <w:top w:val="none" w:sz="0" w:space="0" w:color="auto"/>
        <w:left w:val="none" w:sz="0" w:space="0" w:color="auto"/>
        <w:bottom w:val="none" w:sz="0" w:space="0" w:color="auto"/>
        <w:right w:val="none" w:sz="0" w:space="0" w:color="auto"/>
      </w:divBdr>
    </w:div>
    <w:div w:id="346755471">
      <w:bodyDiv w:val="1"/>
      <w:marLeft w:val="0"/>
      <w:marRight w:val="0"/>
      <w:marTop w:val="0"/>
      <w:marBottom w:val="0"/>
      <w:divBdr>
        <w:top w:val="none" w:sz="0" w:space="0" w:color="auto"/>
        <w:left w:val="none" w:sz="0" w:space="0" w:color="auto"/>
        <w:bottom w:val="none" w:sz="0" w:space="0" w:color="auto"/>
        <w:right w:val="none" w:sz="0" w:space="0" w:color="auto"/>
      </w:divBdr>
    </w:div>
    <w:div w:id="492988261">
      <w:bodyDiv w:val="1"/>
      <w:marLeft w:val="0"/>
      <w:marRight w:val="0"/>
      <w:marTop w:val="0"/>
      <w:marBottom w:val="0"/>
      <w:divBdr>
        <w:top w:val="none" w:sz="0" w:space="0" w:color="auto"/>
        <w:left w:val="none" w:sz="0" w:space="0" w:color="auto"/>
        <w:bottom w:val="none" w:sz="0" w:space="0" w:color="auto"/>
        <w:right w:val="none" w:sz="0" w:space="0" w:color="auto"/>
      </w:divBdr>
    </w:div>
    <w:div w:id="587038257">
      <w:bodyDiv w:val="1"/>
      <w:marLeft w:val="0"/>
      <w:marRight w:val="0"/>
      <w:marTop w:val="0"/>
      <w:marBottom w:val="0"/>
      <w:divBdr>
        <w:top w:val="none" w:sz="0" w:space="0" w:color="auto"/>
        <w:left w:val="none" w:sz="0" w:space="0" w:color="auto"/>
        <w:bottom w:val="none" w:sz="0" w:space="0" w:color="auto"/>
        <w:right w:val="none" w:sz="0" w:space="0" w:color="auto"/>
      </w:divBdr>
    </w:div>
    <w:div w:id="665672249">
      <w:bodyDiv w:val="1"/>
      <w:marLeft w:val="0"/>
      <w:marRight w:val="0"/>
      <w:marTop w:val="0"/>
      <w:marBottom w:val="0"/>
      <w:divBdr>
        <w:top w:val="none" w:sz="0" w:space="0" w:color="auto"/>
        <w:left w:val="none" w:sz="0" w:space="0" w:color="auto"/>
        <w:bottom w:val="none" w:sz="0" w:space="0" w:color="auto"/>
        <w:right w:val="none" w:sz="0" w:space="0" w:color="auto"/>
      </w:divBdr>
    </w:div>
    <w:div w:id="707532006">
      <w:bodyDiv w:val="1"/>
      <w:marLeft w:val="0"/>
      <w:marRight w:val="0"/>
      <w:marTop w:val="0"/>
      <w:marBottom w:val="0"/>
      <w:divBdr>
        <w:top w:val="none" w:sz="0" w:space="0" w:color="auto"/>
        <w:left w:val="none" w:sz="0" w:space="0" w:color="auto"/>
        <w:bottom w:val="none" w:sz="0" w:space="0" w:color="auto"/>
        <w:right w:val="none" w:sz="0" w:space="0" w:color="auto"/>
      </w:divBdr>
    </w:div>
    <w:div w:id="722559889">
      <w:bodyDiv w:val="1"/>
      <w:marLeft w:val="0"/>
      <w:marRight w:val="0"/>
      <w:marTop w:val="0"/>
      <w:marBottom w:val="0"/>
      <w:divBdr>
        <w:top w:val="none" w:sz="0" w:space="0" w:color="auto"/>
        <w:left w:val="none" w:sz="0" w:space="0" w:color="auto"/>
        <w:bottom w:val="none" w:sz="0" w:space="0" w:color="auto"/>
        <w:right w:val="none" w:sz="0" w:space="0" w:color="auto"/>
      </w:divBdr>
    </w:div>
    <w:div w:id="755596589">
      <w:bodyDiv w:val="1"/>
      <w:marLeft w:val="0"/>
      <w:marRight w:val="0"/>
      <w:marTop w:val="0"/>
      <w:marBottom w:val="0"/>
      <w:divBdr>
        <w:top w:val="none" w:sz="0" w:space="0" w:color="auto"/>
        <w:left w:val="none" w:sz="0" w:space="0" w:color="auto"/>
        <w:bottom w:val="none" w:sz="0" w:space="0" w:color="auto"/>
        <w:right w:val="none" w:sz="0" w:space="0" w:color="auto"/>
      </w:divBdr>
    </w:div>
    <w:div w:id="779228832">
      <w:bodyDiv w:val="1"/>
      <w:marLeft w:val="0"/>
      <w:marRight w:val="0"/>
      <w:marTop w:val="0"/>
      <w:marBottom w:val="0"/>
      <w:divBdr>
        <w:top w:val="none" w:sz="0" w:space="0" w:color="auto"/>
        <w:left w:val="none" w:sz="0" w:space="0" w:color="auto"/>
        <w:bottom w:val="none" w:sz="0" w:space="0" w:color="auto"/>
        <w:right w:val="none" w:sz="0" w:space="0" w:color="auto"/>
      </w:divBdr>
    </w:div>
    <w:div w:id="897201648">
      <w:bodyDiv w:val="1"/>
      <w:marLeft w:val="0"/>
      <w:marRight w:val="0"/>
      <w:marTop w:val="0"/>
      <w:marBottom w:val="0"/>
      <w:divBdr>
        <w:top w:val="none" w:sz="0" w:space="0" w:color="auto"/>
        <w:left w:val="none" w:sz="0" w:space="0" w:color="auto"/>
        <w:bottom w:val="none" w:sz="0" w:space="0" w:color="auto"/>
        <w:right w:val="none" w:sz="0" w:space="0" w:color="auto"/>
      </w:divBdr>
    </w:div>
    <w:div w:id="949237015">
      <w:bodyDiv w:val="1"/>
      <w:marLeft w:val="0"/>
      <w:marRight w:val="0"/>
      <w:marTop w:val="0"/>
      <w:marBottom w:val="0"/>
      <w:divBdr>
        <w:top w:val="none" w:sz="0" w:space="0" w:color="auto"/>
        <w:left w:val="none" w:sz="0" w:space="0" w:color="auto"/>
        <w:bottom w:val="none" w:sz="0" w:space="0" w:color="auto"/>
        <w:right w:val="none" w:sz="0" w:space="0" w:color="auto"/>
      </w:divBdr>
    </w:div>
    <w:div w:id="961495463">
      <w:bodyDiv w:val="1"/>
      <w:marLeft w:val="0"/>
      <w:marRight w:val="0"/>
      <w:marTop w:val="0"/>
      <w:marBottom w:val="0"/>
      <w:divBdr>
        <w:top w:val="none" w:sz="0" w:space="0" w:color="auto"/>
        <w:left w:val="none" w:sz="0" w:space="0" w:color="auto"/>
        <w:bottom w:val="none" w:sz="0" w:space="0" w:color="auto"/>
        <w:right w:val="none" w:sz="0" w:space="0" w:color="auto"/>
      </w:divBdr>
    </w:div>
    <w:div w:id="983853342">
      <w:bodyDiv w:val="1"/>
      <w:marLeft w:val="0"/>
      <w:marRight w:val="0"/>
      <w:marTop w:val="0"/>
      <w:marBottom w:val="0"/>
      <w:divBdr>
        <w:top w:val="none" w:sz="0" w:space="0" w:color="auto"/>
        <w:left w:val="none" w:sz="0" w:space="0" w:color="auto"/>
        <w:bottom w:val="none" w:sz="0" w:space="0" w:color="auto"/>
        <w:right w:val="none" w:sz="0" w:space="0" w:color="auto"/>
      </w:divBdr>
    </w:div>
    <w:div w:id="1043140675">
      <w:bodyDiv w:val="1"/>
      <w:marLeft w:val="0"/>
      <w:marRight w:val="0"/>
      <w:marTop w:val="0"/>
      <w:marBottom w:val="0"/>
      <w:divBdr>
        <w:top w:val="none" w:sz="0" w:space="0" w:color="auto"/>
        <w:left w:val="none" w:sz="0" w:space="0" w:color="auto"/>
        <w:bottom w:val="none" w:sz="0" w:space="0" w:color="auto"/>
        <w:right w:val="none" w:sz="0" w:space="0" w:color="auto"/>
      </w:divBdr>
    </w:div>
    <w:div w:id="1157503457">
      <w:bodyDiv w:val="1"/>
      <w:marLeft w:val="0"/>
      <w:marRight w:val="0"/>
      <w:marTop w:val="0"/>
      <w:marBottom w:val="0"/>
      <w:divBdr>
        <w:top w:val="none" w:sz="0" w:space="0" w:color="auto"/>
        <w:left w:val="none" w:sz="0" w:space="0" w:color="auto"/>
        <w:bottom w:val="none" w:sz="0" w:space="0" w:color="auto"/>
        <w:right w:val="none" w:sz="0" w:space="0" w:color="auto"/>
      </w:divBdr>
    </w:div>
    <w:div w:id="1225944899">
      <w:bodyDiv w:val="1"/>
      <w:marLeft w:val="0"/>
      <w:marRight w:val="0"/>
      <w:marTop w:val="0"/>
      <w:marBottom w:val="0"/>
      <w:divBdr>
        <w:top w:val="none" w:sz="0" w:space="0" w:color="auto"/>
        <w:left w:val="none" w:sz="0" w:space="0" w:color="auto"/>
        <w:bottom w:val="none" w:sz="0" w:space="0" w:color="auto"/>
        <w:right w:val="none" w:sz="0" w:space="0" w:color="auto"/>
      </w:divBdr>
    </w:div>
    <w:div w:id="1263227898">
      <w:bodyDiv w:val="1"/>
      <w:marLeft w:val="0"/>
      <w:marRight w:val="0"/>
      <w:marTop w:val="0"/>
      <w:marBottom w:val="0"/>
      <w:divBdr>
        <w:top w:val="none" w:sz="0" w:space="0" w:color="auto"/>
        <w:left w:val="none" w:sz="0" w:space="0" w:color="auto"/>
        <w:bottom w:val="none" w:sz="0" w:space="0" w:color="auto"/>
        <w:right w:val="none" w:sz="0" w:space="0" w:color="auto"/>
      </w:divBdr>
    </w:div>
    <w:div w:id="1357850307">
      <w:bodyDiv w:val="1"/>
      <w:marLeft w:val="0"/>
      <w:marRight w:val="0"/>
      <w:marTop w:val="0"/>
      <w:marBottom w:val="0"/>
      <w:divBdr>
        <w:top w:val="none" w:sz="0" w:space="0" w:color="auto"/>
        <w:left w:val="none" w:sz="0" w:space="0" w:color="auto"/>
        <w:bottom w:val="none" w:sz="0" w:space="0" w:color="auto"/>
        <w:right w:val="none" w:sz="0" w:space="0" w:color="auto"/>
      </w:divBdr>
    </w:div>
    <w:div w:id="1547141014">
      <w:bodyDiv w:val="1"/>
      <w:marLeft w:val="0"/>
      <w:marRight w:val="0"/>
      <w:marTop w:val="0"/>
      <w:marBottom w:val="0"/>
      <w:divBdr>
        <w:top w:val="none" w:sz="0" w:space="0" w:color="auto"/>
        <w:left w:val="none" w:sz="0" w:space="0" w:color="auto"/>
        <w:bottom w:val="none" w:sz="0" w:space="0" w:color="auto"/>
        <w:right w:val="none" w:sz="0" w:space="0" w:color="auto"/>
      </w:divBdr>
    </w:div>
    <w:div w:id="1682663530">
      <w:bodyDiv w:val="1"/>
      <w:marLeft w:val="0"/>
      <w:marRight w:val="0"/>
      <w:marTop w:val="0"/>
      <w:marBottom w:val="0"/>
      <w:divBdr>
        <w:top w:val="none" w:sz="0" w:space="0" w:color="auto"/>
        <w:left w:val="none" w:sz="0" w:space="0" w:color="auto"/>
        <w:bottom w:val="none" w:sz="0" w:space="0" w:color="auto"/>
        <w:right w:val="none" w:sz="0" w:space="0" w:color="auto"/>
      </w:divBdr>
    </w:div>
    <w:div w:id="1695882298">
      <w:bodyDiv w:val="1"/>
      <w:marLeft w:val="0"/>
      <w:marRight w:val="0"/>
      <w:marTop w:val="0"/>
      <w:marBottom w:val="0"/>
      <w:divBdr>
        <w:top w:val="none" w:sz="0" w:space="0" w:color="auto"/>
        <w:left w:val="none" w:sz="0" w:space="0" w:color="auto"/>
        <w:bottom w:val="none" w:sz="0" w:space="0" w:color="auto"/>
        <w:right w:val="none" w:sz="0" w:space="0" w:color="auto"/>
      </w:divBdr>
    </w:div>
    <w:div w:id="1836844760">
      <w:bodyDiv w:val="1"/>
      <w:marLeft w:val="0"/>
      <w:marRight w:val="0"/>
      <w:marTop w:val="0"/>
      <w:marBottom w:val="0"/>
      <w:divBdr>
        <w:top w:val="none" w:sz="0" w:space="0" w:color="auto"/>
        <w:left w:val="none" w:sz="0" w:space="0" w:color="auto"/>
        <w:bottom w:val="none" w:sz="0" w:space="0" w:color="auto"/>
        <w:right w:val="none" w:sz="0" w:space="0" w:color="auto"/>
      </w:divBdr>
    </w:div>
    <w:div w:id="1883400371">
      <w:bodyDiv w:val="1"/>
      <w:marLeft w:val="0"/>
      <w:marRight w:val="0"/>
      <w:marTop w:val="0"/>
      <w:marBottom w:val="0"/>
      <w:divBdr>
        <w:top w:val="none" w:sz="0" w:space="0" w:color="auto"/>
        <w:left w:val="none" w:sz="0" w:space="0" w:color="auto"/>
        <w:bottom w:val="none" w:sz="0" w:space="0" w:color="auto"/>
        <w:right w:val="none" w:sz="0" w:space="0" w:color="auto"/>
      </w:divBdr>
    </w:div>
    <w:div w:id="20337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llier\Documents\~State%20Dept\Source\Templates_July2012\3-MOD\Template02c_Addenda%20No%20Exercises%20Case%20Studies_vNO_FG-P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1E1BAE9F4A43A69E89A4F7A9F7B568"/>
        <w:category>
          <w:name w:val="General"/>
          <w:gallery w:val="placeholder"/>
        </w:category>
        <w:types>
          <w:type w:val="bbPlcHdr"/>
        </w:types>
        <w:behaviors>
          <w:behavior w:val="content"/>
        </w:behaviors>
        <w:guid w:val="{8F21BD05-A28C-46D7-B55D-D35510E99B39}"/>
      </w:docPartPr>
      <w:docPartBody>
        <w:p w14:paraId="43488FF2" w14:textId="77777777" w:rsidR="00F51DB7" w:rsidRDefault="00365167" w:rsidP="00365167">
          <w:pPr>
            <w:pStyle w:val="191E1BAE9F4A43A69E89A4F7A9F7B568"/>
          </w:pPr>
          <w:r w:rsidRPr="00BF7CB4">
            <w:rPr>
              <w:rStyle w:val="PlaceholderText"/>
            </w:rPr>
            <w:t>[Title]</w:t>
          </w:r>
        </w:p>
      </w:docPartBody>
    </w:docPart>
    <w:docPart>
      <w:docPartPr>
        <w:name w:val="A3D18325DA2044A7B9C9D6E0202ADB5F"/>
        <w:category>
          <w:name w:val="General"/>
          <w:gallery w:val="placeholder"/>
        </w:category>
        <w:types>
          <w:type w:val="bbPlcHdr"/>
        </w:types>
        <w:behaviors>
          <w:behavior w:val="content"/>
        </w:behaviors>
        <w:guid w:val="{18F98617-F319-4089-B7ED-37E3B87D24CE}"/>
      </w:docPartPr>
      <w:docPartBody>
        <w:p w14:paraId="43488FF3" w14:textId="77777777" w:rsidR="00F51DB7" w:rsidRDefault="00365167" w:rsidP="00365167">
          <w:pPr>
            <w:pStyle w:val="A3D18325DA2044A7B9C9D6E0202ADB5F"/>
          </w:pPr>
          <w:r w:rsidRPr="00BF7CB4">
            <w:rPr>
              <w:rStyle w:val="PlaceholderText"/>
            </w:rPr>
            <w:t>[Category]</w:t>
          </w:r>
        </w:p>
      </w:docPartBody>
    </w:docPart>
    <w:docPart>
      <w:docPartPr>
        <w:name w:val="49DF75E290F4415685D49B6E9208F661"/>
        <w:category>
          <w:name w:val="General"/>
          <w:gallery w:val="placeholder"/>
        </w:category>
        <w:types>
          <w:type w:val="bbPlcHdr"/>
        </w:types>
        <w:behaviors>
          <w:behavior w:val="content"/>
        </w:behaviors>
        <w:guid w:val="{FDE833DC-B34E-4504-9FF7-2A6F73B6D181}"/>
      </w:docPartPr>
      <w:docPartBody>
        <w:p w14:paraId="43488FF4" w14:textId="77777777" w:rsidR="00700EF2" w:rsidRDefault="008A3E78">
          <w:r w:rsidRPr="00767AE2">
            <w:rPr>
              <w:rStyle w:val="PlaceholderText"/>
            </w:rPr>
            <w:t>[Status]</w:t>
          </w:r>
        </w:p>
      </w:docPartBody>
    </w:docPart>
    <w:docPart>
      <w:docPartPr>
        <w:name w:val="CD1CA63692164A8D889E378A56315E85"/>
        <w:category>
          <w:name w:val="General"/>
          <w:gallery w:val="placeholder"/>
        </w:category>
        <w:types>
          <w:type w:val="bbPlcHdr"/>
        </w:types>
        <w:behaviors>
          <w:behavior w:val="content"/>
        </w:behaviors>
        <w:guid w:val="{8F31A2B8-1278-48E8-99C3-5FE321FFBF3E}"/>
      </w:docPartPr>
      <w:docPartBody>
        <w:p w14:paraId="43488FF5" w14:textId="77777777" w:rsidR="00AF3415" w:rsidRDefault="00AF3415" w:rsidP="00AF3415">
          <w:pPr>
            <w:pStyle w:val="CD1CA63692164A8D889E378A56315E85"/>
          </w:pPr>
          <w:r w:rsidRPr="00BF7CB4">
            <w:rPr>
              <w:rStyle w:val="PlaceholderText"/>
            </w:rPr>
            <w:t>[Title]</w:t>
          </w:r>
        </w:p>
      </w:docPartBody>
    </w:docPart>
    <w:docPart>
      <w:docPartPr>
        <w:name w:val="78D427300B6B4218B097FE839F98F55F"/>
        <w:category>
          <w:name w:val="General"/>
          <w:gallery w:val="placeholder"/>
        </w:category>
        <w:types>
          <w:type w:val="bbPlcHdr"/>
        </w:types>
        <w:behaviors>
          <w:behavior w:val="content"/>
        </w:behaviors>
        <w:guid w:val="{FF75BBE9-2BAB-4B53-A8B8-26A405A57391}"/>
      </w:docPartPr>
      <w:docPartBody>
        <w:p w14:paraId="43488FF6" w14:textId="77777777" w:rsidR="00AF3415" w:rsidRDefault="00AF3415" w:rsidP="00AF3415">
          <w:pPr>
            <w:pStyle w:val="78D427300B6B4218B097FE839F98F55F"/>
          </w:pPr>
          <w:r w:rsidRPr="00BF7CB4">
            <w:rPr>
              <w:rStyle w:val="PlaceholderText"/>
            </w:rPr>
            <w:t>[Category]</w:t>
          </w:r>
        </w:p>
      </w:docPartBody>
    </w:docPart>
    <w:docPart>
      <w:docPartPr>
        <w:name w:val="67AE71D9DFB645919ED0FDC87AB27591"/>
        <w:category>
          <w:name w:val="General"/>
          <w:gallery w:val="placeholder"/>
        </w:category>
        <w:types>
          <w:type w:val="bbPlcHdr"/>
        </w:types>
        <w:behaviors>
          <w:behavior w:val="content"/>
        </w:behaviors>
        <w:guid w:val="{BE5C7B39-226B-478A-8D10-E89909FAC314}"/>
      </w:docPartPr>
      <w:docPartBody>
        <w:p w14:paraId="43488FF7" w14:textId="77777777" w:rsidR="00AF3415" w:rsidRDefault="00AF3415" w:rsidP="00AF3415">
          <w:pPr>
            <w:pStyle w:val="67AE71D9DFB645919ED0FDC87AB27591"/>
          </w:pPr>
          <w:r w:rsidRPr="00767AE2">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C7C92"/>
    <w:rsid w:val="00013F3E"/>
    <w:rsid w:val="00064265"/>
    <w:rsid w:val="000657E1"/>
    <w:rsid w:val="000B079F"/>
    <w:rsid w:val="00187056"/>
    <w:rsid w:val="001917CC"/>
    <w:rsid w:val="0024529D"/>
    <w:rsid w:val="00273741"/>
    <w:rsid w:val="00273A90"/>
    <w:rsid w:val="002B5DB0"/>
    <w:rsid w:val="002C7C92"/>
    <w:rsid w:val="00305DB2"/>
    <w:rsid w:val="003330E4"/>
    <w:rsid w:val="00365167"/>
    <w:rsid w:val="0038591F"/>
    <w:rsid w:val="003C463F"/>
    <w:rsid w:val="004A219D"/>
    <w:rsid w:val="00534BE0"/>
    <w:rsid w:val="005A1291"/>
    <w:rsid w:val="005A490B"/>
    <w:rsid w:val="006922F2"/>
    <w:rsid w:val="006E75D4"/>
    <w:rsid w:val="00700EF2"/>
    <w:rsid w:val="00701E09"/>
    <w:rsid w:val="00755281"/>
    <w:rsid w:val="007934F0"/>
    <w:rsid w:val="007F0FBB"/>
    <w:rsid w:val="008377DE"/>
    <w:rsid w:val="008A3E78"/>
    <w:rsid w:val="009108B4"/>
    <w:rsid w:val="00945E6D"/>
    <w:rsid w:val="00A101E4"/>
    <w:rsid w:val="00A57331"/>
    <w:rsid w:val="00A92F25"/>
    <w:rsid w:val="00AE568E"/>
    <w:rsid w:val="00AF3415"/>
    <w:rsid w:val="00C572C3"/>
    <w:rsid w:val="00C72014"/>
    <w:rsid w:val="00C7535F"/>
    <w:rsid w:val="00C964DE"/>
    <w:rsid w:val="00CE487D"/>
    <w:rsid w:val="00D77D1D"/>
    <w:rsid w:val="00DA183D"/>
    <w:rsid w:val="00E14394"/>
    <w:rsid w:val="00E3646B"/>
    <w:rsid w:val="00F51C01"/>
    <w:rsid w:val="00F51DB7"/>
    <w:rsid w:val="00FB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88FF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34"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C9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34"/>
    <w:semiHidden/>
    <w:rsid w:val="00AF3415"/>
    <w:rPr>
      <w:color w:val="808080"/>
    </w:rPr>
  </w:style>
  <w:style w:type="paragraph" w:customStyle="1" w:styleId="F1509D8CC421451CB002DD51B09DBAFF">
    <w:name w:val="F1509D8CC421451CB002DD51B09DBAFF"/>
    <w:rsid w:val="00365167"/>
  </w:style>
  <w:style w:type="paragraph" w:customStyle="1" w:styleId="A90DB1107B724A349BDB4CAF189EA220">
    <w:name w:val="A90DB1107B724A349BDB4CAF189EA220"/>
    <w:rsid w:val="00365167"/>
  </w:style>
  <w:style w:type="paragraph" w:customStyle="1" w:styleId="A4ECC9C4FC054E909CD84ACA695D0176">
    <w:name w:val="A4ECC9C4FC054E909CD84ACA695D0176"/>
    <w:rsid w:val="00365167"/>
  </w:style>
  <w:style w:type="paragraph" w:customStyle="1" w:styleId="0F3423B4364D41CD9AA29FE69C9EBDD8">
    <w:name w:val="0F3423B4364D41CD9AA29FE69C9EBDD8"/>
    <w:rsid w:val="00365167"/>
  </w:style>
  <w:style w:type="paragraph" w:customStyle="1" w:styleId="681AEF2B4364444C8784B96FEE3F7CF5">
    <w:name w:val="681AEF2B4364444C8784B96FEE3F7CF5"/>
    <w:rsid w:val="00365167"/>
  </w:style>
  <w:style w:type="paragraph" w:customStyle="1" w:styleId="191E1BAE9F4A43A69E89A4F7A9F7B568">
    <w:name w:val="191E1BAE9F4A43A69E89A4F7A9F7B568"/>
    <w:rsid w:val="00365167"/>
  </w:style>
  <w:style w:type="paragraph" w:customStyle="1" w:styleId="A3D18325DA2044A7B9C9D6E0202ADB5F">
    <w:name w:val="A3D18325DA2044A7B9C9D6E0202ADB5F"/>
    <w:rsid w:val="00365167"/>
  </w:style>
  <w:style w:type="paragraph" w:customStyle="1" w:styleId="9650EBB418A34C629FB7C3843A898347">
    <w:name w:val="9650EBB418A34C629FB7C3843A898347"/>
    <w:rsid w:val="00365167"/>
  </w:style>
  <w:style w:type="paragraph" w:customStyle="1" w:styleId="CD1CA63692164A8D889E378A56315E85">
    <w:name w:val="CD1CA63692164A8D889E378A56315E85"/>
    <w:rsid w:val="00AF3415"/>
    <w:pPr>
      <w:spacing w:after="160" w:line="259" w:lineRule="auto"/>
    </w:pPr>
  </w:style>
  <w:style w:type="paragraph" w:customStyle="1" w:styleId="78D427300B6B4218B097FE839F98F55F">
    <w:name w:val="78D427300B6B4218B097FE839F98F55F"/>
    <w:rsid w:val="00AF3415"/>
    <w:pPr>
      <w:spacing w:after="160" w:line="259" w:lineRule="auto"/>
    </w:pPr>
  </w:style>
  <w:style w:type="paragraph" w:customStyle="1" w:styleId="67AE71D9DFB645919ED0FDC87AB27591">
    <w:name w:val="67AE71D9DFB645919ED0FDC87AB27591"/>
    <w:rsid w:val="00AF3415"/>
    <w:pPr>
      <w:spacing w:after="160" w:line="259" w:lineRule="auto"/>
    </w:pPr>
  </w:style>
  <w:style w:type="paragraph" w:customStyle="1" w:styleId="5E32755610564BF79C0CFCBFF0CDDA1F">
    <w:name w:val="5E32755610564BF79C0CFCBFF0CDDA1F"/>
    <w:rsid w:val="00AF3415"/>
    <w:pPr>
      <w:spacing w:after="160" w:line="259" w:lineRule="auto"/>
    </w:pPr>
  </w:style>
  <w:style w:type="paragraph" w:customStyle="1" w:styleId="E748D0D5EE224D0F8EC729675975C2EE">
    <w:name w:val="E748D0D5EE224D0F8EC729675975C2EE"/>
    <w:rsid w:val="00AF3415"/>
    <w:pPr>
      <w:spacing w:after="160" w:line="259" w:lineRule="auto"/>
    </w:pPr>
  </w:style>
  <w:style w:type="paragraph" w:customStyle="1" w:styleId="1A7C6BA5F69645D6AE70169CFD0B4BC5">
    <w:name w:val="1A7C6BA5F69645D6AE70169CFD0B4BC5"/>
    <w:rsid w:val="00AF3415"/>
    <w:pPr>
      <w:spacing w:after="160" w:line="259" w:lineRule="auto"/>
    </w:pPr>
  </w:style>
  <w:style w:type="paragraph" w:customStyle="1" w:styleId="0ACF6001CB6340468C49E6313284F43A">
    <w:name w:val="0ACF6001CB6340468C49E6313284F43A"/>
    <w:rsid w:val="00AF3415"/>
    <w:pPr>
      <w:spacing w:after="160" w:line="259" w:lineRule="auto"/>
    </w:pPr>
  </w:style>
  <w:style w:type="paragraph" w:customStyle="1" w:styleId="BD0888994B034310919FA61016F68ADE">
    <w:name w:val="BD0888994B034310919FA61016F68ADE"/>
    <w:rsid w:val="00AF3415"/>
    <w:pPr>
      <w:spacing w:after="160" w:line="259" w:lineRule="auto"/>
    </w:pPr>
  </w:style>
  <w:style w:type="paragraph" w:customStyle="1" w:styleId="69D11E99997145E0B33CB2DC2A7F7B49">
    <w:name w:val="69D11E99997145E0B33CB2DC2A7F7B49"/>
    <w:rsid w:val="00AF3415"/>
    <w:pPr>
      <w:spacing w:after="160" w:line="259" w:lineRule="auto"/>
    </w:pPr>
  </w:style>
  <w:style w:type="paragraph" w:customStyle="1" w:styleId="036315A55B214899899FEEAB57EAA922">
    <w:name w:val="036315A55B214899899FEEAB57EAA922"/>
    <w:rsid w:val="00AF3415"/>
    <w:pPr>
      <w:spacing w:after="160" w:line="259" w:lineRule="auto"/>
    </w:pPr>
  </w:style>
  <w:style w:type="paragraph" w:customStyle="1" w:styleId="7B94A1A078A0454F961E55406848B0C3">
    <w:name w:val="7B94A1A078A0454F961E55406848B0C3"/>
    <w:rsid w:val="00AF3415"/>
    <w:pPr>
      <w:spacing w:after="160" w:line="259" w:lineRule="auto"/>
    </w:pPr>
  </w:style>
  <w:style w:type="paragraph" w:customStyle="1" w:styleId="E46F36D6DD92471FBBC8AE6F117B2BC3">
    <w:name w:val="E46F36D6DD92471FBBC8AE6F117B2BC3"/>
    <w:rsid w:val="00AF3415"/>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8AE0033705624F813824713B0F6236" ma:contentTypeVersion="" ma:contentTypeDescription="Create a new document." ma:contentTypeScope="" ma:versionID="8fc9cf951f5f973428489d89715c9885">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3158C-CCD9-449A-A15F-F010769B8475}"/>
</file>

<file path=customXml/itemProps2.xml><?xml version="1.0" encoding="utf-8"?>
<ds:datastoreItem xmlns:ds="http://schemas.openxmlformats.org/officeDocument/2006/customXml" ds:itemID="{9F04999A-57FB-42DD-9C27-31BA9F4EE7FD}"/>
</file>

<file path=customXml/itemProps3.xml><?xml version="1.0" encoding="utf-8"?>
<ds:datastoreItem xmlns:ds="http://schemas.openxmlformats.org/officeDocument/2006/customXml" ds:itemID="{378AE3FD-4E97-4019-B70A-B128FA278E37}"/>
</file>

<file path=customXml/itemProps4.xml><?xml version="1.0" encoding="utf-8"?>
<ds:datastoreItem xmlns:ds="http://schemas.openxmlformats.org/officeDocument/2006/customXml" ds:itemID="{3EE896C6-4BDB-4737-8439-9EC91F7C3235}"/>
</file>

<file path=docProps/app.xml><?xml version="1.0" encoding="utf-8"?>
<Properties xmlns="http://schemas.openxmlformats.org/officeDocument/2006/extended-properties" xmlns:vt="http://schemas.openxmlformats.org/officeDocument/2006/docPropsVTypes">
  <Template>Template02c_Addenda No Exercises Case Studies_vNO_FG-PG</Template>
  <TotalTime>1441</TotalTime>
  <Pages>94</Pages>
  <Words>18191</Words>
  <Characters>103692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Threaded Exercise Workbook</vt:lpstr>
    </vt:vector>
  </TitlesOfParts>
  <Company>Office of Antiterrorism Assistance</Company>
  <LinksUpToDate>false</LinksUpToDate>
  <CharactersWithSpaces>121640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Threaded Exercise Workbook</dc:title>
  <dc:subject>Critical Infrastructure Security and Resilience (CISR)</dc:subject>
  <dc:creator>ATA</dc:creator>
  <cp:lastModifiedBy>Bohannon, Christa L</cp:lastModifiedBy>
  <cp:revision>7</cp:revision>
  <cp:lastPrinted>2013-12-04T12:49:00Z</cp:lastPrinted>
  <dcterms:created xsi:type="dcterms:W3CDTF">2016-07-22T13:28:00Z</dcterms:created>
  <dcterms:modified xsi:type="dcterms:W3CDTF">2016-07-27T17:30:00Z</dcterms:modified>
  <cp:category>Facilitator Guide </cp:category>
  <cp:contentStatus>v4.00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0x010100C68AE0033705624F813824713B0F6236</vt:lpwstr>
  </property>
</Properties>
</file>